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904C9" w14:textId="1EDDD45B" w:rsidR="00FB2031" w:rsidRDefault="00672351" w:rsidP="00672351">
      <w:pPr>
        <w:jc w:val="center"/>
        <w:rPr>
          <w:b/>
          <w:sz w:val="28"/>
        </w:rPr>
      </w:pPr>
      <w:r>
        <w:rPr>
          <w:b/>
          <w:sz w:val="28"/>
        </w:rPr>
        <w:t>Key Stage 3 Geography</w:t>
      </w:r>
    </w:p>
    <w:tbl>
      <w:tblPr>
        <w:tblStyle w:val="TableGrid"/>
        <w:tblW w:w="0" w:type="auto"/>
        <w:tblLook w:val="04A0" w:firstRow="1" w:lastRow="0" w:firstColumn="1" w:lastColumn="0" w:noHBand="0" w:noVBand="1"/>
      </w:tblPr>
      <w:tblGrid>
        <w:gridCol w:w="13948"/>
      </w:tblGrid>
      <w:tr w:rsidR="00FB2031" w14:paraId="60F03662" w14:textId="77777777" w:rsidTr="10C3BEEB">
        <w:tc>
          <w:tcPr>
            <w:tcW w:w="14174" w:type="dxa"/>
          </w:tcPr>
          <w:p w14:paraId="0A094753" w14:textId="77777777" w:rsidR="00FB2031" w:rsidRDefault="006F4A80" w:rsidP="10C3BEEB">
            <w:pPr>
              <w:rPr>
                <w:rFonts w:eastAsiaTheme="minorEastAsia"/>
                <w:b/>
                <w:bCs/>
                <w:sz w:val="24"/>
                <w:szCs w:val="24"/>
              </w:rPr>
            </w:pPr>
            <w:r w:rsidRPr="10C3BEEB">
              <w:rPr>
                <w:rFonts w:eastAsiaTheme="minorEastAsia"/>
                <w:b/>
                <w:bCs/>
                <w:sz w:val="24"/>
                <w:szCs w:val="24"/>
              </w:rPr>
              <w:t xml:space="preserve">Introduction </w:t>
            </w:r>
          </w:p>
          <w:p w14:paraId="2101E663" w14:textId="738C5410" w:rsidR="00FB2031" w:rsidRPr="00C41EF0" w:rsidRDefault="00C41EF0" w:rsidP="10C3BEEB">
            <w:pPr>
              <w:textAlignment w:val="baseline"/>
              <w:rPr>
                <w:rFonts w:eastAsiaTheme="minorEastAsia"/>
                <w:sz w:val="24"/>
                <w:szCs w:val="24"/>
              </w:rPr>
            </w:pPr>
            <w:r w:rsidRPr="10C3BEEB">
              <w:rPr>
                <w:rFonts w:eastAsiaTheme="minorEastAsia"/>
                <w:sz w:val="24"/>
                <w:szCs w:val="24"/>
              </w:rPr>
              <w:t xml:space="preserve">The overarching aim for Geography at Key Stage 3 is to inspire in pupils a curiosity and fascination about the world and its people that will remain with them for the rest of their lives. Teaching will equip pupils with knowledge about diverse places, people, resources and natural and human environments, together with a deep understanding of the Earth’s key physical and human processes. Over our </w:t>
            </w:r>
            <w:r w:rsidR="1C721CD0" w:rsidRPr="10C3BEEB">
              <w:rPr>
                <w:rFonts w:eastAsiaTheme="minorEastAsia"/>
                <w:sz w:val="24"/>
                <w:szCs w:val="24"/>
              </w:rPr>
              <w:t>3-year</w:t>
            </w:r>
            <w:r w:rsidRPr="10C3BEEB">
              <w:rPr>
                <w:rFonts w:eastAsiaTheme="minorEastAsia"/>
                <w:sz w:val="24"/>
                <w:szCs w:val="24"/>
              </w:rPr>
              <w:t xml:space="preserve"> KS3 course we aim to cover a range of key geographical concepts</w:t>
            </w:r>
            <w:r w:rsidRPr="10C3BEEB">
              <w:rPr>
                <w:rStyle w:val="normaltextrun"/>
                <w:rFonts w:eastAsiaTheme="minorEastAsia"/>
                <w:b/>
                <w:bCs/>
                <w:sz w:val="24"/>
                <w:szCs w:val="24"/>
              </w:rPr>
              <w:t xml:space="preserve">: </w:t>
            </w:r>
            <w:r w:rsidR="3F58DE10" w:rsidRPr="10C3BEEB">
              <w:rPr>
                <w:rStyle w:val="normaltextrun"/>
                <w:rFonts w:eastAsiaTheme="minorEastAsia"/>
                <w:b/>
                <w:bCs/>
                <w:color w:val="00B050"/>
                <w:sz w:val="24"/>
                <w:szCs w:val="24"/>
              </w:rPr>
              <w:t>Space, Place, Scale, Human and physical processes, Interdependence, Causality, Development, Environmental interaction and sustainability</w:t>
            </w:r>
            <w:r w:rsidR="3F58DE10" w:rsidRPr="10C3BEEB">
              <w:rPr>
                <w:rStyle w:val="eop"/>
                <w:rFonts w:eastAsiaTheme="minorEastAsia"/>
                <w:color w:val="00B050"/>
                <w:sz w:val="24"/>
                <w:szCs w:val="24"/>
              </w:rPr>
              <w:t xml:space="preserve">. </w:t>
            </w:r>
            <w:r w:rsidRPr="10C3BEEB">
              <w:rPr>
                <w:rFonts w:eastAsiaTheme="minorEastAsia"/>
                <w:sz w:val="24"/>
                <w:szCs w:val="24"/>
              </w:rPr>
              <w:t>By covering many of the big issues in Geography today we hope that pupils will be inspired to continue studying Geography at GCSE and A-level.</w:t>
            </w:r>
          </w:p>
        </w:tc>
      </w:tr>
    </w:tbl>
    <w:p w14:paraId="7A63464F" w14:textId="77777777" w:rsidR="00FB2031" w:rsidRDefault="006F4A80">
      <w:pPr>
        <w:rPr>
          <w:sz w:val="24"/>
        </w:rPr>
      </w:pPr>
      <w:r>
        <w:rPr>
          <w:b/>
          <w:sz w:val="24"/>
        </w:rPr>
        <w:br/>
        <w:t>Year</w:t>
      </w:r>
      <w:r>
        <w:rPr>
          <w:sz w:val="24"/>
        </w:rPr>
        <w:t xml:space="preserve"> </w:t>
      </w:r>
      <w:r>
        <w:rPr>
          <w:b/>
          <w:sz w:val="24"/>
        </w:rPr>
        <w:t>7</w:t>
      </w:r>
    </w:p>
    <w:tbl>
      <w:tblPr>
        <w:tblStyle w:val="TableGrid"/>
        <w:tblW w:w="0" w:type="auto"/>
        <w:tblLook w:val="04A0" w:firstRow="1" w:lastRow="0" w:firstColumn="1" w:lastColumn="0" w:noHBand="0" w:noVBand="1"/>
      </w:tblPr>
      <w:tblGrid>
        <w:gridCol w:w="4648"/>
        <w:gridCol w:w="4648"/>
        <w:gridCol w:w="4652"/>
      </w:tblGrid>
      <w:tr w:rsidR="00FB2031" w14:paraId="362D68C3" w14:textId="77777777" w:rsidTr="69542F2A">
        <w:trPr>
          <w:trHeight w:val="300"/>
        </w:trPr>
        <w:tc>
          <w:tcPr>
            <w:tcW w:w="4724" w:type="dxa"/>
          </w:tcPr>
          <w:p w14:paraId="4D8D3671" w14:textId="77777777" w:rsidR="00FB2031" w:rsidRDefault="006F4A80">
            <w:pPr>
              <w:rPr>
                <w:b/>
              </w:rPr>
            </w:pPr>
            <w:r>
              <w:rPr>
                <w:b/>
              </w:rPr>
              <w:t>Autumn Term</w:t>
            </w:r>
          </w:p>
        </w:tc>
        <w:tc>
          <w:tcPr>
            <w:tcW w:w="4725" w:type="dxa"/>
          </w:tcPr>
          <w:p w14:paraId="3D6E5CB3" w14:textId="77777777" w:rsidR="00FB2031" w:rsidRDefault="006F4A80">
            <w:pPr>
              <w:rPr>
                <w:b/>
              </w:rPr>
            </w:pPr>
            <w:r>
              <w:rPr>
                <w:b/>
              </w:rPr>
              <w:t>Spring Term</w:t>
            </w:r>
          </w:p>
        </w:tc>
        <w:tc>
          <w:tcPr>
            <w:tcW w:w="4725" w:type="dxa"/>
          </w:tcPr>
          <w:p w14:paraId="4DE71C16" w14:textId="77777777" w:rsidR="00FB2031" w:rsidRDefault="006F4A80">
            <w:pPr>
              <w:rPr>
                <w:b/>
              </w:rPr>
            </w:pPr>
            <w:r>
              <w:rPr>
                <w:b/>
              </w:rPr>
              <w:t>Summer Term</w:t>
            </w:r>
          </w:p>
        </w:tc>
      </w:tr>
      <w:tr w:rsidR="00FB2031" w14:paraId="0E8D636C" w14:textId="77777777" w:rsidTr="00672351">
        <w:trPr>
          <w:trHeight w:val="4277"/>
        </w:trPr>
        <w:tc>
          <w:tcPr>
            <w:tcW w:w="4724" w:type="dxa"/>
          </w:tcPr>
          <w:p w14:paraId="0718C27B" w14:textId="77777777" w:rsidR="00C41EF0" w:rsidRDefault="00C41EF0" w:rsidP="00C41EF0">
            <w:pPr>
              <w:rPr>
                <w:rFonts w:ascii="Cambria" w:hAnsi="Cambria" w:cstheme="minorHAnsi"/>
                <w:b/>
              </w:rPr>
            </w:pPr>
            <w:r w:rsidRPr="00735FC1">
              <w:rPr>
                <w:rFonts w:ascii="Cambria" w:hAnsi="Cambria" w:cstheme="minorHAnsi"/>
                <w:b/>
              </w:rPr>
              <w:t>What makes the Perfect Geographer?</w:t>
            </w:r>
          </w:p>
          <w:p w14:paraId="5BE9A0A7" w14:textId="77777777" w:rsidR="00C41EF0" w:rsidRDefault="00C41EF0" w:rsidP="00C41EF0">
            <w:r>
              <w:t xml:space="preserve">What is a Geographer? </w:t>
            </w:r>
          </w:p>
          <w:p w14:paraId="2CC51ACF" w14:textId="77777777" w:rsidR="00C41EF0" w:rsidRDefault="00C41EF0" w:rsidP="00C41EF0">
            <w:r>
              <w:t xml:space="preserve">What locational knowledge do you have of the World? </w:t>
            </w:r>
          </w:p>
          <w:p w14:paraId="20A23F82" w14:textId="77777777" w:rsidR="00C41EF0" w:rsidRDefault="00C41EF0" w:rsidP="00C41EF0">
            <w:r>
              <w:t xml:space="preserve">How do you use a map? </w:t>
            </w:r>
          </w:p>
          <w:p w14:paraId="0B6B1C92" w14:textId="77777777" w:rsidR="00FB2031" w:rsidRDefault="00C41EF0" w:rsidP="00C41EF0">
            <w:pPr>
              <w:autoSpaceDE w:val="0"/>
              <w:autoSpaceDN w:val="0"/>
              <w:adjustRightInd w:val="0"/>
              <w:rPr>
                <w:rFonts w:cs="Arial"/>
              </w:rPr>
            </w:pPr>
            <w:r>
              <w:t>What is our local place like?</w:t>
            </w:r>
          </w:p>
          <w:p w14:paraId="2733C550" w14:textId="77777777" w:rsidR="00FB2031" w:rsidRDefault="00FB2031">
            <w:pPr>
              <w:pStyle w:val="ListParagraph"/>
            </w:pPr>
          </w:p>
          <w:p w14:paraId="0825515A" w14:textId="77777777" w:rsidR="006F4A80" w:rsidRDefault="006F4A80" w:rsidP="69542F2A">
            <w:pPr>
              <w:pStyle w:val="ListParagraph"/>
              <w:ind w:left="0"/>
            </w:pPr>
          </w:p>
          <w:p w14:paraId="1AAEA185" w14:textId="77777777" w:rsidR="00C41EF0" w:rsidRDefault="00C41EF0" w:rsidP="00C41EF0">
            <w:pPr>
              <w:rPr>
                <w:rFonts w:ascii="Cambria" w:hAnsi="Cambria"/>
              </w:rPr>
            </w:pPr>
            <w:r w:rsidRPr="00735FC1">
              <w:rPr>
                <w:rFonts w:ascii="Cambria" w:hAnsi="Cambria"/>
                <w:b/>
              </w:rPr>
              <w:t>What makes countries so different?</w:t>
            </w:r>
            <w:r w:rsidRPr="00735FC1">
              <w:rPr>
                <w:rFonts w:ascii="Cambria" w:hAnsi="Cambria"/>
              </w:rPr>
              <w:t xml:space="preserve"> </w:t>
            </w:r>
          </w:p>
          <w:p w14:paraId="38772B28" w14:textId="77777777" w:rsidR="00C41EF0" w:rsidRDefault="00C41EF0" w:rsidP="00C41EF0">
            <w:r>
              <w:t xml:space="preserve">What is development? </w:t>
            </w:r>
          </w:p>
          <w:p w14:paraId="4EBF6E14" w14:textId="77777777" w:rsidR="00C41EF0" w:rsidRDefault="00C41EF0" w:rsidP="00C41EF0">
            <w:r>
              <w:t xml:space="preserve">How can we measure development? </w:t>
            </w:r>
          </w:p>
          <w:p w14:paraId="20EED939" w14:textId="77777777" w:rsidR="00C41EF0" w:rsidRDefault="00C41EF0" w:rsidP="00C41EF0">
            <w:r>
              <w:t xml:space="preserve">What is inequality and why does it exist? </w:t>
            </w:r>
          </w:p>
          <w:p w14:paraId="06101F06" w14:textId="77777777" w:rsidR="00FB2031" w:rsidRDefault="00C41EF0" w:rsidP="00C41EF0">
            <w:r>
              <w:t>How are Malawi and Singapore different?</w:t>
            </w:r>
          </w:p>
        </w:tc>
        <w:tc>
          <w:tcPr>
            <w:tcW w:w="4725" w:type="dxa"/>
          </w:tcPr>
          <w:p w14:paraId="3382EF50" w14:textId="77777777" w:rsidR="00C41EF0" w:rsidRDefault="00C41EF0" w:rsidP="00C41EF0">
            <w:pPr>
              <w:rPr>
                <w:rFonts w:ascii="Cambria" w:hAnsi="Cambria" w:cstheme="minorHAnsi"/>
              </w:rPr>
            </w:pPr>
            <w:r w:rsidRPr="00735FC1">
              <w:rPr>
                <w:rFonts w:ascii="Cambria" w:hAnsi="Cambria" w:cstheme="minorHAnsi"/>
                <w:b/>
              </w:rPr>
              <w:t>What makes the weather the way it is?</w:t>
            </w:r>
            <w:r w:rsidRPr="00735FC1">
              <w:rPr>
                <w:rFonts w:ascii="Cambria" w:hAnsi="Cambria" w:cstheme="minorHAnsi"/>
              </w:rPr>
              <w:t xml:space="preserve"> </w:t>
            </w:r>
          </w:p>
          <w:p w14:paraId="4123AA80" w14:textId="77777777" w:rsidR="00C41EF0" w:rsidRDefault="00C41EF0" w:rsidP="00C41EF0">
            <w:r>
              <w:t xml:space="preserve">What is weather and climate? </w:t>
            </w:r>
          </w:p>
          <w:p w14:paraId="1050D38F" w14:textId="77777777" w:rsidR="00C41EF0" w:rsidRDefault="00C41EF0" w:rsidP="00C41EF0">
            <w:r>
              <w:t xml:space="preserve">How do we measure and record the weather? (microclimate of our school fieldwork) </w:t>
            </w:r>
          </w:p>
          <w:p w14:paraId="07D0CD60" w14:textId="77777777" w:rsidR="00C41EF0" w:rsidRDefault="00C41EF0" w:rsidP="00C41EF0">
            <w:r>
              <w:t xml:space="preserve">How does climate vary across the world? </w:t>
            </w:r>
          </w:p>
          <w:p w14:paraId="706386BB" w14:textId="77777777" w:rsidR="00FB2031" w:rsidRDefault="00C41EF0" w:rsidP="00C41EF0">
            <w:pPr>
              <w:rPr>
                <w:rFonts w:ascii="Calibri" w:hAnsi="Calibri" w:cs="Calibri"/>
              </w:rPr>
            </w:pPr>
            <w:r>
              <w:t>What is Climate change?</w:t>
            </w:r>
          </w:p>
          <w:p w14:paraId="15FAE388" w14:textId="480D4EE7" w:rsidR="00C41EF0" w:rsidRDefault="00C41EF0" w:rsidP="69542F2A">
            <w:pPr>
              <w:rPr>
                <w:rFonts w:ascii="Calibri" w:hAnsi="Calibri" w:cs="Calibri"/>
                <w:b/>
                <w:bCs/>
              </w:rPr>
            </w:pPr>
          </w:p>
          <w:p w14:paraId="4198D2DA" w14:textId="77777777" w:rsidR="00672351" w:rsidRPr="00735FC1" w:rsidRDefault="00672351" w:rsidP="69542F2A">
            <w:pPr>
              <w:rPr>
                <w:rFonts w:ascii="Calibri" w:hAnsi="Calibri" w:cs="Calibri"/>
                <w:b/>
                <w:bCs/>
              </w:rPr>
            </w:pPr>
          </w:p>
          <w:p w14:paraId="4159FB30" w14:textId="6EA1FDFE" w:rsidR="00C41EF0" w:rsidRPr="00735FC1" w:rsidRDefault="00C41EF0" w:rsidP="55AD3862">
            <w:pPr>
              <w:rPr>
                <w:rFonts w:ascii="Cambria" w:hAnsi="Cambria"/>
                <w:b/>
                <w:bCs/>
              </w:rPr>
            </w:pPr>
            <w:r w:rsidRPr="55AD3862">
              <w:rPr>
                <w:rFonts w:ascii="Cambria" w:hAnsi="Cambria"/>
                <w:b/>
                <w:bCs/>
              </w:rPr>
              <w:t>What are the different ecosystems and biomes around the world?</w:t>
            </w:r>
          </w:p>
          <w:p w14:paraId="340630E9" w14:textId="77777777" w:rsidR="00C41EF0" w:rsidRDefault="00C41EF0" w:rsidP="00C41EF0">
            <w:r>
              <w:t xml:space="preserve">What are ecosystems? </w:t>
            </w:r>
          </w:p>
          <w:p w14:paraId="6C8F37A1" w14:textId="77777777" w:rsidR="00C41EF0" w:rsidRDefault="00C41EF0" w:rsidP="00C41EF0">
            <w:r>
              <w:t xml:space="preserve">What are the different biomes and where do you find them? </w:t>
            </w:r>
          </w:p>
          <w:p w14:paraId="4D560549" w14:textId="77777777" w:rsidR="00C41EF0" w:rsidRDefault="00C41EF0" w:rsidP="00C41EF0">
            <w:r>
              <w:t xml:space="preserve">Why are they so different? </w:t>
            </w:r>
          </w:p>
          <w:p w14:paraId="7815ADA3" w14:textId="77777777" w:rsidR="00FB2031" w:rsidRDefault="00C41EF0" w:rsidP="00C41EF0">
            <w:pPr>
              <w:rPr>
                <w:rFonts w:cs="Arial"/>
              </w:rPr>
            </w:pPr>
            <w:r>
              <w:t>How do animals adapt to the different biomes?</w:t>
            </w:r>
            <w:r w:rsidR="006F4A80">
              <w:rPr>
                <w:rFonts w:cs="Arial"/>
              </w:rPr>
              <w:t xml:space="preserve"> </w:t>
            </w:r>
          </w:p>
        </w:tc>
        <w:tc>
          <w:tcPr>
            <w:tcW w:w="4725" w:type="dxa"/>
          </w:tcPr>
          <w:p w14:paraId="72B34A89" w14:textId="77777777" w:rsidR="00C41EF0" w:rsidRPr="00735FC1" w:rsidRDefault="00C41EF0" w:rsidP="00C41EF0">
            <w:pPr>
              <w:rPr>
                <w:rFonts w:ascii="Cambria" w:hAnsi="Cambria" w:cstheme="minorHAnsi"/>
              </w:rPr>
            </w:pPr>
            <w:r w:rsidRPr="00735FC1">
              <w:rPr>
                <w:rFonts w:ascii="Cambria" w:hAnsi="Cambria" w:cstheme="minorHAnsi"/>
                <w:b/>
              </w:rPr>
              <w:t>What are the climatic consequences in Asia and Africa?</w:t>
            </w:r>
            <w:r>
              <w:rPr>
                <w:rFonts w:ascii="Cambria" w:hAnsi="Cambria" w:cstheme="minorHAnsi"/>
              </w:rPr>
              <w:t xml:space="preserve"> </w:t>
            </w:r>
            <w:r w:rsidRPr="00735FC1">
              <w:rPr>
                <w:rFonts w:ascii="Cambria" w:hAnsi="Cambria" w:cstheme="minorHAnsi"/>
              </w:rPr>
              <w:t xml:space="preserve"> </w:t>
            </w:r>
          </w:p>
          <w:p w14:paraId="633F6194" w14:textId="77777777" w:rsidR="00C41EF0" w:rsidRDefault="00C41EF0" w:rsidP="00C41EF0">
            <w:r>
              <w:t xml:space="preserve">How do we classify natural hazards? </w:t>
            </w:r>
          </w:p>
          <w:p w14:paraId="118F55B1" w14:textId="77777777" w:rsidR="00C41EF0" w:rsidRDefault="00C41EF0" w:rsidP="00C41EF0">
            <w:r>
              <w:t xml:space="preserve">How are lives affected by hazards in Asia? </w:t>
            </w:r>
          </w:p>
          <w:p w14:paraId="42D7227F" w14:textId="77777777" w:rsidR="00C41EF0" w:rsidRDefault="00C41EF0" w:rsidP="00C41EF0">
            <w:r>
              <w:t xml:space="preserve">How are lives affected by hazards in Africa? </w:t>
            </w:r>
          </w:p>
          <w:p w14:paraId="7E607D76" w14:textId="3420634E" w:rsidR="10C3BEEB" w:rsidRDefault="00C41EF0" w:rsidP="69542F2A">
            <w:r>
              <w:t>Can people manage the risk of living in hazard prone areas?</w:t>
            </w:r>
          </w:p>
          <w:p w14:paraId="598E6D8B" w14:textId="77777777" w:rsidR="00672351" w:rsidRDefault="00672351" w:rsidP="69542F2A"/>
          <w:p w14:paraId="6B057E5F" w14:textId="58466E02" w:rsidR="00C41EF0" w:rsidRPr="00735FC1" w:rsidRDefault="00C41EF0" w:rsidP="10C3BEEB">
            <w:pPr>
              <w:rPr>
                <w:rFonts w:ascii="Cambria" w:hAnsi="Cambria"/>
                <w:b/>
                <w:bCs/>
              </w:rPr>
            </w:pPr>
            <w:r w:rsidRPr="10C3BEEB">
              <w:rPr>
                <w:rFonts w:ascii="Cambria" w:hAnsi="Cambria"/>
                <w:b/>
                <w:bCs/>
              </w:rPr>
              <w:t>What makes Indonesia an amazing place?</w:t>
            </w:r>
          </w:p>
          <w:p w14:paraId="4CCDE32B" w14:textId="77777777" w:rsidR="00C41EF0" w:rsidRDefault="00C41EF0" w:rsidP="4B179B07">
            <w:pPr>
              <w:rPr>
                <w:rFonts w:eastAsiaTheme="minorEastAsia"/>
              </w:rPr>
            </w:pPr>
            <w:r w:rsidRPr="4B179B07">
              <w:rPr>
                <w:rFonts w:eastAsiaTheme="minorEastAsia"/>
              </w:rPr>
              <w:t xml:space="preserve">What is the development of Indonesia? </w:t>
            </w:r>
          </w:p>
          <w:p w14:paraId="1190CEC0" w14:textId="185C49C7" w:rsidR="00C41EF0" w:rsidRDefault="00C41EF0" w:rsidP="4B179B07">
            <w:pPr>
              <w:rPr>
                <w:rFonts w:eastAsiaTheme="minorEastAsia"/>
              </w:rPr>
            </w:pPr>
            <w:r w:rsidRPr="441E3782">
              <w:rPr>
                <w:rFonts w:eastAsiaTheme="minorEastAsia"/>
              </w:rPr>
              <w:t>Why are tropical rainforests so important t</w:t>
            </w:r>
            <w:r w:rsidR="6FEA63D3" w:rsidRPr="441E3782">
              <w:rPr>
                <w:rFonts w:eastAsiaTheme="minorEastAsia"/>
              </w:rPr>
              <w:t>o</w:t>
            </w:r>
            <w:r w:rsidRPr="441E3782">
              <w:rPr>
                <w:rFonts w:eastAsiaTheme="minorEastAsia"/>
              </w:rPr>
              <w:t xml:space="preserve"> Indonesia and why they under threat? </w:t>
            </w:r>
          </w:p>
          <w:p w14:paraId="7B586554" w14:textId="77777777" w:rsidR="00C41EF0" w:rsidRDefault="00C41EF0" w:rsidP="4B179B07">
            <w:pPr>
              <w:rPr>
                <w:rFonts w:eastAsiaTheme="minorEastAsia"/>
              </w:rPr>
            </w:pPr>
            <w:r w:rsidRPr="4B179B07">
              <w:rPr>
                <w:rFonts w:eastAsiaTheme="minorEastAsia"/>
              </w:rPr>
              <w:t>What are the natural hazards in Indonesia?</w:t>
            </w:r>
          </w:p>
          <w:p w14:paraId="09342F98" w14:textId="77777777" w:rsidR="00C41EF0" w:rsidRDefault="00C41EF0" w:rsidP="4B179B07">
            <w:pPr>
              <w:rPr>
                <w:rFonts w:eastAsiaTheme="minorEastAsia"/>
              </w:rPr>
            </w:pPr>
            <w:r w:rsidRPr="4B179B07">
              <w:rPr>
                <w:rFonts w:eastAsiaTheme="minorEastAsia"/>
              </w:rPr>
              <w:t>How has Fairtrade helped people in Indonesia?</w:t>
            </w:r>
          </w:p>
          <w:p w14:paraId="3212993C" w14:textId="77777777" w:rsidR="00B64151" w:rsidRDefault="00C41EF0" w:rsidP="4B179B07">
            <w:pPr>
              <w:autoSpaceDE w:val="0"/>
              <w:autoSpaceDN w:val="0"/>
              <w:adjustRightInd w:val="0"/>
              <w:rPr>
                <w:rFonts w:eastAsiaTheme="minorEastAsia"/>
              </w:rPr>
            </w:pPr>
            <w:r w:rsidRPr="4B179B07">
              <w:rPr>
                <w:rFonts w:eastAsiaTheme="minorEastAsia"/>
              </w:rPr>
              <w:t>Does Tourism have a positive impact on Indonesia?</w:t>
            </w:r>
          </w:p>
        </w:tc>
      </w:tr>
    </w:tbl>
    <w:p w14:paraId="6CDB4F4D" w14:textId="3FE44B0F" w:rsidR="00FB2031" w:rsidRDefault="006F4A80">
      <w:pPr>
        <w:rPr>
          <w:b/>
          <w:sz w:val="24"/>
        </w:rPr>
      </w:pPr>
      <w:bookmarkStart w:id="0" w:name="_GoBack"/>
      <w:bookmarkEnd w:id="0"/>
      <w:r>
        <w:rPr>
          <w:b/>
          <w:sz w:val="24"/>
        </w:rPr>
        <w:lastRenderedPageBreak/>
        <w:t>Year 8</w:t>
      </w:r>
    </w:p>
    <w:tbl>
      <w:tblPr>
        <w:tblStyle w:val="TableGrid"/>
        <w:tblW w:w="0" w:type="auto"/>
        <w:tblLook w:val="04A0" w:firstRow="1" w:lastRow="0" w:firstColumn="1" w:lastColumn="0" w:noHBand="0" w:noVBand="1"/>
      </w:tblPr>
      <w:tblGrid>
        <w:gridCol w:w="4646"/>
        <w:gridCol w:w="4651"/>
        <w:gridCol w:w="4651"/>
      </w:tblGrid>
      <w:tr w:rsidR="00FB2031" w14:paraId="1FE42B0F" w14:textId="77777777" w:rsidTr="10C3BEEB">
        <w:tc>
          <w:tcPr>
            <w:tcW w:w="4724" w:type="dxa"/>
          </w:tcPr>
          <w:p w14:paraId="347E29D8" w14:textId="77777777" w:rsidR="00FB2031" w:rsidRDefault="006F4A80">
            <w:pPr>
              <w:rPr>
                <w:b/>
              </w:rPr>
            </w:pPr>
            <w:r>
              <w:rPr>
                <w:b/>
              </w:rPr>
              <w:t>Autumn Term</w:t>
            </w:r>
          </w:p>
        </w:tc>
        <w:tc>
          <w:tcPr>
            <w:tcW w:w="4725" w:type="dxa"/>
          </w:tcPr>
          <w:p w14:paraId="67181A75" w14:textId="77777777" w:rsidR="00FB2031" w:rsidRDefault="006F4A80">
            <w:pPr>
              <w:rPr>
                <w:b/>
              </w:rPr>
            </w:pPr>
            <w:r>
              <w:rPr>
                <w:b/>
              </w:rPr>
              <w:t>Spring Term</w:t>
            </w:r>
          </w:p>
        </w:tc>
        <w:tc>
          <w:tcPr>
            <w:tcW w:w="4725" w:type="dxa"/>
          </w:tcPr>
          <w:p w14:paraId="22BBF64A" w14:textId="77777777" w:rsidR="00FB2031" w:rsidRDefault="006F4A80">
            <w:pPr>
              <w:rPr>
                <w:b/>
              </w:rPr>
            </w:pPr>
            <w:r>
              <w:rPr>
                <w:b/>
              </w:rPr>
              <w:t>Summer Term</w:t>
            </w:r>
          </w:p>
        </w:tc>
      </w:tr>
      <w:tr w:rsidR="00FB2031" w14:paraId="60ACAD1E" w14:textId="77777777" w:rsidTr="10C3BEEB">
        <w:tc>
          <w:tcPr>
            <w:tcW w:w="4724" w:type="dxa"/>
          </w:tcPr>
          <w:p w14:paraId="3C4F0D2C" w14:textId="1C30DE8F" w:rsidR="00C41EF0" w:rsidRDefault="00C41EF0" w:rsidP="10C3BEEB">
            <w:pPr>
              <w:rPr>
                <w:rFonts w:ascii="Cambria" w:hAnsi="Cambria"/>
                <w:b/>
                <w:bCs/>
              </w:rPr>
            </w:pPr>
            <w:r w:rsidRPr="10C3BEEB">
              <w:rPr>
                <w:rFonts w:ascii="Cambria" w:hAnsi="Cambria"/>
                <w:b/>
                <w:bCs/>
              </w:rPr>
              <w:t>How is the population of the world changing?</w:t>
            </w:r>
          </w:p>
          <w:p w14:paraId="3FB92CB2" w14:textId="77777777" w:rsidR="00C41EF0" w:rsidRDefault="00C41EF0" w:rsidP="10C3BEEB">
            <w:r>
              <w:t>How has the World’s population changed? Where does everybody live and why?</w:t>
            </w:r>
          </w:p>
          <w:p w14:paraId="3DF48F17" w14:textId="77777777" w:rsidR="00C41EF0" w:rsidRDefault="00C41EF0" w:rsidP="10C3BEEB">
            <w:r>
              <w:t xml:space="preserve">Why do people migrate? And where to? </w:t>
            </w:r>
          </w:p>
          <w:p w14:paraId="6A224ACE" w14:textId="77777777" w:rsidR="00C41EF0" w:rsidRDefault="00C41EF0" w:rsidP="10C3BEEB">
            <w:r>
              <w:t>How has migration influenced our place, Hounslow?</w:t>
            </w:r>
          </w:p>
          <w:p w14:paraId="409CBECA" w14:textId="77777777" w:rsidR="00FB2031" w:rsidRDefault="00C41EF0" w:rsidP="10C3BEEB">
            <w:pPr>
              <w:rPr>
                <w:rFonts w:cs="Arial"/>
                <w:b/>
                <w:bCs/>
              </w:rPr>
            </w:pPr>
            <w:r>
              <w:t>What are the future implications of changing populations?</w:t>
            </w:r>
          </w:p>
          <w:p w14:paraId="3095A016" w14:textId="2612AE85" w:rsidR="55AD3862" w:rsidRDefault="55AD3862" w:rsidP="10C3BEEB">
            <w:pPr>
              <w:rPr>
                <w:rFonts w:cs="Arial"/>
                <w:b/>
                <w:bCs/>
              </w:rPr>
            </w:pPr>
          </w:p>
          <w:p w14:paraId="40596AB6" w14:textId="5DFBC778" w:rsidR="00C41EF0" w:rsidRDefault="00C41EF0" w:rsidP="10C3BEEB">
            <w:pPr>
              <w:rPr>
                <w:rFonts w:ascii="Cambria" w:hAnsi="Cambria"/>
                <w:b/>
                <w:bCs/>
              </w:rPr>
            </w:pPr>
            <w:r w:rsidRPr="10C3BEEB">
              <w:rPr>
                <w:rFonts w:ascii="Cambria" w:hAnsi="Cambria"/>
                <w:b/>
                <w:bCs/>
              </w:rPr>
              <w:t xml:space="preserve">What makes coasts dynamic? </w:t>
            </w:r>
          </w:p>
          <w:p w14:paraId="415FB0CB" w14:textId="77777777" w:rsidR="00C41EF0" w:rsidRDefault="00C41EF0" w:rsidP="10C3BEEB">
            <w:r>
              <w:t xml:space="preserve">What shapes our coastal landscapes? </w:t>
            </w:r>
          </w:p>
          <w:p w14:paraId="0F0E2C13" w14:textId="77777777" w:rsidR="00C41EF0" w:rsidRDefault="00C41EF0" w:rsidP="10C3BEEB">
            <w:r>
              <w:t>What are the key processes as the coasts?</w:t>
            </w:r>
          </w:p>
          <w:p w14:paraId="2DBD7D97" w14:textId="77777777" w:rsidR="00C41EF0" w:rsidRDefault="00C41EF0" w:rsidP="10C3BEEB">
            <w:r>
              <w:t>What defences can be used to protect the coast?</w:t>
            </w:r>
          </w:p>
          <w:p w14:paraId="5987D588" w14:textId="77777777" w:rsidR="00C41EF0" w:rsidRPr="00C41EF0" w:rsidRDefault="00C41EF0" w:rsidP="10C3BEEB">
            <w:pPr>
              <w:rPr>
                <w:rFonts w:ascii="Cambria" w:hAnsi="Cambria"/>
              </w:rPr>
            </w:pPr>
            <w:r w:rsidRPr="10C3BEEB">
              <w:rPr>
                <w:rFonts w:ascii="Cambria" w:hAnsi="Cambria"/>
              </w:rPr>
              <w:t>Why are coastlines important?</w:t>
            </w:r>
          </w:p>
          <w:p w14:paraId="4B17ADC7" w14:textId="77777777" w:rsidR="00FB2031" w:rsidRDefault="00C41EF0" w:rsidP="10C3BEEB">
            <w:pPr>
              <w:autoSpaceDE w:val="0"/>
              <w:autoSpaceDN w:val="0"/>
              <w:adjustRightInd w:val="0"/>
              <w:rPr>
                <w:rFonts w:ascii="Calibri" w:hAnsi="Calibri" w:cs="Calibri"/>
              </w:rPr>
            </w:pPr>
            <w:r w:rsidRPr="10C3BEEB">
              <w:rPr>
                <w:rFonts w:ascii="Cambria" w:hAnsi="Cambria"/>
              </w:rPr>
              <w:t>Coasts map skills (1 week)</w:t>
            </w:r>
          </w:p>
        </w:tc>
        <w:tc>
          <w:tcPr>
            <w:tcW w:w="4725" w:type="dxa"/>
          </w:tcPr>
          <w:p w14:paraId="541687C1" w14:textId="5D1DDA65" w:rsidR="00C41EF0" w:rsidRPr="00735FC1" w:rsidRDefault="00C41EF0" w:rsidP="10C3BEEB">
            <w:pPr>
              <w:rPr>
                <w:rFonts w:ascii="Cambria" w:hAnsi="Cambria"/>
                <w:b/>
                <w:bCs/>
              </w:rPr>
            </w:pPr>
            <w:r w:rsidRPr="10C3BEEB">
              <w:rPr>
                <w:rFonts w:ascii="Cambria" w:hAnsi="Cambria"/>
                <w:b/>
                <w:bCs/>
              </w:rPr>
              <w:t xml:space="preserve">What makes a Risky World? </w:t>
            </w:r>
          </w:p>
          <w:p w14:paraId="7F62D046" w14:textId="77777777" w:rsidR="00C41EF0" w:rsidRDefault="00C41EF0" w:rsidP="00C41EF0">
            <w:r>
              <w:t xml:space="preserve">Where do we find earthquakes and volcanoes? </w:t>
            </w:r>
          </w:p>
          <w:p w14:paraId="0CDD137B" w14:textId="77777777" w:rsidR="00C41EF0" w:rsidRDefault="00C41EF0" w:rsidP="00C41EF0">
            <w:r>
              <w:t>What are the causes and effects of volcanoes?</w:t>
            </w:r>
          </w:p>
          <w:p w14:paraId="18410783" w14:textId="77777777" w:rsidR="00C41EF0" w:rsidRDefault="00C41EF0" w:rsidP="00C41EF0">
            <w:r>
              <w:t>Why do people live near volcanoes?</w:t>
            </w:r>
          </w:p>
          <w:p w14:paraId="11C9FE6A" w14:textId="77777777" w:rsidR="00C41EF0" w:rsidRDefault="00C41EF0" w:rsidP="00C41EF0">
            <w:r>
              <w:t>How do people manage the risk of living near volcanoes?</w:t>
            </w:r>
          </w:p>
          <w:p w14:paraId="0D31E979" w14:textId="77777777" w:rsidR="00FB2031" w:rsidRDefault="00C41EF0" w:rsidP="00C41EF0">
            <w:pPr>
              <w:rPr>
                <w:rFonts w:cs="Arial"/>
                <w:b/>
              </w:rPr>
            </w:pPr>
            <w:r>
              <w:t>What are volcanologists?</w:t>
            </w:r>
          </w:p>
          <w:p w14:paraId="4ED68CF1" w14:textId="77777777" w:rsidR="00FB2031" w:rsidRDefault="00FB2031">
            <w:pPr>
              <w:rPr>
                <w:rFonts w:cs="Arial"/>
                <w:b/>
              </w:rPr>
            </w:pPr>
          </w:p>
          <w:p w14:paraId="0770D423" w14:textId="18F7801D" w:rsidR="55AD3862" w:rsidRDefault="55AD3862" w:rsidP="55AD3862">
            <w:pPr>
              <w:rPr>
                <w:rFonts w:ascii="Cambria" w:hAnsi="Cambria"/>
                <w:b/>
                <w:bCs/>
              </w:rPr>
            </w:pPr>
          </w:p>
          <w:p w14:paraId="3C22B9DA" w14:textId="0EFF5BB3" w:rsidR="00C41EF0" w:rsidRPr="00735FC1" w:rsidRDefault="00C41EF0" w:rsidP="55AD3862">
            <w:pPr>
              <w:rPr>
                <w:rFonts w:ascii="Cambria" w:hAnsi="Cambria"/>
                <w:b/>
                <w:bCs/>
              </w:rPr>
            </w:pPr>
            <w:r w:rsidRPr="55AD3862">
              <w:rPr>
                <w:rFonts w:ascii="Cambria" w:hAnsi="Cambria"/>
                <w:b/>
                <w:bCs/>
              </w:rPr>
              <w:t>Why do we need to be energy secure?</w:t>
            </w:r>
          </w:p>
          <w:p w14:paraId="1B40B88A" w14:textId="77777777" w:rsidR="00C41EF0" w:rsidRDefault="00C41EF0" w:rsidP="00C41EF0">
            <w:r>
              <w:t xml:space="preserve">What are the World’s natural resources? </w:t>
            </w:r>
          </w:p>
          <w:p w14:paraId="1CF43F88" w14:textId="77777777" w:rsidR="00C41EF0" w:rsidRDefault="00C41EF0" w:rsidP="00C41EF0">
            <w:r>
              <w:t xml:space="preserve">Are there enough resources for everyone? </w:t>
            </w:r>
          </w:p>
          <w:p w14:paraId="6135FD20" w14:textId="77777777" w:rsidR="00C41EF0" w:rsidRDefault="00C41EF0" w:rsidP="00C41EF0">
            <w:r>
              <w:t>Why is it important to be energy secure?</w:t>
            </w:r>
          </w:p>
          <w:p w14:paraId="407A27B1" w14:textId="38DC8EDB" w:rsidR="00FB2031" w:rsidRDefault="00C41EF0" w:rsidP="00C41EF0">
            <w:r>
              <w:t>How can we use natural resources sustainably? (Sweden and Dubai)</w:t>
            </w:r>
          </w:p>
          <w:p w14:paraId="6F3CA1B8" w14:textId="58874F92" w:rsidR="00FB2031" w:rsidRDefault="03517928" w:rsidP="55AD3862">
            <w:r>
              <w:t>How sustainable is our school? Fieldwork</w:t>
            </w:r>
          </w:p>
        </w:tc>
        <w:tc>
          <w:tcPr>
            <w:tcW w:w="4725" w:type="dxa"/>
          </w:tcPr>
          <w:p w14:paraId="34079149" w14:textId="36E2E6C4" w:rsidR="00C41EF0" w:rsidRDefault="00C41EF0" w:rsidP="10C3BEEB">
            <w:pPr>
              <w:rPr>
                <w:rFonts w:ascii="Cambria" w:hAnsi="Cambria"/>
                <w:b/>
                <w:bCs/>
              </w:rPr>
            </w:pPr>
            <w:r w:rsidRPr="10C3BEEB">
              <w:rPr>
                <w:rFonts w:ascii="Cambria" w:hAnsi="Cambria"/>
                <w:b/>
                <w:bCs/>
              </w:rPr>
              <w:t>Why does conflict exist?</w:t>
            </w:r>
          </w:p>
          <w:p w14:paraId="215D5FE8" w14:textId="21B43C77" w:rsidR="00C41EF0" w:rsidRDefault="00C41EF0" w:rsidP="00C41EF0">
            <w:r>
              <w:t xml:space="preserve">How is geography linked to conflict? </w:t>
            </w:r>
          </w:p>
          <w:p w14:paraId="16351E93" w14:textId="77777777" w:rsidR="00C41EF0" w:rsidRDefault="00C41EF0" w:rsidP="00C41EF0">
            <w:r>
              <w:t xml:space="preserve">How has history caused conflict? </w:t>
            </w:r>
          </w:p>
          <w:p w14:paraId="007A0266" w14:textId="544BC922" w:rsidR="00C41EF0" w:rsidRDefault="46773049" w:rsidP="00C41EF0">
            <w:r>
              <w:t>What is the impact of water insecurity</w:t>
            </w:r>
            <w:r w:rsidR="00C41EF0">
              <w:t xml:space="preserve">?  </w:t>
            </w:r>
          </w:p>
          <w:p w14:paraId="0EE2B855" w14:textId="2A6B171A" w:rsidR="00C41EF0" w:rsidRDefault="00C41EF0" w:rsidP="00C41EF0">
            <w:r>
              <w:t>What impact has climate had in causing conflict?</w:t>
            </w:r>
          </w:p>
          <w:p w14:paraId="2AC660EF" w14:textId="29DBF8E5" w:rsidR="006F4A80" w:rsidRDefault="33B2ABBD" w:rsidP="55AD3862">
            <w:r>
              <w:t>What are the impacts of food insecurity?</w:t>
            </w:r>
          </w:p>
          <w:p w14:paraId="5C0B3776" w14:textId="147F2DBB" w:rsidR="00C41EF0" w:rsidRDefault="00C41EF0" w:rsidP="10C3BEEB">
            <w:pPr>
              <w:rPr>
                <w:rFonts w:cs="Arial"/>
              </w:rPr>
            </w:pPr>
          </w:p>
          <w:p w14:paraId="30F2D768" w14:textId="13628B3C" w:rsidR="55AD3862" w:rsidRDefault="55AD3862" w:rsidP="55AD3862">
            <w:pPr>
              <w:rPr>
                <w:rFonts w:ascii="Cambria" w:hAnsi="Cambria"/>
                <w:b/>
                <w:bCs/>
              </w:rPr>
            </w:pPr>
          </w:p>
          <w:p w14:paraId="3A8E20EF" w14:textId="7BBAEED8" w:rsidR="00C41EF0" w:rsidRDefault="4561FF30" w:rsidP="10C3BEEB">
            <w:pPr>
              <w:rPr>
                <w:rFonts w:ascii="Cambria" w:hAnsi="Cambria"/>
                <w:b/>
                <w:bCs/>
              </w:rPr>
            </w:pPr>
            <w:r w:rsidRPr="10C3BEEB">
              <w:rPr>
                <w:rFonts w:ascii="Cambria" w:hAnsi="Cambria"/>
                <w:b/>
                <w:bCs/>
              </w:rPr>
              <w:t>Africa is not a country</w:t>
            </w:r>
          </w:p>
          <w:p w14:paraId="677E6909" w14:textId="5F21E92C" w:rsidR="00C41EF0" w:rsidRDefault="54A2C11C" w:rsidP="55AD3862">
            <w:pPr>
              <w:spacing w:after="200" w:line="276" w:lineRule="auto"/>
              <w:rPr>
                <w:rFonts w:ascii="Cambria" w:eastAsia="Cambria" w:hAnsi="Cambria" w:cs="Cambria"/>
                <w:color w:val="000000" w:themeColor="text1"/>
              </w:rPr>
            </w:pPr>
            <w:r w:rsidRPr="55AD3862">
              <w:rPr>
                <w:rFonts w:ascii="Cambria" w:eastAsia="Cambria" w:hAnsi="Cambria" w:cs="Cambria"/>
                <w:color w:val="000000" w:themeColor="text1"/>
              </w:rPr>
              <w:t>What</w:t>
            </w:r>
            <w:r w:rsidR="43CB282D" w:rsidRPr="55AD3862">
              <w:rPr>
                <w:rFonts w:ascii="Cambria" w:eastAsia="Cambria" w:hAnsi="Cambria" w:cs="Cambria"/>
                <w:color w:val="000000" w:themeColor="text1"/>
              </w:rPr>
              <w:t xml:space="preserve"> is the danger of a single story</w:t>
            </w:r>
            <w:r w:rsidRPr="55AD3862">
              <w:rPr>
                <w:rFonts w:ascii="Cambria" w:eastAsia="Cambria" w:hAnsi="Cambria" w:cs="Cambria"/>
                <w:color w:val="000000" w:themeColor="text1"/>
              </w:rPr>
              <w:t>?</w:t>
            </w:r>
          </w:p>
          <w:p w14:paraId="0283432E" w14:textId="3F97BAA8" w:rsidR="00C41EF0" w:rsidRDefault="6FC07C54" w:rsidP="55AD3862">
            <w:pPr>
              <w:spacing w:after="200" w:line="276" w:lineRule="auto"/>
              <w:rPr>
                <w:rFonts w:ascii="Cambria" w:eastAsia="Cambria" w:hAnsi="Cambria" w:cs="Cambria"/>
                <w:color w:val="000000" w:themeColor="text1"/>
              </w:rPr>
            </w:pPr>
            <w:r w:rsidRPr="55AD3862">
              <w:rPr>
                <w:rFonts w:ascii="Cambria" w:eastAsia="Cambria" w:hAnsi="Cambria" w:cs="Cambria"/>
                <w:color w:val="000000" w:themeColor="text1"/>
              </w:rPr>
              <w:t>How has colonialism resulted in an uneven world?</w:t>
            </w:r>
          </w:p>
          <w:p w14:paraId="66378AA3" w14:textId="263F77D1" w:rsidR="00C41EF0" w:rsidRDefault="54A2C11C" w:rsidP="55AD3862">
            <w:pPr>
              <w:spacing w:after="200" w:line="276" w:lineRule="auto"/>
              <w:rPr>
                <w:rFonts w:ascii="Cambria" w:eastAsia="Cambria" w:hAnsi="Cambria" w:cs="Cambria"/>
                <w:color w:val="000000" w:themeColor="text1"/>
              </w:rPr>
            </w:pPr>
            <w:r w:rsidRPr="55AD3862">
              <w:rPr>
                <w:rFonts w:ascii="Cambria" w:eastAsia="Cambria" w:hAnsi="Cambria" w:cs="Cambria"/>
                <w:color w:val="000000" w:themeColor="text1"/>
              </w:rPr>
              <w:t>What is the physical landscape like?</w:t>
            </w:r>
          </w:p>
          <w:p w14:paraId="4D51CD51" w14:textId="794593C1" w:rsidR="00C41EF0" w:rsidRDefault="54A2C11C" w:rsidP="55AD3862">
            <w:pPr>
              <w:spacing w:after="200" w:line="276" w:lineRule="auto"/>
              <w:rPr>
                <w:rFonts w:ascii="Cambria" w:eastAsia="Cambria" w:hAnsi="Cambria" w:cs="Cambria"/>
                <w:color w:val="000000" w:themeColor="text1"/>
              </w:rPr>
            </w:pPr>
            <w:r w:rsidRPr="55AD3862">
              <w:rPr>
                <w:rFonts w:ascii="Cambria" w:eastAsia="Cambria" w:hAnsi="Cambria" w:cs="Cambria"/>
                <w:color w:val="000000" w:themeColor="text1"/>
              </w:rPr>
              <w:t>What are the challenges and opportunities?</w:t>
            </w:r>
          </w:p>
          <w:p w14:paraId="05747B59" w14:textId="34D9A2BC" w:rsidR="00C41EF0" w:rsidRDefault="4094CC07" w:rsidP="441E3782">
            <w:pPr>
              <w:rPr>
                <w:rFonts w:ascii="Cambria" w:hAnsi="Cambria"/>
              </w:rPr>
            </w:pPr>
            <w:r w:rsidRPr="441E3782">
              <w:rPr>
                <w:rFonts w:ascii="Cambria" w:hAnsi="Cambria"/>
              </w:rPr>
              <w:t>Is sustainable development in the DRC possible?</w:t>
            </w:r>
          </w:p>
        </w:tc>
      </w:tr>
    </w:tbl>
    <w:p w14:paraId="5B7A430B" w14:textId="77777777" w:rsidR="00FB2031" w:rsidRDefault="00FB2031"/>
    <w:p w14:paraId="7C6AF374" w14:textId="77777777" w:rsidR="006F4A80" w:rsidRDefault="006F4A80">
      <w:pPr>
        <w:rPr>
          <w:b/>
          <w:sz w:val="24"/>
        </w:rPr>
      </w:pPr>
    </w:p>
    <w:p w14:paraId="2E0AB003" w14:textId="77777777" w:rsidR="006F4A80" w:rsidRDefault="006F4A80">
      <w:pPr>
        <w:rPr>
          <w:b/>
          <w:sz w:val="24"/>
        </w:rPr>
      </w:pPr>
    </w:p>
    <w:p w14:paraId="6B0F3B21" w14:textId="77777777" w:rsidR="006F4A80" w:rsidRDefault="006F4A80">
      <w:pPr>
        <w:rPr>
          <w:b/>
          <w:sz w:val="24"/>
        </w:rPr>
      </w:pPr>
    </w:p>
    <w:p w14:paraId="425C4B3D" w14:textId="77777777" w:rsidR="006F4A80" w:rsidRDefault="006F4A80">
      <w:pPr>
        <w:rPr>
          <w:b/>
          <w:sz w:val="24"/>
        </w:rPr>
      </w:pPr>
    </w:p>
    <w:p w14:paraId="69BF2C83" w14:textId="77777777" w:rsidR="00FB2031" w:rsidRDefault="006F4A80">
      <w:pPr>
        <w:rPr>
          <w:b/>
          <w:sz w:val="24"/>
        </w:rPr>
      </w:pPr>
      <w:r>
        <w:rPr>
          <w:b/>
          <w:sz w:val="24"/>
        </w:rPr>
        <w:t>Year 9</w:t>
      </w:r>
    </w:p>
    <w:tbl>
      <w:tblPr>
        <w:tblStyle w:val="TableGrid"/>
        <w:tblW w:w="0" w:type="auto"/>
        <w:tblLook w:val="04A0" w:firstRow="1" w:lastRow="0" w:firstColumn="1" w:lastColumn="0" w:noHBand="0" w:noVBand="1"/>
      </w:tblPr>
      <w:tblGrid>
        <w:gridCol w:w="4650"/>
        <w:gridCol w:w="4649"/>
        <w:gridCol w:w="4649"/>
      </w:tblGrid>
      <w:tr w:rsidR="00FB2031" w14:paraId="54C70685" w14:textId="77777777" w:rsidTr="55AD3862">
        <w:tc>
          <w:tcPr>
            <w:tcW w:w="4724" w:type="dxa"/>
          </w:tcPr>
          <w:p w14:paraId="661B971F" w14:textId="77777777" w:rsidR="00FB2031" w:rsidRDefault="006F4A80">
            <w:pPr>
              <w:rPr>
                <w:b/>
              </w:rPr>
            </w:pPr>
            <w:r>
              <w:rPr>
                <w:b/>
              </w:rPr>
              <w:t>Autumn Term</w:t>
            </w:r>
          </w:p>
        </w:tc>
        <w:tc>
          <w:tcPr>
            <w:tcW w:w="4725" w:type="dxa"/>
          </w:tcPr>
          <w:p w14:paraId="4B8171ED" w14:textId="77777777" w:rsidR="00FB2031" w:rsidRDefault="006F4A80">
            <w:pPr>
              <w:rPr>
                <w:b/>
              </w:rPr>
            </w:pPr>
            <w:r>
              <w:rPr>
                <w:b/>
              </w:rPr>
              <w:t>Spring Term</w:t>
            </w:r>
          </w:p>
        </w:tc>
        <w:tc>
          <w:tcPr>
            <w:tcW w:w="4725" w:type="dxa"/>
          </w:tcPr>
          <w:p w14:paraId="3FFC7FFE" w14:textId="77777777" w:rsidR="00FB2031" w:rsidRDefault="006F4A80">
            <w:pPr>
              <w:rPr>
                <w:b/>
              </w:rPr>
            </w:pPr>
            <w:r>
              <w:rPr>
                <w:b/>
              </w:rPr>
              <w:t>Summer Term</w:t>
            </w:r>
          </w:p>
        </w:tc>
      </w:tr>
      <w:tr w:rsidR="00FB2031" w14:paraId="3480BD93" w14:textId="77777777" w:rsidTr="55AD3862">
        <w:tc>
          <w:tcPr>
            <w:tcW w:w="4724" w:type="dxa"/>
          </w:tcPr>
          <w:p w14:paraId="7251EE96" w14:textId="77777777" w:rsidR="00C41EF0" w:rsidRDefault="00C41EF0" w:rsidP="00C41EF0">
            <w:pPr>
              <w:rPr>
                <w:rFonts w:ascii="Cambria" w:hAnsi="Cambria"/>
                <w:b/>
                <w:bCs/>
              </w:rPr>
            </w:pPr>
            <w:r w:rsidRPr="00735FC1">
              <w:rPr>
                <w:rFonts w:ascii="Cambria" w:hAnsi="Cambria"/>
                <w:b/>
                <w:bCs/>
              </w:rPr>
              <w:t>Why should we care about rivers? The Danube</w:t>
            </w:r>
          </w:p>
          <w:p w14:paraId="4C3ADB44" w14:textId="77777777" w:rsidR="00C41EF0" w:rsidRDefault="00C41EF0" w:rsidP="00C41EF0">
            <w:r>
              <w:t xml:space="preserve">How does the Danube change from source to mouth? </w:t>
            </w:r>
          </w:p>
          <w:p w14:paraId="08FA9367" w14:textId="77777777" w:rsidR="00C41EF0" w:rsidRDefault="00C41EF0" w:rsidP="00C41EF0">
            <w:r>
              <w:t xml:space="preserve">Why is the Danube important to people? </w:t>
            </w:r>
          </w:p>
          <w:p w14:paraId="0FF585C7" w14:textId="77777777" w:rsidR="00C41EF0" w:rsidRDefault="00C41EF0" w:rsidP="00C41EF0">
            <w:r>
              <w:t>How has drought and flooding of the Danube impacted people?</w:t>
            </w:r>
          </w:p>
          <w:p w14:paraId="5919CEFA" w14:textId="77777777" w:rsidR="00FB2031" w:rsidRDefault="00C41EF0" w:rsidP="55AD3862">
            <w:pPr>
              <w:rPr>
                <w:rFonts w:ascii="Arial" w:hAnsi="Arial" w:cs="Arial"/>
                <w:b/>
                <w:bCs/>
                <w:sz w:val="18"/>
                <w:szCs w:val="18"/>
              </w:rPr>
            </w:pPr>
            <w:r w:rsidRPr="55AD3862">
              <w:rPr>
                <w:rFonts w:ascii="Cambria" w:hAnsi="Cambria"/>
                <w:b/>
                <w:bCs/>
              </w:rPr>
              <w:t>I</w:t>
            </w:r>
            <w:r w:rsidRPr="55AD3862">
              <w:rPr>
                <w:rFonts w:ascii="Cambria" w:hAnsi="Cambria"/>
              </w:rPr>
              <w:t>nfiltration fieldwork in Autumn 2</w:t>
            </w:r>
          </w:p>
          <w:p w14:paraId="280D99EC" w14:textId="63293621" w:rsidR="006F4A80" w:rsidRDefault="006F4A80" w:rsidP="55AD3862">
            <w:pPr>
              <w:rPr>
                <w:rFonts w:ascii="Arial" w:hAnsi="Arial" w:cs="Arial"/>
                <w:b/>
                <w:bCs/>
                <w:sz w:val="18"/>
                <w:szCs w:val="18"/>
              </w:rPr>
            </w:pPr>
          </w:p>
          <w:p w14:paraId="2CD6C05D" w14:textId="77777777" w:rsidR="006F4A80" w:rsidRDefault="006F4A80">
            <w:pPr>
              <w:rPr>
                <w:rFonts w:ascii="Arial" w:hAnsi="Arial" w:cs="Arial"/>
                <w:b/>
                <w:sz w:val="18"/>
                <w:szCs w:val="18"/>
              </w:rPr>
            </w:pPr>
          </w:p>
          <w:p w14:paraId="459E6A27" w14:textId="77777777" w:rsidR="00C41EF0" w:rsidRDefault="00C41EF0" w:rsidP="00C41EF0">
            <w:pPr>
              <w:rPr>
                <w:rFonts w:ascii="Cambria" w:hAnsi="Cambria" w:cstheme="minorHAnsi"/>
                <w:b/>
              </w:rPr>
            </w:pPr>
            <w:r w:rsidRPr="00735FC1">
              <w:rPr>
                <w:rFonts w:ascii="Cambria" w:hAnsi="Cambria" w:cstheme="minorHAnsi"/>
                <w:b/>
              </w:rPr>
              <w:t xml:space="preserve">What makes us global citizens? </w:t>
            </w:r>
          </w:p>
          <w:p w14:paraId="695B471D" w14:textId="77777777" w:rsidR="00C41EF0" w:rsidRDefault="00C41EF0" w:rsidP="00C41EF0">
            <w:r>
              <w:t xml:space="preserve">What are the factors that lead to globalisation? </w:t>
            </w:r>
          </w:p>
          <w:p w14:paraId="6DC4016B" w14:textId="77777777" w:rsidR="00C41EF0" w:rsidRDefault="00C41EF0" w:rsidP="00C41EF0">
            <w:r>
              <w:t xml:space="preserve">How is my life linked to globalisation? </w:t>
            </w:r>
          </w:p>
          <w:p w14:paraId="13775691" w14:textId="77777777" w:rsidR="00C41EF0" w:rsidRDefault="00C41EF0" w:rsidP="00C41EF0">
            <w:r>
              <w:t xml:space="preserve">Who are the winners and losers of globalisation? </w:t>
            </w:r>
          </w:p>
          <w:p w14:paraId="6440B358" w14:textId="77777777" w:rsidR="00FB2031" w:rsidRDefault="00C41EF0" w:rsidP="00C41EF0">
            <w:r>
              <w:t>What are the challenges caused by globalisation?</w:t>
            </w:r>
          </w:p>
        </w:tc>
        <w:tc>
          <w:tcPr>
            <w:tcW w:w="4725" w:type="dxa"/>
          </w:tcPr>
          <w:p w14:paraId="5A3537FF" w14:textId="1317D8AD" w:rsidR="00C41EF0" w:rsidRDefault="00C41EF0" w:rsidP="55AD3862">
            <w:pPr>
              <w:rPr>
                <w:rFonts w:ascii="Cambria" w:hAnsi="Cambria"/>
                <w:b/>
                <w:bCs/>
              </w:rPr>
            </w:pPr>
            <w:r w:rsidRPr="55AD3862">
              <w:rPr>
                <w:rFonts w:ascii="Cambria" w:hAnsi="Cambria"/>
                <w:b/>
                <w:bCs/>
              </w:rPr>
              <w:t xml:space="preserve">What is the future of Antarctica? </w:t>
            </w:r>
          </w:p>
          <w:p w14:paraId="46B223D4" w14:textId="77777777" w:rsidR="00C41EF0" w:rsidRPr="00643467" w:rsidRDefault="00C41EF0" w:rsidP="00C41EF0">
            <w:pPr>
              <w:rPr>
                <w:rFonts w:ascii="Cambria" w:hAnsi="Cambria" w:cstheme="minorHAnsi"/>
              </w:rPr>
            </w:pPr>
            <w:r>
              <w:rPr>
                <w:rFonts w:ascii="Cambria" w:hAnsi="Cambria" w:cstheme="minorHAnsi"/>
              </w:rPr>
              <w:t>Where i</w:t>
            </w:r>
            <w:r w:rsidRPr="00643467">
              <w:rPr>
                <w:rFonts w:ascii="Cambria" w:hAnsi="Cambria" w:cstheme="minorHAnsi"/>
              </w:rPr>
              <w:t>n the world are glaciers?</w:t>
            </w:r>
          </w:p>
          <w:p w14:paraId="3B154EF6" w14:textId="77777777" w:rsidR="00C41EF0" w:rsidRDefault="00C41EF0" w:rsidP="00C41EF0">
            <w:r>
              <w:t xml:space="preserve">Who owns Antarctica? </w:t>
            </w:r>
          </w:p>
          <w:p w14:paraId="3B831021" w14:textId="77777777" w:rsidR="00C41EF0" w:rsidRDefault="00C41EF0" w:rsidP="00C41EF0">
            <w:r>
              <w:t xml:space="preserve">What is Antarctica like? </w:t>
            </w:r>
          </w:p>
          <w:p w14:paraId="2E0E96E2" w14:textId="77777777" w:rsidR="00C41EF0" w:rsidRDefault="00C41EF0" w:rsidP="00C41EF0">
            <w:r>
              <w:t xml:space="preserve">What is the global threat of the ice melting? </w:t>
            </w:r>
          </w:p>
          <w:p w14:paraId="00BF2E3A" w14:textId="77777777" w:rsidR="00FB2031" w:rsidRDefault="00C41EF0" w:rsidP="55AD3862">
            <w:pPr>
              <w:rPr>
                <w:rFonts w:ascii="Arial" w:hAnsi="Arial" w:cs="Arial"/>
                <w:b/>
                <w:bCs/>
                <w:sz w:val="18"/>
                <w:szCs w:val="18"/>
              </w:rPr>
            </w:pPr>
            <w:r>
              <w:t>Antarctica DME - Should Antarctica be developed?</w:t>
            </w:r>
          </w:p>
          <w:p w14:paraId="415D1D8B" w14:textId="77777777" w:rsidR="00FB2031" w:rsidRDefault="00FB2031">
            <w:pPr>
              <w:jc w:val="center"/>
              <w:rPr>
                <w:rFonts w:ascii="Arial" w:hAnsi="Arial" w:cs="Arial"/>
                <w:b/>
                <w:sz w:val="18"/>
                <w:szCs w:val="18"/>
              </w:rPr>
            </w:pPr>
          </w:p>
          <w:p w14:paraId="1BBC3F07" w14:textId="3E628FDE" w:rsidR="006F4A80" w:rsidRDefault="006F4A80" w:rsidP="55AD3862">
            <w:pPr>
              <w:jc w:val="center"/>
              <w:rPr>
                <w:rFonts w:ascii="Arial" w:hAnsi="Arial" w:cs="Arial"/>
                <w:b/>
                <w:bCs/>
                <w:sz w:val="18"/>
                <w:szCs w:val="18"/>
              </w:rPr>
            </w:pPr>
          </w:p>
          <w:p w14:paraId="1FCABBE6" w14:textId="77777777" w:rsidR="00C41EF0" w:rsidRPr="00735FC1" w:rsidRDefault="00C41EF0" w:rsidP="00C41EF0">
            <w:pPr>
              <w:rPr>
                <w:rFonts w:ascii="Cambria" w:hAnsi="Cambria" w:cstheme="minorHAnsi"/>
                <w:b/>
              </w:rPr>
            </w:pPr>
            <w:r w:rsidRPr="00735FC1">
              <w:rPr>
                <w:rFonts w:ascii="Cambria" w:hAnsi="Cambria" w:cstheme="minorHAnsi"/>
                <w:b/>
              </w:rPr>
              <w:t>What makes Russia so diverse?</w:t>
            </w:r>
          </w:p>
          <w:p w14:paraId="3F971D8D" w14:textId="77777777" w:rsidR="00C41EF0" w:rsidRDefault="00C41EF0" w:rsidP="00C41EF0">
            <w:r>
              <w:t xml:space="preserve">What is the physical landscape of Russia? </w:t>
            </w:r>
          </w:p>
          <w:p w14:paraId="23559080" w14:textId="77777777" w:rsidR="00C41EF0" w:rsidRDefault="00C41EF0" w:rsidP="00C41EF0">
            <w:r>
              <w:t xml:space="preserve">How many people and where do they live? </w:t>
            </w:r>
          </w:p>
          <w:p w14:paraId="24955605" w14:textId="77777777" w:rsidR="00C41EF0" w:rsidRDefault="00C41EF0" w:rsidP="00C41EF0">
            <w:r>
              <w:t>How has conflict shaped our lives?</w:t>
            </w:r>
          </w:p>
          <w:p w14:paraId="1011B74A" w14:textId="77777777" w:rsidR="00FB2031" w:rsidRDefault="00C41EF0" w:rsidP="00C41EF0">
            <w:r>
              <w:t>Will Russia ever be a Superpower?</w:t>
            </w:r>
          </w:p>
        </w:tc>
        <w:tc>
          <w:tcPr>
            <w:tcW w:w="4725" w:type="dxa"/>
          </w:tcPr>
          <w:p w14:paraId="37933704" w14:textId="745495E7" w:rsidR="00C41EF0" w:rsidRPr="00735FC1" w:rsidRDefault="00C41EF0" w:rsidP="55AD3862">
            <w:pPr>
              <w:rPr>
                <w:rFonts w:ascii="Cambria" w:hAnsi="Cambria"/>
                <w:b/>
                <w:bCs/>
              </w:rPr>
            </w:pPr>
            <w:r w:rsidRPr="55AD3862">
              <w:rPr>
                <w:rFonts w:ascii="Cambria" w:hAnsi="Cambria"/>
                <w:b/>
                <w:bCs/>
              </w:rPr>
              <w:t xml:space="preserve">How does disease link to geography? </w:t>
            </w:r>
          </w:p>
          <w:p w14:paraId="25B25A4A" w14:textId="77777777" w:rsidR="00C41EF0" w:rsidRDefault="00C41EF0" w:rsidP="00C41EF0">
            <w:r>
              <w:t xml:space="preserve">What can development tell us about health?  Why do we have a problem with obesity around the World? </w:t>
            </w:r>
          </w:p>
          <w:p w14:paraId="463E8773" w14:textId="77777777" w:rsidR="00C41EF0" w:rsidRDefault="00C41EF0" w:rsidP="00C41EF0">
            <w:r>
              <w:t xml:space="preserve">How has the perception of HIV changed over time? </w:t>
            </w:r>
          </w:p>
          <w:p w14:paraId="67DF13F4" w14:textId="77777777" w:rsidR="00FB2031" w:rsidRDefault="00C41EF0" w:rsidP="00C41EF0">
            <w:pPr>
              <w:rPr>
                <w:rFonts w:ascii="Arial" w:hAnsi="Arial" w:cs="Arial"/>
                <w:b/>
                <w:sz w:val="18"/>
                <w:szCs w:val="18"/>
              </w:rPr>
            </w:pPr>
            <w:r>
              <w:t>How will climate change impact diseases globally?</w:t>
            </w:r>
          </w:p>
          <w:p w14:paraId="740D54EC" w14:textId="77777777" w:rsidR="00FB2031" w:rsidRDefault="00FB2031">
            <w:pPr>
              <w:rPr>
                <w:rFonts w:ascii="Arial" w:hAnsi="Arial" w:cs="Arial"/>
                <w:b/>
                <w:sz w:val="18"/>
                <w:szCs w:val="18"/>
              </w:rPr>
            </w:pPr>
          </w:p>
          <w:p w14:paraId="4BDD5C6B" w14:textId="4E4737C5" w:rsidR="00FB2031" w:rsidRDefault="00FB2031" w:rsidP="55AD3862">
            <w:pPr>
              <w:rPr>
                <w:rFonts w:ascii="Arial" w:hAnsi="Arial" w:cs="Arial"/>
                <w:b/>
                <w:bCs/>
                <w:sz w:val="18"/>
                <w:szCs w:val="18"/>
              </w:rPr>
            </w:pPr>
          </w:p>
          <w:p w14:paraId="062F5455" w14:textId="77777777" w:rsidR="00FB2031" w:rsidRDefault="00C41EF0">
            <w:pPr>
              <w:rPr>
                <w:rFonts w:ascii="Cambria" w:hAnsi="Cambria" w:cstheme="minorHAnsi"/>
                <w:b/>
              </w:rPr>
            </w:pPr>
            <w:r w:rsidRPr="00735FC1">
              <w:rPr>
                <w:rFonts w:ascii="Cambria" w:hAnsi="Cambria" w:cstheme="minorHAnsi"/>
                <w:b/>
              </w:rPr>
              <w:t>Hazardous earth begin Edexcel B Geography GCSE (after end of Year exam)</w:t>
            </w:r>
          </w:p>
          <w:p w14:paraId="60C30417" w14:textId="77777777" w:rsidR="00C41EF0" w:rsidRDefault="00C41EF0"/>
        </w:tc>
      </w:tr>
    </w:tbl>
    <w:p w14:paraId="49F5745D" w14:textId="77777777" w:rsidR="00FB2031" w:rsidRDefault="00FB2031"/>
    <w:sectPr w:rsidR="00FB2031">
      <w:headerReference w:type="even" r:id="rId10"/>
      <w:headerReference w:type="default" r:id="rId11"/>
      <w:pgSz w:w="16838" w:h="11906" w:orient="landscape"/>
      <w:pgMar w:top="90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D5727" w14:textId="77777777" w:rsidR="00FB2031" w:rsidRDefault="006F4A80">
      <w:pPr>
        <w:spacing w:after="0" w:line="240" w:lineRule="auto"/>
      </w:pPr>
      <w:r>
        <w:separator/>
      </w:r>
    </w:p>
  </w:endnote>
  <w:endnote w:type="continuationSeparator" w:id="0">
    <w:p w14:paraId="6D633FDC" w14:textId="77777777" w:rsidR="00FB2031" w:rsidRDefault="006F4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D32E7" w14:textId="77777777" w:rsidR="00FB2031" w:rsidRDefault="006F4A80">
      <w:pPr>
        <w:spacing w:after="0" w:line="240" w:lineRule="auto"/>
      </w:pPr>
      <w:r>
        <w:separator/>
      </w:r>
    </w:p>
  </w:footnote>
  <w:footnote w:type="continuationSeparator" w:id="0">
    <w:p w14:paraId="4FF44834" w14:textId="77777777" w:rsidR="00FB2031" w:rsidRDefault="006F4A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8519D" w14:textId="77777777" w:rsidR="00FB2031" w:rsidRDefault="006F4A80">
    <w:pPr>
      <w:pStyle w:val="Header"/>
    </w:pPr>
    <w:r>
      <w:rPr>
        <w:noProof/>
        <w:lang w:eastAsia="en-GB"/>
      </w:rPr>
      <w:drawing>
        <wp:inline distT="0" distB="0" distL="0" distR="0" wp14:anchorId="7A90CBF0" wp14:editId="1FECAA67">
          <wp:extent cx="8858250" cy="3305175"/>
          <wp:effectExtent l="0" t="0" r="0" b="0"/>
          <wp:docPr id="1" name="Picture 1" descr="V:\Apps and Comms\_OFFICAL_SCHOOL_LOGO 2\heathland_offical_logo_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pps and Comms\_OFFICAL_SCHOOL_LOGO 2\heathland_offical_logo_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0" cy="33051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7B2DF" w14:textId="77777777" w:rsidR="00FB2031" w:rsidRDefault="006F4A80">
    <w:pPr>
      <w:pStyle w:val="Header"/>
      <w:jc w:val="right"/>
    </w:pPr>
    <w:r>
      <w:rPr>
        <w:noProof/>
        <w:lang w:eastAsia="en-GB"/>
      </w:rPr>
      <w:drawing>
        <wp:inline distT="0" distB="0" distL="0" distR="0" wp14:anchorId="555200C4" wp14:editId="45F446C1">
          <wp:extent cx="2961256" cy="1104900"/>
          <wp:effectExtent l="0" t="0" r="0" b="0"/>
          <wp:docPr id="2" name="Picture 2" descr="V:\Apps and Comms\_OFFICAL_SCHOOL_LOGO 2\heathland_offical_logo_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pps and Comms\_OFFICAL_SCHOOL_LOGO 2\heathland_offical_logo_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365" cy="1106060"/>
                  </a:xfrm>
                  <a:prstGeom prst="rect">
                    <a:avLst/>
                  </a:prstGeom>
                  <a:noFill/>
                  <a:ln>
                    <a:noFill/>
                  </a:ln>
                </pic:spPr>
              </pic:pic>
            </a:graphicData>
          </a:graphic>
        </wp:inline>
      </w:drawing>
    </w:r>
  </w:p>
  <w:p w14:paraId="6B35D97E" w14:textId="77777777" w:rsidR="00FB2031" w:rsidRDefault="00FB20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059DD"/>
    <w:multiLevelType w:val="multilevel"/>
    <w:tmpl w:val="8CA8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AE4E8E"/>
    <w:multiLevelType w:val="hybridMultilevel"/>
    <w:tmpl w:val="7E16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F364FC"/>
    <w:multiLevelType w:val="hybridMultilevel"/>
    <w:tmpl w:val="A7C82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E4D7A"/>
    <w:multiLevelType w:val="hybridMultilevel"/>
    <w:tmpl w:val="07523A0E"/>
    <w:lvl w:ilvl="0" w:tplc="28603F1C">
      <w:start w:val="1"/>
      <w:numFmt w:val="bullet"/>
      <w:lvlText w:val=""/>
      <w:lvlJc w:val="left"/>
      <w:pPr>
        <w:tabs>
          <w:tab w:val="num" w:pos="946"/>
        </w:tabs>
        <w:ind w:left="946" w:hanging="113"/>
      </w:pPr>
      <w:rPr>
        <w:rFonts w:ascii="Symbol" w:hAnsi="Symbol" w:hint="default"/>
      </w:rPr>
    </w:lvl>
    <w:lvl w:ilvl="1" w:tplc="04090003">
      <w:start w:val="1"/>
      <w:numFmt w:val="bullet"/>
      <w:lvlText w:val="o"/>
      <w:lvlJc w:val="left"/>
      <w:pPr>
        <w:tabs>
          <w:tab w:val="num" w:pos="2273"/>
        </w:tabs>
        <w:ind w:left="2273" w:hanging="360"/>
      </w:pPr>
      <w:rPr>
        <w:rFonts w:ascii="Courier New" w:hAnsi="Courier New" w:hint="default"/>
      </w:rPr>
    </w:lvl>
    <w:lvl w:ilvl="2" w:tplc="04090005">
      <w:start w:val="1"/>
      <w:numFmt w:val="bullet"/>
      <w:lvlText w:val=""/>
      <w:lvlJc w:val="left"/>
      <w:pPr>
        <w:tabs>
          <w:tab w:val="num" w:pos="2993"/>
        </w:tabs>
        <w:ind w:left="2993" w:hanging="360"/>
      </w:pPr>
      <w:rPr>
        <w:rFonts w:ascii="Wingdings" w:hAnsi="Wingdings" w:hint="default"/>
      </w:rPr>
    </w:lvl>
    <w:lvl w:ilvl="3" w:tplc="04090001" w:tentative="1">
      <w:start w:val="1"/>
      <w:numFmt w:val="bullet"/>
      <w:lvlText w:val=""/>
      <w:lvlJc w:val="left"/>
      <w:pPr>
        <w:tabs>
          <w:tab w:val="num" w:pos="3713"/>
        </w:tabs>
        <w:ind w:left="3713" w:hanging="360"/>
      </w:pPr>
      <w:rPr>
        <w:rFonts w:ascii="Symbol" w:hAnsi="Symbol" w:hint="default"/>
      </w:rPr>
    </w:lvl>
    <w:lvl w:ilvl="4" w:tplc="04090003" w:tentative="1">
      <w:start w:val="1"/>
      <w:numFmt w:val="bullet"/>
      <w:lvlText w:val="o"/>
      <w:lvlJc w:val="left"/>
      <w:pPr>
        <w:tabs>
          <w:tab w:val="num" w:pos="4433"/>
        </w:tabs>
        <w:ind w:left="4433" w:hanging="360"/>
      </w:pPr>
      <w:rPr>
        <w:rFonts w:ascii="Courier New" w:hAnsi="Courier New" w:hint="default"/>
      </w:rPr>
    </w:lvl>
    <w:lvl w:ilvl="5" w:tplc="04090005" w:tentative="1">
      <w:start w:val="1"/>
      <w:numFmt w:val="bullet"/>
      <w:lvlText w:val=""/>
      <w:lvlJc w:val="left"/>
      <w:pPr>
        <w:tabs>
          <w:tab w:val="num" w:pos="5153"/>
        </w:tabs>
        <w:ind w:left="5153" w:hanging="360"/>
      </w:pPr>
      <w:rPr>
        <w:rFonts w:ascii="Wingdings" w:hAnsi="Wingdings" w:hint="default"/>
      </w:rPr>
    </w:lvl>
    <w:lvl w:ilvl="6" w:tplc="04090001" w:tentative="1">
      <w:start w:val="1"/>
      <w:numFmt w:val="bullet"/>
      <w:lvlText w:val=""/>
      <w:lvlJc w:val="left"/>
      <w:pPr>
        <w:tabs>
          <w:tab w:val="num" w:pos="5873"/>
        </w:tabs>
        <w:ind w:left="5873" w:hanging="360"/>
      </w:pPr>
      <w:rPr>
        <w:rFonts w:ascii="Symbol" w:hAnsi="Symbol" w:hint="default"/>
      </w:rPr>
    </w:lvl>
    <w:lvl w:ilvl="7" w:tplc="04090003" w:tentative="1">
      <w:start w:val="1"/>
      <w:numFmt w:val="bullet"/>
      <w:lvlText w:val="o"/>
      <w:lvlJc w:val="left"/>
      <w:pPr>
        <w:tabs>
          <w:tab w:val="num" w:pos="6593"/>
        </w:tabs>
        <w:ind w:left="6593" w:hanging="360"/>
      </w:pPr>
      <w:rPr>
        <w:rFonts w:ascii="Courier New" w:hAnsi="Courier New" w:hint="default"/>
      </w:rPr>
    </w:lvl>
    <w:lvl w:ilvl="8" w:tplc="04090005" w:tentative="1">
      <w:start w:val="1"/>
      <w:numFmt w:val="bullet"/>
      <w:lvlText w:val=""/>
      <w:lvlJc w:val="left"/>
      <w:pPr>
        <w:tabs>
          <w:tab w:val="num" w:pos="7313"/>
        </w:tabs>
        <w:ind w:left="7313" w:hanging="360"/>
      </w:pPr>
      <w:rPr>
        <w:rFonts w:ascii="Wingdings" w:hAnsi="Wingdings" w:hint="default"/>
      </w:rPr>
    </w:lvl>
  </w:abstractNum>
  <w:abstractNum w:abstractNumId="4" w15:restartNumberingAfterBreak="0">
    <w:nsid w:val="32367661"/>
    <w:multiLevelType w:val="hybridMultilevel"/>
    <w:tmpl w:val="59882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BA4247"/>
    <w:multiLevelType w:val="hybridMultilevel"/>
    <w:tmpl w:val="80F24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D12DE7"/>
    <w:multiLevelType w:val="hybridMultilevel"/>
    <w:tmpl w:val="FA785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031"/>
    <w:rsid w:val="00672351"/>
    <w:rsid w:val="006F4A80"/>
    <w:rsid w:val="00B64151"/>
    <w:rsid w:val="00C41EF0"/>
    <w:rsid w:val="00FB2031"/>
    <w:rsid w:val="026E6B93"/>
    <w:rsid w:val="03517928"/>
    <w:rsid w:val="03B550AC"/>
    <w:rsid w:val="09210485"/>
    <w:rsid w:val="0D6A87CA"/>
    <w:rsid w:val="10C3BEEB"/>
    <w:rsid w:val="1A42A380"/>
    <w:rsid w:val="1BDE73E1"/>
    <w:rsid w:val="1C48D8CB"/>
    <w:rsid w:val="1C721CD0"/>
    <w:rsid w:val="1DBE0C41"/>
    <w:rsid w:val="2098BCA7"/>
    <w:rsid w:val="21CC44E2"/>
    <w:rsid w:val="241970FD"/>
    <w:rsid w:val="2D8A9B3A"/>
    <w:rsid w:val="33B2ABBD"/>
    <w:rsid w:val="36761487"/>
    <w:rsid w:val="3F1FE58E"/>
    <w:rsid w:val="3F58DE10"/>
    <w:rsid w:val="4094CC07"/>
    <w:rsid w:val="43CB282D"/>
    <w:rsid w:val="441E3782"/>
    <w:rsid w:val="45339877"/>
    <w:rsid w:val="4561FF30"/>
    <w:rsid w:val="46773049"/>
    <w:rsid w:val="481D352D"/>
    <w:rsid w:val="4B179B07"/>
    <w:rsid w:val="54A2C11C"/>
    <w:rsid w:val="55AD3862"/>
    <w:rsid w:val="58894A89"/>
    <w:rsid w:val="69542F2A"/>
    <w:rsid w:val="6FC07C54"/>
    <w:rsid w:val="6FEA63D3"/>
    <w:rsid w:val="72D2E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B3D2781"/>
  <w15:docId w15:val="{9046EDAA-8550-4198-9811-2F11BD780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pPr>
      <w:keepNext/>
      <w:spacing w:after="0" w:line="240" w:lineRule="auto"/>
      <w:jc w:val="center"/>
      <w:outlineLvl w:val="2"/>
    </w:pPr>
    <w:rPr>
      <w:rFonts w:ascii="Univers" w:eastAsia="Times New Roman" w:hAnsi="Univers" w:cs="Times New Roman"/>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Pr>
      <w:rFonts w:ascii="Univers" w:eastAsia="Times New Roman" w:hAnsi="Univers" w:cs="Times New Roman"/>
      <w:b/>
      <w:sz w:val="18"/>
      <w:szCs w:val="20"/>
    </w:rPr>
  </w:style>
  <w:style w:type="paragraph" w:customStyle="1" w:styleId="paragraph">
    <w:name w:val="paragraph"/>
    <w:basedOn w:val="Normal"/>
    <w:rsid w:val="00C41E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1EF0"/>
  </w:style>
  <w:style w:type="character" w:customStyle="1" w:styleId="eop">
    <w:name w:val="eop"/>
    <w:basedOn w:val="DefaultParagraphFont"/>
    <w:rsid w:val="00C41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25294">
      <w:bodyDiv w:val="1"/>
      <w:marLeft w:val="0"/>
      <w:marRight w:val="0"/>
      <w:marTop w:val="0"/>
      <w:marBottom w:val="0"/>
      <w:divBdr>
        <w:top w:val="none" w:sz="0" w:space="0" w:color="auto"/>
        <w:left w:val="none" w:sz="0" w:space="0" w:color="auto"/>
        <w:bottom w:val="none" w:sz="0" w:space="0" w:color="auto"/>
        <w:right w:val="none" w:sz="0" w:space="0" w:color="auto"/>
      </w:divBdr>
    </w:div>
    <w:div w:id="177906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CA0D3BB91760408ACD09781D44BAB6" ma:contentTypeVersion="13" ma:contentTypeDescription="Create a new document." ma:contentTypeScope="" ma:versionID="01a7f2abe66e3b0a81d87b858d1b77c3">
  <xsd:schema xmlns:xsd="http://www.w3.org/2001/XMLSchema" xmlns:xs="http://www.w3.org/2001/XMLSchema" xmlns:p="http://schemas.microsoft.com/office/2006/metadata/properties" xmlns:ns3="6b508ac7-6723-4581-9083-489308306f8d" xmlns:ns4="66e76a33-3875-415d-a5e8-2581a2144d0a" targetNamespace="http://schemas.microsoft.com/office/2006/metadata/properties" ma:root="true" ma:fieldsID="31a5d656d6a422c0d83acd819e95b6ce" ns3:_="" ns4:_="">
    <xsd:import namespace="6b508ac7-6723-4581-9083-489308306f8d"/>
    <xsd:import namespace="66e76a33-3875-415d-a5e8-2581a2144d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08ac7-6723-4581-9083-489308306f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e76a33-3875-415d-a5e8-2581a2144d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BDFF2-8F62-46DE-AB5C-FBB55A356691}">
  <ds:schemaRefs>
    <ds:schemaRef ds:uri="66e76a33-3875-415d-a5e8-2581a2144d0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6b508ac7-6723-4581-9083-489308306f8d"/>
    <ds:schemaRef ds:uri="http://www.w3.org/XML/1998/namespace"/>
  </ds:schemaRefs>
</ds:datastoreItem>
</file>

<file path=customXml/itemProps2.xml><?xml version="1.0" encoding="utf-8"?>
<ds:datastoreItem xmlns:ds="http://schemas.openxmlformats.org/officeDocument/2006/customXml" ds:itemID="{ACDAC177-4B11-447E-82CF-679C0FF1C96C}">
  <ds:schemaRefs>
    <ds:schemaRef ds:uri="http://schemas.microsoft.com/sharepoint/v3/contenttype/forms"/>
  </ds:schemaRefs>
</ds:datastoreItem>
</file>

<file path=customXml/itemProps3.xml><?xml version="1.0" encoding="utf-8"?>
<ds:datastoreItem xmlns:ds="http://schemas.openxmlformats.org/officeDocument/2006/customXml" ds:itemID="{2F7F2CDA-372F-4251-9D0F-2EE3CC082B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08ac7-6723-4581-9083-489308306f8d"/>
    <ds:schemaRef ds:uri="66e76a33-3875-415d-a5e8-2581a2144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E1E7278F</Template>
  <TotalTime>0</TotalTime>
  <Pages>3</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Matin</dc:creator>
  <cp:lastModifiedBy>JGIDMAN</cp:lastModifiedBy>
  <cp:revision>2</cp:revision>
  <cp:lastPrinted>2014-12-12T12:20:00Z</cp:lastPrinted>
  <dcterms:created xsi:type="dcterms:W3CDTF">2023-06-19T11:51:00Z</dcterms:created>
  <dcterms:modified xsi:type="dcterms:W3CDTF">2023-06-19T11:51:00Z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0x010100E7CA0D3BB91760408ACD09781D44BAB6</vt:lpwstr>
  </property>
</Properties>
</file>