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E0E44" w14:textId="77777777" w:rsidR="00411A86" w:rsidRDefault="00411A86" w:rsidP="00411A86">
      <w:pPr>
        <w:jc w:val="center"/>
        <w:rPr>
          <w:rFonts w:ascii="Arno Pro SmText" w:hAnsi="Arno Pro SmText"/>
          <w:sz w:val="36"/>
          <w:szCs w:val="36"/>
        </w:rPr>
      </w:pPr>
      <w:r>
        <w:rPr>
          <w:noProof/>
          <w:lang w:eastAsia="en-GB"/>
        </w:rPr>
        <w:drawing>
          <wp:anchor distT="0" distB="0" distL="114300" distR="114300" simplePos="0" relativeHeight="251923456" behindDoc="1" locked="0" layoutInCell="1" allowOverlap="1" wp14:anchorId="75539ED2" wp14:editId="216E7721">
            <wp:simplePos x="0" y="0"/>
            <wp:positionH relativeFrom="margin">
              <wp:posOffset>1367790</wp:posOffset>
            </wp:positionH>
            <wp:positionV relativeFrom="margin">
              <wp:posOffset>-647700</wp:posOffset>
            </wp:positionV>
            <wp:extent cx="3053715" cy="1216025"/>
            <wp:effectExtent l="0" t="0" r="0" b="3175"/>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3715" cy="1216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952EA1" w14:textId="25DE23EE" w:rsidR="00411A86" w:rsidRDefault="00411A86" w:rsidP="00411A86">
      <w:pPr>
        <w:rPr>
          <w:rFonts w:ascii="Arno Pro SmText" w:hAnsi="Arno Pro SmText"/>
          <w:sz w:val="52"/>
          <w:szCs w:val="52"/>
        </w:rPr>
      </w:pPr>
    </w:p>
    <w:p w14:paraId="642AB831" w14:textId="77777777" w:rsidR="00411A86" w:rsidRPr="00015266" w:rsidRDefault="00411A86" w:rsidP="00411A86">
      <w:pPr>
        <w:jc w:val="center"/>
        <w:rPr>
          <w:rFonts w:ascii="Arno Pro SmText" w:hAnsi="Arno Pro SmText"/>
          <w:sz w:val="56"/>
          <w:szCs w:val="56"/>
        </w:rPr>
      </w:pPr>
      <w:r w:rsidRPr="00015266">
        <w:rPr>
          <w:rFonts w:ascii="Arno Pro SmText" w:hAnsi="Arno Pro SmText"/>
          <w:sz w:val="56"/>
          <w:szCs w:val="56"/>
        </w:rPr>
        <w:t>The Heathland School Mathematics Department</w:t>
      </w:r>
    </w:p>
    <w:p w14:paraId="6D147158" w14:textId="2C14FAC1" w:rsidR="00411A86" w:rsidRDefault="00411A86" w:rsidP="00411A86">
      <w:pPr>
        <w:jc w:val="center"/>
        <w:rPr>
          <w:rFonts w:ascii="Arno Pro SmText" w:hAnsi="Arno Pro SmText"/>
          <w:sz w:val="56"/>
          <w:szCs w:val="56"/>
        </w:rPr>
      </w:pPr>
      <w:r w:rsidRPr="2EA3CA6C">
        <w:rPr>
          <w:rFonts w:ascii="Arno Pro SmText" w:hAnsi="Arno Pro SmText"/>
          <w:sz w:val="56"/>
          <w:szCs w:val="56"/>
        </w:rPr>
        <w:t>A Level Course Preparation 202</w:t>
      </w:r>
      <w:r>
        <w:rPr>
          <w:rFonts w:ascii="Arno Pro SmText" w:hAnsi="Arno Pro SmText"/>
          <w:sz w:val="56"/>
          <w:szCs w:val="56"/>
        </w:rPr>
        <w:t>6-27</w:t>
      </w:r>
    </w:p>
    <w:p w14:paraId="444D3288" w14:textId="77777777" w:rsidR="00411A86" w:rsidRPr="00DA4FC1" w:rsidRDefault="00411A86" w:rsidP="00411A86">
      <w:pPr>
        <w:jc w:val="center"/>
        <w:rPr>
          <w:rFonts w:ascii="Arno Pro SmText" w:hAnsi="Arno Pro SmText"/>
          <w:b/>
          <w:sz w:val="56"/>
          <w:szCs w:val="56"/>
          <w:u w:val="single"/>
        </w:rPr>
      </w:pPr>
      <w:r w:rsidRPr="00DA4FC1">
        <w:rPr>
          <w:rFonts w:ascii="Arno Pro SmText" w:hAnsi="Arno Pro SmText"/>
          <w:b/>
          <w:sz w:val="56"/>
          <w:szCs w:val="56"/>
          <w:u w:val="single"/>
        </w:rPr>
        <w:t>NOTES and EXAMPLES BOOKLET</w:t>
      </w:r>
    </w:p>
    <w:p w14:paraId="516B33D1" w14:textId="3BE4940E" w:rsidR="00411A86" w:rsidRDefault="00411A86" w:rsidP="00411A86">
      <w:pPr>
        <w:rPr>
          <w:sz w:val="20"/>
          <w:szCs w:val="20"/>
        </w:rPr>
      </w:pPr>
    </w:p>
    <w:p w14:paraId="1B68B4B5" w14:textId="77777777" w:rsidR="006F014E" w:rsidRPr="006F014E" w:rsidRDefault="006F014E" w:rsidP="006F014E">
      <w:pPr>
        <w:pStyle w:val="isselectedend"/>
        <w:rPr>
          <w:rFonts w:ascii="Comic Sans MS" w:hAnsi="Comic Sans MS"/>
          <w:sz w:val="28"/>
        </w:rPr>
      </w:pPr>
      <w:r w:rsidRPr="006F014E">
        <w:rPr>
          <w:rFonts w:ascii="Comic Sans MS" w:hAnsi="Comic Sans MS"/>
          <w:sz w:val="28"/>
        </w:rPr>
        <w:t>Welcome to A Level Mathematics!</w:t>
      </w:r>
    </w:p>
    <w:p w14:paraId="1AE94565" w14:textId="4823EADC" w:rsidR="006F014E" w:rsidRPr="006F014E" w:rsidRDefault="006F014E" w:rsidP="006F014E">
      <w:pPr>
        <w:pStyle w:val="isselectedend"/>
        <w:rPr>
          <w:rFonts w:ascii="Comic Sans MS" w:hAnsi="Comic Sans MS"/>
          <w:sz w:val="28"/>
        </w:rPr>
      </w:pPr>
      <w:r w:rsidRPr="006F014E">
        <w:rPr>
          <w:rFonts w:ascii="Comic Sans MS" w:hAnsi="Comic Sans MS"/>
          <w:sz w:val="28"/>
        </w:rPr>
        <w:t>To help you make a successful start to the course in September, this booklet contains notes, worked examples and explanations of key GCSE Mathematics topics that form the foundation of A Level study. It is important that you read the booklet carefully and make sure you understand the methods and techniques being used.</w:t>
      </w:r>
    </w:p>
    <w:p w14:paraId="0217EBAB" w14:textId="77777777" w:rsidR="006F014E" w:rsidRPr="006F014E" w:rsidRDefault="006F014E" w:rsidP="006F014E">
      <w:pPr>
        <w:pStyle w:val="isselectedend"/>
        <w:rPr>
          <w:rFonts w:ascii="Comic Sans MS" w:hAnsi="Comic Sans MS"/>
          <w:sz w:val="28"/>
        </w:rPr>
      </w:pPr>
      <w:r w:rsidRPr="006F014E">
        <w:rPr>
          <w:rFonts w:ascii="Comic Sans MS" w:hAnsi="Comic Sans MS"/>
          <w:sz w:val="28"/>
        </w:rPr>
        <w:t>Once you have worked through this booklet, you should complete the accompanying practice question booklet. These questions are designed to help you apply the skills you will need throughout the A Level course and identify any areas that may need further revision.</w:t>
      </w:r>
    </w:p>
    <w:p w14:paraId="6AB8A688" w14:textId="77777777" w:rsidR="006F014E" w:rsidRPr="006F014E" w:rsidRDefault="006F014E" w:rsidP="006F014E">
      <w:pPr>
        <w:pStyle w:val="isselectedend"/>
        <w:rPr>
          <w:rFonts w:ascii="Comic Sans MS" w:hAnsi="Comic Sans MS"/>
          <w:sz w:val="28"/>
        </w:rPr>
      </w:pPr>
      <w:r w:rsidRPr="006F014E">
        <w:rPr>
          <w:rFonts w:ascii="Comic Sans MS" w:hAnsi="Comic Sans MS"/>
          <w:sz w:val="28"/>
        </w:rPr>
        <w:t xml:space="preserve">You are expected to complete all of the practice questions and show clear working throughout. A Level Mathematics requires resilience, independent study and a willingness to persevere when faced with challenging problems, so </w:t>
      </w:r>
      <w:bookmarkStart w:id="0" w:name="_GoBack"/>
      <w:bookmarkEnd w:id="0"/>
      <w:r w:rsidRPr="006F014E">
        <w:rPr>
          <w:rFonts w:ascii="Comic Sans MS" w:hAnsi="Comic Sans MS"/>
          <w:sz w:val="28"/>
        </w:rPr>
        <w:t>this booklet is an excellent opportunity to begin developing these habits.</w:t>
      </w:r>
    </w:p>
    <w:p w14:paraId="48D99E14" w14:textId="77F6048D" w:rsidR="006F014E" w:rsidRPr="006F014E" w:rsidRDefault="006F014E" w:rsidP="006F014E">
      <w:pPr>
        <w:pStyle w:val="isselectedend"/>
        <w:rPr>
          <w:rFonts w:ascii="Comic Sans MS" w:hAnsi="Comic Sans MS"/>
          <w:sz w:val="28"/>
        </w:rPr>
      </w:pPr>
      <w:r w:rsidRPr="006F014E">
        <w:rPr>
          <w:rFonts w:ascii="Comic Sans MS" w:hAnsi="Comic Sans MS"/>
          <w:sz w:val="28"/>
        </w:rPr>
        <w:t xml:space="preserve">During your first double A Level Mathematics lesson in the week beginning Monday </w:t>
      </w:r>
      <w:r w:rsidR="000D0E36">
        <w:rPr>
          <w:rFonts w:ascii="Comic Sans MS" w:hAnsi="Comic Sans MS"/>
          <w:sz w:val="28"/>
        </w:rPr>
        <w:t>7</w:t>
      </w:r>
      <w:r w:rsidRPr="006F014E">
        <w:rPr>
          <w:rFonts w:ascii="Comic Sans MS" w:hAnsi="Comic Sans MS"/>
          <w:sz w:val="28"/>
        </w:rPr>
        <w:t>th September, you will sit a 60-minute assessment based on the topics covered in this booklet and the accompanying practice questions.</w:t>
      </w:r>
    </w:p>
    <w:p w14:paraId="488DF87C" w14:textId="7BB109C3" w:rsidR="006F014E" w:rsidRPr="006F014E" w:rsidRDefault="006F014E" w:rsidP="006F014E">
      <w:pPr>
        <w:pStyle w:val="NormalWeb"/>
        <w:rPr>
          <w:rFonts w:ascii="Comic Sans MS" w:hAnsi="Comic Sans MS"/>
          <w:sz w:val="28"/>
        </w:rPr>
      </w:pPr>
      <w:r w:rsidRPr="006F014E">
        <w:rPr>
          <w:rFonts w:ascii="Comic Sans MS" w:hAnsi="Comic Sans MS"/>
          <w:sz w:val="28"/>
        </w:rPr>
        <w:t>Completing the booklet thoroughly and preparing carefully for the assessment will give you the best possible start to A Level Mathematics. Students who do not complete the question booklet or who struggle significantly in the assessment may need additional support and guidance to ensure that A Level Mathematics is the right course for them.</w:t>
      </w:r>
    </w:p>
    <w:p w14:paraId="52B3EAA8" w14:textId="604AD43E" w:rsidR="00411A86" w:rsidRDefault="00411A86" w:rsidP="00E11F7F">
      <w:pPr>
        <w:pStyle w:val="Title"/>
        <w:rPr>
          <w:b/>
          <w:sz w:val="48"/>
          <w:szCs w:val="48"/>
        </w:rPr>
      </w:pPr>
    </w:p>
    <w:p w14:paraId="60333850" w14:textId="63BFDDFC" w:rsidR="00D43796" w:rsidRPr="00E11F7F" w:rsidRDefault="003411AD" w:rsidP="00E11F7F">
      <w:pPr>
        <w:pStyle w:val="Title"/>
        <w:rPr>
          <w:b/>
          <w:sz w:val="48"/>
          <w:szCs w:val="48"/>
        </w:rPr>
      </w:pPr>
      <w:r w:rsidRPr="00E11F7F">
        <w:rPr>
          <w:b/>
          <w:sz w:val="48"/>
          <w:szCs w:val="48"/>
        </w:rPr>
        <w:t xml:space="preserve">Expanding brackets </w:t>
      </w:r>
      <w:r w:rsidR="00E11F7F">
        <w:rPr>
          <w:b/>
          <w:sz w:val="48"/>
          <w:szCs w:val="48"/>
        </w:rPr>
        <w:br/>
      </w:r>
      <w:r w:rsidRPr="00E11F7F">
        <w:rPr>
          <w:b/>
          <w:sz w:val="48"/>
          <w:szCs w:val="48"/>
        </w:rPr>
        <w:t>and simplifying expressions</w:t>
      </w:r>
    </w:p>
    <w:p w14:paraId="28043892" w14:textId="77777777" w:rsidR="000F1EA2" w:rsidRPr="00B7484F" w:rsidRDefault="000F1EA2"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44FAF4E8" w14:textId="77777777" w:rsidR="00FD0B1C" w:rsidRDefault="000F1EA2"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006A2DCA" w:rsidRPr="006D5C1F">
        <w:rPr>
          <w:b/>
          <w:sz w:val="24"/>
          <w:szCs w:val="20"/>
        </w:rPr>
        <w:t>A LEVEL LINKS</w:t>
      </w:r>
    </w:p>
    <w:p w14:paraId="08C00846" w14:textId="50AE6AF3" w:rsidR="00F15833" w:rsidRPr="006D5C1F" w:rsidRDefault="000F1EA2" w:rsidP="008F39B6">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00FD0B1C" w:rsidRPr="006D5C1F">
        <w:rPr>
          <w:b/>
          <w:szCs w:val="20"/>
        </w:rPr>
        <w:t>Scheme of work</w:t>
      </w:r>
      <w:r w:rsidR="00F15833" w:rsidRPr="00E11F7F">
        <w:rPr>
          <w:b/>
          <w:szCs w:val="20"/>
        </w:rPr>
        <w:t>:</w:t>
      </w:r>
      <w:r w:rsidR="00F15833" w:rsidRPr="006D5C1F">
        <w:rPr>
          <w:szCs w:val="20"/>
        </w:rPr>
        <w:t xml:space="preserve"> </w:t>
      </w:r>
      <w:r w:rsidR="00FD0B1C" w:rsidRPr="006D5C1F">
        <w:rPr>
          <w:szCs w:val="20"/>
        </w:rPr>
        <w:t>1a. Algebraic expressions – basic algebraic manipulation, indices and surds</w:t>
      </w:r>
    </w:p>
    <w:p w14:paraId="4A0A10E3" w14:textId="77777777" w:rsidR="000F1EA2" w:rsidRPr="00B7484F" w:rsidRDefault="000F1EA2"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7F36BBCA" w14:textId="77777777" w:rsidR="00F11D5F" w:rsidRDefault="00F11D5F" w:rsidP="00E11F7F">
      <w:pPr>
        <w:pStyle w:val="Qheading"/>
      </w:pPr>
      <w:r w:rsidRPr="000F1EA2">
        <w:t>Key points</w:t>
      </w:r>
    </w:p>
    <w:p w14:paraId="71CF20BA" w14:textId="77777777" w:rsidR="000F1EA2" w:rsidRPr="006D5C1F" w:rsidRDefault="000F1EA2" w:rsidP="000F7028">
      <w:pPr>
        <w:pStyle w:val="ListParagraph"/>
        <w:numPr>
          <w:ilvl w:val="0"/>
          <w:numId w:val="2"/>
        </w:numPr>
        <w:spacing w:line="240" w:lineRule="auto"/>
      </w:pPr>
      <w:r w:rsidRPr="006D5C1F">
        <w:t>When you expand one set of brackets you must multiply everything inside the bracket by what is outside.</w:t>
      </w:r>
    </w:p>
    <w:p w14:paraId="32277296" w14:textId="77777777" w:rsidR="000F1EA2" w:rsidRPr="006D5C1F" w:rsidRDefault="000F1EA2" w:rsidP="000F7028">
      <w:pPr>
        <w:pStyle w:val="ListParagraph"/>
        <w:numPr>
          <w:ilvl w:val="0"/>
          <w:numId w:val="2"/>
        </w:numPr>
        <w:spacing w:line="240" w:lineRule="auto"/>
      </w:pPr>
      <w:r w:rsidRPr="006D5C1F">
        <w:t xml:space="preserve">When you expand two linear expressions, each with two terms of the form </w:t>
      </w:r>
      <w:r w:rsidRPr="006D5C1F">
        <w:rPr>
          <w:i/>
        </w:rPr>
        <w:t>ax</w:t>
      </w:r>
      <w:r w:rsidRPr="006D5C1F">
        <w:t xml:space="preserve"> + </w:t>
      </w:r>
      <w:r w:rsidRPr="006D5C1F">
        <w:rPr>
          <w:i/>
        </w:rPr>
        <w:t>b</w:t>
      </w:r>
      <w:r w:rsidRPr="006D5C1F">
        <w:t xml:space="preserve">, where </w:t>
      </w:r>
      <w:r w:rsidRPr="006D5C1F">
        <w:rPr>
          <w:i/>
        </w:rPr>
        <w:t>a</w:t>
      </w:r>
      <w:r w:rsidR="006D5C1F">
        <w:rPr>
          <w:i/>
        </w:rPr>
        <w:t> </w:t>
      </w:r>
      <w:r w:rsidRPr="006D5C1F">
        <w:rPr>
          <w:rFonts w:cs="Times New Roman"/>
        </w:rPr>
        <w:t>≠</w:t>
      </w:r>
      <w:r w:rsidR="006D5C1F">
        <w:rPr>
          <w:rFonts w:cs="Times New Roman"/>
        </w:rPr>
        <w:t> </w:t>
      </w:r>
      <w:r w:rsidRPr="006D5C1F">
        <w:t xml:space="preserve">0 and </w:t>
      </w:r>
      <w:r w:rsidRPr="006D5C1F">
        <w:rPr>
          <w:i/>
        </w:rPr>
        <w:t>b</w:t>
      </w:r>
      <w:r w:rsidR="006D5C1F">
        <w:rPr>
          <w:i/>
        </w:rPr>
        <w:t> </w:t>
      </w:r>
      <w:r w:rsidRPr="006D5C1F">
        <w:rPr>
          <w:rFonts w:cs="Times New Roman"/>
        </w:rPr>
        <w:t>≠</w:t>
      </w:r>
      <w:r w:rsidR="006D5C1F">
        <w:rPr>
          <w:rFonts w:cs="Times New Roman"/>
        </w:rPr>
        <w:t> </w:t>
      </w:r>
      <w:r w:rsidRPr="006D5C1F">
        <w:rPr>
          <w:rFonts w:cs="Times New Roman"/>
        </w:rPr>
        <w:t>0, you create four terms. Two of these can usually be simplified by collecting like terms.</w:t>
      </w:r>
    </w:p>
    <w:p w14:paraId="2E63B770" w14:textId="77777777" w:rsidR="00F11D5F" w:rsidRPr="000F1EA2" w:rsidRDefault="00F11D5F" w:rsidP="00E11F7F">
      <w:pPr>
        <w:pStyle w:val="Qheading"/>
      </w:pPr>
      <w:r w:rsidRPr="000F1EA2">
        <w:t>Examples</w:t>
      </w:r>
    </w:p>
    <w:p w14:paraId="42812073" w14:textId="77777777" w:rsidR="00F11D5F" w:rsidRPr="00B43FA3" w:rsidRDefault="00F11D5F" w:rsidP="00E11F7F">
      <w:pPr>
        <w:pStyle w:val="Example"/>
        <w:tabs>
          <w:tab w:val="left" w:pos="1330"/>
        </w:tabs>
        <w:spacing w:line="240" w:lineRule="auto"/>
        <w:rPr>
          <w:i/>
        </w:rPr>
      </w:pPr>
      <w:r>
        <w:rPr>
          <w:b/>
        </w:rPr>
        <w:t>Example 1</w:t>
      </w:r>
      <w:r w:rsidRPr="00F11D5F">
        <w:rPr>
          <w:b/>
        </w:rPr>
        <w:tab/>
      </w:r>
      <w:r w:rsidR="004D761D">
        <w:t>Expand 4(3</w:t>
      </w:r>
      <w:r w:rsidR="004D761D" w:rsidRPr="004D761D">
        <w:rPr>
          <w:i/>
        </w:rPr>
        <w:t>x</w:t>
      </w:r>
      <w:r w:rsidR="004D761D">
        <w:t xml:space="preserve"> </w:t>
      </w:r>
      <w:r w:rsidR="004D761D">
        <w:rPr>
          <w:rFonts w:cs="Times New Roman"/>
        </w:rPr>
        <w:t>−</w:t>
      </w:r>
      <w:r w:rsidR="004D761D">
        <w:t xml:space="preserve"> 2)</w:t>
      </w:r>
    </w:p>
    <w:tbl>
      <w:tblPr>
        <w:tblStyle w:val="TableGrid"/>
        <w:tblW w:w="0" w:type="auto"/>
        <w:tblInd w:w="1413" w:type="dxa"/>
        <w:tblLook w:val="04A0" w:firstRow="1" w:lastRow="0" w:firstColumn="1" w:lastColumn="0" w:noHBand="0" w:noVBand="1"/>
      </w:tblPr>
      <w:tblGrid>
        <w:gridCol w:w="3827"/>
        <w:gridCol w:w="3776"/>
      </w:tblGrid>
      <w:tr w:rsidR="00B43FA3" w14:paraId="7D7F8A4D" w14:textId="77777777" w:rsidTr="00B43FA3">
        <w:tc>
          <w:tcPr>
            <w:tcW w:w="3827" w:type="dxa"/>
          </w:tcPr>
          <w:p w14:paraId="6EC6B0AB" w14:textId="77777777" w:rsidR="003C178A" w:rsidRDefault="004D761D" w:rsidP="00230CA4">
            <w:pPr>
              <w:pStyle w:val="Exampleline1"/>
            </w:pPr>
            <w:r>
              <w:t>4(3</w:t>
            </w:r>
            <w:r w:rsidRPr="004D761D">
              <w:rPr>
                <w:i/>
              </w:rPr>
              <w:t>x</w:t>
            </w:r>
            <w:r>
              <w:t xml:space="preserve"> </w:t>
            </w:r>
            <w:r>
              <w:rPr>
                <w:rFonts w:cs="Times New Roman"/>
              </w:rPr>
              <w:t>−</w:t>
            </w:r>
            <w:r>
              <w:t xml:space="preserve"> 2) = 12</w:t>
            </w:r>
            <w:r w:rsidRPr="004D761D">
              <w:rPr>
                <w:i/>
              </w:rPr>
              <w:t>x</w:t>
            </w:r>
            <w:r>
              <w:t xml:space="preserve"> </w:t>
            </w:r>
            <w:r>
              <w:rPr>
                <w:rFonts w:cs="Times New Roman"/>
              </w:rPr>
              <w:t>−</w:t>
            </w:r>
            <w:r>
              <w:t xml:space="preserve"> 8</w:t>
            </w:r>
          </w:p>
        </w:tc>
        <w:tc>
          <w:tcPr>
            <w:tcW w:w="3776" w:type="dxa"/>
          </w:tcPr>
          <w:p w14:paraId="2CA97F25" w14:textId="31368931" w:rsidR="0008596B" w:rsidRPr="00E12795" w:rsidRDefault="004D761D" w:rsidP="0008596B">
            <w:pPr>
              <w:pStyle w:val="Exampleline1"/>
              <w:spacing w:after="120"/>
              <w:ind w:left="23" w:hanging="17"/>
            </w:pPr>
            <w:r>
              <w:t>Multiply everything inside the brack</w:t>
            </w:r>
            <w:r w:rsidR="00C57B50">
              <w:t>et by the 4 outside the bracket</w:t>
            </w:r>
          </w:p>
        </w:tc>
      </w:tr>
    </w:tbl>
    <w:p w14:paraId="20E9A057" w14:textId="77777777" w:rsidR="00F11D5F" w:rsidRPr="00E12795" w:rsidRDefault="00F11D5F" w:rsidP="00E11F7F">
      <w:pPr>
        <w:tabs>
          <w:tab w:val="left" w:pos="1330"/>
        </w:tabs>
        <w:spacing w:line="240" w:lineRule="auto"/>
        <w:rPr>
          <w:sz w:val="4"/>
        </w:rPr>
      </w:pPr>
    </w:p>
    <w:p w14:paraId="3DB8E087" w14:textId="77777777" w:rsidR="00B43FA3" w:rsidRPr="00EC0296" w:rsidRDefault="00B43FA3" w:rsidP="00E11F7F">
      <w:pPr>
        <w:pStyle w:val="Example"/>
        <w:tabs>
          <w:tab w:val="left" w:pos="1330"/>
        </w:tabs>
        <w:spacing w:line="240" w:lineRule="auto"/>
        <w:rPr>
          <w:vertAlign w:val="superscript"/>
        </w:rPr>
      </w:pPr>
      <w:r>
        <w:rPr>
          <w:b/>
        </w:rPr>
        <w:t>Example 2</w:t>
      </w:r>
      <w:r w:rsidRPr="00F11D5F">
        <w:rPr>
          <w:b/>
        </w:rPr>
        <w:tab/>
      </w:r>
      <w:r w:rsidR="004D761D">
        <w:t>Expand and simplify 3(</w:t>
      </w:r>
      <w:r w:rsidR="004D761D" w:rsidRPr="004D761D">
        <w:rPr>
          <w:i/>
        </w:rPr>
        <w:t>x</w:t>
      </w:r>
      <w:r w:rsidR="004D761D">
        <w:t xml:space="preserve"> + 5) </w:t>
      </w:r>
      <w:r w:rsidR="004D761D">
        <w:rPr>
          <w:rFonts w:cs="Times New Roman"/>
        </w:rPr>
        <w:t xml:space="preserve">− </w:t>
      </w:r>
      <w:r w:rsidR="004D761D">
        <w:t>4(2</w:t>
      </w:r>
      <w:r w:rsidR="004D761D" w:rsidRPr="004D761D">
        <w:rPr>
          <w:i/>
        </w:rPr>
        <w:t>x</w:t>
      </w:r>
      <w:r w:rsidR="004D761D">
        <w:t xml:space="preserve"> + 3)</w:t>
      </w:r>
    </w:p>
    <w:tbl>
      <w:tblPr>
        <w:tblStyle w:val="TableGrid"/>
        <w:tblW w:w="0" w:type="auto"/>
        <w:tblInd w:w="1413" w:type="dxa"/>
        <w:tblLook w:val="04A0" w:firstRow="1" w:lastRow="0" w:firstColumn="1" w:lastColumn="0" w:noHBand="0" w:noVBand="1"/>
      </w:tblPr>
      <w:tblGrid>
        <w:gridCol w:w="3827"/>
        <w:gridCol w:w="3776"/>
      </w:tblGrid>
      <w:tr w:rsidR="00B43FA3" w14:paraId="64920529" w14:textId="77777777" w:rsidTr="00833E36">
        <w:tc>
          <w:tcPr>
            <w:tcW w:w="3827" w:type="dxa"/>
          </w:tcPr>
          <w:p w14:paraId="788A7A59" w14:textId="77777777" w:rsidR="00B43FA3" w:rsidRDefault="004D761D" w:rsidP="00230CA4">
            <w:pPr>
              <w:pStyle w:val="Exampleline1"/>
            </w:pPr>
            <w:r>
              <w:t>3(</w:t>
            </w:r>
            <w:r w:rsidRPr="004D761D">
              <w:rPr>
                <w:i/>
              </w:rPr>
              <w:t>x</w:t>
            </w:r>
            <w:r>
              <w:t xml:space="preserve"> + 5) </w:t>
            </w:r>
            <w:r>
              <w:rPr>
                <w:rFonts w:cs="Times New Roman"/>
              </w:rPr>
              <w:t xml:space="preserve">− </w:t>
            </w:r>
            <w:r>
              <w:t>4(2</w:t>
            </w:r>
            <w:r w:rsidRPr="004D761D">
              <w:rPr>
                <w:i/>
              </w:rPr>
              <w:t>x</w:t>
            </w:r>
            <w:r>
              <w:t xml:space="preserve"> + 3)</w:t>
            </w:r>
          </w:p>
          <w:p w14:paraId="7384AA54" w14:textId="77777777" w:rsidR="004D761D" w:rsidRDefault="00E11F7F" w:rsidP="00230CA4">
            <w:pPr>
              <w:pStyle w:val="Questionfollowline"/>
            </w:pPr>
            <w:r>
              <w:tab/>
            </w:r>
            <w:r w:rsidR="004D761D">
              <w:t>= 3</w:t>
            </w:r>
            <w:r w:rsidR="004D761D" w:rsidRPr="004D761D">
              <w:rPr>
                <w:i/>
              </w:rPr>
              <w:t>x</w:t>
            </w:r>
            <w:r w:rsidR="004D761D">
              <w:t xml:space="preserve"> + 15 </w:t>
            </w:r>
            <w:r w:rsidR="004D761D">
              <w:rPr>
                <w:rFonts w:cs="Times New Roman"/>
              </w:rPr>
              <w:t xml:space="preserve">− </w:t>
            </w:r>
            <w:r w:rsidR="004D761D">
              <w:t>8</w:t>
            </w:r>
            <w:r w:rsidR="004D761D" w:rsidRPr="004D761D">
              <w:rPr>
                <w:i/>
              </w:rPr>
              <w:t>x</w:t>
            </w:r>
            <w:r w:rsidR="004D761D">
              <w:t xml:space="preserve"> </w:t>
            </w:r>
            <w:r>
              <w:rPr>
                <w:rFonts w:cs="Times New Roman"/>
              </w:rPr>
              <w:t>–</w:t>
            </w:r>
            <w:r w:rsidR="004D761D">
              <w:t xml:space="preserve"> 12</w:t>
            </w:r>
          </w:p>
          <w:p w14:paraId="43875E6A" w14:textId="77777777" w:rsidR="00E11F7F" w:rsidRDefault="00E11F7F" w:rsidP="00230CA4">
            <w:pPr>
              <w:pStyle w:val="Questionfollowline"/>
            </w:pPr>
          </w:p>
          <w:p w14:paraId="3B3DD2C3" w14:textId="5C71F878" w:rsidR="00425A37" w:rsidRPr="00425A37" w:rsidRDefault="00E11F7F" w:rsidP="00230CA4">
            <w:pPr>
              <w:pStyle w:val="Questionfollowline"/>
            </w:pPr>
            <w:r>
              <w:tab/>
            </w:r>
            <w:r w:rsidR="004D761D">
              <w:t xml:space="preserve">= </w:t>
            </w:r>
            <w:r w:rsidR="00AE1DA1">
              <w:t xml:space="preserve">3 </w:t>
            </w:r>
            <w:r w:rsidR="003411AD">
              <w:rPr>
                <w:rFonts w:cs="Times New Roman"/>
              </w:rPr>
              <w:t>−</w:t>
            </w:r>
            <w:r w:rsidR="00AE1DA1">
              <w:rPr>
                <w:rFonts w:cs="Times New Roman"/>
              </w:rPr>
              <w:t xml:space="preserve"> </w:t>
            </w:r>
            <w:r w:rsidR="003411AD">
              <w:rPr>
                <w:rFonts w:cs="Times New Roman"/>
              </w:rPr>
              <w:t>5</w:t>
            </w:r>
            <w:r w:rsidR="004D761D" w:rsidRPr="004D761D">
              <w:rPr>
                <w:i/>
              </w:rPr>
              <w:t>x</w:t>
            </w:r>
          </w:p>
        </w:tc>
        <w:tc>
          <w:tcPr>
            <w:tcW w:w="3776" w:type="dxa"/>
          </w:tcPr>
          <w:p w14:paraId="4DCB5CE7" w14:textId="03D1922A" w:rsidR="00B43FA3" w:rsidRDefault="004D761D" w:rsidP="00230CA4">
            <w:pPr>
              <w:pStyle w:val="Exampleline1"/>
            </w:pPr>
            <w:r w:rsidRPr="00E11F7F">
              <w:rPr>
                <w:b/>
              </w:rPr>
              <w:t>1</w:t>
            </w:r>
            <w:r w:rsidR="00E11F7F">
              <w:rPr>
                <w:b/>
              </w:rPr>
              <w:tab/>
            </w:r>
            <w:r>
              <w:t>Expand each set of brackets separately by multiplying (</w:t>
            </w:r>
            <w:r w:rsidRPr="004D761D">
              <w:rPr>
                <w:i/>
              </w:rPr>
              <w:t>x</w:t>
            </w:r>
            <w:r>
              <w:t xml:space="preserve"> + 5) by 3 and (2</w:t>
            </w:r>
            <w:r w:rsidRPr="004D761D">
              <w:rPr>
                <w:i/>
              </w:rPr>
              <w:t>x</w:t>
            </w:r>
            <w:r>
              <w:t xml:space="preserve"> + 3) by </w:t>
            </w:r>
            <w:r>
              <w:rPr>
                <w:rFonts w:cs="Times New Roman"/>
              </w:rPr>
              <w:t>−</w:t>
            </w:r>
            <w:r w:rsidR="001D52AB">
              <w:t>4</w:t>
            </w:r>
          </w:p>
          <w:p w14:paraId="0DB7F080" w14:textId="6FC4A43D" w:rsidR="00425A37" w:rsidRPr="00AE1DA1" w:rsidRDefault="004D761D" w:rsidP="0008596B">
            <w:pPr>
              <w:pStyle w:val="Example"/>
              <w:tabs>
                <w:tab w:val="left" w:pos="282"/>
              </w:tabs>
              <w:spacing w:before="180" w:after="120"/>
              <w:ind w:left="289" w:hanging="289"/>
            </w:pPr>
            <w:r w:rsidRPr="00E11F7F">
              <w:rPr>
                <w:b/>
              </w:rPr>
              <w:t>2</w:t>
            </w:r>
            <w:r w:rsidR="00E11F7F">
              <w:rPr>
                <w:b/>
              </w:rPr>
              <w:tab/>
            </w:r>
            <w:r>
              <w:t>Simplify by collecting like terms</w:t>
            </w:r>
            <w:r w:rsidR="007F538B">
              <w:t>:</w:t>
            </w:r>
            <w:r w:rsidR="003411AD">
              <w:t xml:space="preserve"> 3</w:t>
            </w:r>
            <w:r w:rsidR="003411AD" w:rsidRPr="004D761D">
              <w:rPr>
                <w:i/>
              </w:rPr>
              <w:t>x</w:t>
            </w:r>
            <w:r w:rsidR="007F538B">
              <w:rPr>
                <w:i/>
              </w:rPr>
              <w:t> </w:t>
            </w:r>
            <w:r w:rsidR="003411AD">
              <w:rPr>
                <w:rFonts w:cs="Times New Roman"/>
              </w:rPr>
              <w:t>−</w:t>
            </w:r>
            <w:r w:rsidR="007F538B">
              <w:rPr>
                <w:rFonts w:cs="Times New Roman"/>
              </w:rPr>
              <w:t> </w:t>
            </w:r>
            <w:r w:rsidR="003411AD">
              <w:t>8</w:t>
            </w:r>
            <w:r w:rsidR="003411AD" w:rsidRPr="004D761D">
              <w:rPr>
                <w:i/>
              </w:rPr>
              <w:t>x</w:t>
            </w:r>
            <w:r w:rsidR="007F538B">
              <w:rPr>
                <w:i/>
              </w:rPr>
              <w:t> </w:t>
            </w:r>
            <w:r w:rsidR="003411AD">
              <w:t>=</w:t>
            </w:r>
            <w:r w:rsidR="007F538B">
              <w:t> </w:t>
            </w:r>
            <w:r w:rsidR="003411AD">
              <w:rPr>
                <w:rFonts w:cs="Times New Roman"/>
              </w:rPr>
              <w:t>−5</w:t>
            </w:r>
            <w:r w:rsidR="003411AD" w:rsidRPr="004D761D">
              <w:rPr>
                <w:i/>
              </w:rPr>
              <w:t>x</w:t>
            </w:r>
            <w:r w:rsidR="003411AD">
              <w:t xml:space="preserve"> and 15 </w:t>
            </w:r>
            <w:r w:rsidR="003411AD">
              <w:rPr>
                <w:rFonts w:cs="Times New Roman"/>
              </w:rPr>
              <w:t>−</w:t>
            </w:r>
            <w:r w:rsidR="003411AD">
              <w:t xml:space="preserve"> 12 = 3</w:t>
            </w:r>
          </w:p>
        </w:tc>
      </w:tr>
    </w:tbl>
    <w:p w14:paraId="50DCEB9B" w14:textId="77777777" w:rsidR="00F11D5F" w:rsidRPr="00E12795" w:rsidRDefault="00F11D5F" w:rsidP="00E11F7F">
      <w:pPr>
        <w:tabs>
          <w:tab w:val="left" w:pos="1330"/>
        </w:tabs>
        <w:spacing w:line="240" w:lineRule="auto"/>
        <w:rPr>
          <w:sz w:val="4"/>
        </w:rPr>
      </w:pPr>
    </w:p>
    <w:p w14:paraId="464780DC" w14:textId="77777777" w:rsidR="00EC0296" w:rsidRPr="00EC0296" w:rsidRDefault="00EC0296" w:rsidP="00E11F7F">
      <w:pPr>
        <w:pStyle w:val="Example"/>
        <w:tabs>
          <w:tab w:val="left" w:pos="1330"/>
        </w:tabs>
        <w:spacing w:line="240" w:lineRule="auto"/>
        <w:rPr>
          <w:vertAlign w:val="superscript"/>
        </w:rPr>
      </w:pPr>
      <w:r>
        <w:rPr>
          <w:b/>
        </w:rPr>
        <w:t>Example 3</w:t>
      </w:r>
      <w:r w:rsidRPr="00F11D5F">
        <w:rPr>
          <w:b/>
        </w:rPr>
        <w:tab/>
      </w:r>
      <w:r w:rsidR="003411AD">
        <w:t>Expand and simplify (</w:t>
      </w:r>
      <w:r w:rsidR="003411AD" w:rsidRPr="004D761D">
        <w:rPr>
          <w:i/>
        </w:rPr>
        <w:t>x</w:t>
      </w:r>
      <w:r w:rsidR="003411AD">
        <w:t xml:space="preserve"> </w:t>
      </w:r>
      <w:r w:rsidR="003411AD">
        <w:rPr>
          <w:rFonts w:cs="Times New Roman"/>
        </w:rPr>
        <w:t>+</w:t>
      </w:r>
      <w:r w:rsidR="003411AD">
        <w:t xml:space="preserve"> 3)(</w:t>
      </w:r>
      <w:r w:rsidR="003411AD" w:rsidRPr="004D761D">
        <w:rPr>
          <w:i/>
        </w:rPr>
        <w:t>x</w:t>
      </w:r>
      <w:r w:rsidR="003411AD">
        <w:t xml:space="preserve"> + 2)</w:t>
      </w:r>
    </w:p>
    <w:tbl>
      <w:tblPr>
        <w:tblStyle w:val="TableGrid"/>
        <w:tblW w:w="0" w:type="auto"/>
        <w:tblInd w:w="1413" w:type="dxa"/>
        <w:tblLook w:val="04A0" w:firstRow="1" w:lastRow="0" w:firstColumn="1" w:lastColumn="0" w:noHBand="0" w:noVBand="1"/>
      </w:tblPr>
      <w:tblGrid>
        <w:gridCol w:w="3827"/>
        <w:gridCol w:w="3776"/>
      </w:tblGrid>
      <w:tr w:rsidR="00EC0296" w14:paraId="76C08453" w14:textId="77777777" w:rsidTr="00833E36">
        <w:tc>
          <w:tcPr>
            <w:tcW w:w="3827" w:type="dxa"/>
          </w:tcPr>
          <w:p w14:paraId="402752CF" w14:textId="77777777" w:rsidR="00EC0296" w:rsidRDefault="003411AD" w:rsidP="00230CA4">
            <w:pPr>
              <w:pStyle w:val="Exampleline1"/>
            </w:pPr>
            <w:r>
              <w:t>(</w:t>
            </w:r>
            <w:r w:rsidRPr="004D761D">
              <w:rPr>
                <w:i/>
              </w:rPr>
              <w:t>x</w:t>
            </w:r>
            <w:r>
              <w:t xml:space="preserve"> </w:t>
            </w:r>
            <w:r>
              <w:rPr>
                <w:rFonts w:cs="Times New Roman"/>
              </w:rPr>
              <w:t>+</w:t>
            </w:r>
            <w:r>
              <w:t xml:space="preserve"> 3)(</w:t>
            </w:r>
            <w:r w:rsidRPr="004D761D">
              <w:rPr>
                <w:i/>
              </w:rPr>
              <w:t>x</w:t>
            </w:r>
            <w:r>
              <w:t xml:space="preserve"> + 2)</w:t>
            </w:r>
          </w:p>
          <w:p w14:paraId="3FA0B5B4" w14:textId="77777777" w:rsidR="003411AD" w:rsidRDefault="00E11F7F" w:rsidP="00230CA4">
            <w:pPr>
              <w:pStyle w:val="Questionfollowline"/>
            </w:pPr>
            <w:r>
              <w:tab/>
            </w:r>
            <w:r w:rsidR="003411AD">
              <w:t xml:space="preserve">= </w:t>
            </w:r>
            <w:r w:rsidR="003411AD" w:rsidRPr="004D761D">
              <w:rPr>
                <w:i/>
              </w:rPr>
              <w:t>x</w:t>
            </w:r>
            <w:r w:rsidR="003411AD">
              <w:t>(</w:t>
            </w:r>
            <w:r w:rsidR="003411AD" w:rsidRPr="004D761D">
              <w:rPr>
                <w:i/>
              </w:rPr>
              <w:t>x</w:t>
            </w:r>
            <w:r w:rsidR="003411AD">
              <w:t xml:space="preserve"> + 2) + 3(</w:t>
            </w:r>
            <w:r w:rsidR="003411AD" w:rsidRPr="004D761D">
              <w:rPr>
                <w:i/>
              </w:rPr>
              <w:t>x</w:t>
            </w:r>
            <w:r w:rsidR="003411AD">
              <w:t xml:space="preserve"> + 2)</w:t>
            </w:r>
          </w:p>
          <w:p w14:paraId="13678074" w14:textId="77777777" w:rsidR="00203A18" w:rsidRPr="003411AD" w:rsidRDefault="00E11F7F" w:rsidP="00230CA4">
            <w:pPr>
              <w:pStyle w:val="Questionfollowline"/>
            </w:pPr>
            <w:r>
              <w:tab/>
            </w:r>
            <w:r w:rsidR="003C178A">
              <w:t xml:space="preserve">= </w:t>
            </w:r>
            <w:r w:rsidR="003411AD" w:rsidRPr="003411AD">
              <w:rPr>
                <w:i/>
              </w:rPr>
              <w:t>x</w:t>
            </w:r>
            <w:r w:rsidR="003411AD">
              <w:rPr>
                <w:vertAlign w:val="superscript"/>
              </w:rPr>
              <w:t>2</w:t>
            </w:r>
            <w:r w:rsidR="003411AD">
              <w:t xml:space="preserve"> + 2</w:t>
            </w:r>
            <w:r w:rsidR="003411AD" w:rsidRPr="003411AD">
              <w:rPr>
                <w:i/>
              </w:rPr>
              <w:t>x</w:t>
            </w:r>
            <w:r w:rsidR="003411AD">
              <w:t xml:space="preserve"> + 3</w:t>
            </w:r>
            <w:r w:rsidR="003411AD" w:rsidRPr="003411AD">
              <w:rPr>
                <w:i/>
              </w:rPr>
              <w:t>x</w:t>
            </w:r>
            <w:r w:rsidR="003411AD">
              <w:t xml:space="preserve"> + 6</w:t>
            </w:r>
          </w:p>
          <w:p w14:paraId="04B78F40" w14:textId="77777777" w:rsidR="00203A18" w:rsidRDefault="00E11F7F" w:rsidP="00230CA4">
            <w:pPr>
              <w:pStyle w:val="Questionfollowline"/>
            </w:pPr>
            <w:r>
              <w:tab/>
            </w:r>
            <w:r w:rsidR="003411AD">
              <w:t xml:space="preserve">= </w:t>
            </w:r>
            <w:r w:rsidR="003411AD" w:rsidRPr="003411AD">
              <w:rPr>
                <w:i/>
              </w:rPr>
              <w:t>x</w:t>
            </w:r>
            <w:r w:rsidR="003411AD">
              <w:rPr>
                <w:vertAlign w:val="superscript"/>
              </w:rPr>
              <w:t>2</w:t>
            </w:r>
            <w:r w:rsidR="003411AD">
              <w:t xml:space="preserve"> + 5</w:t>
            </w:r>
            <w:r w:rsidR="003411AD" w:rsidRPr="003411AD">
              <w:rPr>
                <w:i/>
              </w:rPr>
              <w:t>x</w:t>
            </w:r>
            <w:r w:rsidR="003411AD">
              <w:t xml:space="preserve"> + 6</w:t>
            </w:r>
          </w:p>
        </w:tc>
        <w:tc>
          <w:tcPr>
            <w:tcW w:w="3776" w:type="dxa"/>
          </w:tcPr>
          <w:p w14:paraId="10FF4B11" w14:textId="0D25555C" w:rsidR="00EC0296" w:rsidRDefault="00EC0296" w:rsidP="00230CA4">
            <w:pPr>
              <w:pStyle w:val="Exampleline1"/>
            </w:pPr>
            <w:r w:rsidRPr="004B7149">
              <w:rPr>
                <w:b/>
              </w:rPr>
              <w:t>1</w:t>
            </w:r>
            <w:r w:rsidR="007F538B">
              <w:rPr>
                <w:b/>
              </w:rPr>
              <w:tab/>
            </w:r>
            <w:r w:rsidR="003411AD">
              <w:t xml:space="preserve">Expand the </w:t>
            </w:r>
            <w:r w:rsidR="003411AD" w:rsidRPr="00230CA4">
              <w:t>brackets</w:t>
            </w:r>
            <w:r w:rsidR="003411AD">
              <w:t xml:space="preserve"> by multiplying (</w:t>
            </w:r>
            <w:r w:rsidR="003411AD" w:rsidRPr="004D761D">
              <w:rPr>
                <w:i/>
              </w:rPr>
              <w:t>x</w:t>
            </w:r>
            <w:r w:rsidR="003411AD">
              <w:t xml:space="preserve"> + 2) by </w:t>
            </w:r>
            <w:r w:rsidR="003411AD" w:rsidRPr="003411AD">
              <w:rPr>
                <w:i/>
              </w:rPr>
              <w:t>x</w:t>
            </w:r>
            <w:r w:rsidR="003411AD">
              <w:t xml:space="preserve"> and (</w:t>
            </w:r>
            <w:r w:rsidR="003411AD" w:rsidRPr="004D761D">
              <w:rPr>
                <w:i/>
              </w:rPr>
              <w:t>x</w:t>
            </w:r>
            <w:r w:rsidR="00C57B50">
              <w:t xml:space="preserve"> + 2) by 3</w:t>
            </w:r>
          </w:p>
          <w:p w14:paraId="2CEF8339" w14:textId="77777777" w:rsidR="00203A18" w:rsidRDefault="00203A18" w:rsidP="007F538B">
            <w:pPr>
              <w:pStyle w:val="Example"/>
              <w:tabs>
                <w:tab w:val="left" w:pos="1330"/>
              </w:tabs>
              <w:ind w:left="276" w:hanging="276"/>
            </w:pPr>
          </w:p>
          <w:p w14:paraId="7B89F673" w14:textId="77777777" w:rsidR="00EC0296" w:rsidRPr="004B7149" w:rsidRDefault="00EC0296" w:rsidP="00E12795">
            <w:pPr>
              <w:pStyle w:val="Example"/>
              <w:tabs>
                <w:tab w:val="left" w:pos="1330"/>
              </w:tabs>
              <w:spacing w:before="120" w:after="120"/>
              <w:ind w:left="278" w:hanging="278"/>
              <w:rPr>
                <w:b/>
                <w:sz w:val="20"/>
                <w:szCs w:val="20"/>
              </w:rPr>
            </w:pPr>
            <w:r w:rsidRPr="004B7149">
              <w:rPr>
                <w:b/>
              </w:rPr>
              <w:t>2</w:t>
            </w:r>
            <w:r w:rsidR="007F538B">
              <w:rPr>
                <w:b/>
              </w:rPr>
              <w:tab/>
            </w:r>
            <w:r w:rsidR="003411AD">
              <w:t>Simplify by c</w:t>
            </w:r>
            <w:r w:rsidR="00203A18">
              <w:t>ollect</w:t>
            </w:r>
            <w:r w:rsidR="003411AD">
              <w:t>ing</w:t>
            </w:r>
            <w:r w:rsidR="00203A18">
              <w:t xml:space="preserve"> like terms</w:t>
            </w:r>
            <w:r w:rsidR="007F538B">
              <w:t>:</w:t>
            </w:r>
            <w:r w:rsidR="003411AD">
              <w:t xml:space="preserve"> 2</w:t>
            </w:r>
            <w:r w:rsidR="003411AD" w:rsidRPr="003411AD">
              <w:rPr>
                <w:i/>
              </w:rPr>
              <w:t>x</w:t>
            </w:r>
            <w:r w:rsidR="007F538B">
              <w:rPr>
                <w:i/>
              </w:rPr>
              <w:t> </w:t>
            </w:r>
            <w:r w:rsidR="003411AD">
              <w:t>+ 3</w:t>
            </w:r>
            <w:r w:rsidR="003411AD" w:rsidRPr="003411AD">
              <w:rPr>
                <w:i/>
              </w:rPr>
              <w:t>x</w:t>
            </w:r>
            <w:r w:rsidR="003411AD">
              <w:t xml:space="preserve"> = 5</w:t>
            </w:r>
            <w:r w:rsidR="003411AD" w:rsidRPr="003411AD">
              <w:rPr>
                <w:i/>
              </w:rPr>
              <w:t>x</w:t>
            </w:r>
          </w:p>
        </w:tc>
      </w:tr>
    </w:tbl>
    <w:p w14:paraId="52A14961" w14:textId="77777777" w:rsidR="00F11D5F" w:rsidRPr="00E12795" w:rsidRDefault="00F11D5F" w:rsidP="00E11F7F">
      <w:pPr>
        <w:tabs>
          <w:tab w:val="left" w:pos="1330"/>
        </w:tabs>
        <w:spacing w:line="240" w:lineRule="auto"/>
        <w:rPr>
          <w:sz w:val="4"/>
        </w:rPr>
      </w:pPr>
    </w:p>
    <w:p w14:paraId="1088F75E" w14:textId="77777777" w:rsidR="004B7149" w:rsidRPr="00EC0296" w:rsidRDefault="004B7149" w:rsidP="00E11F7F">
      <w:pPr>
        <w:pStyle w:val="Example"/>
        <w:tabs>
          <w:tab w:val="left" w:pos="1330"/>
        </w:tabs>
        <w:spacing w:line="240" w:lineRule="auto"/>
        <w:rPr>
          <w:vertAlign w:val="superscript"/>
        </w:rPr>
      </w:pPr>
      <w:r>
        <w:rPr>
          <w:b/>
        </w:rPr>
        <w:t>Example 4</w:t>
      </w:r>
      <w:r w:rsidRPr="00F11D5F">
        <w:rPr>
          <w:b/>
        </w:rPr>
        <w:tab/>
      </w:r>
      <w:r w:rsidR="003411AD">
        <w:t>Expand and simplify (</w:t>
      </w:r>
      <w:r w:rsidR="003411AD" w:rsidRPr="004D761D">
        <w:rPr>
          <w:i/>
        </w:rPr>
        <w:t>x</w:t>
      </w:r>
      <w:r w:rsidR="003411AD">
        <w:t xml:space="preserve"> </w:t>
      </w:r>
      <w:r w:rsidR="003411AD">
        <w:rPr>
          <w:rFonts w:cs="Times New Roman"/>
        </w:rPr>
        <w:t>−</w:t>
      </w:r>
      <w:r w:rsidR="003411AD">
        <w:t xml:space="preserve"> 5)(2</w:t>
      </w:r>
      <w:r w:rsidR="003411AD" w:rsidRPr="004D761D">
        <w:rPr>
          <w:i/>
        </w:rPr>
        <w:t>x</w:t>
      </w:r>
      <w:r w:rsidR="003411AD">
        <w:t xml:space="preserve"> + 3)</w:t>
      </w:r>
    </w:p>
    <w:tbl>
      <w:tblPr>
        <w:tblStyle w:val="TableGrid"/>
        <w:tblW w:w="0" w:type="auto"/>
        <w:tblInd w:w="1413" w:type="dxa"/>
        <w:tblLook w:val="04A0" w:firstRow="1" w:lastRow="0" w:firstColumn="1" w:lastColumn="0" w:noHBand="0" w:noVBand="1"/>
      </w:tblPr>
      <w:tblGrid>
        <w:gridCol w:w="3827"/>
        <w:gridCol w:w="3776"/>
      </w:tblGrid>
      <w:tr w:rsidR="004B7149" w14:paraId="2556FAAB" w14:textId="77777777" w:rsidTr="00833E36">
        <w:tc>
          <w:tcPr>
            <w:tcW w:w="3827" w:type="dxa"/>
          </w:tcPr>
          <w:p w14:paraId="71867E8D" w14:textId="77777777" w:rsidR="00203A18" w:rsidRDefault="003411AD" w:rsidP="00230CA4">
            <w:pPr>
              <w:pStyle w:val="Exampleline1"/>
            </w:pPr>
            <w:r>
              <w:t>(</w:t>
            </w:r>
            <w:r w:rsidRPr="004D761D">
              <w:rPr>
                <w:i/>
              </w:rPr>
              <w:t>x</w:t>
            </w:r>
            <w:r>
              <w:t xml:space="preserve"> </w:t>
            </w:r>
            <w:r>
              <w:rPr>
                <w:rFonts w:cs="Times New Roman"/>
              </w:rPr>
              <w:t>−</w:t>
            </w:r>
            <w:r>
              <w:t xml:space="preserve"> 5)(2</w:t>
            </w:r>
            <w:r w:rsidRPr="004D761D">
              <w:rPr>
                <w:i/>
              </w:rPr>
              <w:t>x</w:t>
            </w:r>
            <w:r>
              <w:t xml:space="preserve"> + 3)</w:t>
            </w:r>
          </w:p>
          <w:p w14:paraId="4FB1EA46" w14:textId="77777777" w:rsidR="003411AD" w:rsidRDefault="00E11F7F" w:rsidP="00230CA4">
            <w:pPr>
              <w:pStyle w:val="Questionfollowline"/>
            </w:pPr>
            <w:r>
              <w:tab/>
            </w:r>
            <w:r w:rsidR="003411AD">
              <w:t xml:space="preserve">= </w:t>
            </w:r>
            <w:r w:rsidR="003411AD" w:rsidRPr="004D761D">
              <w:rPr>
                <w:i/>
              </w:rPr>
              <w:t>x</w:t>
            </w:r>
            <w:r w:rsidR="003411AD">
              <w:t>(2</w:t>
            </w:r>
            <w:r w:rsidR="003411AD" w:rsidRPr="004D761D">
              <w:rPr>
                <w:i/>
              </w:rPr>
              <w:t>x</w:t>
            </w:r>
            <w:r w:rsidR="003411AD">
              <w:t xml:space="preserve"> + 3) </w:t>
            </w:r>
            <w:r w:rsidR="003411AD">
              <w:rPr>
                <w:rFonts w:cs="Times New Roman"/>
              </w:rPr>
              <w:t>−</w:t>
            </w:r>
            <w:r w:rsidR="003411AD">
              <w:t xml:space="preserve"> 5(2</w:t>
            </w:r>
            <w:r w:rsidR="003411AD" w:rsidRPr="004D761D">
              <w:rPr>
                <w:i/>
              </w:rPr>
              <w:t>x</w:t>
            </w:r>
            <w:r w:rsidR="003411AD">
              <w:t xml:space="preserve"> + 3)</w:t>
            </w:r>
          </w:p>
          <w:p w14:paraId="77754D6D" w14:textId="77777777" w:rsidR="003411AD" w:rsidRDefault="00E11F7F" w:rsidP="00230CA4">
            <w:pPr>
              <w:pStyle w:val="Questionfollowline"/>
            </w:pPr>
            <w:r>
              <w:tab/>
            </w:r>
            <w:r w:rsidR="003411AD">
              <w:t>= 2</w:t>
            </w:r>
            <w:r w:rsidR="003411AD" w:rsidRPr="003411AD">
              <w:rPr>
                <w:i/>
              </w:rPr>
              <w:t>x</w:t>
            </w:r>
            <w:r w:rsidR="003411AD">
              <w:rPr>
                <w:vertAlign w:val="superscript"/>
              </w:rPr>
              <w:t>2</w:t>
            </w:r>
            <w:r w:rsidR="003411AD">
              <w:t xml:space="preserve"> + 3</w:t>
            </w:r>
            <w:r w:rsidR="003411AD" w:rsidRPr="003411AD">
              <w:rPr>
                <w:i/>
              </w:rPr>
              <w:t>x</w:t>
            </w:r>
            <w:r w:rsidR="003411AD">
              <w:t xml:space="preserve"> </w:t>
            </w:r>
            <w:r w:rsidR="003411AD">
              <w:rPr>
                <w:rFonts w:cs="Times New Roman"/>
              </w:rPr>
              <w:t>−</w:t>
            </w:r>
            <w:r w:rsidR="003411AD">
              <w:t xml:space="preserve"> 10</w:t>
            </w:r>
            <w:r w:rsidR="003411AD" w:rsidRPr="003411AD">
              <w:rPr>
                <w:i/>
              </w:rPr>
              <w:t>x</w:t>
            </w:r>
            <w:r w:rsidR="003411AD">
              <w:t xml:space="preserve"> </w:t>
            </w:r>
            <w:r w:rsidR="003411AD">
              <w:rPr>
                <w:rFonts w:cs="Times New Roman"/>
              </w:rPr>
              <w:t>−</w:t>
            </w:r>
            <w:r w:rsidR="003411AD">
              <w:t xml:space="preserve"> 15</w:t>
            </w:r>
          </w:p>
          <w:p w14:paraId="6A28522B" w14:textId="77777777" w:rsidR="003411AD" w:rsidRPr="003411AD" w:rsidRDefault="00E11F7F" w:rsidP="00230CA4">
            <w:pPr>
              <w:pStyle w:val="Questionfollowline"/>
            </w:pPr>
            <w:r>
              <w:tab/>
            </w:r>
            <w:r w:rsidR="003411AD">
              <w:t>= 2</w:t>
            </w:r>
            <w:r w:rsidR="003411AD" w:rsidRPr="003411AD">
              <w:rPr>
                <w:i/>
              </w:rPr>
              <w:t>x</w:t>
            </w:r>
            <w:r w:rsidR="003411AD">
              <w:rPr>
                <w:vertAlign w:val="superscript"/>
              </w:rPr>
              <w:t>2</w:t>
            </w:r>
            <w:r w:rsidR="003411AD">
              <w:t xml:space="preserve"> </w:t>
            </w:r>
            <w:r w:rsidR="003411AD">
              <w:rPr>
                <w:rFonts w:cs="Times New Roman"/>
              </w:rPr>
              <w:t>−</w:t>
            </w:r>
            <w:r w:rsidR="003411AD">
              <w:t xml:space="preserve"> 7</w:t>
            </w:r>
            <w:r w:rsidR="003411AD" w:rsidRPr="003411AD">
              <w:rPr>
                <w:i/>
              </w:rPr>
              <w:t>x</w:t>
            </w:r>
            <w:r w:rsidR="003411AD">
              <w:t xml:space="preserve"> </w:t>
            </w:r>
            <w:r w:rsidR="003411AD">
              <w:rPr>
                <w:rFonts w:cs="Times New Roman"/>
              </w:rPr>
              <w:t>−</w:t>
            </w:r>
            <w:r w:rsidR="003411AD">
              <w:t xml:space="preserve"> 15</w:t>
            </w:r>
          </w:p>
        </w:tc>
        <w:tc>
          <w:tcPr>
            <w:tcW w:w="3776" w:type="dxa"/>
          </w:tcPr>
          <w:p w14:paraId="27E53A54" w14:textId="2F6F506B" w:rsidR="003411AD" w:rsidRDefault="003411AD" w:rsidP="00230CA4">
            <w:pPr>
              <w:pStyle w:val="Exampleline1"/>
            </w:pPr>
            <w:r w:rsidRPr="004B7149">
              <w:rPr>
                <w:b/>
              </w:rPr>
              <w:t>1</w:t>
            </w:r>
            <w:r w:rsidR="007F538B">
              <w:rPr>
                <w:b/>
              </w:rPr>
              <w:tab/>
            </w:r>
            <w:r>
              <w:t>Expand the brackets by multiplying (2</w:t>
            </w:r>
            <w:r w:rsidRPr="004D761D">
              <w:rPr>
                <w:i/>
              </w:rPr>
              <w:t>x</w:t>
            </w:r>
            <w:r>
              <w:t xml:space="preserve"> + 3) by </w:t>
            </w:r>
            <w:r w:rsidRPr="003411AD">
              <w:rPr>
                <w:i/>
              </w:rPr>
              <w:t>x</w:t>
            </w:r>
            <w:r>
              <w:t xml:space="preserve"> and (2</w:t>
            </w:r>
            <w:r w:rsidRPr="004D761D">
              <w:rPr>
                <w:i/>
              </w:rPr>
              <w:t>x</w:t>
            </w:r>
            <w:r>
              <w:t xml:space="preserve"> + 3) by </w:t>
            </w:r>
            <w:r>
              <w:rPr>
                <w:rFonts w:cs="Times New Roman"/>
              </w:rPr>
              <w:t>−</w:t>
            </w:r>
            <w:r w:rsidR="00C57B50">
              <w:t>5</w:t>
            </w:r>
          </w:p>
          <w:p w14:paraId="1FFB61EA" w14:textId="77777777" w:rsidR="003411AD" w:rsidRDefault="003411AD" w:rsidP="007F538B">
            <w:pPr>
              <w:pStyle w:val="Example"/>
              <w:ind w:left="304" w:hanging="304"/>
            </w:pPr>
          </w:p>
          <w:p w14:paraId="09E806BB" w14:textId="77777777" w:rsidR="004B7149" w:rsidRPr="003411AD" w:rsidRDefault="003411AD" w:rsidP="00E12795">
            <w:pPr>
              <w:pStyle w:val="Example"/>
              <w:spacing w:before="120" w:after="120"/>
              <w:ind w:left="306" w:hanging="306"/>
            </w:pPr>
            <w:r w:rsidRPr="004B7149">
              <w:rPr>
                <w:b/>
              </w:rPr>
              <w:t>2</w:t>
            </w:r>
            <w:r w:rsidR="007F538B">
              <w:rPr>
                <w:b/>
              </w:rPr>
              <w:tab/>
            </w:r>
            <w:r>
              <w:t>Simplify by collecting like terms</w:t>
            </w:r>
            <w:r w:rsidR="007F538B">
              <w:t>:</w:t>
            </w:r>
            <w:r>
              <w:t xml:space="preserve"> 3</w:t>
            </w:r>
            <w:r w:rsidRPr="003411AD">
              <w:rPr>
                <w:i/>
              </w:rPr>
              <w:t>x</w:t>
            </w:r>
            <w:r w:rsidR="007F538B">
              <w:rPr>
                <w:i/>
              </w:rPr>
              <w:t> </w:t>
            </w:r>
            <w:r>
              <w:rPr>
                <w:rFonts w:cs="Times New Roman"/>
              </w:rPr>
              <w:t>−</w:t>
            </w:r>
            <w:r>
              <w:t xml:space="preserve"> 10</w:t>
            </w:r>
            <w:r w:rsidRPr="003411AD">
              <w:rPr>
                <w:i/>
              </w:rPr>
              <w:t>x</w:t>
            </w:r>
            <w:r>
              <w:rPr>
                <w:i/>
              </w:rPr>
              <w:t xml:space="preserve"> </w:t>
            </w:r>
            <w:r>
              <w:t xml:space="preserve">= </w:t>
            </w:r>
            <w:r>
              <w:rPr>
                <w:rFonts w:cs="Times New Roman"/>
              </w:rPr>
              <w:t>−</w:t>
            </w:r>
            <w:r>
              <w:t>7</w:t>
            </w:r>
            <w:r w:rsidRPr="003411AD">
              <w:rPr>
                <w:i/>
              </w:rPr>
              <w:t>x</w:t>
            </w:r>
          </w:p>
        </w:tc>
      </w:tr>
    </w:tbl>
    <w:p w14:paraId="1B55FEF8" w14:textId="1AF688D3" w:rsidR="00AE1DA1" w:rsidRDefault="00AE1DA1" w:rsidP="00A551A9">
      <w:pPr>
        <w:pStyle w:val="Qheading"/>
      </w:pPr>
    </w:p>
    <w:p w14:paraId="7EEBC9B6" w14:textId="36A63AC3" w:rsidR="00411A86" w:rsidRDefault="00411A86" w:rsidP="00A551A9">
      <w:pPr>
        <w:pStyle w:val="Qheading"/>
      </w:pPr>
    </w:p>
    <w:p w14:paraId="22291732" w14:textId="77777777" w:rsidR="00411A86" w:rsidRDefault="00411A86" w:rsidP="00A551A9">
      <w:pPr>
        <w:pStyle w:val="Qheading"/>
      </w:pPr>
    </w:p>
    <w:p w14:paraId="615613E0" w14:textId="77777777" w:rsidR="0078021F" w:rsidRPr="007279C1" w:rsidRDefault="0078021F" w:rsidP="00D73D31">
      <w:pPr>
        <w:pStyle w:val="Title"/>
        <w:rPr>
          <w:b/>
          <w:sz w:val="48"/>
        </w:rPr>
      </w:pPr>
      <w:r w:rsidRPr="007279C1">
        <w:rPr>
          <w:b/>
          <w:sz w:val="52"/>
        </w:rPr>
        <w:lastRenderedPageBreak/>
        <w:t>Surds and rationalising the denominator</w:t>
      </w:r>
    </w:p>
    <w:p w14:paraId="3E456FA9"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08D986D5"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1C164417" w14:textId="77777777" w:rsidR="0078021F" w:rsidRPr="006D5C1F" w:rsidRDefault="0078021F" w:rsidP="00D5237E">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1a. Algebraic expressions – basic algebraic manipulation, indices and surds</w:t>
      </w:r>
    </w:p>
    <w:p w14:paraId="1D3EEE5D"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124B2E9E" w14:textId="77777777" w:rsidR="0078021F" w:rsidRDefault="0078021F" w:rsidP="00E11F7F">
      <w:pPr>
        <w:pStyle w:val="Qheading"/>
      </w:pPr>
      <w:r w:rsidRPr="000F1EA2">
        <w:t>Key points</w:t>
      </w:r>
    </w:p>
    <w:p w14:paraId="69482C27" w14:textId="77777777" w:rsidR="0078021F" w:rsidRDefault="0078021F" w:rsidP="00D73D31">
      <w:pPr>
        <w:pStyle w:val="ListParagraph"/>
        <w:numPr>
          <w:ilvl w:val="0"/>
          <w:numId w:val="2"/>
        </w:numPr>
      </w:pPr>
      <w:r>
        <w:t xml:space="preserve">A surd is the square root of a number that is not a square number, </w:t>
      </w:r>
      <w:r>
        <w:br/>
        <w:t xml:space="preserve">for example </w:t>
      </w:r>
      <w:r>
        <w:rPr>
          <w:position w:val="-10"/>
        </w:rPr>
        <w:object w:dxaOrig="1125" w:dyaOrig="375" w14:anchorId="259ADF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18.75pt" o:ole="">
            <v:imagedata r:id="rId9" o:title=""/>
          </v:shape>
          <o:OLEObject Type="Embed" ProgID="Equation.DSMT4" ShapeID="_x0000_i1025" DrawAspect="Content" ObjectID="_1841911289" r:id="rId10"/>
        </w:object>
      </w:r>
      <w:r>
        <w:t xml:space="preserve">  etc.</w:t>
      </w:r>
    </w:p>
    <w:p w14:paraId="10D2BC52" w14:textId="77777777" w:rsidR="0078021F" w:rsidRDefault="0078021F" w:rsidP="00D73D31">
      <w:pPr>
        <w:pStyle w:val="ListParagraph"/>
        <w:numPr>
          <w:ilvl w:val="0"/>
          <w:numId w:val="2"/>
        </w:numPr>
      </w:pPr>
      <w:r>
        <w:t>Surds can be used to give the exact value for an answer.</w:t>
      </w:r>
    </w:p>
    <w:p w14:paraId="7F8F5BB2" w14:textId="77777777" w:rsidR="0078021F" w:rsidRDefault="0078021F" w:rsidP="00D73D31">
      <w:pPr>
        <w:pStyle w:val="ListParagraph"/>
        <w:numPr>
          <w:ilvl w:val="0"/>
          <w:numId w:val="2"/>
        </w:numPr>
      </w:pPr>
      <w:r>
        <w:rPr>
          <w:position w:val="-8"/>
        </w:rPr>
        <w:object w:dxaOrig="1380" w:dyaOrig="330" w14:anchorId="41773BDD">
          <v:shape id="_x0000_i1026" type="#_x0000_t75" style="width:69pt;height:16.5pt" o:ole="">
            <v:imagedata r:id="rId11" o:title=""/>
          </v:shape>
          <o:OLEObject Type="Embed" ProgID="Equation.DSMT4" ShapeID="_x0000_i1026" DrawAspect="Content" ObjectID="_1841911290" r:id="rId12"/>
        </w:object>
      </w:r>
      <w:r>
        <w:t xml:space="preserve"> </w:t>
      </w:r>
    </w:p>
    <w:p w14:paraId="39BDA790" w14:textId="77777777" w:rsidR="0078021F" w:rsidRDefault="0078021F" w:rsidP="00D73D31">
      <w:pPr>
        <w:pStyle w:val="ListParagraph"/>
        <w:numPr>
          <w:ilvl w:val="0"/>
          <w:numId w:val="2"/>
        </w:numPr>
      </w:pPr>
      <w:r>
        <w:rPr>
          <w:position w:val="-26"/>
        </w:rPr>
        <w:object w:dxaOrig="900" w:dyaOrig="660" w14:anchorId="164061A8">
          <v:shape id="_x0000_i1027" type="#_x0000_t75" style="width:45pt;height:33pt" o:ole="">
            <v:imagedata r:id="rId13" o:title=""/>
          </v:shape>
          <o:OLEObject Type="Embed" ProgID="Equation.DSMT4" ShapeID="_x0000_i1027" DrawAspect="Content" ObjectID="_1841911291" r:id="rId14"/>
        </w:object>
      </w:r>
    </w:p>
    <w:p w14:paraId="3BD2085E" w14:textId="77777777" w:rsidR="0078021F" w:rsidRDefault="0078021F" w:rsidP="00D73D31">
      <w:pPr>
        <w:pStyle w:val="ListParagraph"/>
        <w:numPr>
          <w:ilvl w:val="0"/>
          <w:numId w:val="2"/>
        </w:numPr>
      </w:pPr>
      <w:r>
        <w:t>To rationalise the denominator means to remove the surd from the denominator of a fraction.</w:t>
      </w:r>
    </w:p>
    <w:p w14:paraId="0397DBD0" w14:textId="77777777" w:rsidR="0078021F" w:rsidRDefault="0078021F" w:rsidP="00D73D31">
      <w:pPr>
        <w:pStyle w:val="ListParagraph"/>
        <w:numPr>
          <w:ilvl w:val="0"/>
          <w:numId w:val="2"/>
        </w:numPr>
      </w:pPr>
      <w:r>
        <w:t>To rationalise</w:t>
      </w:r>
      <w:r>
        <w:rPr>
          <w:position w:val="-26"/>
        </w:rPr>
        <w:object w:dxaOrig="390" w:dyaOrig="615" w14:anchorId="3EEF31BD">
          <v:shape id="_x0000_i1028" type="#_x0000_t75" style="width:19.5pt;height:30.75pt" o:ole="">
            <v:imagedata r:id="rId15" o:title=""/>
          </v:shape>
          <o:OLEObject Type="Embed" ProgID="Equation.DSMT4" ShapeID="_x0000_i1028" DrawAspect="Content" ObjectID="_1841911292" r:id="rId16"/>
        </w:object>
      </w:r>
      <w:r>
        <w:t xml:space="preserve"> </w:t>
      </w:r>
      <w:r>
        <w:rPr>
          <w:rFonts w:ascii="FrutigerLTStd-Roman" w:hAnsi="FrutigerLTStd-Roman" w:cs="FrutigerLTStd-Roman"/>
          <w:sz w:val="21"/>
          <w:szCs w:val="21"/>
        </w:rPr>
        <w:t>y</w:t>
      </w:r>
      <w:r>
        <w:t xml:space="preserve">ou multiply the numerator and denominator by the surd </w:t>
      </w:r>
      <w:r>
        <w:rPr>
          <w:position w:val="-8"/>
        </w:rPr>
        <w:object w:dxaOrig="375" w:dyaOrig="330" w14:anchorId="7953F2FA">
          <v:shape id="_x0000_i1029" type="#_x0000_t75" style="width:18.75pt;height:16.5pt" o:ole="">
            <v:imagedata r:id="rId17" o:title=""/>
          </v:shape>
          <o:OLEObject Type="Embed" ProgID="Equation.DSMT4" ShapeID="_x0000_i1029" DrawAspect="Content" ObjectID="_1841911293" r:id="rId18"/>
        </w:object>
      </w:r>
    </w:p>
    <w:p w14:paraId="73D86FFC" w14:textId="77777777" w:rsidR="0078021F" w:rsidRPr="006D5C1F" w:rsidRDefault="0078021F" w:rsidP="00D73D31">
      <w:pPr>
        <w:pStyle w:val="ListParagraph"/>
        <w:numPr>
          <w:ilvl w:val="0"/>
          <w:numId w:val="2"/>
        </w:numPr>
      </w:pPr>
      <w:r>
        <w:t xml:space="preserve">To rationalise </w:t>
      </w:r>
      <w:r>
        <w:rPr>
          <w:position w:val="-26"/>
        </w:rPr>
        <w:object w:dxaOrig="690" w:dyaOrig="615" w14:anchorId="249D606D">
          <v:shape id="_x0000_i1030" type="#_x0000_t75" style="width:34.5pt;height:30.75pt" o:ole="">
            <v:imagedata r:id="rId19" o:title=""/>
          </v:shape>
          <o:OLEObject Type="Embed" ProgID="Equation.DSMT4" ShapeID="_x0000_i1030" DrawAspect="Content" ObjectID="_1841911294" r:id="rId20"/>
        </w:object>
      </w:r>
      <w:r>
        <w:t xml:space="preserve"> you multiply the numerator and denominator by </w:t>
      </w:r>
      <w:r>
        <w:rPr>
          <w:position w:val="-8"/>
        </w:rPr>
        <w:object w:dxaOrig="630" w:dyaOrig="330" w14:anchorId="4488F5F6">
          <v:shape id="_x0000_i1031" type="#_x0000_t75" style="width:31.5pt;height:16.5pt" o:ole="">
            <v:imagedata r:id="rId21" o:title=""/>
          </v:shape>
          <o:OLEObject Type="Embed" ProgID="Equation.DSMT4" ShapeID="_x0000_i1031" DrawAspect="Content" ObjectID="_1841911295" r:id="rId22"/>
        </w:object>
      </w:r>
    </w:p>
    <w:p w14:paraId="514D03F1" w14:textId="77777777" w:rsidR="0078021F" w:rsidRPr="000F1EA2" w:rsidRDefault="0078021F" w:rsidP="00E11F7F">
      <w:pPr>
        <w:pStyle w:val="Qheading"/>
      </w:pPr>
      <w:r w:rsidRPr="000F1EA2">
        <w:t>Examples</w:t>
      </w:r>
    </w:p>
    <w:p w14:paraId="129D15E3" w14:textId="77777777" w:rsidR="0078021F" w:rsidRPr="00D73D31" w:rsidRDefault="0078021F" w:rsidP="00D73D31">
      <w:pPr>
        <w:pStyle w:val="Example"/>
        <w:tabs>
          <w:tab w:val="left" w:pos="1330"/>
        </w:tabs>
        <w:spacing w:line="240" w:lineRule="auto"/>
        <w:rPr>
          <w:i/>
        </w:rPr>
      </w:pPr>
      <w:r>
        <w:rPr>
          <w:b/>
        </w:rPr>
        <w:t>Example 1</w:t>
      </w:r>
      <w:r w:rsidRPr="00F11D5F">
        <w:rPr>
          <w:b/>
        </w:rPr>
        <w:tab/>
      </w:r>
      <w:r>
        <w:t xml:space="preserve">Simplify </w:t>
      </w:r>
      <w:r>
        <w:rPr>
          <w:position w:val="-8"/>
        </w:rPr>
        <w:object w:dxaOrig="460" w:dyaOrig="340" w14:anchorId="5550B954">
          <v:shape id="_x0000_i1032" type="#_x0000_t75" style="width:23.25pt;height:17.25pt" o:ole="">
            <v:imagedata r:id="rId23" o:title=""/>
          </v:shape>
          <o:OLEObject Type="Embed" ProgID="Equation.DSMT4" ShapeID="_x0000_i1032" DrawAspect="Content" ObjectID="_1841911296" r:id="rId24"/>
        </w:object>
      </w:r>
    </w:p>
    <w:tbl>
      <w:tblPr>
        <w:tblStyle w:val="TableGrid"/>
        <w:tblW w:w="0" w:type="auto"/>
        <w:tblInd w:w="1413" w:type="dxa"/>
        <w:tblLook w:val="04A0" w:firstRow="1" w:lastRow="0" w:firstColumn="1" w:lastColumn="0" w:noHBand="0" w:noVBand="1"/>
      </w:tblPr>
      <w:tblGrid>
        <w:gridCol w:w="3827"/>
        <w:gridCol w:w="3776"/>
      </w:tblGrid>
      <w:tr w:rsidR="0078021F" w14:paraId="3B1A3B73" w14:textId="77777777" w:rsidTr="001C6376">
        <w:tc>
          <w:tcPr>
            <w:tcW w:w="3827" w:type="dxa"/>
          </w:tcPr>
          <w:p w14:paraId="2F5D5712" w14:textId="77777777" w:rsidR="0078021F" w:rsidRDefault="0078021F" w:rsidP="00D73D31">
            <w:pPr>
              <w:pStyle w:val="Exampleline1"/>
            </w:pPr>
            <w:r w:rsidRPr="007279C1">
              <w:rPr>
                <w:position w:val="-8"/>
              </w:rPr>
              <w:object w:dxaOrig="1359" w:dyaOrig="340" w14:anchorId="14E2B8FD">
                <v:shape id="_x0000_i1033" type="#_x0000_t75" style="width:67.5pt;height:17.25pt" o:ole="">
                  <v:imagedata r:id="rId25" o:title=""/>
                </v:shape>
                <o:OLEObject Type="Embed" ProgID="Equation.DSMT4" ShapeID="_x0000_i1033" DrawAspect="Content" ObjectID="_1841911297" r:id="rId26"/>
              </w:object>
            </w:r>
            <w:r>
              <w:t xml:space="preserve"> </w:t>
            </w:r>
          </w:p>
          <w:p w14:paraId="2AE20A75" w14:textId="77777777" w:rsidR="0078021F" w:rsidRDefault="0078021F" w:rsidP="001C6376">
            <w:pPr>
              <w:pStyle w:val="Example"/>
            </w:pPr>
          </w:p>
          <w:p w14:paraId="3CB7F7D5" w14:textId="77777777" w:rsidR="0078021F" w:rsidRDefault="0078021F" w:rsidP="001C6376">
            <w:pPr>
              <w:pStyle w:val="Example"/>
            </w:pPr>
          </w:p>
          <w:p w14:paraId="78AB6B3C" w14:textId="77777777" w:rsidR="0078021F" w:rsidRDefault="0078021F" w:rsidP="001C6376">
            <w:pPr>
              <w:pStyle w:val="Example"/>
            </w:pPr>
            <w:r w:rsidRPr="007279C1">
              <w:rPr>
                <w:position w:val="-44"/>
              </w:rPr>
              <w:object w:dxaOrig="1100" w:dyaOrig="1080" w14:anchorId="58DF83D9">
                <v:shape id="_x0000_i1034" type="#_x0000_t75" style="width:54.75pt;height:53.25pt" o:ole="">
                  <v:imagedata r:id="rId27" o:title=""/>
                </v:shape>
                <o:OLEObject Type="Embed" ProgID="Equation.DSMT4" ShapeID="_x0000_i1034" DrawAspect="Content" ObjectID="_1841911298" r:id="rId28"/>
              </w:object>
            </w:r>
          </w:p>
          <w:p w14:paraId="633DDA3A" w14:textId="77777777" w:rsidR="0078021F" w:rsidRDefault="0078021F" w:rsidP="001C6376">
            <w:pPr>
              <w:pStyle w:val="Example"/>
            </w:pPr>
          </w:p>
        </w:tc>
        <w:tc>
          <w:tcPr>
            <w:tcW w:w="3776" w:type="dxa"/>
          </w:tcPr>
          <w:p w14:paraId="56E9BF9B" w14:textId="77777777" w:rsidR="0078021F" w:rsidRDefault="0078021F" w:rsidP="00D73D31">
            <w:pPr>
              <w:pStyle w:val="Exampleline1"/>
              <w:tabs>
                <w:tab w:val="clear" w:pos="1330"/>
                <w:tab w:val="left" w:pos="317"/>
              </w:tabs>
              <w:ind w:left="317" w:hanging="317"/>
            </w:pPr>
            <w:r w:rsidRPr="00D73D31">
              <w:rPr>
                <w:b/>
              </w:rPr>
              <w:t>1</w:t>
            </w:r>
            <w:r>
              <w:tab/>
              <w:t xml:space="preserve"> Choose two numbers that are factors of 50. One of the factors must be a square number</w:t>
            </w:r>
          </w:p>
          <w:p w14:paraId="606883A9" w14:textId="77777777" w:rsidR="0078021F" w:rsidRDefault="0078021F" w:rsidP="007279C1">
            <w:pPr>
              <w:pStyle w:val="Example"/>
              <w:tabs>
                <w:tab w:val="left" w:pos="317"/>
              </w:tabs>
              <w:spacing w:before="60"/>
              <w:ind w:left="318" w:hanging="318"/>
            </w:pPr>
            <w:r w:rsidRPr="00D73D31">
              <w:rPr>
                <w:b/>
              </w:rPr>
              <w:t>2</w:t>
            </w:r>
            <w:r>
              <w:rPr>
                <w:b/>
              </w:rPr>
              <w:tab/>
            </w:r>
            <w:r>
              <w:t xml:space="preserve">Use the rule </w:t>
            </w:r>
            <w:r w:rsidRPr="003C178A">
              <w:rPr>
                <w:position w:val="-8"/>
              </w:rPr>
              <w:object w:dxaOrig="1420" w:dyaOrig="340" w14:anchorId="11D1EFAE">
                <v:shape id="_x0000_i1035" type="#_x0000_t75" style="width:71.25pt;height:17.25pt" o:ole="">
                  <v:imagedata r:id="rId29" o:title=""/>
                </v:shape>
                <o:OLEObject Type="Embed" ProgID="Equation.DSMT4" ShapeID="_x0000_i1035" DrawAspect="Content" ObjectID="_1841911299" r:id="rId30"/>
              </w:object>
            </w:r>
          </w:p>
          <w:p w14:paraId="248FC8E2" w14:textId="77777777" w:rsidR="0078021F" w:rsidRPr="00B43FA3" w:rsidRDefault="0078021F" w:rsidP="00D73D31">
            <w:pPr>
              <w:pStyle w:val="Example"/>
              <w:tabs>
                <w:tab w:val="left" w:pos="317"/>
              </w:tabs>
              <w:ind w:left="317" w:hanging="317"/>
              <w:rPr>
                <w:sz w:val="20"/>
                <w:szCs w:val="20"/>
              </w:rPr>
            </w:pPr>
            <w:r w:rsidRPr="00D73D31">
              <w:rPr>
                <w:b/>
              </w:rPr>
              <w:t>3</w:t>
            </w:r>
            <w:r>
              <w:rPr>
                <w:b/>
              </w:rPr>
              <w:tab/>
            </w:r>
            <w:r>
              <w:t xml:space="preserve">Use </w:t>
            </w:r>
            <w:r w:rsidRPr="003C178A">
              <w:rPr>
                <w:position w:val="-8"/>
              </w:rPr>
              <w:object w:dxaOrig="780" w:dyaOrig="340" w14:anchorId="3DE4A381">
                <v:shape id="_x0000_i1036" type="#_x0000_t75" style="width:39pt;height:17.25pt" o:ole="">
                  <v:imagedata r:id="rId31" o:title=""/>
                </v:shape>
                <o:OLEObject Type="Embed" ProgID="Equation.DSMT4" ShapeID="_x0000_i1036" DrawAspect="Content" ObjectID="_1841911300" r:id="rId32"/>
              </w:object>
            </w:r>
          </w:p>
        </w:tc>
      </w:tr>
    </w:tbl>
    <w:p w14:paraId="78679134" w14:textId="77777777" w:rsidR="0078021F" w:rsidRDefault="0078021F" w:rsidP="00E11F7F">
      <w:pPr>
        <w:pStyle w:val="Example"/>
        <w:tabs>
          <w:tab w:val="left" w:pos="1330"/>
        </w:tabs>
        <w:spacing w:line="240" w:lineRule="auto"/>
        <w:rPr>
          <w:b/>
        </w:rPr>
      </w:pPr>
    </w:p>
    <w:p w14:paraId="383A5D58" w14:textId="77777777" w:rsidR="0078021F" w:rsidRPr="00D73D31" w:rsidRDefault="0078021F" w:rsidP="00E11F7F">
      <w:pPr>
        <w:pStyle w:val="Example"/>
        <w:tabs>
          <w:tab w:val="left" w:pos="1330"/>
        </w:tabs>
        <w:spacing w:line="240" w:lineRule="auto"/>
        <w:rPr>
          <w:vertAlign w:val="superscript"/>
        </w:rPr>
      </w:pPr>
      <w:r>
        <w:rPr>
          <w:b/>
        </w:rPr>
        <w:t>Example 2</w:t>
      </w:r>
      <w:r w:rsidRPr="00F11D5F">
        <w:rPr>
          <w:b/>
        </w:rPr>
        <w:tab/>
      </w:r>
      <w:r>
        <w:t xml:space="preserve">Simplify </w:t>
      </w:r>
      <w:r w:rsidRPr="003C178A">
        <w:rPr>
          <w:position w:val="-8"/>
        </w:rPr>
        <w:object w:dxaOrig="1240" w:dyaOrig="340" w14:anchorId="076155AC">
          <v:shape id="_x0000_i1037" type="#_x0000_t75" style="width:62.25pt;height:17.25pt" o:ole="">
            <v:imagedata r:id="rId33" o:title=""/>
          </v:shape>
          <o:OLEObject Type="Embed" ProgID="Equation.DSMT4" ShapeID="_x0000_i1037" DrawAspect="Content" ObjectID="_1841911301" r:id="rId34"/>
        </w:object>
      </w:r>
    </w:p>
    <w:tbl>
      <w:tblPr>
        <w:tblStyle w:val="TableGrid"/>
        <w:tblW w:w="0" w:type="auto"/>
        <w:tblInd w:w="1413" w:type="dxa"/>
        <w:tblLook w:val="04A0" w:firstRow="1" w:lastRow="0" w:firstColumn="1" w:lastColumn="0" w:noHBand="0" w:noVBand="1"/>
      </w:tblPr>
      <w:tblGrid>
        <w:gridCol w:w="3827"/>
        <w:gridCol w:w="3776"/>
      </w:tblGrid>
      <w:tr w:rsidR="0078021F" w14:paraId="19C15677" w14:textId="77777777" w:rsidTr="009723E4">
        <w:trPr>
          <w:trHeight w:val="2690"/>
        </w:trPr>
        <w:tc>
          <w:tcPr>
            <w:tcW w:w="3827" w:type="dxa"/>
          </w:tcPr>
          <w:p w14:paraId="321BD0B6" w14:textId="77777777" w:rsidR="0078021F" w:rsidRDefault="0078021F" w:rsidP="00D73D31">
            <w:pPr>
              <w:pStyle w:val="Exampleline1"/>
            </w:pPr>
            <w:r w:rsidRPr="007279C1">
              <w:rPr>
                <w:position w:val="-30"/>
              </w:rPr>
              <w:object w:dxaOrig="1780" w:dyaOrig="720" w14:anchorId="3C2057BD">
                <v:shape id="_x0000_i1038" type="#_x0000_t75" style="width:88.5pt;height:36pt" o:ole="">
                  <v:imagedata r:id="rId35" o:title=""/>
                </v:shape>
                <o:OLEObject Type="Embed" ProgID="Equation.DSMT4" ShapeID="_x0000_i1038" DrawAspect="Content" ObjectID="_1841911302" r:id="rId36"/>
              </w:object>
            </w:r>
          </w:p>
          <w:p w14:paraId="7022A47D" w14:textId="77777777" w:rsidR="0078021F" w:rsidRDefault="0078021F" w:rsidP="001C6376">
            <w:pPr>
              <w:pStyle w:val="Example"/>
            </w:pPr>
          </w:p>
          <w:p w14:paraId="7C0D4F76" w14:textId="77777777" w:rsidR="0078021F" w:rsidRDefault="0078021F" w:rsidP="001C6376">
            <w:pPr>
              <w:pStyle w:val="Example"/>
            </w:pPr>
          </w:p>
          <w:p w14:paraId="25AE4C0B" w14:textId="77777777" w:rsidR="0078021F" w:rsidRDefault="0078021F" w:rsidP="001C6376">
            <w:pPr>
              <w:pStyle w:val="Example"/>
            </w:pPr>
          </w:p>
          <w:p w14:paraId="2AA8044F" w14:textId="77777777" w:rsidR="0078021F" w:rsidRDefault="0078021F" w:rsidP="001C6376">
            <w:pPr>
              <w:pStyle w:val="Example"/>
            </w:pPr>
            <w:r w:rsidRPr="007279C1">
              <w:rPr>
                <w:position w:val="-8"/>
              </w:rPr>
              <w:object w:dxaOrig="2120" w:dyaOrig="340" w14:anchorId="3FD2C69A">
                <v:shape id="_x0000_i1039" type="#_x0000_t75" style="width:105.75pt;height:17.25pt" o:ole="">
                  <v:imagedata r:id="rId37" o:title=""/>
                </v:shape>
                <o:OLEObject Type="Embed" ProgID="Equation.DSMT4" ShapeID="_x0000_i1039" DrawAspect="Content" ObjectID="_1841911303" r:id="rId38"/>
              </w:object>
            </w:r>
          </w:p>
          <w:p w14:paraId="0ABA1B07" w14:textId="77777777" w:rsidR="0078021F" w:rsidRDefault="0078021F" w:rsidP="001C6376">
            <w:pPr>
              <w:pStyle w:val="Example"/>
            </w:pPr>
            <w:r w:rsidRPr="007279C1">
              <w:rPr>
                <w:position w:val="-8"/>
              </w:rPr>
              <w:object w:dxaOrig="1860" w:dyaOrig="340" w14:anchorId="1419CCBA">
                <v:shape id="_x0000_i1040" type="#_x0000_t75" style="width:93pt;height:17.25pt" o:ole="">
                  <v:imagedata r:id="rId39" o:title=""/>
                </v:shape>
                <o:OLEObject Type="Embed" ProgID="Equation.DSMT4" ShapeID="_x0000_i1040" DrawAspect="Content" ObjectID="_1841911304" r:id="rId40"/>
              </w:object>
            </w:r>
          </w:p>
          <w:p w14:paraId="20AB843B" w14:textId="77777777" w:rsidR="0078021F" w:rsidRDefault="0078021F" w:rsidP="001C6376">
            <w:pPr>
              <w:pStyle w:val="Example"/>
            </w:pPr>
            <w:r w:rsidRPr="007279C1">
              <w:rPr>
                <w:position w:val="-8"/>
              </w:rPr>
              <w:object w:dxaOrig="1200" w:dyaOrig="340" w14:anchorId="3CCFB9B0">
                <v:shape id="_x0000_i1041" type="#_x0000_t75" style="width:60pt;height:15.75pt" o:ole="">
                  <v:imagedata r:id="rId41" o:title=""/>
                </v:shape>
                <o:OLEObject Type="Embed" ProgID="Equation.DSMT4" ShapeID="_x0000_i1041" DrawAspect="Content" ObjectID="_1841911305" r:id="rId42"/>
              </w:object>
            </w:r>
          </w:p>
          <w:p w14:paraId="6EFC971C" w14:textId="77777777" w:rsidR="0078021F" w:rsidRDefault="0078021F" w:rsidP="007200CA">
            <w:pPr>
              <w:pStyle w:val="Example"/>
            </w:pPr>
            <w:r w:rsidRPr="007279C1">
              <w:rPr>
                <w:position w:val="-8"/>
              </w:rPr>
              <w:object w:dxaOrig="620" w:dyaOrig="340" w14:anchorId="08135EAC">
                <v:shape id="_x0000_i1042" type="#_x0000_t75" style="width:30.75pt;height:15.75pt" o:ole="">
                  <v:imagedata r:id="rId43" o:title=""/>
                </v:shape>
                <o:OLEObject Type="Embed" ProgID="Equation.DSMT4" ShapeID="_x0000_i1042" DrawAspect="Content" ObjectID="_1841911306" r:id="rId44"/>
              </w:object>
            </w:r>
          </w:p>
        </w:tc>
        <w:tc>
          <w:tcPr>
            <w:tcW w:w="3776" w:type="dxa"/>
          </w:tcPr>
          <w:p w14:paraId="6B3DF88B" w14:textId="77777777" w:rsidR="0078021F" w:rsidRDefault="0078021F" w:rsidP="00D73D31">
            <w:pPr>
              <w:pStyle w:val="Exampleline1"/>
              <w:tabs>
                <w:tab w:val="clear" w:pos="1330"/>
                <w:tab w:val="left" w:pos="289"/>
              </w:tabs>
            </w:pPr>
            <w:r w:rsidRPr="00D73D31">
              <w:rPr>
                <w:b/>
              </w:rPr>
              <w:t>1</w:t>
            </w:r>
            <w:r>
              <w:rPr>
                <w:b/>
              </w:rPr>
              <w:tab/>
            </w:r>
            <w:r>
              <w:t xml:space="preserve">Simplify </w:t>
            </w:r>
            <w:r w:rsidRPr="003C178A">
              <w:rPr>
                <w:position w:val="-8"/>
              </w:rPr>
              <w:object w:dxaOrig="560" w:dyaOrig="340" w14:anchorId="6A2395C5">
                <v:shape id="_x0000_i1043" type="#_x0000_t75" style="width:28.5pt;height:17.25pt" o:ole="">
                  <v:imagedata r:id="rId45" o:title=""/>
                </v:shape>
                <o:OLEObject Type="Embed" ProgID="Equation.DSMT4" ShapeID="_x0000_i1043" DrawAspect="Content" ObjectID="_1841911307" r:id="rId46"/>
              </w:object>
            </w:r>
            <w:r>
              <w:t xml:space="preserve"> and </w:t>
            </w:r>
            <w:r w:rsidRPr="003C178A">
              <w:rPr>
                <w:position w:val="-6"/>
              </w:rPr>
              <w:object w:dxaOrig="560" w:dyaOrig="320" w14:anchorId="723583A0">
                <v:shape id="_x0000_i1044" type="#_x0000_t75" style="width:28.5pt;height:16.5pt" o:ole="">
                  <v:imagedata r:id="rId47" o:title=""/>
                </v:shape>
                <o:OLEObject Type="Embed" ProgID="Equation.DSMT4" ShapeID="_x0000_i1044" DrawAspect="Content" ObjectID="_1841911308" r:id="rId48"/>
              </w:object>
            </w:r>
            <w:r>
              <w:t>. Choose two numbers that are factors of 147 and two numbers that are factors of 12. One of each pair of factors must be a square number</w:t>
            </w:r>
          </w:p>
          <w:p w14:paraId="4374D193" w14:textId="77777777" w:rsidR="0078021F" w:rsidRDefault="0078021F" w:rsidP="007279C1">
            <w:pPr>
              <w:pStyle w:val="Example"/>
              <w:tabs>
                <w:tab w:val="left" w:pos="289"/>
              </w:tabs>
              <w:spacing w:before="120"/>
            </w:pPr>
            <w:r w:rsidRPr="00D73D31">
              <w:rPr>
                <w:b/>
              </w:rPr>
              <w:t>2</w:t>
            </w:r>
            <w:r>
              <w:rPr>
                <w:b/>
              </w:rPr>
              <w:tab/>
            </w:r>
            <w:r>
              <w:t xml:space="preserve">Use the rule </w:t>
            </w:r>
            <w:r w:rsidRPr="003C178A">
              <w:rPr>
                <w:position w:val="-8"/>
              </w:rPr>
              <w:object w:dxaOrig="1420" w:dyaOrig="340" w14:anchorId="0A0781E5">
                <v:shape id="_x0000_i1045" type="#_x0000_t75" style="width:71.25pt;height:17.25pt" o:ole="">
                  <v:imagedata r:id="rId49" o:title=""/>
                </v:shape>
                <o:OLEObject Type="Embed" ProgID="Equation.DSMT4" ShapeID="_x0000_i1045" DrawAspect="Content" ObjectID="_1841911309" r:id="rId50"/>
              </w:object>
            </w:r>
          </w:p>
          <w:p w14:paraId="7398CF96" w14:textId="77777777" w:rsidR="0078021F" w:rsidRDefault="0078021F" w:rsidP="00D73D31">
            <w:pPr>
              <w:pStyle w:val="Example"/>
              <w:tabs>
                <w:tab w:val="left" w:pos="289"/>
              </w:tabs>
            </w:pPr>
            <w:r w:rsidRPr="00D73D31">
              <w:rPr>
                <w:b/>
              </w:rPr>
              <w:t>3</w:t>
            </w:r>
            <w:r>
              <w:rPr>
                <w:b/>
              </w:rPr>
              <w:tab/>
            </w:r>
            <w:r>
              <w:t xml:space="preserve">Use </w:t>
            </w:r>
            <w:r w:rsidRPr="003C178A">
              <w:rPr>
                <w:position w:val="-8"/>
              </w:rPr>
              <w:object w:dxaOrig="800" w:dyaOrig="340" w14:anchorId="5D0EEFE7">
                <v:shape id="_x0000_i1046" type="#_x0000_t75" style="width:39.75pt;height:17.25pt" o:ole="">
                  <v:imagedata r:id="rId51" o:title=""/>
                </v:shape>
                <o:OLEObject Type="Embed" ProgID="Equation.DSMT4" ShapeID="_x0000_i1046" DrawAspect="Content" ObjectID="_1841911310" r:id="rId52"/>
              </w:object>
            </w:r>
            <w:r>
              <w:t xml:space="preserve"> and </w:t>
            </w:r>
            <w:r w:rsidRPr="00C77D88">
              <w:rPr>
                <w:position w:val="-6"/>
              </w:rPr>
              <w:object w:dxaOrig="680" w:dyaOrig="320" w14:anchorId="21165639">
                <v:shape id="_x0000_i1047" type="#_x0000_t75" style="width:33.75pt;height:16.5pt" o:ole="">
                  <v:imagedata r:id="rId53" o:title=""/>
                </v:shape>
                <o:OLEObject Type="Embed" ProgID="Equation.DSMT4" ShapeID="_x0000_i1047" DrawAspect="Content" ObjectID="_1841911311" r:id="rId54"/>
              </w:object>
            </w:r>
          </w:p>
          <w:p w14:paraId="4860AFDE" w14:textId="77777777" w:rsidR="0078021F" w:rsidRDefault="0078021F" w:rsidP="00D73D31">
            <w:pPr>
              <w:pStyle w:val="Example"/>
              <w:tabs>
                <w:tab w:val="left" w:pos="289"/>
              </w:tabs>
            </w:pPr>
          </w:p>
          <w:p w14:paraId="4047B396" w14:textId="77777777" w:rsidR="0078021F" w:rsidRPr="007200CA" w:rsidRDefault="0078021F" w:rsidP="00D73D31">
            <w:pPr>
              <w:pStyle w:val="Example"/>
              <w:tabs>
                <w:tab w:val="left" w:pos="289"/>
              </w:tabs>
            </w:pPr>
            <w:r>
              <w:rPr>
                <w:b/>
              </w:rPr>
              <w:t>4</w:t>
            </w:r>
            <w:r>
              <w:rPr>
                <w:b/>
              </w:rPr>
              <w:tab/>
            </w:r>
            <w:r>
              <w:t>Collect like terms</w:t>
            </w:r>
          </w:p>
        </w:tc>
      </w:tr>
    </w:tbl>
    <w:p w14:paraId="291EC5F5" w14:textId="1D6B902A" w:rsidR="0078021F" w:rsidRDefault="0078021F" w:rsidP="00E11F7F">
      <w:pPr>
        <w:pStyle w:val="Example"/>
        <w:tabs>
          <w:tab w:val="left" w:pos="1330"/>
        </w:tabs>
        <w:spacing w:line="240" w:lineRule="auto"/>
        <w:rPr>
          <w:b/>
        </w:rPr>
      </w:pPr>
    </w:p>
    <w:p w14:paraId="42865B2C" w14:textId="37647E80" w:rsidR="00411A86" w:rsidRDefault="00411A86" w:rsidP="00E11F7F">
      <w:pPr>
        <w:pStyle w:val="Example"/>
        <w:tabs>
          <w:tab w:val="left" w:pos="1330"/>
        </w:tabs>
        <w:spacing w:line="240" w:lineRule="auto"/>
        <w:rPr>
          <w:b/>
        </w:rPr>
      </w:pPr>
    </w:p>
    <w:p w14:paraId="2555D456" w14:textId="77777777" w:rsidR="00411A86" w:rsidRDefault="00411A86" w:rsidP="00E11F7F">
      <w:pPr>
        <w:pStyle w:val="Example"/>
        <w:tabs>
          <w:tab w:val="left" w:pos="1330"/>
        </w:tabs>
        <w:spacing w:line="240" w:lineRule="auto"/>
        <w:rPr>
          <w:b/>
        </w:rPr>
      </w:pPr>
    </w:p>
    <w:p w14:paraId="1C9D20B9" w14:textId="77777777" w:rsidR="0078021F" w:rsidRDefault="0078021F" w:rsidP="00E11F7F">
      <w:pPr>
        <w:pStyle w:val="Example"/>
        <w:tabs>
          <w:tab w:val="left" w:pos="1330"/>
        </w:tabs>
        <w:spacing w:line="240" w:lineRule="auto"/>
        <w:rPr>
          <w:b/>
        </w:rPr>
      </w:pPr>
    </w:p>
    <w:p w14:paraId="52FD0F14" w14:textId="77777777" w:rsidR="0078021F" w:rsidRDefault="0078021F" w:rsidP="00E11F7F">
      <w:pPr>
        <w:pStyle w:val="Example"/>
        <w:tabs>
          <w:tab w:val="left" w:pos="1330"/>
        </w:tabs>
        <w:spacing w:line="240" w:lineRule="auto"/>
      </w:pPr>
      <w:r>
        <w:rPr>
          <w:b/>
        </w:rPr>
        <w:lastRenderedPageBreak/>
        <w:t>Example 3</w:t>
      </w:r>
      <w:r w:rsidRPr="00F11D5F">
        <w:rPr>
          <w:b/>
        </w:rPr>
        <w:tab/>
      </w:r>
      <w:r>
        <w:t xml:space="preserve">Simplify </w:t>
      </w:r>
      <w:r w:rsidRPr="003C178A">
        <w:rPr>
          <w:position w:val="-18"/>
        </w:rPr>
        <w:object w:dxaOrig="1960" w:dyaOrig="460" w14:anchorId="70F6925C">
          <v:shape id="_x0000_i1048" type="#_x0000_t75" style="width:97.5pt;height:23.25pt" o:ole="">
            <v:imagedata r:id="rId55" o:title=""/>
          </v:shape>
          <o:OLEObject Type="Embed" ProgID="Equation.DSMT4" ShapeID="_x0000_i1048" DrawAspect="Content" ObjectID="_1841911312" r:id="rId56"/>
        </w:object>
      </w:r>
    </w:p>
    <w:tbl>
      <w:tblPr>
        <w:tblStyle w:val="TableGrid"/>
        <w:tblW w:w="0" w:type="auto"/>
        <w:tblInd w:w="1413" w:type="dxa"/>
        <w:tblLayout w:type="fixed"/>
        <w:tblLook w:val="04A0" w:firstRow="1" w:lastRow="0" w:firstColumn="1" w:lastColumn="0" w:noHBand="0" w:noVBand="1"/>
      </w:tblPr>
      <w:tblGrid>
        <w:gridCol w:w="3818"/>
        <w:gridCol w:w="3785"/>
      </w:tblGrid>
      <w:tr w:rsidR="0078021F" w14:paraId="1E9F0856" w14:textId="77777777" w:rsidTr="00D73D31">
        <w:tc>
          <w:tcPr>
            <w:tcW w:w="3818" w:type="dxa"/>
          </w:tcPr>
          <w:p w14:paraId="5138631B" w14:textId="77777777" w:rsidR="0078021F" w:rsidRDefault="0078021F" w:rsidP="00D73D31">
            <w:pPr>
              <w:pStyle w:val="Exampleline1"/>
            </w:pPr>
            <w:r w:rsidRPr="007279C1">
              <w:rPr>
                <w:position w:val="-18"/>
              </w:rPr>
              <w:object w:dxaOrig="1960" w:dyaOrig="460" w14:anchorId="3E59C277">
                <v:shape id="_x0000_i1049" type="#_x0000_t75" style="width:97.5pt;height:23.25pt" o:ole="">
                  <v:imagedata r:id="rId57" o:title=""/>
                </v:shape>
                <o:OLEObject Type="Embed" ProgID="Equation.DSMT4" ShapeID="_x0000_i1049" DrawAspect="Content" ObjectID="_1841911313" r:id="rId58"/>
              </w:object>
            </w:r>
          </w:p>
          <w:p w14:paraId="7B3EF1C6" w14:textId="77777777" w:rsidR="0078021F" w:rsidRDefault="0078021F" w:rsidP="001C6376">
            <w:pPr>
              <w:pStyle w:val="Example"/>
            </w:pPr>
            <w:r>
              <w:t xml:space="preserve">= </w:t>
            </w:r>
            <w:r w:rsidRPr="00203A18">
              <w:rPr>
                <w:position w:val="-8"/>
              </w:rPr>
              <w:object w:dxaOrig="2480" w:dyaOrig="340" w14:anchorId="14863091">
                <v:shape id="_x0000_i1050" type="#_x0000_t75" style="width:123.75pt;height:17.25pt" o:ole="">
                  <v:imagedata r:id="rId59" o:title=""/>
                </v:shape>
                <o:OLEObject Type="Embed" ProgID="Equation.DSMT4" ShapeID="_x0000_i1050" DrawAspect="Content" ObjectID="_1841911314" r:id="rId60"/>
              </w:object>
            </w:r>
          </w:p>
          <w:p w14:paraId="38CE3982" w14:textId="77777777" w:rsidR="0078021F" w:rsidRDefault="0078021F" w:rsidP="001C6376">
            <w:pPr>
              <w:pStyle w:val="Example"/>
            </w:pPr>
          </w:p>
          <w:p w14:paraId="5A80FE60" w14:textId="77777777" w:rsidR="0078021F" w:rsidRDefault="0078021F" w:rsidP="001C6376">
            <w:pPr>
              <w:pStyle w:val="Example"/>
            </w:pPr>
            <w:r>
              <w:t>= 7 – 2</w:t>
            </w:r>
          </w:p>
          <w:p w14:paraId="21AB9406" w14:textId="77777777" w:rsidR="0078021F" w:rsidRDefault="0078021F" w:rsidP="001C6376">
            <w:pPr>
              <w:pStyle w:val="Example"/>
            </w:pPr>
            <w:r>
              <w:t>= 5</w:t>
            </w:r>
          </w:p>
          <w:p w14:paraId="4E5A7A47" w14:textId="77777777" w:rsidR="0078021F" w:rsidRDefault="0078021F" w:rsidP="001C6376">
            <w:pPr>
              <w:pStyle w:val="Example"/>
            </w:pPr>
          </w:p>
        </w:tc>
        <w:tc>
          <w:tcPr>
            <w:tcW w:w="3785" w:type="dxa"/>
          </w:tcPr>
          <w:p w14:paraId="0011D64E" w14:textId="77777777" w:rsidR="0078021F" w:rsidRDefault="0078021F" w:rsidP="00397F0B">
            <w:pPr>
              <w:pStyle w:val="Exampleline1"/>
              <w:tabs>
                <w:tab w:val="clear" w:pos="1330"/>
                <w:tab w:val="left" w:pos="291"/>
              </w:tabs>
              <w:ind w:left="326" w:hanging="326"/>
            </w:pPr>
            <w:r w:rsidRPr="004B7149">
              <w:rPr>
                <w:b/>
              </w:rPr>
              <w:t>1</w:t>
            </w:r>
            <w:r>
              <w:rPr>
                <w:b/>
              </w:rPr>
              <w:tab/>
            </w:r>
            <w:r w:rsidRPr="004B7149">
              <w:rPr>
                <w:b/>
              </w:rPr>
              <w:t xml:space="preserve"> </w:t>
            </w:r>
            <w:r>
              <w:t xml:space="preserve">Expand the brackets. A common mistake here is to write </w:t>
            </w:r>
            <w:r w:rsidRPr="00C77D88">
              <w:rPr>
                <w:position w:val="-18"/>
              </w:rPr>
              <w:object w:dxaOrig="1060" w:dyaOrig="520" w14:anchorId="7B01DC46">
                <v:shape id="_x0000_i1051" type="#_x0000_t75" style="width:53.25pt;height:25.5pt" o:ole="">
                  <v:imagedata r:id="rId61" o:title=""/>
                </v:shape>
                <o:OLEObject Type="Embed" ProgID="Equation.DSMT4" ShapeID="_x0000_i1051" DrawAspect="Content" ObjectID="_1841911315" r:id="rId62"/>
              </w:object>
            </w:r>
          </w:p>
          <w:p w14:paraId="47572003" w14:textId="77777777" w:rsidR="0078021F" w:rsidRPr="004B7149" w:rsidRDefault="0078021F" w:rsidP="00D73D31">
            <w:pPr>
              <w:pStyle w:val="Example"/>
              <w:tabs>
                <w:tab w:val="left" w:pos="291"/>
                <w:tab w:val="left" w:pos="433"/>
              </w:tabs>
              <w:ind w:left="326" w:hanging="326"/>
            </w:pPr>
          </w:p>
          <w:p w14:paraId="7473FD56" w14:textId="77777777" w:rsidR="0078021F" w:rsidRPr="004B7149" w:rsidRDefault="0078021F" w:rsidP="00D73D31">
            <w:pPr>
              <w:pStyle w:val="Example"/>
              <w:tabs>
                <w:tab w:val="left" w:pos="291"/>
                <w:tab w:val="left" w:pos="433"/>
              </w:tabs>
              <w:ind w:left="326" w:hanging="326"/>
              <w:rPr>
                <w:b/>
                <w:sz w:val="20"/>
                <w:szCs w:val="20"/>
              </w:rPr>
            </w:pPr>
            <w:r w:rsidRPr="004B7149">
              <w:rPr>
                <w:b/>
              </w:rPr>
              <w:t>2</w:t>
            </w:r>
            <w:r>
              <w:rPr>
                <w:b/>
              </w:rPr>
              <w:tab/>
            </w:r>
            <w:r>
              <w:t xml:space="preserve">Collect like terms: </w:t>
            </w:r>
            <w:r w:rsidRPr="007279C1">
              <w:rPr>
                <w:b/>
                <w:position w:val="-30"/>
              </w:rPr>
              <w:object w:dxaOrig="2580" w:dyaOrig="720" w14:anchorId="116C7313">
                <v:shape id="_x0000_i1052" type="#_x0000_t75" style="width:129pt;height:36.75pt" o:ole="">
                  <v:imagedata r:id="rId63" o:title=""/>
                </v:shape>
                <o:OLEObject Type="Embed" ProgID="Equation.DSMT4" ShapeID="_x0000_i1052" DrawAspect="Content" ObjectID="_1841911316" r:id="rId64"/>
              </w:object>
            </w:r>
          </w:p>
          <w:p w14:paraId="20CAC973" w14:textId="77777777" w:rsidR="0078021F" w:rsidRPr="004B7149" w:rsidRDefault="0078021F" w:rsidP="001C6376">
            <w:pPr>
              <w:pStyle w:val="Example"/>
              <w:rPr>
                <w:b/>
                <w:sz w:val="20"/>
                <w:szCs w:val="20"/>
              </w:rPr>
            </w:pPr>
          </w:p>
        </w:tc>
      </w:tr>
    </w:tbl>
    <w:p w14:paraId="560F90A0" w14:textId="77777777" w:rsidR="0078021F" w:rsidRPr="00E12795" w:rsidRDefault="0078021F" w:rsidP="00E11F7F">
      <w:pPr>
        <w:tabs>
          <w:tab w:val="left" w:pos="1330"/>
        </w:tabs>
        <w:spacing w:line="240" w:lineRule="auto"/>
        <w:rPr>
          <w:sz w:val="4"/>
        </w:rPr>
      </w:pPr>
    </w:p>
    <w:p w14:paraId="2E2C2B9C" w14:textId="77777777" w:rsidR="0078021F" w:rsidRDefault="0078021F" w:rsidP="00E11F7F">
      <w:pPr>
        <w:pStyle w:val="Example"/>
        <w:tabs>
          <w:tab w:val="left" w:pos="1330"/>
        </w:tabs>
        <w:spacing w:line="240" w:lineRule="auto"/>
        <w:rPr>
          <w:b/>
        </w:rPr>
      </w:pPr>
    </w:p>
    <w:p w14:paraId="6F91BF35" w14:textId="77777777" w:rsidR="0078021F" w:rsidRDefault="0078021F" w:rsidP="00E11F7F">
      <w:pPr>
        <w:pStyle w:val="Example"/>
        <w:tabs>
          <w:tab w:val="left" w:pos="1330"/>
        </w:tabs>
        <w:spacing w:line="240" w:lineRule="auto"/>
      </w:pPr>
      <w:r>
        <w:rPr>
          <w:b/>
        </w:rPr>
        <w:t>Example 4</w:t>
      </w:r>
      <w:r w:rsidRPr="00F11D5F">
        <w:rPr>
          <w:b/>
        </w:rPr>
        <w:tab/>
      </w:r>
      <w:r>
        <w:t xml:space="preserve">Rationalise </w:t>
      </w:r>
      <w:r w:rsidRPr="007279C1">
        <w:rPr>
          <w:position w:val="-26"/>
        </w:rPr>
        <w:object w:dxaOrig="380" w:dyaOrig="620" w14:anchorId="08876D4F">
          <v:shape id="_x0000_i1053" type="#_x0000_t75" style="width:18pt;height:30.75pt" o:ole="">
            <v:imagedata r:id="rId65" o:title=""/>
          </v:shape>
          <o:OLEObject Type="Embed" ProgID="Equation.DSMT4" ShapeID="_x0000_i1053" DrawAspect="Content" ObjectID="_1841911317" r:id="rId66"/>
        </w:object>
      </w:r>
    </w:p>
    <w:tbl>
      <w:tblPr>
        <w:tblStyle w:val="TableGrid"/>
        <w:tblW w:w="0" w:type="auto"/>
        <w:tblInd w:w="1413" w:type="dxa"/>
        <w:tblLook w:val="04A0" w:firstRow="1" w:lastRow="0" w:firstColumn="1" w:lastColumn="0" w:noHBand="0" w:noVBand="1"/>
      </w:tblPr>
      <w:tblGrid>
        <w:gridCol w:w="3827"/>
        <w:gridCol w:w="3776"/>
      </w:tblGrid>
      <w:tr w:rsidR="0078021F" w14:paraId="378BC4EE" w14:textId="77777777" w:rsidTr="009723E4">
        <w:trPr>
          <w:trHeight w:val="1431"/>
        </w:trPr>
        <w:tc>
          <w:tcPr>
            <w:tcW w:w="3827" w:type="dxa"/>
          </w:tcPr>
          <w:p w14:paraId="456155A8" w14:textId="77777777" w:rsidR="0078021F" w:rsidRDefault="0078021F" w:rsidP="001C6376">
            <w:pPr>
              <w:pStyle w:val="Example"/>
            </w:pPr>
            <w:r w:rsidRPr="007279C1">
              <w:rPr>
                <w:position w:val="-26"/>
              </w:rPr>
              <w:object w:dxaOrig="380" w:dyaOrig="620" w14:anchorId="4E79152A">
                <v:shape id="_x0000_i1054" type="#_x0000_t75" style="width:18pt;height:30.75pt" o:ole="">
                  <v:imagedata r:id="rId67" o:title=""/>
                </v:shape>
                <o:OLEObject Type="Embed" ProgID="Equation.DSMT4" ShapeID="_x0000_i1054" DrawAspect="Content" ObjectID="_1841911318" r:id="rId68"/>
              </w:object>
            </w:r>
            <w:r>
              <w:t xml:space="preserve"> = </w:t>
            </w:r>
            <w:r w:rsidRPr="007279C1">
              <w:rPr>
                <w:position w:val="-26"/>
              </w:rPr>
              <w:object w:dxaOrig="859" w:dyaOrig="660" w14:anchorId="162DBF35">
                <v:shape id="_x0000_i1055" type="#_x0000_t75" style="width:43.5pt;height:33pt" o:ole="">
                  <v:imagedata r:id="rId69" o:title=""/>
                </v:shape>
                <o:OLEObject Type="Embed" ProgID="Equation.DSMT4" ShapeID="_x0000_i1055" DrawAspect="Content" ObjectID="_1841911319" r:id="rId70"/>
              </w:object>
            </w:r>
          </w:p>
          <w:p w14:paraId="421FDC2F" w14:textId="77777777" w:rsidR="0078021F" w:rsidRDefault="0078021F" w:rsidP="001C6376">
            <w:pPr>
              <w:pStyle w:val="Example"/>
            </w:pPr>
          </w:p>
          <w:p w14:paraId="5B4EBBDB" w14:textId="77777777" w:rsidR="0078021F" w:rsidRDefault="0078021F" w:rsidP="001C6376">
            <w:pPr>
              <w:pStyle w:val="Example"/>
            </w:pPr>
            <w:r>
              <w:t xml:space="preserve">       =</w:t>
            </w:r>
            <w:r w:rsidRPr="007279C1">
              <w:rPr>
                <w:position w:val="-26"/>
              </w:rPr>
              <w:object w:dxaOrig="639" w:dyaOrig="660" w14:anchorId="740D0AA6">
                <v:shape id="_x0000_i1056" type="#_x0000_t75" style="width:32.25pt;height:33pt" o:ole="">
                  <v:imagedata r:id="rId71" o:title=""/>
                </v:shape>
                <o:OLEObject Type="Embed" ProgID="Equation.DSMT4" ShapeID="_x0000_i1056" DrawAspect="Content" ObjectID="_1841911320" r:id="rId72"/>
              </w:object>
            </w:r>
          </w:p>
          <w:p w14:paraId="7689B704" w14:textId="77777777" w:rsidR="0078021F" w:rsidRDefault="0078021F" w:rsidP="001C6376">
            <w:pPr>
              <w:pStyle w:val="Example"/>
            </w:pPr>
          </w:p>
          <w:p w14:paraId="1C3F1B54" w14:textId="77777777" w:rsidR="0078021F" w:rsidRDefault="0078021F" w:rsidP="001C6376">
            <w:pPr>
              <w:pStyle w:val="Example"/>
            </w:pPr>
            <w:r>
              <w:t xml:space="preserve">       = </w:t>
            </w:r>
            <w:r w:rsidRPr="007279C1">
              <w:rPr>
                <w:position w:val="-22"/>
              </w:rPr>
              <w:object w:dxaOrig="380" w:dyaOrig="620" w14:anchorId="335E7D90">
                <v:shape id="_x0000_i1057" type="#_x0000_t75" style="width:18pt;height:30.75pt" o:ole="">
                  <v:imagedata r:id="rId73" o:title=""/>
                </v:shape>
                <o:OLEObject Type="Embed" ProgID="Equation.DSMT4" ShapeID="_x0000_i1057" DrawAspect="Content" ObjectID="_1841911321" r:id="rId74"/>
              </w:object>
            </w:r>
          </w:p>
        </w:tc>
        <w:tc>
          <w:tcPr>
            <w:tcW w:w="3776" w:type="dxa"/>
          </w:tcPr>
          <w:p w14:paraId="3C081732" w14:textId="77777777" w:rsidR="0078021F" w:rsidRDefault="0078021F" w:rsidP="00397F0B">
            <w:pPr>
              <w:pStyle w:val="Exampleline1"/>
            </w:pPr>
            <w:r w:rsidRPr="00397F0B">
              <w:rPr>
                <w:b/>
              </w:rPr>
              <w:t>1</w:t>
            </w:r>
            <w:r>
              <w:tab/>
              <w:t xml:space="preserve">Multiply the </w:t>
            </w:r>
            <w:r w:rsidRPr="00397F0B">
              <w:t>numerator</w:t>
            </w:r>
            <w:r>
              <w:t xml:space="preserve"> and denominator by </w:t>
            </w:r>
            <w:r w:rsidRPr="00203A18">
              <w:rPr>
                <w:position w:val="-8"/>
              </w:rPr>
              <w:object w:dxaOrig="340" w:dyaOrig="340" w14:anchorId="4B03CF82">
                <v:shape id="_x0000_i1058" type="#_x0000_t75" style="width:17.25pt;height:17.25pt" o:ole="">
                  <v:imagedata r:id="rId75" o:title=""/>
                </v:shape>
                <o:OLEObject Type="Embed" ProgID="Equation.DSMT4" ShapeID="_x0000_i1058" DrawAspect="Content" ObjectID="_1841911322" r:id="rId76"/>
              </w:object>
            </w:r>
          </w:p>
          <w:p w14:paraId="1D6E9D0D" w14:textId="77777777" w:rsidR="0078021F" w:rsidRPr="00203A18" w:rsidRDefault="0078021F" w:rsidP="00445A1A">
            <w:pPr>
              <w:pStyle w:val="Exampleline1"/>
              <w:spacing w:before="360"/>
              <w:ind w:left="290"/>
            </w:pPr>
            <w:r w:rsidRPr="00445A1A">
              <w:rPr>
                <w:b/>
              </w:rPr>
              <w:t>2</w:t>
            </w:r>
            <w:r>
              <w:tab/>
              <w:t xml:space="preserve">Use </w:t>
            </w:r>
            <w:r w:rsidRPr="00445A1A">
              <w:rPr>
                <w:position w:val="-8"/>
              </w:rPr>
              <w:object w:dxaOrig="660" w:dyaOrig="340" w14:anchorId="6C3C9207">
                <v:shape id="_x0000_i1059" type="#_x0000_t75" style="width:33pt;height:17.25pt" o:ole="">
                  <v:imagedata r:id="rId77" o:title=""/>
                </v:shape>
                <o:OLEObject Type="Embed" ProgID="Equation.DSMT4" ShapeID="_x0000_i1059" DrawAspect="Content" ObjectID="_1841911323" r:id="rId78"/>
              </w:object>
            </w:r>
          </w:p>
        </w:tc>
      </w:tr>
    </w:tbl>
    <w:p w14:paraId="080EA3B3" w14:textId="77777777" w:rsidR="0078021F" w:rsidRDefault="0078021F" w:rsidP="001C6376">
      <w:pPr>
        <w:pStyle w:val="Example"/>
        <w:spacing w:before="240"/>
        <w:rPr>
          <w:b/>
        </w:rPr>
      </w:pPr>
    </w:p>
    <w:p w14:paraId="34AAB736" w14:textId="77777777" w:rsidR="0078021F" w:rsidRPr="00EC0296" w:rsidRDefault="0078021F" w:rsidP="001C6376">
      <w:pPr>
        <w:pStyle w:val="Example"/>
        <w:spacing w:before="240"/>
        <w:rPr>
          <w:vertAlign w:val="superscript"/>
        </w:rPr>
      </w:pPr>
      <w:r>
        <w:rPr>
          <w:b/>
        </w:rPr>
        <w:t>Example 5</w:t>
      </w:r>
      <w:r w:rsidRPr="00F11D5F">
        <w:rPr>
          <w:b/>
        </w:rPr>
        <w:tab/>
      </w:r>
      <w:r>
        <w:t xml:space="preserve">Rationalise and simplify </w:t>
      </w:r>
      <w:r w:rsidRPr="00B958B8">
        <w:rPr>
          <w:position w:val="-26"/>
        </w:rPr>
        <w:object w:dxaOrig="480" w:dyaOrig="660" w14:anchorId="6ABB14A5">
          <v:shape id="_x0000_i1060" type="#_x0000_t75" style="width:23.25pt;height:33pt" o:ole="">
            <v:imagedata r:id="rId79" o:title=""/>
          </v:shape>
          <o:OLEObject Type="Embed" ProgID="Equation.DSMT4" ShapeID="_x0000_i1060" DrawAspect="Content" ObjectID="_1841911324" r:id="rId80"/>
        </w:object>
      </w:r>
    </w:p>
    <w:tbl>
      <w:tblPr>
        <w:tblStyle w:val="TableGrid"/>
        <w:tblW w:w="0" w:type="auto"/>
        <w:tblInd w:w="1413" w:type="dxa"/>
        <w:tblLook w:val="04A0" w:firstRow="1" w:lastRow="0" w:firstColumn="1" w:lastColumn="0" w:noHBand="0" w:noVBand="1"/>
      </w:tblPr>
      <w:tblGrid>
        <w:gridCol w:w="3827"/>
        <w:gridCol w:w="3776"/>
      </w:tblGrid>
      <w:tr w:rsidR="0078021F" w14:paraId="25EEFEBF" w14:textId="77777777" w:rsidTr="009723E4">
        <w:trPr>
          <w:trHeight w:val="4222"/>
        </w:trPr>
        <w:tc>
          <w:tcPr>
            <w:tcW w:w="3827" w:type="dxa"/>
          </w:tcPr>
          <w:p w14:paraId="14435A67" w14:textId="77777777" w:rsidR="0078021F" w:rsidRDefault="0078021F" w:rsidP="001C6376">
            <w:pPr>
              <w:pStyle w:val="Example"/>
            </w:pPr>
            <w:r w:rsidRPr="00B958B8">
              <w:rPr>
                <w:position w:val="-26"/>
              </w:rPr>
              <w:object w:dxaOrig="480" w:dyaOrig="660" w14:anchorId="2613F2C2">
                <v:shape id="_x0000_i1061" type="#_x0000_t75" style="width:23.25pt;height:33pt" o:ole="">
                  <v:imagedata r:id="rId81" o:title=""/>
                </v:shape>
                <o:OLEObject Type="Embed" ProgID="Equation.DSMT4" ShapeID="_x0000_i1061" DrawAspect="Content" ObjectID="_1841911325" r:id="rId82"/>
              </w:object>
            </w:r>
            <w:r>
              <w:t xml:space="preserve"> = </w:t>
            </w:r>
            <w:r w:rsidRPr="00B958B8">
              <w:rPr>
                <w:position w:val="-26"/>
              </w:rPr>
              <w:object w:dxaOrig="1060" w:dyaOrig="660" w14:anchorId="6654B6C5">
                <v:shape id="_x0000_i1062" type="#_x0000_t75" style="width:53.25pt;height:33pt" o:ole="">
                  <v:imagedata r:id="rId83" o:title=""/>
                </v:shape>
                <o:OLEObject Type="Embed" ProgID="Equation.DSMT4" ShapeID="_x0000_i1062" DrawAspect="Content" ObjectID="_1841911326" r:id="rId84"/>
              </w:object>
            </w:r>
          </w:p>
          <w:p w14:paraId="76EFD557" w14:textId="77777777" w:rsidR="0078021F" w:rsidRDefault="0078021F" w:rsidP="001C6376">
            <w:pPr>
              <w:pStyle w:val="Example"/>
            </w:pPr>
          </w:p>
          <w:p w14:paraId="69D86616" w14:textId="77777777" w:rsidR="0078021F" w:rsidRDefault="0078021F" w:rsidP="001C6376">
            <w:pPr>
              <w:pStyle w:val="Example"/>
            </w:pPr>
            <w:r>
              <w:t xml:space="preserve">       = </w:t>
            </w:r>
            <w:r w:rsidRPr="00B958B8">
              <w:rPr>
                <w:position w:val="-22"/>
              </w:rPr>
              <w:object w:dxaOrig="1140" w:dyaOrig="620" w14:anchorId="5AF4898B">
                <v:shape id="_x0000_i1063" type="#_x0000_t75" style="width:57pt;height:30.75pt" o:ole="">
                  <v:imagedata r:id="rId85" o:title=""/>
                </v:shape>
                <o:OLEObject Type="Embed" ProgID="Equation.DSMT4" ShapeID="_x0000_i1063" DrawAspect="Content" ObjectID="_1841911327" r:id="rId86"/>
              </w:object>
            </w:r>
          </w:p>
          <w:p w14:paraId="2DD14105" w14:textId="77777777" w:rsidR="0078021F" w:rsidRDefault="0078021F" w:rsidP="001C6376">
            <w:pPr>
              <w:pStyle w:val="Example"/>
            </w:pPr>
          </w:p>
          <w:p w14:paraId="4FB82D4A" w14:textId="77777777" w:rsidR="0078021F" w:rsidRDefault="0078021F" w:rsidP="001C6376">
            <w:pPr>
              <w:pStyle w:val="Example"/>
            </w:pPr>
          </w:p>
          <w:p w14:paraId="67AE4CDE" w14:textId="77777777" w:rsidR="0078021F" w:rsidRDefault="0078021F" w:rsidP="001C6376">
            <w:pPr>
              <w:pStyle w:val="Example"/>
            </w:pPr>
          </w:p>
          <w:p w14:paraId="24C7CA73" w14:textId="77777777" w:rsidR="0078021F" w:rsidRDefault="0078021F" w:rsidP="001C6376">
            <w:pPr>
              <w:pStyle w:val="Example"/>
            </w:pPr>
          </w:p>
          <w:p w14:paraId="1FAE638A" w14:textId="77777777" w:rsidR="0078021F" w:rsidRDefault="0078021F" w:rsidP="001C6376">
            <w:pPr>
              <w:pStyle w:val="Example"/>
            </w:pPr>
            <w:r>
              <w:t xml:space="preserve">       = </w:t>
            </w:r>
            <w:r w:rsidRPr="00B958B8">
              <w:rPr>
                <w:position w:val="-22"/>
              </w:rPr>
              <w:object w:dxaOrig="780" w:dyaOrig="620" w14:anchorId="724D7B80">
                <v:shape id="_x0000_i1064" type="#_x0000_t75" style="width:39pt;height:30.75pt" o:ole="">
                  <v:imagedata r:id="rId87" o:title=""/>
                </v:shape>
                <o:OLEObject Type="Embed" ProgID="Equation.DSMT4" ShapeID="_x0000_i1064" DrawAspect="Content" ObjectID="_1841911328" r:id="rId88"/>
              </w:object>
            </w:r>
          </w:p>
          <w:p w14:paraId="002D5CBC" w14:textId="77777777" w:rsidR="0078021F" w:rsidRDefault="0078021F" w:rsidP="001C6376">
            <w:pPr>
              <w:pStyle w:val="Example"/>
            </w:pPr>
          </w:p>
          <w:p w14:paraId="674B433B" w14:textId="77777777" w:rsidR="0078021F" w:rsidRDefault="0078021F" w:rsidP="001C6376">
            <w:pPr>
              <w:pStyle w:val="Example"/>
            </w:pPr>
            <w:r>
              <w:t xml:space="preserve">       = </w:t>
            </w:r>
            <w:r w:rsidRPr="00B958B8">
              <w:rPr>
                <w:position w:val="-22"/>
              </w:rPr>
              <w:object w:dxaOrig="660" w:dyaOrig="620" w14:anchorId="2187CDD2">
                <v:shape id="_x0000_i1065" type="#_x0000_t75" style="width:33pt;height:30.75pt" o:ole="">
                  <v:imagedata r:id="rId89" o:title=""/>
                </v:shape>
                <o:OLEObject Type="Embed" ProgID="Equation.DSMT4" ShapeID="_x0000_i1065" DrawAspect="Content" ObjectID="_1841911329" r:id="rId90"/>
              </w:object>
            </w:r>
          </w:p>
        </w:tc>
        <w:tc>
          <w:tcPr>
            <w:tcW w:w="3776" w:type="dxa"/>
          </w:tcPr>
          <w:p w14:paraId="4D5F0B58" w14:textId="77777777" w:rsidR="0078021F" w:rsidRDefault="0078021F" w:rsidP="001C6376">
            <w:pPr>
              <w:pStyle w:val="Exampleline1"/>
              <w:tabs>
                <w:tab w:val="clear" w:pos="1330"/>
                <w:tab w:val="left" w:pos="317"/>
              </w:tabs>
              <w:ind w:left="317" w:hanging="317"/>
            </w:pPr>
            <w:r w:rsidRPr="00AA5D94">
              <w:rPr>
                <w:b/>
              </w:rPr>
              <w:t>1</w:t>
            </w:r>
            <w:r>
              <w:rPr>
                <w:b/>
              </w:rPr>
              <w:tab/>
            </w:r>
            <w:r>
              <w:t xml:space="preserve">Multiply the numerator and denominator by </w:t>
            </w:r>
            <w:r w:rsidRPr="00203A18">
              <w:rPr>
                <w:position w:val="-6"/>
              </w:rPr>
              <w:object w:dxaOrig="440" w:dyaOrig="320" w14:anchorId="71EFAF8D">
                <v:shape id="_x0000_i1066" type="#_x0000_t75" style="width:22.5pt;height:16.5pt" o:ole="">
                  <v:imagedata r:id="rId91" o:title=""/>
                </v:shape>
                <o:OLEObject Type="Embed" ProgID="Equation.DSMT4" ShapeID="_x0000_i1066" DrawAspect="Content" ObjectID="_1841911330" r:id="rId92"/>
              </w:object>
            </w:r>
          </w:p>
          <w:p w14:paraId="5243202F" w14:textId="77777777" w:rsidR="0078021F" w:rsidRDefault="0078021F" w:rsidP="001C6376">
            <w:pPr>
              <w:pStyle w:val="Example"/>
              <w:tabs>
                <w:tab w:val="left" w:pos="317"/>
              </w:tabs>
              <w:ind w:left="317" w:hanging="317"/>
            </w:pPr>
          </w:p>
          <w:p w14:paraId="74369685" w14:textId="77777777" w:rsidR="0078021F" w:rsidRDefault="0078021F" w:rsidP="001C6376">
            <w:pPr>
              <w:pStyle w:val="Example"/>
              <w:tabs>
                <w:tab w:val="left" w:pos="317"/>
              </w:tabs>
              <w:ind w:left="317" w:hanging="317"/>
            </w:pPr>
            <w:r w:rsidRPr="00AA5D94">
              <w:rPr>
                <w:b/>
              </w:rPr>
              <w:t>2</w:t>
            </w:r>
            <w:r>
              <w:rPr>
                <w:b/>
              </w:rPr>
              <w:tab/>
            </w:r>
            <w:r>
              <w:t xml:space="preserve">Simplify </w:t>
            </w:r>
            <w:r w:rsidRPr="00203A18">
              <w:rPr>
                <w:position w:val="-6"/>
              </w:rPr>
              <w:object w:dxaOrig="440" w:dyaOrig="320" w14:anchorId="132EB241">
                <v:shape id="_x0000_i1067" type="#_x0000_t75" style="width:22.5pt;height:16.5pt" o:ole="">
                  <v:imagedata r:id="rId93" o:title=""/>
                </v:shape>
                <o:OLEObject Type="Embed" ProgID="Equation.DSMT4" ShapeID="_x0000_i1067" DrawAspect="Content" ObjectID="_1841911331" r:id="rId94"/>
              </w:object>
            </w:r>
            <w:r>
              <w:t xml:space="preserve"> in the numerator. Choose two numbers that are factors of 12. One of the factors must be a square number</w:t>
            </w:r>
          </w:p>
          <w:p w14:paraId="6D395849" w14:textId="77777777" w:rsidR="0078021F" w:rsidRDefault="0078021F" w:rsidP="001C6376">
            <w:pPr>
              <w:pStyle w:val="Example"/>
              <w:tabs>
                <w:tab w:val="left" w:pos="317"/>
              </w:tabs>
              <w:ind w:left="317" w:hanging="317"/>
            </w:pPr>
          </w:p>
          <w:p w14:paraId="4BFCDEFB" w14:textId="77777777" w:rsidR="0078021F" w:rsidRDefault="0078021F" w:rsidP="001C6376">
            <w:pPr>
              <w:pStyle w:val="Example"/>
              <w:tabs>
                <w:tab w:val="left" w:pos="317"/>
              </w:tabs>
              <w:ind w:left="317" w:hanging="317"/>
            </w:pPr>
            <w:r w:rsidRPr="001C6376">
              <w:rPr>
                <w:b/>
              </w:rPr>
              <w:t>3</w:t>
            </w:r>
            <w:r>
              <w:rPr>
                <w:b/>
              </w:rPr>
              <w:tab/>
            </w:r>
            <w:r>
              <w:t xml:space="preserve">Use the rule </w:t>
            </w:r>
            <w:r w:rsidRPr="003C178A">
              <w:rPr>
                <w:position w:val="-8"/>
              </w:rPr>
              <w:object w:dxaOrig="1420" w:dyaOrig="340" w14:anchorId="01792F2D">
                <v:shape id="_x0000_i1068" type="#_x0000_t75" style="width:71.25pt;height:17.25pt" o:ole="">
                  <v:imagedata r:id="rId95" o:title=""/>
                </v:shape>
                <o:OLEObject Type="Embed" ProgID="Equation.DSMT4" ShapeID="_x0000_i1068" DrawAspect="Content" ObjectID="_1841911332" r:id="rId96"/>
              </w:object>
            </w:r>
          </w:p>
          <w:p w14:paraId="3F0323C4" w14:textId="77777777" w:rsidR="0078021F" w:rsidRDefault="0078021F" w:rsidP="001C6376">
            <w:pPr>
              <w:pStyle w:val="Example"/>
              <w:tabs>
                <w:tab w:val="left" w:pos="317"/>
              </w:tabs>
              <w:ind w:left="317" w:hanging="317"/>
            </w:pPr>
            <w:r w:rsidRPr="001C6376">
              <w:rPr>
                <w:b/>
              </w:rPr>
              <w:t>4</w:t>
            </w:r>
            <w:r>
              <w:rPr>
                <w:b/>
              </w:rPr>
              <w:tab/>
            </w:r>
            <w:r>
              <w:t xml:space="preserve">Use </w:t>
            </w:r>
            <w:r w:rsidRPr="00C77D88">
              <w:rPr>
                <w:position w:val="-6"/>
              </w:rPr>
              <w:object w:dxaOrig="680" w:dyaOrig="320" w14:anchorId="2113705F">
                <v:shape id="_x0000_i1069" type="#_x0000_t75" style="width:33.75pt;height:16.5pt" o:ole="">
                  <v:imagedata r:id="rId97" o:title=""/>
                </v:shape>
                <o:OLEObject Type="Embed" ProgID="Equation.DSMT4" ShapeID="_x0000_i1069" DrawAspect="Content" ObjectID="_1841911333" r:id="rId98"/>
              </w:object>
            </w:r>
          </w:p>
          <w:p w14:paraId="767FF536" w14:textId="77777777" w:rsidR="0078021F" w:rsidRPr="00203A18" w:rsidRDefault="0078021F" w:rsidP="00B958B8">
            <w:pPr>
              <w:pStyle w:val="Example"/>
              <w:tabs>
                <w:tab w:val="left" w:pos="317"/>
              </w:tabs>
              <w:spacing w:before="240"/>
              <w:ind w:left="317" w:hanging="317"/>
            </w:pPr>
            <w:r>
              <w:rPr>
                <w:b/>
              </w:rPr>
              <w:t>5</w:t>
            </w:r>
            <w:r>
              <w:rPr>
                <w:b/>
              </w:rPr>
              <w:tab/>
            </w:r>
            <w:r>
              <w:t>Simplify the fraction:</w:t>
            </w:r>
            <w:r>
              <w:br/>
            </w:r>
            <w:r w:rsidRPr="00B958B8">
              <w:rPr>
                <w:position w:val="-22"/>
              </w:rPr>
              <w:object w:dxaOrig="320" w:dyaOrig="580" w14:anchorId="01CAA7A3">
                <v:shape id="_x0000_i1070" type="#_x0000_t75" style="width:15.75pt;height:29.25pt" o:ole="">
                  <v:imagedata r:id="rId99" o:title=""/>
                </v:shape>
                <o:OLEObject Type="Embed" ProgID="Equation.DSMT4" ShapeID="_x0000_i1070" DrawAspect="Content" ObjectID="_1841911334" r:id="rId100"/>
              </w:object>
            </w:r>
            <w:r>
              <w:t xml:space="preserve"> simplifies to </w:t>
            </w:r>
            <w:r w:rsidRPr="00B958B8">
              <w:rPr>
                <w:position w:val="-22"/>
              </w:rPr>
              <w:object w:dxaOrig="220" w:dyaOrig="580" w14:anchorId="568DBCE4">
                <v:shape id="_x0000_i1071" type="#_x0000_t75" style="width:10.5pt;height:29.25pt" o:ole="">
                  <v:imagedata r:id="rId101" o:title=""/>
                </v:shape>
                <o:OLEObject Type="Embed" ProgID="Equation.DSMT4" ShapeID="_x0000_i1071" DrawAspect="Content" ObjectID="_1841911335" r:id="rId102"/>
              </w:object>
            </w:r>
          </w:p>
        </w:tc>
      </w:tr>
    </w:tbl>
    <w:p w14:paraId="5CAFAF0A" w14:textId="77777777" w:rsidR="0078021F" w:rsidRDefault="0078021F" w:rsidP="001C6376">
      <w:pPr>
        <w:pStyle w:val="Example"/>
        <w:rPr>
          <w:b/>
        </w:rPr>
      </w:pPr>
    </w:p>
    <w:p w14:paraId="5ADB01AD" w14:textId="77777777" w:rsidR="0078021F" w:rsidRDefault="0078021F">
      <w:pPr>
        <w:rPr>
          <w:b/>
        </w:rPr>
      </w:pPr>
      <w:r>
        <w:rPr>
          <w:b/>
        </w:rPr>
        <w:br w:type="page"/>
      </w:r>
    </w:p>
    <w:p w14:paraId="1EDC2B08" w14:textId="77777777" w:rsidR="0078021F" w:rsidRPr="00EC0296" w:rsidRDefault="0078021F" w:rsidP="001C6376">
      <w:pPr>
        <w:pStyle w:val="Example"/>
        <w:rPr>
          <w:vertAlign w:val="superscript"/>
        </w:rPr>
      </w:pPr>
      <w:r>
        <w:rPr>
          <w:b/>
        </w:rPr>
        <w:lastRenderedPageBreak/>
        <w:t>Example 6</w:t>
      </w:r>
      <w:r w:rsidRPr="00F11D5F">
        <w:rPr>
          <w:b/>
        </w:rPr>
        <w:tab/>
      </w:r>
      <w:r>
        <w:t xml:space="preserve">Rationalise and simplify </w:t>
      </w:r>
      <w:r w:rsidRPr="00203A18">
        <w:rPr>
          <w:position w:val="-28"/>
        </w:rPr>
        <w:object w:dxaOrig="740" w:dyaOrig="660" w14:anchorId="16946085">
          <v:shape id="_x0000_i1072" type="#_x0000_t75" style="width:36.75pt;height:33pt" o:ole="">
            <v:imagedata r:id="rId103" o:title=""/>
          </v:shape>
          <o:OLEObject Type="Embed" ProgID="Equation.DSMT4" ShapeID="_x0000_i1072" DrawAspect="Content" ObjectID="_1841911336" r:id="rId104"/>
        </w:object>
      </w:r>
    </w:p>
    <w:tbl>
      <w:tblPr>
        <w:tblStyle w:val="TableGrid"/>
        <w:tblW w:w="0" w:type="auto"/>
        <w:tblInd w:w="1413" w:type="dxa"/>
        <w:tblLook w:val="04A0" w:firstRow="1" w:lastRow="0" w:firstColumn="1" w:lastColumn="0" w:noHBand="0" w:noVBand="1"/>
      </w:tblPr>
      <w:tblGrid>
        <w:gridCol w:w="3827"/>
        <w:gridCol w:w="3776"/>
      </w:tblGrid>
      <w:tr w:rsidR="0078021F" w14:paraId="2E6C78A5" w14:textId="77777777" w:rsidTr="009723E4">
        <w:trPr>
          <w:trHeight w:val="4680"/>
        </w:trPr>
        <w:tc>
          <w:tcPr>
            <w:tcW w:w="3827" w:type="dxa"/>
          </w:tcPr>
          <w:p w14:paraId="7F6B9BEF" w14:textId="77777777" w:rsidR="0078021F" w:rsidRDefault="0078021F" w:rsidP="001C6376">
            <w:pPr>
              <w:pStyle w:val="Example"/>
            </w:pPr>
            <w:r w:rsidRPr="00203A18">
              <w:rPr>
                <w:position w:val="-28"/>
              </w:rPr>
              <w:object w:dxaOrig="740" w:dyaOrig="660" w14:anchorId="55478D68">
                <v:shape id="_x0000_i1073" type="#_x0000_t75" style="width:36.75pt;height:33pt" o:ole="">
                  <v:imagedata r:id="rId103" o:title=""/>
                </v:shape>
                <o:OLEObject Type="Embed" ProgID="Equation.DSMT4" ShapeID="_x0000_i1073" DrawAspect="Content" ObjectID="_1841911337" r:id="rId105"/>
              </w:object>
            </w:r>
            <w:r>
              <w:t xml:space="preserve"> = </w:t>
            </w:r>
            <w:r w:rsidRPr="00203A18">
              <w:rPr>
                <w:position w:val="-28"/>
              </w:rPr>
              <w:object w:dxaOrig="1579" w:dyaOrig="720" w14:anchorId="3508A660">
                <v:shape id="_x0000_i1074" type="#_x0000_t75" style="width:78.75pt;height:36pt" o:ole="">
                  <v:imagedata r:id="rId106" o:title=""/>
                </v:shape>
                <o:OLEObject Type="Embed" ProgID="Equation.DSMT4" ShapeID="_x0000_i1074" DrawAspect="Content" ObjectID="_1841911338" r:id="rId107"/>
              </w:object>
            </w:r>
          </w:p>
          <w:p w14:paraId="5E4A0B58" w14:textId="77777777" w:rsidR="0078021F" w:rsidRDefault="0078021F" w:rsidP="00B958B8">
            <w:pPr>
              <w:pStyle w:val="Example"/>
              <w:spacing w:before="240"/>
            </w:pPr>
            <w:r>
              <w:t xml:space="preserve">= </w:t>
            </w:r>
            <w:r w:rsidRPr="00AA5D94">
              <w:rPr>
                <w:position w:val="-42"/>
              </w:rPr>
              <w:object w:dxaOrig="1760" w:dyaOrig="960" w14:anchorId="27E37151">
                <v:shape id="_x0000_i1075" type="#_x0000_t75" style="width:88.5pt;height:48pt" o:ole="">
                  <v:imagedata r:id="rId108" o:title=""/>
                </v:shape>
                <o:OLEObject Type="Embed" ProgID="Equation.DSMT4" ShapeID="_x0000_i1075" DrawAspect="Content" ObjectID="_1841911339" r:id="rId109"/>
              </w:object>
            </w:r>
          </w:p>
          <w:p w14:paraId="59A221FC" w14:textId="77777777" w:rsidR="0078021F" w:rsidRDefault="0078021F" w:rsidP="00B958B8">
            <w:pPr>
              <w:pStyle w:val="Example"/>
              <w:spacing w:before="240"/>
            </w:pPr>
            <w:r>
              <w:t xml:space="preserve">= </w:t>
            </w:r>
            <w:r w:rsidRPr="00AA5D94">
              <w:rPr>
                <w:position w:val="-28"/>
              </w:rPr>
              <w:object w:dxaOrig="1800" w:dyaOrig="720" w14:anchorId="5B7EEBFE">
                <v:shape id="_x0000_i1076" type="#_x0000_t75" style="width:90pt;height:36pt" o:ole="">
                  <v:imagedata r:id="rId110" o:title=""/>
                </v:shape>
                <o:OLEObject Type="Embed" ProgID="Equation.DSMT4" ShapeID="_x0000_i1076" DrawAspect="Content" ObjectID="_1841911340" r:id="rId111"/>
              </w:object>
            </w:r>
          </w:p>
          <w:p w14:paraId="3BFE936B" w14:textId="77777777" w:rsidR="0078021F" w:rsidRDefault="0078021F" w:rsidP="00B958B8">
            <w:pPr>
              <w:pStyle w:val="Example"/>
              <w:spacing w:before="240"/>
            </w:pPr>
            <w:r>
              <w:t xml:space="preserve">= </w:t>
            </w:r>
            <w:r w:rsidRPr="00AA5D94">
              <w:rPr>
                <w:position w:val="-24"/>
              </w:rPr>
              <w:object w:dxaOrig="840" w:dyaOrig="680" w14:anchorId="2F3058A0">
                <v:shape id="_x0000_i1077" type="#_x0000_t75" style="width:42pt;height:33.75pt" o:ole="">
                  <v:imagedata r:id="rId112" o:title=""/>
                </v:shape>
                <o:OLEObject Type="Embed" ProgID="Equation.DSMT4" ShapeID="_x0000_i1077" DrawAspect="Content" ObjectID="_1841911341" r:id="rId113"/>
              </w:object>
            </w:r>
          </w:p>
          <w:p w14:paraId="306A45AA" w14:textId="77777777" w:rsidR="0078021F" w:rsidRDefault="0078021F" w:rsidP="00B958B8">
            <w:pPr>
              <w:pStyle w:val="Example"/>
              <w:spacing w:before="240"/>
            </w:pPr>
            <w:r>
              <w:t xml:space="preserve">= </w:t>
            </w:r>
            <w:r w:rsidRPr="00AA5D94">
              <w:rPr>
                <w:position w:val="-8"/>
              </w:rPr>
              <w:object w:dxaOrig="800" w:dyaOrig="360" w14:anchorId="6CC4B46F">
                <v:shape id="_x0000_i1078" type="#_x0000_t75" style="width:40.5pt;height:18.75pt" o:ole="">
                  <v:imagedata r:id="rId114" o:title=""/>
                </v:shape>
                <o:OLEObject Type="Embed" ProgID="Equation.DSMT4" ShapeID="_x0000_i1078" DrawAspect="Content" ObjectID="_1841911342" r:id="rId115"/>
              </w:object>
            </w:r>
          </w:p>
        </w:tc>
        <w:tc>
          <w:tcPr>
            <w:tcW w:w="3776" w:type="dxa"/>
          </w:tcPr>
          <w:p w14:paraId="77FF63C5" w14:textId="77777777" w:rsidR="0078021F" w:rsidRDefault="0078021F" w:rsidP="001C6376">
            <w:pPr>
              <w:pStyle w:val="Exampleline1"/>
              <w:tabs>
                <w:tab w:val="clear" w:pos="1330"/>
                <w:tab w:val="left" w:pos="317"/>
              </w:tabs>
              <w:ind w:left="317" w:hanging="317"/>
            </w:pPr>
            <w:r w:rsidRPr="00AA5D94">
              <w:rPr>
                <w:b/>
              </w:rPr>
              <w:t>1</w:t>
            </w:r>
            <w:r>
              <w:rPr>
                <w:b/>
              </w:rPr>
              <w:tab/>
            </w:r>
            <w:r>
              <w:t xml:space="preserve">Multiply the numerator and denominator by </w:t>
            </w:r>
            <w:r w:rsidRPr="00AA5D94">
              <w:rPr>
                <w:position w:val="-8"/>
              </w:rPr>
              <w:object w:dxaOrig="700" w:dyaOrig="360" w14:anchorId="514AFD03">
                <v:shape id="_x0000_i1079" type="#_x0000_t75" style="width:35.25pt;height:18.75pt" o:ole="">
                  <v:imagedata r:id="rId116" o:title=""/>
                </v:shape>
                <o:OLEObject Type="Embed" ProgID="Equation.DSMT4" ShapeID="_x0000_i1079" DrawAspect="Content" ObjectID="_1841911343" r:id="rId117"/>
              </w:object>
            </w:r>
          </w:p>
          <w:p w14:paraId="1BA374AE" w14:textId="77777777" w:rsidR="0078021F" w:rsidRDefault="0078021F" w:rsidP="001C6376">
            <w:pPr>
              <w:pStyle w:val="Example"/>
              <w:tabs>
                <w:tab w:val="left" w:pos="317"/>
              </w:tabs>
              <w:ind w:left="317" w:hanging="317"/>
            </w:pPr>
          </w:p>
          <w:p w14:paraId="68BFF147" w14:textId="77777777" w:rsidR="0078021F" w:rsidRDefault="0078021F" w:rsidP="001C6376">
            <w:pPr>
              <w:pStyle w:val="Example"/>
              <w:tabs>
                <w:tab w:val="left" w:pos="317"/>
              </w:tabs>
              <w:ind w:left="317" w:hanging="317"/>
              <w:rPr>
                <w:b/>
              </w:rPr>
            </w:pPr>
          </w:p>
          <w:p w14:paraId="2698283B" w14:textId="77777777" w:rsidR="0078021F" w:rsidRDefault="0078021F" w:rsidP="001C6376">
            <w:pPr>
              <w:pStyle w:val="Example"/>
              <w:tabs>
                <w:tab w:val="left" w:pos="317"/>
              </w:tabs>
              <w:ind w:left="317" w:hanging="317"/>
              <w:rPr>
                <w:b/>
              </w:rPr>
            </w:pPr>
          </w:p>
          <w:p w14:paraId="364C2771" w14:textId="77777777" w:rsidR="0078021F" w:rsidRDefault="0078021F" w:rsidP="001C6376">
            <w:pPr>
              <w:pStyle w:val="Example"/>
              <w:tabs>
                <w:tab w:val="left" w:pos="317"/>
              </w:tabs>
              <w:ind w:left="317" w:hanging="317"/>
            </w:pPr>
            <w:r w:rsidRPr="00AA5D94">
              <w:rPr>
                <w:b/>
              </w:rPr>
              <w:t>2</w:t>
            </w:r>
            <w:r>
              <w:rPr>
                <w:b/>
              </w:rPr>
              <w:tab/>
            </w:r>
            <w:r>
              <w:t>Expand the brackets</w:t>
            </w:r>
          </w:p>
          <w:p w14:paraId="2291E2E2" w14:textId="77777777" w:rsidR="0078021F" w:rsidRDefault="0078021F" w:rsidP="001C6376">
            <w:pPr>
              <w:pStyle w:val="Example"/>
              <w:tabs>
                <w:tab w:val="left" w:pos="317"/>
              </w:tabs>
              <w:ind w:left="317" w:hanging="317"/>
            </w:pPr>
          </w:p>
          <w:p w14:paraId="51B9C0DB" w14:textId="77777777" w:rsidR="0078021F" w:rsidRDefault="0078021F" w:rsidP="001C6376">
            <w:pPr>
              <w:pStyle w:val="Example"/>
              <w:tabs>
                <w:tab w:val="left" w:pos="317"/>
              </w:tabs>
              <w:ind w:left="317" w:hanging="317"/>
            </w:pPr>
          </w:p>
          <w:p w14:paraId="5E2879B5" w14:textId="77777777" w:rsidR="0078021F" w:rsidRDefault="0078021F" w:rsidP="001C6376">
            <w:pPr>
              <w:pStyle w:val="Example"/>
              <w:tabs>
                <w:tab w:val="left" w:pos="317"/>
              </w:tabs>
              <w:ind w:left="317" w:hanging="317"/>
              <w:rPr>
                <w:b/>
              </w:rPr>
            </w:pPr>
          </w:p>
          <w:p w14:paraId="51D20106" w14:textId="77777777" w:rsidR="0078021F" w:rsidRDefault="0078021F" w:rsidP="001C6376">
            <w:pPr>
              <w:pStyle w:val="Example"/>
              <w:tabs>
                <w:tab w:val="left" w:pos="317"/>
              </w:tabs>
              <w:ind w:left="317" w:hanging="317"/>
            </w:pPr>
            <w:r w:rsidRPr="00AA5D94">
              <w:rPr>
                <w:b/>
              </w:rPr>
              <w:t>3</w:t>
            </w:r>
            <w:r>
              <w:rPr>
                <w:b/>
              </w:rPr>
              <w:tab/>
            </w:r>
            <w:r>
              <w:t>Simplify the fraction</w:t>
            </w:r>
          </w:p>
          <w:p w14:paraId="007E2F15" w14:textId="77777777" w:rsidR="0078021F" w:rsidRDefault="0078021F" w:rsidP="001C6376">
            <w:pPr>
              <w:pStyle w:val="Example"/>
              <w:tabs>
                <w:tab w:val="left" w:pos="317"/>
              </w:tabs>
              <w:ind w:left="317" w:hanging="317"/>
            </w:pPr>
          </w:p>
          <w:p w14:paraId="03E0DB53" w14:textId="77777777" w:rsidR="0078021F" w:rsidRDefault="0078021F" w:rsidP="001C6376">
            <w:pPr>
              <w:pStyle w:val="Example"/>
              <w:tabs>
                <w:tab w:val="left" w:pos="317"/>
              </w:tabs>
              <w:ind w:left="317" w:hanging="317"/>
            </w:pPr>
          </w:p>
          <w:p w14:paraId="644AB673" w14:textId="77777777" w:rsidR="0078021F" w:rsidRDefault="0078021F" w:rsidP="001C6376">
            <w:pPr>
              <w:pStyle w:val="Example"/>
              <w:tabs>
                <w:tab w:val="left" w:pos="317"/>
              </w:tabs>
              <w:ind w:left="317" w:hanging="317"/>
            </w:pPr>
          </w:p>
          <w:p w14:paraId="21464110" w14:textId="77777777" w:rsidR="0078021F" w:rsidRDefault="0078021F" w:rsidP="009723E4">
            <w:pPr>
              <w:pStyle w:val="Example"/>
              <w:tabs>
                <w:tab w:val="left" w:pos="317"/>
              </w:tabs>
              <w:ind w:left="317" w:hanging="317"/>
            </w:pPr>
            <w:r w:rsidRPr="001C6376">
              <w:rPr>
                <w:b/>
              </w:rPr>
              <w:t>4</w:t>
            </w:r>
            <w:r>
              <w:rPr>
                <w:b/>
              </w:rPr>
              <w:tab/>
            </w:r>
            <w:r>
              <w:t xml:space="preserve">Divide the numerator by </w:t>
            </w:r>
            <w:r>
              <w:rPr>
                <w:rFonts w:cs="Times New Roman"/>
              </w:rPr>
              <w:t>−</w:t>
            </w:r>
            <w:r>
              <w:t>1</w:t>
            </w:r>
          </w:p>
          <w:p w14:paraId="1F3AD0E4" w14:textId="77777777" w:rsidR="0078021F" w:rsidRPr="00203A18" w:rsidRDefault="0078021F" w:rsidP="009723E4">
            <w:pPr>
              <w:pStyle w:val="Example"/>
              <w:tabs>
                <w:tab w:val="left" w:pos="317"/>
              </w:tabs>
              <w:ind w:left="317" w:hanging="317"/>
            </w:pPr>
            <w:r>
              <w:t xml:space="preserve">      Remember to change the sign of all terms when dividing by </w:t>
            </w:r>
            <w:r>
              <w:rPr>
                <w:rFonts w:cs="Times New Roman"/>
              </w:rPr>
              <w:t>−</w:t>
            </w:r>
            <w:r>
              <w:t>1</w:t>
            </w:r>
          </w:p>
        </w:tc>
      </w:tr>
    </w:tbl>
    <w:p w14:paraId="125D262A" w14:textId="77777777" w:rsidR="0078021F" w:rsidRDefault="0078021F" w:rsidP="00B958B8">
      <w:pPr>
        <w:pStyle w:val="Qheading"/>
      </w:pPr>
    </w:p>
    <w:p w14:paraId="00C1F00F" w14:textId="2B23203B" w:rsidR="0078021F" w:rsidRDefault="0078021F" w:rsidP="001C6376">
      <w:pPr>
        <w:pStyle w:val="Question1stline"/>
      </w:pPr>
    </w:p>
    <w:p w14:paraId="7D98346C" w14:textId="53201965" w:rsidR="0078021F" w:rsidRDefault="0078021F" w:rsidP="001C6376">
      <w:pPr>
        <w:pStyle w:val="Question1stline"/>
      </w:pPr>
    </w:p>
    <w:p w14:paraId="117B0732" w14:textId="37CFB1ED" w:rsidR="0078021F" w:rsidRDefault="0078021F" w:rsidP="001C6376">
      <w:pPr>
        <w:pStyle w:val="Question1stline"/>
      </w:pPr>
    </w:p>
    <w:p w14:paraId="35E9A3BF" w14:textId="77777777" w:rsidR="0078021F" w:rsidRPr="0056423A" w:rsidRDefault="0078021F" w:rsidP="001C6376">
      <w:pPr>
        <w:pStyle w:val="Question1stline"/>
      </w:pPr>
    </w:p>
    <w:p w14:paraId="7FAA89F2" w14:textId="2C094307" w:rsidR="0078021F" w:rsidRDefault="0078021F" w:rsidP="000F7028">
      <w:pPr>
        <w:spacing w:line="240" w:lineRule="auto"/>
      </w:pPr>
    </w:p>
    <w:p w14:paraId="7A5D3177" w14:textId="643F9ED6" w:rsidR="000D03EC" w:rsidRDefault="000D03EC" w:rsidP="000F7028">
      <w:pPr>
        <w:spacing w:line="240" w:lineRule="auto"/>
      </w:pPr>
    </w:p>
    <w:p w14:paraId="77BD5447" w14:textId="35570E25" w:rsidR="000D03EC" w:rsidRDefault="000D03EC" w:rsidP="000F7028">
      <w:pPr>
        <w:spacing w:line="240" w:lineRule="auto"/>
      </w:pPr>
    </w:p>
    <w:p w14:paraId="67C68013" w14:textId="452C428D" w:rsidR="000D03EC" w:rsidRDefault="000D03EC" w:rsidP="000F7028">
      <w:pPr>
        <w:spacing w:line="240" w:lineRule="auto"/>
      </w:pPr>
    </w:p>
    <w:p w14:paraId="4E01F968" w14:textId="3CC9F0FC" w:rsidR="000D03EC" w:rsidRDefault="000D03EC" w:rsidP="000F7028">
      <w:pPr>
        <w:spacing w:line="240" w:lineRule="auto"/>
      </w:pPr>
    </w:p>
    <w:p w14:paraId="2A2EC419" w14:textId="5F25B0AC" w:rsidR="000D03EC" w:rsidRDefault="000D03EC" w:rsidP="000F7028">
      <w:pPr>
        <w:spacing w:line="240" w:lineRule="auto"/>
      </w:pPr>
    </w:p>
    <w:p w14:paraId="43F79C2A" w14:textId="0D2EBD65" w:rsidR="000D03EC" w:rsidRDefault="000D03EC" w:rsidP="000F7028">
      <w:pPr>
        <w:spacing w:line="240" w:lineRule="auto"/>
      </w:pPr>
    </w:p>
    <w:p w14:paraId="55247FC4" w14:textId="74466541" w:rsidR="000D03EC" w:rsidRDefault="000D03EC" w:rsidP="000F7028">
      <w:pPr>
        <w:spacing w:line="240" w:lineRule="auto"/>
      </w:pPr>
    </w:p>
    <w:p w14:paraId="4BA773C3" w14:textId="68BFA6EE" w:rsidR="000D03EC" w:rsidRDefault="000D03EC" w:rsidP="000F7028">
      <w:pPr>
        <w:spacing w:line="240" w:lineRule="auto"/>
      </w:pPr>
    </w:p>
    <w:p w14:paraId="1B73E170" w14:textId="479C4B85" w:rsidR="00411A86" w:rsidRDefault="00411A86" w:rsidP="000F7028">
      <w:pPr>
        <w:spacing w:line="240" w:lineRule="auto"/>
      </w:pPr>
    </w:p>
    <w:p w14:paraId="520A123E" w14:textId="676AC810" w:rsidR="00411A86" w:rsidRDefault="00411A86" w:rsidP="000F7028">
      <w:pPr>
        <w:spacing w:line="240" w:lineRule="auto"/>
      </w:pPr>
    </w:p>
    <w:p w14:paraId="0689EB1A" w14:textId="740CFD63" w:rsidR="00411A86" w:rsidRDefault="00411A86" w:rsidP="000F7028">
      <w:pPr>
        <w:spacing w:line="240" w:lineRule="auto"/>
      </w:pPr>
    </w:p>
    <w:p w14:paraId="3161C0F7" w14:textId="77777777" w:rsidR="00411A86" w:rsidRDefault="00411A86" w:rsidP="000F7028">
      <w:pPr>
        <w:spacing w:line="240" w:lineRule="auto"/>
      </w:pPr>
    </w:p>
    <w:p w14:paraId="0A3408A1" w14:textId="093BC4F6" w:rsidR="000D03EC" w:rsidRDefault="000D03EC" w:rsidP="000F7028">
      <w:pPr>
        <w:spacing w:line="240" w:lineRule="auto"/>
      </w:pPr>
    </w:p>
    <w:p w14:paraId="54FFB4E2" w14:textId="70CB1FAF" w:rsidR="000D03EC" w:rsidRDefault="000D03EC" w:rsidP="000F7028">
      <w:pPr>
        <w:spacing w:line="240" w:lineRule="auto"/>
      </w:pPr>
    </w:p>
    <w:p w14:paraId="3B8B77C2" w14:textId="77777777" w:rsidR="000D03EC" w:rsidRPr="00DE7DB5" w:rsidRDefault="000D03EC" w:rsidP="000F7028">
      <w:pPr>
        <w:spacing w:line="240" w:lineRule="auto"/>
      </w:pPr>
    </w:p>
    <w:p w14:paraId="242F8682" w14:textId="77777777" w:rsidR="0078021F" w:rsidRPr="007279C1" w:rsidRDefault="0078021F" w:rsidP="00D73D31">
      <w:pPr>
        <w:pStyle w:val="Title"/>
        <w:rPr>
          <w:b/>
          <w:sz w:val="48"/>
        </w:rPr>
      </w:pPr>
      <w:r>
        <w:rPr>
          <w:b/>
          <w:sz w:val="52"/>
        </w:rPr>
        <w:lastRenderedPageBreak/>
        <w:t>Rules of indices</w:t>
      </w:r>
    </w:p>
    <w:p w14:paraId="4E47FD38"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3ACA3EF0"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7BDD3EBF" w14:textId="77777777" w:rsidR="0078021F" w:rsidRPr="006D5C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1a. Algebraic expressions – basic algebraic manipulation, indices and surds</w:t>
      </w:r>
    </w:p>
    <w:p w14:paraId="71BD231D"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7FF907F1" w14:textId="77777777" w:rsidR="0078021F" w:rsidRDefault="0078021F" w:rsidP="00E11F7F">
      <w:pPr>
        <w:pStyle w:val="Qheading"/>
      </w:pPr>
      <w:r w:rsidRPr="000F1EA2">
        <w:t>Key points</w:t>
      </w:r>
    </w:p>
    <w:p w14:paraId="0FB2A4DC" w14:textId="77777777" w:rsidR="0078021F" w:rsidRPr="001F7017" w:rsidRDefault="0078021F" w:rsidP="00D73D31">
      <w:pPr>
        <w:pStyle w:val="ListParagraph"/>
        <w:numPr>
          <w:ilvl w:val="0"/>
          <w:numId w:val="2"/>
        </w:numPr>
      </w:pPr>
      <w:r>
        <w:rPr>
          <w:i/>
        </w:rPr>
        <w:t>a</w:t>
      </w:r>
      <w:r>
        <w:rPr>
          <w:i/>
          <w:vertAlign w:val="superscript"/>
        </w:rPr>
        <w:t>m</w:t>
      </w:r>
      <w:r>
        <w:rPr>
          <w:i/>
        </w:rPr>
        <w:t xml:space="preserve"> </w:t>
      </w:r>
      <w:r>
        <w:t xml:space="preserve">× </w:t>
      </w:r>
      <w:r>
        <w:rPr>
          <w:i/>
        </w:rPr>
        <w:t>a</w:t>
      </w:r>
      <w:r>
        <w:rPr>
          <w:i/>
          <w:vertAlign w:val="superscript"/>
        </w:rPr>
        <w:t>n</w:t>
      </w:r>
      <w:r>
        <w:rPr>
          <w:i/>
        </w:rPr>
        <w:t xml:space="preserve"> </w:t>
      </w:r>
      <w:r>
        <w:t xml:space="preserve">= </w:t>
      </w:r>
      <w:r>
        <w:rPr>
          <w:i/>
        </w:rPr>
        <w:t>a</w:t>
      </w:r>
      <w:r>
        <w:rPr>
          <w:i/>
          <w:vertAlign w:val="superscript"/>
        </w:rPr>
        <w:t>m</w:t>
      </w:r>
      <w:r>
        <w:rPr>
          <w:vertAlign w:val="superscript"/>
        </w:rPr>
        <w:t xml:space="preserve"> + </w:t>
      </w:r>
      <w:r>
        <w:rPr>
          <w:i/>
          <w:vertAlign w:val="superscript"/>
        </w:rPr>
        <w:t>n</w:t>
      </w:r>
    </w:p>
    <w:p w14:paraId="536B4C96" w14:textId="77777777" w:rsidR="0078021F" w:rsidRDefault="0078021F" w:rsidP="00D73D31">
      <w:pPr>
        <w:pStyle w:val="ListParagraph"/>
        <w:numPr>
          <w:ilvl w:val="0"/>
          <w:numId w:val="2"/>
        </w:numPr>
      </w:pPr>
      <w:r w:rsidRPr="001F7017">
        <w:rPr>
          <w:position w:val="-22"/>
        </w:rPr>
        <w:object w:dxaOrig="940" w:dyaOrig="600" w14:anchorId="57CE0E45">
          <v:shape id="_x0000_i1080" type="#_x0000_t75" style="width:47.25pt;height:30pt" o:ole="">
            <v:imagedata r:id="rId118" o:title=""/>
          </v:shape>
          <o:OLEObject Type="Embed" ProgID="Equation.DSMT4" ShapeID="_x0000_i1080" DrawAspect="Content" ObjectID="_1841911344" r:id="rId119"/>
        </w:object>
      </w:r>
      <w:r>
        <w:t xml:space="preserve"> </w:t>
      </w:r>
    </w:p>
    <w:p w14:paraId="5665E6F7" w14:textId="77777777" w:rsidR="0078021F" w:rsidRPr="001F7017" w:rsidRDefault="0078021F" w:rsidP="00D73D31">
      <w:pPr>
        <w:pStyle w:val="ListParagraph"/>
        <w:numPr>
          <w:ilvl w:val="0"/>
          <w:numId w:val="2"/>
        </w:numPr>
      </w:pPr>
      <w:r>
        <w:t>(</w:t>
      </w:r>
      <w:r>
        <w:rPr>
          <w:i/>
        </w:rPr>
        <w:t>a</w:t>
      </w:r>
      <w:r>
        <w:rPr>
          <w:i/>
          <w:vertAlign w:val="superscript"/>
        </w:rPr>
        <w:t>m</w:t>
      </w:r>
      <w:r>
        <w:t>)</w:t>
      </w:r>
      <w:r>
        <w:rPr>
          <w:i/>
          <w:vertAlign w:val="superscript"/>
        </w:rPr>
        <w:t>n</w:t>
      </w:r>
      <w:r>
        <w:t xml:space="preserve"> = </w:t>
      </w:r>
      <w:r>
        <w:rPr>
          <w:i/>
        </w:rPr>
        <w:t>a</w:t>
      </w:r>
      <w:r>
        <w:rPr>
          <w:i/>
          <w:vertAlign w:val="superscript"/>
        </w:rPr>
        <w:t>mn</w:t>
      </w:r>
    </w:p>
    <w:p w14:paraId="1E5A6EB8" w14:textId="77777777" w:rsidR="0078021F" w:rsidRDefault="0078021F" w:rsidP="00D73D31">
      <w:pPr>
        <w:pStyle w:val="ListParagraph"/>
        <w:numPr>
          <w:ilvl w:val="0"/>
          <w:numId w:val="2"/>
        </w:numPr>
      </w:pPr>
      <w:r>
        <w:rPr>
          <w:i/>
        </w:rPr>
        <w:t>a</w:t>
      </w:r>
      <w:r>
        <w:rPr>
          <w:vertAlign w:val="superscript"/>
        </w:rPr>
        <w:t>0</w:t>
      </w:r>
      <w:r>
        <w:t xml:space="preserve"> = 1</w:t>
      </w:r>
    </w:p>
    <w:p w14:paraId="0E564C48" w14:textId="77777777" w:rsidR="0078021F" w:rsidRDefault="0078021F" w:rsidP="00D73D31">
      <w:pPr>
        <w:pStyle w:val="ListParagraph"/>
        <w:numPr>
          <w:ilvl w:val="0"/>
          <w:numId w:val="2"/>
        </w:numPr>
      </w:pPr>
      <w:r w:rsidRPr="001F7017">
        <w:rPr>
          <w:position w:val="-8"/>
        </w:rPr>
        <w:object w:dxaOrig="820" w:dyaOrig="480" w14:anchorId="17065751">
          <v:shape id="_x0000_i1081" type="#_x0000_t75" style="width:41.25pt;height:24pt" o:ole="">
            <v:imagedata r:id="rId120" o:title=""/>
          </v:shape>
          <o:OLEObject Type="Embed" ProgID="Equation.DSMT4" ShapeID="_x0000_i1081" DrawAspect="Content" ObjectID="_1841911345" r:id="rId121"/>
        </w:object>
      </w:r>
      <w:r>
        <w:t xml:space="preserve"> i.e. the </w:t>
      </w:r>
      <w:r>
        <w:rPr>
          <w:i/>
        </w:rPr>
        <w:t>n</w:t>
      </w:r>
      <w:r>
        <w:t xml:space="preserve">th root of </w:t>
      </w:r>
      <w:r>
        <w:rPr>
          <w:i/>
        </w:rPr>
        <w:t>a</w:t>
      </w:r>
    </w:p>
    <w:p w14:paraId="1FB92BEB" w14:textId="77777777" w:rsidR="0078021F" w:rsidRDefault="0078021F" w:rsidP="00D73D31">
      <w:pPr>
        <w:pStyle w:val="ListParagraph"/>
        <w:numPr>
          <w:ilvl w:val="0"/>
          <w:numId w:val="2"/>
        </w:numPr>
      </w:pPr>
      <w:r w:rsidRPr="001F7017">
        <w:rPr>
          <w:position w:val="-18"/>
        </w:rPr>
        <w:object w:dxaOrig="1740" w:dyaOrig="580" w14:anchorId="695087A1">
          <v:shape id="_x0000_i1082" type="#_x0000_t75" style="width:87pt;height:29.25pt" o:ole="">
            <v:imagedata r:id="rId122" o:title=""/>
          </v:shape>
          <o:OLEObject Type="Embed" ProgID="Equation.DSMT4" ShapeID="_x0000_i1082" DrawAspect="Content" ObjectID="_1841911346" r:id="rId123"/>
        </w:object>
      </w:r>
    </w:p>
    <w:p w14:paraId="1DD68DF8" w14:textId="77777777" w:rsidR="0078021F" w:rsidRDefault="0078021F" w:rsidP="00D73D31">
      <w:pPr>
        <w:pStyle w:val="ListParagraph"/>
        <w:numPr>
          <w:ilvl w:val="0"/>
          <w:numId w:val="2"/>
        </w:numPr>
      </w:pPr>
      <w:r w:rsidRPr="001F7017">
        <w:rPr>
          <w:position w:val="-22"/>
        </w:rPr>
        <w:object w:dxaOrig="900" w:dyaOrig="580" w14:anchorId="51701716">
          <v:shape id="_x0000_i1083" type="#_x0000_t75" style="width:45pt;height:29.25pt" o:ole="">
            <v:imagedata r:id="rId124" o:title=""/>
          </v:shape>
          <o:OLEObject Type="Embed" ProgID="Equation.DSMT4" ShapeID="_x0000_i1083" DrawAspect="Content" ObjectID="_1841911347" r:id="rId125"/>
        </w:object>
      </w:r>
      <w:r>
        <w:t xml:space="preserve"> </w:t>
      </w:r>
    </w:p>
    <w:p w14:paraId="4B113464" w14:textId="77777777" w:rsidR="0078021F" w:rsidRPr="006D5C1F" w:rsidRDefault="0078021F" w:rsidP="00D73D31">
      <w:pPr>
        <w:pStyle w:val="ListParagraph"/>
        <w:numPr>
          <w:ilvl w:val="0"/>
          <w:numId w:val="2"/>
        </w:numPr>
      </w:pPr>
      <w:r>
        <w:t xml:space="preserve">The square root of a number produces two solutions, e.g. </w:t>
      </w:r>
      <w:r w:rsidRPr="001F7017">
        <w:rPr>
          <w:position w:val="-8"/>
        </w:rPr>
        <w:object w:dxaOrig="880" w:dyaOrig="340" w14:anchorId="54327A89">
          <v:shape id="_x0000_i1084" type="#_x0000_t75" style="width:44.25pt;height:17.25pt" o:ole="">
            <v:imagedata r:id="rId126" o:title=""/>
          </v:shape>
          <o:OLEObject Type="Embed" ProgID="Equation.DSMT4" ShapeID="_x0000_i1084" DrawAspect="Content" ObjectID="_1841911348" r:id="rId127"/>
        </w:object>
      </w:r>
      <w:r>
        <w:t>.</w:t>
      </w:r>
    </w:p>
    <w:p w14:paraId="6E13BD3D" w14:textId="77777777" w:rsidR="0078021F" w:rsidRPr="000F1EA2" w:rsidRDefault="0078021F" w:rsidP="00E11F7F">
      <w:pPr>
        <w:pStyle w:val="Qheading"/>
      </w:pPr>
      <w:r w:rsidRPr="000F1EA2">
        <w:t>Examples</w:t>
      </w:r>
    </w:p>
    <w:p w14:paraId="064FAFFF" w14:textId="77777777" w:rsidR="0078021F" w:rsidRDefault="0078021F" w:rsidP="007816DB">
      <w:pPr>
        <w:pStyle w:val="Example"/>
        <w:tabs>
          <w:tab w:val="left" w:pos="1330"/>
        </w:tabs>
        <w:spacing w:before="240" w:line="240" w:lineRule="auto"/>
        <w:rPr>
          <w:vertAlign w:val="superscript"/>
        </w:rPr>
      </w:pPr>
      <w:r>
        <w:rPr>
          <w:b/>
        </w:rPr>
        <w:t>Example 1</w:t>
      </w:r>
      <w:r w:rsidRPr="00F11D5F">
        <w:rPr>
          <w:b/>
        </w:rPr>
        <w:tab/>
      </w:r>
      <w:r>
        <w:t>Evaluate 10</w:t>
      </w:r>
      <w:r>
        <w:rPr>
          <w:vertAlign w:val="superscript"/>
        </w:rPr>
        <w:t>0</w:t>
      </w:r>
    </w:p>
    <w:tbl>
      <w:tblPr>
        <w:tblStyle w:val="TableGrid"/>
        <w:tblW w:w="0" w:type="auto"/>
        <w:tblInd w:w="1413" w:type="dxa"/>
        <w:tblLook w:val="04A0" w:firstRow="1" w:lastRow="0" w:firstColumn="1" w:lastColumn="0" w:noHBand="0" w:noVBand="1"/>
      </w:tblPr>
      <w:tblGrid>
        <w:gridCol w:w="3827"/>
        <w:gridCol w:w="3776"/>
      </w:tblGrid>
      <w:tr w:rsidR="0078021F" w14:paraId="4F3F80D2" w14:textId="77777777" w:rsidTr="001F7017">
        <w:trPr>
          <w:trHeight w:val="790"/>
        </w:trPr>
        <w:tc>
          <w:tcPr>
            <w:tcW w:w="3827" w:type="dxa"/>
          </w:tcPr>
          <w:p w14:paraId="3A1F6D3A" w14:textId="77777777" w:rsidR="0078021F" w:rsidRPr="00787BF7" w:rsidRDefault="0078021F" w:rsidP="001F7017">
            <w:pPr>
              <w:pStyle w:val="Exampleline1"/>
            </w:pPr>
            <w:r>
              <w:t>10</w:t>
            </w:r>
            <w:r>
              <w:rPr>
                <w:vertAlign w:val="superscript"/>
              </w:rPr>
              <w:t>0</w:t>
            </w:r>
            <w:r>
              <w:t xml:space="preserve"> = 1</w:t>
            </w:r>
          </w:p>
        </w:tc>
        <w:tc>
          <w:tcPr>
            <w:tcW w:w="3776" w:type="dxa"/>
          </w:tcPr>
          <w:p w14:paraId="62AE2E9F" w14:textId="77777777" w:rsidR="0078021F" w:rsidRPr="00B43FA3" w:rsidRDefault="0078021F" w:rsidP="001F7017">
            <w:pPr>
              <w:pStyle w:val="Exampleline1"/>
              <w:ind w:left="0" w:firstLine="5"/>
              <w:rPr>
                <w:sz w:val="20"/>
                <w:szCs w:val="20"/>
              </w:rPr>
            </w:pPr>
            <w:r>
              <w:t>Any value raised to the power of zero is equal to 1</w:t>
            </w:r>
          </w:p>
        </w:tc>
      </w:tr>
    </w:tbl>
    <w:p w14:paraId="523DEA2E" w14:textId="77777777" w:rsidR="0078021F" w:rsidRDefault="0078021F" w:rsidP="007816DB">
      <w:pPr>
        <w:pStyle w:val="Example"/>
        <w:tabs>
          <w:tab w:val="left" w:pos="1330"/>
        </w:tabs>
        <w:spacing w:before="240" w:line="240" w:lineRule="auto"/>
      </w:pPr>
      <w:r>
        <w:rPr>
          <w:b/>
        </w:rPr>
        <w:t>Example 2</w:t>
      </w:r>
      <w:r w:rsidRPr="00F11D5F">
        <w:rPr>
          <w:b/>
        </w:rPr>
        <w:tab/>
      </w:r>
      <w:r>
        <w:t xml:space="preserve">Evaluate </w:t>
      </w:r>
      <w:r w:rsidRPr="00787BF7">
        <w:rPr>
          <w:position w:val="-6"/>
        </w:rPr>
        <w:object w:dxaOrig="279" w:dyaOrig="480" w14:anchorId="2F93C7EA">
          <v:shape id="_x0000_i1085" type="#_x0000_t75" style="width:14.25pt;height:24pt" o:ole="">
            <v:imagedata r:id="rId128" o:title=""/>
          </v:shape>
          <o:OLEObject Type="Embed" ProgID="Equation.DSMT4" ShapeID="_x0000_i1085" DrawAspect="Content" ObjectID="_1841911349" r:id="rId129"/>
        </w:object>
      </w:r>
    </w:p>
    <w:tbl>
      <w:tblPr>
        <w:tblStyle w:val="TableGrid"/>
        <w:tblW w:w="0" w:type="auto"/>
        <w:tblInd w:w="1413" w:type="dxa"/>
        <w:tblLook w:val="04A0" w:firstRow="1" w:lastRow="0" w:firstColumn="1" w:lastColumn="0" w:noHBand="0" w:noVBand="1"/>
      </w:tblPr>
      <w:tblGrid>
        <w:gridCol w:w="3827"/>
        <w:gridCol w:w="3776"/>
      </w:tblGrid>
      <w:tr w:rsidR="0078021F" w14:paraId="60A63016" w14:textId="77777777" w:rsidTr="001F7017">
        <w:tc>
          <w:tcPr>
            <w:tcW w:w="3827" w:type="dxa"/>
          </w:tcPr>
          <w:p w14:paraId="2C4DC426" w14:textId="77777777" w:rsidR="0078021F" w:rsidRDefault="0078021F" w:rsidP="001F7017">
            <w:pPr>
              <w:pStyle w:val="Exampleline1"/>
            </w:pPr>
            <w:r w:rsidRPr="001F7017">
              <w:rPr>
                <w:position w:val="-8"/>
              </w:rPr>
              <w:object w:dxaOrig="800" w:dyaOrig="499" w14:anchorId="5369364C">
                <v:shape id="_x0000_i1086" type="#_x0000_t75" style="width:39.75pt;height:24.75pt" o:ole="">
                  <v:imagedata r:id="rId130" o:title=""/>
                </v:shape>
                <o:OLEObject Type="Embed" ProgID="Equation.DSMT4" ShapeID="_x0000_i1086" DrawAspect="Content" ObjectID="_1841911350" r:id="rId131"/>
              </w:object>
            </w:r>
          </w:p>
          <w:p w14:paraId="3E6AACB0" w14:textId="77777777" w:rsidR="0078021F" w:rsidRDefault="0078021F" w:rsidP="00684025">
            <w:pPr>
              <w:pStyle w:val="Example"/>
              <w:tabs>
                <w:tab w:val="left" w:pos="317"/>
              </w:tabs>
            </w:pPr>
            <w:r>
              <w:tab/>
              <w:t>= 3</w:t>
            </w:r>
          </w:p>
        </w:tc>
        <w:tc>
          <w:tcPr>
            <w:tcW w:w="3776" w:type="dxa"/>
          </w:tcPr>
          <w:p w14:paraId="1D6FAF56" w14:textId="77777777" w:rsidR="0078021F" w:rsidRPr="004B7149" w:rsidRDefault="0078021F" w:rsidP="001F7017">
            <w:pPr>
              <w:pStyle w:val="Exampleline1"/>
            </w:pPr>
            <w:r>
              <w:t xml:space="preserve">Use the rule </w:t>
            </w:r>
            <w:r w:rsidRPr="001F7017">
              <w:rPr>
                <w:position w:val="-8"/>
              </w:rPr>
              <w:object w:dxaOrig="820" w:dyaOrig="499" w14:anchorId="0654D6BB">
                <v:shape id="_x0000_i1087" type="#_x0000_t75" style="width:41.25pt;height:24.75pt" o:ole="">
                  <v:imagedata r:id="rId132" o:title=""/>
                </v:shape>
                <o:OLEObject Type="Embed" ProgID="Equation.DSMT4" ShapeID="_x0000_i1087" DrawAspect="Content" ObjectID="_1841911351" r:id="rId133"/>
              </w:object>
            </w:r>
          </w:p>
        </w:tc>
      </w:tr>
    </w:tbl>
    <w:p w14:paraId="628F9E85" w14:textId="77777777" w:rsidR="0078021F" w:rsidRPr="00EC0296" w:rsidRDefault="0078021F" w:rsidP="007816DB">
      <w:pPr>
        <w:pStyle w:val="Example"/>
        <w:spacing w:before="240"/>
        <w:rPr>
          <w:vertAlign w:val="superscript"/>
        </w:rPr>
      </w:pPr>
      <w:r>
        <w:rPr>
          <w:b/>
        </w:rPr>
        <w:t>Example 3</w:t>
      </w:r>
      <w:r w:rsidRPr="00F11D5F">
        <w:rPr>
          <w:b/>
        </w:rPr>
        <w:tab/>
      </w:r>
      <w:r>
        <w:t xml:space="preserve">Evaluate </w:t>
      </w:r>
      <w:r w:rsidRPr="00787BF7">
        <w:rPr>
          <w:position w:val="-6"/>
        </w:rPr>
        <w:object w:dxaOrig="420" w:dyaOrig="480" w14:anchorId="7FBE8498">
          <v:shape id="_x0000_i1088" type="#_x0000_t75" style="width:21pt;height:24pt" o:ole="">
            <v:imagedata r:id="rId134" o:title=""/>
          </v:shape>
          <o:OLEObject Type="Embed" ProgID="Equation.DSMT4" ShapeID="_x0000_i1088" DrawAspect="Content" ObjectID="_1841911352" r:id="rId135"/>
        </w:object>
      </w:r>
    </w:p>
    <w:tbl>
      <w:tblPr>
        <w:tblStyle w:val="TableGrid"/>
        <w:tblW w:w="0" w:type="auto"/>
        <w:tblInd w:w="1413" w:type="dxa"/>
        <w:tblLook w:val="04A0" w:firstRow="1" w:lastRow="0" w:firstColumn="1" w:lastColumn="0" w:noHBand="0" w:noVBand="1"/>
      </w:tblPr>
      <w:tblGrid>
        <w:gridCol w:w="3818"/>
        <w:gridCol w:w="3785"/>
      </w:tblGrid>
      <w:tr w:rsidR="0078021F" w14:paraId="49944DB3" w14:textId="77777777" w:rsidTr="001F7017">
        <w:tc>
          <w:tcPr>
            <w:tcW w:w="3818" w:type="dxa"/>
          </w:tcPr>
          <w:p w14:paraId="3AC14F0D" w14:textId="77777777" w:rsidR="0078021F" w:rsidRDefault="0078021F" w:rsidP="001F7017">
            <w:pPr>
              <w:pStyle w:val="Exampleline1"/>
            </w:pPr>
            <w:r w:rsidRPr="00787BF7">
              <w:object w:dxaOrig="1380" w:dyaOrig="600" w14:anchorId="4AF1B20E">
                <v:shape id="_x0000_i1089" type="#_x0000_t75" style="width:69pt;height:30pt" o:ole="">
                  <v:imagedata r:id="rId136" o:title=""/>
                </v:shape>
                <o:OLEObject Type="Embed" ProgID="Equation.DSMT4" ShapeID="_x0000_i1089" DrawAspect="Content" ObjectID="_1841911353" r:id="rId137"/>
              </w:object>
            </w:r>
          </w:p>
          <w:p w14:paraId="25026D6E" w14:textId="77777777" w:rsidR="0078021F" w:rsidRDefault="0078021F" w:rsidP="007816DB">
            <w:pPr>
              <w:pStyle w:val="Example"/>
              <w:tabs>
                <w:tab w:val="left" w:pos="424"/>
              </w:tabs>
              <w:spacing w:before="120"/>
            </w:pPr>
            <w:r>
              <w:tab/>
              <w:t xml:space="preserve">= </w:t>
            </w:r>
            <w:r w:rsidRPr="00FE7A18">
              <w:rPr>
                <w:position w:val="-6"/>
              </w:rPr>
              <w:object w:dxaOrig="260" w:dyaOrig="320" w14:anchorId="3548A039">
                <v:shape id="_x0000_i1090" type="#_x0000_t75" style="width:13.5pt;height:15.75pt" o:ole="">
                  <v:imagedata r:id="rId138" o:title=""/>
                </v:shape>
                <o:OLEObject Type="Embed" ProgID="Equation.DSMT4" ShapeID="_x0000_i1090" DrawAspect="Content" ObjectID="_1841911354" r:id="rId139"/>
              </w:object>
            </w:r>
          </w:p>
          <w:p w14:paraId="692CE847" w14:textId="77777777" w:rsidR="0078021F" w:rsidRDefault="0078021F" w:rsidP="007816DB">
            <w:pPr>
              <w:pStyle w:val="Example"/>
              <w:tabs>
                <w:tab w:val="left" w:pos="424"/>
              </w:tabs>
            </w:pPr>
            <w:r>
              <w:tab/>
              <w:t>= 9</w:t>
            </w:r>
          </w:p>
        </w:tc>
        <w:tc>
          <w:tcPr>
            <w:tcW w:w="3785" w:type="dxa"/>
          </w:tcPr>
          <w:p w14:paraId="7AD7EB65" w14:textId="77777777" w:rsidR="0078021F" w:rsidRDefault="0078021F" w:rsidP="001F7017">
            <w:pPr>
              <w:pStyle w:val="Exampleline1"/>
            </w:pPr>
            <w:r w:rsidRPr="004B7149">
              <w:rPr>
                <w:b/>
              </w:rPr>
              <w:t>1</w:t>
            </w:r>
            <w:r>
              <w:rPr>
                <w:b/>
              </w:rPr>
              <w:tab/>
            </w:r>
            <w:r>
              <w:t xml:space="preserve">Use the rule </w:t>
            </w:r>
            <w:r w:rsidRPr="00787BF7">
              <w:rPr>
                <w:position w:val="-18"/>
              </w:rPr>
              <w:object w:dxaOrig="1200" w:dyaOrig="600" w14:anchorId="3E377C14">
                <v:shape id="_x0000_i1091" type="#_x0000_t75" style="width:60pt;height:30pt" o:ole="">
                  <v:imagedata r:id="rId140" o:title=""/>
                </v:shape>
                <o:OLEObject Type="Embed" ProgID="Equation.DSMT4" ShapeID="_x0000_i1091" DrawAspect="Content" ObjectID="_1841911355" r:id="rId141"/>
              </w:object>
            </w:r>
          </w:p>
          <w:p w14:paraId="486E6858" w14:textId="77777777" w:rsidR="0078021F" w:rsidRPr="004B7149" w:rsidRDefault="0078021F" w:rsidP="001F7017">
            <w:pPr>
              <w:pStyle w:val="Example"/>
              <w:ind w:left="326" w:hanging="326"/>
              <w:rPr>
                <w:b/>
                <w:sz w:val="20"/>
                <w:szCs w:val="20"/>
              </w:rPr>
            </w:pPr>
            <w:r w:rsidRPr="004B7149">
              <w:rPr>
                <w:b/>
              </w:rPr>
              <w:t>2</w:t>
            </w:r>
            <w:r>
              <w:rPr>
                <w:b/>
              </w:rPr>
              <w:tab/>
            </w:r>
            <w:r>
              <w:t xml:space="preserve">Use </w:t>
            </w:r>
            <w:r w:rsidRPr="00FE7A18">
              <w:rPr>
                <w:position w:val="-8"/>
              </w:rPr>
              <w:object w:dxaOrig="840" w:dyaOrig="360" w14:anchorId="719FEF24">
                <v:shape id="_x0000_i1092" type="#_x0000_t75" style="width:42pt;height:18.75pt" o:ole="">
                  <v:imagedata r:id="rId142" o:title=""/>
                </v:shape>
                <o:OLEObject Type="Embed" ProgID="Equation.DSMT4" ShapeID="_x0000_i1092" DrawAspect="Content" ObjectID="_1841911356" r:id="rId143"/>
              </w:object>
            </w:r>
          </w:p>
          <w:p w14:paraId="4EA5CC1D" w14:textId="77777777" w:rsidR="0078021F" w:rsidRPr="004B7149" w:rsidRDefault="0078021F" w:rsidP="00CA1EAC">
            <w:pPr>
              <w:pStyle w:val="Example"/>
              <w:rPr>
                <w:b/>
                <w:sz w:val="20"/>
                <w:szCs w:val="20"/>
              </w:rPr>
            </w:pPr>
          </w:p>
        </w:tc>
      </w:tr>
    </w:tbl>
    <w:p w14:paraId="5975ABB6" w14:textId="77777777" w:rsidR="0078021F" w:rsidRPr="00E12795" w:rsidRDefault="0078021F" w:rsidP="00E11F7F">
      <w:pPr>
        <w:tabs>
          <w:tab w:val="left" w:pos="1330"/>
        </w:tabs>
        <w:spacing w:line="240" w:lineRule="auto"/>
        <w:rPr>
          <w:sz w:val="4"/>
        </w:rPr>
      </w:pPr>
    </w:p>
    <w:p w14:paraId="12493D3C" w14:textId="77777777" w:rsidR="0078021F" w:rsidRDefault="0078021F" w:rsidP="00E11F7F">
      <w:pPr>
        <w:pStyle w:val="Example"/>
        <w:tabs>
          <w:tab w:val="left" w:pos="1330"/>
        </w:tabs>
        <w:spacing w:line="240" w:lineRule="auto"/>
        <w:rPr>
          <w:b/>
        </w:rPr>
      </w:pPr>
    </w:p>
    <w:p w14:paraId="1EBEF1A7" w14:textId="77777777" w:rsidR="0078021F" w:rsidRDefault="0078021F" w:rsidP="00E11F7F">
      <w:pPr>
        <w:pStyle w:val="Example"/>
        <w:tabs>
          <w:tab w:val="left" w:pos="1330"/>
        </w:tabs>
        <w:spacing w:line="240" w:lineRule="auto"/>
        <w:rPr>
          <w:b/>
        </w:rPr>
      </w:pPr>
    </w:p>
    <w:p w14:paraId="1E4958C1" w14:textId="77777777" w:rsidR="0078021F" w:rsidRDefault="0078021F">
      <w:pPr>
        <w:rPr>
          <w:b/>
        </w:rPr>
      </w:pPr>
      <w:r>
        <w:rPr>
          <w:b/>
        </w:rPr>
        <w:br w:type="page"/>
      </w:r>
    </w:p>
    <w:p w14:paraId="7EDEA9B8" w14:textId="77777777" w:rsidR="0078021F" w:rsidRDefault="0078021F" w:rsidP="00E11F7F">
      <w:pPr>
        <w:pStyle w:val="Example"/>
        <w:tabs>
          <w:tab w:val="left" w:pos="1330"/>
        </w:tabs>
        <w:spacing w:line="240" w:lineRule="auto"/>
      </w:pPr>
      <w:r>
        <w:rPr>
          <w:b/>
        </w:rPr>
        <w:lastRenderedPageBreak/>
        <w:t>Example 4</w:t>
      </w:r>
      <w:r w:rsidRPr="00F11D5F">
        <w:rPr>
          <w:b/>
        </w:rPr>
        <w:tab/>
      </w:r>
      <w:r>
        <w:t xml:space="preserve">Evaluate </w:t>
      </w:r>
      <w:r w:rsidRPr="00FE7A18">
        <w:rPr>
          <w:position w:val="-4"/>
        </w:rPr>
        <w:object w:dxaOrig="360" w:dyaOrig="300" w14:anchorId="1FA63D27">
          <v:shape id="_x0000_i1093" type="#_x0000_t75" style="width:18.75pt;height:15pt" o:ole="">
            <v:imagedata r:id="rId144" o:title=""/>
          </v:shape>
          <o:OLEObject Type="Embed" ProgID="Equation.DSMT4" ShapeID="_x0000_i1093" DrawAspect="Content" ObjectID="_1841911357" r:id="rId145"/>
        </w:object>
      </w:r>
    </w:p>
    <w:tbl>
      <w:tblPr>
        <w:tblStyle w:val="TableGrid"/>
        <w:tblW w:w="0" w:type="auto"/>
        <w:tblInd w:w="1413" w:type="dxa"/>
        <w:tblLook w:val="04A0" w:firstRow="1" w:lastRow="0" w:firstColumn="1" w:lastColumn="0" w:noHBand="0" w:noVBand="1"/>
      </w:tblPr>
      <w:tblGrid>
        <w:gridCol w:w="3827"/>
        <w:gridCol w:w="3776"/>
      </w:tblGrid>
      <w:tr w:rsidR="0078021F" w14:paraId="190E6F29" w14:textId="77777777" w:rsidTr="007816DB">
        <w:tc>
          <w:tcPr>
            <w:tcW w:w="3827" w:type="dxa"/>
          </w:tcPr>
          <w:p w14:paraId="3F21EE3B" w14:textId="77777777" w:rsidR="0078021F" w:rsidRDefault="0078021F" w:rsidP="007816DB">
            <w:pPr>
              <w:pStyle w:val="Exampleline1"/>
            </w:pPr>
            <w:r w:rsidRPr="00FE7A18">
              <w:object w:dxaOrig="880" w:dyaOrig="620" w14:anchorId="4784CB6C">
                <v:shape id="_x0000_i1094" type="#_x0000_t75" style="width:44.25pt;height:30.75pt" o:ole="">
                  <v:imagedata r:id="rId146" o:title=""/>
                </v:shape>
                <o:OLEObject Type="Embed" ProgID="Equation.DSMT4" ShapeID="_x0000_i1094" DrawAspect="Content" ObjectID="_1841911358" r:id="rId147"/>
              </w:object>
            </w:r>
          </w:p>
          <w:p w14:paraId="13BD26FA" w14:textId="77777777" w:rsidR="0078021F" w:rsidRDefault="0078021F" w:rsidP="007816DB">
            <w:pPr>
              <w:pStyle w:val="Example"/>
              <w:tabs>
                <w:tab w:val="left" w:pos="317"/>
              </w:tabs>
            </w:pPr>
            <w:r>
              <w:tab/>
            </w:r>
            <w:r w:rsidRPr="00FE7A18">
              <w:rPr>
                <w:position w:val="-24"/>
              </w:rPr>
              <w:object w:dxaOrig="520" w:dyaOrig="620" w14:anchorId="4C7CC84C">
                <v:shape id="_x0000_i1095" type="#_x0000_t75" style="width:26.25pt;height:30.75pt" o:ole="">
                  <v:imagedata r:id="rId148" o:title=""/>
                </v:shape>
                <o:OLEObject Type="Embed" ProgID="Equation.DSMT4" ShapeID="_x0000_i1095" DrawAspect="Content" ObjectID="_1841911359" r:id="rId149"/>
              </w:object>
            </w:r>
          </w:p>
        </w:tc>
        <w:tc>
          <w:tcPr>
            <w:tcW w:w="3776" w:type="dxa"/>
          </w:tcPr>
          <w:p w14:paraId="5A8CFA9E" w14:textId="77777777" w:rsidR="0078021F" w:rsidRDefault="0078021F" w:rsidP="007816DB">
            <w:pPr>
              <w:pStyle w:val="Exampleline1"/>
            </w:pPr>
            <w:r w:rsidRPr="004B7149">
              <w:rPr>
                <w:b/>
              </w:rPr>
              <w:t>1</w:t>
            </w:r>
            <w:r>
              <w:rPr>
                <w:b/>
              </w:rPr>
              <w:tab/>
            </w:r>
            <w:r>
              <w:t xml:space="preserve">Use the rule </w:t>
            </w:r>
            <w:r w:rsidRPr="00FE7A18">
              <w:rPr>
                <w:position w:val="-24"/>
              </w:rPr>
              <w:object w:dxaOrig="960" w:dyaOrig="620" w14:anchorId="6A1CF22F">
                <v:shape id="_x0000_i1096" type="#_x0000_t75" style="width:48pt;height:30.75pt" o:ole="">
                  <v:imagedata r:id="rId150" o:title=""/>
                </v:shape>
                <o:OLEObject Type="Embed" ProgID="Equation.DSMT4" ShapeID="_x0000_i1096" DrawAspect="Content" ObjectID="_1841911360" r:id="rId151"/>
              </w:object>
            </w:r>
          </w:p>
          <w:p w14:paraId="6D776945" w14:textId="77777777" w:rsidR="0078021F" w:rsidRPr="00203A18" w:rsidRDefault="0078021F" w:rsidP="007816DB">
            <w:pPr>
              <w:pStyle w:val="Example"/>
              <w:spacing w:before="120"/>
              <w:ind w:left="318" w:hanging="318"/>
            </w:pPr>
            <w:r w:rsidRPr="004B7149">
              <w:rPr>
                <w:b/>
              </w:rPr>
              <w:t>2</w:t>
            </w:r>
            <w:r>
              <w:rPr>
                <w:b/>
              </w:rPr>
              <w:tab/>
            </w:r>
            <w:r>
              <w:t xml:space="preserve">Use </w:t>
            </w:r>
            <w:r w:rsidRPr="00FE7A18">
              <w:rPr>
                <w:position w:val="-6"/>
              </w:rPr>
              <w:object w:dxaOrig="760" w:dyaOrig="320" w14:anchorId="7383E876">
                <v:shape id="_x0000_i1097" type="#_x0000_t75" style="width:37.5pt;height:15.75pt" o:ole="">
                  <v:imagedata r:id="rId152" o:title=""/>
                </v:shape>
                <o:OLEObject Type="Embed" ProgID="Equation.DSMT4" ShapeID="_x0000_i1097" DrawAspect="Content" ObjectID="_1841911361" r:id="rId153"/>
              </w:object>
            </w:r>
          </w:p>
        </w:tc>
      </w:tr>
    </w:tbl>
    <w:p w14:paraId="59CB2B5E" w14:textId="77777777" w:rsidR="0078021F" w:rsidRDefault="0078021F" w:rsidP="001C6376">
      <w:pPr>
        <w:pStyle w:val="Example"/>
        <w:spacing w:before="240"/>
      </w:pPr>
      <w:r>
        <w:rPr>
          <w:b/>
        </w:rPr>
        <w:t>Example 5</w:t>
      </w:r>
      <w:r w:rsidRPr="00F11D5F">
        <w:rPr>
          <w:b/>
        </w:rPr>
        <w:tab/>
      </w:r>
      <w:r>
        <w:t xml:space="preserve">Simplify </w:t>
      </w:r>
      <w:r w:rsidRPr="00FE7A18">
        <w:rPr>
          <w:position w:val="-24"/>
        </w:rPr>
        <w:object w:dxaOrig="460" w:dyaOrig="660" w14:anchorId="2679EC95">
          <v:shape id="_x0000_i1098" type="#_x0000_t75" style="width:22.5pt;height:33pt" o:ole="">
            <v:imagedata r:id="rId154" o:title=""/>
          </v:shape>
          <o:OLEObject Type="Embed" ProgID="Equation.DSMT4" ShapeID="_x0000_i1098" DrawAspect="Content" ObjectID="_1841911362" r:id="rId155"/>
        </w:object>
      </w:r>
    </w:p>
    <w:tbl>
      <w:tblPr>
        <w:tblStyle w:val="TableGrid"/>
        <w:tblW w:w="0" w:type="auto"/>
        <w:tblInd w:w="1413" w:type="dxa"/>
        <w:tblLook w:val="04A0" w:firstRow="1" w:lastRow="0" w:firstColumn="1" w:lastColumn="0" w:noHBand="0" w:noVBand="1"/>
      </w:tblPr>
      <w:tblGrid>
        <w:gridCol w:w="3827"/>
        <w:gridCol w:w="3776"/>
      </w:tblGrid>
      <w:tr w:rsidR="0078021F" w14:paraId="3105F042" w14:textId="77777777" w:rsidTr="007816DB">
        <w:tc>
          <w:tcPr>
            <w:tcW w:w="3827" w:type="dxa"/>
          </w:tcPr>
          <w:p w14:paraId="624BAD2F" w14:textId="77777777" w:rsidR="0078021F" w:rsidRPr="00FE7A18" w:rsidRDefault="0078021F" w:rsidP="007816DB">
            <w:pPr>
              <w:pStyle w:val="Exampleline1"/>
              <w:rPr>
                <w:vertAlign w:val="superscript"/>
              </w:rPr>
            </w:pPr>
            <w:r w:rsidRPr="00684025">
              <w:rPr>
                <w:position w:val="-24"/>
              </w:rPr>
              <w:object w:dxaOrig="440" w:dyaOrig="639" w14:anchorId="2E75D165">
                <v:shape id="_x0000_i1099" type="#_x0000_t75" style="width:21.75pt;height:32.25pt" o:ole="">
                  <v:imagedata r:id="rId156" o:title=""/>
                </v:shape>
                <o:OLEObject Type="Embed" ProgID="Equation.DSMT4" ShapeID="_x0000_i1099" DrawAspect="Content" ObjectID="_1841911363" r:id="rId157"/>
              </w:object>
            </w:r>
            <w:r>
              <w:t xml:space="preserve"> = 3</w:t>
            </w:r>
            <w:r w:rsidRPr="00FE7A18">
              <w:rPr>
                <w:i/>
              </w:rPr>
              <w:t>x</w:t>
            </w:r>
            <w:r>
              <w:rPr>
                <w:vertAlign w:val="superscript"/>
              </w:rPr>
              <w:t>3</w:t>
            </w:r>
          </w:p>
        </w:tc>
        <w:tc>
          <w:tcPr>
            <w:tcW w:w="3776" w:type="dxa"/>
          </w:tcPr>
          <w:p w14:paraId="0C3FBD78" w14:textId="77777777" w:rsidR="0078021F" w:rsidRPr="00203A18" w:rsidRDefault="0078021F" w:rsidP="007816DB">
            <w:pPr>
              <w:pStyle w:val="Exampleline1"/>
              <w:ind w:left="0" w:firstLine="5"/>
            </w:pPr>
            <w:r>
              <w:t xml:space="preserve">6 </w:t>
            </w:r>
            <w:r>
              <w:rPr>
                <w:rFonts w:cs="Times New Roman"/>
              </w:rPr>
              <w:t>÷</w:t>
            </w:r>
            <w:r>
              <w:t xml:space="preserve"> 2 = 3 and use the rule </w:t>
            </w:r>
            <w:r w:rsidRPr="00FE7A18">
              <w:rPr>
                <w:position w:val="-24"/>
              </w:rPr>
              <w:object w:dxaOrig="980" w:dyaOrig="639" w14:anchorId="78EECB2E">
                <v:shape id="_x0000_i1100" type="#_x0000_t75" style="width:48pt;height:32.25pt" o:ole="">
                  <v:imagedata r:id="rId158" o:title=""/>
                </v:shape>
                <o:OLEObject Type="Embed" ProgID="Equation.DSMT4" ShapeID="_x0000_i1100" DrawAspect="Content" ObjectID="_1841911364" r:id="rId159"/>
              </w:object>
            </w:r>
            <w:r>
              <w:t xml:space="preserve"> to give </w:t>
            </w:r>
            <w:r w:rsidRPr="00FE7A18">
              <w:rPr>
                <w:position w:val="-24"/>
              </w:rPr>
              <w:object w:dxaOrig="1359" w:dyaOrig="639" w14:anchorId="7BF5AC74">
                <v:shape id="_x0000_i1101" type="#_x0000_t75" style="width:67.5pt;height:32.25pt" o:ole="">
                  <v:imagedata r:id="rId160" o:title=""/>
                </v:shape>
                <o:OLEObject Type="Embed" ProgID="Equation.DSMT4" ShapeID="_x0000_i1101" DrawAspect="Content" ObjectID="_1841911365" r:id="rId161"/>
              </w:object>
            </w:r>
          </w:p>
          <w:p w14:paraId="04544C76" w14:textId="77777777" w:rsidR="0078021F" w:rsidRPr="00203A18" w:rsidRDefault="0078021F" w:rsidP="00CA1EAC">
            <w:pPr>
              <w:pStyle w:val="Example"/>
            </w:pPr>
          </w:p>
        </w:tc>
      </w:tr>
    </w:tbl>
    <w:p w14:paraId="4BDEDFF4" w14:textId="77777777" w:rsidR="0078021F" w:rsidRDefault="0078021F" w:rsidP="007816DB">
      <w:pPr>
        <w:pStyle w:val="Example"/>
        <w:spacing w:before="240"/>
        <w:rPr>
          <w:i/>
        </w:rPr>
      </w:pPr>
      <w:r>
        <w:rPr>
          <w:b/>
        </w:rPr>
        <w:t>Example 6</w:t>
      </w:r>
      <w:r w:rsidRPr="00F11D5F">
        <w:rPr>
          <w:b/>
        </w:rPr>
        <w:tab/>
      </w:r>
      <w:r>
        <w:t xml:space="preserve">Simplify </w:t>
      </w:r>
      <w:r w:rsidRPr="00FE7A18">
        <w:rPr>
          <w:position w:val="-24"/>
        </w:rPr>
        <w:object w:dxaOrig="720" w:dyaOrig="639" w14:anchorId="1AE5CB04">
          <v:shape id="_x0000_i1102" type="#_x0000_t75" style="width:36pt;height:32.25pt" o:ole="">
            <v:imagedata r:id="rId162" o:title=""/>
          </v:shape>
          <o:OLEObject Type="Embed" ProgID="Equation.DSMT4" ShapeID="_x0000_i1102" DrawAspect="Content" ObjectID="_1841911366" r:id="rId163"/>
        </w:object>
      </w:r>
    </w:p>
    <w:tbl>
      <w:tblPr>
        <w:tblStyle w:val="TableGrid"/>
        <w:tblW w:w="0" w:type="auto"/>
        <w:tblInd w:w="1413" w:type="dxa"/>
        <w:tblLook w:val="04A0" w:firstRow="1" w:lastRow="0" w:firstColumn="1" w:lastColumn="0" w:noHBand="0" w:noVBand="1"/>
      </w:tblPr>
      <w:tblGrid>
        <w:gridCol w:w="3827"/>
        <w:gridCol w:w="3776"/>
      </w:tblGrid>
      <w:tr w:rsidR="0078021F" w14:paraId="01C937C8" w14:textId="77777777" w:rsidTr="007816DB">
        <w:tc>
          <w:tcPr>
            <w:tcW w:w="3827" w:type="dxa"/>
          </w:tcPr>
          <w:p w14:paraId="40427486" w14:textId="77777777" w:rsidR="0078021F" w:rsidRDefault="0078021F" w:rsidP="007816DB">
            <w:pPr>
              <w:pStyle w:val="Exampleline1"/>
            </w:pPr>
            <w:r w:rsidRPr="007816DB">
              <w:rPr>
                <w:position w:val="-24"/>
              </w:rPr>
              <w:object w:dxaOrig="1800" w:dyaOrig="639" w14:anchorId="7CAA0914">
                <v:shape id="_x0000_i1103" type="#_x0000_t75" style="width:88.5pt;height:32.25pt" o:ole="">
                  <v:imagedata r:id="rId164" o:title=""/>
                </v:shape>
                <o:OLEObject Type="Embed" ProgID="Equation.DSMT4" ShapeID="_x0000_i1103" DrawAspect="Content" ObjectID="_1841911367" r:id="rId165"/>
              </w:object>
            </w:r>
          </w:p>
          <w:p w14:paraId="507D0D33" w14:textId="77777777" w:rsidR="0078021F" w:rsidRDefault="0078021F" w:rsidP="00CA1EAC">
            <w:pPr>
              <w:pStyle w:val="Example"/>
            </w:pPr>
          </w:p>
          <w:p w14:paraId="6870332B" w14:textId="77777777" w:rsidR="0078021F" w:rsidRPr="00BB74EE" w:rsidRDefault="0078021F" w:rsidP="00CA1EAC">
            <w:pPr>
              <w:pStyle w:val="Example"/>
              <w:rPr>
                <w:vertAlign w:val="superscript"/>
              </w:rPr>
            </w:pPr>
            <w:r>
              <w:tab/>
              <w:t xml:space="preserve">= </w:t>
            </w:r>
            <w:r w:rsidRPr="00BB74EE">
              <w:rPr>
                <w:i/>
              </w:rPr>
              <w:t>x</w:t>
            </w:r>
            <w:r>
              <w:rPr>
                <w:vertAlign w:val="superscript"/>
              </w:rPr>
              <w:t xml:space="preserve">8 </w:t>
            </w:r>
            <w:r>
              <w:rPr>
                <w:rFonts w:cs="Times New Roman"/>
                <w:vertAlign w:val="superscript"/>
              </w:rPr>
              <w:t xml:space="preserve">− </w:t>
            </w:r>
            <w:r>
              <w:rPr>
                <w:vertAlign w:val="superscript"/>
              </w:rPr>
              <w:t>4</w:t>
            </w:r>
            <w:r>
              <w:t xml:space="preserve"> = </w:t>
            </w:r>
            <w:r w:rsidRPr="00BB74EE">
              <w:rPr>
                <w:i/>
              </w:rPr>
              <w:t>x</w:t>
            </w:r>
            <w:r>
              <w:rPr>
                <w:vertAlign w:val="superscript"/>
              </w:rPr>
              <w:t>4</w:t>
            </w:r>
          </w:p>
        </w:tc>
        <w:tc>
          <w:tcPr>
            <w:tcW w:w="3776" w:type="dxa"/>
          </w:tcPr>
          <w:p w14:paraId="3367EA10" w14:textId="77777777" w:rsidR="0078021F" w:rsidRDefault="0078021F" w:rsidP="007816DB">
            <w:pPr>
              <w:pStyle w:val="Exampleline1"/>
              <w:spacing w:before="240"/>
              <w:ind w:left="290"/>
            </w:pPr>
            <w:r w:rsidRPr="00684025">
              <w:rPr>
                <w:b/>
              </w:rPr>
              <w:t>1</w:t>
            </w:r>
            <w:r>
              <w:tab/>
              <w:t xml:space="preserve">Use the rule </w:t>
            </w:r>
            <w:r w:rsidRPr="00BB74EE">
              <w:rPr>
                <w:position w:val="-6"/>
              </w:rPr>
              <w:object w:dxaOrig="1340" w:dyaOrig="320" w14:anchorId="222B400D">
                <v:shape id="_x0000_i1104" type="#_x0000_t75" style="width:66.75pt;height:15.75pt" o:ole="">
                  <v:imagedata r:id="rId166" o:title=""/>
                </v:shape>
                <o:OLEObject Type="Embed" ProgID="Equation.DSMT4" ShapeID="_x0000_i1104" DrawAspect="Content" ObjectID="_1841911368" r:id="rId167"/>
              </w:object>
            </w:r>
          </w:p>
          <w:p w14:paraId="348B41CD" w14:textId="77777777" w:rsidR="0078021F" w:rsidRDefault="0078021F" w:rsidP="00CA1EAC">
            <w:pPr>
              <w:pStyle w:val="Example"/>
            </w:pPr>
          </w:p>
          <w:p w14:paraId="5D683514" w14:textId="77777777" w:rsidR="0078021F" w:rsidRPr="00203A18" w:rsidRDefault="0078021F" w:rsidP="007816DB">
            <w:pPr>
              <w:pStyle w:val="Example"/>
              <w:ind w:left="317" w:hanging="317"/>
            </w:pPr>
            <w:r w:rsidRPr="00AA5D94">
              <w:rPr>
                <w:b/>
              </w:rPr>
              <w:t>2</w:t>
            </w:r>
            <w:r>
              <w:rPr>
                <w:b/>
              </w:rPr>
              <w:tab/>
            </w:r>
            <w:r>
              <w:t xml:space="preserve">Use the rule </w:t>
            </w:r>
            <w:r w:rsidRPr="00FE7A18">
              <w:rPr>
                <w:position w:val="-24"/>
              </w:rPr>
              <w:object w:dxaOrig="980" w:dyaOrig="639" w14:anchorId="7044E8E5">
                <v:shape id="_x0000_i1105" type="#_x0000_t75" style="width:48pt;height:32.25pt" o:ole="">
                  <v:imagedata r:id="rId168" o:title=""/>
                </v:shape>
                <o:OLEObject Type="Embed" ProgID="Equation.DSMT4" ShapeID="_x0000_i1105" DrawAspect="Content" ObjectID="_1841911369" r:id="rId169"/>
              </w:object>
            </w:r>
          </w:p>
        </w:tc>
      </w:tr>
    </w:tbl>
    <w:p w14:paraId="1F6D9C45" w14:textId="77777777" w:rsidR="0078021F" w:rsidRPr="00EC0296" w:rsidRDefault="0078021F" w:rsidP="007816DB">
      <w:pPr>
        <w:pStyle w:val="Example"/>
        <w:spacing w:before="240"/>
        <w:rPr>
          <w:vertAlign w:val="superscript"/>
        </w:rPr>
      </w:pPr>
      <w:r>
        <w:rPr>
          <w:b/>
        </w:rPr>
        <w:t>Example 7</w:t>
      </w:r>
      <w:r w:rsidRPr="00F11D5F">
        <w:rPr>
          <w:b/>
        </w:rPr>
        <w:tab/>
      </w:r>
      <w:r>
        <w:t xml:space="preserve">Write </w:t>
      </w:r>
      <w:r w:rsidRPr="007816DB">
        <w:rPr>
          <w:position w:val="-22"/>
        </w:rPr>
        <w:object w:dxaOrig="320" w:dyaOrig="580" w14:anchorId="1EA77F8C">
          <v:shape id="_x0000_i1106" type="#_x0000_t75" style="width:16.5pt;height:28.5pt" o:ole="">
            <v:imagedata r:id="rId170" o:title=""/>
          </v:shape>
          <o:OLEObject Type="Embed" ProgID="Equation.DSMT4" ShapeID="_x0000_i1106" DrawAspect="Content" ObjectID="_1841911370" r:id="rId171"/>
        </w:object>
      </w:r>
      <w:r>
        <w:t xml:space="preserve"> as a single power of </w:t>
      </w:r>
      <w:r w:rsidRPr="00017C1A">
        <w:rPr>
          <w:i/>
        </w:rPr>
        <w:t>x</w:t>
      </w:r>
    </w:p>
    <w:tbl>
      <w:tblPr>
        <w:tblStyle w:val="TableGrid"/>
        <w:tblW w:w="0" w:type="auto"/>
        <w:tblInd w:w="1413" w:type="dxa"/>
        <w:tblLook w:val="04A0" w:firstRow="1" w:lastRow="0" w:firstColumn="1" w:lastColumn="0" w:noHBand="0" w:noVBand="1"/>
      </w:tblPr>
      <w:tblGrid>
        <w:gridCol w:w="3827"/>
        <w:gridCol w:w="3776"/>
      </w:tblGrid>
      <w:tr w:rsidR="0078021F" w14:paraId="1C231A2A" w14:textId="77777777" w:rsidTr="00CA1EAC">
        <w:tc>
          <w:tcPr>
            <w:tcW w:w="3827" w:type="dxa"/>
          </w:tcPr>
          <w:p w14:paraId="4B10C7C7" w14:textId="77777777" w:rsidR="0078021F" w:rsidRPr="006565BD" w:rsidRDefault="0078021F" w:rsidP="007816DB">
            <w:pPr>
              <w:pStyle w:val="Exampleline1"/>
            </w:pPr>
            <w:r w:rsidRPr="007816DB">
              <w:rPr>
                <w:position w:val="-22"/>
              </w:rPr>
              <w:object w:dxaOrig="960" w:dyaOrig="580" w14:anchorId="1AD4D622">
                <v:shape id="_x0000_i1107" type="#_x0000_t75" style="width:48pt;height:28.5pt" o:ole="">
                  <v:imagedata r:id="rId172" o:title=""/>
                </v:shape>
                <o:OLEObject Type="Embed" ProgID="Equation.DSMT4" ShapeID="_x0000_i1107" DrawAspect="Content" ObjectID="_1841911371" r:id="rId173"/>
              </w:object>
            </w:r>
          </w:p>
        </w:tc>
        <w:tc>
          <w:tcPr>
            <w:tcW w:w="3776" w:type="dxa"/>
          </w:tcPr>
          <w:p w14:paraId="5DCCFD6D" w14:textId="77777777" w:rsidR="0078021F" w:rsidRPr="00203A18" w:rsidRDefault="0078021F" w:rsidP="007816DB">
            <w:pPr>
              <w:pStyle w:val="Exampleline1"/>
              <w:ind w:left="0" w:firstLine="5"/>
            </w:pPr>
            <w:r>
              <w:t xml:space="preserve">Use the rule </w:t>
            </w:r>
            <w:r w:rsidRPr="00FE7A18">
              <w:rPr>
                <w:position w:val="-24"/>
              </w:rPr>
              <w:object w:dxaOrig="900" w:dyaOrig="600" w14:anchorId="722799A2">
                <v:shape id="_x0000_i1108" type="#_x0000_t75" style="width:44.25pt;height:30pt" o:ole="">
                  <v:imagedata r:id="rId174" o:title=""/>
                </v:shape>
                <o:OLEObject Type="Embed" ProgID="Equation.DSMT4" ShapeID="_x0000_i1108" DrawAspect="Content" ObjectID="_1841911372" r:id="rId175"/>
              </w:object>
            </w:r>
            <w:r>
              <w:t xml:space="preserve">, note that the fraction </w:t>
            </w:r>
            <w:r w:rsidRPr="007816DB">
              <w:rPr>
                <w:position w:val="-22"/>
              </w:rPr>
              <w:object w:dxaOrig="220" w:dyaOrig="580" w14:anchorId="743DE066">
                <v:shape id="_x0000_i1109" type="#_x0000_t75" style="width:11.25pt;height:28.5pt" o:ole="">
                  <v:imagedata r:id="rId176" o:title=""/>
                </v:shape>
                <o:OLEObject Type="Embed" ProgID="Equation.DSMT4" ShapeID="_x0000_i1109" DrawAspect="Content" ObjectID="_1841911373" r:id="rId177"/>
              </w:object>
            </w:r>
            <w:r>
              <w:t xml:space="preserve"> remains unchanged</w:t>
            </w:r>
          </w:p>
        </w:tc>
      </w:tr>
    </w:tbl>
    <w:p w14:paraId="09AF6F63" w14:textId="77777777" w:rsidR="0078021F" w:rsidRPr="00EC0296" w:rsidRDefault="0078021F" w:rsidP="007816DB">
      <w:pPr>
        <w:pStyle w:val="Example"/>
        <w:spacing w:before="240"/>
        <w:rPr>
          <w:vertAlign w:val="superscript"/>
        </w:rPr>
      </w:pPr>
      <w:r>
        <w:rPr>
          <w:b/>
        </w:rPr>
        <w:t>Example 8</w:t>
      </w:r>
      <w:r w:rsidRPr="00F11D5F">
        <w:rPr>
          <w:b/>
        </w:rPr>
        <w:tab/>
      </w:r>
      <w:r>
        <w:t xml:space="preserve">Write </w:t>
      </w:r>
      <w:r w:rsidRPr="007816DB">
        <w:rPr>
          <w:position w:val="-26"/>
        </w:rPr>
        <w:object w:dxaOrig="400" w:dyaOrig="620" w14:anchorId="04D68F56">
          <v:shape id="_x0000_i1110" type="#_x0000_t75" style="width:20.25pt;height:30.75pt" o:ole="">
            <v:imagedata r:id="rId178" o:title=""/>
          </v:shape>
          <o:OLEObject Type="Embed" ProgID="Equation.DSMT4" ShapeID="_x0000_i1110" DrawAspect="Content" ObjectID="_1841911374" r:id="rId179"/>
        </w:object>
      </w:r>
      <w:r>
        <w:t xml:space="preserve"> as a single power of </w:t>
      </w:r>
      <w:r w:rsidRPr="00017C1A">
        <w:rPr>
          <w:i/>
        </w:rPr>
        <w:t>x</w:t>
      </w:r>
    </w:p>
    <w:tbl>
      <w:tblPr>
        <w:tblStyle w:val="TableGrid"/>
        <w:tblW w:w="0" w:type="auto"/>
        <w:tblInd w:w="1413" w:type="dxa"/>
        <w:tblLook w:val="04A0" w:firstRow="1" w:lastRow="0" w:firstColumn="1" w:lastColumn="0" w:noHBand="0" w:noVBand="1"/>
      </w:tblPr>
      <w:tblGrid>
        <w:gridCol w:w="3827"/>
        <w:gridCol w:w="3776"/>
      </w:tblGrid>
      <w:tr w:rsidR="0078021F" w14:paraId="3D1BD7B1" w14:textId="77777777" w:rsidTr="00CA1EAC">
        <w:tc>
          <w:tcPr>
            <w:tcW w:w="3827" w:type="dxa"/>
          </w:tcPr>
          <w:p w14:paraId="2A50F04C" w14:textId="77777777" w:rsidR="0078021F" w:rsidRPr="006565BD" w:rsidRDefault="0078021F" w:rsidP="007816DB">
            <w:pPr>
              <w:pStyle w:val="Exampleline1"/>
            </w:pPr>
            <w:r w:rsidRPr="00684025">
              <w:rPr>
                <w:position w:val="-50"/>
              </w:rPr>
              <w:object w:dxaOrig="1060" w:dyaOrig="1100" w14:anchorId="36458779">
                <v:shape id="_x0000_i1111" type="#_x0000_t75" style="width:53.25pt;height:54.75pt" o:ole="">
                  <v:imagedata r:id="rId180" o:title=""/>
                </v:shape>
                <o:OLEObject Type="Embed" ProgID="Equation.DSMT4" ShapeID="_x0000_i1111" DrawAspect="Content" ObjectID="_1841911375" r:id="rId181"/>
              </w:object>
            </w:r>
          </w:p>
        </w:tc>
        <w:tc>
          <w:tcPr>
            <w:tcW w:w="3776" w:type="dxa"/>
          </w:tcPr>
          <w:p w14:paraId="7E1F6A73" w14:textId="77777777" w:rsidR="0078021F" w:rsidRDefault="0078021F" w:rsidP="00684025">
            <w:pPr>
              <w:pStyle w:val="Exampleline1"/>
            </w:pPr>
            <w:r w:rsidRPr="006565BD">
              <w:rPr>
                <w:b/>
              </w:rPr>
              <w:t>1</w:t>
            </w:r>
            <w:r>
              <w:rPr>
                <w:b/>
              </w:rPr>
              <w:tab/>
            </w:r>
            <w:r>
              <w:t xml:space="preserve">Use the rule </w:t>
            </w:r>
            <w:r w:rsidRPr="00787BF7">
              <w:rPr>
                <w:position w:val="-8"/>
              </w:rPr>
              <w:object w:dxaOrig="820" w:dyaOrig="499" w14:anchorId="246AED66">
                <v:shape id="_x0000_i1112" type="#_x0000_t75" style="width:41.25pt;height:24.75pt" o:ole="">
                  <v:imagedata r:id="rId182" o:title=""/>
                </v:shape>
                <o:OLEObject Type="Embed" ProgID="Equation.DSMT4" ShapeID="_x0000_i1112" DrawAspect="Content" ObjectID="_1841911376" r:id="rId183"/>
              </w:object>
            </w:r>
          </w:p>
          <w:p w14:paraId="1643ABA0" w14:textId="77777777" w:rsidR="0078021F" w:rsidRPr="00203A18" w:rsidRDefault="0078021F" w:rsidP="00684025">
            <w:pPr>
              <w:pStyle w:val="Exampleline1"/>
            </w:pPr>
            <w:r w:rsidRPr="006565BD">
              <w:rPr>
                <w:b/>
              </w:rPr>
              <w:t>2</w:t>
            </w:r>
            <w:r>
              <w:rPr>
                <w:b/>
              </w:rPr>
              <w:tab/>
            </w:r>
            <w:r>
              <w:t xml:space="preserve">Use the rule </w:t>
            </w:r>
            <w:r w:rsidRPr="00FE7A18">
              <w:rPr>
                <w:position w:val="-24"/>
              </w:rPr>
              <w:object w:dxaOrig="940" w:dyaOrig="620" w14:anchorId="35221DA0">
                <v:shape id="_x0000_i1113" type="#_x0000_t75" style="width:46.5pt;height:30.75pt" o:ole="">
                  <v:imagedata r:id="rId184" o:title=""/>
                </v:shape>
                <o:OLEObject Type="Embed" ProgID="Equation.DSMT4" ShapeID="_x0000_i1113" DrawAspect="Content" ObjectID="_1841911377" r:id="rId185"/>
              </w:object>
            </w:r>
          </w:p>
        </w:tc>
      </w:tr>
    </w:tbl>
    <w:p w14:paraId="702E6E79" w14:textId="77777777" w:rsidR="0078021F" w:rsidRDefault="0078021F" w:rsidP="00B958B8">
      <w:pPr>
        <w:pStyle w:val="Qheading"/>
      </w:pPr>
    </w:p>
    <w:p w14:paraId="40511B9B" w14:textId="77777777" w:rsidR="0078021F" w:rsidRDefault="0078021F" w:rsidP="00B958B8">
      <w:pPr>
        <w:pStyle w:val="Qheading"/>
      </w:pPr>
    </w:p>
    <w:p w14:paraId="029CE8B2" w14:textId="77777777" w:rsidR="0078021F" w:rsidRDefault="0078021F">
      <w:pPr>
        <w:rPr>
          <w:b/>
          <w:sz w:val="32"/>
        </w:rPr>
      </w:pPr>
      <w:r>
        <w:br w:type="page"/>
      </w:r>
    </w:p>
    <w:p w14:paraId="5ECC71A8" w14:textId="680F3A49" w:rsidR="0078021F" w:rsidRPr="007279C1" w:rsidRDefault="0078021F" w:rsidP="000D03EC">
      <w:pPr>
        <w:rPr>
          <w:b/>
          <w:sz w:val="48"/>
        </w:rPr>
      </w:pPr>
      <w:r>
        <w:rPr>
          <w:b/>
          <w:sz w:val="52"/>
        </w:rPr>
        <w:lastRenderedPageBreak/>
        <w:t>Factorising expressions</w:t>
      </w:r>
    </w:p>
    <w:p w14:paraId="64311F2F"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4B863028"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75F23F73" w14:textId="77777777" w:rsidR="0078021F" w:rsidRPr="006D5C1F" w:rsidRDefault="0078021F" w:rsidP="00636015">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w:t>
      </w:r>
      <w:r w:rsidRPr="00B52604">
        <w:rPr>
          <w:szCs w:val="20"/>
        </w:rPr>
        <w:t>1b. Quadratic functions – factorising, solving, graphs and the discriminants</w:t>
      </w:r>
    </w:p>
    <w:p w14:paraId="69792592"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67A3498C" w14:textId="77777777" w:rsidR="0078021F" w:rsidRDefault="0078021F" w:rsidP="00E11F7F">
      <w:pPr>
        <w:pStyle w:val="Qheading"/>
      </w:pPr>
      <w:r w:rsidRPr="000F1EA2">
        <w:t>Key points</w:t>
      </w:r>
    </w:p>
    <w:p w14:paraId="7E497532" w14:textId="77777777" w:rsidR="0078021F" w:rsidRDefault="0078021F" w:rsidP="00D73D31">
      <w:pPr>
        <w:pStyle w:val="ListParagraph"/>
        <w:numPr>
          <w:ilvl w:val="0"/>
          <w:numId w:val="2"/>
        </w:numPr>
      </w:pPr>
      <w:r>
        <w:t>Factorising an expression is the opposite of expanding the brackets.</w:t>
      </w:r>
    </w:p>
    <w:p w14:paraId="6321EA3C" w14:textId="77777777" w:rsidR="0078021F" w:rsidRDefault="0078021F" w:rsidP="00D73D31">
      <w:pPr>
        <w:pStyle w:val="ListParagraph"/>
        <w:numPr>
          <w:ilvl w:val="0"/>
          <w:numId w:val="2"/>
        </w:numPr>
      </w:pPr>
      <w:r>
        <w:t xml:space="preserve">A quadratic expression is in the form </w:t>
      </w:r>
      <w:r>
        <w:rPr>
          <w:i/>
        </w:rPr>
        <w:t>ax</w:t>
      </w:r>
      <w:r>
        <w:rPr>
          <w:vertAlign w:val="superscript"/>
        </w:rPr>
        <w:t>2</w:t>
      </w:r>
      <w:r>
        <w:t xml:space="preserve"> + </w:t>
      </w:r>
      <w:r>
        <w:rPr>
          <w:i/>
        </w:rPr>
        <w:t>bx</w:t>
      </w:r>
      <w:r>
        <w:t xml:space="preserve"> + </w:t>
      </w:r>
      <w:r>
        <w:rPr>
          <w:i/>
        </w:rPr>
        <w:t>c</w:t>
      </w:r>
      <w:r>
        <w:t xml:space="preserve">, where </w:t>
      </w:r>
      <w:r>
        <w:rPr>
          <w:i/>
        </w:rPr>
        <w:t>a</w:t>
      </w:r>
      <w:r>
        <w:t xml:space="preserve"> </w:t>
      </w:r>
      <w:r>
        <w:rPr>
          <w:rFonts w:cs="Times New Roman"/>
        </w:rPr>
        <w:t>≠</w:t>
      </w:r>
      <w:r>
        <w:t xml:space="preserve"> 0.</w:t>
      </w:r>
    </w:p>
    <w:p w14:paraId="2723EF5E" w14:textId="77777777" w:rsidR="0078021F" w:rsidRDefault="0078021F" w:rsidP="00D73D31">
      <w:pPr>
        <w:pStyle w:val="ListParagraph"/>
        <w:numPr>
          <w:ilvl w:val="0"/>
          <w:numId w:val="2"/>
        </w:numPr>
      </w:pPr>
      <w:r>
        <w:t xml:space="preserve">To factorise a quadratic equation find two numbers whose sum is </w:t>
      </w:r>
      <w:r>
        <w:rPr>
          <w:i/>
        </w:rPr>
        <w:t>b</w:t>
      </w:r>
      <w:r>
        <w:t xml:space="preserve"> and whose product is </w:t>
      </w:r>
      <w:r>
        <w:rPr>
          <w:i/>
        </w:rPr>
        <w:t>ac</w:t>
      </w:r>
      <w:r>
        <w:t>.</w:t>
      </w:r>
    </w:p>
    <w:p w14:paraId="28A2AE62" w14:textId="77777777" w:rsidR="0078021F" w:rsidRDefault="0078021F" w:rsidP="00D73D31">
      <w:pPr>
        <w:pStyle w:val="ListParagraph"/>
        <w:numPr>
          <w:ilvl w:val="0"/>
          <w:numId w:val="2"/>
        </w:numPr>
      </w:pPr>
      <w:r>
        <w:t xml:space="preserve">An expression in the form </w:t>
      </w:r>
      <w:r>
        <w:rPr>
          <w:i/>
        </w:rPr>
        <w:t>x</w:t>
      </w:r>
      <w:r>
        <w:rPr>
          <w:vertAlign w:val="superscript"/>
        </w:rPr>
        <w:t>2</w:t>
      </w:r>
      <w:r>
        <w:t xml:space="preserve"> – </w:t>
      </w:r>
      <w:r>
        <w:rPr>
          <w:i/>
        </w:rPr>
        <w:t>y</w:t>
      </w:r>
      <w:r>
        <w:rPr>
          <w:vertAlign w:val="superscript"/>
        </w:rPr>
        <w:t>2</w:t>
      </w:r>
      <w:r>
        <w:t xml:space="preserve"> is called the difference of two squares. It factorises to (</w:t>
      </w:r>
      <w:r>
        <w:rPr>
          <w:i/>
        </w:rPr>
        <w:t>x</w:t>
      </w:r>
      <w:r>
        <w:t> – </w:t>
      </w:r>
      <w:r>
        <w:rPr>
          <w:i/>
        </w:rPr>
        <w:t>y</w:t>
      </w:r>
      <w:r>
        <w:t>)(</w:t>
      </w:r>
      <w:r>
        <w:rPr>
          <w:i/>
        </w:rPr>
        <w:t>x</w:t>
      </w:r>
      <w:r>
        <w:t xml:space="preserve"> + </w:t>
      </w:r>
      <w:r>
        <w:rPr>
          <w:i/>
        </w:rPr>
        <w:t>y</w:t>
      </w:r>
      <w:r>
        <w:t>).</w:t>
      </w:r>
    </w:p>
    <w:p w14:paraId="0408B927" w14:textId="77777777" w:rsidR="0078021F" w:rsidRPr="006D5C1F" w:rsidRDefault="0078021F" w:rsidP="00BF14FA">
      <w:pPr>
        <w:pStyle w:val="ListParagraph"/>
      </w:pPr>
    </w:p>
    <w:p w14:paraId="5DB3AE96" w14:textId="77777777" w:rsidR="0078021F" w:rsidRPr="000F1EA2" w:rsidRDefault="0078021F" w:rsidP="00E11F7F">
      <w:pPr>
        <w:pStyle w:val="Qheading"/>
      </w:pPr>
      <w:r w:rsidRPr="000F1EA2">
        <w:t>Examples</w:t>
      </w:r>
    </w:p>
    <w:p w14:paraId="513D8AC8" w14:textId="77777777" w:rsidR="0078021F" w:rsidRDefault="0078021F" w:rsidP="007816DB">
      <w:pPr>
        <w:pStyle w:val="Example"/>
        <w:tabs>
          <w:tab w:val="left" w:pos="1330"/>
        </w:tabs>
        <w:spacing w:before="240" w:line="240" w:lineRule="auto"/>
        <w:rPr>
          <w:vertAlign w:val="superscript"/>
        </w:rPr>
      </w:pPr>
      <w:r>
        <w:rPr>
          <w:b/>
        </w:rPr>
        <w:t>Example 1</w:t>
      </w:r>
      <w:r w:rsidRPr="00F11D5F">
        <w:rPr>
          <w:b/>
        </w:rPr>
        <w:tab/>
      </w:r>
      <w:r>
        <w:t>Factorise 15</w:t>
      </w:r>
      <w:r>
        <w:rPr>
          <w:i/>
        </w:rPr>
        <w:t>x</w:t>
      </w:r>
      <w:r>
        <w:rPr>
          <w:vertAlign w:val="superscript"/>
        </w:rPr>
        <w:t>2</w:t>
      </w:r>
      <w:r>
        <w:rPr>
          <w:i/>
        </w:rPr>
        <w:t>y</w:t>
      </w:r>
      <w:r>
        <w:rPr>
          <w:vertAlign w:val="superscript"/>
        </w:rPr>
        <w:t>3</w:t>
      </w:r>
      <w:r>
        <w:t xml:space="preserve"> + 9</w:t>
      </w:r>
      <w:r>
        <w:rPr>
          <w:i/>
        </w:rPr>
        <w:t>x</w:t>
      </w:r>
      <w:r>
        <w:rPr>
          <w:vertAlign w:val="superscript"/>
        </w:rPr>
        <w:t>4</w:t>
      </w:r>
      <w:r>
        <w:rPr>
          <w:i/>
        </w:rPr>
        <w:t>y</w:t>
      </w:r>
    </w:p>
    <w:tbl>
      <w:tblPr>
        <w:tblStyle w:val="TableGrid"/>
        <w:tblW w:w="0" w:type="auto"/>
        <w:tblInd w:w="1413" w:type="dxa"/>
        <w:tblLook w:val="04A0" w:firstRow="1" w:lastRow="0" w:firstColumn="1" w:lastColumn="0" w:noHBand="0" w:noVBand="1"/>
      </w:tblPr>
      <w:tblGrid>
        <w:gridCol w:w="3827"/>
        <w:gridCol w:w="3776"/>
      </w:tblGrid>
      <w:tr w:rsidR="0078021F" w14:paraId="144C387B" w14:textId="77777777" w:rsidTr="003250E7">
        <w:trPr>
          <w:trHeight w:val="1257"/>
        </w:trPr>
        <w:tc>
          <w:tcPr>
            <w:tcW w:w="3827" w:type="dxa"/>
          </w:tcPr>
          <w:p w14:paraId="4101EFC6" w14:textId="77777777" w:rsidR="0078021F" w:rsidRPr="00787BF7" w:rsidRDefault="0078021F" w:rsidP="003250E7">
            <w:pPr>
              <w:pStyle w:val="Exampleline1"/>
            </w:pPr>
            <w:r>
              <w:t>15</w:t>
            </w:r>
            <w:r>
              <w:rPr>
                <w:i/>
              </w:rPr>
              <w:t>x</w:t>
            </w:r>
            <w:r>
              <w:rPr>
                <w:vertAlign w:val="superscript"/>
              </w:rPr>
              <w:t>2</w:t>
            </w:r>
            <w:r>
              <w:rPr>
                <w:i/>
              </w:rPr>
              <w:t>y</w:t>
            </w:r>
            <w:r>
              <w:rPr>
                <w:vertAlign w:val="superscript"/>
              </w:rPr>
              <w:t>3</w:t>
            </w:r>
            <w:r>
              <w:t xml:space="preserve"> + 9</w:t>
            </w:r>
            <w:r>
              <w:rPr>
                <w:i/>
              </w:rPr>
              <w:t>x</w:t>
            </w:r>
            <w:r>
              <w:rPr>
                <w:vertAlign w:val="superscript"/>
              </w:rPr>
              <w:t>4</w:t>
            </w:r>
            <w:r>
              <w:rPr>
                <w:i/>
              </w:rPr>
              <w:t>y</w:t>
            </w:r>
            <w:r>
              <w:t xml:space="preserve"> = 3</w:t>
            </w:r>
            <w:r>
              <w:rPr>
                <w:i/>
              </w:rPr>
              <w:t>x</w:t>
            </w:r>
            <w:r>
              <w:rPr>
                <w:vertAlign w:val="superscript"/>
              </w:rPr>
              <w:t>2</w:t>
            </w:r>
            <w:r>
              <w:rPr>
                <w:i/>
              </w:rPr>
              <w:t>y</w:t>
            </w:r>
            <w:r>
              <w:t>(5</w:t>
            </w:r>
            <w:r>
              <w:rPr>
                <w:i/>
              </w:rPr>
              <w:t>y</w:t>
            </w:r>
            <w:r>
              <w:rPr>
                <w:vertAlign w:val="superscript"/>
              </w:rPr>
              <w:t>2</w:t>
            </w:r>
            <w:r>
              <w:t xml:space="preserve"> + 3</w:t>
            </w:r>
            <w:r>
              <w:rPr>
                <w:i/>
              </w:rPr>
              <w:t>x</w:t>
            </w:r>
            <w:r>
              <w:rPr>
                <w:vertAlign w:val="superscript"/>
              </w:rPr>
              <w:t>2</w:t>
            </w:r>
            <w:r>
              <w:t>)</w:t>
            </w:r>
          </w:p>
        </w:tc>
        <w:tc>
          <w:tcPr>
            <w:tcW w:w="3776" w:type="dxa"/>
          </w:tcPr>
          <w:p w14:paraId="025865F6" w14:textId="77777777" w:rsidR="0078021F" w:rsidRPr="00B43FA3" w:rsidRDefault="0078021F" w:rsidP="003250E7">
            <w:pPr>
              <w:pStyle w:val="Exampleline1"/>
              <w:rPr>
                <w:sz w:val="20"/>
                <w:szCs w:val="20"/>
              </w:rPr>
            </w:pPr>
            <w:r>
              <w:t>The highest common factor is 3</w:t>
            </w:r>
            <w:r>
              <w:rPr>
                <w:i/>
              </w:rPr>
              <w:t>x</w:t>
            </w:r>
            <w:r>
              <w:rPr>
                <w:vertAlign w:val="superscript"/>
              </w:rPr>
              <w:t>2</w:t>
            </w:r>
            <w:r>
              <w:rPr>
                <w:i/>
              </w:rPr>
              <w:t>y</w:t>
            </w:r>
            <w:r>
              <w:t>.</w:t>
            </w:r>
            <w:r>
              <w:br/>
              <w:t>So take 3</w:t>
            </w:r>
            <w:r>
              <w:rPr>
                <w:i/>
              </w:rPr>
              <w:t>x</w:t>
            </w:r>
            <w:r>
              <w:rPr>
                <w:vertAlign w:val="superscript"/>
              </w:rPr>
              <w:t>2</w:t>
            </w:r>
            <w:r>
              <w:rPr>
                <w:i/>
              </w:rPr>
              <w:t>y</w:t>
            </w:r>
            <w:r>
              <w:t xml:space="preserve"> outside the brackets and then divide each term by 3</w:t>
            </w:r>
            <w:r>
              <w:rPr>
                <w:i/>
              </w:rPr>
              <w:t>x</w:t>
            </w:r>
            <w:r>
              <w:rPr>
                <w:vertAlign w:val="superscript"/>
              </w:rPr>
              <w:t>2</w:t>
            </w:r>
            <w:r>
              <w:rPr>
                <w:i/>
              </w:rPr>
              <w:t>y</w:t>
            </w:r>
            <w:r>
              <w:t xml:space="preserve"> to find the terms in the brackets</w:t>
            </w:r>
          </w:p>
        </w:tc>
      </w:tr>
    </w:tbl>
    <w:p w14:paraId="4B1F7D4F" w14:textId="77777777" w:rsidR="0078021F" w:rsidRDefault="0078021F" w:rsidP="007816DB">
      <w:pPr>
        <w:pStyle w:val="Example"/>
        <w:tabs>
          <w:tab w:val="left" w:pos="1330"/>
        </w:tabs>
        <w:spacing w:before="240" w:line="240" w:lineRule="auto"/>
        <w:rPr>
          <w:b/>
        </w:rPr>
      </w:pPr>
    </w:p>
    <w:p w14:paraId="12171A24" w14:textId="77777777" w:rsidR="0078021F" w:rsidRDefault="0078021F" w:rsidP="007816DB">
      <w:pPr>
        <w:pStyle w:val="Example"/>
        <w:tabs>
          <w:tab w:val="left" w:pos="1330"/>
        </w:tabs>
        <w:spacing w:before="240" w:line="240" w:lineRule="auto"/>
      </w:pPr>
      <w:r>
        <w:rPr>
          <w:b/>
        </w:rPr>
        <w:t>Example 2</w:t>
      </w:r>
      <w:r w:rsidRPr="00F11D5F">
        <w:rPr>
          <w:b/>
        </w:rPr>
        <w:tab/>
      </w:r>
      <w:r>
        <w:t>Factorise 4</w:t>
      </w:r>
      <w:r>
        <w:rPr>
          <w:i/>
        </w:rPr>
        <w:t>x</w:t>
      </w:r>
      <w:r>
        <w:rPr>
          <w:vertAlign w:val="superscript"/>
        </w:rPr>
        <w:t>2</w:t>
      </w:r>
      <w:r>
        <w:t xml:space="preserve"> – 25</w:t>
      </w:r>
      <w:r>
        <w:rPr>
          <w:i/>
        </w:rPr>
        <w:t>y</w:t>
      </w:r>
      <w:r>
        <w:rPr>
          <w:vertAlign w:val="superscript"/>
        </w:rPr>
        <w:t>2</w:t>
      </w:r>
    </w:p>
    <w:tbl>
      <w:tblPr>
        <w:tblStyle w:val="TableGrid"/>
        <w:tblW w:w="0" w:type="auto"/>
        <w:tblInd w:w="1413" w:type="dxa"/>
        <w:tblLook w:val="04A0" w:firstRow="1" w:lastRow="0" w:firstColumn="1" w:lastColumn="0" w:noHBand="0" w:noVBand="1"/>
      </w:tblPr>
      <w:tblGrid>
        <w:gridCol w:w="3827"/>
        <w:gridCol w:w="3776"/>
      </w:tblGrid>
      <w:tr w:rsidR="0078021F" w14:paraId="5BB50CEB" w14:textId="77777777" w:rsidTr="00BF14FA">
        <w:trPr>
          <w:trHeight w:val="1030"/>
        </w:trPr>
        <w:tc>
          <w:tcPr>
            <w:tcW w:w="3827" w:type="dxa"/>
          </w:tcPr>
          <w:p w14:paraId="1B5293C6" w14:textId="77777777" w:rsidR="0078021F" w:rsidRDefault="0078021F" w:rsidP="003250E7">
            <w:pPr>
              <w:pStyle w:val="Exampleline1"/>
            </w:pPr>
            <w:r>
              <w:t>4</w:t>
            </w:r>
            <w:r>
              <w:rPr>
                <w:i/>
              </w:rPr>
              <w:t>x</w:t>
            </w:r>
            <w:r>
              <w:rPr>
                <w:vertAlign w:val="superscript"/>
              </w:rPr>
              <w:t>2</w:t>
            </w:r>
            <w:r>
              <w:t xml:space="preserve"> – 25</w:t>
            </w:r>
            <w:r>
              <w:rPr>
                <w:i/>
              </w:rPr>
              <w:t>y</w:t>
            </w:r>
            <w:r>
              <w:rPr>
                <w:vertAlign w:val="superscript"/>
              </w:rPr>
              <w:t xml:space="preserve">2 </w:t>
            </w:r>
            <w:r>
              <w:rPr>
                <w:i/>
                <w:vertAlign w:val="superscript"/>
              </w:rPr>
              <w:t xml:space="preserve"> </w:t>
            </w:r>
            <w:r>
              <w:t>= (2</w:t>
            </w:r>
            <w:r>
              <w:rPr>
                <w:i/>
              </w:rPr>
              <w:t>x</w:t>
            </w:r>
            <w:r>
              <w:t xml:space="preserve"> + 5</w:t>
            </w:r>
            <w:r>
              <w:rPr>
                <w:i/>
              </w:rPr>
              <w:t>y</w:t>
            </w:r>
            <w:r>
              <w:t>)(2</w:t>
            </w:r>
            <w:r>
              <w:rPr>
                <w:i/>
              </w:rPr>
              <w:t>x</w:t>
            </w:r>
            <w:r>
              <w:t xml:space="preserve"> − 5</w:t>
            </w:r>
            <w:r>
              <w:rPr>
                <w:i/>
              </w:rPr>
              <w:t>y</w:t>
            </w:r>
            <w:r>
              <w:t>)</w:t>
            </w:r>
          </w:p>
        </w:tc>
        <w:tc>
          <w:tcPr>
            <w:tcW w:w="3776" w:type="dxa"/>
          </w:tcPr>
          <w:p w14:paraId="49FBCB5A" w14:textId="77777777" w:rsidR="0078021F" w:rsidRPr="004B7149" w:rsidRDefault="0078021F" w:rsidP="00BF14FA">
            <w:pPr>
              <w:pStyle w:val="Exampleline1"/>
            </w:pPr>
            <w:r>
              <w:t>This is the difference of two squares as the two terms can be written as (2</w:t>
            </w:r>
            <w:r>
              <w:rPr>
                <w:i/>
              </w:rPr>
              <w:t>x</w:t>
            </w:r>
            <w:r>
              <w:t>)</w:t>
            </w:r>
            <w:r>
              <w:rPr>
                <w:vertAlign w:val="superscript"/>
              </w:rPr>
              <w:t>2 </w:t>
            </w:r>
            <w:r>
              <w:t>and (5</w:t>
            </w:r>
            <w:r>
              <w:rPr>
                <w:i/>
              </w:rPr>
              <w:t>y</w:t>
            </w:r>
            <w:r>
              <w:t>)</w:t>
            </w:r>
            <w:r>
              <w:rPr>
                <w:vertAlign w:val="superscript"/>
              </w:rPr>
              <w:t>2</w:t>
            </w:r>
          </w:p>
        </w:tc>
      </w:tr>
    </w:tbl>
    <w:p w14:paraId="4BBD6950" w14:textId="77777777" w:rsidR="0078021F" w:rsidRDefault="0078021F" w:rsidP="003250E7">
      <w:pPr>
        <w:pStyle w:val="Example"/>
        <w:spacing w:before="240"/>
        <w:rPr>
          <w:b/>
        </w:rPr>
      </w:pPr>
    </w:p>
    <w:p w14:paraId="3C7E0904" w14:textId="77777777" w:rsidR="0078021F" w:rsidRDefault="0078021F" w:rsidP="003250E7">
      <w:pPr>
        <w:pStyle w:val="Example"/>
        <w:spacing w:before="240"/>
      </w:pPr>
      <w:r>
        <w:rPr>
          <w:b/>
        </w:rPr>
        <w:t>Example 3</w:t>
      </w:r>
      <w:r w:rsidRPr="00F11D5F">
        <w:rPr>
          <w:b/>
        </w:rPr>
        <w:tab/>
      </w:r>
      <w:r>
        <w:t xml:space="preserve">Factorise </w:t>
      </w:r>
      <w:r>
        <w:rPr>
          <w:i/>
        </w:rPr>
        <w:t>x</w:t>
      </w:r>
      <w:r>
        <w:rPr>
          <w:vertAlign w:val="superscript"/>
        </w:rPr>
        <w:t>2</w:t>
      </w:r>
      <w:r>
        <w:t xml:space="preserve"> + 3</w:t>
      </w:r>
      <w:r>
        <w:rPr>
          <w:i/>
        </w:rPr>
        <w:t>x</w:t>
      </w:r>
      <w:r>
        <w:t xml:space="preserve"> – 10</w:t>
      </w:r>
    </w:p>
    <w:tbl>
      <w:tblPr>
        <w:tblStyle w:val="TableGrid"/>
        <w:tblW w:w="0" w:type="auto"/>
        <w:jc w:val="right"/>
        <w:tblLook w:val="04A0" w:firstRow="1" w:lastRow="0" w:firstColumn="1" w:lastColumn="0" w:noHBand="0" w:noVBand="1"/>
      </w:tblPr>
      <w:tblGrid>
        <w:gridCol w:w="3827"/>
        <w:gridCol w:w="3776"/>
      </w:tblGrid>
      <w:tr w:rsidR="0078021F" w14:paraId="366D1049" w14:textId="77777777" w:rsidTr="003250E7">
        <w:trPr>
          <w:trHeight w:val="2321"/>
          <w:jc w:val="right"/>
        </w:trPr>
        <w:tc>
          <w:tcPr>
            <w:tcW w:w="3827" w:type="dxa"/>
            <w:tcBorders>
              <w:top w:val="single" w:sz="4" w:space="0" w:color="auto"/>
              <w:left w:val="single" w:sz="4" w:space="0" w:color="auto"/>
              <w:bottom w:val="single" w:sz="4" w:space="0" w:color="auto"/>
              <w:right w:val="single" w:sz="4" w:space="0" w:color="auto"/>
            </w:tcBorders>
          </w:tcPr>
          <w:p w14:paraId="4A2CA7F5" w14:textId="77777777" w:rsidR="0078021F" w:rsidRDefault="0078021F" w:rsidP="003250E7">
            <w:pPr>
              <w:pStyle w:val="Exampleline1"/>
            </w:pPr>
            <w:r>
              <w:rPr>
                <w:i/>
              </w:rPr>
              <w:t>b</w:t>
            </w:r>
            <w:r>
              <w:t xml:space="preserve"> = 3, </w:t>
            </w:r>
            <w:r>
              <w:rPr>
                <w:i/>
              </w:rPr>
              <w:t>ac</w:t>
            </w:r>
            <w:r>
              <w:t xml:space="preserve"> = −10</w:t>
            </w:r>
          </w:p>
          <w:p w14:paraId="2E34431D" w14:textId="77777777" w:rsidR="0078021F" w:rsidRDefault="0078021F" w:rsidP="003250E7">
            <w:pPr>
              <w:pStyle w:val="Example"/>
            </w:pPr>
          </w:p>
          <w:p w14:paraId="25FF7299" w14:textId="77777777" w:rsidR="0078021F" w:rsidRDefault="0078021F" w:rsidP="003250E7">
            <w:pPr>
              <w:pStyle w:val="Example"/>
            </w:pPr>
          </w:p>
          <w:p w14:paraId="53DC20DC" w14:textId="77777777" w:rsidR="0078021F" w:rsidRDefault="0078021F" w:rsidP="003250E7">
            <w:pPr>
              <w:pStyle w:val="Example"/>
            </w:pPr>
            <w:r>
              <w:t xml:space="preserve">So </w:t>
            </w:r>
            <w:r>
              <w:rPr>
                <w:i/>
              </w:rPr>
              <w:t>x</w:t>
            </w:r>
            <w:r>
              <w:rPr>
                <w:vertAlign w:val="superscript"/>
              </w:rPr>
              <w:t>2</w:t>
            </w:r>
            <w:r>
              <w:t xml:space="preserve"> + 3</w:t>
            </w:r>
            <w:r>
              <w:rPr>
                <w:i/>
              </w:rPr>
              <w:t>x</w:t>
            </w:r>
            <w:r>
              <w:t xml:space="preserve"> – 10 =</w:t>
            </w:r>
            <w:r>
              <w:rPr>
                <w:i/>
              </w:rPr>
              <w:t xml:space="preserve"> x</w:t>
            </w:r>
            <w:r>
              <w:rPr>
                <w:vertAlign w:val="superscript"/>
              </w:rPr>
              <w:t>2</w:t>
            </w:r>
            <w:r>
              <w:t xml:space="preserve"> + 5</w:t>
            </w:r>
            <w:r>
              <w:rPr>
                <w:i/>
              </w:rPr>
              <w:t>x</w:t>
            </w:r>
            <w:r>
              <w:t xml:space="preserve"> – 2</w:t>
            </w:r>
            <w:r>
              <w:rPr>
                <w:i/>
              </w:rPr>
              <w:t>x</w:t>
            </w:r>
            <w:r>
              <w:t xml:space="preserve"> – 10</w:t>
            </w:r>
          </w:p>
          <w:p w14:paraId="3EE58A7D" w14:textId="77777777" w:rsidR="0078021F" w:rsidRDefault="0078021F" w:rsidP="003250E7">
            <w:pPr>
              <w:pStyle w:val="Example"/>
            </w:pPr>
          </w:p>
          <w:p w14:paraId="06FEACD7" w14:textId="77777777" w:rsidR="0078021F" w:rsidRDefault="0078021F" w:rsidP="003250E7">
            <w:pPr>
              <w:pStyle w:val="Example"/>
              <w:tabs>
                <w:tab w:val="left" w:pos="1358"/>
              </w:tabs>
            </w:pPr>
            <w:r>
              <w:tab/>
              <w:t xml:space="preserve">= </w:t>
            </w:r>
            <w:r>
              <w:rPr>
                <w:i/>
              </w:rPr>
              <w:t>x</w:t>
            </w:r>
            <w:r>
              <w:t>(</w:t>
            </w:r>
            <w:r>
              <w:rPr>
                <w:i/>
              </w:rPr>
              <w:t>x</w:t>
            </w:r>
            <w:r>
              <w:t xml:space="preserve"> + 5) – 2(</w:t>
            </w:r>
            <w:r>
              <w:rPr>
                <w:i/>
              </w:rPr>
              <w:t>x</w:t>
            </w:r>
            <w:r>
              <w:t xml:space="preserve"> + 5)</w:t>
            </w:r>
          </w:p>
          <w:p w14:paraId="733955E5" w14:textId="77777777" w:rsidR="0078021F" w:rsidRDefault="0078021F" w:rsidP="003250E7">
            <w:pPr>
              <w:pStyle w:val="Example"/>
              <w:tabs>
                <w:tab w:val="left" w:pos="1358"/>
              </w:tabs>
            </w:pPr>
          </w:p>
          <w:p w14:paraId="79A12F52" w14:textId="77777777" w:rsidR="0078021F" w:rsidRDefault="0078021F" w:rsidP="003250E7">
            <w:pPr>
              <w:pStyle w:val="Example"/>
              <w:tabs>
                <w:tab w:val="left" w:pos="1358"/>
              </w:tabs>
            </w:pPr>
            <w:r>
              <w:tab/>
              <w:t>= (</w:t>
            </w:r>
            <w:r>
              <w:rPr>
                <w:i/>
              </w:rPr>
              <w:t>x</w:t>
            </w:r>
            <w:r>
              <w:t xml:space="preserve"> + 5)(</w:t>
            </w:r>
            <w:r>
              <w:rPr>
                <w:i/>
              </w:rPr>
              <w:t>x</w:t>
            </w:r>
            <w:r>
              <w:t xml:space="preserve"> – 2)</w:t>
            </w:r>
          </w:p>
        </w:tc>
        <w:tc>
          <w:tcPr>
            <w:tcW w:w="3776" w:type="dxa"/>
            <w:tcBorders>
              <w:top w:val="single" w:sz="4" w:space="0" w:color="auto"/>
              <w:left w:val="single" w:sz="4" w:space="0" w:color="auto"/>
              <w:bottom w:val="single" w:sz="4" w:space="0" w:color="auto"/>
              <w:right w:val="single" w:sz="4" w:space="0" w:color="auto"/>
            </w:tcBorders>
            <w:hideMark/>
          </w:tcPr>
          <w:p w14:paraId="37A143D1" w14:textId="77777777" w:rsidR="0078021F" w:rsidRDefault="0078021F" w:rsidP="00F93988">
            <w:pPr>
              <w:pStyle w:val="Exampleline1indent"/>
            </w:pPr>
            <w:r>
              <w:rPr>
                <w:b/>
              </w:rPr>
              <w:t>1</w:t>
            </w:r>
            <w:r>
              <w:rPr>
                <w:b/>
              </w:rPr>
              <w:tab/>
            </w:r>
            <w:r>
              <w:t xml:space="preserve">Work out the two factors of </w:t>
            </w:r>
            <w:r>
              <w:rPr>
                <w:i/>
              </w:rPr>
              <w:t>ac </w:t>
            </w:r>
            <w:r>
              <w:t xml:space="preserve">= −10 which add to give </w:t>
            </w:r>
            <w:r>
              <w:rPr>
                <w:i/>
              </w:rPr>
              <w:t>b </w:t>
            </w:r>
            <w:r>
              <w:t xml:space="preserve">= 3 </w:t>
            </w:r>
            <w:r>
              <w:br/>
              <w:t>(5 and −2)</w:t>
            </w:r>
          </w:p>
          <w:p w14:paraId="40B37979" w14:textId="77777777" w:rsidR="0078021F" w:rsidRDefault="0078021F" w:rsidP="003250E7">
            <w:pPr>
              <w:pStyle w:val="Examplefollow"/>
            </w:pPr>
            <w:r>
              <w:rPr>
                <w:b/>
              </w:rPr>
              <w:t>2</w:t>
            </w:r>
            <w:r>
              <w:rPr>
                <w:b/>
              </w:rPr>
              <w:tab/>
            </w:r>
            <w:r>
              <w:t xml:space="preserve">Rewrite the </w:t>
            </w:r>
            <w:r>
              <w:rPr>
                <w:i/>
              </w:rPr>
              <w:t xml:space="preserve">b </w:t>
            </w:r>
            <w:r>
              <w:t>term (3</w:t>
            </w:r>
            <w:r>
              <w:rPr>
                <w:i/>
              </w:rPr>
              <w:t>x</w:t>
            </w:r>
            <w:r>
              <w:t>) using these two factors</w:t>
            </w:r>
          </w:p>
          <w:p w14:paraId="4047FAE9" w14:textId="77777777" w:rsidR="0078021F" w:rsidRDefault="0078021F" w:rsidP="003250E7">
            <w:pPr>
              <w:pStyle w:val="Examplefollow"/>
            </w:pPr>
            <w:r>
              <w:rPr>
                <w:b/>
              </w:rPr>
              <w:t>3</w:t>
            </w:r>
            <w:r>
              <w:rPr>
                <w:b/>
              </w:rPr>
              <w:tab/>
            </w:r>
            <w:r>
              <w:t>Factorise the first two terms and the last two terms</w:t>
            </w:r>
          </w:p>
          <w:p w14:paraId="2471A253" w14:textId="77777777" w:rsidR="0078021F" w:rsidRPr="003250E7" w:rsidRDefault="0078021F" w:rsidP="003250E7">
            <w:pPr>
              <w:pStyle w:val="Examplefollow"/>
            </w:pPr>
            <w:r>
              <w:rPr>
                <w:b/>
              </w:rPr>
              <w:t>4</w:t>
            </w:r>
            <w:r>
              <w:rPr>
                <w:b/>
              </w:rPr>
              <w:tab/>
            </w:r>
            <w:r>
              <w:t>(</w:t>
            </w:r>
            <w:r>
              <w:rPr>
                <w:i/>
              </w:rPr>
              <w:t>x</w:t>
            </w:r>
            <w:r>
              <w:t xml:space="preserve"> + 5) is a factor of both terms</w:t>
            </w:r>
          </w:p>
        </w:tc>
      </w:tr>
    </w:tbl>
    <w:p w14:paraId="11169AF6" w14:textId="77777777" w:rsidR="0078021F" w:rsidRDefault="0078021F" w:rsidP="003250E7">
      <w:pPr>
        <w:pStyle w:val="Example"/>
        <w:spacing w:before="240"/>
        <w:rPr>
          <w:b/>
        </w:rPr>
      </w:pPr>
    </w:p>
    <w:p w14:paraId="2B438C10" w14:textId="77777777" w:rsidR="0078021F" w:rsidRDefault="0078021F">
      <w:pPr>
        <w:rPr>
          <w:b/>
        </w:rPr>
      </w:pPr>
      <w:r>
        <w:rPr>
          <w:b/>
        </w:rPr>
        <w:br w:type="page"/>
      </w:r>
    </w:p>
    <w:p w14:paraId="5960FA3B" w14:textId="77777777" w:rsidR="0078021F" w:rsidRDefault="0078021F" w:rsidP="003250E7">
      <w:pPr>
        <w:pStyle w:val="Example"/>
        <w:spacing w:before="240"/>
        <w:rPr>
          <w:b/>
        </w:rPr>
      </w:pPr>
    </w:p>
    <w:p w14:paraId="786CA104" w14:textId="77777777" w:rsidR="0078021F" w:rsidRDefault="0078021F" w:rsidP="003250E7">
      <w:pPr>
        <w:pStyle w:val="Example"/>
        <w:spacing w:before="240"/>
        <w:rPr>
          <w:vertAlign w:val="superscript"/>
        </w:rPr>
      </w:pPr>
      <w:r>
        <w:rPr>
          <w:b/>
        </w:rPr>
        <w:t>Example 4</w:t>
      </w:r>
      <w:r w:rsidRPr="00F11D5F">
        <w:rPr>
          <w:b/>
        </w:rPr>
        <w:tab/>
      </w:r>
      <w:r>
        <w:t>Factorise 6</w:t>
      </w:r>
      <w:r>
        <w:rPr>
          <w:i/>
        </w:rPr>
        <w:t>x</w:t>
      </w:r>
      <w:r>
        <w:rPr>
          <w:vertAlign w:val="superscript"/>
        </w:rPr>
        <w:t>2</w:t>
      </w:r>
      <w:r>
        <w:t xml:space="preserve"> − 11</w:t>
      </w:r>
      <w:r>
        <w:rPr>
          <w:i/>
        </w:rPr>
        <w:t>x</w:t>
      </w:r>
      <w:r>
        <w:t xml:space="preserve"> − 10</w:t>
      </w:r>
    </w:p>
    <w:tbl>
      <w:tblPr>
        <w:tblStyle w:val="TableGrid"/>
        <w:tblW w:w="0" w:type="auto"/>
        <w:tblInd w:w="1413" w:type="dxa"/>
        <w:tblLook w:val="04A0" w:firstRow="1" w:lastRow="0" w:firstColumn="1" w:lastColumn="0" w:noHBand="0" w:noVBand="1"/>
      </w:tblPr>
      <w:tblGrid>
        <w:gridCol w:w="3827"/>
        <w:gridCol w:w="3776"/>
      </w:tblGrid>
      <w:tr w:rsidR="0078021F" w14:paraId="45B71796" w14:textId="77777777" w:rsidTr="001F2C38">
        <w:tc>
          <w:tcPr>
            <w:tcW w:w="3827" w:type="dxa"/>
          </w:tcPr>
          <w:p w14:paraId="7A6A12C2" w14:textId="77777777" w:rsidR="0078021F" w:rsidRDefault="0078021F" w:rsidP="003250E7">
            <w:pPr>
              <w:pStyle w:val="Exampleline1"/>
            </w:pPr>
            <w:r>
              <w:rPr>
                <w:i/>
              </w:rPr>
              <w:t>b</w:t>
            </w:r>
            <w:r>
              <w:t xml:space="preserve"> = −11, </w:t>
            </w:r>
            <w:r>
              <w:rPr>
                <w:i/>
              </w:rPr>
              <w:t>ac</w:t>
            </w:r>
            <w:r>
              <w:t xml:space="preserve"> = −60</w:t>
            </w:r>
          </w:p>
          <w:p w14:paraId="525E8381" w14:textId="77777777" w:rsidR="0078021F" w:rsidRDefault="0078021F">
            <w:pPr>
              <w:pStyle w:val="Example"/>
            </w:pPr>
          </w:p>
          <w:p w14:paraId="0EE7BC6A" w14:textId="77777777" w:rsidR="0078021F" w:rsidRDefault="0078021F">
            <w:pPr>
              <w:pStyle w:val="Example"/>
            </w:pPr>
            <w:r>
              <w:t xml:space="preserve">So </w:t>
            </w:r>
          </w:p>
          <w:p w14:paraId="6B33EC19" w14:textId="77777777" w:rsidR="0078021F" w:rsidRDefault="0078021F">
            <w:pPr>
              <w:pStyle w:val="Example"/>
            </w:pPr>
            <w:r>
              <w:t>6</w:t>
            </w:r>
            <w:r>
              <w:rPr>
                <w:i/>
              </w:rPr>
              <w:t>x</w:t>
            </w:r>
            <w:r>
              <w:rPr>
                <w:vertAlign w:val="superscript"/>
              </w:rPr>
              <w:t>2</w:t>
            </w:r>
            <w:r>
              <w:t xml:space="preserve"> − 11</w:t>
            </w:r>
            <w:r>
              <w:rPr>
                <w:i/>
              </w:rPr>
              <w:t>x</w:t>
            </w:r>
            <w:r>
              <w:t xml:space="preserve"> – 10 =</w:t>
            </w:r>
            <w:r>
              <w:rPr>
                <w:i/>
              </w:rPr>
              <w:t xml:space="preserve"> </w:t>
            </w:r>
            <w:r>
              <w:t>6</w:t>
            </w:r>
            <w:r>
              <w:rPr>
                <w:i/>
              </w:rPr>
              <w:t>x</w:t>
            </w:r>
            <w:r>
              <w:rPr>
                <w:vertAlign w:val="superscript"/>
              </w:rPr>
              <w:t>2</w:t>
            </w:r>
            <w:r>
              <w:t xml:space="preserve"> − 15</w:t>
            </w:r>
            <w:r>
              <w:rPr>
                <w:i/>
              </w:rPr>
              <w:t>x</w:t>
            </w:r>
            <w:r>
              <w:t xml:space="preserve"> + 4</w:t>
            </w:r>
            <w:r>
              <w:rPr>
                <w:i/>
              </w:rPr>
              <w:t>x</w:t>
            </w:r>
            <w:r>
              <w:t xml:space="preserve"> – 10</w:t>
            </w:r>
          </w:p>
          <w:p w14:paraId="41F560C3" w14:textId="77777777" w:rsidR="0078021F" w:rsidRDefault="0078021F">
            <w:pPr>
              <w:pStyle w:val="Example"/>
            </w:pPr>
          </w:p>
          <w:p w14:paraId="7D8DDF0B" w14:textId="77777777" w:rsidR="0078021F" w:rsidRDefault="0078021F" w:rsidP="00F93988">
            <w:pPr>
              <w:pStyle w:val="Example"/>
              <w:tabs>
                <w:tab w:val="left" w:pos="1309"/>
              </w:tabs>
            </w:pPr>
            <w:r>
              <w:tab/>
              <w:t>= 3</w:t>
            </w:r>
            <w:r>
              <w:rPr>
                <w:i/>
              </w:rPr>
              <w:t>x</w:t>
            </w:r>
            <w:r>
              <w:t>(2</w:t>
            </w:r>
            <w:r>
              <w:rPr>
                <w:i/>
              </w:rPr>
              <w:t>x</w:t>
            </w:r>
            <w:r>
              <w:t xml:space="preserve"> − 5) + 2(2</w:t>
            </w:r>
            <w:r>
              <w:rPr>
                <w:i/>
              </w:rPr>
              <w:t>x</w:t>
            </w:r>
            <w:r>
              <w:t xml:space="preserve"> − 5)</w:t>
            </w:r>
          </w:p>
          <w:p w14:paraId="46B2B0C4" w14:textId="77777777" w:rsidR="0078021F" w:rsidRDefault="0078021F" w:rsidP="00F93988">
            <w:pPr>
              <w:pStyle w:val="Example"/>
              <w:tabs>
                <w:tab w:val="left" w:pos="1624"/>
              </w:tabs>
            </w:pPr>
          </w:p>
          <w:p w14:paraId="50342E23" w14:textId="77777777" w:rsidR="0078021F" w:rsidRDefault="0078021F" w:rsidP="00F93988">
            <w:pPr>
              <w:pStyle w:val="Example"/>
              <w:tabs>
                <w:tab w:val="left" w:pos="1304"/>
                <w:tab w:val="left" w:pos="1624"/>
              </w:tabs>
            </w:pPr>
            <w:r>
              <w:tab/>
              <w:t>= (2</w:t>
            </w:r>
            <w:r>
              <w:rPr>
                <w:i/>
              </w:rPr>
              <w:t>x</w:t>
            </w:r>
            <w:r>
              <w:t xml:space="preserve"> – 5)(3</w:t>
            </w:r>
            <w:r>
              <w:rPr>
                <w:i/>
              </w:rPr>
              <w:t>x</w:t>
            </w:r>
            <w:r>
              <w:t xml:space="preserve"> + 2)</w:t>
            </w:r>
          </w:p>
        </w:tc>
        <w:tc>
          <w:tcPr>
            <w:tcW w:w="3776" w:type="dxa"/>
            <w:hideMark/>
          </w:tcPr>
          <w:p w14:paraId="7CDAD3DF" w14:textId="77777777" w:rsidR="0078021F" w:rsidRDefault="0078021F" w:rsidP="00F93988">
            <w:pPr>
              <w:pStyle w:val="Exampleline1indent"/>
            </w:pPr>
            <w:r>
              <w:rPr>
                <w:b/>
              </w:rPr>
              <w:t>1</w:t>
            </w:r>
            <w:r>
              <w:rPr>
                <w:b/>
              </w:rPr>
              <w:tab/>
            </w:r>
            <w:r w:rsidRPr="00F93988">
              <w:t>Work</w:t>
            </w:r>
            <w:r>
              <w:t xml:space="preserve"> out the two factors of </w:t>
            </w:r>
            <w:r>
              <w:rPr>
                <w:i/>
              </w:rPr>
              <w:t>ac </w:t>
            </w:r>
            <w:r>
              <w:t xml:space="preserve">= −60 </w:t>
            </w:r>
            <w:r w:rsidRPr="00F93988">
              <w:t>which</w:t>
            </w:r>
            <w:r>
              <w:t xml:space="preserve"> add to give </w:t>
            </w:r>
            <w:r>
              <w:rPr>
                <w:i/>
              </w:rPr>
              <w:t>b </w:t>
            </w:r>
            <w:r>
              <w:t>= −11</w:t>
            </w:r>
            <w:r>
              <w:br/>
              <w:t>(−15 and 4)</w:t>
            </w:r>
          </w:p>
          <w:p w14:paraId="71FF0613" w14:textId="77777777" w:rsidR="0078021F" w:rsidRDefault="0078021F" w:rsidP="003250E7">
            <w:pPr>
              <w:pStyle w:val="Examplefollow"/>
            </w:pPr>
            <w:r>
              <w:rPr>
                <w:b/>
              </w:rPr>
              <w:t>2</w:t>
            </w:r>
            <w:r>
              <w:rPr>
                <w:b/>
              </w:rPr>
              <w:tab/>
            </w:r>
            <w:r>
              <w:t xml:space="preserve">Rewrite the </w:t>
            </w:r>
            <w:r>
              <w:rPr>
                <w:i/>
              </w:rPr>
              <w:t xml:space="preserve">b </w:t>
            </w:r>
            <w:r>
              <w:t>term (</w:t>
            </w:r>
            <w:r>
              <w:rPr>
                <w:rFonts w:cs="Times New Roman"/>
              </w:rPr>
              <w:t>−</w:t>
            </w:r>
            <w:r>
              <w:t>11</w:t>
            </w:r>
            <w:r>
              <w:rPr>
                <w:i/>
              </w:rPr>
              <w:t>x</w:t>
            </w:r>
            <w:r>
              <w:t>) using these two factors</w:t>
            </w:r>
          </w:p>
          <w:p w14:paraId="5F98EEAD" w14:textId="77777777" w:rsidR="0078021F" w:rsidRDefault="0078021F" w:rsidP="003250E7">
            <w:pPr>
              <w:pStyle w:val="Examplefollow"/>
            </w:pPr>
            <w:r>
              <w:rPr>
                <w:b/>
              </w:rPr>
              <w:t>3</w:t>
            </w:r>
            <w:r>
              <w:rPr>
                <w:b/>
              </w:rPr>
              <w:tab/>
            </w:r>
            <w:r>
              <w:t>Factorise the first two terms and the last two terms</w:t>
            </w:r>
          </w:p>
          <w:p w14:paraId="090952B8" w14:textId="77777777" w:rsidR="0078021F" w:rsidRDefault="0078021F" w:rsidP="003250E7">
            <w:pPr>
              <w:pStyle w:val="Examplefollow"/>
              <w:rPr>
                <w:b/>
                <w:sz w:val="20"/>
                <w:szCs w:val="20"/>
              </w:rPr>
            </w:pPr>
            <w:r>
              <w:rPr>
                <w:b/>
              </w:rPr>
              <w:t>4</w:t>
            </w:r>
            <w:r>
              <w:rPr>
                <w:b/>
              </w:rPr>
              <w:tab/>
            </w:r>
            <w:r>
              <w:t>(2</w:t>
            </w:r>
            <w:r>
              <w:rPr>
                <w:i/>
              </w:rPr>
              <w:t>x</w:t>
            </w:r>
            <w:r>
              <w:t xml:space="preserve"> − 5) is a factor of both terms</w:t>
            </w:r>
          </w:p>
        </w:tc>
      </w:tr>
    </w:tbl>
    <w:p w14:paraId="1C10BEEB" w14:textId="77777777" w:rsidR="0078021F" w:rsidRDefault="0078021F" w:rsidP="001C6376">
      <w:pPr>
        <w:pStyle w:val="Example"/>
        <w:spacing w:before="240"/>
        <w:rPr>
          <w:b/>
        </w:rPr>
      </w:pPr>
    </w:p>
    <w:p w14:paraId="497906A7" w14:textId="77777777" w:rsidR="0078021F" w:rsidRDefault="0078021F" w:rsidP="001C6376">
      <w:pPr>
        <w:pStyle w:val="Example"/>
        <w:spacing w:before="240"/>
      </w:pPr>
      <w:r>
        <w:rPr>
          <w:b/>
        </w:rPr>
        <w:t>Example 5</w:t>
      </w:r>
      <w:r w:rsidRPr="00F11D5F">
        <w:rPr>
          <w:b/>
        </w:rPr>
        <w:tab/>
      </w:r>
      <w:r>
        <w:t xml:space="preserve">Simplify </w:t>
      </w:r>
      <w:r>
        <w:rPr>
          <w:position w:val="-24"/>
        </w:rPr>
        <w:object w:dxaOrig="1245" w:dyaOrig="660" w14:anchorId="47F277E8">
          <v:shape id="_x0000_i1114" type="#_x0000_t75" style="width:62.25pt;height:33pt" o:ole="">
            <v:imagedata r:id="rId186" o:title=""/>
          </v:shape>
          <o:OLEObject Type="Embed" ProgID="Equation.DSMT4" ShapeID="_x0000_i1114" DrawAspect="Content" ObjectID="_1841911378" r:id="rId187"/>
        </w:object>
      </w:r>
    </w:p>
    <w:tbl>
      <w:tblPr>
        <w:tblStyle w:val="TableGrid"/>
        <w:tblW w:w="0" w:type="auto"/>
        <w:tblInd w:w="1413" w:type="dxa"/>
        <w:tblLook w:val="04A0" w:firstRow="1" w:lastRow="0" w:firstColumn="1" w:lastColumn="0" w:noHBand="0" w:noVBand="1"/>
      </w:tblPr>
      <w:tblGrid>
        <w:gridCol w:w="3827"/>
        <w:gridCol w:w="3776"/>
      </w:tblGrid>
      <w:tr w:rsidR="0078021F" w14:paraId="30BA58CD" w14:textId="77777777" w:rsidTr="001F2C38">
        <w:tc>
          <w:tcPr>
            <w:tcW w:w="3827" w:type="dxa"/>
          </w:tcPr>
          <w:p w14:paraId="430100DF" w14:textId="77777777" w:rsidR="0078021F" w:rsidRDefault="0078021F" w:rsidP="00F93988">
            <w:pPr>
              <w:pStyle w:val="Exampleline1"/>
            </w:pPr>
            <w:r>
              <w:rPr>
                <w:position w:val="-24"/>
              </w:rPr>
              <w:object w:dxaOrig="1180" w:dyaOrig="639" w14:anchorId="3BEED261">
                <v:shape id="_x0000_i1115" type="#_x0000_t75" style="width:59.25pt;height:32.25pt" o:ole="">
                  <v:imagedata r:id="rId188" o:title=""/>
                </v:shape>
                <o:OLEObject Type="Embed" ProgID="Equation.DSMT4" ShapeID="_x0000_i1115" DrawAspect="Content" ObjectID="_1841911379" r:id="rId189"/>
              </w:object>
            </w:r>
          </w:p>
          <w:p w14:paraId="188B3A70" w14:textId="77777777" w:rsidR="0078021F" w:rsidRDefault="0078021F" w:rsidP="00F93988">
            <w:pPr>
              <w:pStyle w:val="Exampleline1"/>
            </w:pPr>
          </w:p>
          <w:p w14:paraId="304DA2D8" w14:textId="77777777" w:rsidR="0078021F" w:rsidRDefault="0078021F">
            <w:pPr>
              <w:pStyle w:val="Example"/>
            </w:pPr>
            <w:r>
              <w:t>For the numerator:</w:t>
            </w:r>
          </w:p>
          <w:p w14:paraId="2D6D0F3D" w14:textId="77777777" w:rsidR="0078021F" w:rsidRDefault="0078021F">
            <w:pPr>
              <w:pStyle w:val="Example"/>
            </w:pPr>
            <w:r>
              <w:rPr>
                <w:i/>
              </w:rPr>
              <w:t>b</w:t>
            </w:r>
            <w:r>
              <w:t xml:space="preserve"> = −4, </w:t>
            </w:r>
            <w:r>
              <w:rPr>
                <w:i/>
              </w:rPr>
              <w:t>ac</w:t>
            </w:r>
            <w:r>
              <w:t xml:space="preserve"> = −21</w:t>
            </w:r>
          </w:p>
          <w:p w14:paraId="4BEE57AC" w14:textId="77777777" w:rsidR="0078021F" w:rsidRDefault="0078021F">
            <w:pPr>
              <w:pStyle w:val="Example"/>
            </w:pPr>
          </w:p>
          <w:p w14:paraId="11A64A63" w14:textId="77777777" w:rsidR="0078021F" w:rsidRDefault="0078021F">
            <w:pPr>
              <w:pStyle w:val="Example"/>
            </w:pPr>
            <w:r>
              <w:t>So</w:t>
            </w:r>
          </w:p>
          <w:p w14:paraId="338076D5" w14:textId="77777777" w:rsidR="0078021F" w:rsidRDefault="0078021F">
            <w:pPr>
              <w:pStyle w:val="Example"/>
            </w:pPr>
            <w:r>
              <w:rPr>
                <w:i/>
              </w:rPr>
              <w:t>x</w:t>
            </w:r>
            <w:r>
              <w:rPr>
                <w:vertAlign w:val="superscript"/>
              </w:rPr>
              <w:t>2</w:t>
            </w:r>
            <w:r>
              <w:t xml:space="preserve"> − 4</w:t>
            </w:r>
            <w:r>
              <w:rPr>
                <w:i/>
              </w:rPr>
              <w:t>x</w:t>
            </w:r>
            <w:r>
              <w:t xml:space="preserve"> – 21 =</w:t>
            </w:r>
            <w:r>
              <w:rPr>
                <w:i/>
              </w:rPr>
              <w:t xml:space="preserve"> x</w:t>
            </w:r>
            <w:r>
              <w:rPr>
                <w:vertAlign w:val="superscript"/>
              </w:rPr>
              <w:t>2</w:t>
            </w:r>
            <w:r>
              <w:t xml:space="preserve"> − 7</w:t>
            </w:r>
            <w:r>
              <w:rPr>
                <w:i/>
              </w:rPr>
              <w:t>x</w:t>
            </w:r>
            <w:r>
              <w:t xml:space="preserve"> + 3</w:t>
            </w:r>
            <w:r>
              <w:rPr>
                <w:i/>
              </w:rPr>
              <w:t>x</w:t>
            </w:r>
            <w:r>
              <w:t xml:space="preserve"> – 21</w:t>
            </w:r>
          </w:p>
          <w:p w14:paraId="625B8C10" w14:textId="77777777" w:rsidR="0078021F" w:rsidRDefault="0078021F">
            <w:pPr>
              <w:pStyle w:val="Example"/>
            </w:pPr>
          </w:p>
          <w:p w14:paraId="6D1934FA" w14:textId="77777777" w:rsidR="0078021F" w:rsidRDefault="0078021F" w:rsidP="00F93988">
            <w:pPr>
              <w:pStyle w:val="Example"/>
              <w:tabs>
                <w:tab w:val="left" w:pos="1168"/>
              </w:tabs>
            </w:pPr>
            <w:r>
              <w:tab/>
              <w:t xml:space="preserve">= </w:t>
            </w:r>
            <w:r>
              <w:rPr>
                <w:i/>
              </w:rPr>
              <w:t>x</w:t>
            </w:r>
            <w:r>
              <w:t>(</w:t>
            </w:r>
            <w:r>
              <w:rPr>
                <w:i/>
              </w:rPr>
              <w:t>x</w:t>
            </w:r>
            <w:r>
              <w:t xml:space="preserve"> − 7) + 3(</w:t>
            </w:r>
            <w:r>
              <w:rPr>
                <w:i/>
              </w:rPr>
              <w:t>x</w:t>
            </w:r>
            <w:r>
              <w:t xml:space="preserve"> − 7)</w:t>
            </w:r>
          </w:p>
          <w:p w14:paraId="7B123BA0" w14:textId="77777777" w:rsidR="0078021F" w:rsidRDefault="0078021F" w:rsidP="00F93988">
            <w:pPr>
              <w:pStyle w:val="Example"/>
              <w:tabs>
                <w:tab w:val="left" w:pos="1168"/>
              </w:tabs>
            </w:pPr>
          </w:p>
          <w:p w14:paraId="05865D0B" w14:textId="77777777" w:rsidR="0078021F" w:rsidRDefault="0078021F" w:rsidP="00F93988">
            <w:pPr>
              <w:pStyle w:val="Example"/>
              <w:tabs>
                <w:tab w:val="left" w:pos="1168"/>
              </w:tabs>
            </w:pPr>
            <w:r>
              <w:tab/>
              <w:t>= (</w:t>
            </w:r>
            <w:r>
              <w:rPr>
                <w:i/>
              </w:rPr>
              <w:t>x</w:t>
            </w:r>
            <w:r>
              <w:t xml:space="preserve"> – 7)(</w:t>
            </w:r>
            <w:r>
              <w:rPr>
                <w:i/>
              </w:rPr>
              <w:t>x</w:t>
            </w:r>
            <w:r>
              <w:t xml:space="preserve"> + 3)</w:t>
            </w:r>
          </w:p>
          <w:p w14:paraId="0EAC227A" w14:textId="77777777" w:rsidR="0078021F" w:rsidRDefault="0078021F" w:rsidP="00F93988">
            <w:pPr>
              <w:pStyle w:val="Example"/>
              <w:tabs>
                <w:tab w:val="left" w:pos="1386"/>
              </w:tabs>
            </w:pPr>
          </w:p>
          <w:p w14:paraId="7CB34DA0" w14:textId="77777777" w:rsidR="0078021F" w:rsidRDefault="0078021F">
            <w:pPr>
              <w:pStyle w:val="Example"/>
            </w:pPr>
            <w:r>
              <w:t>For the denominator:</w:t>
            </w:r>
          </w:p>
          <w:p w14:paraId="05B5F2E2" w14:textId="77777777" w:rsidR="0078021F" w:rsidRDefault="0078021F">
            <w:pPr>
              <w:pStyle w:val="Example"/>
            </w:pPr>
            <w:r>
              <w:rPr>
                <w:i/>
              </w:rPr>
              <w:t>b</w:t>
            </w:r>
            <w:r>
              <w:t xml:space="preserve"> = 9, </w:t>
            </w:r>
            <w:r>
              <w:rPr>
                <w:i/>
              </w:rPr>
              <w:t>ac</w:t>
            </w:r>
            <w:r>
              <w:t xml:space="preserve"> = 18</w:t>
            </w:r>
          </w:p>
          <w:p w14:paraId="3033700A" w14:textId="77777777" w:rsidR="0078021F" w:rsidRDefault="0078021F">
            <w:pPr>
              <w:pStyle w:val="Example"/>
            </w:pPr>
          </w:p>
          <w:p w14:paraId="405E025B" w14:textId="77777777" w:rsidR="0078021F" w:rsidRDefault="0078021F">
            <w:pPr>
              <w:pStyle w:val="Example"/>
            </w:pPr>
            <w:r>
              <w:t xml:space="preserve">So </w:t>
            </w:r>
          </w:p>
          <w:p w14:paraId="718D24EA" w14:textId="77777777" w:rsidR="0078021F" w:rsidRDefault="0078021F">
            <w:pPr>
              <w:pStyle w:val="Example"/>
            </w:pPr>
            <w:r>
              <w:t>2</w:t>
            </w:r>
            <w:r>
              <w:rPr>
                <w:i/>
              </w:rPr>
              <w:t>x</w:t>
            </w:r>
            <w:r>
              <w:rPr>
                <w:vertAlign w:val="superscript"/>
              </w:rPr>
              <w:t>2</w:t>
            </w:r>
            <w:r>
              <w:t xml:space="preserve"> + 9</w:t>
            </w:r>
            <w:r>
              <w:rPr>
                <w:i/>
              </w:rPr>
              <w:t>x</w:t>
            </w:r>
            <w:r>
              <w:t xml:space="preserve"> + 9 = 2</w:t>
            </w:r>
            <w:r>
              <w:rPr>
                <w:i/>
              </w:rPr>
              <w:t>x</w:t>
            </w:r>
            <w:r>
              <w:rPr>
                <w:vertAlign w:val="superscript"/>
              </w:rPr>
              <w:t>2</w:t>
            </w:r>
            <w:r>
              <w:t xml:space="preserve"> + 6</w:t>
            </w:r>
            <w:r>
              <w:rPr>
                <w:i/>
              </w:rPr>
              <w:t>x</w:t>
            </w:r>
            <w:r>
              <w:t xml:space="preserve"> + 3</w:t>
            </w:r>
            <w:r>
              <w:rPr>
                <w:i/>
              </w:rPr>
              <w:t>x</w:t>
            </w:r>
            <w:r>
              <w:t xml:space="preserve"> + 9</w:t>
            </w:r>
          </w:p>
          <w:p w14:paraId="4ECE0644" w14:textId="77777777" w:rsidR="0078021F" w:rsidRDefault="0078021F">
            <w:pPr>
              <w:pStyle w:val="Example"/>
            </w:pPr>
          </w:p>
          <w:p w14:paraId="50D32FDA" w14:textId="77777777" w:rsidR="0078021F" w:rsidRDefault="0078021F" w:rsidP="00F93988">
            <w:pPr>
              <w:pStyle w:val="Example"/>
              <w:tabs>
                <w:tab w:val="left" w:pos="1168"/>
              </w:tabs>
            </w:pPr>
            <w:r>
              <w:tab/>
              <w:t>= 2</w:t>
            </w:r>
            <w:r>
              <w:rPr>
                <w:i/>
              </w:rPr>
              <w:t>x</w:t>
            </w:r>
            <w:r>
              <w:t>(</w:t>
            </w:r>
            <w:r>
              <w:rPr>
                <w:i/>
              </w:rPr>
              <w:t>x</w:t>
            </w:r>
            <w:r>
              <w:t xml:space="preserve"> + 3) + 3(</w:t>
            </w:r>
            <w:r>
              <w:rPr>
                <w:i/>
              </w:rPr>
              <w:t>x</w:t>
            </w:r>
            <w:r>
              <w:t xml:space="preserve"> + 3)</w:t>
            </w:r>
          </w:p>
          <w:p w14:paraId="50DF8D2B" w14:textId="77777777" w:rsidR="0078021F" w:rsidRDefault="0078021F" w:rsidP="00F93988">
            <w:pPr>
              <w:pStyle w:val="Example"/>
              <w:tabs>
                <w:tab w:val="left" w:pos="1168"/>
              </w:tabs>
            </w:pPr>
          </w:p>
          <w:p w14:paraId="2B3795B2" w14:textId="77777777" w:rsidR="0078021F" w:rsidRDefault="0078021F" w:rsidP="00F93988">
            <w:pPr>
              <w:pStyle w:val="Example"/>
              <w:tabs>
                <w:tab w:val="left" w:pos="1168"/>
              </w:tabs>
            </w:pPr>
            <w:r>
              <w:tab/>
              <w:t>= (</w:t>
            </w:r>
            <w:r>
              <w:rPr>
                <w:i/>
              </w:rPr>
              <w:t>x</w:t>
            </w:r>
            <w:r>
              <w:t xml:space="preserve"> + 3)(2</w:t>
            </w:r>
            <w:r>
              <w:rPr>
                <w:i/>
              </w:rPr>
              <w:t>x</w:t>
            </w:r>
            <w:r>
              <w:t xml:space="preserve"> + 3)</w:t>
            </w:r>
          </w:p>
          <w:p w14:paraId="0E7696CC" w14:textId="77777777" w:rsidR="0078021F" w:rsidRDefault="0078021F">
            <w:pPr>
              <w:pStyle w:val="Example"/>
            </w:pPr>
            <w:r>
              <w:t xml:space="preserve">So </w:t>
            </w:r>
          </w:p>
          <w:p w14:paraId="7683CE5F" w14:textId="77777777" w:rsidR="0078021F" w:rsidRDefault="0078021F">
            <w:pPr>
              <w:pStyle w:val="Example"/>
            </w:pPr>
            <w:r>
              <w:rPr>
                <w:position w:val="-28"/>
              </w:rPr>
              <w:object w:dxaOrig="2680" w:dyaOrig="680" w14:anchorId="54099792">
                <v:shape id="_x0000_i1116" type="#_x0000_t75" style="width:134.25pt;height:34.5pt" o:ole="">
                  <v:imagedata r:id="rId190" o:title=""/>
                </v:shape>
                <o:OLEObject Type="Embed" ProgID="Equation.DSMT4" ShapeID="_x0000_i1116" DrawAspect="Content" ObjectID="_1841911380" r:id="rId191"/>
              </w:object>
            </w:r>
          </w:p>
          <w:p w14:paraId="3991108B" w14:textId="77777777" w:rsidR="0078021F" w:rsidRDefault="0078021F" w:rsidP="00F93988">
            <w:pPr>
              <w:pStyle w:val="Example"/>
              <w:tabs>
                <w:tab w:val="left" w:pos="1168"/>
              </w:tabs>
            </w:pPr>
            <w:r>
              <w:tab/>
              <w:t xml:space="preserve">= </w:t>
            </w:r>
            <w:r w:rsidRPr="00F93988">
              <w:rPr>
                <w:position w:val="-22"/>
              </w:rPr>
              <w:object w:dxaOrig="639" w:dyaOrig="580" w14:anchorId="0F08AF0F">
                <v:shape id="_x0000_i1117" type="#_x0000_t75" style="width:32.25pt;height:29.25pt" o:ole="">
                  <v:imagedata r:id="rId192" o:title=""/>
                </v:shape>
                <o:OLEObject Type="Embed" ProgID="Equation.DSMT4" ShapeID="_x0000_i1117" DrawAspect="Content" ObjectID="_1841911381" r:id="rId193"/>
              </w:object>
            </w:r>
          </w:p>
        </w:tc>
        <w:tc>
          <w:tcPr>
            <w:tcW w:w="3776" w:type="dxa"/>
          </w:tcPr>
          <w:p w14:paraId="0D346C0E" w14:textId="77777777" w:rsidR="0078021F" w:rsidRDefault="0078021F" w:rsidP="00F93988">
            <w:pPr>
              <w:pStyle w:val="Exampleline1indent"/>
            </w:pPr>
            <w:r>
              <w:rPr>
                <w:b/>
              </w:rPr>
              <w:t>1</w:t>
            </w:r>
            <w:r>
              <w:rPr>
                <w:b/>
              </w:rPr>
              <w:tab/>
            </w:r>
            <w:r>
              <w:t>Factorise the numerator and the denominator</w:t>
            </w:r>
          </w:p>
          <w:p w14:paraId="2F221A79" w14:textId="77777777" w:rsidR="0078021F" w:rsidRDefault="0078021F" w:rsidP="00F93988">
            <w:pPr>
              <w:pStyle w:val="Exampleline1indent"/>
              <w:spacing w:before="0"/>
            </w:pPr>
          </w:p>
          <w:p w14:paraId="4A5E4F13" w14:textId="77777777" w:rsidR="0078021F" w:rsidRDefault="0078021F" w:rsidP="00F93988">
            <w:pPr>
              <w:pStyle w:val="Exampleline1indent"/>
              <w:spacing w:before="0"/>
            </w:pPr>
          </w:p>
          <w:p w14:paraId="1F0C71CF" w14:textId="77777777" w:rsidR="0078021F" w:rsidRDefault="0078021F" w:rsidP="00F93988">
            <w:pPr>
              <w:pStyle w:val="Examplefollow"/>
            </w:pPr>
            <w:r>
              <w:rPr>
                <w:b/>
              </w:rPr>
              <w:t>2</w:t>
            </w:r>
            <w:r>
              <w:rPr>
                <w:b/>
              </w:rPr>
              <w:tab/>
            </w:r>
            <w:r>
              <w:t xml:space="preserve">Work out the two factors of </w:t>
            </w:r>
            <w:r>
              <w:rPr>
                <w:i/>
              </w:rPr>
              <w:t>ac </w:t>
            </w:r>
            <w:r>
              <w:t xml:space="preserve">= −21 which add to give </w:t>
            </w:r>
            <w:r>
              <w:rPr>
                <w:i/>
              </w:rPr>
              <w:t>b </w:t>
            </w:r>
            <w:r>
              <w:t>= −4</w:t>
            </w:r>
            <w:r>
              <w:br/>
              <w:t>(−7 and 3)</w:t>
            </w:r>
          </w:p>
          <w:p w14:paraId="3B76C6E0" w14:textId="77777777" w:rsidR="0078021F" w:rsidRDefault="0078021F" w:rsidP="00F93988">
            <w:pPr>
              <w:pStyle w:val="Examplefollow"/>
              <w:spacing w:before="240"/>
            </w:pPr>
            <w:r>
              <w:rPr>
                <w:b/>
              </w:rPr>
              <w:t>3</w:t>
            </w:r>
            <w:r>
              <w:rPr>
                <w:b/>
              </w:rPr>
              <w:tab/>
            </w:r>
            <w:r>
              <w:t xml:space="preserve">Rewrite the </w:t>
            </w:r>
            <w:r>
              <w:rPr>
                <w:i/>
              </w:rPr>
              <w:t xml:space="preserve">b </w:t>
            </w:r>
            <w:r>
              <w:t>term (</w:t>
            </w:r>
            <w:r>
              <w:rPr>
                <w:rFonts w:cs="Times New Roman"/>
              </w:rPr>
              <w:t>−</w:t>
            </w:r>
            <w:r>
              <w:t>4</w:t>
            </w:r>
            <w:r>
              <w:rPr>
                <w:i/>
              </w:rPr>
              <w:t>x</w:t>
            </w:r>
            <w:r>
              <w:t>) using these two factors</w:t>
            </w:r>
          </w:p>
          <w:p w14:paraId="56B84D73" w14:textId="77777777" w:rsidR="0078021F" w:rsidRDefault="0078021F" w:rsidP="00F93988">
            <w:pPr>
              <w:pStyle w:val="Examplefollow"/>
            </w:pPr>
            <w:r>
              <w:rPr>
                <w:b/>
              </w:rPr>
              <w:t>4</w:t>
            </w:r>
            <w:r>
              <w:rPr>
                <w:b/>
              </w:rPr>
              <w:tab/>
            </w:r>
            <w:r>
              <w:t>Factorise the first two terms and the last two terms</w:t>
            </w:r>
          </w:p>
          <w:p w14:paraId="778018F4" w14:textId="77777777" w:rsidR="0078021F" w:rsidRDefault="0078021F" w:rsidP="00F93988">
            <w:pPr>
              <w:pStyle w:val="Examplefollow"/>
            </w:pPr>
            <w:r>
              <w:rPr>
                <w:b/>
              </w:rPr>
              <w:t>5</w:t>
            </w:r>
            <w:r>
              <w:rPr>
                <w:b/>
              </w:rPr>
              <w:tab/>
            </w:r>
            <w:r>
              <w:t>(</w:t>
            </w:r>
            <w:r>
              <w:rPr>
                <w:i/>
              </w:rPr>
              <w:t>x</w:t>
            </w:r>
            <w:r>
              <w:t xml:space="preserve"> − 7) is a factor of both terms</w:t>
            </w:r>
          </w:p>
          <w:p w14:paraId="084A433A" w14:textId="77777777" w:rsidR="0078021F" w:rsidRDefault="0078021F">
            <w:pPr>
              <w:pStyle w:val="Example"/>
            </w:pPr>
          </w:p>
          <w:p w14:paraId="2401C1D8" w14:textId="77777777" w:rsidR="0078021F" w:rsidRDefault="0078021F" w:rsidP="00F93988">
            <w:pPr>
              <w:pStyle w:val="Examplefollow"/>
            </w:pPr>
            <w:r>
              <w:rPr>
                <w:b/>
              </w:rPr>
              <w:t>6</w:t>
            </w:r>
            <w:r>
              <w:rPr>
                <w:b/>
              </w:rPr>
              <w:tab/>
            </w:r>
            <w:r>
              <w:t xml:space="preserve">Work out the two factors of </w:t>
            </w:r>
            <w:r>
              <w:br/>
            </w:r>
            <w:r>
              <w:rPr>
                <w:i/>
              </w:rPr>
              <w:t>ac </w:t>
            </w:r>
            <w:r>
              <w:t xml:space="preserve">= 18 which add to give </w:t>
            </w:r>
            <w:r>
              <w:rPr>
                <w:i/>
              </w:rPr>
              <w:t>b </w:t>
            </w:r>
            <w:r>
              <w:t xml:space="preserve">= 9 </w:t>
            </w:r>
            <w:r>
              <w:br/>
              <w:t>(6 and 3)</w:t>
            </w:r>
          </w:p>
          <w:p w14:paraId="727630AA" w14:textId="77777777" w:rsidR="0078021F" w:rsidRDefault="0078021F" w:rsidP="00F93988">
            <w:pPr>
              <w:pStyle w:val="Examplefollow"/>
            </w:pPr>
          </w:p>
          <w:p w14:paraId="3B35E89D" w14:textId="77777777" w:rsidR="0078021F" w:rsidRDefault="0078021F" w:rsidP="00F93988">
            <w:pPr>
              <w:pStyle w:val="Examplefollow"/>
            </w:pPr>
            <w:r>
              <w:rPr>
                <w:b/>
              </w:rPr>
              <w:t>7</w:t>
            </w:r>
            <w:r>
              <w:rPr>
                <w:b/>
              </w:rPr>
              <w:tab/>
            </w:r>
            <w:r>
              <w:t xml:space="preserve">Rewrite the </w:t>
            </w:r>
            <w:r>
              <w:rPr>
                <w:i/>
              </w:rPr>
              <w:t xml:space="preserve">b </w:t>
            </w:r>
            <w:r>
              <w:t>term (</w:t>
            </w:r>
            <w:r>
              <w:rPr>
                <w:rFonts w:cs="Times New Roman"/>
              </w:rPr>
              <w:t>9</w:t>
            </w:r>
            <w:r>
              <w:rPr>
                <w:i/>
              </w:rPr>
              <w:t>x</w:t>
            </w:r>
            <w:r>
              <w:t>) using these two factors</w:t>
            </w:r>
          </w:p>
          <w:p w14:paraId="1E299672" w14:textId="77777777" w:rsidR="0078021F" w:rsidRDefault="0078021F" w:rsidP="00F93988">
            <w:pPr>
              <w:pStyle w:val="Examplefollow"/>
            </w:pPr>
            <w:r>
              <w:rPr>
                <w:b/>
              </w:rPr>
              <w:t>8</w:t>
            </w:r>
            <w:r>
              <w:rPr>
                <w:b/>
              </w:rPr>
              <w:tab/>
            </w:r>
            <w:r>
              <w:t>Factorise the first two terms and the last two terms</w:t>
            </w:r>
          </w:p>
          <w:p w14:paraId="3C7D4ADD" w14:textId="77777777" w:rsidR="0078021F" w:rsidRDefault="0078021F" w:rsidP="00F93988">
            <w:pPr>
              <w:pStyle w:val="Examplefollow"/>
            </w:pPr>
            <w:r>
              <w:rPr>
                <w:b/>
              </w:rPr>
              <w:t>9</w:t>
            </w:r>
            <w:r>
              <w:rPr>
                <w:b/>
              </w:rPr>
              <w:tab/>
            </w:r>
            <w:r>
              <w:t>(</w:t>
            </w:r>
            <w:r>
              <w:rPr>
                <w:i/>
              </w:rPr>
              <w:t>x</w:t>
            </w:r>
            <w:r>
              <w:t xml:space="preserve"> + 3) is a factor of both terms</w:t>
            </w:r>
          </w:p>
          <w:p w14:paraId="2DADC3A6" w14:textId="77777777" w:rsidR="0078021F" w:rsidRDefault="0078021F">
            <w:pPr>
              <w:pStyle w:val="Example"/>
            </w:pPr>
          </w:p>
          <w:p w14:paraId="7E377617" w14:textId="77777777" w:rsidR="0078021F" w:rsidRDefault="0078021F" w:rsidP="00F93988">
            <w:pPr>
              <w:pStyle w:val="Examplefollow"/>
              <w:spacing w:before="120"/>
            </w:pPr>
            <w:r>
              <w:rPr>
                <w:b/>
              </w:rPr>
              <w:t>10</w:t>
            </w:r>
            <w:r>
              <w:rPr>
                <w:b/>
              </w:rPr>
              <w:tab/>
            </w:r>
            <w:r w:rsidRPr="00F93988">
              <w:t>(</w:t>
            </w:r>
            <w:r w:rsidRPr="00F93988">
              <w:rPr>
                <w:i/>
              </w:rPr>
              <w:t>x</w:t>
            </w:r>
            <w:r w:rsidRPr="00F93988">
              <w:t xml:space="preserve"> + 3) is a factor of both the numerato</w:t>
            </w:r>
            <w:r>
              <w:t>r and denominator so cancels out as a value divided by itself is 1</w:t>
            </w:r>
          </w:p>
        </w:tc>
      </w:tr>
    </w:tbl>
    <w:p w14:paraId="77ED8178" w14:textId="77777777" w:rsidR="0078021F" w:rsidRDefault="0078021F" w:rsidP="00B958B8">
      <w:pPr>
        <w:pStyle w:val="Qheading"/>
      </w:pPr>
    </w:p>
    <w:p w14:paraId="6D8CBFFE" w14:textId="77777777" w:rsidR="0078021F" w:rsidRDefault="0078021F">
      <w:pPr>
        <w:rPr>
          <w:b/>
          <w:sz w:val="32"/>
        </w:rPr>
      </w:pPr>
      <w:r>
        <w:br w:type="page"/>
      </w:r>
    </w:p>
    <w:p w14:paraId="6295B45B" w14:textId="77777777" w:rsidR="0078021F" w:rsidRPr="007279C1" w:rsidRDefault="0078021F" w:rsidP="00D73D31">
      <w:pPr>
        <w:pStyle w:val="Title"/>
        <w:rPr>
          <w:b/>
          <w:sz w:val="48"/>
        </w:rPr>
      </w:pPr>
      <w:r>
        <w:rPr>
          <w:b/>
          <w:sz w:val="52"/>
        </w:rPr>
        <w:lastRenderedPageBreak/>
        <w:t>Completing the square</w:t>
      </w:r>
    </w:p>
    <w:p w14:paraId="2434EA44"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1D0BF910"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6F5EA3CA" w14:textId="77777777" w:rsidR="0078021F" w:rsidRPr="006D5C1F" w:rsidRDefault="0078021F" w:rsidP="00715062">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w:t>
      </w:r>
      <w:r w:rsidRPr="00B52604">
        <w:rPr>
          <w:szCs w:val="20"/>
        </w:rPr>
        <w:t>1b. Quadratic functions – factorising, solving, graphs and the discriminants</w:t>
      </w:r>
    </w:p>
    <w:p w14:paraId="1CBE7971"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52459DAB" w14:textId="77777777" w:rsidR="0078021F" w:rsidRDefault="0078021F" w:rsidP="00E11F7F">
      <w:pPr>
        <w:pStyle w:val="Qheading"/>
      </w:pPr>
      <w:r w:rsidRPr="000F1EA2">
        <w:t>Key points</w:t>
      </w:r>
    </w:p>
    <w:p w14:paraId="53BE9D1C" w14:textId="77777777" w:rsidR="0078021F" w:rsidRDefault="0078021F" w:rsidP="00A020AE">
      <w:pPr>
        <w:pStyle w:val="ListParagraph"/>
        <w:numPr>
          <w:ilvl w:val="0"/>
          <w:numId w:val="2"/>
        </w:numPr>
      </w:pPr>
      <w:r>
        <w:t xml:space="preserve">Completing the square for a quadratic rearranges </w:t>
      </w:r>
      <w:r>
        <w:rPr>
          <w:i/>
        </w:rPr>
        <w:t>ax</w:t>
      </w:r>
      <w:r>
        <w:rPr>
          <w:vertAlign w:val="superscript"/>
        </w:rPr>
        <w:t>2</w:t>
      </w:r>
      <w:r>
        <w:t xml:space="preserve"> + </w:t>
      </w:r>
      <w:r>
        <w:rPr>
          <w:i/>
        </w:rPr>
        <w:t>bx</w:t>
      </w:r>
      <w:r>
        <w:t xml:space="preserve"> + </w:t>
      </w:r>
      <w:r>
        <w:rPr>
          <w:i/>
        </w:rPr>
        <w:t>c</w:t>
      </w:r>
      <w:r>
        <w:t xml:space="preserve"> into the form </w:t>
      </w:r>
      <w:r>
        <w:rPr>
          <w:i/>
        </w:rPr>
        <w:t>p</w:t>
      </w:r>
      <w:r>
        <w:t>(</w:t>
      </w:r>
      <w:r>
        <w:rPr>
          <w:i/>
        </w:rPr>
        <w:t>x</w:t>
      </w:r>
      <w:r>
        <w:t xml:space="preserve"> + </w:t>
      </w:r>
      <w:r>
        <w:rPr>
          <w:i/>
        </w:rPr>
        <w:t>q</w:t>
      </w:r>
      <w:r>
        <w:t>)</w:t>
      </w:r>
      <w:r>
        <w:rPr>
          <w:vertAlign w:val="superscript"/>
        </w:rPr>
        <w:t>2</w:t>
      </w:r>
      <w:r>
        <w:t xml:space="preserve"> + </w:t>
      </w:r>
      <w:r>
        <w:rPr>
          <w:i/>
        </w:rPr>
        <w:t>r</w:t>
      </w:r>
      <w:r w:rsidRPr="00A020AE">
        <w:t xml:space="preserve"> </w:t>
      </w:r>
    </w:p>
    <w:p w14:paraId="529E1BE7" w14:textId="77777777" w:rsidR="0078021F" w:rsidRPr="006D5C1F" w:rsidRDefault="0078021F" w:rsidP="00A020AE">
      <w:pPr>
        <w:pStyle w:val="ListParagraph"/>
        <w:numPr>
          <w:ilvl w:val="0"/>
          <w:numId w:val="2"/>
        </w:numPr>
      </w:pPr>
      <w:r>
        <w:t xml:space="preserve">If </w:t>
      </w:r>
      <w:r>
        <w:rPr>
          <w:i/>
        </w:rPr>
        <w:t>a</w:t>
      </w:r>
      <w:r>
        <w:t xml:space="preserve"> </w:t>
      </w:r>
      <w:r>
        <w:rPr>
          <w:rFonts w:cs="Times New Roman"/>
        </w:rPr>
        <w:t>≠</w:t>
      </w:r>
      <w:r>
        <w:t xml:space="preserve"> 1, then factorise using </w:t>
      </w:r>
      <w:r>
        <w:rPr>
          <w:i/>
        </w:rPr>
        <w:t>a</w:t>
      </w:r>
      <w:r>
        <w:t xml:space="preserve"> as a common factor.</w:t>
      </w:r>
    </w:p>
    <w:p w14:paraId="16A159DE" w14:textId="77777777" w:rsidR="0078021F" w:rsidRDefault="0078021F" w:rsidP="00E11F7F">
      <w:pPr>
        <w:pStyle w:val="Qheading"/>
      </w:pPr>
    </w:p>
    <w:p w14:paraId="4701512C" w14:textId="77777777" w:rsidR="0078021F" w:rsidRPr="000F1EA2" w:rsidRDefault="0078021F" w:rsidP="00E11F7F">
      <w:pPr>
        <w:pStyle w:val="Qheading"/>
      </w:pPr>
      <w:r w:rsidRPr="000F1EA2">
        <w:t>Examples</w:t>
      </w:r>
    </w:p>
    <w:p w14:paraId="1893CF51" w14:textId="77777777" w:rsidR="0078021F" w:rsidRPr="002F1826" w:rsidRDefault="0078021F" w:rsidP="007816DB">
      <w:pPr>
        <w:pStyle w:val="Example"/>
        <w:tabs>
          <w:tab w:val="left" w:pos="1330"/>
        </w:tabs>
        <w:spacing w:before="240" w:line="240" w:lineRule="auto"/>
      </w:pPr>
      <w:r>
        <w:rPr>
          <w:b/>
        </w:rPr>
        <w:t>Example 1</w:t>
      </w:r>
      <w:r w:rsidRPr="00F11D5F">
        <w:rPr>
          <w:b/>
        </w:rPr>
        <w:tab/>
      </w:r>
      <w:r>
        <w:t xml:space="preserve">Complete the square for the quadratic expression </w:t>
      </w:r>
      <w:r>
        <w:rPr>
          <w:i/>
        </w:rPr>
        <w:t>x</w:t>
      </w:r>
      <w:r>
        <w:rPr>
          <w:vertAlign w:val="superscript"/>
        </w:rPr>
        <w:t>2</w:t>
      </w:r>
      <w:r>
        <w:t xml:space="preserve"> + 6</w:t>
      </w:r>
      <w:r>
        <w:rPr>
          <w:i/>
        </w:rPr>
        <w:t>x</w:t>
      </w:r>
      <w:r>
        <w:t xml:space="preserve"> </w:t>
      </w:r>
      <w:r>
        <w:rPr>
          <w:rFonts w:cs="Times New Roman"/>
        </w:rPr>
        <w:t>−</w:t>
      </w:r>
      <w:r>
        <w:t xml:space="preserve"> 2</w:t>
      </w:r>
    </w:p>
    <w:tbl>
      <w:tblPr>
        <w:tblStyle w:val="TableGrid"/>
        <w:tblW w:w="0" w:type="auto"/>
        <w:tblInd w:w="1413" w:type="dxa"/>
        <w:tblLook w:val="04A0" w:firstRow="1" w:lastRow="0" w:firstColumn="1" w:lastColumn="0" w:noHBand="0" w:noVBand="1"/>
      </w:tblPr>
      <w:tblGrid>
        <w:gridCol w:w="3827"/>
        <w:gridCol w:w="3776"/>
      </w:tblGrid>
      <w:tr w:rsidR="0078021F" w14:paraId="01B193D0" w14:textId="77777777" w:rsidTr="002F1826">
        <w:trPr>
          <w:trHeight w:val="1543"/>
        </w:trPr>
        <w:tc>
          <w:tcPr>
            <w:tcW w:w="3827" w:type="dxa"/>
            <w:tcBorders>
              <w:top w:val="single" w:sz="4" w:space="0" w:color="auto"/>
              <w:left w:val="single" w:sz="4" w:space="0" w:color="auto"/>
              <w:bottom w:val="single" w:sz="4" w:space="0" w:color="auto"/>
              <w:right w:val="single" w:sz="4" w:space="0" w:color="auto"/>
            </w:tcBorders>
          </w:tcPr>
          <w:p w14:paraId="79851117" w14:textId="77777777" w:rsidR="0078021F" w:rsidRDefault="0078021F" w:rsidP="002F1826">
            <w:pPr>
              <w:pStyle w:val="Exampleline1"/>
            </w:pPr>
            <w:r>
              <w:rPr>
                <w:i/>
              </w:rPr>
              <w:t>x</w:t>
            </w:r>
            <w:r>
              <w:rPr>
                <w:vertAlign w:val="superscript"/>
              </w:rPr>
              <w:t>2</w:t>
            </w:r>
            <w:r>
              <w:t xml:space="preserve"> + 6</w:t>
            </w:r>
            <w:r>
              <w:rPr>
                <w:i/>
              </w:rPr>
              <w:t>x</w:t>
            </w:r>
            <w:r>
              <w:t xml:space="preserve"> </w:t>
            </w:r>
            <w:r>
              <w:rPr>
                <w:rFonts w:cs="Times New Roman"/>
              </w:rPr>
              <w:t>−</w:t>
            </w:r>
            <w:r>
              <w:t xml:space="preserve"> 2</w:t>
            </w:r>
          </w:p>
          <w:p w14:paraId="00EDA82E" w14:textId="77777777" w:rsidR="0078021F" w:rsidRDefault="0078021F">
            <w:pPr>
              <w:pStyle w:val="Example"/>
            </w:pPr>
          </w:p>
          <w:p w14:paraId="385993E6" w14:textId="77777777" w:rsidR="0078021F" w:rsidRDefault="0078021F">
            <w:pPr>
              <w:pStyle w:val="Example"/>
            </w:pPr>
            <w:r>
              <w:t>= (</w:t>
            </w:r>
            <w:r>
              <w:rPr>
                <w:i/>
              </w:rPr>
              <w:t>x</w:t>
            </w:r>
            <w:r>
              <w:t xml:space="preserve"> + 3)</w:t>
            </w:r>
            <w:r>
              <w:rPr>
                <w:vertAlign w:val="superscript"/>
              </w:rPr>
              <w:t>2</w:t>
            </w:r>
            <w:r>
              <w:t xml:space="preserve"> </w:t>
            </w:r>
            <w:r>
              <w:rPr>
                <w:rFonts w:cs="Times New Roman"/>
              </w:rPr>
              <w:t>−</w:t>
            </w:r>
            <w:r>
              <w:t xml:space="preserve"> 9 </w:t>
            </w:r>
            <w:r>
              <w:rPr>
                <w:rFonts w:cs="Times New Roman"/>
              </w:rPr>
              <w:t>−</w:t>
            </w:r>
            <w:r>
              <w:t xml:space="preserve"> 2</w:t>
            </w:r>
          </w:p>
          <w:p w14:paraId="5F8BB851" w14:textId="77777777" w:rsidR="0078021F" w:rsidRDefault="0078021F">
            <w:pPr>
              <w:pStyle w:val="Example"/>
            </w:pPr>
          </w:p>
          <w:p w14:paraId="0E2AF7F6" w14:textId="77777777" w:rsidR="0078021F" w:rsidRDefault="0078021F">
            <w:pPr>
              <w:pStyle w:val="Example"/>
            </w:pPr>
            <w:r>
              <w:t>= (</w:t>
            </w:r>
            <w:r>
              <w:rPr>
                <w:i/>
              </w:rPr>
              <w:t>x</w:t>
            </w:r>
            <w:r>
              <w:t xml:space="preserve"> + 3)</w:t>
            </w:r>
            <w:r>
              <w:rPr>
                <w:vertAlign w:val="superscript"/>
              </w:rPr>
              <w:t>2</w:t>
            </w:r>
            <w:r>
              <w:t xml:space="preserve"> </w:t>
            </w:r>
            <w:r>
              <w:rPr>
                <w:rFonts w:cs="Times New Roman"/>
              </w:rPr>
              <w:t>−</w:t>
            </w:r>
            <w:r>
              <w:t xml:space="preserve"> 11</w:t>
            </w:r>
          </w:p>
        </w:tc>
        <w:tc>
          <w:tcPr>
            <w:tcW w:w="3776" w:type="dxa"/>
            <w:tcBorders>
              <w:top w:val="single" w:sz="4" w:space="0" w:color="auto"/>
              <w:left w:val="single" w:sz="4" w:space="0" w:color="auto"/>
              <w:bottom w:val="single" w:sz="4" w:space="0" w:color="auto"/>
              <w:right w:val="single" w:sz="4" w:space="0" w:color="auto"/>
            </w:tcBorders>
            <w:hideMark/>
          </w:tcPr>
          <w:p w14:paraId="21774780" w14:textId="77777777" w:rsidR="0078021F" w:rsidRDefault="0078021F" w:rsidP="002F1826">
            <w:pPr>
              <w:pStyle w:val="Exampleline1indent"/>
            </w:pPr>
            <w:r>
              <w:rPr>
                <w:b/>
              </w:rPr>
              <w:t>1</w:t>
            </w:r>
            <w:r>
              <w:rPr>
                <w:b/>
              </w:rPr>
              <w:tab/>
            </w:r>
            <w:r>
              <w:t xml:space="preserve">Write </w:t>
            </w:r>
            <w:r>
              <w:rPr>
                <w:i/>
              </w:rPr>
              <w:t>x</w:t>
            </w:r>
            <w:r>
              <w:rPr>
                <w:vertAlign w:val="superscript"/>
              </w:rPr>
              <w:t>2</w:t>
            </w:r>
            <w:r>
              <w:t xml:space="preserve"> + </w:t>
            </w:r>
            <w:r>
              <w:rPr>
                <w:i/>
              </w:rPr>
              <w:t>bx</w:t>
            </w:r>
            <w:r>
              <w:t xml:space="preserve"> + </w:t>
            </w:r>
            <w:r>
              <w:rPr>
                <w:i/>
              </w:rPr>
              <w:t>c</w:t>
            </w:r>
            <w:r>
              <w:t xml:space="preserve"> in the form </w:t>
            </w:r>
            <w:r>
              <w:rPr>
                <w:position w:val="-28"/>
              </w:rPr>
              <w:object w:dxaOrig="1935" w:dyaOrig="750" w14:anchorId="42071ED3">
                <v:shape id="_x0000_i1118" type="#_x0000_t75" style="width:97.5pt;height:37.5pt" o:ole="">
                  <v:imagedata r:id="rId194" o:title=""/>
                </v:shape>
                <o:OLEObject Type="Embed" ProgID="Equation.DSMT4" ShapeID="_x0000_i1118" DrawAspect="Content" ObjectID="_1841911382" r:id="rId195"/>
              </w:object>
            </w:r>
          </w:p>
          <w:p w14:paraId="77FEB6A3" w14:textId="77777777" w:rsidR="0078021F" w:rsidRPr="002F1826" w:rsidRDefault="0078021F" w:rsidP="002F1826">
            <w:pPr>
              <w:pStyle w:val="Examplefollow"/>
            </w:pPr>
            <w:r>
              <w:rPr>
                <w:b/>
              </w:rPr>
              <w:t>2</w:t>
            </w:r>
            <w:r>
              <w:rPr>
                <w:b/>
              </w:rPr>
              <w:tab/>
            </w:r>
            <w:r>
              <w:t>Simplify</w:t>
            </w:r>
          </w:p>
        </w:tc>
      </w:tr>
    </w:tbl>
    <w:p w14:paraId="14804B23" w14:textId="77777777" w:rsidR="0078021F" w:rsidRDefault="0078021F" w:rsidP="007816DB">
      <w:pPr>
        <w:pStyle w:val="Example"/>
        <w:tabs>
          <w:tab w:val="left" w:pos="1330"/>
        </w:tabs>
        <w:spacing w:before="240" w:line="240" w:lineRule="auto"/>
        <w:rPr>
          <w:b/>
        </w:rPr>
      </w:pPr>
    </w:p>
    <w:p w14:paraId="18CF3684" w14:textId="77777777" w:rsidR="0078021F" w:rsidRDefault="0078021F" w:rsidP="007816DB">
      <w:pPr>
        <w:pStyle w:val="Example"/>
        <w:tabs>
          <w:tab w:val="left" w:pos="1330"/>
        </w:tabs>
        <w:spacing w:before="240" w:line="240" w:lineRule="auto"/>
      </w:pPr>
      <w:r>
        <w:rPr>
          <w:b/>
        </w:rPr>
        <w:t>Example 2</w:t>
      </w:r>
      <w:r w:rsidRPr="00F11D5F">
        <w:rPr>
          <w:b/>
        </w:rPr>
        <w:tab/>
      </w:r>
      <w:r>
        <w:t>Write 2</w:t>
      </w:r>
      <w:r>
        <w:rPr>
          <w:i/>
        </w:rPr>
        <w:t>x</w:t>
      </w:r>
      <w:r>
        <w:rPr>
          <w:vertAlign w:val="superscript"/>
        </w:rPr>
        <w:t>2</w:t>
      </w:r>
      <w:r>
        <w:t xml:space="preserve"> </w:t>
      </w:r>
      <w:r>
        <w:rPr>
          <w:rFonts w:cs="Times New Roman"/>
        </w:rPr>
        <w:t>−</w:t>
      </w:r>
      <w:r>
        <w:t xml:space="preserve"> 5</w:t>
      </w:r>
      <w:r>
        <w:rPr>
          <w:i/>
        </w:rPr>
        <w:t>x</w:t>
      </w:r>
      <w:r>
        <w:t xml:space="preserve"> + 1 in the form </w:t>
      </w:r>
      <w:r>
        <w:rPr>
          <w:i/>
        </w:rPr>
        <w:t>p</w:t>
      </w:r>
      <w:r>
        <w:t>(</w:t>
      </w:r>
      <w:r>
        <w:rPr>
          <w:i/>
        </w:rPr>
        <w:t>x</w:t>
      </w:r>
      <w:r>
        <w:t xml:space="preserve"> + </w:t>
      </w:r>
      <w:r>
        <w:rPr>
          <w:i/>
        </w:rPr>
        <w:t>q</w:t>
      </w:r>
      <w:r>
        <w:t>)</w:t>
      </w:r>
      <w:r>
        <w:rPr>
          <w:vertAlign w:val="superscript"/>
        </w:rPr>
        <w:t>2</w:t>
      </w:r>
      <w:r>
        <w:t xml:space="preserve"> + </w:t>
      </w:r>
      <w:r>
        <w:rPr>
          <w:i/>
        </w:rPr>
        <w:t>r</w:t>
      </w:r>
    </w:p>
    <w:tbl>
      <w:tblPr>
        <w:tblStyle w:val="TableGrid"/>
        <w:tblW w:w="0" w:type="auto"/>
        <w:tblInd w:w="1413" w:type="dxa"/>
        <w:tblLook w:val="04A0" w:firstRow="1" w:lastRow="0" w:firstColumn="1" w:lastColumn="0" w:noHBand="0" w:noVBand="1"/>
      </w:tblPr>
      <w:tblGrid>
        <w:gridCol w:w="3827"/>
        <w:gridCol w:w="3776"/>
      </w:tblGrid>
      <w:tr w:rsidR="0078021F" w14:paraId="5D20A7AF" w14:textId="77777777" w:rsidTr="00565400">
        <w:trPr>
          <w:trHeight w:val="5177"/>
        </w:trPr>
        <w:tc>
          <w:tcPr>
            <w:tcW w:w="3827" w:type="dxa"/>
            <w:tcBorders>
              <w:top w:val="single" w:sz="4" w:space="0" w:color="auto"/>
              <w:left w:val="single" w:sz="4" w:space="0" w:color="auto"/>
              <w:bottom w:val="single" w:sz="4" w:space="0" w:color="auto"/>
              <w:right w:val="single" w:sz="4" w:space="0" w:color="auto"/>
            </w:tcBorders>
          </w:tcPr>
          <w:p w14:paraId="606B244B" w14:textId="77777777" w:rsidR="0078021F" w:rsidRDefault="0078021F" w:rsidP="002F1826">
            <w:pPr>
              <w:pStyle w:val="Exampleline1"/>
            </w:pPr>
            <w:r>
              <w:t>2</w:t>
            </w:r>
            <w:r>
              <w:rPr>
                <w:i/>
              </w:rPr>
              <w:t>x</w:t>
            </w:r>
            <w:r>
              <w:rPr>
                <w:vertAlign w:val="superscript"/>
              </w:rPr>
              <w:t>2</w:t>
            </w:r>
            <w:r>
              <w:t xml:space="preserve"> </w:t>
            </w:r>
            <w:r>
              <w:rPr>
                <w:rFonts w:cs="Times New Roman"/>
              </w:rPr>
              <w:t>−</w:t>
            </w:r>
            <w:r>
              <w:t xml:space="preserve"> 5</w:t>
            </w:r>
            <w:r>
              <w:rPr>
                <w:i/>
              </w:rPr>
              <w:t>x</w:t>
            </w:r>
            <w:r>
              <w:t xml:space="preserve"> + 1</w:t>
            </w:r>
          </w:p>
          <w:p w14:paraId="095C2FE2" w14:textId="77777777" w:rsidR="0078021F" w:rsidRDefault="0078021F">
            <w:pPr>
              <w:pStyle w:val="Example"/>
            </w:pPr>
          </w:p>
          <w:p w14:paraId="30A5B463" w14:textId="77777777" w:rsidR="0078021F" w:rsidRDefault="0078021F">
            <w:pPr>
              <w:pStyle w:val="Example"/>
            </w:pPr>
          </w:p>
          <w:p w14:paraId="60061826" w14:textId="77777777" w:rsidR="0078021F" w:rsidRDefault="0078021F">
            <w:pPr>
              <w:pStyle w:val="Example"/>
            </w:pPr>
          </w:p>
          <w:p w14:paraId="64D95001" w14:textId="77777777" w:rsidR="0078021F" w:rsidRDefault="0078021F">
            <w:pPr>
              <w:pStyle w:val="Example"/>
              <w:rPr>
                <w:sz w:val="20"/>
                <w:szCs w:val="20"/>
              </w:rPr>
            </w:pPr>
            <w:r>
              <w:t xml:space="preserve">= </w:t>
            </w:r>
            <w:r w:rsidRPr="002F1826">
              <w:rPr>
                <w:position w:val="-26"/>
                <w:sz w:val="20"/>
                <w:szCs w:val="20"/>
              </w:rPr>
              <w:object w:dxaOrig="1400" w:dyaOrig="639" w14:anchorId="26364C10">
                <v:shape id="_x0000_i1119" type="#_x0000_t75" style="width:70.5pt;height:31.5pt" o:ole="">
                  <v:imagedata r:id="rId196" o:title=""/>
                </v:shape>
                <o:OLEObject Type="Embed" ProgID="Equation.DSMT4" ShapeID="_x0000_i1119" DrawAspect="Content" ObjectID="_1841911383" r:id="rId197"/>
              </w:object>
            </w:r>
          </w:p>
          <w:p w14:paraId="7FDF2D45" w14:textId="77777777" w:rsidR="0078021F" w:rsidRDefault="0078021F">
            <w:pPr>
              <w:pStyle w:val="Example"/>
              <w:rPr>
                <w:sz w:val="20"/>
                <w:szCs w:val="20"/>
              </w:rPr>
            </w:pPr>
          </w:p>
          <w:p w14:paraId="2FD8BA63" w14:textId="77777777" w:rsidR="0078021F" w:rsidRDefault="0078021F">
            <w:pPr>
              <w:pStyle w:val="Example"/>
              <w:rPr>
                <w:sz w:val="20"/>
                <w:szCs w:val="20"/>
              </w:rPr>
            </w:pPr>
            <w:r>
              <w:rPr>
                <w:sz w:val="20"/>
                <w:szCs w:val="20"/>
              </w:rPr>
              <w:t xml:space="preserve">= </w:t>
            </w:r>
            <w:r w:rsidRPr="002F1826">
              <w:rPr>
                <w:position w:val="-34"/>
                <w:sz w:val="20"/>
                <w:szCs w:val="20"/>
              </w:rPr>
              <w:object w:dxaOrig="2140" w:dyaOrig="780" w14:anchorId="0C10B943">
                <v:shape id="_x0000_i1120" type="#_x0000_t75" style="width:107.25pt;height:39pt" o:ole="">
                  <v:imagedata r:id="rId198" o:title=""/>
                </v:shape>
                <o:OLEObject Type="Embed" ProgID="Equation.DSMT4" ShapeID="_x0000_i1120" DrawAspect="Content" ObjectID="_1841911384" r:id="rId199"/>
              </w:object>
            </w:r>
          </w:p>
          <w:p w14:paraId="2873276E" w14:textId="77777777" w:rsidR="0078021F" w:rsidRDefault="0078021F">
            <w:pPr>
              <w:pStyle w:val="Example"/>
              <w:rPr>
                <w:sz w:val="20"/>
                <w:szCs w:val="20"/>
              </w:rPr>
            </w:pPr>
          </w:p>
          <w:p w14:paraId="64BC7B07" w14:textId="77777777" w:rsidR="0078021F" w:rsidRDefault="0078021F">
            <w:pPr>
              <w:pStyle w:val="Example"/>
              <w:rPr>
                <w:sz w:val="20"/>
                <w:szCs w:val="20"/>
              </w:rPr>
            </w:pPr>
            <w:r>
              <w:rPr>
                <w:sz w:val="20"/>
                <w:szCs w:val="20"/>
              </w:rPr>
              <w:t xml:space="preserve">= </w:t>
            </w:r>
            <w:r w:rsidRPr="002F1826">
              <w:rPr>
                <w:position w:val="-26"/>
                <w:sz w:val="20"/>
                <w:szCs w:val="20"/>
              </w:rPr>
              <w:object w:dxaOrig="1719" w:dyaOrig="680" w14:anchorId="78A002B2">
                <v:shape id="_x0000_i1121" type="#_x0000_t75" style="width:86.25pt;height:34.5pt" o:ole="">
                  <v:imagedata r:id="rId200" o:title=""/>
                </v:shape>
                <o:OLEObject Type="Embed" ProgID="Equation.DSMT4" ShapeID="_x0000_i1121" DrawAspect="Content" ObjectID="_1841911385" r:id="rId201"/>
              </w:object>
            </w:r>
          </w:p>
          <w:p w14:paraId="2DC8B41B" w14:textId="77777777" w:rsidR="0078021F" w:rsidRDefault="0078021F">
            <w:pPr>
              <w:pStyle w:val="Example"/>
              <w:rPr>
                <w:sz w:val="20"/>
                <w:szCs w:val="20"/>
              </w:rPr>
            </w:pPr>
          </w:p>
          <w:p w14:paraId="07B22D41" w14:textId="77777777" w:rsidR="0078021F" w:rsidRDefault="0078021F">
            <w:pPr>
              <w:pStyle w:val="Example"/>
              <w:rPr>
                <w:sz w:val="20"/>
                <w:szCs w:val="20"/>
              </w:rPr>
            </w:pPr>
          </w:p>
          <w:p w14:paraId="597EC7FD" w14:textId="77777777" w:rsidR="0078021F" w:rsidRDefault="0078021F">
            <w:pPr>
              <w:pStyle w:val="Example"/>
              <w:rPr>
                <w:sz w:val="20"/>
                <w:szCs w:val="20"/>
              </w:rPr>
            </w:pPr>
          </w:p>
          <w:p w14:paraId="6FCB29A5" w14:textId="77777777" w:rsidR="0078021F" w:rsidRDefault="0078021F">
            <w:pPr>
              <w:pStyle w:val="Example"/>
            </w:pPr>
            <w:r>
              <w:rPr>
                <w:sz w:val="20"/>
                <w:szCs w:val="20"/>
              </w:rPr>
              <w:t xml:space="preserve">= </w:t>
            </w:r>
            <w:r w:rsidRPr="002F1826">
              <w:rPr>
                <w:position w:val="-26"/>
                <w:sz w:val="20"/>
                <w:szCs w:val="20"/>
              </w:rPr>
              <w:object w:dxaOrig="1440" w:dyaOrig="680" w14:anchorId="2D94722F">
                <v:shape id="_x0000_i1122" type="#_x0000_t75" style="width:1in;height:34.5pt" o:ole="">
                  <v:imagedata r:id="rId202" o:title=""/>
                </v:shape>
                <o:OLEObject Type="Embed" ProgID="Equation.DSMT4" ShapeID="_x0000_i1122" DrawAspect="Content" ObjectID="_1841911386" r:id="rId203"/>
              </w:object>
            </w:r>
          </w:p>
        </w:tc>
        <w:tc>
          <w:tcPr>
            <w:tcW w:w="3776" w:type="dxa"/>
            <w:tcBorders>
              <w:top w:val="single" w:sz="4" w:space="0" w:color="auto"/>
              <w:left w:val="single" w:sz="4" w:space="0" w:color="auto"/>
              <w:bottom w:val="single" w:sz="4" w:space="0" w:color="auto"/>
              <w:right w:val="single" w:sz="4" w:space="0" w:color="auto"/>
            </w:tcBorders>
          </w:tcPr>
          <w:p w14:paraId="60099EFE" w14:textId="77777777" w:rsidR="0078021F" w:rsidRDefault="0078021F" w:rsidP="002F1826">
            <w:pPr>
              <w:pStyle w:val="Exampleline1indent"/>
            </w:pPr>
            <w:r>
              <w:rPr>
                <w:b/>
              </w:rPr>
              <w:t>1</w:t>
            </w:r>
            <w:r>
              <w:rPr>
                <w:b/>
              </w:rPr>
              <w:tab/>
            </w:r>
            <w:r>
              <w:t xml:space="preserve">Before completing the square write </w:t>
            </w:r>
            <w:r>
              <w:rPr>
                <w:i/>
              </w:rPr>
              <w:t>ax</w:t>
            </w:r>
            <w:r>
              <w:rPr>
                <w:vertAlign w:val="superscript"/>
              </w:rPr>
              <w:t>2</w:t>
            </w:r>
            <w:r>
              <w:t xml:space="preserve"> + </w:t>
            </w:r>
            <w:r>
              <w:rPr>
                <w:i/>
              </w:rPr>
              <w:t>bx</w:t>
            </w:r>
            <w:r>
              <w:t xml:space="preserve"> + </w:t>
            </w:r>
            <w:r>
              <w:rPr>
                <w:i/>
              </w:rPr>
              <w:t>c</w:t>
            </w:r>
            <w:r>
              <w:t xml:space="preserve"> in the form </w:t>
            </w:r>
            <w:r w:rsidRPr="002F1826">
              <w:rPr>
                <w:position w:val="-26"/>
              </w:rPr>
              <w:object w:dxaOrig="1440" w:dyaOrig="639" w14:anchorId="32ED30F1">
                <v:shape id="_x0000_i1123" type="#_x0000_t75" style="width:1in;height:31.5pt" o:ole="">
                  <v:imagedata r:id="rId204" o:title=""/>
                </v:shape>
                <o:OLEObject Type="Embed" ProgID="Equation.DSMT4" ShapeID="_x0000_i1123" DrawAspect="Content" ObjectID="_1841911387" r:id="rId205"/>
              </w:object>
            </w:r>
          </w:p>
          <w:p w14:paraId="6C256072" w14:textId="77777777" w:rsidR="0078021F" w:rsidRDefault="0078021F" w:rsidP="002F1826">
            <w:pPr>
              <w:pStyle w:val="Examplefollow"/>
            </w:pPr>
            <w:r>
              <w:rPr>
                <w:b/>
              </w:rPr>
              <w:t>2</w:t>
            </w:r>
            <w:r>
              <w:rPr>
                <w:b/>
              </w:rPr>
              <w:tab/>
            </w:r>
            <w:r>
              <w:t xml:space="preserve">Now complete the square by writing </w:t>
            </w:r>
            <w:r w:rsidRPr="002F1826">
              <w:rPr>
                <w:position w:val="-22"/>
              </w:rPr>
              <w:object w:dxaOrig="780" w:dyaOrig="580" w14:anchorId="507B6C69">
                <v:shape id="_x0000_i1124" type="#_x0000_t75" style="width:39pt;height:29.25pt" o:ole="">
                  <v:imagedata r:id="rId206" o:title=""/>
                </v:shape>
                <o:OLEObject Type="Embed" ProgID="Equation.DSMT4" ShapeID="_x0000_i1124" DrawAspect="Content" ObjectID="_1841911388" r:id="rId207"/>
              </w:object>
            </w:r>
            <w:r>
              <w:t xml:space="preserve"> in the form </w:t>
            </w:r>
            <w:r w:rsidRPr="002F1826">
              <w:rPr>
                <w:position w:val="-26"/>
              </w:rPr>
              <w:object w:dxaOrig="1500" w:dyaOrig="680" w14:anchorId="29FAD056">
                <v:shape id="_x0000_i1125" type="#_x0000_t75" style="width:75pt;height:34.5pt" o:ole="">
                  <v:imagedata r:id="rId208" o:title=""/>
                </v:shape>
                <o:OLEObject Type="Embed" ProgID="Equation.DSMT4" ShapeID="_x0000_i1125" DrawAspect="Content" ObjectID="_1841911389" r:id="rId209"/>
              </w:object>
            </w:r>
          </w:p>
          <w:p w14:paraId="70F1DE03" w14:textId="77777777" w:rsidR="0078021F" w:rsidRDefault="0078021F" w:rsidP="002F1826">
            <w:pPr>
              <w:pStyle w:val="Examplefollow"/>
            </w:pPr>
          </w:p>
          <w:p w14:paraId="09DF08D0" w14:textId="77777777" w:rsidR="0078021F" w:rsidRPr="00565400" w:rsidRDefault="0078021F" w:rsidP="00565400">
            <w:pPr>
              <w:pStyle w:val="Exampleline1indent"/>
              <w:rPr>
                <w:sz w:val="24"/>
              </w:rPr>
            </w:pPr>
            <w:r>
              <w:rPr>
                <w:b/>
              </w:rPr>
              <w:t>3</w:t>
            </w:r>
            <w:r>
              <w:rPr>
                <w:b/>
              </w:rPr>
              <w:tab/>
            </w:r>
            <w:r>
              <w:t xml:space="preserve">Expand the square brackets – don’t forget to multiply </w:t>
            </w:r>
            <w:r w:rsidRPr="00565400">
              <w:rPr>
                <w:position w:val="-26"/>
                <w:sz w:val="20"/>
                <w:szCs w:val="20"/>
              </w:rPr>
              <w:object w:dxaOrig="520" w:dyaOrig="680" w14:anchorId="16174511">
                <v:shape id="_x0000_i1126" type="#_x0000_t75" style="width:26.25pt;height:33.75pt" o:ole="">
                  <v:imagedata r:id="rId210" o:title=""/>
                </v:shape>
                <o:OLEObject Type="Embed" ProgID="Equation.DSMT4" ShapeID="_x0000_i1126" DrawAspect="Content" ObjectID="_1841911390" r:id="rId211"/>
              </w:object>
            </w:r>
            <w:r>
              <w:rPr>
                <w:szCs w:val="20"/>
              </w:rPr>
              <w:t>by the factor of 2</w:t>
            </w:r>
          </w:p>
          <w:p w14:paraId="4C61C072" w14:textId="77777777" w:rsidR="0078021F" w:rsidRDefault="0078021F" w:rsidP="002F1826">
            <w:pPr>
              <w:pStyle w:val="Exampleline1"/>
              <w:spacing w:before="360"/>
              <w:ind w:left="12" w:hanging="6"/>
            </w:pPr>
            <w:r>
              <w:rPr>
                <w:b/>
              </w:rPr>
              <w:t>4</w:t>
            </w:r>
            <w:r>
              <w:rPr>
                <w:b/>
              </w:rPr>
              <w:tab/>
            </w:r>
            <w:r>
              <w:t>Simplify</w:t>
            </w:r>
          </w:p>
        </w:tc>
      </w:tr>
    </w:tbl>
    <w:p w14:paraId="48CDCF59" w14:textId="77777777" w:rsidR="0078021F" w:rsidRDefault="0078021F">
      <w:pPr>
        <w:rPr>
          <w:b/>
          <w:sz w:val="32"/>
        </w:rPr>
      </w:pPr>
      <w:r>
        <w:br w:type="page"/>
      </w:r>
    </w:p>
    <w:p w14:paraId="6813D492" w14:textId="77777777" w:rsidR="0078021F" w:rsidRPr="0047458B" w:rsidRDefault="0078021F" w:rsidP="00D73D31">
      <w:pPr>
        <w:pStyle w:val="Title"/>
        <w:rPr>
          <w:b/>
          <w:sz w:val="48"/>
        </w:rPr>
      </w:pPr>
      <w:r w:rsidRPr="0047458B">
        <w:rPr>
          <w:b/>
          <w:sz w:val="52"/>
        </w:rPr>
        <w:lastRenderedPageBreak/>
        <w:t>Solving quadratic equations by factorisation</w:t>
      </w:r>
    </w:p>
    <w:p w14:paraId="5BCECF96" w14:textId="77777777" w:rsidR="0078021F" w:rsidRPr="0047458B"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27FE9292" w14:textId="77777777" w:rsidR="0078021F" w:rsidRPr="0047458B"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sidRPr="0047458B">
        <w:rPr>
          <w:b/>
          <w:sz w:val="20"/>
          <w:szCs w:val="20"/>
        </w:rPr>
        <w:tab/>
      </w:r>
      <w:r w:rsidRPr="0047458B">
        <w:rPr>
          <w:b/>
          <w:sz w:val="24"/>
          <w:szCs w:val="20"/>
        </w:rPr>
        <w:t>A LEVEL LINKS</w:t>
      </w:r>
    </w:p>
    <w:p w14:paraId="6C49C626" w14:textId="77777777" w:rsidR="0078021F" w:rsidRPr="0047458B" w:rsidRDefault="0078021F" w:rsidP="001816DF">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47458B">
        <w:rPr>
          <w:b/>
          <w:sz w:val="20"/>
          <w:szCs w:val="20"/>
        </w:rPr>
        <w:tab/>
      </w:r>
      <w:r w:rsidRPr="0047458B">
        <w:rPr>
          <w:b/>
          <w:szCs w:val="20"/>
        </w:rPr>
        <w:t>Scheme of work:</w:t>
      </w:r>
      <w:r w:rsidRPr="0047458B">
        <w:rPr>
          <w:szCs w:val="20"/>
        </w:rPr>
        <w:t xml:space="preserve"> 1b. Quadratic functions – factorising, solving, graphs and the discriminants </w:t>
      </w:r>
    </w:p>
    <w:p w14:paraId="65439B36" w14:textId="77777777" w:rsidR="0078021F" w:rsidRPr="0047458B"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6DA646BF" w14:textId="77777777" w:rsidR="0078021F" w:rsidRPr="0047458B" w:rsidRDefault="0078021F" w:rsidP="00E11F7F">
      <w:pPr>
        <w:pStyle w:val="Qheading"/>
      </w:pPr>
      <w:r w:rsidRPr="0047458B">
        <w:t>Key points</w:t>
      </w:r>
    </w:p>
    <w:p w14:paraId="1EF50F51" w14:textId="77777777" w:rsidR="0078021F" w:rsidRPr="0047458B" w:rsidRDefault="0078021F" w:rsidP="00A020AE">
      <w:pPr>
        <w:pStyle w:val="ListParagraph"/>
        <w:numPr>
          <w:ilvl w:val="0"/>
          <w:numId w:val="2"/>
        </w:numPr>
      </w:pPr>
      <w:r w:rsidRPr="0047458B">
        <w:t xml:space="preserve">A quadratic equation is an equation in the form </w:t>
      </w:r>
      <w:r w:rsidRPr="0047458B">
        <w:rPr>
          <w:i/>
        </w:rPr>
        <w:t>ax</w:t>
      </w:r>
      <w:r w:rsidRPr="0047458B">
        <w:rPr>
          <w:vertAlign w:val="superscript"/>
        </w:rPr>
        <w:t>2</w:t>
      </w:r>
      <w:r w:rsidRPr="0047458B">
        <w:t xml:space="preserve"> + </w:t>
      </w:r>
      <w:r w:rsidRPr="0047458B">
        <w:rPr>
          <w:i/>
        </w:rPr>
        <w:t>bx</w:t>
      </w:r>
      <w:r w:rsidRPr="0047458B">
        <w:t xml:space="preserve"> + </w:t>
      </w:r>
      <w:r w:rsidRPr="0047458B">
        <w:rPr>
          <w:i/>
        </w:rPr>
        <w:t>c</w:t>
      </w:r>
      <w:r w:rsidRPr="0047458B">
        <w:t xml:space="preserve"> = 0 where </w:t>
      </w:r>
      <w:r w:rsidRPr="0047458B">
        <w:rPr>
          <w:i/>
        </w:rPr>
        <w:t>a</w:t>
      </w:r>
      <w:r w:rsidRPr="0047458B">
        <w:t xml:space="preserve"> </w:t>
      </w:r>
      <w:r w:rsidRPr="0047458B">
        <w:rPr>
          <w:rFonts w:cs="Times New Roman"/>
        </w:rPr>
        <w:t>≠</w:t>
      </w:r>
      <w:r w:rsidRPr="0047458B">
        <w:t xml:space="preserve"> 0.</w:t>
      </w:r>
    </w:p>
    <w:p w14:paraId="3A5948B4" w14:textId="77777777" w:rsidR="0078021F" w:rsidRPr="0047458B" w:rsidRDefault="0078021F" w:rsidP="00A020AE">
      <w:pPr>
        <w:pStyle w:val="ListParagraph"/>
        <w:numPr>
          <w:ilvl w:val="0"/>
          <w:numId w:val="2"/>
        </w:numPr>
      </w:pPr>
      <w:r w:rsidRPr="0047458B">
        <w:t xml:space="preserve">To factorise a quadratic equation find two numbers whose sum is </w:t>
      </w:r>
      <w:r w:rsidRPr="0047458B">
        <w:rPr>
          <w:i/>
        </w:rPr>
        <w:t>b</w:t>
      </w:r>
      <w:r w:rsidRPr="0047458B">
        <w:t xml:space="preserve"> and whose products is </w:t>
      </w:r>
      <w:r w:rsidRPr="0047458B">
        <w:rPr>
          <w:i/>
        </w:rPr>
        <w:t>ac</w:t>
      </w:r>
      <w:r w:rsidRPr="0047458B">
        <w:t>.</w:t>
      </w:r>
    </w:p>
    <w:p w14:paraId="0E46F6AA" w14:textId="77777777" w:rsidR="0078021F" w:rsidRPr="0047458B" w:rsidRDefault="0078021F" w:rsidP="00A020AE">
      <w:pPr>
        <w:pStyle w:val="ListParagraph"/>
        <w:numPr>
          <w:ilvl w:val="0"/>
          <w:numId w:val="2"/>
        </w:numPr>
      </w:pPr>
      <w:r w:rsidRPr="0047458B">
        <w:t>When the product of two numbers is 0, then at least one of the numbers must be 0.</w:t>
      </w:r>
    </w:p>
    <w:p w14:paraId="53717FFE" w14:textId="77777777" w:rsidR="0078021F" w:rsidRPr="0047458B" w:rsidRDefault="0078021F" w:rsidP="005A47D2">
      <w:pPr>
        <w:pStyle w:val="ListParagraph"/>
        <w:numPr>
          <w:ilvl w:val="0"/>
          <w:numId w:val="2"/>
        </w:numPr>
      </w:pPr>
      <w:r w:rsidRPr="0047458B">
        <w:t>If a quadratic can be solved it will have two solutions (these may be equal).</w:t>
      </w:r>
    </w:p>
    <w:p w14:paraId="444821DE" w14:textId="77777777" w:rsidR="0078021F" w:rsidRPr="0047458B" w:rsidRDefault="0078021F" w:rsidP="00E11F7F">
      <w:pPr>
        <w:pStyle w:val="Qheading"/>
      </w:pPr>
      <w:r w:rsidRPr="0047458B">
        <w:t>Examples</w:t>
      </w:r>
    </w:p>
    <w:p w14:paraId="1E481F63" w14:textId="77777777" w:rsidR="0078021F" w:rsidRPr="0047458B" w:rsidRDefault="0078021F" w:rsidP="007816DB">
      <w:pPr>
        <w:pStyle w:val="Example"/>
        <w:tabs>
          <w:tab w:val="left" w:pos="1330"/>
        </w:tabs>
        <w:spacing w:before="240" w:line="240" w:lineRule="auto"/>
      </w:pPr>
      <w:r w:rsidRPr="0047458B">
        <w:rPr>
          <w:b/>
        </w:rPr>
        <w:t>Example 1</w:t>
      </w:r>
      <w:r w:rsidRPr="0047458B">
        <w:rPr>
          <w:b/>
        </w:rPr>
        <w:tab/>
      </w:r>
      <w:r w:rsidRPr="0047458B">
        <w:t>Solve 5</w:t>
      </w:r>
      <w:r w:rsidRPr="0047458B">
        <w:rPr>
          <w:i/>
        </w:rPr>
        <w:t>x</w:t>
      </w:r>
      <w:r w:rsidRPr="0047458B">
        <w:rPr>
          <w:vertAlign w:val="superscript"/>
        </w:rPr>
        <w:t>2</w:t>
      </w:r>
      <w:r w:rsidRPr="0047458B">
        <w:t xml:space="preserve"> = 15</w:t>
      </w:r>
      <w:r w:rsidRPr="0047458B">
        <w:rPr>
          <w:i/>
        </w:rPr>
        <w:t>x</w:t>
      </w:r>
    </w:p>
    <w:tbl>
      <w:tblPr>
        <w:tblStyle w:val="TableGrid"/>
        <w:tblW w:w="0" w:type="auto"/>
        <w:tblInd w:w="1413" w:type="dxa"/>
        <w:tblLook w:val="04A0" w:firstRow="1" w:lastRow="0" w:firstColumn="1" w:lastColumn="0" w:noHBand="0" w:noVBand="1"/>
      </w:tblPr>
      <w:tblGrid>
        <w:gridCol w:w="3827"/>
        <w:gridCol w:w="3776"/>
      </w:tblGrid>
      <w:tr w:rsidR="0078021F" w:rsidRPr="0047458B" w14:paraId="0FD62D84" w14:textId="77777777" w:rsidTr="00132146">
        <w:trPr>
          <w:trHeight w:val="3076"/>
        </w:trPr>
        <w:tc>
          <w:tcPr>
            <w:tcW w:w="3827" w:type="dxa"/>
          </w:tcPr>
          <w:p w14:paraId="4FE8D55B" w14:textId="77777777" w:rsidR="0078021F" w:rsidRPr="0047458B" w:rsidRDefault="0078021F" w:rsidP="00F06B4C">
            <w:pPr>
              <w:pStyle w:val="Exampleline1"/>
            </w:pPr>
            <w:r w:rsidRPr="0047458B">
              <w:t>5</w:t>
            </w:r>
            <w:r w:rsidRPr="0047458B">
              <w:rPr>
                <w:i/>
              </w:rPr>
              <w:t>x</w:t>
            </w:r>
            <w:r w:rsidRPr="0047458B">
              <w:rPr>
                <w:vertAlign w:val="superscript"/>
              </w:rPr>
              <w:t>2</w:t>
            </w:r>
            <w:r w:rsidRPr="0047458B">
              <w:t xml:space="preserve"> = 15</w:t>
            </w:r>
            <w:r w:rsidRPr="0047458B">
              <w:rPr>
                <w:i/>
              </w:rPr>
              <w:t>x</w:t>
            </w:r>
          </w:p>
          <w:p w14:paraId="324DED56" w14:textId="77777777" w:rsidR="0078021F" w:rsidRPr="0047458B" w:rsidRDefault="0078021F" w:rsidP="005A47D2">
            <w:pPr>
              <w:pStyle w:val="Example"/>
            </w:pPr>
          </w:p>
          <w:p w14:paraId="7296B795" w14:textId="77777777" w:rsidR="0078021F" w:rsidRPr="0047458B" w:rsidRDefault="0078021F" w:rsidP="005A47D2">
            <w:pPr>
              <w:pStyle w:val="Example"/>
            </w:pPr>
            <w:r w:rsidRPr="0047458B">
              <w:t>5</w:t>
            </w:r>
            <w:r w:rsidRPr="0047458B">
              <w:rPr>
                <w:i/>
              </w:rPr>
              <w:t>x</w:t>
            </w:r>
            <w:r w:rsidRPr="0047458B">
              <w:rPr>
                <w:vertAlign w:val="superscript"/>
              </w:rPr>
              <w:t>2</w:t>
            </w:r>
            <w:r w:rsidRPr="0047458B">
              <w:t xml:space="preserve"> </w:t>
            </w:r>
            <w:r w:rsidRPr="0047458B">
              <w:rPr>
                <w:rFonts w:cs="Times New Roman"/>
              </w:rPr>
              <w:t>−</w:t>
            </w:r>
            <w:r w:rsidRPr="0047458B">
              <w:t xml:space="preserve"> 15</w:t>
            </w:r>
            <w:r w:rsidRPr="0047458B">
              <w:rPr>
                <w:i/>
              </w:rPr>
              <w:t>x</w:t>
            </w:r>
            <w:r w:rsidRPr="0047458B">
              <w:t xml:space="preserve"> = 0</w:t>
            </w:r>
          </w:p>
          <w:p w14:paraId="1B0DC9F0" w14:textId="77777777" w:rsidR="0078021F" w:rsidRPr="0047458B" w:rsidRDefault="0078021F" w:rsidP="005A47D2">
            <w:pPr>
              <w:pStyle w:val="Example"/>
            </w:pPr>
          </w:p>
          <w:p w14:paraId="7B08CAEF" w14:textId="77777777" w:rsidR="0078021F" w:rsidRPr="0047458B" w:rsidRDefault="0078021F" w:rsidP="005A47D2">
            <w:pPr>
              <w:pStyle w:val="Example"/>
            </w:pPr>
          </w:p>
          <w:p w14:paraId="1B5E2F5C" w14:textId="77777777" w:rsidR="0078021F" w:rsidRPr="0047458B" w:rsidRDefault="0078021F" w:rsidP="005A47D2">
            <w:pPr>
              <w:pStyle w:val="Example"/>
            </w:pPr>
            <w:r w:rsidRPr="0047458B">
              <w:t>5</w:t>
            </w:r>
            <w:r w:rsidRPr="0047458B">
              <w:rPr>
                <w:i/>
              </w:rPr>
              <w:t>x</w:t>
            </w:r>
            <w:r w:rsidRPr="0047458B">
              <w:t>(</w:t>
            </w:r>
            <w:r w:rsidRPr="0047458B">
              <w:rPr>
                <w:i/>
              </w:rPr>
              <w:t>x</w:t>
            </w:r>
            <w:r w:rsidRPr="0047458B">
              <w:t xml:space="preserve"> </w:t>
            </w:r>
            <w:r w:rsidRPr="0047458B">
              <w:rPr>
                <w:rFonts w:cs="Times New Roman"/>
              </w:rPr>
              <w:t>−</w:t>
            </w:r>
            <w:r w:rsidRPr="0047458B">
              <w:t xml:space="preserve"> 3) = 0</w:t>
            </w:r>
          </w:p>
          <w:p w14:paraId="074B8BB5" w14:textId="77777777" w:rsidR="0078021F" w:rsidRPr="0047458B" w:rsidRDefault="0078021F" w:rsidP="005A47D2">
            <w:pPr>
              <w:pStyle w:val="Example"/>
            </w:pPr>
          </w:p>
          <w:p w14:paraId="783B4377" w14:textId="77777777" w:rsidR="0078021F" w:rsidRPr="0047458B" w:rsidRDefault="0078021F" w:rsidP="005A47D2">
            <w:pPr>
              <w:pStyle w:val="Example"/>
            </w:pPr>
            <w:r w:rsidRPr="0047458B">
              <w:t>So 5</w:t>
            </w:r>
            <w:r w:rsidRPr="0047458B">
              <w:rPr>
                <w:i/>
              </w:rPr>
              <w:t xml:space="preserve">x </w:t>
            </w:r>
            <w:r w:rsidRPr="0047458B">
              <w:t>= 0 or (</w:t>
            </w:r>
            <w:r w:rsidRPr="0047458B">
              <w:rPr>
                <w:i/>
              </w:rPr>
              <w:t>x</w:t>
            </w:r>
            <w:r w:rsidRPr="0047458B">
              <w:t xml:space="preserve"> </w:t>
            </w:r>
            <w:r w:rsidRPr="0047458B">
              <w:rPr>
                <w:rFonts w:cs="Times New Roman"/>
              </w:rPr>
              <w:t>−</w:t>
            </w:r>
            <w:r w:rsidRPr="0047458B">
              <w:t xml:space="preserve"> 3) = 0</w:t>
            </w:r>
          </w:p>
          <w:p w14:paraId="14982C96" w14:textId="77777777" w:rsidR="0078021F" w:rsidRPr="0047458B" w:rsidRDefault="0078021F" w:rsidP="005A47D2">
            <w:pPr>
              <w:pStyle w:val="Example"/>
            </w:pPr>
          </w:p>
          <w:p w14:paraId="2CF32FD0" w14:textId="77777777" w:rsidR="0078021F" w:rsidRPr="0047458B" w:rsidRDefault="0078021F" w:rsidP="005A47D2">
            <w:pPr>
              <w:pStyle w:val="Example"/>
            </w:pPr>
          </w:p>
          <w:p w14:paraId="087E16AF" w14:textId="77777777" w:rsidR="0078021F" w:rsidRPr="0047458B" w:rsidRDefault="0078021F" w:rsidP="005A47D2">
            <w:pPr>
              <w:pStyle w:val="Example"/>
            </w:pPr>
            <w:r w:rsidRPr="0047458B">
              <w:t xml:space="preserve">Therefore </w:t>
            </w:r>
            <w:r w:rsidRPr="0047458B">
              <w:rPr>
                <w:i/>
              </w:rPr>
              <w:t xml:space="preserve">x </w:t>
            </w:r>
            <w:r w:rsidRPr="0047458B">
              <w:t xml:space="preserve">= 0 or </w:t>
            </w:r>
            <w:r w:rsidRPr="0047458B">
              <w:rPr>
                <w:i/>
              </w:rPr>
              <w:t>x</w:t>
            </w:r>
            <w:r w:rsidRPr="0047458B">
              <w:t xml:space="preserve"> </w:t>
            </w:r>
            <w:r w:rsidRPr="0047458B">
              <w:rPr>
                <w:rFonts w:cs="Times New Roman"/>
              </w:rPr>
              <w:t>=</w:t>
            </w:r>
            <w:r w:rsidRPr="0047458B">
              <w:t xml:space="preserve"> 3</w:t>
            </w:r>
          </w:p>
        </w:tc>
        <w:tc>
          <w:tcPr>
            <w:tcW w:w="3776" w:type="dxa"/>
          </w:tcPr>
          <w:p w14:paraId="6838DC10" w14:textId="77777777" w:rsidR="0078021F" w:rsidRPr="0047458B" w:rsidRDefault="0078021F" w:rsidP="00F06B4C">
            <w:pPr>
              <w:pStyle w:val="Exampleline1indent"/>
            </w:pPr>
            <w:r w:rsidRPr="0047458B">
              <w:rPr>
                <w:b/>
              </w:rPr>
              <w:t>1</w:t>
            </w:r>
            <w:r w:rsidRPr="0047458B">
              <w:rPr>
                <w:b/>
              </w:rPr>
              <w:tab/>
            </w:r>
            <w:r w:rsidRPr="0047458B">
              <w:t xml:space="preserve">Rearrange the equation so that all of the terms are on one side of the equation and it is equal to zero. </w:t>
            </w:r>
            <w:r w:rsidRPr="0047458B">
              <w:br/>
              <w:t xml:space="preserve">Do not divide both sides by </w:t>
            </w:r>
            <w:r w:rsidRPr="0047458B">
              <w:rPr>
                <w:i/>
              </w:rPr>
              <w:t>x</w:t>
            </w:r>
            <w:r w:rsidRPr="0047458B">
              <w:t xml:space="preserve"> as this would lose the solution </w:t>
            </w:r>
            <w:r w:rsidRPr="0047458B">
              <w:rPr>
                <w:i/>
              </w:rPr>
              <w:t>x</w:t>
            </w:r>
            <w:r w:rsidRPr="0047458B">
              <w:t xml:space="preserve"> = 0.</w:t>
            </w:r>
          </w:p>
          <w:p w14:paraId="685F3D42" w14:textId="77777777" w:rsidR="0078021F" w:rsidRPr="0047458B" w:rsidRDefault="0078021F" w:rsidP="00F06B4C">
            <w:pPr>
              <w:pStyle w:val="Examplefollow"/>
            </w:pPr>
            <w:r w:rsidRPr="0047458B">
              <w:rPr>
                <w:b/>
              </w:rPr>
              <w:t>2</w:t>
            </w:r>
            <w:r w:rsidRPr="0047458B">
              <w:rPr>
                <w:b/>
              </w:rPr>
              <w:tab/>
            </w:r>
            <w:r w:rsidRPr="0047458B">
              <w:t xml:space="preserve">Factorise the quadratic equation. </w:t>
            </w:r>
            <w:r w:rsidRPr="0047458B">
              <w:br/>
              <w:t>5</w:t>
            </w:r>
            <w:r w:rsidRPr="0047458B">
              <w:rPr>
                <w:i/>
              </w:rPr>
              <w:t>x</w:t>
            </w:r>
            <w:r w:rsidRPr="0047458B">
              <w:t xml:space="preserve"> is a common factor.</w:t>
            </w:r>
          </w:p>
          <w:p w14:paraId="28BDF8F3" w14:textId="77777777" w:rsidR="0078021F" w:rsidRPr="0047458B" w:rsidRDefault="0078021F" w:rsidP="00F06B4C">
            <w:pPr>
              <w:pStyle w:val="Examplefollow"/>
            </w:pPr>
            <w:r w:rsidRPr="0047458B">
              <w:rPr>
                <w:b/>
              </w:rPr>
              <w:t>3</w:t>
            </w:r>
            <w:r w:rsidRPr="0047458B">
              <w:rPr>
                <w:b/>
              </w:rPr>
              <w:tab/>
            </w:r>
            <w:r w:rsidRPr="0047458B">
              <w:t>When two values multiply to make zero, at least one of the values must be zero.</w:t>
            </w:r>
          </w:p>
          <w:p w14:paraId="1B04524E" w14:textId="77777777" w:rsidR="0078021F" w:rsidRPr="0047458B" w:rsidRDefault="0078021F" w:rsidP="00F06B4C">
            <w:pPr>
              <w:pStyle w:val="Examplefollow"/>
              <w:rPr>
                <w:sz w:val="20"/>
                <w:szCs w:val="20"/>
              </w:rPr>
            </w:pPr>
            <w:r w:rsidRPr="0047458B">
              <w:rPr>
                <w:b/>
              </w:rPr>
              <w:t>4</w:t>
            </w:r>
            <w:r w:rsidRPr="0047458B">
              <w:rPr>
                <w:b/>
              </w:rPr>
              <w:tab/>
            </w:r>
            <w:r w:rsidRPr="0047458B">
              <w:t>Solve these two equations.</w:t>
            </w:r>
          </w:p>
        </w:tc>
      </w:tr>
    </w:tbl>
    <w:p w14:paraId="269CD6C1" w14:textId="77777777" w:rsidR="0078021F" w:rsidRPr="0047458B" w:rsidRDefault="0078021F" w:rsidP="007816DB">
      <w:pPr>
        <w:pStyle w:val="Example"/>
        <w:tabs>
          <w:tab w:val="left" w:pos="1330"/>
        </w:tabs>
        <w:spacing w:before="240" w:line="240" w:lineRule="auto"/>
      </w:pPr>
      <w:r w:rsidRPr="0047458B">
        <w:rPr>
          <w:b/>
        </w:rPr>
        <w:t>Example 2</w:t>
      </w:r>
      <w:r w:rsidRPr="0047458B">
        <w:rPr>
          <w:b/>
        </w:rPr>
        <w:tab/>
      </w:r>
      <w:r w:rsidRPr="0047458B">
        <w:t xml:space="preserve">Solve </w:t>
      </w:r>
      <w:r w:rsidRPr="0047458B">
        <w:rPr>
          <w:i/>
        </w:rPr>
        <w:t>x</w:t>
      </w:r>
      <w:r w:rsidRPr="0047458B">
        <w:rPr>
          <w:vertAlign w:val="superscript"/>
        </w:rPr>
        <w:t>2</w:t>
      </w:r>
      <w:r w:rsidRPr="0047458B">
        <w:t xml:space="preserve"> + 7</w:t>
      </w:r>
      <w:r w:rsidRPr="0047458B">
        <w:rPr>
          <w:i/>
        </w:rPr>
        <w:t>x</w:t>
      </w:r>
      <w:r w:rsidRPr="0047458B">
        <w:t xml:space="preserve"> + 12 = 0</w:t>
      </w:r>
    </w:p>
    <w:tbl>
      <w:tblPr>
        <w:tblStyle w:val="TableGrid"/>
        <w:tblW w:w="0" w:type="auto"/>
        <w:tblInd w:w="1413" w:type="dxa"/>
        <w:tblLook w:val="04A0" w:firstRow="1" w:lastRow="0" w:firstColumn="1" w:lastColumn="0" w:noHBand="0" w:noVBand="1"/>
      </w:tblPr>
      <w:tblGrid>
        <w:gridCol w:w="3827"/>
        <w:gridCol w:w="3776"/>
      </w:tblGrid>
      <w:tr w:rsidR="0078021F" w:rsidRPr="0047458B" w14:paraId="3FE7F7E1" w14:textId="77777777" w:rsidTr="0047458B">
        <w:trPr>
          <w:trHeight w:val="3570"/>
        </w:trPr>
        <w:tc>
          <w:tcPr>
            <w:tcW w:w="3827" w:type="dxa"/>
          </w:tcPr>
          <w:p w14:paraId="69E76D9F" w14:textId="77777777" w:rsidR="0078021F" w:rsidRPr="0047458B" w:rsidRDefault="0078021F" w:rsidP="00F06B4C">
            <w:pPr>
              <w:pStyle w:val="Exampleline1"/>
            </w:pPr>
            <w:r w:rsidRPr="0047458B">
              <w:rPr>
                <w:i/>
              </w:rPr>
              <w:t>x</w:t>
            </w:r>
            <w:r w:rsidRPr="0047458B">
              <w:rPr>
                <w:vertAlign w:val="superscript"/>
              </w:rPr>
              <w:t>2</w:t>
            </w:r>
            <w:r w:rsidRPr="0047458B">
              <w:t xml:space="preserve"> + 7</w:t>
            </w:r>
            <w:r w:rsidRPr="0047458B">
              <w:rPr>
                <w:i/>
              </w:rPr>
              <w:t>x</w:t>
            </w:r>
            <w:r w:rsidRPr="0047458B">
              <w:t xml:space="preserve"> + 12 = 0</w:t>
            </w:r>
          </w:p>
          <w:p w14:paraId="6E655FD9" w14:textId="77777777" w:rsidR="0078021F" w:rsidRPr="0047458B" w:rsidRDefault="0078021F" w:rsidP="005A47D2">
            <w:pPr>
              <w:pStyle w:val="Example"/>
            </w:pPr>
          </w:p>
          <w:p w14:paraId="421B0809" w14:textId="77777777" w:rsidR="0078021F" w:rsidRPr="0047458B" w:rsidRDefault="0078021F" w:rsidP="005A47D2">
            <w:pPr>
              <w:pStyle w:val="Example"/>
            </w:pPr>
            <w:r w:rsidRPr="0047458B">
              <w:rPr>
                <w:i/>
              </w:rPr>
              <w:t>b</w:t>
            </w:r>
            <w:r w:rsidRPr="0047458B">
              <w:t xml:space="preserve"> = 7, </w:t>
            </w:r>
            <w:r w:rsidRPr="0047458B">
              <w:rPr>
                <w:i/>
              </w:rPr>
              <w:t>ac</w:t>
            </w:r>
            <w:r w:rsidRPr="0047458B">
              <w:t xml:space="preserve"> = 12</w:t>
            </w:r>
          </w:p>
          <w:p w14:paraId="22101305" w14:textId="77777777" w:rsidR="0078021F" w:rsidRPr="0047458B" w:rsidRDefault="0078021F" w:rsidP="005A47D2">
            <w:pPr>
              <w:pStyle w:val="Example"/>
            </w:pPr>
          </w:p>
          <w:p w14:paraId="5DB660CF" w14:textId="77777777" w:rsidR="0078021F" w:rsidRPr="0047458B" w:rsidRDefault="0078021F" w:rsidP="005A47D2">
            <w:pPr>
              <w:pStyle w:val="Example"/>
            </w:pPr>
            <w:r w:rsidRPr="0047458B">
              <w:rPr>
                <w:i/>
              </w:rPr>
              <w:t>x</w:t>
            </w:r>
            <w:r w:rsidRPr="0047458B">
              <w:rPr>
                <w:vertAlign w:val="superscript"/>
              </w:rPr>
              <w:t>2</w:t>
            </w:r>
            <w:r w:rsidRPr="0047458B">
              <w:t xml:space="preserve"> + 4</w:t>
            </w:r>
            <w:r w:rsidRPr="0047458B">
              <w:rPr>
                <w:i/>
              </w:rPr>
              <w:t>x</w:t>
            </w:r>
            <w:r w:rsidRPr="0047458B">
              <w:t xml:space="preserve"> + 3</w:t>
            </w:r>
            <w:r w:rsidRPr="0047458B">
              <w:rPr>
                <w:i/>
              </w:rPr>
              <w:t>x</w:t>
            </w:r>
            <w:r w:rsidRPr="0047458B">
              <w:t xml:space="preserve"> + 12 = 0</w:t>
            </w:r>
          </w:p>
          <w:p w14:paraId="38ACD5AB" w14:textId="77777777" w:rsidR="0078021F" w:rsidRPr="0047458B" w:rsidRDefault="0078021F" w:rsidP="005A47D2">
            <w:pPr>
              <w:pStyle w:val="Example"/>
            </w:pPr>
          </w:p>
          <w:p w14:paraId="598DCD3F" w14:textId="77777777" w:rsidR="0078021F" w:rsidRPr="0047458B" w:rsidRDefault="0078021F" w:rsidP="005A47D2">
            <w:pPr>
              <w:pStyle w:val="Example"/>
            </w:pPr>
            <w:r w:rsidRPr="0047458B">
              <w:rPr>
                <w:i/>
              </w:rPr>
              <w:t>x</w:t>
            </w:r>
            <w:r w:rsidRPr="0047458B">
              <w:t>(</w:t>
            </w:r>
            <w:r w:rsidRPr="0047458B">
              <w:rPr>
                <w:i/>
              </w:rPr>
              <w:t>x</w:t>
            </w:r>
            <w:r w:rsidRPr="0047458B">
              <w:t xml:space="preserve"> + 4) + 3(</w:t>
            </w:r>
            <w:r w:rsidRPr="0047458B">
              <w:rPr>
                <w:i/>
              </w:rPr>
              <w:t>x</w:t>
            </w:r>
            <w:r w:rsidRPr="0047458B">
              <w:t xml:space="preserve"> + 4) = 0</w:t>
            </w:r>
          </w:p>
          <w:p w14:paraId="3007D8B5" w14:textId="77777777" w:rsidR="0078021F" w:rsidRPr="0047458B" w:rsidRDefault="0078021F" w:rsidP="005A47D2">
            <w:pPr>
              <w:pStyle w:val="Example"/>
            </w:pPr>
          </w:p>
          <w:p w14:paraId="38116408" w14:textId="77777777" w:rsidR="0078021F" w:rsidRPr="0047458B" w:rsidRDefault="0078021F" w:rsidP="005A47D2">
            <w:pPr>
              <w:pStyle w:val="Example"/>
            </w:pPr>
            <w:r w:rsidRPr="0047458B">
              <w:t>(</w:t>
            </w:r>
            <w:r w:rsidRPr="0047458B">
              <w:rPr>
                <w:i/>
              </w:rPr>
              <w:t>x</w:t>
            </w:r>
            <w:r w:rsidRPr="0047458B">
              <w:t xml:space="preserve"> + 4)(</w:t>
            </w:r>
            <w:r w:rsidRPr="0047458B">
              <w:rPr>
                <w:i/>
              </w:rPr>
              <w:t>x</w:t>
            </w:r>
            <w:r w:rsidRPr="0047458B">
              <w:t xml:space="preserve"> + 3) = 0</w:t>
            </w:r>
          </w:p>
          <w:p w14:paraId="0E375D4D" w14:textId="77777777" w:rsidR="0078021F" w:rsidRPr="0047458B" w:rsidRDefault="0078021F" w:rsidP="005A47D2">
            <w:pPr>
              <w:pStyle w:val="Example"/>
            </w:pPr>
            <w:r w:rsidRPr="0047458B">
              <w:t>So (</w:t>
            </w:r>
            <w:r w:rsidRPr="0047458B">
              <w:rPr>
                <w:i/>
              </w:rPr>
              <w:t>x</w:t>
            </w:r>
            <w:r w:rsidRPr="0047458B">
              <w:t xml:space="preserve"> + 4)</w:t>
            </w:r>
            <w:r w:rsidRPr="0047458B">
              <w:rPr>
                <w:i/>
              </w:rPr>
              <w:t xml:space="preserve"> </w:t>
            </w:r>
            <w:r w:rsidRPr="0047458B">
              <w:t>= 0 or (</w:t>
            </w:r>
            <w:r w:rsidRPr="0047458B">
              <w:rPr>
                <w:i/>
              </w:rPr>
              <w:t>x</w:t>
            </w:r>
            <w:r w:rsidRPr="0047458B">
              <w:t xml:space="preserve"> </w:t>
            </w:r>
            <w:r w:rsidRPr="0047458B">
              <w:rPr>
                <w:rFonts w:cs="Times New Roman"/>
              </w:rPr>
              <w:t>+</w:t>
            </w:r>
            <w:r w:rsidRPr="0047458B">
              <w:t xml:space="preserve"> 3) = 0</w:t>
            </w:r>
          </w:p>
          <w:p w14:paraId="7D031701" w14:textId="77777777" w:rsidR="0078021F" w:rsidRDefault="0078021F" w:rsidP="005A47D2">
            <w:pPr>
              <w:pStyle w:val="Example"/>
            </w:pPr>
          </w:p>
          <w:p w14:paraId="7A967EDD" w14:textId="77777777" w:rsidR="0078021F" w:rsidRPr="0047458B" w:rsidRDefault="0078021F" w:rsidP="005A47D2">
            <w:pPr>
              <w:pStyle w:val="Example"/>
            </w:pPr>
          </w:p>
          <w:p w14:paraId="7A8DEE13" w14:textId="77777777" w:rsidR="0078021F" w:rsidRPr="0047458B" w:rsidRDefault="0078021F" w:rsidP="005A47D2">
            <w:pPr>
              <w:pStyle w:val="Example"/>
            </w:pPr>
            <w:r w:rsidRPr="0047458B">
              <w:t xml:space="preserve">Therefore </w:t>
            </w:r>
            <w:r w:rsidRPr="0047458B">
              <w:rPr>
                <w:i/>
              </w:rPr>
              <w:t xml:space="preserve">x </w:t>
            </w:r>
            <w:r w:rsidRPr="0047458B">
              <w:t xml:space="preserve">= </w:t>
            </w:r>
            <w:r w:rsidRPr="0047458B">
              <w:rPr>
                <w:rFonts w:cs="Times New Roman"/>
              </w:rPr>
              <w:t>−</w:t>
            </w:r>
            <w:r w:rsidRPr="0047458B">
              <w:t xml:space="preserve">4 or </w:t>
            </w:r>
            <w:r w:rsidRPr="0047458B">
              <w:rPr>
                <w:i/>
              </w:rPr>
              <w:t>x</w:t>
            </w:r>
            <w:r w:rsidRPr="0047458B">
              <w:t xml:space="preserve"> </w:t>
            </w:r>
            <w:r w:rsidRPr="0047458B">
              <w:rPr>
                <w:rFonts w:cs="Times New Roman"/>
              </w:rPr>
              <w:t>=</w:t>
            </w:r>
            <w:r w:rsidRPr="0047458B">
              <w:t xml:space="preserve"> </w:t>
            </w:r>
            <w:r w:rsidRPr="0047458B">
              <w:rPr>
                <w:rFonts w:cs="Times New Roman"/>
              </w:rPr>
              <w:t>−</w:t>
            </w:r>
            <w:r w:rsidRPr="0047458B">
              <w:t>3</w:t>
            </w:r>
          </w:p>
        </w:tc>
        <w:tc>
          <w:tcPr>
            <w:tcW w:w="3776" w:type="dxa"/>
          </w:tcPr>
          <w:p w14:paraId="31F3509B" w14:textId="77777777" w:rsidR="0078021F" w:rsidRPr="0047458B" w:rsidRDefault="0078021F" w:rsidP="00F06B4C">
            <w:pPr>
              <w:pStyle w:val="Exampleline1indent"/>
            </w:pPr>
            <w:r w:rsidRPr="0047458B">
              <w:rPr>
                <w:b/>
              </w:rPr>
              <w:t>1</w:t>
            </w:r>
            <w:r w:rsidRPr="0047458B">
              <w:rPr>
                <w:b/>
              </w:rPr>
              <w:tab/>
            </w:r>
            <w:r w:rsidRPr="0047458B">
              <w:t xml:space="preserve">Factorise the quadratic equation. Work out the two factors of </w:t>
            </w:r>
            <w:r w:rsidRPr="0047458B">
              <w:rPr>
                <w:i/>
              </w:rPr>
              <w:t>ac</w:t>
            </w:r>
            <w:r w:rsidRPr="0047458B">
              <w:t xml:space="preserve"> = 12 which add to give you </w:t>
            </w:r>
            <w:r w:rsidRPr="0047458B">
              <w:rPr>
                <w:i/>
              </w:rPr>
              <w:t>b</w:t>
            </w:r>
            <w:r w:rsidRPr="0047458B">
              <w:t xml:space="preserve"> = 7. </w:t>
            </w:r>
            <w:r w:rsidRPr="0047458B">
              <w:br/>
              <w:t>(4 and 3)</w:t>
            </w:r>
          </w:p>
          <w:p w14:paraId="5E680DF8" w14:textId="77777777" w:rsidR="0078021F" w:rsidRPr="0047458B" w:rsidRDefault="0078021F" w:rsidP="00F06B4C">
            <w:pPr>
              <w:pStyle w:val="Examplefollow"/>
            </w:pPr>
            <w:r w:rsidRPr="0047458B">
              <w:rPr>
                <w:b/>
              </w:rPr>
              <w:t>2</w:t>
            </w:r>
            <w:r w:rsidRPr="0047458B">
              <w:rPr>
                <w:b/>
              </w:rPr>
              <w:tab/>
            </w:r>
            <w:r w:rsidRPr="0047458B">
              <w:t xml:space="preserve">Rewrite the </w:t>
            </w:r>
            <w:r w:rsidRPr="0047458B">
              <w:rPr>
                <w:i/>
              </w:rPr>
              <w:t xml:space="preserve">b </w:t>
            </w:r>
            <w:r w:rsidRPr="0047458B">
              <w:t>term (7</w:t>
            </w:r>
            <w:r w:rsidRPr="0047458B">
              <w:rPr>
                <w:i/>
              </w:rPr>
              <w:t>x</w:t>
            </w:r>
            <w:r w:rsidRPr="0047458B">
              <w:t>) using these two factors.</w:t>
            </w:r>
          </w:p>
          <w:p w14:paraId="58ECBDC1" w14:textId="77777777" w:rsidR="0078021F" w:rsidRPr="0047458B" w:rsidRDefault="0078021F" w:rsidP="00F06B4C">
            <w:pPr>
              <w:pStyle w:val="Examplefollow"/>
            </w:pPr>
            <w:r w:rsidRPr="0047458B">
              <w:rPr>
                <w:b/>
              </w:rPr>
              <w:t>3</w:t>
            </w:r>
            <w:r w:rsidRPr="0047458B">
              <w:rPr>
                <w:b/>
              </w:rPr>
              <w:tab/>
            </w:r>
            <w:r w:rsidRPr="0047458B">
              <w:t>Factorise the first two terms and the last two terms.</w:t>
            </w:r>
          </w:p>
          <w:p w14:paraId="0D388D14" w14:textId="77777777" w:rsidR="0078021F" w:rsidRPr="0047458B" w:rsidRDefault="0078021F" w:rsidP="00F06B4C">
            <w:pPr>
              <w:pStyle w:val="Examplefollow"/>
            </w:pPr>
            <w:r w:rsidRPr="0047458B">
              <w:rPr>
                <w:b/>
              </w:rPr>
              <w:t>4</w:t>
            </w:r>
            <w:r w:rsidRPr="0047458B">
              <w:rPr>
                <w:b/>
              </w:rPr>
              <w:tab/>
            </w:r>
            <w:r w:rsidRPr="0047458B">
              <w:t>(</w:t>
            </w:r>
            <w:r w:rsidRPr="0047458B">
              <w:rPr>
                <w:i/>
              </w:rPr>
              <w:t>x</w:t>
            </w:r>
            <w:r w:rsidRPr="0047458B">
              <w:t xml:space="preserve"> + 4) is a factor of both terms.</w:t>
            </w:r>
          </w:p>
          <w:p w14:paraId="4D88E453" w14:textId="77777777" w:rsidR="0078021F" w:rsidRDefault="0078021F" w:rsidP="00F06B4C">
            <w:pPr>
              <w:pStyle w:val="Examplefollow"/>
            </w:pPr>
            <w:r w:rsidRPr="0047458B">
              <w:rPr>
                <w:b/>
              </w:rPr>
              <w:t>5</w:t>
            </w:r>
            <w:r w:rsidRPr="0047458B">
              <w:rPr>
                <w:b/>
              </w:rPr>
              <w:tab/>
            </w:r>
            <w:r w:rsidRPr="0047458B">
              <w:t xml:space="preserve">When two values multiply to make zero, at least one of the values must be zero. </w:t>
            </w:r>
          </w:p>
          <w:p w14:paraId="17AC1680" w14:textId="77777777" w:rsidR="0078021F" w:rsidRPr="0047458B" w:rsidRDefault="0078021F" w:rsidP="00F06B4C">
            <w:pPr>
              <w:pStyle w:val="Examplefollow"/>
            </w:pPr>
            <w:r>
              <w:rPr>
                <w:b/>
              </w:rPr>
              <w:t>6</w:t>
            </w:r>
            <w:r>
              <w:rPr>
                <w:b/>
              </w:rPr>
              <w:tab/>
            </w:r>
            <w:r w:rsidRPr="0047458B">
              <w:t>Solve these two equations.</w:t>
            </w:r>
          </w:p>
        </w:tc>
      </w:tr>
    </w:tbl>
    <w:p w14:paraId="411D423D" w14:textId="77777777" w:rsidR="0078021F" w:rsidRPr="0047458B" w:rsidRDefault="0078021F" w:rsidP="00F06B4C">
      <w:pPr>
        <w:pStyle w:val="Example"/>
        <w:tabs>
          <w:tab w:val="left" w:pos="1330"/>
        </w:tabs>
        <w:spacing w:before="240" w:line="240" w:lineRule="auto"/>
        <w:rPr>
          <w:b/>
        </w:rPr>
      </w:pPr>
    </w:p>
    <w:p w14:paraId="1A82ED49" w14:textId="77777777" w:rsidR="0078021F" w:rsidRDefault="0078021F">
      <w:pPr>
        <w:rPr>
          <w:b/>
        </w:rPr>
      </w:pPr>
      <w:r>
        <w:rPr>
          <w:b/>
        </w:rPr>
        <w:br w:type="page"/>
      </w:r>
    </w:p>
    <w:p w14:paraId="2BD5DC2B" w14:textId="77777777" w:rsidR="0078021F" w:rsidRPr="0047458B" w:rsidRDefault="0078021F" w:rsidP="00F06B4C">
      <w:pPr>
        <w:pStyle w:val="Example"/>
        <w:tabs>
          <w:tab w:val="left" w:pos="1330"/>
        </w:tabs>
        <w:spacing w:before="240" w:line="240" w:lineRule="auto"/>
      </w:pPr>
      <w:r w:rsidRPr="0047458B">
        <w:rPr>
          <w:b/>
        </w:rPr>
        <w:lastRenderedPageBreak/>
        <w:t>Example 3</w:t>
      </w:r>
      <w:r w:rsidRPr="0047458B">
        <w:rPr>
          <w:b/>
        </w:rPr>
        <w:tab/>
      </w:r>
      <w:r w:rsidRPr="0047458B">
        <w:t>Solve 9</w:t>
      </w:r>
      <w:r w:rsidRPr="0047458B">
        <w:rPr>
          <w:i/>
        </w:rPr>
        <w:t>x</w:t>
      </w:r>
      <w:r w:rsidRPr="0047458B">
        <w:rPr>
          <w:vertAlign w:val="superscript"/>
        </w:rPr>
        <w:t>2</w:t>
      </w:r>
      <w:r w:rsidRPr="0047458B">
        <w:t xml:space="preserve"> − 16 = 0</w:t>
      </w:r>
    </w:p>
    <w:tbl>
      <w:tblPr>
        <w:tblStyle w:val="TableGrid"/>
        <w:tblW w:w="0" w:type="auto"/>
        <w:tblInd w:w="1413" w:type="dxa"/>
        <w:tblLook w:val="04A0" w:firstRow="1" w:lastRow="0" w:firstColumn="1" w:lastColumn="0" w:noHBand="0" w:noVBand="1"/>
      </w:tblPr>
      <w:tblGrid>
        <w:gridCol w:w="3827"/>
        <w:gridCol w:w="3776"/>
      </w:tblGrid>
      <w:tr w:rsidR="0078021F" w:rsidRPr="0047458B" w14:paraId="6D8C7EFB" w14:textId="77777777" w:rsidTr="00F06B4C">
        <w:tc>
          <w:tcPr>
            <w:tcW w:w="3827" w:type="dxa"/>
          </w:tcPr>
          <w:p w14:paraId="466C1E82" w14:textId="77777777" w:rsidR="0078021F" w:rsidRPr="0047458B" w:rsidRDefault="0078021F" w:rsidP="00F06B4C">
            <w:pPr>
              <w:pStyle w:val="Exampleline1"/>
            </w:pPr>
            <w:r w:rsidRPr="0047458B">
              <w:t>9</w:t>
            </w:r>
            <w:r w:rsidRPr="0047458B">
              <w:rPr>
                <w:i/>
              </w:rPr>
              <w:t>x</w:t>
            </w:r>
            <w:r w:rsidRPr="0047458B">
              <w:rPr>
                <w:vertAlign w:val="superscript"/>
              </w:rPr>
              <w:t>2</w:t>
            </w:r>
            <w:r w:rsidRPr="0047458B">
              <w:t xml:space="preserve"> − 16 = 0</w:t>
            </w:r>
          </w:p>
          <w:p w14:paraId="3CDB469B" w14:textId="77777777" w:rsidR="0078021F" w:rsidRPr="0047458B" w:rsidRDefault="0078021F" w:rsidP="005A47D2">
            <w:pPr>
              <w:pStyle w:val="Example"/>
            </w:pPr>
            <w:r w:rsidRPr="0047458B">
              <w:t>(3</w:t>
            </w:r>
            <w:r w:rsidRPr="0047458B">
              <w:rPr>
                <w:i/>
              </w:rPr>
              <w:t>x</w:t>
            </w:r>
            <w:r w:rsidRPr="0047458B">
              <w:t xml:space="preserve"> + 4)(3</w:t>
            </w:r>
            <w:r w:rsidRPr="0047458B">
              <w:rPr>
                <w:i/>
              </w:rPr>
              <w:t>x</w:t>
            </w:r>
            <w:r w:rsidRPr="0047458B">
              <w:t xml:space="preserve"> – 4) = 0</w:t>
            </w:r>
          </w:p>
          <w:p w14:paraId="433078EE" w14:textId="77777777" w:rsidR="0078021F" w:rsidRPr="0047458B" w:rsidRDefault="0078021F" w:rsidP="005A47D2">
            <w:pPr>
              <w:pStyle w:val="Example"/>
            </w:pPr>
          </w:p>
          <w:p w14:paraId="359C2D62" w14:textId="77777777" w:rsidR="0078021F" w:rsidRPr="0047458B" w:rsidRDefault="0078021F" w:rsidP="005A47D2">
            <w:pPr>
              <w:pStyle w:val="Example"/>
            </w:pPr>
            <w:r w:rsidRPr="0047458B">
              <w:t>So (3</w:t>
            </w:r>
            <w:r w:rsidRPr="0047458B">
              <w:rPr>
                <w:i/>
              </w:rPr>
              <w:t>x</w:t>
            </w:r>
            <w:r w:rsidRPr="0047458B">
              <w:t xml:space="preserve"> + 4) = 0 or (3</w:t>
            </w:r>
            <w:r w:rsidRPr="0047458B">
              <w:rPr>
                <w:i/>
              </w:rPr>
              <w:t>x</w:t>
            </w:r>
            <w:r w:rsidRPr="0047458B">
              <w:t xml:space="preserve"> – 4) = 0</w:t>
            </w:r>
          </w:p>
          <w:p w14:paraId="4385EA29" w14:textId="77777777" w:rsidR="0078021F" w:rsidRPr="0047458B" w:rsidRDefault="0078021F" w:rsidP="005A47D2">
            <w:pPr>
              <w:pStyle w:val="Example"/>
            </w:pPr>
          </w:p>
          <w:p w14:paraId="0374ED68" w14:textId="77777777" w:rsidR="0078021F" w:rsidRPr="0047458B" w:rsidRDefault="0078021F" w:rsidP="005A47D2">
            <w:pPr>
              <w:pStyle w:val="Example"/>
            </w:pPr>
            <w:r w:rsidRPr="0047458B">
              <w:rPr>
                <w:position w:val="-22"/>
              </w:rPr>
              <w:object w:dxaOrig="700" w:dyaOrig="580" w14:anchorId="11BB47E0">
                <v:shape id="_x0000_i1127" type="#_x0000_t75" style="width:35.25pt;height:29.25pt" o:ole="">
                  <v:imagedata r:id="rId212" o:title=""/>
                </v:shape>
                <o:OLEObject Type="Embed" ProgID="Equation.DSMT4" ShapeID="_x0000_i1127" DrawAspect="Content" ObjectID="_1841911391" r:id="rId213"/>
              </w:object>
            </w:r>
            <w:r w:rsidRPr="0047458B">
              <w:t xml:space="preserve"> or </w:t>
            </w:r>
            <w:r w:rsidRPr="0047458B">
              <w:rPr>
                <w:position w:val="-22"/>
              </w:rPr>
              <w:object w:dxaOrig="560" w:dyaOrig="580" w14:anchorId="58C11AA4">
                <v:shape id="_x0000_i1128" type="#_x0000_t75" style="width:27.75pt;height:29.25pt" o:ole="">
                  <v:imagedata r:id="rId214" o:title=""/>
                </v:shape>
                <o:OLEObject Type="Embed" ProgID="Equation.DSMT4" ShapeID="_x0000_i1128" DrawAspect="Content" ObjectID="_1841911392" r:id="rId215"/>
              </w:object>
            </w:r>
          </w:p>
        </w:tc>
        <w:tc>
          <w:tcPr>
            <w:tcW w:w="3776" w:type="dxa"/>
          </w:tcPr>
          <w:p w14:paraId="37C45F56" w14:textId="77777777" w:rsidR="0078021F" w:rsidRPr="0047458B" w:rsidRDefault="0078021F" w:rsidP="00F06B4C">
            <w:pPr>
              <w:pStyle w:val="Exampleline1indent"/>
            </w:pPr>
            <w:r w:rsidRPr="0047458B">
              <w:rPr>
                <w:b/>
              </w:rPr>
              <w:t>1</w:t>
            </w:r>
            <w:r w:rsidRPr="0047458B">
              <w:rPr>
                <w:b/>
              </w:rPr>
              <w:tab/>
            </w:r>
            <w:r w:rsidRPr="0047458B">
              <w:t>Factorise the quadratic equation. This is the difference of two squares as the two terms are (3</w:t>
            </w:r>
            <w:r w:rsidRPr="0047458B">
              <w:rPr>
                <w:i/>
              </w:rPr>
              <w:t>x</w:t>
            </w:r>
            <w:r w:rsidRPr="0047458B">
              <w:t>)</w:t>
            </w:r>
            <w:r w:rsidRPr="0047458B">
              <w:rPr>
                <w:vertAlign w:val="superscript"/>
              </w:rPr>
              <w:t>2</w:t>
            </w:r>
            <w:r w:rsidRPr="0047458B">
              <w:t xml:space="preserve"> and (4)</w:t>
            </w:r>
            <w:r w:rsidRPr="0047458B">
              <w:rPr>
                <w:vertAlign w:val="superscript"/>
              </w:rPr>
              <w:t>2</w:t>
            </w:r>
            <w:r w:rsidRPr="0047458B">
              <w:t>.</w:t>
            </w:r>
          </w:p>
          <w:p w14:paraId="038A34B2" w14:textId="77777777" w:rsidR="0078021F" w:rsidRPr="0047458B" w:rsidRDefault="0078021F" w:rsidP="00F06B4C">
            <w:pPr>
              <w:pStyle w:val="Examplefollow"/>
            </w:pPr>
            <w:r w:rsidRPr="0047458B">
              <w:rPr>
                <w:b/>
              </w:rPr>
              <w:t>2</w:t>
            </w:r>
            <w:r w:rsidRPr="0047458B">
              <w:rPr>
                <w:b/>
              </w:rPr>
              <w:tab/>
            </w:r>
            <w:r w:rsidRPr="0047458B">
              <w:t>When two values multiply to make zero, at least one of the values must be zero.</w:t>
            </w:r>
          </w:p>
          <w:p w14:paraId="68144AF5" w14:textId="77777777" w:rsidR="0078021F" w:rsidRPr="0047458B" w:rsidRDefault="0078021F" w:rsidP="00F06B4C">
            <w:pPr>
              <w:pStyle w:val="Examplefollow"/>
              <w:rPr>
                <w:b/>
                <w:sz w:val="20"/>
                <w:szCs w:val="20"/>
              </w:rPr>
            </w:pPr>
            <w:r w:rsidRPr="0047458B">
              <w:rPr>
                <w:b/>
              </w:rPr>
              <w:t>3</w:t>
            </w:r>
            <w:r w:rsidRPr="0047458B">
              <w:rPr>
                <w:b/>
              </w:rPr>
              <w:tab/>
            </w:r>
            <w:r w:rsidRPr="0047458B">
              <w:t>Solve these two equations.</w:t>
            </w:r>
          </w:p>
        </w:tc>
      </w:tr>
    </w:tbl>
    <w:p w14:paraId="41F04531" w14:textId="77777777" w:rsidR="0078021F" w:rsidRPr="0047458B" w:rsidRDefault="0078021F" w:rsidP="00F06B4C">
      <w:pPr>
        <w:pStyle w:val="Example"/>
        <w:tabs>
          <w:tab w:val="left" w:pos="1330"/>
        </w:tabs>
        <w:spacing w:before="240" w:line="240" w:lineRule="auto"/>
      </w:pPr>
      <w:r w:rsidRPr="0047458B">
        <w:rPr>
          <w:b/>
        </w:rPr>
        <w:t>Example 4</w:t>
      </w:r>
      <w:r w:rsidRPr="0047458B">
        <w:rPr>
          <w:b/>
        </w:rPr>
        <w:tab/>
      </w:r>
      <w:r w:rsidRPr="0047458B">
        <w:t>Solve 2</w:t>
      </w:r>
      <w:r w:rsidRPr="0047458B">
        <w:rPr>
          <w:i/>
        </w:rPr>
        <w:t>x</w:t>
      </w:r>
      <w:r w:rsidRPr="0047458B">
        <w:rPr>
          <w:vertAlign w:val="superscript"/>
        </w:rPr>
        <w:t>2</w:t>
      </w:r>
      <w:r w:rsidRPr="0047458B">
        <w:t xml:space="preserve"> − 5</w:t>
      </w:r>
      <w:r w:rsidRPr="0047458B">
        <w:rPr>
          <w:i/>
        </w:rPr>
        <w:t>x</w:t>
      </w:r>
      <w:r w:rsidRPr="0047458B">
        <w:t xml:space="preserve"> − 12 = 0</w:t>
      </w:r>
    </w:p>
    <w:tbl>
      <w:tblPr>
        <w:tblStyle w:val="TableGrid"/>
        <w:tblW w:w="0" w:type="auto"/>
        <w:tblInd w:w="1413" w:type="dxa"/>
        <w:tblLook w:val="04A0" w:firstRow="1" w:lastRow="0" w:firstColumn="1" w:lastColumn="0" w:noHBand="0" w:noVBand="1"/>
      </w:tblPr>
      <w:tblGrid>
        <w:gridCol w:w="3827"/>
        <w:gridCol w:w="3776"/>
      </w:tblGrid>
      <w:tr w:rsidR="0078021F" w:rsidRPr="0047458B" w14:paraId="2D0B2C3C" w14:textId="77777777" w:rsidTr="00132146">
        <w:trPr>
          <w:trHeight w:val="3549"/>
        </w:trPr>
        <w:tc>
          <w:tcPr>
            <w:tcW w:w="3827" w:type="dxa"/>
          </w:tcPr>
          <w:p w14:paraId="399B32C1" w14:textId="77777777" w:rsidR="0078021F" w:rsidRPr="0047458B" w:rsidRDefault="0078021F" w:rsidP="00F06B4C">
            <w:pPr>
              <w:pStyle w:val="Exampleline1"/>
            </w:pPr>
            <w:r w:rsidRPr="0047458B">
              <w:rPr>
                <w:i/>
              </w:rPr>
              <w:t>b</w:t>
            </w:r>
            <w:r w:rsidRPr="0047458B">
              <w:t xml:space="preserve"> = −5, </w:t>
            </w:r>
            <w:r w:rsidRPr="0047458B">
              <w:rPr>
                <w:i/>
              </w:rPr>
              <w:t>ac</w:t>
            </w:r>
            <w:r w:rsidRPr="0047458B">
              <w:t xml:space="preserve"> = −24</w:t>
            </w:r>
          </w:p>
          <w:p w14:paraId="11F6FAAC" w14:textId="77777777" w:rsidR="0078021F" w:rsidRPr="0047458B" w:rsidRDefault="0078021F" w:rsidP="005A47D2">
            <w:pPr>
              <w:pStyle w:val="Example"/>
            </w:pPr>
          </w:p>
          <w:p w14:paraId="4AFB42D2" w14:textId="77777777" w:rsidR="0078021F" w:rsidRPr="0047458B" w:rsidRDefault="0078021F" w:rsidP="005A47D2">
            <w:pPr>
              <w:pStyle w:val="Example"/>
            </w:pPr>
          </w:p>
          <w:p w14:paraId="243F3DD2" w14:textId="77777777" w:rsidR="0078021F" w:rsidRPr="0047458B" w:rsidRDefault="0078021F" w:rsidP="005A47D2">
            <w:pPr>
              <w:pStyle w:val="Example"/>
            </w:pPr>
          </w:p>
          <w:p w14:paraId="2933585D" w14:textId="77777777" w:rsidR="0078021F" w:rsidRPr="0047458B" w:rsidRDefault="0078021F" w:rsidP="005A47D2">
            <w:pPr>
              <w:pStyle w:val="Example"/>
            </w:pPr>
            <w:r w:rsidRPr="0047458B">
              <w:t>So 2</w:t>
            </w:r>
            <w:r w:rsidRPr="0047458B">
              <w:rPr>
                <w:i/>
              </w:rPr>
              <w:t>x</w:t>
            </w:r>
            <w:r w:rsidRPr="0047458B">
              <w:rPr>
                <w:vertAlign w:val="superscript"/>
              </w:rPr>
              <w:t>2</w:t>
            </w:r>
            <w:r w:rsidRPr="0047458B">
              <w:t xml:space="preserve"> − 8</w:t>
            </w:r>
            <w:r w:rsidRPr="0047458B">
              <w:rPr>
                <w:i/>
              </w:rPr>
              <w:t>x</w:t>
            </w:r>
            <w:r w:rsidRPr="0047458B">
              <w:t xml:space="preserve"> + 3</w:t>
            </w:r>
            <w:r w:rsidRPr="0047458B">
              <w:rPr>
                <w:i/>
              </w:rPr>
              <w:t>x</w:t>
            </w:r>
            <w:r w:rsidRPr="0047458B">
              <w:t xml:space="preserve"> – 12 = 0</w:t>
            </w:r>
          </w:p>
          <w:p w14:paraId="31D1AEAB" w14:textId="77777777" w:rsidR="0078021F" w:rsidRPr="0047458B" w:rsidRDefault="0078021F" w:rsidP="005A47D2">
            <w:pPr>
              <w:pStyle w:val="Example"/>
            </w:pPr>
          </w:p>
          <w:p w14:paraId="5426A984" w14:textId="77777777" w:rsidR="0078021F" w:rsidRPr="0047458B" w:rsidRDefault="0078021F" w:rsidP="005A47D2">
            <w:pPr>
              <w:pStyle w:val="Example"/>
            </w:pPr>
            <w:r w:rsidRPr="0047458B">
              <w:t>2</w:t>
            </w:r>
            <w:r w:rsidRPr="0047458B">
              <w:rPr>
                <w:i/>
              </w:rPr>
              <w:t>x</w:t>
            </w:r>
            <w:r w:rsidRPr="0047458B">
              <w:t>(</w:t>
            </w:r>
            <w:r w:rsidRPr="0047458B">
              <w:rPr>
                <w:i/>
              </w:rPr>
              <w:t>x</w:t>
            </w:r>
            <w:r w:rsidRPr="0047458B">
              <w:t xml:space="preserve"> − 4) + 3(</w:t>
            </w:r>
            <w:r w:rsidRPr="0047458B">
              <w:rPr>
                <w:i/>
              </w:rPr>
              <w:t>x</w:t>
            </w:r>
            <w:r w:rsidRPr="0047458B">
              <w:t xml:space="preserve"> − 4) = 0</w:t>
            </w:r>
          </w:p>
          <w:p w14:paraId="6A420D29" w14:textId="77777777" w:rsidR="0078021F" w:rsidRPr="0047458B" w:rsidRDefault="0078021F" w:rsidP="005A47D2">
            <w:pPr>
              <w:pStyle w:val="Example"/>
            </w:pPr>
          </w:p>
          <w:p w14:paraId="02FFC06E" w14:textId="77777777" w:rsidR="0078021F" w:rsidRPr="0047458B" w:rsidRDefault="0078021F" w:rsidP="005A47D2">
            <w:pPr>
              <w:pStyle w:val="Example"/>
            </w:pPr>
            <w:r w:rsidRPr="0047458B">
              <w:t>(</w:t>
            </w:r>
            <w:r w:rsidRPr="0047458B">
              <w:rPr>
                <w:i/>
              </w:rPr>
              <w:t>x</w:t>
            </w:r>
            <w:r w:rsidRPr="0047458B">
              <w:t xml:space="preserve"> – 4)(2</w:t>
            </w:r>
            <w:r w:rsidRPr="0047458B">
              <w:rPr>
                <w:i/>
              </w:rPr>
              <w:t>x</w:t>
            </w:r>
            <w:r w:rsidRPr="0047458B">
              <w:t xml:space="preserve"> + 3) = 0</w:t>
            </w:r>
          </w:p>
          <w:p w14:paraId="2885E9F8" w14:textId="77777777" w:rsidR="0078021F" w:rsidRPr="0047458B" w:rsidRDefault="0078021F" w:rsidP="005A47D2">
            <w:pPr>
              <w:pStyle w:val="Example"/>
            </w:pPr>
            <w:r w:rsidRPr="0047458B">
              <w:t>So (</w:t>
            </w:r>
            <w:r w:rsidRPr="0047458B">
              <w:rPr>
                <w:i/>
              </w:rPr>
              <w:t>x</w:t>
            </w:r>
            <w:r w:rsidRPr="0047458B">
              <w:t xml:space="preserve"> – 4) = 0 or (2</w:t>
            </w:r>
            <w:r w:rsidRPr="0047458B">
              <w:rPr>
                <w:i/>
              </w:rPr>
              <w:t>x</w:t>
            </w:r>
            <w:r w:rsidRPr="0047458B">
              <w:t xml:space="preserve"> +3) = 0</w:t>
            </w:r>
          </w:p>
          <w:p w14:paraId="346D96CE" w14:textId="77777777" w:rsidR="0078021F" w:rsidRPr="0047458B" w:rsidRDefault="0078021F" w:rsidP="005A47D2">
            <w:pPr>
              <w:pStyle w:val="Example"/>
            </w:pPr>
          </w:p>
          <w:p w14:paraId="6B3F20CB" w14:textId="77777777" w:rsidR="0078021F" w:rsidRPr="0047458B" w:rsidRDefault="0078021F" w:rsidP="005A47D2">
            <w:pPr>
              <w:pStyle w:val="Example"/>
            </w:pPr>
            <w:r w:rsidRPr="0047458B">
              <w:rPr>
                <w:position w:val="-6"/>
              </w:rPr>
              <w:object w:dxaOrig="560" w:dyaOrig="279" w14:anchorId="0327DD40">
                <v:shape id="_x0000_i1129" type="#_x0000_t75" style="width:28.5pt;height:14.25pt" o:ole="">
                  <v:imagedata r:id="rId216" o:title=""/>
                </v:shape>
                <o:OLEObject Type="Embed" ProgID="Equation.DSMT4" ShapeID="_x0000_i1129" DrawAspect="Content" ObjectID="_1841911393" r:id="rId217"/>
              </w:object>
            </w:r>
            <w:r w:rsidRPr="0047458B">
              <w:t xml:space="preserve"> or </w:t>
            </w:r>
            <w:r w:rsidRPr="0047458B">
              <w:rPr>
                <w:position w:val="-22"/>
              </w:rPr>
              <w:object w:dxaOrig="700" w:dyaOrig="580" w14:anchorId="2B5F814C">
                <v:shape id="_x0000_i1130" type="#_x0000_t75" style="width:35.25pt;height:29.25pt" o:ole="">
                  <v:imagedata r:id="rId218" o:title=""/>
                </v:shape>
                <o:OLEObject Type="Embed" ProgID="Equation.DSMT4" ShapeID="_x0000_i1130" DrawAspect="Content" ObjectID="_1841911394" r:id="rId219"/>
              </w:object>
            </w:r>
          </w:p>
        </w:tc>
        <w:tc>
          <w:tcPr>
            <w:tcW w:w="3776" w:type="dxa"/>
          </w:tcPr>
          <w:p w14:paraId="6FDA0248" w14:textId="77777777" w:rsidR="0078021F" w:rsidRPr="0047458B" w:rsidRDefault="0078021F" w:rsidP="00132146">
            <w:pPr>
              <w:pStyle w:val="Exampleline1indent"/>
              <w:tabs>
                <w:tab w:val="clear" w:pos="326"/>
              </w:tabs>
              <w:ind w:left="261" w:hanging="231"/>
            </w:pPr>
            <w:r w:rsidRPr="0047458B">
              <w:rPr>
                <w:b/>
              </w:rPr>
              <w:t>1</w:t>
            </w:r>
            <w:r w:rsidRPr="0047458B">
              <w:rPr>
                <w:b/>
              </w:rPr>
              <w:tab/>
            </w:r>
            <w:r w:rsidRPr="0047458B">
              <w:t>Factorise the quadratic equation.</w:t>
            </w:r>
            <w:r w:rsidRPr="0047458B">
              <w:br/>
              <w:t xml:space="preserve">Work out the two factors of </w:t>
            </w:r>
            <w:r w:rsidRPr="0047458B">
              <w:rPr>
                <w:i/>
              </w:rPr>
              <w:t>ac</w:t>
            </w:r>
            <w:r w:rsidRPr="0047458B">
              <w:t xml:space="preserve"> = −24 which add to give you </w:t>
            </w:r>
            <w:r w:rsidRPr="0047458B">
              <w:rPr>
                <w:i/>
              </w:rPr>
              <w:t>b</w:t>
            </w:r>
            <w:r w:rsidRPr="0047458B">
              <w:t xml:space="preserve"> = −5. </w:t>
            </w:r>
            <w:r w:rsidRPr="0047458B">
              <w:br/>
              <w:t>(−8 and 3)</w:t>
            </w:r>
          </w:p>
          <w:p w14:paraId="19966BC9" w14:textId="77777777" w:rsidR="0078021F" w:rsidRPr="0047458B" w:rsidRDefault="0078021F" w:rsidP="00132146">
            <w:pPr>
              <w:pStyle w:val="Examplefollow"/>
              <w:tabs>
                <w:tab w:val="clear" w:pos="326"/>
              </w:tabs>
              <w:ind w:left="261" w:hanging="231"/>
            </w:pPr>
            <w:r w:rsidRPr="0047458B">
              <w:rPr>
                <w:b/>
              </w:rPr>
              <w:t>2</w:t>
            </w:r>
            <w:r w:rsidRPr="0047458B">
              <w:rPr>
                <w:b/>
              </w:rPr>
              <w:tab/>
            </w:r>
            <w:r w:rsidRPr="0047458B">
              <w:t xml:space="preserve">Rewrite the </w:t>
            </w:r>
            <w:r w:rsidRPr="0047458B">
              <w:rPr>
                <w:i/>
              </w:rPr>
              <w:t xml:space="preserve">b </w:t>
            </w:r>
            <w:r w:rsidRPr="0047458B">
              <w:t>term (</w:t>
            </w:r>
            <w:r w:rsidRPr="0047458B">
              <w:rPr>
                <w:rFonts w:cs="Times New Roman"/>
              </w:rPr>
              <w:t>−</w:t>
            </w:r>
            <w:r w:rsidRPr="0047458B">
              <w:t>5</w:t>
            </w:r>
            <w:r w:rsidRPr="0047458B">
              <w:rPr>
                <w:i/>
              </w:rPr>
              <w:t>x</w:t>
            </w:r>
            <w:r w:rsidRPr="0047458B">
              <w:t>) using these two factors.</w:t>
            </w:r>
          </w:p>
          <w:p w14:paraId="3AB1B997" w14:textId="77777777" w:rsidR="0078021F" w:rsidRPr="0047458B" w:rsidRDefault="0078021F" w:rsidP="00132146">
            <w:pPr>
              <w:pStyle w:val="Examplefollow"/>
              <w:tabs>
                <w:tab w:val="clear" w:pos="326"/>
              </w:tabs>
              <w:ind w:left="261" w:hanging="231"/>
            </w:pPr>
            <w:r w:rsidRPr="0047458B">
              <w:rPr>
                <w:b/>
              </w:rPr>
              <w:t>3</w:t>
            </w:r>
            <w:r w:rsidRPr="0047458B">
              <w:rPr>
                <w:b/>
              </w:rPr>
              <w:tab/>
            </w:r>
            <w:r w:rsidRPr="0047458B">
              <w:t>Factorise the first two terms and the last two terms.</w:t>
            </w:r>
          </w:p>
          <w:p w14:paraId="4F2998D7" w14:textId="77777777" w:rsidR="0078021F" w:rsidRPr="0047458B" w:rsidRDefault="0078021F" w:rsidP="00132146">
            <w:pPr>
              <w:pStyle w:val="Examplefollow"/>
              <w:tabs>
                <w:tab w:val="clear" w:pos="326"/>
              </w:tabs>
              <w:ind w:left="261" w:hanging="231"/>
            </w:pPr>
            <w:r w:rsidRPr="0047458B">
              <w:rPr>
                <w:b/>
              </w:rPr>
              <w:t>4</w:t>
            </w:r>
            <w:r w:rsidRPr="0047458B">
              <w:rPr>
                <w:b/>
              </w:rPr>
              <w:tab/>
            </w:r>
            <w:r w:rsidRPr="0047458B">
              <w:t>(</w:t>
            </w:r>
            <w:r w:rsidRPr="0047458B">
              <w:rPr>
                <w:i/>
              </w:rPr>
              <w:t>x</w:t>
            </w:r>
            <w:r w:rsidRPr="0047458B">
              <w:t xml:space="preserve"> − 4) is a factor of both terms.</w:t>
            </w:r>
          </w:p>
          <w:p w14:paraId="09D958C9" w14:textId="77777777" w:rsidR="0078021F" w:rsidRPr="0047458B" w:rsidRDefault="0078021F" w:rsidP="00132146">
            <w:pPr>
              <w:pStyle w:val="Examplefollow"/>
              <w:tabs>
                <w:tab w:val="clear" w:pos="326"/>
              </w:tabs>
              <w:ind w:left="261" w:hanging="231"/>
            </w:pPr>
            <w:r w:rsidRPr="0047458B">
              <w:rPr>
                <w:b/>
              </w:rPr>
              <w:t>5</w:t>
            </w:r>
            <w:r w:rsidRPr="0047458B">
              <w:rPr>
                <w:b/>
              </w:rPr>
              <w:tab/>
            </w:r>
            <w:r w:rsidRPr="0047458B">
              <w:t xml:space="preserve">When two values multiply to make zero, at least one of the values must be zero. </w:t>
            </w:r>
          </w:p>
          <w:p w14:paraId="722FC0FA" w14:textId="77777777" w:rsidR="0078021F" w:rsidRPr="0047458B" w:rsidRDefault="0078021F" w:rsidP="00132146">
            <w:pPr>
              <w:pStyle w:val="Examplefollow"/>
              <w:tabs>
                <w:tab w:val="clear" w:pos="326"/>
              </w:tabs>
              <w:ind w:left="261" w:hanging="231"/>
            </w:pPr>
            <w:r w:rsidRPr="0047458B">
              <w:rPr>
                <w:b/>
              </w:rPr>
              <w:t>6</w:t>
            </w:r>
            <w:r w:rsidRPr="0047458B">
              <w:tab/>
              <w:t>Solve these two equations.</w:t>
            </w:r>
          </w:p>
        </w:tc>
      </w:tr>
    </w:tbl>
    <w:p w14:paraId="3073FD0D" w14:textId="77777777" w:rsidR="000D03EC" w:rsidRDefault="000D03EC" w:rsidP="00A25F6F">
      <w:pPr>
        <w:pStyle w:val="Title"/>
        <w:rPr>
          <w:b/>
          <w:sz w:val="52"/>
        </w:rPr>
      </w:pPr>
    </w:p>
    <w:p w14:paraId="0F18A458" w14:textId="77777777" w:rsidR="000D03EC" w:rsidRDefault="000D03EC" w:rsidP="00A25F6F">
      <w:pPr>
        <w:pStyle w:val="Title"/>
        <w:rPr>
          <w:b/>
          <w:sz w:val="52"/>
        </w:rPr>
      </w:pPr>
    </w:p>
    <w:p w14:paraId="34CC0942" w14:textId="77777777" w:rsidR="000D03EC" w:rsidRDefault="000D03EC" w:rsidP="00A25F6F">
      <w:pPr>
        <w:pStyle w:val="Title"/>
        <w:rPr>
          <w:b/>
          <w:sz w:val="52"/>
        </w:rPr>
      </w:pPr>
    </w:p>
    <w:p w14:paraId="1CABC7C3" w14:textId="77777777" w:rsidR="000D03EC" w:rsidRDefault="000D03EC" w:rsidP="00A25F6F">
      <w:pPr>
        <w:pStyle w:val="Title"/>
        <w:rPr>
          <w:b/>
          <w:sz w:val="52"/>
        </w:rPr>
      </w:pPr>
    </w:p>
    <w:p w14:paraId="00316F96" w14:textId="77777777" w:rsidR="000D03EC" w:rsidRDefault="000D03EC" w:rsidP="00A25F6F">
      <w:pPr>
        <w:pStyle w:val="Title"/>
        <w:rPr>
          <w:b/>
          <w:sz w:val="52"/>
        </w:rPr>
      </w:pPr>
    </w:p>
    <w:p w14:paraId="23E0D8FF" w14:textId="77777777" w:rsidR="000D03EC" w:rsidRDefault="000D03EC" w:rsidP="00A25F6F">
      <w:pPr>
        <w:pStyle w:val="Title"/>
        <w:rPr>
          <w:b/>
          <w:sz w:val="52"/>
        </w:rPr>
      </w:pPr>
    </w:p>
    <w:p w14:paraId="61FC0FCE" w14:textId="77777777" w:rsidR="000D03EC" w:rsidRDefault="000D03EC" w:rsidP="00A25F6F">
      <w:pPr>
        <w:pStyle w:val="Title"/>
        <w:rPr>
          <w:b/>
          <w:sz w:val="52"/>
        </w:rPr>
      </w:pPr>
    </w:p>
    <w:p w14:paraId="32B5DAFB" w14:textId="77777777" w:rsidR="000D03EC" w:rsidRDefault="000D03EC" w:rsidP="00A25F6F">
      <w:pPr>
        <w:pStyle w:val="Title"/>
        <w:rPr>
          <w:b/>
          <w:sz w:val="52"/>
        </w:rPr>
      </w:pPr>
    </w:p>
    <w:p w14:paraId="327C6037" w14:textId="77777777" w:rsidR="000D03EC" w:rsidRDefault="000D03EC" w:rsidP="00A25F6F">
      <w:pPr>
        <w:pStyle w:val="Title"/>
        <w:rPr>
          <w:b/>
          <w:sz w:val="52"/>
        </w:rPr>
      </w:pPr>
    </w:p>
    <w:p w14:paraId="28851372" w14:textId="0E34A344" w:rsidR="000D03EC" w:rsidRDefault="000D03EC" w:rsidP="00A25F6F">
      <w:pPr>
        <w:pStyle w:val="Title"/>
        <w:rPr>
          <w:b/>
          <w:sz w:val="52"/>
        </w:rPr>
      </w:pPr>
    </w:p>
    <w:p w14:paraId="146831E3" w14:textId="7C4E7E32" w:rsidR="00411A86" w:rsidRDefault="00411A86" w:rsidP="00411A86"/>
    <w:p w14:paraId="6A4C2EDC" w14:textId="07AEA0F1" w:rsidR="00411A86" w:rsidRDefault="00411A86" w:rsidP="00411A86"/>
    <w:p w14:paraId="5160EA0F" w14:textId="77777777" w:rsidR="00411A86" w:rsidRPr="00411A86" w:rsidRDefault="00411A86" w:rsidP="00411A86"/>
    <w:p w14:paraId="23100BFE" w14:textId="77777777" w:rsidR="000D03EC" w:rsidRDefault="000D03EC" w:rsidP="00A25F6F">
      <w:pPr>
        <w:pStyle w:val="Title"/>
        <w:rPr>
          <w:b/>
          <w:sz w:val="52"/>
        </w:rPr>
      </w:pPr>
    </w:p>
    <w:p w14:paraId="265548B4" w14:textId="1447D701" w:rsidR="0078021F" w:rsidRPr="0047458B" w:rsidRDefault="0078021F" w:rsidP="00A25F6F">
      <w:pPr>
        <w:pStyle w:val="Title"/>
        <w:rPr>
          <w:b/>
          <w:sz w:val="48"/>
        </w:rPr>
      </w:pPr>
      <w:r w:rsidRPr="0047458B">
        <w:rPr>
          <w:b/>
          <w:sz w:val="52"/>
        </w:rPr>
        <w:lastRenderedPageBreak/>
        <w:t>Solving quadratic equations by completing the square</w:t>
      </w:r>
    </w:p>
    <w:p w14:paraId="30D2D564" w14:textId="77777777" w:rsidR="0078021F" w:rsidRPr="0047458B"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2351396B" w14:textId="77777777" w:rsidR="0078021F" w:rsidRPr="0047458B"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sidRPr="0047458B">
        <w:rPr>
          <w:b/>
          <w:sz w:val="20"/>
          <w:szCs w:val="20"/>
        </w:rPr>
        <w:tab/>
      </w:r>
      <w:r w:rsidRPr="0047458B">
        <w:rPr>
          <w:b/>
          <w:sz w:val="24"/>
          <w:szCs w:val="20"/>
        </w:rPr>
        <w:t>A LEVEL LINKS</w:t>
      </w:r>
    </w:p>
    <w:p w14:paraId="7E147A69" w14:textId="77777777" w:rsidR="0078021F" w:rsidRPr="0047458B" w:rsidRDefault="0078021F" w:rsidP="001816DF">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47458B">
        <w:rPr>
          <w:b/>
          <w:sz w:val="20"/>
          <w:szCs w:val="20"/>
        </w:rPr>
        <w:tab/>
      </w:r>
      <w:r w:rsidRPr="0047458B">
        <w:rPr>
          <w:b/>
          <w:szCs w:val="20"/>
        </w:rPr>
        <w:t>Scheme of work:</w:t>
      </w:r>
      <w:r w:rsidRPr="0047458B">
        <w:rPr>
          <w:szCs w:val="20"/>
        </w:rPr>
        <w:t xml:space="preserve"> 1b. Quadratic functions – factorising, solving, graphs and the discriminants </w:t>
      </w:r>
    </w:p>
    <w:p w14:paraId="72A9055A" w14:textId="77777777" w:rsidR="0078021F" w:rsidRPr="0047458B"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593F4D99" w14:textId="77777777" w:rsidR="0078021F" w:rsidRPr="0047458B" w:rsidRDefault="0078021F" w:rsidP="00A25F6F">
      <w:pPr>
        <w:pStyle w:val="Qheading"/>
      </w:pPr>
      <w:r w:rsidRPr="0047458B">
        <w:t>Key points</w:t>
      </w:r>
    </w:p>
    <w:p w14:paraId="6C90C2D1" w14:textId="77777777" w:rsidR="0078021F" w:rsidRPr="0047458B" w:rsidRDefault="0078021F" w:rsidP="00A25F6F">
      <w:pPr>
        <w:pStyle w:val="ListParagraph"/>
        <w:numPr>
          <w:ilvl w:val="0"/>
          <w:numId w:val="2"/>
        </w:numPr>
      </w:pPr>
      <w:r w:rsidRPr="0047458B">
        <w:t xml:space="preserve">Completing the square lets you write a quadratic equation in the form </w:t>
      </w:r>
      <w:r w:rsidRPr="0047458B">
        <w:rPr>
          <w:i/>
        </w:rPr>
        <w:t>p</w:t>
      </w:r>
      <w:r w:rsidRPr="0047458B">
        <w:t>(</w:t>
      </w:r>
      <w:r w:rsidRPr="0047458B">
        <w:rPr>
          <w:i/>
        </w:rPr>
        <w:t>x</w:t>
      </w:r>
      <w:r w:rsidRPr="0047458B">
        <w:t xml:space="preserve"> + </w:t>
      </w:r>
      <w:r w:rsidRPr="0047458B">
        <w:rPr>
          <w:i/>
        </w:rPr>
        <w:t>q</w:t>
      </w:r>
      <w:r w:rsidRPr="0047458B">
        <w:t>)</w:t>
      </w:r>
      <w:r w:rsidRPr="0047458B">
        <w:rPr>
          <w:vertAlign w:val="superscript"/>
        </w:rPr>
        <w:t>2</w:t>
      </w:r>
      <w:r w:rsidRPr="0047458B">
        <w:t xml:space="preserve"> + </w:t>
      </w:r>
      <w:r w:rsidRPr="0047458B">
        <w:rPr>
          <w:i/>
        </w:rPr>
        <w:t>r</w:t>
      </w:r>
      <w:r w:rsidRPr="0047458B">
        <w:t xml:space="preserve"> = 0</w:t>
      </w:r>
      <w:r w:rsidRPr="0047458B">
        <w:rPr>
          <w:i/>
        </w:rPr>
        <w:t>.</w:t>
      </w:r>
    </w:p>
    <w:p w14:paraId="088EBCC6" w14:textId="77777777" w:rsidR="0078021F" w:rsidRPr="0047458B" w:rsidRDefault="0078021F" w:rsidP="00A25F6F">
      <w:pPr>
        <w:pStyle w:val="Qheading"/>
      </w:pPr>
      <w:r w:rsidRPr="0047458B">
        <w:t>Examples</w:t>
      </w:r>
    </w:p>
    <w:p w14:paraId="66EC9A52" w14:textId="77777777" w:rsidR="0078021F" w:rsidRPr="0047458B" w:rsidRDefault="0078021F" w:rsidP="00A25F6F">
      <w:pPr>
        <w:pStyle w:val="Example"/>
        <w:tabs>
          <w:tab w:val="left" w:pos="1330"/>
        </w:tabs>
        <w:spacing w:before="240" w:line="240" w:lineRule="auto"/>
      </w:pPr>
      <w:r w:rsidRPr="0047458B">
        <w:rPr>
          <w:b/>
        </w:rPr>
        <w:t>Example 5</w:t>
      </w:r>
      <w:r w:rsidRPr="0047458B">
        <w:rPr>
          <w:b/>
        </w:rPr>
        <w:tab/>
      </w:r>
      <w:r w:rsidRPr="0047458B">
        <w:t xml:space="preserve">Solve </w:t>
      </w:r>
      <w:r w:rsidRPr="0047458B">
        <w:rPr>
          <w:i/>
        </w:rPr>
        <w:t>x</w:t>
      </w:r>
      <w:r w:rsidRPr="0047458B">
        <w:rPr>
          <w:vertAlign w:val="superscript"/>
        </w:rPr>
        <w:t>2</w:t>
      </w:r>
      <w:r w:rsidRPr="0047458B">
        <w:t xml:space="preserve"> + 6</w:t>
      </w:r>
      <w:r w:rsidRPr="0047458B">
        <w:rPr>
          <w:i/>
        </w:rPr>
        <w:t>x</w:t>
      </w:r>
      <w:r w:rsidRPr="0047458B">
        <w:t xml:space="preserve"> + 4 = 0. Give your solutions in surd form.</w:t>
      </w:r>
    </w:p>
    <w:tbl>
      <w:tblPr>
        <w:tblStyle w:val="TableGrid"/>
        <w:tblW w:w="0" w:type="auto"/>
        <w:tblInd w:w="1413" w:type="dxa"/>
        <w:tblLook w:val="04A0" w:firstRow="1" w:lastRow="0" w:firstColumn="1" w:lastColumn="0" w:noHBand="0" w:noVBand="1"/>
      </w:tblPr>
      <w:tblGrid>
        <w:gridCol w:w="3827"/>
        <w:gridCol w:w="3776"/>
      </w:tblGrid>
      <w:tr w:rsidR="0078021F" w:rsidRPr="0047458B" w14:paraId="381ECB80" w14:textId="77777777" w:rsidTr="0047458B">
        <w:trPr>
          <w:trHeight w:val="3504"/>
        </w:trPr>
        <w:tc>
          <w:tcPr>
            <w:tcW w:w="3827" w:type="dxa"/>
          </w:tcPr>
          <w:p w14:paraId="1DE923F1" w14:textId="77777777" w:rsidR="0078021F" w:rsidRPr="0047458B" w:rsidRDefault="0078021F" w:rsidP="00757B8B">
            <w:pPr>
              <w:pStyle w:val="Exampleline1"/>
            </w:pPr>
            <w:r w:rsidRPr="0047458B">
              <w:rPr>
                <w:i/>
              </w:rPr>
              <w:t>x</w:t>
            </w:r>
            <w:r w:rsidRPr="0047458B">
              <w:rPr>
                <w:vertAlign w:val="superscript"/>
              </w:rPr>
              <w:t>2</w:t>
            </w:r>
            <w:r w:rsidRPr="0047458B">
              <w:t xml:space="preserve"> + 6</w:t>
            </w:r>
            <w:r w:rsidRPr="0047458B">
              <w:rPr>
                <w:i/>
              </w:rPr>
              <w:t>x</w:t>
            </w:r>
            <w:r w:rsidRPr="0047458B">
              <w:t xml:space="preserve"> + 4 = 0</w:t>
            </w:r>
          </w:p>
          <w:p w14:paraId="14149A76" w14:textId="77777777" w:rsidR="0078021F" w:rsidRPr="0047458B" w:rsidRDefault="0078021F" w:rsidP="005A47D2">
            <w:pPr>
              <w:pStyle w:val="Example"/>
            </w:pPr>
          </w:p>
          <w:p w14:paraId="75766666" w14:textId="77777777" w:rsidR="0078021F" w:rsidRPr="0047458B" w:rsidRDefault="0078021F" w:rsidP="005A47D2">
            <w:pPr>
              <w:pStyle w:val="Example"/>
            </w:pPr>
            <w:r w:rsidRPr="0047458B">
              <w:t>(</w:t>
            </w:r>
            <w:r w:rsidRPr="0047458B">
              <w:rPr>
                <w:i/>
              </w:rPr>
              <w:t>x</w:t>
            </w:r>
            <w:r w:rsidRPr="0047458B">
              <w:t xml:space="preserve"> + 3)</w:t>
            </w:r>
            <w:r w:rsidRPr="0047458B">
              <w:rPr>
                <w:vertAlign w:val="superscript"/>
              </w:rPr>
              <w:t>2</w:t>
            </w:r>
            <w:r w:rsidRPr="0047458B">
              <w:t xml:space="preserve"> </w:t>
            </w:r>
            <w:r w:rsidRPr="0047458B">
              <w:rPr>
                <w:rFonts w:cs="Times New Roman"/>
              </w:rPr>
              <w:t>−</w:t>
            </w:r>
            <w:r w:rsidRPr="0047458B">
              <w:t xml:space="preserve"> 9 + 4 = 0</w:t>
            </w:r>
          </w:p>
          <w:p w14:paraId="5A434679" w14:textId="77777777" w:rsidR="0078021F" w:rsidRPr="0047458B" w:rsidRDefault="0078021F" w:rsidP="005A47D2">
            <w:pPr>
              <w:pStyle w:val="Example"/>
              <w:rPr>
                <w:sz w:val="16"/>
                <w:szCs w:val="16"/>
              </w:rPr>
            </w:pPr>
          </w:p>
          <w:p w14:paraId="61F36DB1" w14:textId="77777777" w:rsidR="0078021F" w:rsidRPr="0047458B" w:rsidRDefault="0078021F" w:rsidP="005A47D2">
            <w:pPr>
              <w:pStyle w:val="Example"/>
            </w:pPr>
            <w:r w:rsidRPr="0047458B">
              <w:t>(</w:t>
            </w:r>
            <w:r w:rsidRPr="0047458B">
              <w:rPr>
                <w:i/>
              </w:rPr>
              <w:t>x</w:t>
            </w:r>
            <w:r w:rsidRPr="0047458B">
              <w:t xml:space="preserve"> + 3)</w:t>
            </w:r>
            <w:r w:rsidRPr="0047458B">
              <w:rPr>
                <w:vertAlign w:val="superscript"/>
              </w:rPr>
              <w:t>2</w:t>
            </w:r>
            <w:r w:rsidRPr="0047458B">
              <w:t xml:space="preserve"> </w:t>
            </w:r>
            <w:r w:rsidRPr="0047458B">
              <w:rPr>
                <w:rFonts w:cs="Times New Roman"/>
              </w:rPr>
              <w:t>−</w:t>
            </w:r>
            <w:r w:rsidRPr="0047458B">
              <w:t xml:space="preserve"> 5 = 0</w:t>
            </w:r>
          </w:p>
          <w:p w14:paraId="52C4020E" w14:textId="77777777" w:rsidR="0078021F" w:rsidRPr="0047458B" w:rsidRDefault="0078021F" w:rsidP="005A47D2">
            <w:pPr>
              <w:pStyle w:val="Example"/>
              <w:rPr>
                <w:rFonts w:cs="Times New Roman"/>
              </w:rPr>
            </w:pPr>
            <w:r w:rsidRPr="0047458B">
              <w:t>(</w:t>
            </w:r>
            <w:r w:rsidRPr="0047458B">
              <w:rPr>
                <w:i/>
              </w:rPr>
              <w:t>x</w:t>
            </w:r>
            <w:r w:rsidRPr="0047458B">
              <w:t xml:space="preserve"> + 3)</w:t>
            </w:r>
            <w:r w:rsidRPr="0047458B">
              <w:rPr>
                <w:vertAlign w:val="superscript"/>
              </w:rPr>
              <w:t>2</w:t>
            </w:r>
            <w:r w:rsidRPr="0047458B">
              <w:t xml:space="preserve"> </w:t>
            </w:r>
            <w:r w:rsidRPr="0047458B">
              <w:rPr>
                <w:rFonts w:cs="Times New Roman"/>
              </w:rPr>
              <w:t>= 5</w:t>
            </w:r>
          </w:p>
          <w:p w14:paraId="448FBC5C" w14:textId="77777777" w:rsidR="0078021F" w:rsidRPr="0047458B" w:rsidRDefault="0078021F" w:rsidP="005A47D2">
            <w:pPr>
              <w:pStyle w:val="Example"/>
              <w:rPr>
                <w:rFonts w:cs="Times New Roman"/>
              </w:rPr>
            </w:pPr>
          </w:p>
          <w:p w14:paraId="5939F721" w14:textId="77777777" w:rsidR="0078021F" w:rsidRPr="0047458B" w:rsidRDefault="0078021F" w:rsidP="005A47D2">
            <w:pPr>
              <w:pStyle w:val="Example"/>
            </w:pPr>
            <w:r w:rsidRPr="0047458B">
              <w:rPr>
                <w:i/>
              </w:rPr>
              <w:t>x</w:t>
            </w:r>
            <w:r w:rsidRPr="0047458B">
              <w:t xml:space="preserve"> + 3 = </w:t>
            </w:r>
            <w:r w:rsidRPr="0047458B">
              <w:rPr>
                <w:position w:val="-8"/>
              </w:rPr>
              <w:object w:dxaOrig="480" w:dyaOrig="340" w14:anchorId="09EFF810">
                <v:shape id="_x0000_i1131" type="#_x0000_t75" style="width:24pt;height:16.5pt" o:ole="">
                  <v:imagedata r:id="rId220" o:title=""/>
                </v:shape>
                <o:OLEObject Type="Embed" ProgID="Equation.DSMT4" ShapeID="_x0000_i1131" DrawAspect="Content" ObjectID="_1841911395" r:id="rId221"/>
              </w:object>
            </w:r>
          </w:p>
          <w:p w14:paraId="1FCA816F" w14:textId="77777777" w:rsidR="0078021F" w:rsidRPr="0047458B" w:rsidRDefault="0078021F" w:rsidP="005A47D2">
            <w:pPr>
              <w:pStyle w:val="Example"/>
            </w:pPr>
          </w:p>
          <w:p w14:paraId="36D44E00" w14:textId="77777777" w:rsidR="0078021F" w:rsidRDefault="0078021F" w:rsidP="005A47D2">
            <w:pPr>
              <w:pStyle w:val="Example"/>
            </w:pPr>
            <w:r w:rsidRPr="0047458B">
              <w:rPr>
                <w:i/>
              </w:rPr>
              <w:t>x</w:t>
            </w:r>
            <w:r w:rsidRPr="0047458B">
              <w:t xml:space="preserve"> = </w:t>
            </w:r>
            <w:r w:rsidRPr="0047458B">
              <w:rPr>
                <w:position w:val="-8"/>
              </w:rPr>
              <w:object w:dxaOrig="780" w:dyaOrig="340" w14:anchorId="560C31D0">
                <v:shape id="_x0000_i1132" type="#_x0000_t75" style="width:39.75pt;height:16.5pt" o:ole="">
                  <v:imagedata r:id="rId222" o:title=""/>
                </v:shape>
                <o:OLEObject Type="Embed" ProgID="Equation.DSMT4" ShapeID="_x0000_i1132" DrawAspect="Content" ObjectID="_1841911396" r:id="rId223"/>
              </w:object>
            </w:r>
          </w:p>
          <w:p w14:paraId="09C12534" w14:textId="77777777" w:rsidR="0078021F" w:rsidRPr="0047458B" w:rsidRDefault="0078021F" w:rsidP="005A47D2">
            <w:pPr>
              <w:pStyle w:val="Example"/>
            </w:pPr>
          </w:p>
          <w:p w14:paraId="51BCEF24" w14:textId="77777777" w:rsidR="0078021F" w:rsidRPr="0047458B" w:rsidRDefault="0078021F" w:rsidP="00132146">
            <w:pPr>
              <w:pStyle w:val="Example"/>
            </w:pPr>
            <w:r w:rsidRPr="0047458B">
              <w:t xml:space="preserve">So </w:t>
            </w:r>
            <w:r w:rsidRPr="0047458B">
              <w:rPr>
                <w:i/>
              </w:rPr>
              <w:t>x</w:t>
            </w:r>
            <w:r w:rsidRPr="0047458B">
              <w:t xml:space="preserve"> = </w:t>
            </w:r>
            <w:r w:rsidRPr="0047458B">
              <w:rPr>
                <w:position w:val="-8"/>
              </w:rPr>
              <w:object w:dxaOrig="780" w:dyaOrig="340" w14:anchorId="2CDFD4A7">
                <v:shape id="_x0000_i1133" type="#_x0000_t75" style="width:39.75pt;height:16.5pt" o:ole="">
                  <v:imagedata r:id="rId224" o:title=""/>
                </v:shape>
                <o:OLEObject Type="Embed" ProgID="Equation.DSMT4" ShapeID="_x0000_i1133" DrawAspect="Content" ObjectID="_1841911397" r:id="rId225"/>
              </w:object>
            </w:r>
            <w:r w:rsidRPr="0047458B">
              <w:t xml:space="preserve"> or </w:t>
            </w:r>
            <w:r w:rsidRPr="0047458B">
              <w:rPr>
                <w:i/>
              </w:rPr>
              <w:t>x</w:t>
            </w:r>
            <w:r w:rsidRPr="0047458B">
              <w:t xml:space="preserve"> = </w:t>
            </w:r>
            <w:r w:rsidRPr="0047458B">
              <w:rPr>
                <w:position w:val="-8"/>
              </w:rPr>
              <w:object w:dxaOrig="639" w:dyaOrig="340" w14:anchorId="21EDC736">
                <v:shape id="_x0000_i1134" type="#_x0000_t75" style="width:32.25pt;height:16.5pt" o:ole="">
                  <v:imagedata r:id="rId226" o:title=""/>
                </v:shape>
                <o:OLEObject Type="Embed" ProgID="Equation.DSMT4" ShapeID="_x0000_i1134" DrawAspect="Content" ObjectID="_1841911398" r:id="rId227"/>
              </w:object>
            </w:r>
          </w:p>
        </w:tc>
        <w:tc>
          <w:tcPr>
            <w:tcW w:w="3776" w:type="dxa"/>
          </w:tcPr>
          <w:p w14:paraId="582F1B35" w14:textId="77777777" w:rsidR="0078021F" w:rsidRPr="0047458B" w:rsidRDefault="0078021F" w:rsidP="00757B8B">
            <w:pPr>
              <w:pStyle w:val="Exampleline1indent"/>
            </w:pPr>
            <w:r w:rsidRPr="0047458B">
              <w:rPr>
                <w:b/>
              </w:rPr>
              <w:t>1</w:t>
            </w:r>
            <w:r w:rsidRPr="0047458B">
              <w:rPr>
                <w:b/>
              </w:rPr>
              <w:tab/>
            </w:r>
            <w:r w:rsidRPr="0047458B">
              <w:t xml:space="preserve">Write </w:t>
            </w:r>
            <w:r w:rsidRPr="0047458B">
              <w:rPr>
                <w:i/>
              </w:rPr>
              <w:t>x</w:t>
            </w:r>
            <w:r w:rsidRPr="0047458B">
              <w:rPr>
                <w:vertAlign w:val="superscript"/>
              </w:rPr>
              <w:t>2</w:t>
            </w:r>
            <w:r w:rsidRPr="0047458B">
              <w:t xml:space="preserve"> + </w:t>
            </w:r>
            <w:r w:rsidRPr="0047458B">
              <w:rPr>
                <w:i/>
              </w:rPr>
              <w:t>bx</w:t>
            </w:r>
            <w:r w:rsidRPr="0047458B">
              <w:t xml:space="preserve"> + </w:t>
            </w:r>
            <w:r w:rsidRPr="0047458B">
              <w:rPr>
                <w:i/>
              </w:rPr>
              <w:t>c</w:t>
            </w:r>
            <w:r w:rsidRPr="0047458B">
              <w:t xml:space="preserve"> = 0 in the form </w:t>
            </w:r>
            <w:r w:rsidRPr="0047458B">
              <w:rPr>
                <w:position w:val="-26"/>
              </w:rPr>
              <w:object w:dxaOrig="2160" w:dyaOrig="680" w14:anchorId="3A003377">
                <v:shape id="_x0000_i1135" type="#_x0000_t75" style="width:108pt;height:34.5pt" o:ole="">
                  <v:imagedata r:id="rId228" o:title=""/>
                </v:shape>
                <o:OLEObject Type="Embed" ProgID="Equation.DSMT4" ShapeID="_x0000_i1135" DrawAspect="Content" ObjectID="_1841911399" r:id="rId229"/>
              </w:object>
            </w:r>
          </w:p>
          <w:p w14:paraId="2233A602" w14:textId="77777777" w:rsidR="0078021F" w:rsidRPr="0047458B" w:rsidRDefault="0078021F" w:rsidP="00757B8B">
            <w:pPr>
              <w:pStyle w:val="Examplefollow"/>
            </w:pPr>
            <w:r w:rsidRPr="0047458B">
              <w:rPr>
                <w:b/>
              </w:rPr>
              <w:t>2</w:t>
            </w:r>
            <w:r w:rsidRPr="0047458B">
              <w:rPr>
                <w:b/>
              </w:rPr>
              <w:tab/>
            </w:r>
            <w:r w:rsidRPr="0047458B">
              <w:t>Simplify</w:t>
            </w:r>
            <w:r>
              <w:t>.</w:t>
            </w:r>
          </w:p>
          <w:p w14:paraId="327467D4" w14:textId="77777777" w:rsidR="0078021F" w:rsidRPr="0047458B" w:rsidRDefault="0078021F" w:rsidP="00757B8B">
            <w:pPr>
              <w:pStyle w:val="Examplefollow"/>
            </w:pPr>
            <w:r w:rsidRPr="0047458B">
              <w:rPr>
                <w:b/>
              </w:rPr>
              <w:t>3</w:t>
            </w:r>
            <w:r w:rsidRPr="0047458B">
              <w:rPr>
                <w:b/>
              </w:rPr>
              <w:tab/>
            </w:r>
            <w:r w:rsidRPr="0047458B">
              <w:t xml:space="preserve">Rearrange the equation to work out </w:t>
            </w:r>
            <w:r w:rsidRPr="0047458B">
              <w:rPr>
                <w:i/>
              </w:rPr>
              <w:t>x</w:t>
            </w:r>
            <w:r w:rsidRPr="0047458B">
              <w:t>. First, add 5 to both sides.</w:t>
            </w:r>
          </w:p>
          <w:p w14:paraId="36C00655" w14:textId="77777777" w:rsidR="0078021F" w:rsidRPr="0047458B" w:rsidRDefault="0078021F" w:rsidP="00757B8B">
            <w:pPr>
              <w:pStyle w:val="Examplefollow"/>
            </w:pPr>
            <w:r w:rsidRPr="0047458B">
              <w:rPr>
                <w:b/>
              </w:rPr>
              <w:t>4</w:t>
            </w:r>
            <w:r w:rsidRPr="0047458B">
              <w:rPr>
                <w:b/>
              </w:rPr>
              <w:tab/>
            </w:r>
            <w:r w:rsidRPr="0047458B">
              <w:t xml:space="preserve">Square root both sides. </w:t>
            </w:r>
            <w:r w:rsidRPr="0047458B">
              <w:br/>
              <w:t>Remember that the square root of a value gives two answers.</w:t>
            </w:r>
          </w:p>
          <w:p w14:paraId="7FBFCE4E" w14:textId="77777777" w:rsidR="0078021F" w:rsidRDefault="0078021F" w:rsidP="00757B8B">
            <w:pPr>
              <w:pStyle w:val="Examplefollow"/>
            </w:pPr>
            <w:r w:rsidRPr="0047458B">
              <w:rPr>
                <w:b/>
              </w:rPr>
              <w:t>5</w:t>
            </w:r>
            <w:r w:rsidRPr="0047458B">
              <w:rPr>
                <w:b/>
              </w:rPr>
              <w:tab/>
            </w:r>
            <w:r w:rsidRPr="0047458B">
              <w:t xml:space="preserve">Subtract 3 from both sides to solve the equation. </w:t>
            </w:r>
          </w:p>
          <w:p w14:paraId="7C5A87F5" w14:textId="77777777" w:rsidR="0078021F" w:rsidRPr="0047458B" w:rsidRDefault="0078021F" w:rsidP="00757B8B">
            <w:pPr>
              <w:pStyle w:val="Examplefollow"/>
            </w:pPr>
            <w:r>
              <w:rPr>
                <w:b/>
              </w:rPr>
              <w:t>6</w:t>
            </w:r>
            <w:r>
              <w:rPr>
                <w:b/>
              </w:rPr>
              <w:tab/>
            </w:r>
            <w:r w:rsidRPr="0047458B">
              <w:t>Write down both solutions.</w:t>
            </w:r>
          </w:p>
        </w:tc>
      </w:tr>
    </w:tbl>
    <w:p w14:paraId="34887E8A" w14:textId="77777777" w:rsidR="00411A86" w:rsidRDefault="00411A86" w:rsidP="00A25F6F">
      <w:pPr>
        <w:pStyle w:val="Example"/>
        <w:tabs>
          <w:tab w:val="left" w:pos="1330"/>
        </w:tabs>
        <w:spacing w:before="240" w:line="240" w:lineRule="auto"/>
        <w:rPr>
          <w:b/>
        </w:rPr>
      </w:pPr>
    </w:p>
    <w:p w14:paraId="7564A918" w14:textId="77777777" w:rsidR="00411A86" w:rsidRDefault="00411A86" w:rsidP="00A25F6F">
      <w:pPr>
        <w:pStyle w:val="Example"/>
        <w:tabs>
          <w:tab w:val="left" w:pos="1330"/>
        </w:tabs>
        <w:spacing w:before="240" w:line="240" w:lineRule="auto"/>
        <w:rPr>
          <w:b/>
        </w:rPr>
      </w:pPr>
    </w:p>
    <w:p w14:paraId="1071ACF8" w14:textId="736B45E0" w:rsidR="0078021F" w:rsidRPr="0047458B" w:rsidRDefault="0078021F" w:rsidP="00A25F6F">
      <w:pPr>
        <w:pStyle w:val="Example"/>
        <w:tabs>
          <w:tab w:val="left" w:pos="1330"/>
        </w:tabs>
        <w:spacing w:before="240" w:line="240" w:lineRule="auto"/>
      </w:pPr>
      <w:r w:rsidRPr="0047458B">
        <w:rPr>
          <w:b/>
        </w:rPr>
        <w:t>Example 6</w:t>
      </w:r>
      <w:r w:rsidRPr="0047458B">
        <w:rPr>
          <w:b/>
        </w:rPr>
        <w:tab/>
      </w:r>
      <w:r w:rsidRPr="0047458B">
        <w:t>Solve 2</w:t>
      </w:r>
      <w:r w:rsidRPr="0047458B">
        <w:rPr>
          <w:i/>
        </w:rPr>
        <w:t>x</w:t>
      </w:r>
      <w:r w:rsidRPr="0047458B">
        <w:rPr>
          <w:vertAlign w:val="superscript"/>
        </w:rPr>
        <w:t>2</w:t>
      </w:r>
      <w:r w:rsidRPr="0047458B">
        <w:t xml:space="preserve"> </w:t>
      </w:r>
      <w:r w:rsidRPr="0047458B">
        <w:rPr>
          <w:rFonts w:cs="Times New Roman"/>
        </w:rPr>
        <w:t>−</w:t>
      </w:r>
      <w:r w:rsidRPr="0047458B">
        <w:t xml:space="preserve"> 7</w:t>
      </w:r>
      <w:r w:rsidRPr="0047458B">
        <w:rPr>
          <w:i/>
        </w:rPr>
        <w:t>x</w:t>
      </w:r>
      <w:r w:rsidRPr="0047458B">
        <w:t xml:space="preserve"> + 4 = 0. Give your solutions in surd form.</w:t>
      </w:r>
    </w:p>
    <w:tbl>
      <w:tblPr>
        <w:tblStyle w:val="TableGrid"/>
        <w:tblW w:w="0" w:type="auto"/>
        <w:tblInd w:w="1413" w:type="dxa"/>
        <w:tblLook w:val="04A0" w:firstRow="1" w:lastRow="0" w:firstColumn="1" w:lastColumn="0" w:noHBand="0" w:noVBand="1"/>
      </w:tblPr>
      <w:tblGrid>
        <w:gridCol w:w="3827"/>
        <w:gridCol w:w="3776"/>
      </w:tblGrid>
      <w:tr w:rsidR="0078021F" w:rsidRPr="0047458B" w14:paraId="08BEB6F0" w14:textId="77777777" w:rsidTr="00757B8B">
        <w:trPr>
          <w:trHeight w:val="4101"/>
        </w:trPr>
        <w:tc>
          <w:tcPr>
            <w:tcW w:w="3827" w:type="dxa"/>
          </w:tcPr>
          <w:p w14:paraId="740553CC" w14:textId="77777777" w:rsidR="0078021F" w:rsidRPr="0047458B" w:rsidRDefault="0078021F" w:rsidP="00757B8B">
            <w:pPr>
              <w:pStyle w:val="Exampleline1"/>
            </w:pPr>
            <w:r w:rsidRPr="0047458B">
              <w:t>2</w:t>
            </w:r>
            <w:r w:rsidRPr="0047458B">
              <w:rPr>
                <w:i/>
              </w:rPr>
              <w:t>x</w:t>
            </w:r>
            <w:r w:rsidRPr="0047458B">
              <w:rPr>
                <w:vertAlign w:val="superscript"/>
              </w:rPr>
              <w:t>2</w:t>
            </w:r>
            <w:r w:rsidRPr="0047458B">
              <w:t xml:space="preserve"> </w:t>
            </w:r>
            <w:r w:rsidRPr="0047458B">
              <w:rPr>
                <w:rFonts w:cs="Times New Roman"/>
              </w:rPr>
              <w:t>−</w:t>
            </w:r>
            <w:r w:rsidRPr="0047458B">
              <w:t xml:space="preserve"> 7</w:t>
            </w:r>
            <w:r w:rsidRPr="0047458B">
              <w:rPr>
                <w:i/>
              </w:rPr>
              <w:t>x</w:t>
            </w:r>
            <w:r w:rsidRPr="0047458B">
              <w:t xml:space="preserve"> + 4 = 0</w:t>
            </w:r>
          </w:p>
          <w:p w14:paraId="0B6CB1AC" w14:textId="77777777" w:rsidR="0078021F" w:rsidRPr="0047458B" w:rsidRDefault="0078021F" w:rsidP="005A47D2">
            <w:pPr>
              <w:pStyle w:val="Example"/>
            </w:pPr>
          </w:p>
          <w:p w14:paraId="63E8D100" w14:textId="77777777" w:rsidR="0078021F" w:rsidRPr="0047458B" w:rsidRDefault="0078021F" w:rsidP="005A47D2">
            <w:pPr>
              <w:pStyle w:val="Example"/>
              <w:rPr>
                <w:sz w:val="20"/>
                <w:szCs w:val="20"/>
              </w:rPr>
            </w:pPr>
            <w:r w:rsidRPr="0047458B">
              <w:rPr>
                <w:position w:val="-26"/>
                <w:sz w:val="20"/>
                <w:szCs w:val="20"/>
              </w:rPr>
              <w:object w:dxaOrig="1440" w:dyaOrig="639" w14:anchorId="34C335B2">
                <v:shape id="_x0000_i1136" type="#_x0000_t75" style="width:72.75pt;height:32.25pt" o:ole="">
                  <v:imagedata r:id="rId230" o:title=""/>
                </v:shape>
                <o:OLEObject Type="Embed" ProgID="Equation.DSMT4" ShapeID="_x0000_i1136" DrawAspect="Content" ObjectID="_1841911400" r:id="rId231"/>
              </w:object>
            </w:r>
            <w:r w:rsidRPr="0047458B">
              <w:rPr>
                <w:sz w:val="20"/>
                <w:szCs w:val="20"/>
              </w:rPr>
              <w:t xml:space="preserve"> = 0</w:t>
            </w:r>
          </w:p>
          <w:p w14:paraId="75A6CBB5" w14:textId="77777777" w:rsidR="0078021F" w:rsidRPr="0047458B" w:rsidRDefault="0078021F" w:rsidP="005A47D2">
            <w:pPr>
              <w:pStyle w:val="Example"/>
              <w:rPr>
                <w:sz w:val="20"/>
                <w:szCs w:val="20"/>
              </w:rPr>
            </w:pPr>
          </w:p>
          <w:p w14:paraId="1AE1CF60" w14:textId="77777777" w:rsidR="0078021F" w:rsidRPr="0047458B" w:rsidRDefault="0078021F" w:rsidP="005A47D2">
            <w:pPr>
              <w:pStyle w:val="Example"/>
              <w:rPr>
                <w:sz w:val="20"/>
                <w:szCs w:val="20"/>
              </w:rPr>
            </w:pPr>
            <w:r w:rsidRPr="0047458B">
              <w:rPr>
                <w:position w:val="-34"/>
                <w:sz w:val="20"/>
                <w:szCs w:val="20"/>
              </w:rPr>
              <w:object w:dxaOrig="2180" w:dyaOrig="780" w14:anchorId="3FEFC2DC">
                <v:shape id="_x0000_i1137" type="#_x0000_t75" style="width:109.5pt;height:39pt" o:ole="">
                  <v:imagedata r:id="rId232" o:title=""/>
                </v:shape>
                <o:OLEObject Type="Embed" ProgID="Equation.DSMT4" ShapeID="_x0000_i1137" DrawAspect="Content" ObjectID="_1841911401" r:id="rId233"/>
              </w:object>
            </w:r>
            <w:r w:rsidRPr="0047458B">
              <w:rPr>
                <w:sz w:val="20"/>
                <w:szCs w:val="20"/>
              </w:rPr>
              <w:t xml:space="preserve"> = 0</w:t>
            </w:r>
          </w:p>
          <w:p w14:paraId="63DD49A6" w14:textId="77777777" w:rsidR="0078021F" w:rsidRPr="0047458B" w:rsidRDefault="0078021F" w:rsidP="005A47D2">
            <w:pPr>
              <w:pStyle w:val="Example"/>
              <w:rPr>
                <w:sz w:val="20"/>
                <w:szCs w:val="20"/>
              </w:rPr>
            </w:pPr>
          </w:p>
          <w:p w14:paraId="3B5F52DA" w14:textId="77777777" w:rsidR="0078021F" w:rsidRPr="0047458B" w:rsidRDefault="0078021F" w:rsidP="005A47D2">
            <w:pPr>
              <w:pStyle w:val="Example"/>
              <w:rPr>
                <w:sz w:val="20"/>
                <w:szCs w:val="20"/>
              </w:rPr>
            </w:pPr>
          </w:p>
          <w:p w14:paraId="52FA3E1A" w14:textId="77777777" w:rsidR="0078021F" w:rsidRPr="0047458B" w:rsidRDefault="0078021F" w:rsidP="005A47D2">
            <w:pPr>
              <w:pStyle w:val="Example"/>
              <w:rPr>
                <w:sz w:val="20"/>
                <w:szCs w:val="20"/>
              </w:rPr>
            </w:pPr>
          </w:p>
          <w:p w14:paraId="652D3B2B" w14:textId="77777777" w:rsidR="0078021F" w:rsidRPr="0047458B" w:rsidRDefault="0078021F" w:rsidP="005A47D2">
            <w:pPr>
              <w:pStyle w:val="Example"/>
              <w:rPr>
                <w:sz w:val="20"/>
                <w:szCs w:val="20"/>
              </w:rPr>
            </w:pPr>
          </w:p>
          <w:p w14:paraId="1343C4A7" w14:textId="77777777" w:rsidR="0078021F" w:rsidRPr="0047458B" w:rsidRDefault="0078021F" w:rsidP="005A47D2">
            <w:pPr>
              <w:pStyle w:val="Example"/>
              <w:rPr>
                <w:sz w:val="20"/>
                <w:szCs w:val="20"/>
              </w:rPr>
            </w:pPr>
            <w:r w:rsidRPr="0047458B">
              <w:rPr>
                <w:position w:val="-26"/>
                <w:sz w:val="20"/>
                <w:szCs w:val="20"/>
              </w:rPr>
              <w:object w:dxaOrig="1760" w:dyaOrig="680" w14:anchorId="6C13398D">
                <v:shape id="_x0000_i1138" type="#_x0000_t75" style="width:88.5pt;height:34.5pt" o:ole="">
                  <v:imagedata r:id="rId234" o:title=""/>
                </v:shape>
                <o:OLEObject Type="Embed" ProgID="Equation.DSMT4" ShapeID="_x0000_i1138" DrawAspect="Content" ObjectID="_1841911402" r:id="rId235"/>
              </w:object>
            </w:r>
            <w:r w:rsidRPr="0047458B">
              <w:rPr>
                <w:sz w:val="20"/>
                <w:szCs w:val="20"/>
              </w:rPr>
              <w:t xml:space="preserve"> = 0</w:t>
            </w:r>
          </w:p>
          <w:p w14:paraId="29DC00F4" w14:textId="77777777" w:rsidR="0078021F" w:rsidRPr="0047458B" w:rsidRDefault="0078021F" w:rsidP="005A47D2">
            <w:pPr>
              <w:pStyle w:val="Example"/>
              <w:rPr>
                <w:sz w:val="20"/>
                <w:szCs w:val="20"/>
              </w:rPr>
            </w:pPr>
            <w:r w:rsidRPr="0047458B">
              <w:rPr>
                <w:position w:val="-26"/>
                <w:sz w:val="20"/>
                <w:szCs w:val="20"/>
              </w:rPr>
              <w:object w:dxaOrig="1440" w:dyaOrig="680" w14:anchorId="3893C8F0">
                <v:shape id="_x0000_i1139" type="#_x0000_t75" style="width:1in;height:34.5pt" o:ole="">
                  <v:imagedata r:id="rId236" o:title=""/>
                </v:shape>
                <o:OLEObject Type="Embed" ProgID="Equation.DSMT4" ShapeID="_x0000_i1139" DrawAspect="Content" ObjectID="_1841911403" r:id="rId237"/>
              </w:object>
            </w:r>
            <w:r w:rsidRPr="0047458B">
              <w:rPr>
                <w:sz w:val="20"/>
                <w:szCs w:val="20"/>
              </w:rPr>
              <w:t xml:space="preserve"> = 0</w:t>
            </w:r>
          </w:p>
          <w:p w14:paraId="781D52A6" w14:textId="77777777" w:rsidR="0078021F" w:rsidRPr="0047458B" w:rsidRDefault="0078021F" w:rsidP="005A47D2">
            <w:pPr>
              <w:pStyle w:val="Example"/>
              <w:rPr>
                <w:sz w:val="20"/>
                <w:szCs w:val="20"/>
              </w:rPr>
            </w:pPr>
          </w:p>
          <w:p w14:paraId="17F8AB7C" w14:textId="77777777" w:rsidR="0078021F" w:rsidRPr="0047458B" w:rsidRDefault="0078021F" w:rsidP="00757B8B">
            <w:pPr>
              <w:pStyle w:val="Exampleline1"/>
            </w:pPr>
            <w:r w:rsidRPr="0047458B">
              <w:rPr>
                <w:position w:val="-26"/>
              </w:rPr>
              <w:object w:dxaOrig="1440" w:dyaOrig="680" w14:anchorId="18907CA0">
                <v:shape id="_x0000_i1140" type="#_x0000_t75" style="width:1in;height:34.5pt" o:ole="">
                  <v:imagedata r:id="rId238" o:title=""/>
                </v:shape>
                <o:OLEObject Type="Embed" ProgID="Equation.DSMT4" ShapeID="_x0000_i1140" DrawAspect="Content" ObjectID="_1841911404" r:id="rId239"/>
              </w:object>
            </w:r>
          </w:p>
          <w:p w14:paraId="39D76D38" w14:textId="77777777" w:rsidR="0078021F" w:rsidRPr="0047458B" w:rsidRDefault="0078021F" w:rsidP="005A47D2">
            <w:pPr>
              <w:pStyle w:val="Example"/>
              <w:rPr>
                <w:sz w:val="20"/>
                <w:szCs w:val="20"/>
              </w:rPr>
            </w:pPr>
          </w:p>
          <w:p w14:paraId="1885C787" w14:textId="77777777" w:rsidR="0078021F" w:rsidRPr="0047458B" w:rsidRDefault="0078021F" w:rsidP="005A47D2">
            <w:pPr>
              <w:pStyle w:val="Example"/>
              <w:rPr>
                <w:sz w:val="20"/>
                <w:szCs w:val="20"/>
              </w:rPr>
            </w:pPr>
            <w:r w:rsidRPr="00853288">
              <w:rPr>
                <w:position w:val="-26"/>
                <w:sz w:val="20"/>
                <w:szCs w:val="20"/>
              </w:rPr>
              <w:object w:dxaOrig="1320" w:dyaOrig="680" w14:anchorId="7A09CD01">
                <v:shape id="_x0000_i1141" type="#_x0000_t75" style="width:66pt;height:34.5pt" o:ole="">
                  <v:imagedata r:id="rId240" o:title=""/>
                </v:shape>
                <o:OLEObject Type="Embed" ProgID="Equation.DSMT4" ShapeID="_x0000_i1141" DrawAspect="Content" ObjectID="_1841911405" r:id="rId241"/>
              </w:object>
            </w:r>
          </w:p>
          <w:p w14:paraId="5F4432C6" w14:textId="77777777" w:rsidR="0078021F" w:rsidRDefault="0078021F" w:rsidP="00853288">
            <w:pPr>
              <w:pStyle w:val="Example"/>
              <w:spacing w:before="240"/>
              <w:rPr>
                <w:sz w:val="20"/>
                <w:szCs w:val="20"/>
              </w:rPr>
            </w:pPr>
            <w:r w:rsidRPr="00853288">
              <w:rPr>
                <w:position w:val="-22"/>
                <w:sz w:val="20"/>
                <w:szCs w:val="20"/>
              </w:rPr>
              <w:object w:dxaOrig="1320" w:dyaOrig="620" w14:anchorId="650A991F">
                <v:shape id="_x0000_i1142" type="#_x0000_t75" style="width:66.75pt;height:30.75pt" o:ole="">
                  <v:imagedata r:id="rId242" o:title=""/>
                </v:shape>
                <o:OLEObject Type="Embed" ProgID="Equation.DSMT4" ShapeID="_x0000_i1142" DrawAspect="Content" ObjectID="_1841911406" r:id="rId243"/>
              </w:object>
            </w:r>
          </w:p>
          <w:p w14:paraId="565CC0A0" w14:textId="77777777" w:rsidR="0078021F" w:rsidRPr="0047458B" w:rsidRDefault="0078021F" w:rsidP="00853288">
            <w:pPr>
              <w:pStyle w:val="Example"/>
              <w:spacing w:before="120"/>
              <w:rPr>
                <w:sz w:val="20"/>
                <w:szCs w:val="20"/>
              </w:rPr>
            </w:pPr>
            <w:r w:rsidRPr="00853288">
              <w:rPr>
                <w:position w:val="-22"/>
                <w:sz w:val="20"/>
                <w:szCs w:val="20"/>
              </w:rPr>
              <w:object w:dxaOrig="1320" w:dyaOrig="620" w14:anchorId="62A11A8B">
                <v:shape id="_x0000_i1143" type="#_x0000_t75" style="width:66.75pt;height:30.75pt" o:ole="">
                  <v:imagedata r:id="rId244" o:title=""/>
                </v:shape>
                <o:OLEObject Type="Embed" ProgID="Equation.DSMT4" ShapeID="_x0000_i1143" DrawAspect="Content" ObjectID="_1841911407" r:id="rId245"/>
              </w:object>
            </w:r>
          </w:p>
          <w:p w14:paraId="3F56AD24" w14:textId="77777777" w:rsidR="0078021F" w:rsidRPr="0047458B" w:rsidRDefault="0078021F" w:rsidP="00853288">
            <w:pPr>
              <w:pStyle w:val="Example"/>
              <w:spacing w:before="120"/>
            </w:pPr>
            <w:r w:rsidRPr="0047458B">
              <w:rPr>
                <w:sz w:val="20"/>
                <w:szCs w:val="20"/>
              </w:rPr>
              <w:t xml:space="preserve">So </w:t>
            </w:r>
            <w:r w:rsidRPr="00853288">
              <w:rPr>
                <w:position w:val="-22"/>
                <w:sz w:val="20"/>
                <w:szCs w:val="20"/>
              </w:rPr>
              <w:object w:dxaOrig="1160" w:dyaOrig="620" w14:anchorId="59842FFE">
                <v:shape id="_x0000_i1144" type="#_x0000_t75" style="width:57.75pt;height:30.75pt" o:ole="">
                  <v:imagedata r:id="rId246" o:title=""/>
                </v:shape>
                <o:OLEObject Type="Embed" ProgID="Equation.DSMT4" ShapeID="_x0000_i1144" DrawAspect="Content" ObjectID="_1841911408" r:id="rId247"/>
              </w:object>
            </w:r>
            <w:r w:rsidRPr="0047458B">
              <w:rPr>
                <w:sz w:val="20"/>
                <w:szCs w:val="20"/>
              </w:rPr>
              <w:t xml:space="preserve"> or </w:t>
            </w:r>
            <w:r w:rsidRPr="00853288">
              <w:rPr>
                <w:position w:val="-22"/>
                <w:sz w:val="20"/>
                <w:szCs w:val="20"/>
              </w:rPr>
              <w:object w:dxaOrig="1160" w:dyaOrig="620" w14:anchorId="3F3219E3">
                <v:shape id="_x0000_i1145" type="#_x0000_t75" style="width:57.75pt;height:30.75pt" o:ole="">
                  <v:imagedata r:id="rId248" o:title=""/>
                </v:shape>
                <o:OLEObject Type="Embed" ProgID="Equation.DSMT4" ShapeID="_x0000_i1145" DrawAspect="Content" ObjectID="_1841911409" r:id="rId249"/>
              </w:object>
            </w:r>
          </w:p>
        </w:tc>
        <w:tc>
          <w:tcPr>
            <w:tcW w:w="3776" w:type="dxa"/>
          </w:tcPr>
          <w:p w14:paraId="7B3D10F2" w14:textId="77777777" w:rsidR="0078021F" w:rsidRPr="0047458B" w:rsidRDefault="0078021F" w:rsidP="00757B8B">
            <w:pPr>
              <w:pStyle w:val="Exampleline1indent"/>
            </w:pPr>
            <w:r w:rsidRPr="0047458B">
              <w:rPr>
                <w:b/>
              </w:rPr>
              <w:lastRenderedPageBreak/>
              <w:t>1</w:t>
            </w:r>
            <w:r w:rsidRPr="0047458B">
              <w:rPr>
                <w:b/>
              </w:rPr>
              <w:tab/>
            </w:r>
            <w:r w:rsidRPr="0047458B">
              <w:t xml:space="preserve">Before completing the square write </w:t>
            </w:r>
            <w:r w:rsidRPr="0047458B">
              <w:rPr>
                <w:i/>
              </w:rPr>
              <w:t>ax</w:t>
            </w:r>
            <w:r w:rsidRPr="0047458B">
              <w:rPr>
                <w:vertAlign w:val="superscript"/>
              </w:rPr>
              <w:t>2</w:t>
            </w:r>
            <w:r w:rsidRPr="0047458B">
              <w:t xml:space="preserve"> + </w:t>
            </w:r>
            <w:r w:rsidRPr="0047458B">
              <w:rPr>
                <w:i/>
              </w:rPr>
              <w:t>bx</w:t>
            </w:r>
            <w:r w:rsidRPr="0047458B">
              <w:t xml:space="preserve"> + </w:t>
            </w:r>
            <w:r w:rsidRPr="0047458B">
              <w:rPr>
                <w:i/>
              </w:rPr>
              <w:t>c</w:t>
            </w:r>
            <w:r w:rsidRPr="0047458B">
              <w:t xml:space="preserve"> in the form </w:t>
            </w:r>
            <w:r w:rsidRPr="0047458B">
              <w:rPr>
                <w:position w:val="-26"/>
              </w:rPr>
              <w:object w:dxaOrig="1440" w:dyaOrig="639" w14:anchorId="0017E18D">
                <v:shape id="_x0000_i1146" type="#_x0000_t75" style="width:1in;height:32.25pt" o:ole="">
                  <v:imagedata r:id="rId250" o:title=""/>
                </v:shape>
                <o:OLEObject Type="Embed" ProgID="Equation.DSMT4" ShapeID="_x0000_i1146" DrawAspect="Content" ObjectID="_1841911410" r:id="rId251"/>
              </w:object>
            </w:r>
          </w:p>
          <w:p w14:paraId="70C01011" w14:textId="77777777" w:rsidR="0078021F" w:rsidRPr="0047458B" w:rsidRDefault="0078021F" w:rsidP="00757B8B">
            <w:pPr>
              <w:pStyle w:val="Examplefollow"/>
              <w:rPr>
                <w:b/>
              </w:rPr>
            </w:pPr>
          </w:p>
          <w:p w14:paraId="13355BA2" w14:textId="77777777" w:rsidR="0078021F" w:rsidRPr="0047458B" w:rsidRDefault="0078021F" w:rsidP="00757B8B">
            <w:pPr>
              <w:pStyle w:val="Examplefollow"/>
            </w:pPr>
            <w:r w:rsidRPr="0047458B">
              <w:rPr>
                <w:b/>
              </w:rPr>
              <w:t>2</w:t>
            </w:r>
            <w:r w:rsidRPr="0047458B">
              <w:rPr>
                <w:b/>
              </w:rPr>
              <w:tab/>
            </w:r>
            <w:r w:rsidRPr="0047458B">
              <w:t xml:space="preserve">Now complete the square by writing </w:t>
            </w:r>
            <w:r w:rsidRPr="0047458B">
              <w:rPr>
                <w:position w:val="-22"/>
              </w:rPr>
              <w:object w:dxaOrig="780" w:dyaOrig="580" w14:anchorId="2F3487A9">
                <v:shape id="_x0000_i1147" type="#_x0000_t75" style="width:39.75pt;height:29.25pt" o:ole="">
                  <v:imagedata r:id="rId252" o:title=""/>
                </v:shape>
                <o:OLEObject Type="Embed" ProgID="Equation.DSMT4" ShapeID="_x0000_i1147" DrawAspect="Content" ObjectID="_1841911411" r:id="rId253"/>
              </w:object>
            </w:r>
            <w:r w:rsidRPr="0047458B">
              <w:t xml:space="preserve"> in the form </w:t>
            </w:r>
            <w:r w:rsidRPr="0047458B">
              <w:rPr>
                <w:position w:val="-26"/>
              </w:rPr>
              <w:object w:dxaOrig="1740" w:dyaOrig="680" w14:anchorId="0D452309">
                <v:shape id="_x0000_i1148" type="#_x0000_t75" style="width:87pt;height:34.5pt" o:ole="">
                  <v:imagedata r:id="rId254" o:title=""/>
                </v:shape>
                <o:OLEObject Type="Embed" ProgID="Equation.DSMT4" ShapeID="_x0000_i1148" DrawAspect="Content" ObjectID="_1841911412" r:id="rId255"/>
              </w:object>
            </w:r>
          </w:p>
          <w:p w14:paraId="01090848" w14:textId="77777777" w:rsidR="0078021F" w:rsidRPr="0047458B" w:rsidRDefault="0078021F" w:rsidP="00132146">
            <w:pPr>
              <w:pStyle w:val="Examplefollow"/>
              <w:spacing w:before="120"/>
            </w:pPr>
          </w:p>
          <w:p w14:paraId="528F6EFF" w14:textId="77777777" w:rsidR="0078021F" w:rsidRPr="0047458B" w:rsidRDefault="0078021F" w:rsidP="00757B8B">
            <w:pPr>
              <w:pStyle w:val="Examplefollow"/>
            </w:pPr>
            <w:r w:rsidRPr="0047458B">
              <w:rPr>
                <w:b/>
              </w:rPr>
              <w:t>3</w:t>
            </w:r>
            <w:r w:rsidRPr="0047458B">
              <w:rPr>
                <w:b/>
              </w:rPr>
              <w:tab/>
            </w:r>
            <w:r w:rsidRPr="0047458B">
              <w:t>Expand the square brackets.</w:t>
            </w:r>
          </w:p>
          <w:p w14:paraId="63A2195B" w14:textId="77777777" w:rsidR="0078021F" w:rsidRPr="0047458B" w:rsidRDefault="0078021F" w:rsidP="005A47D2">
            <w:pPr>
              <w:pStyle w:val="Example"/>
              <w:rPr>
                <w:sz w:val="20"/>
                <w:szCs w:val="20"/>
              </w:rPr>
            </w:pPr>
          </w:p>
          <w:p w14:paraId="5CB3B2DD" w14:textId="77777777" w:rsidR="0078021F" w:rsidRPr="0047458B" w:rsidRDefault="0078021F" w:rsidP="005A47D2">
            <w:pPr>
              <w:pStyle w:val="Example"/>
              <w:rPr>
                <w:b/>
                <w:sz w:val="20"/>
                <w:szCs w:val="20"/>
              </w:rPr>
            </w:pPr>
          </w:p>
          <w:p w14:paraId="74E1BD52" w14:textId="77777777" w:rsidR="0078021F" w:rsidRPr="0047458B" w:rsidRDefault="0078021F" w:rsidP="00757B8B">
            <w:pPr>
              <w:pStyle w:val="Examplefollow"/>
              <w:rPr>
                <w:b/>
              </w:rPr>
            </w:pPr>
            <w:r w:rsidRPr="0047458B">
              <w:rPr>
                <w:b/>
              </w:rPr>
              <w:t>4</w:t>
            </w:r>
            <w:r w:rsidRPr="0047458B">
              <w:rPr>
                <w:b/>
              </w:rPr>
              <w:tab/>
            </w:r>
            <w:r w:rsidRPr="0047458B">
              <w:t>Simplify.</w:t>
            </w:r>
          </w:p>
          <w:p w14:paraId="1328E85B" w14:textId="77777777" w:rsidR="0078021F" w:rsidRPr="0047458B" w:rsidRDefault="0078021F" w:rsidP="00757B8B">
            <w:pPr>
              <w:pStyle w:val="Examplefollow"/>
              <w:rPr>
                <w:b/>
              </w:rPr>
            </w:pPr>
          </w:p>
          <w:p w14:paraId="23669E63" w14:textId="77777777" w:rsidR="0078021F" w:rsidRPr="0047458B" w:rsidRDefault="0078021F" w:rsidP="00757B8B">
            <w:pPr>
              <w:pStyle w:val="Examplefollow"/>
              <w:jc w:val="right"/>
              <w:rPr>
                <w:i/>
              </w:rPr>
            </w:pPr>
            <w:r w:rsidRPr="0047458B">
              <w:rPr>
                <w:i/>
              </w:rPr>
              <w:t>(continued on next page)</w:t>
            </w:r>
          </w:p>
          <w:p w14:paraId="32D6FFB3" w14:textId="77777777" w:rsidR="0078021F" w:rsidRPr="0047458B" w:rsidRDefault="0078021F" w:rsidP="00757B8B">
            <w:pPr>
              <w:pStyle w:val="Exampleline1indent"/>
            </w:pPr>
            <w:r w:rsidRPr="0047458B">
              <w:rPr>
                <w:b/>
              </w:rPr>
              <w:lastRenderedPageBreak/>
              <w:t>5</w:t>
            </w:r>
            <w:r w:rsidRPr="0047458B">
              <w:rPr>
                <w:b/>
              </w:rPr>
              <w:tab/>
            </w:r>
            <w:r w:rsidRPr="0047458B">
              <w:t xml:space="preserve">Rearrange the equation to work out </w:t>
            </w:r>
            <w:r w:rsidRPr="0047458B">
              <w:rPr>
                <w:i/>
              </w:rPr>
              <w:t>x</w:t>
            </w:r>
            <w:r w:rsidRPr="0047458B">
              <w:t xml:space="preserve">. First, add </w:t>
            </w:r>
            <w:r w:rsidRPr="0047458B">
              <w:rPr>
                <w:position w:val="-22"/>
              </w:rPr>
              <w:object w:dxaOrig="320" w:dyaOrig="580" w14:anchorId="305DB9B5">
                <v:shape id="_x0000_i1149" type="#_x0000_t75" style="width:16.5pt;height:29.25pt" o:ole="">
                  <v:imagedata r:id="rId256" o:title=""/>
                </v:shape>
                <o:OLEObject Type="Embed" ProgID="Equation.DSMT4" ShapeID="_x0000_i1149" DrawAspect="Content" ObjectID="_1841911413" r:id="rId257"/>
              </w:object>
            </w:r>
            <w:r w:rsidRPr="0047458B">
              <w:t xml:space="preserve"> to both sides.</w:t>
            </w:r>
          </w:p>
          <w:p w14:paraId="7D1C57A8" w14:textId="77777777" w:rsidR="0078021F" w:rsidRPr="0047458B" w:rsidRDefault="0078021F" w:rsidP="005A47D2">
            <w:pPr>
              <w:pStyle w:val="Example"/>
              <w:rPr>
                <w:sz w:val="20"/>
                <w:szCs w:val="20"/>
              </w:rPr>
            </w:pPr>
          </w:p>
          <w:p w14:paraId="435BBBDF" w14:textId="77777777" w:rsidR="0078021F" w:rsidRPr="0047458B" w:rsidRDefault="0078021F" w:rsidP="00757B8B">
            <w:pPr>
              <w:pStyle w:val="Examplefollow"/>
            </w:pPr>
            <w:r w:rsidRPr="0047458B">
              <w:rPr>
                <w:b/>
              </w:rPr>
              <w:t>6</w:t>
            </w:r>
            <w:r w:rsidRPr="0047458B">
              <w:rPr>
                <w:b/>
              </w:rPr>
              <w:tab/>
            </w:r>
            <w:r w:rsidRPr="0047458B">
              <w:t>Divide both sides by 2.</w:t>
            </w:r>
          </w:p>
          <w:p w14:paraId="31432CF5" w14:textId="77777777" w:rsidR="0078021F" w:rsidRPr="0047458B" w:rsidRDefault="0078021F" w:rsidP="005A47D2">
            <w:pPr>
              <w:pStyle w:val="Example"/>
              <w:rPr>
                <w:sz w:val="20"/>
                <w:szCs w:val="20"/>
              </w:rPr>
            </w:pPr>
          </w:p>
          <w:p w14:paraId="79208FC3" w14:textId="77777777" w:rsidR="0078021F" w:rsidRPr="0047458B" w:rsidRDefault="0078021F" w:rsidP="005A47D2">
            <w:pPr>
              <w:pStyle w:val="Example"/>
              <w:rPr>
                <w:b/>
                <w:sz w:val="20"/>
                <w:szCs w:val="20"/>
              </w:rPr>
            </w:pPr>
          </w:p>
          <w:p w14:paraId="71382718" w14:textId="77777777" w:rsidR="0078021F" w:rsidRPr="0047458B" w:rsidRDefault="0078021F" w:rsidP="00757B8B">
            <w:pPr>
              <w:pStyle w:val="Examplefollow"/>
            </w:pPr>
            <w:r w:rsidRPr="0047458B">
              <w:rPr>
                <w:b/>
              </w:rPr>
              <w:t>7</w:t>
            </w:r>
            <w:r w:rsidRPr="0047458B">
              <w:rPr>
                <w:b/>
              </w:rPr>
              <w:tab/>
            </w:r>
            <w:r w:rsidRPr="0047458B">
              <w:t>Square root both sides. Remember that the square root of a value gives two answers.</w:t>
            </w:r>
          </w:p>
          <w:p w14:paraId="1240BC48" w14:textId="77777777" w:rsidR="0078021F" w:rsidRPr="0047458B" w:rsidRDefault="0078021F" w:rsidP="00757B8B">
            <w:pPr>
              <w:pStyle w:val="Examplefollow"/>
            </w:pPr>
            <w:r w:rsidRPr="0047458B">
              <w:rPr>
                <w:b/>
              </w:rPr>
              <w:t>8</w:t>
            </w:r>
            <w:r w:rsidRPr="0047458B">
              <w:rPr>
                <w:b/>
              </w:rPr>
              <w:tab/>
            </w:r>
            <w:r w:rsidRPr="0047458B">
              <w:t xml:space="preserve">Add </w:t>
            </w:r>
            <w:r w:rsidRPr="00853288">
              <w:rPr>
                <w:position w:val="-22"/>
              </w:rPr>
              <w:object w:dxaOrig="220" w:dyaOrig="580" w14:anchorId="16AA1964">
                <v:shape id="_x0000_i1150" type="#_x0000_t75" style="width:11.25pt;height:29.25pt" o:ole="">
                  <v:imagedata r:id="rId258" o:title=""/>
                </v:shape>
                <o:OLEObject Type="Embed" ProgID="Equation.DSMT4" ShapeID="_x0000_i1150" DrawAspect="Content" ObjectID="_1841911414" r:id="rId259"/>
              </w:object>
            </w:r>
            <w:r w:rsidRPr="0047458B">
              <w:t xml:space="preserve"> to both sides.</w:t>
            </w:r>
          </w:p>
          <w:p w14:paraId="5883D3AC" w14:textId="77777777" w:rsidR="0078021F" w:rsidRPr="0047458B" w:rsidRDefault="0078021F" w:rsidP="00757B8B">
            <w:pPr>
              <w:pStyle w:val="Examplefollow"/>
            </w:pPr>
          </w:p>
          <w:p w14:paraId="545C4C31" w14:textId="77777777" w:rsidR="0078021F" w:rsidRPr="0047458B" w:rsidRDefault="0078021F" w:rsidP="00757B8B">
            <w:pPr>
              <w:pStyle w:val="Examplefollow"/>
            </w:pPr>
            <w:r w:rsidRPr="0047458B">
              <w:rPr>
                <w:b/>
              </w:rPr>
              <w:t>9</w:t>
            </w:r>
            <w:r w:rsidRPr="0047458B">
              <w:tab/>
              <w:t>Write down both the solutions.</w:t>
            </w:r>
          </w:p>
          <w:p w14:paraId="73E3E46A" w14:textId="77777777" w:rsidR="0078021F" w:rsidRPr="0047458B" w:rsidRDefault="0078021F" w:rsidP="005A47D2">
            <w:pPr>
              <w:pStyle w:val="Example"/>
            </w:pPr>
          </w:p>
        </w:tc>
      </w:tr>
    </w:tbl>
    <w:p w14:paraId="1F8554E6" w14:textId="77777777" w:rsidR="000D03EC" w:rsidRDefault="000D03EC" w:rsidP="006A6F3F">
      <w:pPr>
        <w:pStyle w:val="Title"/>
        <w:rPr>
          <w:b/>
          <w:sz w:val="52"/>
        </w:rPr>
      </w:pPr>
    </w:p>
    <w:p w14:paraId="5A61A83E" w14:textId="77777777" w:rsidR="000D03EC" w:rsidRDefault="000D03EC" w:rsidP="006A6F3F">
      <w:pPr>
        <w:pStyle w:val="Title"/>
        <w:rPr>
          <w:b/>
          <w:sz w:val="52"/>
        </w:rPr>
      </w:pPr>
    </w:p>
    <w:p w14:paraId="270F90F9" w14:textId="77777777" w:rsidR="000D03EC" w:rsidRDefault="000D03EC" w:rsidP="006A6F3F">
      <w:pPr>
        <w:pStyle w:val="Title"/>
        <w:rPr>
          <w:b/>
          <w:sz w:val="52"/>
        </w:rPr>
      </w:pPr>
    </w:p>
    <w:p w14:paraId="018F46EA" w14:textId="77777777" w:rsidR="000D03EC" w:rsidRDefault="000D03EC" w:rsidP="006A6F3F">
      <w:pPr>
        <w:pStyle w:val="Title"/>
        <w:rPr>
          <w:b/>
          <w:sz w:val="52"/>
        </w:rPr>
      </w:pPr>
    </w:p>
    <w:p w14:paraId="4BD1DB53" w14:textId="77777777" w:rsidR="000D03EC" w:rsidRDefault="000D03EC" w:rsidP="006A6F3F">
      <w:pPr>
        <w:pStyle w:val="Title"/>
        <w:rPr>
          <w:b/>
          <w:sz w:val="52"/>
        </w:rPr>
      </w:pPr>
    </w:p>
    <w:p w14:paraId="103C137B" w14:textId="77777777" w:rsidR="000D03EC" w:rsidRDefault="000D03EC" w:rsidP="006A6F3F">
      <w:pPr>
        <w:pStyle w:val="Title"/>
        <w:rPr>
          <w:b/>
          <w:sz w:val="52"/>
        </w:rPr>
      </w:pPr>
    </w:p>
    <w:p w14:paraId="5E2C92B3" w14:textId="77777777" w:rsidR="000D03EC" w:rsidRDefault="000D03EC" w:rsidP="006A6F3F">
      <w:pPr>
        <w:pStyle w:val="Title"/>
        <w:rPr>
          <w:b/>
          <w:sz w:val="52"/>
        </w:rPr>
      </w:pPr>
    </w:p>
    <w:p w14:paraId="232D3138" w14:textId="77777777" w:rsidR="000D03EC" w:rsidRDefault="000D03EC" w:rsidP="006A6F3F">
      <w:pPr>
        <w:pStyle w:val="Title"/>
        <w:rPr>
          <w:b/>
          <w:sz w:val="52"/>
        </w:rPr>
      </w:pPr>
    </w:p>
    <w:p w14:paraId="2049828C" w14:textId="77777777" w:rsidR="000D03EC" w:rsidRDefault="000D03EC" w:rsidP="006A6F3F">
      <w:pPr>
        <w:pStyle w:val="Title"/>
        <w:rPr>
          <w:b/>
          <w:sz w:val="52"/>
        </w:rPr>
      </w:pPr>
    </w:p>
    <w:p w14:paraId="14172EB1" w14:textId="77777777" w:rsidR="000D03EC" w:rsidRDefault="000D03EC" w:rsidP="006A6F3F">
      <w:pPr>
        <w:pStyle w:val="Title"/>
        <w:rPr>
          <w:b/>
          <w:sz w:val="52"/>
        </w:rPr>
      </w:pPr>
    </w:p>
    <w:p w14:paraId="01066B97" w14:textId="77777777" w:rsidR="000D03EC" w:rsidRDefault="000D03EC" w:rsidP="006A6F3F">
      <w:pPr>
        <w:pStyle w:val="Title"/>
        <w:rPr>
          <w:b/>
          <w:sz w:val="52"/>
        </w:rPr>
      </w:pPr>
    </w:p>
    <w:p w14:paraId="12C3F456" w14:textId="77777777" w:rsidR="000D03EC" w:rsidRDefault="000D03EC" w:rsidP="006A6F3F">
      <w:pPr>
        <w:pStyle w:val="Title"/>
        <w:rPr>
          <w:b/>
          <w:sz w:val="52"/>
        </w:rPr>
      </w:pPr>
    </w:p>
    <w:p w14:paraId="31E1C016" w14:textId="77777777" w:rsidR="000D03EC" w:rsidRDefault="000D03EC" w:rsidP="006A6F3F">
      <w:pPr>
        <w:pStyle w:val="Title"/>
        <w:rPr>
          <w:b/>
          <w:sz w:val="52"/>
        </w:rPr>
      </w:pPr>
    </w:p>
    <w:p w14:paraId="6A2C0931" w14:textId="77777777" w:rsidR="000D03EC" w:rsidRDefault="000D03EC" w:rsidP="006A6F3F">
      <w:pPr>
        <w:pStyle w:val="Title"/>
        <w:rPr>
          <w:b/>
          <w:sz w:val="52"/>
        </w:rPr>
      </w:pPr>
    </w:p>
    <w:p w14:paraId="081016B6" w14:textId="77777777" w:rsidR="000D03EC" w:rsidRDefault="000D03EC" w:rsidP="006A6F3F">
      <w:pPr>
        <w:pStyle w:val="Title"/>
        <w:rPr>
          <w:b/>
          <w:sz w:val="52"/>
        </w:rPr>
      </w:pPr>
    </w:p>
    <w:p w14:paraId="0403107A" w14:textId="77777777" w:rsidR="000D03EC" w:rsidRDefault="000D03EC" w:rsidP="006A6F3F">
      <w:pPr>
        <w:pStyle w:val="Title"/>
        <w:rPr>
          <w:b/>
          <w:sz w:val="52"/>
        </w:rPr>
      </w:pPr>
    </w:p>
    <w:p w14:paraId="783F3361" w14:textId="77777777" w:rsidR="00411A86" w:rsidRDefault="00411A86" w:rsidP="006A6F3F">
      <w:pPr>
        <w:pStyle w:val="Title"/>
        <w:rPr>
          <w:b/>
          <w:sz w:val="52"/>
        </w:rPr>
      </w:pPr>
    </w:p>
    <w:p w14:paraId="26EED114" w14:textId="77777777" w:rsidR="00411A86" w:rsidRDefault="00411A86" w:rsidP="006A6F3F">
      <w:pPr>
        <w:pStyle w:val="Title"/>
        <w:rPr>
          <w:b/>
          <w:sz w:val="52"/>
        </w:rPr>
      </w:pPr>
    </w:p>
    <w:p w14:paraId="760713D2" w14:textId="2BA2FDC9" w:rsidR="0078021F" w:rsidRPr="0047458B" w:rsidRDefault="0078021F" w:rsidP="006A6F3F">
      <w:pPr>
        <w:pStyle w:val="Title"/>
        <w:rPr>
          <w:b/>
          <w:sz w:val="48"/>
        </w:rPr>
      </w:pPr>
      <w:r w:rsidRPr="0047458B">
        <w:rPr>
          <w:b/>
          <w:sz w:val="52"/>
        </w:rPr>
        <w:lastRenderedPageBreak/>
        <w:t>Solving quadratic equations by using the formula</w:t>
      </w:r>
    </w:p>
    <w:p w14:paraId="08904BDD" w14:textId="77777777" w:rsidR="0078021F" w:rsidRPr="0047458B" w:rsidRDefault="0078021F" w:rsidP="006A6F3F">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22BB1868" w14:textId="77777777" w:rsidR="0078021F" w:rsidRPr="0047458B" w:rsidRDefault="0078021F" w:rsidP="006A6F3F">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sidRPr="0047458B">
        <w:rPr>
          <w:b/>
          <w:sz w:val="20"/>
          <w:szCs w:val="20"/>
        </w:rPr>
        <w:tab/>
      </w:r>
      <w:r w:rsidRPr="0047458B">
        <w:rPr>
          <w:b/>
          <w:sz w:val="24"/>
          <w:szCs w:val="20"/>
        </w:rPr>
        <w:t>A LEVEL LINKS</w:t>
      </w:r>
    </w:p>
    <w:p w14:paraId="7EA40D51" w14:textId="77777777" w:rsidR="0078021F" w:rsidRPr="0047458B" w:rsidRDefault="0078021F" w:rsidP="001816DF">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47458B">
        <w:rPr>
          <w:b/>
          <w:sz w:val="20"/>
          <w:szCs w:val="20"/>
        </w:rPr>
        <w:tab/>
      </w:r>
      <w:r w:rsidRPr="0047458B">
        <w:rPr>
          <w:b/>
          <w:szCs w:val="20"/>
        </w:rPr>
        <w:t>Scheme of work:</w:t>
      </w:r>
      <w:r w:rsidRPr="0047458B">
        <w:rPr>
          <w:szCs w:val="20"/>
        </w:rPr>
        <w:t xml:space="preserve"> 1b. Quadratic functions – factorising, solving, graphs and the discriminants </w:t>
      </w:r>
    </w:p>
    <w:p w14:paraId="769FDDD3" w14:textId="77777777" w:rsidR="0078021F" w:rsidRPr="0047458B" w:rsidRDefault="0078021F" w:rsidP="006A6F3F">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6E0DDC2A" w14:textId="77777777" w:rsidR="0078021F" w:rsidRPr="0047458B" w:rsidRDefault="0078021F" w:rsidP="006A6F3F">
      <w:pPr>
        <w:pStyle w:val="Qheading"/>
      </w:pPr>
      <w:r w:rsidRPr="0047458B">
        <w:t>Key points</w:t>
      </w:r>
    </w:p>
    <w:p w14:paraId="24C4227B" w14:textId="77777777" w:rsidR="0078021F" w:rsidRPr="0047458B" w:rsidRDefault="0078021F" w:rsidP="0078021F">
      <w:pPr>
        <w:pStyle w:val="ListParagraph"/>
        <w:numPr>
          <w:ilvl w:val="0"/>
          <w:numId w:val="2"/>
        </w:numPr>
        <w:spacing w:line="256" w:lineRule="auto"/>
      </w:pPr>
      <w:r w:rsidRPr="0047458B">
        <w:t xml:space="preserve">Any quadratic equation of the form </w:t>
      </w:r>
      <w:r w:rsidRPr="0047458B">
        <w:rPr>
          <w:i/>
        </w:rPr>
        <w:t>ax</w:t>
      </w:r>
      <w:r w:rsidRPr="0047458B">
        <w:rPr>
          <w:vertAlign w:val="superscript"/>
        </w:rPr>
        <w:t>2</w:t>
      </w:r>
      <w:r w:rsidRPr="0047458B">
        <w:t xml:space="preserve"> + </w:t>
      </w:r>
      <w:r w:rsidRPr="0047458B">
        <w:rPr>
          <w:i/>
        </w:rPr>
        <w:t>bx</w:t>
      </w:r>
      <w:r w:rsidRPr="0047458B">
        <w:t xml:space="preserve"> + </w:t>
      </w:r>
      <w:r w:rsidRPr="0047458B">
        <w:rPr>
          <w:i/>
        </w:rPr>
        <w:t>c</w:t>
      </w:r>
      <w:r w:rsidRPr="0047458B">
        <w:t xml:space="preserve"> = 0 can be solved using the formula </w:t>
      </w:r>
      <w:r w:rsidRPr="0047458B">
        <w:rPr>
          <w:position w:val="-22"/>
        </w:rPr>
        <w:object w:dxaOrig="1780" w:dyaOrig="660" w14:anchorId="169CD37E">
          <v:shape id="_x0000_i1151" type="#_x0000_t75" style="width:88.5pt;height:33pt" o:ole="">
            <v:imagedata r:id="rId260" o:title=""/>
          </v:shape>
          <o:OLEObject Type="Embed" ProgID="Equation.DSMT4" ShapeID="_x0000_i1151" DrawAspect="Content" ObjectID="_1841911415" r:id="rId261"/>
        </w:object>
      </w:r>
      <w:r w:rsidRPr="0047458B">
        <w:t xml:space="preserve"> </w:t>
      </w:r>
    </w:p>
    <w:p w14:paraId="136B9FD4" w14:textId="77777777" w:rsidR="0078021F" w:rsidRPr="0047458B" w:rsidRDefault="0078021F" w:rsidP="0078021F">
      <w:pPr>
        <w:pStyle w:val="ListParagraph"/>
        <w:numPr>
          <w:ilvl w:val="0"/>
          <w:numId w:val="2"/>
        </w:numPr>
        <w:spacing w:line="256" w:lineRule="auto"/>
      </w:pPr>
      <w:r w:rsidRPr="0047458B">
        <w:t xml:space="preserve">If </w:t>
      </w:r>
      <w:r w:rsidRPr="0047458B">
        <w:rPr>
          <w:i/>
        </w:rPr>
        <w:t>b</w:t>
      </w:r>
      <w:r w:rsidRPr="0047458B">
        <w:rPr>
          <w:vertAlign w:val="superscript"/>
        </w:rPr>
        <w:t>2</w:t>
      </w:r>
      <w:r w:rsidRPr="0047458B">
        <w:t xml:space="preserve"> – 4</w:t>
      </w:r>
      <w:r w:rsidRPr="0047458B">
        <w:rPr>
          <w:i/>
        </w:rPr>
        <w:t>ac</w:t>
      </w:r>
      <w:r w:rsidRPr="0047458B">
        <w:t xml:space="preserve"> is negative then the quadratic equation does not have any real solutions.</w:t>
      </w:r>
    </w:p>
    <w:p w14:paraId="22DF4502" w14:textId="77777777" w:rsidR="0078021F" w:rsidRPr="0047458B" w:rsidRDefault="0078021F" w:rsidP="0078021F">
      <w:pPr>
        <w:pStyle w:val="ListParagraph"/>
        <w:numPr>
          <w:ilvl w:val="0"/>
          <w:numId w:val="2"/>
        </w:numPr>
        <w:spacing w:line="256" w:lineRule="auto"/>
      </w:pPr>
      <w:r w:rsidRPr="0047458B">
        <w:t xml:space="preserve">It is useful to write down the formula before substituting the values for </w:t>
      </w:r>
      <w:r w:rsidRPr="0047458B">
        <w:rPr>
          <w:i/>
        </w:rPr>
        <w:t>a</w:t>
      </w:r>
      <w:r w:rsidRPr="0047458B">
        <w:t xml:space="preserve">, </w:t>
      </w:r>
      <w:r w:rsidRPr="0047458B">
        <w:rPr>
          <w:i/>
        </w:rPr>
        <w:t>b</w:t>
      </w:r>
      <w:r w:rsidRPr="0047458B">
        <w:t xml:space="preserve"> and </w:t>
      </w:r>
      <w:r w:rsidRPr="0047458B">
        <w:rPr>
          <w:i/>
        </w:rPr>
        <w:t>c</w:t>
      </w:r>
      <w:r w:rsidRPr="0047458B">
        <w:t>.</w:t>
      </w:r>
    </w:p>
    <w:p w14:paraId="6A673205" w14:textId="77777777" w:rsidR="0078021F" w:rsidRPr="0047458B" w:rsidRDefault="0078021F" w:rsidP="006A6F3F">
      <w:pPr>
        <w:pStyle w:val="Qheading"/>
      </w:pPr>
      <w:r w:rsidRPr="0047458B">
        <w:t>Examples</w:t>
      </w:r>
    </w:p>
    <w:p w14:paraId="13F6D0EC" w14:textId="77777777" w:rsidR="0078021F" w:rsidRPr="0047458B" w:rsidRDefault="0078021F" w:rsidP="006A6F3F">
      <w:pPr>
        <w:pStyle w:val="Example"/>
        <w:tabs>
          <w:tab w:val="left" w:pos="1330"/>
        </w:tabs>
        <w:spacing w:before="240" w:line="240" w:lineRule="auto"/>
      </w:pPr>
      <w:r w:rsidRPr="0047458B">
        <w:rPr>
          <w:b/>
        </w:rPr>
        <w:t>Example 7</w:t>
      </w:r>
      <w:r w:rsidRPr="0047458B">
        <w:rPr>
          <w:b/>
        </w:rPr>
        <w:tab/>
      </w:r>
      <w:r w:rsidRPr="0047458B">
        <w:t xml:space="preserve">Solve </w:t>
      </w:r>
      <w:r w:rsidRPr="0047458B">
        <w:rPr>
          <w:i/>
        </w:rPr>
        <w:t>x</w:t>
      </w:r>
      <w:r w:rsidRPr="0047458B">
        <w:rPr>
          <w:vertAlign w:val="superscript"/>
        </w:rPr>
        <w:t>2</w:t>
      </w:r>
      <w:r w:rsidRPr="0047458B">
        <w:t xml:space="preserve"> + 6</w:t>
      </w:r>
      <w:r w:rsidRPr="0047458B">
        <w:rPr>
          <w:i/>
        </w:rPr>
        <w:t>x</w:t>
      </w:r>
      <w:r w:rsidRPr="0047458B">
        <w:t xml:space="preserve"> + 4 = 0. Give your solutions in surd form.</w:t>
      </w:r>
    </w:p>
    <w:tbl>
      <w:tblPr>
        <w:tblStyle w:val="TableGrid"/>
        <w:tblW w:w="0" w:type="auto"/>
        <w:tblInd w:w="1413" w:type="dxa"/>
        <w:tblLook w:val="04A0" w:firstRow="1" w:lastRow="0" w:firstColumn="1" w:lastColumn="0" w:noHBand="0" w:noVBand="1"/>
      </w:tblPr>
      <w:tblGrid>
        <w:gridCol w:w="3827"/>
        <w:gridCol w:w="3776"/>
      </w:tblGrid>
      <w:tr w:rsidR="0078021F" w:rsidRPr="0047458B" w14:paraId="73CB2D4C" w14:textId="77777777" w:rsidTr="00853288">
        <w:trPr>
          <w:trHeight w:val="4670"/>
        </w:trPr>
        <w:tc>
          <w:tcPr>
            <w:tcW w:w="3827" w:type="dxa"/>
          </w:tcPr>
          <w:p w14:paraId="7EB99ECF" w14:textId="77777777" w:rsidR="0078021F" w:rsidRPr="0047458B" w:rsidRDefault="0078021F" w:rsidP="001C3875">
            <w:pPr>
              <w:pStyle w:val="Exampleline1"/>
            </w:pPr>
            <w:r w:rsidRPr="0047458B">
              <w:rPr>
                <w:i/>
              </w:rPr>
              <w:t>a</w:t>
            </w:r>
            <w:r w:rsidRPr="0047458B">
              <w:t xml:space="preserve"> = 1, </w:t>
            </w:r>
            <w:r w:rsidRPr="0047458B">
              <w:rPr>
                <w:i/>
              </w:rPr>
              <w:t>b</w:t>
            </w:r>
            <w:r w:rsidRPr="0047458B">
              <w:t xml:space="preserve"> = 6, </w:t>
            </w:r>
            <w:r w:rsidRPr="0047458B">
              <w:rPr>
                <w:i/>
              </w:rPr>
              <w:t>c</w:t>
            </w:r>
            <w:r w:rsidRPr="0047458B">
              <w:t xml:space="preserve"> = 4</w:t>
            </w:r>
          </w:p>
          <w:p w14:paraId="320E6A6E" w14:textId="77777777" w:rsidR="0078021F" w:rsidRPr="0047458B" w:rsidRDefault="0078021F" w:rsidP="005A47D2">
            <w:pPr>
              <w:pStyle w:val="Example"/>
            </w:pPr>
            <w:r w:rsidRPr="0047458B">
              <w:rPr>
                <w:position w:val="-22"/>
              </w:rPr>
              <w:object w:dxaOrig="1800" w:dyaOrig="660" w14:anchorId="196A4B2A">
                <v:shape id="_x0000_i1152" type="#_x0000_t75" style="width:89.25pt;height:33pt" o:ole="">
                  <v:imagedata r:id="rId262" o:title=""/>
                </v:shape>
                <o:OLEObject Type="Embed" ProgID="Equation.DSMT4" ShapeID="_x0000_i1152" DrawAspect="Content" ObjectID="_1841911416" r:id="rId263"/>
              </w:object>
            </w:r>
          </w:p>
          <w:p w14:paraId="6E15C1EB" w14:textId="77777777" w:rsidR="0078021F" w:rsidRPr="0047458B" w:rsidRDefault="0078021F" w:rsidP="005A47D2">
            <w:pPr>
              <w:pStyle w:val="Example"/>
            </w:pPr>
          </w:p>
          <w:p w14:paraId="53BD4AE8" w14:textId="77777777" w:rsidR="0078021F" w:rsidRDefault="0078021F" w:rsidP="005A47D2">
            <w:pPr>
              <w:pStyle w:val="Example"/>
            </w:pPr>
          </w:p>
          <w:p w14:paraId="1FEF8DE9" w14:textId="77777777" w:rsidR="0078021F" w:rsidRPr="0047458B" w:rsidRDefault="0078021F" w:rsidP="005A47D2">
            <w:pPr>
              <w:pStyle w:val="Example"/>
            </w:pPr>
            <w:r w:rsidRPr="0047458B">
              <w:rPr>
                <w:position w:val="-28"/>
              </w:rPr>
              <w:object w:dxaOrig="2060" w:dyaOrig="740" w14:anchorId="1DD23B30">
                <v:shape id="_x0000_i1153" type="#_x0000_t75" style="width:102.75pt;height:36.75pt" o:ole="">
                  <v:imagedata r:id="rId264" o:title=""/>
                </v:shape>
                <o:OLEObject Type="Embed" ProgID="Equation.DSMT4" ShapeID="_x0000_i1153" DrawAspect="Content" ObjectID="_1841911417" r:id="rId265"/>
              </w:object>
            </w:r>
          </w:p>
          <w:p w14:paraId="4423DF23" w14:textId="77777777" w:rsidR="0078021F" w:rsidRPr="0047458B" w:rsidRDefault="0078021F" w:rsidP="005A47D2">
            <w:pPr>
              <w:pStyle w:val="Example"/>
            </w:pPr>
            <w:r w:rsidRPr="0047458B">
              <w:rPr>
                <w:position w:val="-22"/>
              </w:rPr>
              <w:object w:dxaOrig="1260" w:dyaOrig="620" w14:anchorId="25356B5E">
                <v:shape id="_x0000_i1154" type="#_x0000_t75" style="width:63pt;height:31.5pt" o:ole="">
                  <v:imagedata r:id="rId266" o:title=""/>
                </v:shape>
                <o:OLEObject Type="Embed" ProgID="Equation.DSMT4" ShapeID="_x0000_i1154" DrawAspect="Content" ObjectID="_1841911418" r:id="rId267"/>
              </w:object>
            </w:r>
          </w:p>
          <w:p w14:paraId="2F342419" w14:textId="77777777" w:rsidR="0078021F" w:rsidRDefault="0078021F" w:rsidP="00853288">
            <w:pPr>
              <w:pStyle w:val="Example"/>
              <w:spacing w:before="240"/>
            </w:pPr>
            <w:r w:rsidRPr="0047458B">
              <w:rPr>
                <w:position w:val="-22"/>
              </w:rPr>
              <w:object w:dxaOrig="1260" w:dyaOrig="620" w14:anchorId="0D64C134">
                <v:shape id="_x0000_i1155" type="#_x0000_t75" style="width:63pt;height:31.5pt" o:ole="">
                  <v:imagedata r:id="rId268" o:title=""/>
                </v:shape>
                <o:OLEObject Type="Embed" ProgID="Equation.DSMT4" ShapeID="_x0000_i1155" DrawAspect="Content" ObjectID="_1841911419" r:id="rId269"/>
              </w:object>
            </w:r>
          </w:p>
          <w:p w14:paraId="7E599983" w14:textId="77777777" w:rsidR="0078021F" w:rsidRPr="00853288" w:rsidRDefault="0078021F" w:rsidP="00853288">
            <w:pPr>
              <w:pStyle w:val="Example"/>
              <w:rPr>
                <w:sz w:val="12"/>
                <w:szCs w:val="12"/>
              </w:rPr>
            </w:pPr>
          </w:p>
          <w:p w14:paraId="4E632CE7" w14:textId="77777777" w:rsidR="0078021F" w:rsidRDefault="0078021F" w:rsidP="00853288">
            <w:pPr>
              <w:pStyle w:val="Example"/>
            </w:pPr>
            <w:r w:rsidRPr="0047458B">
              <w:rPr>
                <w:position w:val="-8"/>
              </w:rPr>
              <w:object w:dxaOrig="1100" w:dyaOrig="340" w14:anchorId="6D54A960">
                <v:shape id="_x0000_i1156" type="#_x0000_t75" style="width:55.5pt;height:17.25pt" o:ole="">
                  <v:imagedata r:id="rId270" o:title=""/>
                </v:shape>
                <o:OLEObject Type="Embed" ProgID="Equation.DSMT4" ShapeID="_x0000_i1156" DrawAspect="Content" ObjectID="_1841911420" r:id="rId271"/>
              </w:object>
            </w:r>
          </w:p>
          <w:p w14:paraId="4DBE6C90" w14:textId="77777777" w:rsidR="0078021F" w:rsidRPr="0047458B" w:rsidRDefault="0078021F" w:rsidP="00853288">
            <w:pPr>
              <w:pStyle w:val="Example"/>
            </w:pPr>
          </w:p>
          <w:p w14:paraId="1D57B791" w14:textId="77777777" w:rsidR="0078021F" w:rsidRPr="0047458B" w:rsidRDefault="0078021F" w:rsidP="00853288">
            <w:pPr>
              <w:pStyle w:val="Example"/>
            </w:pPr>
            <w:r w:rsidRPr="0047458B">
              <w:t xml:space="preserve">So </w:t>
            </w:r>
            <w:r w:rsidRPr="0047458B">
              <w:rPr>
                <w:position w:val="-8"/>
              </w:rPr>
              <w:object w:dxaOrig="1100" w:dyaOrig="340" w14:anchorId="63F2BEA2">
                <v:shape id="_x0000_i1157" type="#_x0000_t75" style="width:55.5pt;height:17.25pt" o:ole="">
                  <v:imagedata r:id="rId272" o:title=""/>
                </v:shape>
                <o:OLEObject Type="Embed" ProgID="Equation.DSMT4" ShapeID="_x0000_i1157" DrawAspect="Content" ObjectID="_1841911421" r:id="rId273"/>
              </w:object>
            </w:r>
            <w:r w:rsidRPr="0047458B">
              <w:t xml:space="preserve"> or </w:t>
            </w:r>
            <w:r w:rsidRPr="0047458B">
              <w:rPr>
                <w:position w:val="-8"/>
              </w:rPr>
              <w:object w:dxaOrig="980" w:dyaOrig="340" w14:anchorId="7288494E">
                <v:shape id="_x0000_i1158" type="#_x0000_t75" style="width:49.5pt;height:17.25pt" o:ole="">
                  <v:imagedata r:id="rId274" o:title=""/>
                </v:shape>
                <o:OLEObject Type="Embed" ProgID="Equation.DSMT4" ShapeID="_x0000_i1158" DrawAspect="Content" ObjectID="_1841911422" r:id="rId275"/>
              </w:object>
            </w:r>
          </w:p>
        </w:tc>
        <w:tc>
          <w:tcPr>
            <w:tcW w:w="3776" w:type="dxa"/>
          </w:tcPr>
          <w:p w14:paraId="4929F4B1" w14:textId="77777777" w:rsidR="0078021F" w:rsidRPr="0047458B" w:rsidRDefault="0078021F" w:rsidP="001C3875">
            <w:pPr>
              <w:pStyle w:val="Exampleline1indent"/>
            </w:pPr>
            <w:r w:rsidRPr="0047458B">
              <w:rPr>
                <w:b/>
              </w:rPr>
              <w:t>1</w:t>
            </w:r>
            <w:r w:rsidRPr="0047458B">
              <w:rPr>
                <w:b/>
              </w:rPr>
              <w:tab/>
            </w:r>
            <w:r w:rsidRPr="0047458B">
              <w:t xml:space="preserve">Identify </w:t>
            </w:r>
            <w:r w:rsidRPr="0047458B">
              <w:rPr>
                <w:i/>
              </w:rPr>
              <w:t>a</w:t>
            </w:r>
            <w:r w:rsidRPr="0047458B">
              <w:t xml:space="preserve">, </w:t>
            </w:r>
            <w:r w:rsidRPr="0047458B">
              <w:rPr>
                <w:i/>
              </w:rPr>
              <w:t>b</w:t>
            </w:r>
            <w:r w:rsidRPr="0047458B">
              <w:t xml:space="preserve"> and </w:t>
            </w:r>
            <w:r w:rsidRPr="0047458B">
              <w:rPr>
                <w:i/>
              </w:rPr>
              <w:t>c</w:t>
            </w:r>
            <w:r w:rsidRPr="0047458B">
              <w:t xml:space="preserve"> and write down the formula. </w:t>
            </w:r>
            <w:r w:rsidRPr="0047458B">
              <w:br/>
              <w:t xml:space="preserve">Remember that </w:t>
            </w:r>
            <w:r w:rsidRPr="0047458B">
              <w:rPr>
                <w:position w:val="-8"/>
              </w:rPr>
              <w:object w:dxaOrig="1420" w:dyaOrig="380" w14:anchorId="71712A39">
                <v:shape id="_x0000_i1159" type="#_x0000_t75" style="width:71.25pt;height:18.75pt" o:ole="">
                  <v:imagedata r:id="rId276" o:title=""/>
                </v:shape>
                <o:OLEObject Type="Embed" ProgID="Equation.DSMT4" ShapeID="_x0000_i1159" DrawAspect="Content" ObjectID="_1841911423" r:id="rId277"/>
              </w:object>
            </w:r>
            <w:r w:rsidRPr="0047458B">
              <w:t xml:space="preserve"> is all over 2</w:t>
            </w:r>
            <w:r w:rsidRPr="0047458B">
              <w:rPr>
                <w:i/>
              </w:rPr>
              <w:t>a</w:t>
            </w:r>
            <w:r w:rsidRPr="0047458B">
              <w:t>, not just part of it.</w:t>
            </w:r>
          </w:p>
          <w:p w14:paraId="699CFAEC" w14:textId="77777777" w:rsidR="0078021F" w:rsidRPr="0047458B" w:rsidRDefault="0078021F" w:rsidP="001C3875">
            <w:pPr>
              <w:pStyle w:val="Examplefollow"/>
              <w:rPr>
                <w:b/>
              </w:rPr>
            </w:pPr>
          </w:p>
          <w:p w14:paraId="46531AA8" w14:textId="77777777" w:rsidR="0078021F" w:rsidRPr="0047458B" w:rsidRDefault="0078021F" w:rsidP="001C3875">
            <w:pPr>
              <w:pStyle w:val="Examplefollow"/>
            </w:pPr>
            <w:r w:rsidRPr="0047458B">
              <w:rPr>
                <w:b/>
              </w:rPr>
              <w:t>2</w:t>
            </w:r>
            <w:r w:rsidRPr="0047458B">
              <w:rPr>
                <w:b/>
              </w:rPr>
              <w:tab/>
            </w:r>
            <w:r w:rsidRPr="0047458B">
              <w:t xml:space="preserve">Substitute </w:t>
            </w:r>
            <w:r w:rsidRPr="0047458B">
              <w:rPr>
                <w:i/>
              </w:rPr>
              <w:t>a</w:t>
            </w:r>
            <w:r w:rsidRPr="0047458B">
              <w:t xml:space="preserve"> = 1, </w:t>
            </w:r>
            <w:r w:rsidRPr="0047458B">
              <w:rPr>
                <w:i/>
              </w:rPr>
              <w:t>b</w:t>
            </w:r>
            <w:r w:rsidRPr="0047458B">
              <w:t xml:space="preserve"> = 6, </w:t>
            </w:r>
            <w:r w:rsidRPr="0047458B">
              <w:rPr>
                <w:i/>
              </w:rPr>
              <w:t>c</w:t>
            </w:r>
            <w:r w:rsidRPr="0047458B">
              <w:t xml:space="preserve"> = 4 into the formula.</w:t>
            </w:r>
          </w:p>
          <w:p w14:paraId="7D328096" w14:textId="77777777" w:rsidR="0078021F" w:rsidRPr="0047458B" w:rsidRDefault="0078021F" w:rsidP="001C3875">
            <w:pPr>
              <w:pStyle w:val="Examplefollow"/>
            </w:pPr>
          </w:p>
          <w:p w14:paraId="157BE75E" w14:textId="77777777" w:rsidR="0078021F" w:rsidRPr="00853288" w:rsidRDefault="0078021F" w:rsidP="00853288">
            <w:pPr>
              <w:pStyle w:val="Examplefollow"/>
            </w:pPr>
            <w:r w:rsidRPr="0047458B">
              <w:rPr>
                <w:b/>
              </w:rPr>
              <w:t>3</w:t>
            </w:r>
            <w:r w:rsidRPr="0047458B">
              <w:rPr>
                <w:b/>
              </w:rPr>
              <w:tab/>
            </w:r>
            <w:r w:rsidRPr="0047458B">
              <w:t xml:space="preserve">Simplify. The denominator is 2, but this is only because </w:t>
            </w:r>
            <w:r w:rsidRPr="0047458B">
              <w:rPr>
                <w:i/>
              </w:rPr>
              <w:t>a</w:t>
            </w:r>
            <w:r w:rsidRPr="0047458B">
              <w:t xml:space="preserve"> = 1. The denominator will not always be 2.</w:t>
            </w:r>
          </w:p>
          <w:p w14:paraId="4D67B1C7" w14:textId="77777777" w:rsidR="0078021F" w:rsidRPr="00853288" w:rsidRDefault="0078021F" w:rsidP="00853288">
            <w:pPr>
              <w:pStyle w:val="Examplefollow"/>
              <w:spacing w:before="120" w:after="120"/>
            </w:pPr>
            <w:r w:rsidRPr="0047458B">
              <w:rPr>
                <w:b/>
              </w:rPr>
              <w:t>4</w:t>
            </w:r>
            <w:r w:rsidRPr="0047458B">
              <w:rPr>
                <w:b/>
              </w:rPr>
              <w:tab/>
            </w:r>
            <w:r w:rsidRPr="0047458B">
              <w:t xml:space="preserve">Simplify </w:t>
            </w:r>
            <w:r w:rsidRPr="0047458B">
              <w:rPr>
                <w:position w:val="-8"/>
              </w:rPr>
              <w:object w:dxaOrig="460" w:dyaOrig="340" w14:anchorId="1D6DB456">
                <v:shape id="_x0000_i1160" type="#_x0000_t75" style="width:22.5pt;height:17.25pt" o:ole="">
                  <v:imagedata r:id="rId278" o:title=""/>
                </v:shape>
                <o:OLEObject Type="Embed" ProgID="Equation.DSMT4" ShapeID="_x0000_i1160" DrawAspect="Content" ObjectID="_1841911424" r:id="rId279"/>
              </w:object>
            </w:r>
            <w:r w:rsidRPr="0047458B">
              <w:t>.</w:t>
            </w:r>
            <w:r>
              <w:br/>
            </w:r>
            <w:r w:rsidRPr="0047458B">
              <w:rPr>
                <w:position w:val="-8"/>
              </w:rPr>
              <w:object w:dxaOrig="2780" w:dyaOrig="340" w14:anchorId="14AC02D0">
                <v:shape id="_x0000_i1161" type="#_x0000_t75" style="width:137.25pt;height:17.25pt" o:ole="">
                  <v:imagedata r:id="rId280" o:title=""/>
                </v:shape>
                <o:OLEObject Type="Embed" ProgID="Equation.DSMT4" ShapeID="_x0000_i1161" DrawAspect="Content" ObjectID="_1841911425" r:id="rId281"/>
              </w:object>
            </w:r>
          </w:p>
          <w:p w14:paraId="1E1BF4B7" w14:textId="77777777" w:rsidR="0078021F" w:rsidRPr="0047458B" w:rsidRDefault="0078021F" w:rsidP="001C3875">
            <w:pPr>
              <w:pStyle w:val="Examplefollow"/>
              <w:tabs>
                <w:tab w:val="clear" w:pos="326"/>
              </w:tabs>
            </w:pPr>
            <w:r w:rsidRPr="0047458B">
              <w:rPr>
                <w:b/>
              </w:rPr>
              <w:t>5</w:t>
            </w:r>
            <w:r w:rsidRPr="0047458B">
              <w:rPr>
                <w:b/>
              </w:rPr>
              <w:tab/>
            </w:r>
            <w:r w:rsidRPr="0047458B">
              <w:t>Simplify by dividing numerator and denominator by 2.</w:t>
            </w:r>
          </w:p>
          <w:p w14:paraId="3187C6A8" w14:textId="77777777" w:rsidR="0078021F" w:rsidRPr="0047458B" w:rsidRDefault="0078021F" w:rsidP="001C3875">
            <w:pPr>
              <w:pStyle w:val="Examplefollow"/>
              <w:tabs>
                <w:tab w:val="clear" w:pos="326"/>
              </w:tabs>
              <w:spacing w:before="60"/>
            </w:pPr>
            <w:r w:rsidRPr="0047458B">
              <w:rPr>
                <w:b/>
              </w:rPr>
              <w:t>6</w:t>
            </w:r>
            <w:r w:rsidRPr="0047458B">
              <w:rPr>
                <w:b/>
              </w:rPr>
              <w:tab/>
            </w:r>
            <w:r w:rsidRPr="0047458B">
              <w:t>Write down both the solutions.</w:t>
            </w:r>
          </w:p>
          <w:p w14:paraId="40DCDB05" w14:textId="77777777" w:rsidR="0078021F" w:rsidRPr="0047458B" w:rsidRDefault="0078021F" w:rsidP="005A47D2">
            <w:pPr>
              <w:pStyle w:val="Example"/>
              <w:rPr>
                <w:sz w:val="20"/>
                <w:szCs w:val="20"/>
              </w:rPr>
            </w:pPr>
          </w:p>
        </w:tc>
      </w:tr>
    </w:tbl>
    <w:p w14:paraId="5495BEAF" w14:textId="77777777" w:rsidR="0078021F" w:rsidRPr="0047458B" w:rsidRDefault="0078021F" w:rsidP="006A6F3F">
      <w:pPr>
        <w:pStyle w:val="Example"/>
        <w:tabs>
          <w:tab w:val="left" w:pos="1330"/>
        </w:tabs>
        <w:spacing w:before="240" w:line="240" w:lineRule="auto"/>
        <w:rPr>
          <w:b/>
        </w:rPr>
      </w:pPr>
    </w:p>
    <w:p w14:paraId="0FC12601" w14:textId="77777777" w:rsidR="0078021F" w:rsidRPr="0047458B" w:rsidRDefault="0078021F">
      <w:pPr>
        <w:rPr>
          <w:b/>
        </w:rPr>
      </w:pPr>
      <w:r w:rsidRPr="0047458B">
        <w:rPr>
          <w:b/>
        </w:rPr>
        <w:br w:type="page"/>
      </w:r>
    </w:p>
    <w:p w14:paraId="7FDBB373" w14:textId="77777777" w:rsidR="0078021F" w:rsidRPr="0047458B" w:rsidRDefault="0078021F" w:rsidP="006A6F3F">
      <w:pPr>
        <w:pStyle w:val="Example"/>
        <w:tabs>
          <w:tab w:val="left" w:pos="1330"/>
        </w:tabs>
        <w:spacing w:before="240" w:line="240" w:lineRule="auto"/>
      </w:pPr>
      <w:r w:rsidRPr="0047458B">
        <w:rPr>
          <w:b/>
        </w:rPr>
        <w:lastRenderedPageBreak/>
        <w:t>Example 8</w:t>
      </w:r>
      <w:r w:rsidRPr="0047458B">
        <w:rPr>
          <w:b/>
        </w:rPr>
        <w:tab/>
      </w:r>
      <w:r w:rsidRPr="0047458B">
        <w:t>Solve 3</w:t>
      </w:r>
      <w:r w:rsidRPr="0047458B">
        <w:rPr>
          <w:i/>
        </w:rPr>
        <w:t>x</w:t>
      </w:r>
      <w:r w:rsidRPr="0047458B">
        <w:rPr>
          <w:vertAlign w:val="superscript"/>
        </w:rPr>
        <w:t>2</w:t>
      </w:r>
      <w:r w:rsidRPr="0047458B">
        <w:t xml:space="preserve"> </w:t>
      </w:r>
      <w:r w:rsidRPr="0047458B">
        <w:rPr>
          <w:rFonts w:cs="Times New Roman"/>
        </w:rPr>
        <w:t>−</w:t>
      </w:r>
      <w:r w:rsidRPr="0047458B">
        <w:t xml:space="preserve"> 7</w:t>
      </w:r>
      <w:r w:rsidRPr="0047458B">
        <w:rPr>
          <w:i/>
        </w:rPr>
        <w:t>x</w:t>
      </w:r>
      <w:r w:rsidRPr="0047458B">
        <w:t xml:space="preserve"> </w:t>
      </w:r>
      <w:r w:rsidRPr="0047458B">
        <w:rPr>
          <w:rFonts w:cs="Times New Roman"/>
        </w:rPr>
        <w:t>−</w:t>
      </w:r>
      <w:r w:rsidRPr="0047458B">
        <w:t xml:space="preserve"> 2 = 0. Give your solutions in surd form.</w:t>
      </w:r>
    </w:p>
    <w:tbl>
      <w:tblPr>
        <w:tblStyle w:val="TableGrid"/>
        <w:tblW w:w="0" w:type="auto"/>
        <w:tblInd w:w="1413" w:type="dxa"/>
        <w:tblLook w:val="04A0" w:firstRow="1" w:lastRow="0" w:firstColumn="1" w:lastColumn="0" w:noHBand="0" w:noVBand="1"/>
      </w:tblPr>
      <w:tblGrid>
        <w:gridCol w:w="3827"/>
        <w:gridCol w:w="3776"/>
      </w:tblGrid>
      <w:tr w:rsidR="0078021F" w:rsidRPr="0047458B" w14:paraId="5AACCBEF" w14:textId="77777777" w:rsidTr="001C3875">
        <w:trPr>
          <w:trHeight w:val="3540"/>
        </w:trPr>
        <w:tc>
          <w:tcPr>
            <w:tcW w:w="3827" w:type="dxa"/>
          </w:tcPr>
          <w:p w14:paraId="2A8040BC" w14:textId="77777777" w:rsidR="0078021F" w:rsidRPr="0047458B" w:rsidRDefault="0078021F" w:rsidP="001C3875">
            <w:pPr>
              <w:pStyle w:val="Exampleline1"/>
            </w:pPr>
            <w:r w:rsidRPr="0047458B">
              <w:rPr>
                <w:i/>
              </w:rPr>
              <w:t>a</w:t>
            </w:r>
            <w:r w:rsidRPr="0047458B">
              <w:t xml:space="preserve"> = 3, </w:t>
            </w:r>
            <w:r w:rsidRPr="0047458B">
              <w:rPr>
                <w:i/>
              </w:rPr>
              <w:t>b</w:t>
            </w:r>
            <w:r w:rsidRPr="0047458B">
              <w:t xml:space="preserve"> = </w:t>
            </w:r>
            <w:r w:rsidRPr="0047458B">
              <w:rPr>
                <w:rFonts w:cs="Times New Roman"/>
              </w:rPr>
              <w:t>−</w:t>
            </w:r>
            <w:r w:rsidRPr="0047458B">
              <w:t xml:space="preserve">7, </w:t>
            </w:r>
            <w:r w:rsidRPr="0047458B">
              <w:rPr>
                <w:i/>
              </w:rPr>
              <w:t>c</w:t>
            </w:r>
            <w:r w:rsidRPr="0047458B">
              <w:t xml:space="preserve"> = </w:t>
            </w:r>
            <w:r w:rsidRPr="0047458B">
              <w:rPr>
                <w:rFonts w:cs="Times New Roman"/>
              </w:rPr>
              <w:t>−</w:t>
            </w:r>
            <w:r w:rsidRPr="0047458B">
              <w:t>2</w:t>
            </w:r>
          </w:p>
          <w:p w14:paraId="15402CD0" w14:textId="77777777" w:rsidR="0078021F" w:rsidRPr="0047458B" w:rsidRDefault="0078021F" w:rsidP="005A47D2">
            <w:pPr>
              <w:pStyle w:val="Example"/>
            </w:pPr>
            <w:r w:rsidRPr="0047458B">
              <w:rPr>
                <w:position w:val="-22"/>
              </w:rPr>
              <w:object w:dxaOrig="1800" w:dyaOrig="660" w14:anchorId="25F4A88D">
                <v:shape id="_x0000_i1162" type="#_x0000_t75" style="width:89.25pt;height:33pt" o:ole="">
                  <v:imagedata r:id="rId282" o:title=""/>
                </v:shape>
                <o:OLEObject Type="Embed" ProgID="Equation.DSMT4" ShapeID="_x0000_i1162" DrawAspect="Content" ObjectID="_1841911426" r:id="rId283"/>
              </w:object>
            </w:r>
          </w:p>
          <w:p w14:paraId="5A03EA19" w14:textId="77777777" w:rsidR="0078021F" w:rsidRPr="0047458B" w:rsidRDefault="0078021F" w:rsidP="005A47D2">
            <w:pPr>
              <w:pStyle w:val="Example"/>
            </w:pPr>
          </w:p>
          <w:p w14:paraId="6338A64F" w14:textId="77777777" w:rsidR="0078021F" w:rsidRPr="0047458B" w:rsidRDefault="0078021F" w:rsidP="005A47D2">
            <w:pPr>
              <w:pStyle w:val="Example"/>
            </w:pPr>
          </w:p>
          <w:p w14:paraId="0F510DC1" w14:textId="77777777" w:rsidR="0078021F" w:rsidRPr="0047458B" w:rsidRDefault="0078021F" w:rsidP="005A47D2">
            <w:pPr>
              <w:pStyle w:val="Example"/>
            </w:pPr>
            <w:r w:rsidRPr="0047458B">
              <w:rPr>
                <w:position w:val="-28"/>
              </w:rPr>
              <w:object w:dxaOrig="2760" w:dyaOrig="740" w14:anchorId="35F2EB89">
                <v:shape id="_x0000_i1163" type="#_x0000_t75" style="width:138pt;height:36.75pt" o:ole="">
                  <v:imagedata r:id="rId284" o:title=""/>
                </v:shape>
                <o:OLEObject Type="Embed" ProgID="Equation.DSMT4" ShapeID="_x0000_i1163" DrawAspect="Content" ObjectID="_1841911427" r:id="rId285"/>
              </w:object>
            </w:r>
          </w:p>
          <w:p w14:paraId="33894B8D" w14:textId="77777777" w:rsidR="0078021F" w:rsidRPr="0047458B" w:rsidRDefault="0078021F" w:rsidP="00853288">
            <w:pPr>
              <w:pStyle w:val="Example"/>
              <w:spacing w:before="240"/>
            </w:pPr>
            <w:r w:rsidRPr="0047458B">
              <w:rPr>
                <w:position w:val="-22"/>
              </w:rPr>
              <w:object w:dxaOrig="1140" w:dyaOrig="620" w14:anchorId="4342B718">
                <v:shape id="_x0000_i1164" type="#_x0000_t75" style="width:56.25pt;height:31.5pt" o:ole="">
                  <v:imagedata r:id="rId286" o:title=""/>
                </v:shape>
                <o:OLEObject Type="Embed" ProgID="Equation.DSMT4" ShapeID="_x0000_i1164" DrawAspect="Content" ObjectID="_1841911428" r:id="rId287"/>
              </w:object>
            </w:r>
          </w:p>
          <w:p w14:paraId="35244108" w14:textId="77777777" w:rsidR="0078021F" w:rsidRPr="0047458B" w:rsidRDefault="0078021F" w:rsidP="005A47D2">
            <w:pPr>
              <w:pStyle w:val="Example"/>
            </w:pPr>
            <w:r w:rsidRPr="0047458B">
              <w:t xml:space="preserve">So </w:t>
            </w:r>
            <w:r w:rsidRPr="0047458B">
              <w:rPr>
                <w:position w:val="-22"/>
              </w:rPr>
              <w:object w:dxaOrig="1140" w:dyaOrig="620" w14:anchorId="7176E2C4">
                <v:shape id="_x0000_i1165" type="#_x0000_t75" style="width:56.25pt;height:31.5pt" o:ole="">
                  <v:imagedata r:id="rId288" o:title=""/>
                </v:shape>
                <o:OLEObject Type="Embed" ProgID="Equation.DSMT4" ShapeID="_x0000_i1165" DrawAspect="Content" ObjectID="_1841911429" r:id="rId289"/>
              </w:object>
            </w:r>
            <w:r w:rsidRPr="0047458B">
              <w:t xml:space="preserve"> or </w:t>
            </w:r>
            <w:r w:rsidRPr="0047458B">
              <w:rPr>
                <w:position w:val="-22"/>
              </w:rPr>
              <w:object w:dxaOrig="1140" w:dyaOrig="620" w14:anchorId="78E66B3E">
                <v:shape id="_x0000_i1166" type="#_x0000_t75" style="width:56.25pt;height:31.5pt" o:ole="">
                  <v:imagedata r:id="rId290" o:title=""/>
                </v:shape>
                <o:OLEObject Type="Embed" ProgID="Equation.DSMT4" ShapeID="_x0000_i1166" DrawAspect="Content" ObjectID="_1841911430" r:id="rId291"/>
              </w:object>
            </w:r>
          </w:p>
        </w:tc>
        <w:tc>
          <w:tcPr>
            <w:tcW w:w="3776" w:type="dxa"/>
          </w:tcPr>
          <w:p w14:paraId="4ADF9D75" w14:textId="77777777" w:rsidR="0078021F" w:rsidRPr="0047458B" w:rsidRDefault="0078021F" w:rsidP="001C3875">
            <w:pPr>
              <w:pStyle w:val="Exampleline1indent"/>
            </w:pPr>
            <w:r w:rsidRPr="0047458B">
              <w:rPr>
                <w:b/>
              </w:rPr>
              <w:t>1</w:t>
            </w:r>
            <w:r w:rsidRPr="0047458B">
              <w:rPr>
                <w:b/>
              </w:rPr>
              <w:tab/>
            </w:r>
            <w:r w:rsidRPr="0047458B">
              <w:t xml:space="preserve">Identify </w:t>
            </w:r>
            <w:r w:rsidRPr="0047458B">
              <w:rPr>
                <w:i/>
              </w:rPr>
              <w:t>a</w:t>
            </w:r>
            <w:r w:rsidRPr="0047458B">
              <w:t xml:space="preserve">, </w:t>
            </w:r>
            <w:r w:rsidRPr="0047458B">
              <w:rPr>
                <w:i/>
              </w:rPr>
              <w:t>b</w:t>
            </w:r>
            <w:r w:rsidRPr="0047458B">
              <w:t xml:space="preserve"> and </w:t>
            </w:r>
            <w:r w:rsidRPr="0047458B">
              <w:rPr>
                <w:i/>
              </w:rPr>
              <w:t>c</w:t>
            </w:r>
            <w:r w:rsidRPr="0047458B">
              <w:t xml:space="preserve">, making sure </w:t>
            </w:r>
            <w:r>
              <w:t>you</w:t>
            </w:r>
            <w:r w:rsidRPr="0047458B">
              <w:t xml:space="preserve"> get the signs right and write down the formula. </w:t>
            </w:r>
            <w:r w:rsidRPr="0047458B">
              <w:br/>
              <w:t xml:space="preserve">Remember that </w:t>
            </w:r>
            <w:r w:rsidRPr="0047458B">
              <w:rPr>
                <w:position w:val="-8"/>
              </w:rPr>
              <w:object w:dxaOrig="1420" w:dyaOrig="380" w14:anchorId="3AAD150C">
                <v:shape id="_x0000_i1167" type="#_x0000_t75" style="width:71.25pt;height:18.75pt" o:ole="">
                  <v:imagedata r:id="rId292" o:title=""/>
                </v:shape>
                <o:OLEObject Type="Embed" ProgID="Equation.DSMT4" ShapeID="_x0000_i1167" DrawAspect="Content" ObjectID="_1841911431" r:id="rId293"/>
              </w:object>
            </w:r>
            <w:r w:rsidRPr="0047458B">
              <w:t xml:space="preserve"> is all over 2</w:t>
            </w:r>
            <w:r w:rsidRPr="0047458B">
              <w:rPr>
                <w:i/>
              </w:rPr>
              <w:t>a</w:t>
            </w:r>
            <w:r w:rsidRPr="0047458B">
              <w:t>, not just part of it.</w:t>
            </w:r>
          </w:p>
          <w:p w14:paraId="7FA86B44" w14:textId="77777777" w:rsidR="0078021F" w:rsidRPr="0047458B" w:rsidRDefault="0078021F" w:rsidP="00853288">
            <w:pPr>
              <w:pStyle w:val="Examplefollow"/>
              <w:spacing w:before="240"/>
            </w:pPr>
            <w:r w:rsidRPr="0047458B">
              <w:rPr>
                <w:b/>
              </w:rPr>
              <w:t>2</w:t>
            </w:r>
            <w:r w:rsidRPr="0047458B">
              <w:rPr>
                <w:b/>
              </w:rPr>
              <w:tab/>
            </w:r>
            <w:r w:rsidRPr="0047458B">
              <w:t xml:space="preserve">Substitute </w:t>
            </w:r>
            <w:r w:rsidRPr="0047458B">
              <w:rPr>
                <w:i/>
              </w:rPr>
              <w:t>a</w:t>
            </w:r>
            <w:r w:rsidRPr="0047458B">
              <w:t xml:space="preserve"> = 3, </w:t>
            </w:r>
            <w:r w:rsidRPr="0047458B">
              <w:rPr>
                <w:i/>
              </w:rPr>
              <w:t>b</w:t>
            </w:r>
            <w:r w:rsidRPr="0047458B">
              <w:t xml:space="preserve"> = </w:t>
            </w:r>
            <w:r w:rsidRPr="0047458B">
              <w:rPr>
                <w:rFonts w:cs="Times New Roman"/>
              </w:rPr>
              <w:t>−</w:t>
            </w:r>
            <w:r w:rsidRPr="0047458B">
              <w:t xml:space="preserve">7, </w:t>
            </w:r>
            <w:r w:rsidRPr="0047458B">
              <w:rPr>
                <w:i/>
              </w:rPr>
              <w:t>c</w:t>
            </w:r>
            <w:r w:rsidRPr="0047458B">
              <w:t xml:space="preserve"> = </w:t>
            </w:r>
            <w:r w:rsidRPr="0047458B">
              <w:rPr>
                <w:rFonts w:cs="Times New Roman"/>
              </w:rPr>
              <w:t>−</w:t>
            </w:r>
            <w:r w:rsidRPr="0047458B">
              <w:t>2 into the formula.</w:t>
            </w:r>
          </w:p>
          <w:p w14:paraId="7B2800C4" w14:textId="77777777" w:rsidR="0078021F" w:rsidRPr="0047458B" w:rsidRDefault="0078021F" w:rsidP="005A47D2">
            <w:pPr>
              <w:pStyle w:val="Example"/>
              <w:rPr>
                <w:sz w:val="20"/>
                <w:szCs w:val="20"/>
              </w:rPr>
            </w:pPr>
          </w:p>
          <w:p w14:paraId="48B26327" w14:textId="77777777" w:rsidR="0078021F" w:rsidRPr="0047458B" w:rsidRDefault="0078021F" w:rsidP="001C3875">
            <w:pPr>
              <w:pStyle w:val="Examplefollow"/>
            </w:pPr>
            <w:r w:rsidRPr="0047458B">
              <w:rPr>
                <w:b/>
              </w:rPr>
              <w:t>3</w:t>
            </w:r>
            <w:r w:rsidRPr="0047458B">
              <w:rPr>
                <w:b/>
              </w:rPr>
              <w:tab/>
            </w:r>
            <w:r w:rsidRPr="0047458B">
              <w:t xml:space="preserve">Simplify. The denominator is 6 when </w:t>
            </w:r>
            <w:r w:rsidRPr="0047458B">
              <w:rPr>
                <w:i/>
              </w:rPr>
              <w:t>a</w:t>
            </w:r>
            <w:r w:rsidRPr="0047458B">
              <w:t xml:space="preserve"> = 3. A common mistake is to always write a denominator of 2.</w:t>
            </w:r>
          </w:p>
          <w:p w14:paraId="7E92A40F" w14:textId="77777777" w:rsidR="0078021F" w:rsidRPr="0047458B" w:rsidRDefault="0078021F" w:rsidP="001C3875">
            <w:pPr>
              <w:pStyle w:val="Examplefollow"/>
              <w:spacing w:before="60"/>
            </w:pPr>
            <w:r w:rsidRPr="0047458B">
              <w:rPr>
                <w:b/>
              </w:rPr>
              <w:t>4</w:t>
            </w:r>
            <w:r w:rsidRPr="0047458B">
              <w:tab/>
              <w:t>Write down both the solutions.</w:t>
            </w:r>
          </w:p>
        </w:tc>
      </w:tr>
    </w:tbl>
    <w:p w14:paraId="665974A0" w14:textId="77777777" w:rsidR="000D03EC" w:rsidRDefault="000D03EC" w:rsidP="00E95968">
      <w:pPr>
        <w:pStyle w:val="Qheading"/>
        <w:tabs>
          <w:tab w:val="left" w:pos="426"/>
          <w:tab w:val="left" w:pos="851"/>
        </w:tabs>
      </w:pPr>
    </w:p>
    <w:p w14:paraId="6A6DE59A" w14:textId="4C6C19DA" w:rsidR="0078021F" w:rsidRDefault="0078021F" w:rsidP="004751C5">
      <w:pPr>
        <w:pStyle w:val="Questionfollowline"/>
      </w:pPr>
    </w:p>
    <w:p w14:paraId="6A28A1C0" w14:textId="33D22F9F" w:rsidR="000D03EC" w:rsidRDefault="000D03EC" w:rsidP="004751C5">
      <w:pPr>
        <w:pStyle w:val="Questionfollowline"/>
      </w:pPr>
    </w:p>
    <w:p w14:paraId="2179BDAE" w14:textId="566E8AA9" w:rsidR="000D03EC" w:rsidRDefault="000D03EC" w:rsidP="004751C5">
      <w:pPr>
        <w:pStyle w:val="Questionfollowline"/>
      </w:pPr>
    </w:p>
    <w:p w14:paraId="69CA560D" w14:textId="125416B4" w:rsidR="000D03EC" w:rsidRDefault="000D03EC" w:rsidP="004751C5">
      <w:pPr>
        <w:pStyle w:val="Questionfollowline"/>
      </w:pPr>
    </w:p>
    <w:p w14:paraId="3EF7B309" w14:textId="3F9C2A39" w:rsidR="000D03EC" w:rsidRDefault="000D03EC" w:rsidP="004751C5">
      <w:pPr>
        <w:pStyle w:val="Questionfollowline"/>
      </w:pPr>
    </w:p>
    <w:p w14:paraId="650CB142" w14:textId="32F9280A" w:rsidR="000D03EC" w:rsidRDefault="000D03EC" w:rsidP="004751C5">
      <w:pPr>
        <w:pStyle w:val="Questionfollowline"/>
      </w:pPr>
    </w:p>
    <w:p w14:paraId="1B81D32A" w14:textId="5E8EA954" w:rsidR="000D03EC" w:rsidRDefault="000D03EC" w:rsidP="004751C5">
      <w:pPr>
        <w:pStyle w:val="Questionfollowline"/>
      </w:pPr>
    </w:p>
    <w:p w14:paraId="2202E8C3" w14:textId="64A8543C" w:rsidR="000D03EC" w:rsidRDefault="000D03EC" w:rsidP="004751C5">
      <w:pPr>
        <w:pStyle w:val="Questionfollowline"/>
      </w:pPr>
    </w:p>
    <w:p w14:paraId="28B46202" w14:textId="2B20A2E5" w:rsidR="000D03EC" w:rsidRDefault="000D03EC" w:rsidP="004751C5">
      <w:pPr>
        <w:pStyle w:val="Questionfollowline"/>
      </w:pPr>
    </w:p>
    <w:p w14:paraId="1E15FF90" w14:textId="4CF9FF05" w:rsidR="000D03EC" w:rsidRDefault="000D03EC" w:rsidP="004751C5">
      <w:pPr>
        <w:pStyle w:val="Questionfollowline"/>
      </w:pPr>
    </w:p>
    <w:p w14:paraId="2DB93623" w14:textId="355EB5F5" w:rsidR="000D03EC" w:rsidRDefault="000D03EC" w:rsidP="004751C5">
      <w:pPr>
        <w:pStyle w:val="Questionfollowline"/>
      </w:pPr>
    </w:p>
    <w:p w14:paraId="0D77384C" w14:textId="31B7693E" w:rsidR="000D03EC" w:rsidRDefault="000D03EC" w:rsidP="004751C5">
      <w:pPr>
        <w:pStyle w:val="Questionfollowline"/>
      </w:pPr>
    </w:p>
    <w:p w14:paraId="644D3AC0" w14:textId="01D3BFAE" w:rsidR="000D03EC" w:rsidRDefault="000D03EC" w:rsidP="004751C5">
      <w:pPr>
        <w:pStyle w:val="Questionfollowline"/>
      </w:pPr>
    </w:p>
    <w:p w14:paraId="336D2737" w14:textId="7D863AE0" w:rsidR="000D03EC" w:rsidRDefault="000D03EC" w:rsidP="004751C5">
      <w:pPr>
        <w:pStyle w:val="Questionfollowline"/>
      </w:pPr>
    </w:p>
    <w:p w14:paraId="218DA8AD" w14:textId="528CADB8" w:rsidR="000D03EC" w:rsidRDefault="000D03EC" w:rsidP="004751C5">
      <w:pPr>
        <w:pStyle w:val="Questionfollowline"/>
      </w:pPr>
    </w:p>
    <w:p w14:paraId="79F14082" w14:textId="3744C52C" w:rsidR="000D03EC" w:rsidRDefault="000D03EC" w:rsidP="004751C5">
      <w:pPr>
        <w:pStyle w:val="Questionfollowline"/>
      </w:pPr>
    </w:p>
    <w:p w14:paraId="644CEBE5" w14:textId="760291E5" w:rsidR="000D03EC" w:rsidRDefault="000D03EC" w:rsidP="004751C5">
      <w:pPr>
        <w:pStyle w:val="Questionfollowline"/>
      </w:pPr>
    </w:p>
    <w:p w14:paraId="5BA3F8FF" w14:textId="3C9443C0" w:rsidR="000D03EC" w:rsidRDefault="000D03EC" w:rsidP="004751C5">
      <w:pPr>
        <w:pStyle w:val="Questionfollowline"/>
      </w:pPr>
    </w:p>
    <w:p w14:paraId="1EF7F2EB" w14:textId="292EF6DE" w:rsidR="000D03EC" w:rsidRDefault="000D03EC" w:rsidP="004751C5">
      <w:pPr>
        <w:pStyle w:val="Questionfollowline"/>
      </w:pPr>
    </w:p>
    <w:p w14:paraId="09C15FCB" w14:textId="5A84AA9D" w:rsidR="000D03EC" w:rsidRDefault="000D03EC" w:rsidP="004751C5">
      <w:pPr>
        <w:pStyle w:val="Questionfollowline"/>
      </w:pPr>
    </w:p>
    <w:p w14:paraId="2E9227E5" w14:textId="38115462" w:rsidR="000D03EC" w:rsidRDefault="000D03EC" w:rsidP="004751C5">
      <w:pPr>
        <w:pStyle w:val="Questionfollowline"/>
      </w:pPr>
    </w:p>
    <w:p w14:paraId="0BDF056D" w14:textId="05DFE790" w:rsidR="000D03EC" w:rsidRDefault="000D03EC" w:rsidP="004751C5">
      <w:pPr>
        <w:pStyle w:val="Questionfollowline"/>
      </w:pPr>
    </w:p>
    <w:p w14:paraId="79C3454B" w14:textId="5346411C" w:rsidR="000D03EC" w:rsidRDefault="000D03EC" w:rsidP="004751C5">
      <w:pPr>
        <w:pStyle w:val="Questionfollowline"/>
      </w:pPr>
    </w:p>
    <w:p w14:paraId="493CBA8B" w14:textId="39CD4B80" w:rsidR="000D03EC" w:rsidRDefault="000D03EC" w:rsidP="004751C5">
      <w:pPr>
        <w:pStyle w:val="Questionfollowline"/>
      </w:pPr>
    </w:p>
    <w:p w14:paraId="13D641A6" w14:textId="1DA1301C" w:rsidR="000D03EC" w:rsidRDefault="000D03EC" w:rsidP="004751C5">
      <w:pPr>
        <w:pStyle w:val="Questionfollowline"/>
      </w:pPr>
    </w:p>
    <w:p w14:paraId="4BBF5B7E" w14:textId="32D7A390" w:rsidR="000D03EC" w:rsidRDefault="000D03EC" w:rsidP="004751C5">
      <w:pPr>
        <w:pStyle w:val="Questionfollowline"/>
      </w:pPr>
    </w:p>
    <w:p w14:paraId="15AAA71A" w14:textId="4ED9577A" w:rsidR="00411A86" w:rsidRDefault="00411A86" w:rsidP="004751C5">
      <w:pPr>
        <w:pStyle w:val="Questionfollowline"/>
      </w:pPr>
    </w:p>
    <w:p w14:paraId="02FDC4A8" w14:textId="5C6E12A2" w:rsidR="00411A86" w:rsidRDefault="00411A86" w:rsidP="004751C5">
      <w:pPr>
        <w:pStyle w:val="Questionfollowline"/>
      </w:pPr>
    </w:p>
    <w:p w14:paraId="05CDB423" w14:textId="3F8460AE" w:rsidR="00411A86" w:rsidRDefault="00411A86" w:rsidP="004751C5">
      <w:pPr>
        <w:pStyle w:val="Questionfollowline"/>
      </w:pPr>
    </w:p>
    <w:p w14:paraId="547DD55E" w14:textId="77777777" w:rsidR="00411A86" w:rsidRDefault="00411A86" w:rsidP="004751C5">
      <w:pPr>
        <w:pStyle w:val="Questionfollowline"/>
      </w:pPr>
    </w:p>
    <w:p w14:paraId="4F989DAE" w14:textId="77777777" w:rsidR="000D03EC" w:rsidRPr="0047458B" w:rsidRDefault="000D03EC" w:rsidP="004751C5">
      <w:pPr>
        <w:pStyle w:val="Questionfollowline"/>
      </w:pPr>
    </w:p>
    <w:p w14:paraId="1B380EF2" w14:textId="77777777" w:rsidR="00411A86" w:rsidRDefault="00411A86" w:rsidP="00D73D31">
      <w:pPr>
        <w:pStyle w:val="Title"/>
        <w:rPr>
          <w:b/>
          <w:sz w:val="52"/>
        </w:rPr>
      </w:pPr>
    </w:p>
    <w:p w14:paraId="32FBE3C6" w14:textId="7A6F4F09" w:rsidR="0078021F" w:rsidRPr="007279C1" w:rsidRDefault="0078021F" w:rsidP="00D73D31">
      <w:pPr>
        <w:pStyle w:val="Title"/>
        <w:rPr>
          <w:b/>
          <w:sz w:val="48"/>
        </w:rPr>
      </w:pPr>
      <w:r>
        <w:rPr>
          <w:b/>
          <w:sz w:val="52"/>
        </w:rPr>
        <w:lastRenderedPageBreak/>
        <w:t>Sketching quadratic graphs</w:t>
      </w:r>
    </w:p>
    <w:p w14:paraId="045DF295"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232FF4D4"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01D0336C" w14:textId="77777777" w:rsidR="0078021F" w:rsidRPr="006D5C1F" w:rsidRDefault="0078021F" w:rsidP="007B6CB8">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w:t>
      </w:r>
      <w:r w:rsidRPr="00B52604">
        <w:rPr>
          <w:szCs w:val="20"/>
        </w:rPr>
        <w:t>1b. Quadratic functions – factorising, solving, graphs and the discriminants</w:t>
      </w:r>
    </w:p>
    <w:p w14:paraId="2B5177E0"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6F708459" w14:textId="77777777" w:rsidR="0078021F" w:rsidRDefault="0078021F" w:rsidP="00E11F7F">
      <w:pPr>
        <w:pStyle w:val="Qheading"/>
      </w:pPr>
      <w:r w:rsidRPr="000F1EA2">
        <w:t>Key points</w:t>
      </w:r>
    </w:p>
    <w:p w14:paraId="4A922F1C" w14:textId="77777777" w:rsidR="0078021F" w:rsidRDefault="0078021F" w:rsidP="00E52CE8">
      <w:pPr>
        <w:pStyle w:val="ListParagraph"/>
        <w:numPr>
          <w:ilvl w:val="0"/>
          <w:numId w:val="2"/>
        </w:numPr>
      </w:pPr>
      <w:r>
        <w:rPr>
          <w:noProof/>
          <w:lang w:eastAsia="en-GB"/>
        </w:rPr>
        <mc:AlternateContent>
          <mc:Choice Requires="wps">
            <w:drawing>
              <wp:anchor distT="0" distB="0" distL="114300" distR="114300" simplePos="0" relativeHeight="251683840" behindDoc="0" locked="0" layoutInCell="1" allowOverlap="1" wp14:anchorId="643F5379" wp14:editId="6C724137">
                <wp:simplePos x="0" y="0"/>
                <wp:positionH relativeFrom="column">
                  <wp:posOffset>4776470</wp:posOffset>
                </wp:positionH>
                <wp:positionV relativeFrom="paragraph">
                  <wp:posOffset>422533</wp:posOffset>
                </wp:positionV>
                <wp:extent cx="709574" cy="25791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709574" cy="2579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2DE82" w14:textId="77777777" w:rsidR="0078021F" w:rsidRPr="00E52CE8" w:rsidRDefault="0078021F" w:rsidP="00E52CE8">
                            <w:r>
                              <w:t xml:space="preserve">for </w:t>
                            </w:r>
                            <w:r>
                              <w:rPr>
                                <w:i/>
                              </w:rPr>
                              <w:t>a</w:t>
                            </w:r>
                            <w:r>
                              <w:t xml:space="preserve"> &lt;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3F5379" id="_x0000_t202" coordsize="21600,21600" o:spt="202" path="m,l,21600r21600,l21600,xe">
                <v:stroke joinstyle="miter"/>
                <v:path gradientshapeok="t" o:connecttype="rect"/>
              </v:shapetype>
              <v:shape id="Text Box 12" o:spid="_x0000_s1026" type="#_x0000_t202" style="position:absolute;left:0;text-align:left;margin-left:376.1pt;margin-top:33.25pt;width:55.85pt;height:20.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" filled="f" stroked="f" strokeweight=".5pt">
                <v:textbox>
                  <w:txbxContent>
                    <w:p w14:paraId="7382DE82" w14:textId="77777777" w:rsidR="0078021F" w:rsidRPr="00E52CE8" w:rsidRDefault="0078021F" w:rsidP="00E52CE8">
                      <w:r>
                        <w:t xml:space="preserve">for </w:t>
                      </w:r>
                      <w:r>
                        <w:rPr>
                          <w:i/>
                        </w:rPr>
                        <w:t>a</w:t>
                      </w:r>
                      <w:r>
                        <w:t xml:space="preserve"> &lt; 0</w:t>
                      </w:r>
                    </w:p>
                  </w:txbxContent>
                </v:textbox>
              </v:shape>
            </w:pict>
          </mc:Fallback>
        </mc:AlternateContent>
      </w:r>
      <w:r>
        <w:rPr>
          <w:noProof/>
          <w:lang w:eastAsia="en-GB"/>
        </w:rPr>
        <w:drawing>
          <wp:anchor distT="0" distB="0" distL="114300" distR="114300" simplePos="0" relativeHeight="251681792" behindDoc="0" locked="0" layoutInCell="1" allowOverlap="1" wp14:anchorId="763CC946" wp14:editId="15026AA8">
            <wp:simplePos x="0" y="0"/>
            <wp:positionH relativeFrom="column">
              <wp:posOffset>4182110</wp:posOffset>
            </wp:positionH>
            <wp:positionV relativeFrom="paragraph">
              <wp:posOffset>76873</wp:posOffset>
            </wp:positionV>
            <wp:extent cx="688975" cy="565150"/>
            <wp:effectExtent l="0" t="0" r="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a:stretch>
                      <a:fillRect/>
                    </a:stretch>
                  </pic:blipFill>
                  <pic:spPr>
                    <a:xfrm rot="10800000">
                      <a:off x="0" y="0"/>
                      <a:ext cx="688975" cy="5651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2816" behindDoc="0" locked="0" layoutInCell="1" allowOverlap="1" wp14:anchorId="18C27BFC" wp14:editId="781B3AED">
                <wp:simplePos x="0" y="0"/>
                <wp:positionH relativeFrom="column">
                  <wp:posOffset>3423285</wp:posOffset>
                </wp:positionH>
                <wp:positionV relativeFrom="paragraph">
                  <wp:posOffset>433911</wp:posOffset>
                </wp:positionV>
                <wp:extent cx="709574" cy="257912"/>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09574" cy="2579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39A7C" w14:textId="77777777" w:rsidR="0078021F" w:rsidRPr="00E52CE8" w:rsidRDefault="0078021F">
                            <w:r>
                              <w:t xml:space="preserve">for </w:t>
                            </w:r>
                            <w:r>
                              <w:rPr>
                                <w:i/>
                              </w:rPr>
                              <w:t>a</w:t>
                            </w:r>
                            <w:r>
                              <w:t xml:space="preserve"> &gt;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27BFC" id="Text Box 11" o:spid="_x0000_s1027" type="#_x0000_t202" style="position:absolute;left:0;text-align:left;margin-left:269.55pt;margin-top:34.15pt;width:55.85pt;height:20.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" filled="f" stroked="f" strokeweight=".5pt">
                <v:textbox>
                  <w:txbxContent>
                    <w:p w14:paraId="38739A7C" w14:textId="77777777" w:rsidR="0078021F" w:rsidRPr="00E52CE8" w:rsidRDefault="0078021F">
                      <w:r>
                        <w:t xml:space="preserve">for </w:t>
                      </w:r>
                      <w:r>
                        <w:rPr>
                          <w:i/>
                        </w:rPr>
                        <w:t>a</w:t>
                      </w:r>
                      <w:r>
                        <w:t xml:space="preserve"> &gt; 0</w:t>
                      </w:r>
                    </w:p>
                  </w:txbxContent>
                </v:textbox>
              </v:shape>
            </w:pict>
          </mc:Fallback>
        </mc:AlternateContent>
      </w:r>
      <w:r>
        <w:rPr>
          <w:noProof/>
          <w:lang w:eastAsia="en-GB"/>
        </w:rPr>
        <w:drawing>
          <wp:anchor distT="0" distB="0" distL="114300" distR="114300" simplePos="0" relativeHeight="251680768" behindDoc="0" locked="0" layoutInCell="1" allowOverlap="1" wp14:anchorId="47B081C5" wp14:editId="596F3D27">
            <wp:simplePos x="0" y="0"/>
            <wp:positionH relativeFrom="column">
              <wp:posOffset>2954655</wp:posOffset>
            </wp:positionH>
            <wp:positionV relativeFrom="paragraph">
              <wp:posOffset>136453</wp:posOffset>
            </wp:positionV>
            <wp:extent cx="688975" cy="565150"/>
            <wp:effectExtent l="0" t="0" r="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a:stretch>
                      <a:fillRect/>
                    </a:stretch>
                  </pic:blipFill>
                  <pic:spPr>
                    <a:xfrm>
                      <a:off x="0" y="0"/>
                      <a:ext cx="688975" cy="565150"/>
                    </a:xfrm>
                    <a:prstGeom prst="rect">
                      <a:avLst/>
                    </a:prstGeom>
                  </pic:spPr>
                </pic:pic>
              </a:graphicData>
            </a:graphic>
            <wp14:sizeRelH relativeFrom="margin">
              <wp14:pctWidth>0</wp14:pctWidth>
            </wp14:sizeRelH>
            <wp14:sizeRelV relativeFrom="margin">
              <wp14:pctHeight>0</wp14:pctHeight>
            </wp14:sizeRelV>
          </wp:anchor>
        </w:drawing>
      </w:r>
      <w:r>
        <w:t xml:space="preserve">The graph of the quadratic function </w:t>
      </w:r>
      <w:r>
        <w:br/>
      </w:r>
      <w:r>
        <w:rPr>
          <w:i/>
        </w:rPr>
        <w:t>y</w:t>
      </w:r>
      <w:r>
        <w:t xml:space="preserve"> = </w:t>
      </w:r>
      <w:r>
        <w:rPr>
          <w:i/>
        </w:rPr>
        <w:t>ax</w:t>
      </w:r>
      <w:r>
        <w:rPr>
          <w:vertAlign w:val="superscript"/>
        </w:rPr>
        <w:t>2</w:t>
      </w:r>
      <w:r>
        <w:t xml:space="preserve"> + </w:t>
      </w:r>
      <w:r>
        <w:rPr>
          <w:i/>
        </w:rPr>
        <w:t>bx</w:t>
      </w:r>
      <w:r>
        <w:t xml:space="preserve"> + </w:t>
      </w:r>
      <w:r>
        <w:rPr>
          <w:i/>
        </w:rPr>
        <w:t>c</w:t>
      </w:r>
      <w:r>
        <w:t xml:space="preserve">, where </w:t>
      </w:r>
      <w:r>
        <w:rPr>
          <w:i/>
        </w:rPr>
        <w:t>a</w:t>
      </w:r>
      <w:r>
        <w:t xml:space="preserve"> </w:t>
      </w:r>
      <w:r>
        <w:rPr>
          <w:rFonts w:cs="Times New Roman"/>
        </w:rPr>
        <w:t>≠</w:t>
      </w:r>
      <w:r>
        <w:t xml:space="preserve"> 0, is a curve </w:t>
      </w:r>
      <w:r>
        <w:br/>
        <w:t>called a parabola.</w:t>
      </w:r>
    </w:p>
    <w:p w14:paraId="65262AD9" w14:textId="77777777" w:rsidR="0078021F" w:rsidRDefault="0078021F" w:rsidP="00E52CE8">
      <w:pPr>
        <w:pStyle w:val="ListParagraph"/>
        <w:numPr>
          <w:ilvl w:val="0"/>
          <w:numId w:val="2"/>
        </w:numPr>
      </w:pPr>
      <w:r>
        <w:t xml:space="preserve">Parabolas have a line of symmetry and </w:t>
      </w:r>
      <w:r>
        <w:br/>
        <w:t>a shape as shown.</w:t>
      </w:r>
    </w:p>
    <w:p w14:paraId="0446B355" w14:textId="77777777" w:rsidR="0078021F" w:rsidRDefault="0078021F" w:rsidP="005A47D2">
      <w:pPr>
        <w:pStyle w:val="ListParagraph"/>
        <w:numPr>
          <w:ilvl w:val="0"/>
          <w:numId w:val="2"/>
        </w:numPr>
      </w:pPr>
      <w:r>
        <w:t>To sketch the graph of a function, find the points where the graph intersects the axes.</w:t>
      </w:r>
    </w:p>
    <w:p w14:paraId="275A77F5" w14:textId="77777777" w:rsidR="0078021F" w:rsidRDefault="0078021F" w:rsidP="005A47D2">
      <w:pPr>
        <w:pStyle w:val="ListParagraph"/>
        <w:numPr>
          <w:ilvl w:val="0"/>
          <w:numId w:val="2"/>
        </w:numPr>
      </w:pPr>
      <w:r>
        <w:t>To find where the curve intersects the</w:t>
      </w:r>
      <w:r>
        <w:rPr>
          <w:i/>
        </w:rPr>
        <w:t xml:space="preserve"> y</w:t>
      </w:r>
      <w:r>
        <w:t xml:space="preserve">-axis substitute </w:t>
      </w:r>
      <w:r>
        <w:rPr>
          <w:i/>
        </w:rPr>
        <w:t>x</w:t>
      </w:r>
      <w:r>
        <w:t xml:space="preserve"> = 0 into the function.</w:t>
      </w:r>
    </w:p>
    <w:p w14:paraId="54B8AEB2" w14:textId="77777777" w:rsidR="0078021F" w:rsidRDefault="0078021F" w:rsidP="005A47D2">
      <w:pPr>
        <w:pStyle w:val="ListParagraph"/>
        <w:numPr>
          <w:ilvl w:val="0"/>
          <w:numId w:val="2"/>
        </w:numPr>
      </w:pPr>
      <w:r>
        <w:t xml:space="preserve">To find where the curve intersects the </w:t>
      </w:r>
      <w:r>
        <w:rPr>
          <w:i/>
        </w:rPr>
        <w:t>x</w:t>
      </w:r>
      <w:r>
        <w:t xml:space="preserve">-axis substitute </w:t>
      </w:r>
      <w:r>
        <w:rPr>
          <w:i/>
        </w:rPr>
        <w:t>y</w:t>
      </w:r>
      <w:r>
        <w:t xml:space="preserve"> = 0 into the function.</w:t>
      </w:r>
    </w:p>
    <w:p w14:paraId="4C12C173" w14:textId="77777777" w:rsidR="0078021F" w:rsidRDefault="0078021F" w:rsidP="005A47D2">
      <w:pPr>
        <w:pStyle w:val="ListParagraph"/>
        <w:numPr>
          <w:ilvl w:val="0"/>
          <w:numId w:val="2"/>
        </w:numPr>
      </w:pPr>
      <w:r>
        <w:t>At the turning points of a graph the gradient of the curve is 0 and any tangents to the curve at these points are horizontal.</w:t>
      </w:r>
    </w:p>
    <w:p w14:paraId="06942A01" w14:textId="77777777" w:rsidR="0078021F" w:rsidRDefault="0078021F" w:rsidP="005A47D2">
      <w:pPr>
        <w:pStyle w:val="ListParagraph"/>
        <w:numPr>
          <w:ilvl w:val="0"/>
          <w:numId w:val="2"/>
        </w:numPr>
      </w:pPr>
      <w:r>
        <w:t>To find the coordinates of the maximum or minimum point (turning points) of a quadratic curve (parabola) you can use the completed square form of the function.</w:t>
      </w:r>
    </w:p>
    <w:p w14:paraId="7D1C17F0" w14:textId="77777777" w:rsidR="0078021F" w:rsidRPr="000F1EA2" w:rsidRDefault="0078021F" w:rsidP="00E11F7F">
      <w:pPr>
        <w:pStyle w:val="Qheading"/>
      </w:pPr>
      <w:r w:rsidRPr="000F1EA2">
        <w:t>Examples</w:t>
      </w:r>
    </w:p>
    <w:p w14:paraId="39CF5F81" w14:textId="77777777" w:rsidR="0078021F" w:rsidRPr="002F1826" w:rsidRDefault="0078021F" w:rsidP="007816DB">
      <w:pPr>
        <w:pStyle w:val="Example"/>
        <w:tabs>
          <w:tab w:val="left" w:pos="1330"/>
        </w:tabs>
        <w:spacing w:before="240" w:line="240" w:lineRule="auto"/>
      </w:pPr>
      <w:r>
        <w:rPr>
          <w:b/>
        </w:rPr>
        <w:t>Example 1</w:t>
      </w:r>
      <w:r w:rsidRPr="00F11D5F">
        <w:rPr>
          <w:b/>
        </w:rPr>
        <w:tab/>
      </w:r>
      <w:r>
        <w:t xml:space="preserve">Sketch the graph of </w:t>
      </w:r>
      <w:r>
        <w:rPr>
          <w:i/>
        </w:rPr>
        <w:t>y</w:t>
      </w:r>
      <w:r>
        <w:t xml:space="preserve"> = </w:t>
      </w:r>
      <w:r>
        <w:rPr>
          <w:i/>
        </w:rPr>
        <w:t>x</w:t>
      </w:r>
      <w:r>
        <w:rPr>
          <w:vertAlign w:val="superscript"/>
        </w:rPr>
        <w:t>2</w:t>
      </w:r>
      <w:r>
        <w:t>.</w:t>
      </w:r>
    </w:p>
    <w:tbl>
      <w:tblPr>
        <w:tblStyle w:val="TableGrid"/>
        <w:tblW w:w="0" w:type="auto"/>
        <w:tblInd w:w="1413" w:type="dxa"/>
        <w:tblLook w:val="04A0" w:firstRow="1" w:lastRow="0" w:firstColumn="1" w:lastColumn="0" w:noHBand="0" w:noVBand="1"/>
      </w:tblPr>
      <w:tblGrid>
        <w:gridCol w:w="3827"/>
        <w:gridCol w:w="3776"/>
      </w:tblGrid>
      <w:tr w:rsidR="0078021F" w14:paraId="355665DB" w14:textId="77777777" w:rsidTr="00F86311">
        <w:tc>
          <w:tcPr>
            <w:tcW w:w="3827" w:type="dxa"/>
          </w:tcPr>
          <w:p w14:paraId="638FA184" w14:textId="77777777" w:rsidR="0078021F" w:rsidRDefault="0078021F" w:rsidP="006D530A">
            <w:pPr>
              <w:pStyle w:val="Example"/>
            </w:pPr>
            <w:r>
              <w:rPr>
                <w:noProof/>
                <w:lang w:eastAsia="en-GB"/>
              </w:rPr>
              <w:drawing>
                <wp:inline distT="0" distB="0" distL="0" distR="0" wp14:anchorId="1B89F22A" wp14:editId="161BE571">
                  <wp:extent cx="1313161" cy="1329783"/>
                  <wp:effectExtent l="0" t="0" r="190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5" cstate="print"/>
                          <a:srcRect/>
                          <a:stretch>
                            <a:fillRect/>
                          </a:stretch>
                        </pic:blipFill>
                        <pic:spPr bwMode="auto">
                          <a:xfrm>
                            <a:off x="0" y="0"/>
                            <a:ext cx="1315402" cy="1332052"/>
                          </a:xfrm>
                          <a:prstGeom prst="rect">
                            <a:avLst/>
                          </a:prstGeom>
                          <a:noFill/>
                          <a:ln w="9525">
                            <a:noFill/>
                            <a:miter lim="800000"/>
                            <a:headEnd/>
                            <a:tailEnd/>
                          </a:ln>
                        </pic:spPr>
                      </pic:pic>
                    </a:graphicData>
                  </a:graphic>
                </wp:inline>
              </w:drawing>
            </w:r>
            <w:r>
              <w:tab/>
            </w:r>
          </w:p>
        </w:tc>
        <w:tc>
          <w:tcPr>
            <w:tcW w:w="3776" w:type="dxa"/>
          </w:tcPr>
          <w:p w14:paraId="18343400" w14:textId="77777777" w:rsidR="0078021F" w:rsidRDefault="0078021F" w:rsidP="004F34FF">
            <w:pPr>
              <w:pStyle w:val="Exampleline1"/>
            </w:pPr>
            <w:r>
              <w:t xml:space="preserve">The graph of </w:t>
            </w:r>
            <w:r>
              <w:rPr>
                <w:i/>
              </w:rPr>
              <w:t>y</w:t>
            </w:r>
            <w:r>
              <w:t xml:space="preserve"> = </w:t>
            </w:r>
            <w:r>
              <w:rPr>
                <w:i/>
              </w:rPr>
              <w:t>x</w:t>
            </w:r>
            <w:r>
              <w:rPr>
                <w:vertAlign w:val="superscript"/>
              </w:rPr>
              <w:t>2</w:t>
            </w:r>
            <w:r>
              <w:t xml:space="preserve"> is a parabola.</w:t>
            </w:r>
          </w:p>
          <w:p w14:paraId="25BB9ED2" w14:textId="77777777" w:rsidR="0078021F" w:rsidRDefault="0078021F" w:rsidP="006D530A">
            <w:pPr>
              <w:pStyle w:val="Example"/>
            </w:pPr>
          </w:p>
          <w:p w14:paraId="29C8A852" w14:textId="77777777" w:rsidR="0078021F" w:rsidRDefault="0078021F" w:rsidP="006D530A">
            <w:pPr>
              <w:pStyle w:val="Example"/>
            </w:pPr>
            <w:r>
              <w:t xml:space="preserve">When </w:t>
            </w:r>
            <w:r w:rsidRPr="00BB2B53">
              <w:rPr>
                <w:i/>
              </w:rPr>
              <w:t>x</w:t>
            </w:r>
            <w:r>
              <w:t xml:space="preserve"> = 0, </w:t>
            </w:r>
            <w:r w:rsidRPr="00BB2B53">
              <w:rPr>
                <w:i/>
              </w:rPr>
              <w:t>y</w:t>
            </w:r>
            <w:r>
              <w:t xml:space="preserve"> = 0.</w:t>
            </w:r>
          </w:p>
          <w:p w14:paraId="11EE16F3" w14:textId="77777777" w:rsidR="0078021F" w:rsidRDefault="0078021F" w:rsidP="006D530A">
            <w:pPr>
              <w:pStyle w:val="Example"/>
            </w:pPr>
          </w:p>
          <w:p w14:paraId="75F334DA" w14:textId="77777777" w:rsidR="0078021F" w:rsidRDefault="0078021F" w:rsidP="006D530A">
            <w:pPr>
              <w:pStyle w:val="Example"/>
            </w:pPr>
            <w:r>
              <w:rPr>
                <w:noProof/>
                <w:lang w:eastAsia="en-GB"/>
              </w:rPr>
              <w:drawing>
                <wp:anchor distT="0" distB="0" distL="114300" distR="114300" simplePos="0" relativeHeight="251684864" behindDoc="0" locked="0" layoutInCell="1" allowOverlap="1" wp14:anchorId="473DCBA9" wp14:editId="28BAE14C">
                  <wp:simplePos x="0" y="0"/>
                  <wp:positionH relativeFrom="column">
                    <wp:posOffset>1471194</wp:posOffset>
                  </wp:positionH>
                  <wp:positionV relativeFrom="paragraph">
                    <wp:posOffset>89812</wp:posOffset>
                  </wp:positionV>
                  <wp:extent cx="519379" cy="380391"/>
                  <wp:effectExtent l="0" t="0" r="0" b="635"/>
                  <wp:wrapThrough wrapText="bothSides">
                    <wp:wrapPolygon edited="0">
                      <wp:start x="0" y="0"/>
                      <wp:lineTo x="0" y="20554"/>
                      <wp:lineTo x="20622" y="20554"/>
                      <wp:lineTo x="20622" y="0"/>
                      <wp:lineTo x="0" y="0"/>
                    </wp:wrapPolygon>
                  </wp:wrapThrough>
                  <wp:docPr id="13" name="Picture 1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96" cstate="print">
                            <a:extLst>
                              <a:ext uri="{28A0092B-C50C-407E-A947-70E740481C1C}">
                                <a14:useLocalDpi xmlns:a14="http://schemas.microsoft.com/office/drawing/2010/main" val="0"/>
                              </a:ext>
                            </a:extLst>
                          </a:blip>
                          <a:stretch>
                            <a:fillRect/>
                          </a:stretch>
                        </pic:blipFill>
                        <pic:spPr>
                          <a:xfrm>
                            <a:off x="0" y="0"/>
                            <a:ext cx="519379" cy="380391"/>
                          </a:xfrm>
                          <a:prstGeom prst="rect">
                            <a:avLst/>
                          </a:prstGeom>
                        </pic:spPr>
                      </pic:pic>
                    </a:graphicData>
                  </a:graphic>
                </wp:anchor>
              </w:drawing>
            </w:r>
            <w:r w:rsidRPr="0007684B">
              <w:rPr>
                <w:i/>
              </w:rPr>
              <w:t>a</w:t>
            </w:r>
            <w:r>
              <w:t xml:space="preserve"> = 1 which is greater than zero, so the graph has the shape:</w:t>
            </w:r>
          </w:p>
          <w:p w14:paraId="0E3F8177" w14:textId="77777777" w:rsidR="0078021F" w:rsidRPr="00E52CE8" w:rsidRDefault="0078021F" w:rsidP="006D530A">
            <w:pPr>
              <w:pStyle w:val="Example"/>
            </w:pPr>
          </w:p>
        </w:tc>
      </w:tr>
    </w:tbl>
    <w:p w14:paraId="4E8E622B" w14:textId="77777777" w:rsidR="0078021F" w:rsidRDefault="0078021F" w:rsidP="007816DB">
      <w:pPr>
        <w:pStyle w:val="Example"/>
        <w:tabs>
          <w:tab w:val="left" w:pos="1330"/>
        </w:tabs>
        <w:spacing w:before="240" w:line="240" w:lineRule="auto"/>
      </w:pPr>
      <w:r>
        <w:rPr>
          <w:b/>
        </w:rPr>
        <w:t>Example 2</w:t>
      </w:r>
      <w:r w:rsidRPr="00F11D5F">
        <w:rPr>
          <w:b/>
        </w:rPr>
        <w:tab/>
      </w:r>
      <w:r>
        <w:t xml:space="preserve">Sketch the graph of </w:t>
      </w:r>
      <w:r>
        <w:rPr>
          <w:i/>
        </w:rPr>
        <w:t>y</w:t>
      </w:r>
      <w:r>
        <w:t xml:space="preserve"> = </w:t>
      </w:r>
      <w:r>
        <w:rPr>
          <w:i/>
        </w:rPr>
        <w:t>x</w:t>
      </w:r>
      <w:r>
        <w:rPr>
          <w:vertAlign w:val="superscript"/>
        </w:rPr>
        <w:t>2</w:t>
      </w:r>
      <w:r>
        <w:t xml:space="preserve"> </w:t>
      </w:r>
      <w:r>
        <w:rPr>
          <w:rFonts w:cs="Times New Roman"/>
        </w:rPr>
        <w:t>−</w:t>
      </w:r>
      <w:r>
        <w:t xml:space="preserve"> </w:t>
      </w:r>
      <w:r w:rsidRPr="00BB2B53">
        <w:rPr>
          <w:i/>
        </w:rPr>
        <w:t>x</w:t>
      </w:r>
      <w:r>
        <w:t xml:space="preserve"> </w:t>
      </w:r>
      <w:r>
        <w:rPr>
          <w:rFonts w:cs="Times New Roman"/>
        </w:rPr>
        <w:t xml:space="preserve">− </w:t>
      </w:r>
      <w:r>
        <w:t>6.</w:t>
      </w:r>
    </w:p>
    <w:tbl>
      <w:tblPr>
        <w:tblStyle w:val="TableGrid"/>
        <w:tblW w:w="0" w:type="auto"/>
        <w:tblInd w:w="1413" w:type="dxa"/>
        <w:tblLook w:val="04A0" w:firstRow="1" w:lastRow="0" w:firstColumn="1" w:lastColumn="0" w:noHBand="0" w:noVBand="1"/>
      </w:tblPr>
      <w:tblGrid>
        <w:gridCol w:w="3827"/>
        <w:gridCol w:w="3776"/>
      </w:tblGrid>
      <w:tr w:rsidR="0078021F" w14:paraId="33A64283" w14:textId="77777777" w:rsidTr="00F86311">
        <w:tc>
          <w:tcPr>
            <w:tcW w:w="3827" w:type="dxa"/>
          </w:tcPr>
          <w:p w14:paraId="4758DCC5" w14:textId="77777777" w:rsidR="0078021F" w:rsidRDefault="0078021F" w:rsidP="004F34FF">
            <w:pPr>
              <w:pStyle w:val="Exampleline1"/>
            </w:pPr>
            <w:r>
              <w:t xml:space="preserve">When </w:t>
            </w:r>
            <w:r w:rsidRPr="0007684B">
              <w:rPr>
                <w:i/>
              </w:rPr>
              <w:t>x</w:t>
            </w:r>
            <w:r>
              <w:t xml:space="preserve"> = 0, </w:t>
            </w:r>
            <w:r w:rsidRPr="0007684B">
              <w:rPr>
                <w:i/>
              </w:rPr>
              <w:t>y</w:t>
            </w:r>
            <w:r>
              <w:t xml:space="preserve"> = 0</w:t>
            </w:r>
            <w:r>
              <w:rPr>
                <w:vertAlign w:val="superscript"/>
              </w:rPr>
              <w:t>2</w:t>
            </w:r>
            <w:r>
              <w:t xml:space="preserve"> </w:t>
            </w:r>
            <w:r>
              <w:rPr>
                <w:rFonts w:cs="Times New Roman"/>
              </w:rPr>
              <w:t>−</w:t>
            </w:r>
            <w:r>
              <w:t xml:space="preserve"> 0 </w:t>
            </w:r>
            <w:r>
              <w:rPr>
                <w:rFonts w:cs="Times New Roman"/>
              </w:rPr>
              <w:t>−</w:t>
            </w:r>
            <w:r>
              <w:t xml:space="preserve"> 6 = </w:t>
            </w:r>
            <w:r>
              <w:rPr>
                <w:rFonts w:cs="Times New Roman"/>
              </w:rPr>
              <w:t>−</w:t>
            </w:r>
            <w:r>
              <w:t>6</w:t>
            </w:r>
          </w:p>
          <w:p w14:paraId="371A408B" w14:textId="77777777" w:rsidR="0078021F" w:rsidRDefault="0078021F" w:rsidP="006D530A">
            <w:pPr>
              <w:pStyle w:val="Example"/>
            </w:pPr>
            <w:r>
              <w:t xml:space="preserve">So the graph intersects the </w:t>
            </w:r>
            <w:r w:rsidRPr="0007684B">
              <w:rPr>
                <w:i/>
              </w:rPr>
              <w:t>y</w:t>
            </w:r>
            <w:r>
              <w:t xml:space="preserve">-axis at </w:t>
            </w:r>
            <w:r>
              <w:br/>
              <w:t>(0, </w:t>
            </w:r>
            <w:r>
              <w:rPr>
                <w:rFonts w:cs="Times New Roman"/>
              </w:rPr>
              <w:t>−</w:t>
            </w:r>
            <w:r>
              <w:t>6)</w:t>
            </w:r>
          </w:p>
          <w:p w14:paraId="052AD936" w14:textId="77777777" w:rsidR="0078021F" w:rsidRDefault="0078021F" w:rsidP="006D530A">
            <w:pPr>
              <w:pStyle w:val="Example"/>
            </w:pPr>
            <w:r>
              <w:t xml:space="preserve">When </w:t>
            </w:r>
            <w:r w:rsidRPr="004F34FF">
              <w:rPr>
                <w:i/>
              </w:rPr>
              <w:t>y</w:t>
            </w:r>
            <w:r>
              <w:t xml:space="preserve"> = 0, </w:t>
            </w:r>
            <w:r>
              <w:rPr>
                <w:i/>
              </w:rPr>
              <w:t>x</w:t>
            </w:r>
            <w:r>
              <w:rPr>
                <w:vertAlign w:val="superscript"/>
              </w:rPr>
              <w:t>2</w:t>
            </w:r>
            <w:r>
              <w:t xml:space="preserve"> </w:t>
            </w:r>
            <w:r>
              <w:rPr>
                <w:rFonts w:cs="Times New Roman"/>
              </w:rPr>
              <w:t>−</w:t>
            </w:r>
            <w:r>
              <w:t xml:space="preserve"> </w:t>
            </w:r>
            <w:r w:rsidRPr="00BB2B53">
              <w:rPr>
                <w:i/>
              </w:rPr>
              <w:t>x</w:t>
            </w:r>
            <w:r>
              <w:t xml:space="preserve"> </w:t>
            </w:r>
            <w:r>
              <w:rPr>
                <w:rFonts w:cs="Times New Roman"/>
              </w:rPr>
              <w:t xml:space="preserve">− </w:t>
            </w:r>
            <w:r>
              <w:t>6 = 0</w:t>
            </w:r>
          </w:p>
          <w:p w14:paraId="57DB8F62" w14:textId="77777777" w:rsidR="0078021F" w:rsidRDefault="0078021F" w:rsidP="006D530A">
            <w:pPr>
              <w:pStyle w:val="Example"/>
            </w:pPr>
          </w:p>
          <w:p w14:paraId="1D18873C" w14:textId="77777777" w:rsidR="0078021F" w:rsidRDefault="0078021F" w:rsidP="006D530A">
            <w:pPr>
              <w:pStyle w:val="Example"/>
            </w:pPr>
            <w:r>
              <w:t>(</w:t>
            </w:r>
            <w:r w:rsidRPr="0007684B">
              <w:rPr>
                <w:i/>
              </w:rPr>
              <w:t>x</w:t>
            </w:r>
            <w:r>
              <w:t xml:space="preserve"> + 2)(</w:t>
            </w:r>
            <w:r w:rsidRPr="0007684B">
              <w:rPr>
                <w:i/>
              </w:rPr>
              <w:t>x</w:t>
            </w:r>
            <w:r>
              <w:t xml:space="preserve"> </w:t>
            </w:r>
            <w:r>
              <w:rPr>
                <w:rFonts w:cs="Times New Roman"/>
              </w:rPr>
              <w:t>−</w:t>
            </w:r>
            <w:r>
              <w:t xml:space="preserve"> 3) = 0</w:t>
            </w:r>
          </w:p>
          <w:p w14:paraId="5108BA19" w14:textId="77777777" w:rsidR="0078021F" w:rsidRDefault="0078021F" w:rsidP="006D530A">
            <w:pPr>
              <w:pStyle w:val="Example"/>
              <w:rPr>
                <w:i/>
              </w:rPr>
            </w:pPr>
          </w:p>
          <w:p w14:paraId="56D83EDA" w14:textId="77777777" w:rsidR="0078021F" w:rsidRDefault="0078021F" w:rsidP="006D530A">
            <w:pPr>
              <w:pStyle w:val="Example"/>
              <w:rPr>
                <w:rFonts w:cs="Times New Roman"/>
              </w:rPr>
            </w:pPr>
            <w:r w:rsidRPr="0007684B">
              <w:rPr>
                <w:i/>
              </w:rPr>
              <w:t>x</w:t>
            </w:r>
            <w:r>
              <w:t xml:space="preserve"> = </w:t>
            </w:r>
            <w:r>
              <w:rPr>
                <w:rFonts w:cs="Times New Roman"/>
              </w:rPr>
              <w:t>−</w:t>
            </w:r>
            <w:r>
              <w:t xml:space="preserve">2 or </w:t>
            </w:r>
            <w:r w:rsidRPr="0007684B">
              <w:rPr>
                <w:i/>
              </w:rPr>
              <w:t>x</w:t>
            </w:r>
            <w:r>
              <w:t xml:space="preserve"> </w:t>
            </w:r>
            <w:r>
              <w:rPr>
                <w:rFonts w:cs="Times New Roman"/>
              </w:rPr>
              <w:t>= 3</w:t>
            </w:r>
          </w:p>
          <w:p w14:paraId="40F00F01" w14:textId="77777777" w:rsidR="0078021F" w:rsidRDefault="0078021F" w:rsidP="006D530A">
            <w:pPr>
              <w:pStyle w:val="Example"/>
              <w:rPr>
                <w:rFonts w:cs="Times New Roman"/>
              </w:rPr>
            </w:pPr>
          </w:p>
          <w:p w14:paraId="547C8316" w14:textId="77777777" w:rsidR="0078021F" w:rsidRDefault="0078021F" w:rsidP="006D530A">
            <w:pPr>
              <w:pStyle w:val="Example"/>
              <w:rPr>
                <w:rFonts w:cs="Times New Roman"/>
              </w:rPr>
            </w:pPr>
            <w:r>
              <w:rPr>
                <w:rFonts w:cs="Times New Roman"/>
              </w:rPr>
              <w:t xml:space="preserve">So, </w:t>
            </w:r>
          </w:p>
          <w:p w14:paraId="47BDC825" w14:textId="77777777" w:rsidR="0078021F" w:rsidRDefault="0078021F" w:rsidP="006D530A">
            <w:pPr>
              <w:pStyle w:val="Example"/>
            </w:pPr>
            <w:r>
              <w:rPr>
                <w:rFonts w:cs="Times New Roman"/>
              </w:rPr>
              <w:t xml:space="preserve">the graph </w:t>
            </w:r>
            <w:r>
              <w:t xml:space="preserve">intersects the </w:t>
            </w:r>
            <w:r w:rsidRPr="0007684B">
              <w:rPr>
                <w:i/>
              </w:rPr>
              <w:t>x</w:t>
            </w:r>
            <w:r>
              <w:t>-axis at (</w:t>
            </w:r>
            <w:r>
              <w:rPr>
                <w:rFonts w:cs="Times New Roman"/>
              </w:rPr>
              <w:t>−</w:t>
            </w:r>
            <w:r>
              <w:t xml:space="preserve">2, </w:t>
            </w:r>
            <w:r>
              <w:rPr>
                <w:rFonts w:cs="Times New Roman"/>
              </w:rPr>
              <w:t>0</w:t>
            </w:r>
            <w:r>
              <w:t>) and (3, 0)</w:t>
            </w:r>
          </w:p>
          <w:p w14:paraId="56B41585" w14:textId="77777777" w:rsidR="0078021F" w:rsidRDefault="0078021F" w:rsidP="006D530A">
            <w:pPr>
              <w:pStyle w:val="Example"/>
            </w:pPr>
          </w:p>
          <w:p w14:paraId="55AA869A" w14:textId="77777777" w:rsidR="0078021F" w:rsidRDefault="0078021F" w:rsidP="006D530A">
            <w:pPr>
              <w:pStyle w:val="Example"/>
            </w:pPr>
          </w:p>
          <w:p w14:paraId="09FAA262" w14:textId="77777777" w:rsidR="0078021F" w:rsidRDefault="0078021F" w:rsidP="006D530A">
            <w:pPr>
              <w:pStyle w:val="Example"/>
            </w:pPr>
            <w:r>
              <w:rPr>
                <w:i/>
              </w:rPr>
              <w:t>x</w:t>
            </w:r>
            <w:r>
              <w:rPr>
                <w:vertAlign w:val="superscript"/>
              </w:rPr>
              <w:t>2</w:t>
            </w:r>
            <w:r>
              <w:t xml:space="preserve"> </w:t>
            </w:r>
            <w:r>
              <w:rPr>
                <w:rFonts w:cs="Times New Roman"/>
              </w:rPr>
              <w:t>−</w:t>
            </w:r>
            <w:r>
              <w:t xml:space="preserve"> </w:t>
            </w:r>
            <w:r w:rsidRPr="00BB2B53">
              <w:rPr>
                <w:i/>
              </w:rPr>
              <w:t>x</w:t>
            </w:r>
            <w:r>
              <w:t xml:space="preserve"> </w:t>
            </w:r>
            <w:r>
              <w:rPr>
                <w:rFonts w:cs="Times New Roman"/>
              </w:rPr>
              <w:t xml:space="preserve">− </w:t>
            </w:r>
            <w:r>
              <w:t xml:space="preserve">6 = </w:t>
            </w:r>
            <w:r w:rsidRPr="004F34FF">
              <w:rPr>
                <w:position w:val="-26"/>
              </w:rPr>
              <w:object w:dxaOrig="1520" w:dyaOrig="680" w14:anchorId="749F4891">
                <v:shape id="_x0000_i1168" type="#_x0000_t75" style="width:76.5pt;height:34.5pt" o:ole="">
                  <v:imagedata r:id="rId297" o:title=""/>
                </v:shape>
                <o:OLEObject Type="Embed" ProgID="Equation.DSMT4" ShapeID="_x0000_i1168" DrawAspect="Content" ObjectID="_1841911432" r:id="rId298"/>
              </w:object>
            </w:r>
          </w:p>
          <w:p w14:paraId="6F34344F" w14:textId="77777777" w:rsidR="0078021F" w:rsidRDefault="0078021F" w:rsidP="004D2AF3">
            <w:pPr>
              <w:pStyle w:val="Example"/>
              <w:tabs>
                <w:tab w:val="left" w:pos="910"/>
              </w:tabs>
            </w:pPr>
            <w:r>
              <w:tab/>
              <w:t xml:space="preserve">= </w:t>
            </w:r>
            <w:r w:rsidRPr="004F34FF">
              <w:rPr>
                <w:position w:val="-26"/>
              </w:rPr>
              <w:object w:dxaOrig="1320" w:dyaOrig="680" w14:anchorId="1DAFC91B">
                <v:shape id="_x0000_i1169" type="#_x0000_t75" style="width:66pt;height:34.5pt" o:ole="">
                  <v:imagedata r:id="rId299" o:title=""/>
                </v:shape>
                <o:OLEObject Type="Embed" ProgID="Equation.DSMT4" ShapeID="_x0000_i1169" DrawAspect="Content" ObjectID="_1841911433" r:id="rId300"/>
              </w:object>
            </w:r>
          </w:p>
          <w:p w14:paraId="40C7A912" w14:textId="77777777" w:rsidR="0078021F" w:rsidRDefault="0078021F" w:rsidP="006D530A">
            <w:pPr>
              <w:pStyle w:val="Example"/>
            </w:pPr>
            <w:r>
              <w:lastRenderedPageBreak/>
              <w:t xml:space="preserve">When </w:t>
            </w:r>
            <w:r w:rsidRPr="004F34FF">
              <w:rPr>
                <w:position w:val="-26"/>
              </w:rPr>
              <w:object w:dxaOrig="1180" w:dyaOrig="680" w14:anchorId="7BC2CFF8">
                <v:shape id="_x0000_i1170" type="#_x0000_t75" style="width:59.25pt;height:34.5pt" o:ole="">
                  <v:imagedata r:id="rId301" o:title=""/>
                </v:shape>
                <o:OLEObject Type="Embed" ProgID="Equation.DSMT4" ShapeID="_x0000_i1170" DrawAspect="Content" ObjectID="_1841911434" r:id="rId302"/>
              </w:object>
            </w:r>
            <w:r>
              <w:t xml:space="preserve">, </w:t>
            </w:r>
            <w:r w:rsidRPr="0007684B">
              <w:rPr>
                <w:position w:val="-24"/>
              </w:rPr>
              <w:object w:dxaOrig="600" w:dyaOrig="620" w14:anchorId="7BB16203">
                <v:shape id="_x0000_i1171" type="#_x0000_t75" style="width:30pt;height:30.75pt" o:ole="">
                  <v:imagedata r:id="rId303" o:title=""/>
                </v:shape>
                <o:OLEObject Type="Embed" ProgID="Equation.DSMT4" ShapeID="_x0000_i1171" DrawAspect="Content" ObjectID="_1841911435" r:id="rId304"/>
              </w:object>
            </w:r>
            <w:r>
              <w:t xml:space="preserve"> and </w:t>
            </w:r>
            <w:r w:rsidRPr="004F34FF">
              <w:rPr>
                <w:position w:val="-22"/>
              </w:rPr>
              <w:object w:dxaOrig="820" w:dyaOrig="580" w14:anchorId="5F0A1648">
                <v:shape id="_x0000_i1172" type="#_x0000_t75" style="width:42pt;height:29.25pt" o:ole="">
                  <v:imagedata r:id="rId305" o:title=""/>
                </v:shape>
                <o:OLEObject Type="Embed" ProgID="Equation.DSMT4" ShapeID="_x0000_i1172" DrawAspect="Content" ObjectID="_1841911436" r:id="rId306"/>
              </w:object>
            </w:r>
            <w:r>
              <w:t xml:space="preserve">, so the turning point is at the point </w:t>
            </w:r>
            <w:r w:rsidRPr="004F34FF">
              <w:rPr>
                <w:position w:val="-26"/>
              </w:rPr>
              <w:object w:dxaOrig="940" w:dyaOrig="639" w14:anchorId="2105B87A">
                <v:shape id="_x0000_i1173" type="#_x0000_t75" style="width:48pt;height:31.5pt" o:ole="">
                  <v:imagedata r:id="rId307" o:title=""/>
                </v:shape>
                <o:OLEObject Type="Embed" ProgID="Equation.DSMT4" ShapeID="_x0000_i1173" DrawAspect="Content" ObjectID="_1841911437" r:id="rId308"/>
              </w:object>
            </w:r>
          </w:p>
          <w:p w14:paraId="46ADE072" w14:textId="77777777" w:rsidR="0078021F" w:rsidRPr="0007684B" w:rsidRDefault="0078021F" w:rsidP="006D530A">
            <w:pPr>
              <w:pStyle w:val="Example"/>
            </w:pPr>
            <w:r>
              <w:rPr>
                <w:noProof/>
                <w:lang w:eastAsia="en-GB"/>
              </w:rPr>
              <w:drawing>
                <wp:inline distT="0" distB="0" distL="0" distR="0" wp14:anchorId="2461DE5A" wp14:editId="599BEFF2">
                  <wp:extent cx="1406349" cy="2015067"/>
                  <wp:effectExtent l="19050" t="0" r="3351"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9" cstate="print"/>
                          <a:srcRect/>
                          <a:stretch>
                            <a:fillRect/>
                          </a:stretch>
                        </pic:blipFill>
                        <pic:spPr bwMode="auto">
                          <a:xfrm>
                            <a:off x="0" y="0"/>
                            <a:ext cx="1408101" cy="2017577"/>
                          </a:xfrm>
                          <a:prstGeom prst="rect">
                            <a:avLst/>
                          </a:prstGeom>
                          <a:noFill/>
                          <a:ln w="9525">
                            <a:noFill/>
                            <a:miter lim="800000"/>
                            <a:headEnd/>
                            <a:tailEnd/>
                          </a:ln>
                        </pic:spPr>
                      </pic:pic>
                    </a:graphicData>
                  </a:graphic>
                </wp:inline>
              </w:drawing>
            </w:r>
          </w:p>
        </w:tc>
        <w:tc>
          <w:tcPr>
            <w:tcW w:w="3776" w:type="dxa"/>
          </w:tcPr>
          <w:p w14:paraId="17884524" w14:textId="77777777" w:rsidR="0078021F" w:rsidRDefault="0078021F" w:rsidP="004F34FF">
            <w:pPr>
              <w:pStyle w:val="Exampleline1indent"/>
            </w:pPr>
            <w:r w:rsidRPr="0007684B">
              <w:rPr>
                <w:b/>
              </w:rPr>
              <w:lastRenderedPageBreak/>
              <w:t>1</w:t>
            </w:r>
            <w:r>
              <w:rPr>
                <w:b/>
              </w:rPr>
              <w:tab/>
            </w:r>
            <w:r>
              <w:t xml:space="preserve">Find where the graph intersects the </w:t>
            </w:r>
            <w:r w:rsidRPr="004F34FF">
              <w:rPr>
                <w:i/>
              </w:rPr>
              <w:t>y</w:t>
            </w:r>
            <w:r>
              <w:t>-</w:t>
            </w:r>
            <w:r w:rsidRPr="004F34FF">
              <w:t>ax</w:t>
            </w:r>
            <w:r>
              <w:t>i</w:t>
            </w:r>
            <w:r w:rsidRPr="004F34FF">
              <w:t>s</w:t>
            </w:r>
            <w:r>
              <w:t xml:space="preserve"> by substituting </w:t>
            </w:r>
            <w:r>
              <w:rPr>
                <w:i/>
              </w:rPr>
              <w:t>x</w:t>
            </w:r>
            <w:r>
              <w:t xml:space="preserve"> = 0.</w:t>
            </w:r>
          </w:p>
          <w:p w14:paraId="61D133BE" w14:textId="77777777" w:rsidR="0078021F" w:rsidRDefault="0078021F" w:rsidP="004F34FF">
            <w:pPr>
              <w:pStyle w:val="Examplefollow"/>
              <w:rPr>
                <w:b/>
              </w:rPr>
            </w:pPr>
          </w:p>
          <w:p w14:paraId="31BAECAC" w14:textId="77777777" w:rsidR="0078021F" w:rsidRDefault="0078021F" w:rsidP="004F34FF">
            <w:pPr>
              <w:pStyle w:val="Examplefollow"/>
            </w:pPr>
            <w:r w:rsidRPr="0007684B">
              <w:rPr>
                <w:b/>
              </w:rPr>
              <w:t>2</w:t>
            </w:r>
            <w:r>
              <w:rPr>
                <w:b/>
              </w:rPr>
              <w:tab/>
            </w:r>
            <w:r w:rsidRPr="004F34FF">
              <w:t>Find</w:t>
            </w:r>
            <w:r>
              <w:t xml:space="preserve"> where the graph intersects the </w:t>
            </w:r>
            <w:r>
              <w:rPr>
                <w:i/>
              </w:rPr>
              <w:t>x</w:t>
            </w:r>
            <w:r>
              <w:t xml:space="preserve">-axis by substituting </w:t>
            </w:r>
            <w:r>
              <w:rPr>
                <w:i/>
              </w:rPr>
              <w:t>y</w:t>
            </w:r>
            <w:r>
              <w:t xml:space="preserve"> = 0.</w:t>
            </w:r>
          </w:p>
          <w:p w14:paraId="6B16447E" w14:textId="77777777" w:rsidR="0078021F" w:rsidRDefault="0078021F" w:rsidP="004F34FF">
            <w:pPr>
              <w:pStyle w:val="Examplefollow"/>
            </w:pPr>
            <w:r w:rsidRPr="004F34FF">
              <w:rPr>
                <w:b/>
              </w:rPr>
              <w:t>3</w:t>
            </w:r>
            <w:r>
              <w:tab/>
              <w:t>Solve the equation by factorising.</w:t>
            </w:r>
          </w:p>
          <w:p w14:paraId="504E96F3" w14:textId="77777777" w:rsidR="0078021F" w:rsidRDefault="0078021F" w:rsidP="004F34FF">
            <w:pPr>
              <w:pStyle w:val="Examplefollow"/>
              <w:rPr>
                <w:b/>
              </w:rPr>
            </w:pPr>
          </w:p>
          <w:p w14:paraId="7201C7CF" w14:textId="77777777" w:rsidR="0078021F" w:rsidRDefault="0078021F" w:rsidP="004F34FF">
            <w:pPr>
              <w:pStyle w:val="Examplefollow"/>
            </w:pPr>
            <w:r>
              <w:rPr>
                <w:b/>
              </w:rPr>
              <w:t>4</w:t>
            </w:r>
            <w:r>
              <w:rPr>
                <w:b/>
              </w:rPr>
              <w:tab/>
            </w:r>
            <w:r>
              <w:t>Solve (</w:t>
            </w:r>
            <w:r w:rsidRPr="0007684B">
              <w:rPr>
                <w:i/>
              </w:rPr>
              <w:t>x</w:t>
            </w:r>
            <w:r>
              <w:t xml:space="preserve"> + 2) = 0 and (</w:t>
            </w:r>
            <w:r w:rsidRPr="0007684B">
              <w:rPr>
                <w:i/>
              </w:rPr>
              <w:t>x</w:t>
            </w:r>
            <w:r>
              <w:t xml:space="preserve"> </w:t>
            </w:r>
            <w:r>
              <w:rPr>
                <w:rFonts w:cs="Times New Roman"/>
              </w:rPr>
              <w:t>−</w:t>
            </w:r>
            <w:r>
              <w:t xml:space="preserve"> 3) = 0.</w:t>
            </w:r>
          </w:p>
          <w:p w14:paraId="495B40BE" w14:textId="77777777" w:rsidR="0078021F" w:rsidRDefault="0078021F" w:rsidP="006D530A">
            <w:pPr>
              <w:pStyle w:val="Example"/>
            </w:pPr>
          </w:p>
          <w:p w14:paraId="4CCF8C45" w14:textId="77777777" w:rsidR="0078021F" w:rsidRDefault="0078021F" w:rsidP="004F34FF">
            <w:pPr>
              <w:pStyle w:val="Examplefollow"/>
            </w:pPr>
            <w:r>
              <w:rPr>
                <w:noProof/>
                <w:lang w:eastAsia="en-GB"/>
              </w:rPr>
              <w:drawing>
                <wp:anchor distT="0" distB="0" distL="114300" distR="114300" simplePos="0" relativeHeight="251685888" behindDoc="1" locked="0" layoutInCell="1" allowOverlap="1" wp14:anchorId="4E50FB2B" wp14:editId="13C07BD0">
                  <wp:simplePos x="0" y="0"/>
                  <wp:positionH relativeFrom="column">
                    <wp:posOffset>1612241</wp:posOffset>
                  </wp:positionH>
                  <wp:positionV relativeFrom="paragraph">
                    <wp:posOffset>96520</wp:posOffset>
                  </wp:positionV>
                  <wp:extent cx="518795" cy="380365"/>
                  <wp:effectExtent l="0" t="0" r="0" b="635"/>
                  <wp:wrapThrough wrapText="bothSides">
                    <wp:wrapPolygon edited="0">
                      <wp:start x="0" y="0"/>
                      <wp:lineTo x="0" y="20554"/>
                      <wp:lineTo x="20622" y="20554"/>
                      <wp:lineTo x="20622" y="0"/>
                      <wp:lineTo x="0" y="0"/>
                    </wp:wrapPolygon>
                  </wp:wrapThrough>
                  <wp:docPr id="14" name="Picture 14"/>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96" cstate="print">
                            <a:extLst>
                              <a:ext uri="{28A0092B-C50C-407E-A947-70E740481C1C}">
                                <a14:useLocalDpi xmlns:a14="http://schemas.microsoft.com/office/drawing/2010/main" val="0"/>
                              </a:ext>
                            </a:extLst>
                          </a:blip>
                          <a:stretch>
                            <a:fillRect/>
                          </a:stretch>
                        </pic:blipFill>
                        <pic:spPr>
                          <a:xfrm>
                            <a:off x="0" y="0"/>
                            <a:ext cx="518795" cy="380365"/>
                          </a:xfrm>
                          <a:prstGeom prst="rect">
                            <a:avLst/>
                          </a:prstGeom>
                        </pic:spPr>
                      </pic:pic>
                    </a:graphicData>
                  </a:graphic>
                </wp:anchor>
              </w:drawing>
            </w:r>
            <w:r>
              <w:rPr>
                <w:b/>
              </w:rPr>
              <w:t>5</w:t>
            </w:r>
            <w:r>
              <w:rPr>
                <w:b/>
              </w:rPr>
              <w:tab/>
            </w:r>
            <w:r w:rsidRPr="0007684B">
              <w:rPr>
                <w:i/>
              </w:rPr>
              <w:t>a</w:t>
            </w:r>
            <w:r>
              <w:t xml:space="preserve"> = 1 which is greater than zero, so the graph has the shape:</w:t>
            </w:r>
          </w:p>
          <w:p w14:paraId="51450556" w14:textId="77777777" w:rsidR="0078021F" w:rsidRDefault="0078021F" w:rsidP="006D530A">
            <w:pPr>
              <w:pStyle w:val="Example"/>
              <w:rPr>
                <w:noProof/>
                <w:sz w:val="20"/>
                <w:szCs w:val="20"/>
                <w:lang w:eastAsia="en-GB"/>
              </w:rPr>
            </w:pPr>
          </w:p>
          <w:p w14:paraId="5FEA9F03" w14:textId="77777777" w:rsidR="0078021F" w:rsidRPr="004D2AF3" w:rsidRDefault="0078021F" w:rsidP="004D2AF3">
            <w:pPr>
              <w:pStyle w:val="Example"/>
              <w:jc w:val="right"/>
              <w:rPr>
                <w:i/>
              </w:rPr>
            </w:pPr>
            <w:r>
              <w:rPr>
                <w:i/>
              </w:rPr>
              <w:t>(continued on next page)</w:t>
            </w:r>
          </w:p>
          <w:p w14:paraId="46E33013" w14:textId="77777777" w:rsidR="0078021F" w:rsidRDefault="0078021F" w:rsidP="004F34FF">
            <w:pPr>
              <w:pStyle w:val="Exampleline1indent"/>
            </w:pPr>
            <w:r>
              <w:rPr>
                <w:b/>
              </w:rPr>
              <w:t>6</w:t>
            </w:r>
            <w:r>
              <w:rPr>
                <w:b/>
              </w:rPr>
              <w:tab/>
            </w:r>
            <w:r>
              <w:t>To find the turning point, complete the square.</w:t>
            </w:r>
          </w:p>
          <w:p w14:paraId="14B817A8" w14:textId="77777777" w:rsidR="0078021F" w:rsidRDefault="0078021F" w:rsidP="006D530A">
            <w:pPr>
              <w:pStyle w:val="Example"/>
            </w:pPr>
          </w:p>
          <w:p w14:paraId="757037D5" w14:textId="77777777" w:rsidR="0078021F" w:rsidRDefault="0078021F" w:rsidP="006D530A">
            <w:pPr>
              <w:pStyle w:val="Example"/>
            </w:pPr>
          </w:p>
          <w:p w14:paraId="6D1AE23C" w14:textId="77777777" w:rsidR="0078021F" w:rsidRDefault="0078021F" w:rsidP="006D530A">
            <w:pPr>
              <w:pStyle w:val="Example"/>
            </w:pPr>
          </w:p>
          <w:p w14:paraId="3B65FB61" w14:textId="77777777" w:rsidR="0078021F" w:rsidRDefault="0078021F" w:rsidP="006D530A">
            <w:pPr>
              <w:pStyle w:val="Example"/>
            </w:pPr>
          </w:p>
          <w:p w14:paraId="52697B26" w14:textId="77777777" w:rsidR="0078021F" w:rsidRPr="004B7149" w:rsidRDefault="0078021F" w:rsidP="009F3371">
            <w:pPr>
              <w:pStyle w:val="Examplefollow"/>
            </w:pPr>
            <w:r>
              <w:rPr>
                <w:b/>
              </w:rPr>
              <w:lastRenderedPageBreak/>
              <w:t>7</w:t>
            </w:r>
            <w:r>
              <w:rPr>
                <w:b/>
              </w:rPr>
              <w:tab/>
            </w:r>
            <w:r>
              <w:t>The turning point is the minimum value for this expression and occurs when the term in the bracket is equal to zero.</w:t>
            </w:r>
          </w:p>
        </w:tc>
      </w:tr>
    </w:tbl>
    <w:p w14:paraId="0C52700A" w14:textId="77777777" w:rsidR="0078021F" w:rsidRDefault="0078021F" w:rsidP="00126EFF">
      <w:pPr>
        <w:pStyle w:val="Examplefollow"/>
      </w:pPr>
    </w:p>
    <w:p w14:paraId="0FC0A402" w14:textId="77777777" w:rsidR="000D03EC" w:rsidRDefault="000D03EC" w:rsidP="00E95968">
      <w:pPr>
        <w:pStyle w:val="Qheading"/>
        <w:tabs>
          <w:tab w:val="left" w:pos="426"/>
          <w:tab w:val="left" w:pos="851"/>
        </w:tabs>
      </w:pPr>
    </w:p>
    <w:p w14:paraId="5F7175AF" w14:textId="6C608A62" w:rsidR="0078021F" w:rsidRDefault="0078021F" w:rsidP="004751C5">
      <w:pPr>
        <w:pStyle w:val="Questionfollowline"/>
      </w:pPr>
    </w:p>
    <w:p w14:paraId="4EA9D181" w14:textId="77777777" w:rsidR="000D03EC" w:rsidRDefault="000D03EC" w:rsidP="004751C5">
      <w:pPr>
        <w:pStyle w:val="Questionfollowline"/>
      </w:pPr>
    </w:p>
    <w:p w14:paraId="471A2FB3" w14:textId="52A4CDE1" w:rsidR="0078021F" w:rsidRDefault="0078021F" w:rsidP="004751C5">
      <w:pPr>
        <w:pStyle w:val="Questionfollowline"/>
      </w:pPr>
    </w:p>
    <w:p w14:paraId="177B0124" w14:textId="64E771BB" w:rsidR="0078021F" w:rsidRDefault="0078021F" w:rsidP="004751C5">
      <w:pPr>
        <w:pStyle w:val="Questionfollowline"/>
      </w:pPr>
    </w:p>
    <w:p w14:paraId="1E0300DB" w14:textId="77777777" w:rsidR="0078021F" w:rsidRDefault="0078021F" w:rsidP="004751C5">
      <w:pPr>
        <w:pStyle w:val="Questionfollowline"/>
      </w:pPr>
    </w:p>
    <w:p w14:paraId="4B10F2CC" w14:textId="77777777" w:rsidR="0078021F" w:rsidRPr="002D7701" w:rsidRDefault="0078021F" w:rsidP="004751C5">
      <w:pPr>
        <w:pStyle w:val="Questionfollowline"/>
      </w:pPr>
    </w:p>
    <w:p w14:paraId="4EAA95EC" w14:textId="77777777" w:rsidR="000D03EC" w:rsidRDefault="000D03EC" w:rsidP="00D73D31">
      <w:pPr>
        <w:pStyle w:val="Title"/>
        <w:rPr>
          <w:b/>
          <w:sz w:val="52"/>
        </w:rPr>
      </w:pPr>
    </w:p>
    <w:p w14:paraId="05EB6C9C" w14:textId="77777777" w:rsidR="000D03EC" w:rsidRDefault="000D03EC" w:rsidP="00D73D31">
      <w:pPr>
        <w:pStyle w:val="Title"/>
        <w:rPr>
          <w:b/>
          <w:sz w:val="52"/>
        </w:rPr>
      </w:pPr>
    </w:p>
    <w:p w14:paraId="58F93326" w14:textId="77777777" w:rsidR="000D03EC" w:rsidRDefault="000D03EC" w:rsidP="00D73D31">
      <w:pPr>
        <w:pStyle w:val="Title"/>
        <w:rPr>
          <w:b/>
          <w:sz w:val="52"/>
        </w:rPr>
      </w:pPr>
    </w:p>
    <w:p w14:paraId="146B2A60" w14:textId="77777777" w:rsidR="000D03EC" w:rsidRDefault="000D03EC" w:rsidP="00D73D31">
      <w:pPr>
        <w:pStyle w:val="Title"/>
        <w:rPr>
          <w:b/>
          <w:sz w:val="52"/>
        </w:rPr>
      </w:pPr>
    </w:p>
    <w:p w14:paraId="755B465D" w14:textId="77777777" w:rsidR="000D03EC" w:rsidRDefault="000D03EC" w:rsidP="00D73D31">
      <w:pPr>
        <w:pStyle w:val="Title"/>
        <w:rPr>
          <w:b/>
          <w:sz w:val="52"/>
        </w:rPr>
      </w:pPr>
    </w:p>
    <w:p w14:paraId="34C2052D" w14:textId="77777777" w:rsidR="000D03EC" w:rsidRDefault="000D03EC" w:rsidP="00D73D31">
      <w:pPr>
        <w:pStyle w:val="Title"/>
        <w:rPr>
          <w:b/>
          <w:sz w:val="52"/>
        </w:rPr>
      </w:pPr>
    </w:p>
    <w:p w14:paraId="78665344" w14:textId="77777777" w:rsidR="00411A86" w:rsidRDefault="00411A86" w:rsidP="00D73D31">
      <w:pPr>
        <w:pStyle w:val="Title"/>
        <w:rPr>
          <w:b/>
          <w:sz w:val="52"/>
        </w:rPr>
      </w:pPr>
    </w:p>
    <w:p w14:paraId="6476EFBC" w14:textId="77777777" w:rsidR="00411A86" w:rsidRDefault="00411A86" w:rsidP="00D73D31">
      <w:pPr>
        <w:pStyle w:val="Title"/>
        <w:rPr>
          <w:b/>
          <w:sz w:val="52"/>
        </w:rPr>
      </w:pPr>
    </w:p>
    <w:p w14:paraId="113EBF0E" w14:textId="77777777" w:rsidR="00411A86" w:rsidRDefault="00411A86" w:rsidP="00D73D31">
      <w:pPr>
        <w:pStyle w:val="Title"/>
        <w:rPr>
          <w:b/>
          <w:sz w:val="52"/>
        </w:rPr>
      </w:pPr>
    </w:p>
    <w:p w14:paraId="7E7C2B37" w14:textId="77777777" w:rsidR="00411A86" w:rsidRDefault="00411A86" w:rsidP="00D73D31">
      <w:pPr>
        <w:pStyle w:val="Title"/>
        <w:rPr>
          <w:b/>
          <w:sz w:val="52"/>
        </w:rPr>
      </w:pPr>
    </w:p>
    <w:p w14:paraId="2A027CD3" w14:textId="77777777" w:rsidR="00411A86" w:rsidRDefault="00411A86" w:rsidP="00D73D31">
      <w:pPr>
        <w:pStyle w:val="Title"/>
        <w:rPr>
          <w:b/>
          <w:sz w:val="52"/>
        </w:rPr>
      </w:pPr>
    </w:p>
    <w:p w14:paraId="4592B37A" w14:textId="7C92E259" w:rsidR="0078021F" w:rsidRPr="007279C1" w:rsidRDefault="0078021F" w:rsidP="00D73D31">
      <w:pPr>
        <w:pStyle w:val="Title"/>
        <w:rPr>
          <w:b/>
          <w:sz w:val="48"/>
        </w:rPr>
      </w:pPr>
      <w:r>
        <w:rPr>
          <w:b/>
          <w:sz w:val="52"/>
        </w:rPr>
        <w:lastRenderedPageBreak/>
        <w:t>Solving linear simultaneous equations using the elimination method</w:t>
      </w:r>
    </w:p>
    <w:p w14:paraId="27FC36A6"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11C9444A"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714D9762" w14:textId="77777777" w:rsidR="0078021F" w:rsidRPr="006D5C1F" w:rsidRDefault="0078021F" w:rsidP="00AD57E0">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w:t>
      </w:r>
      <w:r w:rsidRPr="007F015F">
        <w:rPr>
          <w:szCs w:val="20"/>
        </w:rPr>
        <w:t>1c. Equations – quadratic/linear simultaneous</w:t>
      </w:r>
      <w:r w:rsidRPr="00F06B4C">
        <w:rPr>
          <w:szCs w:val="20"/>
        </w:rPr>
        <w:t xml:space="preserve"> </w:t>
      </w:r>
    </w:p>
    <w:p w14:paraId="48B575E6"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7478D696" w14:textId="77777777" w:rsidR="0078021F" w:rsidRDefault="0078021F" w:rsidP="00E11F7F">
      <w:pPr>
        <w:pStyle w:val="Qheading"/>
      </w:pPr>
      <w:r w:rsidRPr="000F1EA2">
        <w:t>Key points</w:t>
      </w:r>
    </w:p>
    <w:p w14:paraId="5ACD371F" w14:textId="77777777" w:rsidR="0078021F" w:rsidRDefault="0078021F" w:rsidP="005A47D2">
      <w:pPr>
        <w:pStyle w:val="ListParagraph"/>
        <w:numPr>
          <w:ilvl w:val="0"/>
          <w:numId w:val="2"/>
        </w:numPr>
      </w:pPr>
      <w:r>
        <w:t>Two equations are simultaneous when they are both true at the same time.</w:t>
      </w:r>
    </w:p>
    <w:p w14:paraId="0DC87934" w14:textId="77777777" w:rsidR="0078021F" w:rsidRDefault="0078021F" w:rsidP="005A47D2">
      <w:pPr>
        <w:pStyle w:val="ListParagraph"/>
        <w:numPr>
          <w:ilvl w:val="0"/>
          <w:numId w:val="2"/>
        </w:numPr>
      </w:pPr>
      <w:r>
        <w:t>Solving simultaneous linear equations in two unknowns involves finding the value of each unknown which works for both equations.</w:t>
      </w:r>
    </w:p>
    <w:p w14:paraId="5EDE8AAB" w14:textId="77777777" w:rsidR="0078021F" w:rsidRDefault="0078021F" w:rsidP="005A47D2">
      <w:pPr>
        <w:pStyle w:val="ListParagraph"/>
        <w:numPr>
          <w:ilvl w:val="0"/>
          <w:numId w:val="2"/>
        </w:numPr>
      </w:pPr>
      <w:r>
        <w:t>Make sure that the coefficient of one of the unknowns is the same in both equations.</w:t>
      </w:r>
    </w:p>
    <w:p w14:paraId="1A7AA69A" w14:textId="77777777" w:rsidR="0078021F" w:rsidRDefault="0078021F" w:rsidP="005A47D2">
      <w:pPr>
        <w:pStyle w:val="ListParagraph"/>
        <w:numPr>
          <w:ilvl w:val="0"/>
          <w:numId w:val="2"/>
        </w:numPr>
      </w:pPr>
      <w:r>
        <w:t>Eliminate this equal unknown by either subtracting or adding the two equations.</w:t>
      </w:r>
    </w:p>
    <w:p w14:paraId="6E562BAC" w14:textId="77777777" w:rsidR="0078021F" w:rsidRPr="000F1EA2" w:rsidRDefault="0078021F" w:rsidP="00E11F7F">
      <w:pPr>
        <w:pStyle w:val="Qheading"/>
      </w:pPr>
      <w:r w:rsidRPr="000F1EA2">
        <w:t>Examples</w:t>
      </w:r>
    </w:p>
    <w:p w14:paraId="7AD65B7E" w14:textId="77777777" w:rsidR="0078021F" w:rsidRPr="002F1826" w:rsidRDefault="0078021F" w:rsidP="007816DB">
      <w:pPr>
        <w:pStyle w:val="Example"/>
        <w:tabs>
          <w:tab w:val="left" w:pos="1330"/>
        </w:tabs>
        <w:spacing w:before="240" w:line="240" w:lineRule="auto"/>
      </w:pPr>
      <w:r>
        <w:rPr>
          <w:b/>
        </w:rPr>
        <w:t>Example 1</w:t>
      </w:r>
      <w:r w:rsidRPr="00F11D5F">
        <w:rPr>
          <w:b/>
        </w:rPr>
        <w:tab/>
      </w:r>
      <w:r>
        <w:t>Solve the simultaneous equations 3</w:t>
      </w:r>
      <w:r>
        <w:rPr>
          <w:i/>
        </w:rPr>
        <w:t>x</w:t>
      </w:r>
      <w:r>
        <w:t xml:space="preserve"> + </w:t>
      </w:r>
      <w:r>
        <w:rPr>
          <w:i/>
        </w:rPr>
        <w:t>y</w:t>
      </w:r>
      <w:r>
        <w:t xml:space="preserve"> = 5 and </w:t>
      </w:r>
      <w:r>
        <w:rPr>
          <w:i/>
        </w:rPr>
        <w:t>x</w:t>
      </w:r>
      <w:r>
        <w:t xml:space="preserve"> + </w:t>
      </w:r>
      <w:r>
        <w:rPr>
          <w:i/>
        </w:rPr>
        <w:t>y</w:t>
      </w:r>
      <w:r>
        <w:t xml:space="preserve"> = 1</w:t>
      </w:r>
    </w:p>
    <w:tbl>
      <w:tblPr>
        <w:tblStyle w:val="TableGrid"/>
        <w:tblW w:w="0" w:type="auto"/>
        <w:tblInd w:w="1413" w:type="dxa"/>
        <w:tblLook w:val="04A0" w:firstRow="1" w:lastRow="0" w:firstColumn="1" w:lastColumn="0" w:noHBand="0" w:noVBand="1"/>
      </w:tblPr>
      <w:tblGrid>
        <w:gridCol w:w="3827"/>
        <w:gridCol w:w="3776"/>
      </w:tblGrid>
      <w:tr w:rsidR="0078021F" w14:paraId="4383DF65" w14:textId="77777777" w:rsidTr="00A0219E">
        <w:trPr>
          <w:trHeight w:val="3222"/>
        </w:trPr>
        <w:tc>
          <w:tcPr>
            <w:tcW w:w="3827" w:type="dxa"/>
            <w:tcBorders>
              <w:top w:val="single" w:sz="4" w:space="0" w:color="auto"/>
              <w:left w:val="single" w:sz="4" w:space="0" w:color="auto"/>
              <w:bottom w:val="single" w:sz="4" w:space="0" w:color="auto"/>
              <w:right w:val="single" w:sz="4" w:space="0" w:color="auto"/>
            </w:tcBorders>
            <w:hideMark/>
          </w:tcPr>
          <w:p w14:paraId="0C80F447" w14:textId="77777777" w:rsidR="0078021F" w:rsidRDefault="0078021F" w:rsidP="00A0219E">
            <w:pPr>
              <w:pStyle w:val="Exampleline1"/>
            </w:pPr>
            <w:r>
              <w:t xml:space="preserve">      3</w:t>
            </w:r>
            <w:r>
              <w:rPr>
                <w:i/>
              </w:rPr>
              <w:t>x</w:t>
            </w:r>
            <w:r>
              <w:t xml:space="preserve"> + </w:t>
            </w:r>
            <w:r>
              <w:rPr>
                <w:i/>
              </w:rPr>
              <w:t>y</w:t>
            </w:r>
            <w:r>
              <w:t xml:space="preserve"> = 5</w:t>
            </w:r>
          </w:p>
          <w:p w14:paraId="4A27F2E0" w14:textId="77777777" w:rsidR="0078021F" w:rsidRPr="00A0219E" w:rsidRDefault="0078021F">
            <w:pPr>
              <w:pStyle w:val="Example"/>
            </w:pPr>
            <w:r w:rsidRPr="00A0219E">
              <w:rPr>
                <w:noProof/>
                <w:lang w:eastAsia="en-GB"/>
              </w:rPr>
              <mc:AlternateContent>
                <mc:Choice Requires="wps">
                  <w:drawing>
                    <wp:anchor distT="0" distB="0" distL="114300" distR="114300" simplePos="0" relativeHeight="251687936" behindDoc="0" locked="0" layoutInCell="1" allowOverlap="1" wp14:anchorId="095F9803" wp14:editId="33576011">
                      <wp:simplePos x="0" y="0"/>
                      <wp:positionH relativeFrom="column">
                        <wp:posOffset>-26035</wp:posOffset>
                      </wp:positionH>
                      <wp:positionV relativeFrom="paragraph">
                        <wp:posOffset>167657</wp:posOffset>
                      </wp:positionV>
                      <wp:extent cx="846455" cy="0"/>
                      <wp:effectExtent l="0" t="0" r="29845"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6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AA80F0" id="_x0000_t32" coordsize="21600,21600" o:spt="32" o:oned="t" path="m,l21600,21600e" filled="f">
                      <v:path arrowok="t" fillok="f" o:connecttype="none"/>
                      <o:lock v:ext="edit" shapetype="t"/>
                    </v:shapetype>
                    <v:shape id="Straight Arrow Connector 22" o:spid="_x0000_s1026" type="#_x0000_t32" style="position:absolute;margin-left:-2.05pt;margin-top:13.2pt;width:66.6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FjJQIAAEs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"/>
                  </w:pict>
                </mc:Fallback>
              </mc:AlternateContent>
            </w:r>
            <w:r w:rsidRPr="00A0219E">
              <w:rPr>
                <w:i/>
              </w:rPr>
              <w:t>–      x</w:t>
            </w:r>
            <w:r w:rsidRPr="00A0219E">
              <w:t xml:space="preserve"> + </w:t>
            </w:r>
            <w:r w:rsidRPr="00A0219E">
              <w:rPr>
                <w:i/>
              </w:rPr>
              <w:t>y</w:t>
            </w:r>
            <w:r w:rsidRPr="00A0219E">
              <w:t xml:space="preserve"> = 1   </w:t>
            </w:r>
          </w:p>
          <w:p w14:paraId="799D6638" w14:textId="77777777" w:rsidR="0078021F" w:rsidRDefault="0078021F">
            <w:pPr>
              <w:pStyle w:val="Example"/>
            </w:pPr>
            <w:r>
              <w:t xml:space="preserve">      2</w:t>
            </w:r>
            <w:r>
              <w:rPr>
                <w:i/>
              </w:rPr>
              <w:t>x</w:t>
            </w:r>
            <w:r>
              <w:t xml:space="preserve">       = 4</w:t>
            </w:r>
          </w:p>
          <w:p w14:paraId="2667734C" w14:textId="77777777" w:rsidR="0078021F" w:rsidRDefault="0078021F">
            <w:pPr>
              <w:pStyle w:val="Example"/>
            </w:pPr>
            <w:r>
              <w:t xml:space="preserve">So </w:t>
            </w:r>
            <w:r>
              <w:rPr>
                <w:i/>
              </w:rPr>
              <w:t>x</w:t>
            </w:r>
            <w:r>
              <w:t xml:space="preserve"> = 2</w:t>
            </w:r>
          </w:p>
          <w:p w14:paraId="69BEF550" w14:textId="77777777" w:rsidR="0078021F" w:rsidRDefault="0078021F">
            <w:pPr>
              <w:pStyle w:val="Example"/>
            </w:pPr>
          </w:p>
          <w:p w14:paraId="5DD5DB92" w14:textId="77777777" w:rsidR="0078021F" w:rsidRDefault="0078021F">
            <w:pPr>
              <w:pStyle w:val="Example"/>
            </w:pPr>
            <w:r>
              <w:t xml:space="preserve">Using </w:t>
            </w:r>
            <w:r>
              <w:rPr>
                <w:i/>
              </w:rPr>
              <w:t>x</w:t>
            </w:r>
            <w:r>
              <w:t xml:space="preserve"> + </w:t>
            </w:r>
            <w:r>
              <w:rPr>
                <w:i/>
              </w:rPr>
              <w:t>y</w:t>
            </w:r>
            <w:r>
              <w:t xml:space="preserve"> = 1</w:t>
            </w:r>
          </w:p>
          <w:p w14:paraId="70556440" w14:textId="77777777" w:rsidR="0078021F" w:rsidRDefault="0078021F" w:rsidP="00A0219E">
            <w:pPr>
              <w:pStyle w:val="Example"/>
              <w:tabs>
                <w:tab w:val="left" w:pos="560"/>
              </w:tabs>
            </w:pPr>
            <w:r>
              <w:tab/>
              <w:t xml:space="preserve">2 + </w:t>
            </w:r>
            <w:r>
              <w:rPr>
                <w:i/>
              </w:rPr>
              <w:t>y</w:t>
            </w:r>
            <w:r>
              <w:t xml:space="preserve"> = 1</w:t>
            </w:r>
          </w:p>
          <w:p w14:paraId="16F3E0E4" w14:textId="77777777" w:rsidR="0078021F" w:rsidRDefault="0078021F">
            <w:pPr>
              <w:pStyle w:val="Example"/>
            </w:pPr>
            <w:r>
              <w:t xml:space="preserve">So </w:t>
            </w:r>
            <w:r>
              <w:rPr>
                <w:i/>
              </w:rPr>
              <w:t>y</w:t>
            </w:r>
            <w:r>
              <w:t xml:space="preserve"> = </w:t>
            </w:r>
            <w:r>
              <w:rPr>
                <w:rFonts w:cs="Times New Roman"/>
              </w:rPr>
              <w:t>−</w:t>
            </w:r>
            <w:r>
              <w:t>1</w:t>
            </w:r>
          </w:p>
          <w:p w14:paraId="25074533" w14:textId="77777777" w:rsidR="0078021F" w:rsidRDefault="0078021F">
            <w:pPr>
              <w:pStyle w:val="Example"/>
            </w:pPr>
          </w:p>
          <w:p w14:paraId="22F67C1D" w14:textId="77777777" w:rsidR="0078021F" w:rsidRDefault="0078021F">
            <w:pPr>
              <w:pStyle w:val="Example"/>
            </w:pPr>
            <w:r>
              <w:t>Check:</w:t>
            </w:r>
          </w:p>
          <w:p w14:paraId="65041C0E" w14:textId="77777777" w:rsidR="0078021F" w:rsidRDefault="0078021F">
            <w:pPr>
              <w:pStyle w:val="Example"/>
            </w:pPr>
            <w:r>
              <w:t xml:space="preserve">  equation 1: 3 </w:t>
            </w:r>
            <w:r>
              <w:rPr>
                <w:rFonts w:cs="Times New Roman"/>
              </w:rPr>
              <w:t>×</w:t>
            </w:r>
            <w:r>
              <w:t xml:space="preserve"> 2 + (</w:t>
            </w:r>
            <w:r>
              <w:rPr>
                <w:rFonts w:cs="Times New Roman"/>
              </w:rPr>
              <w:t>−</w:t>
            </w:r>
            <w:r>
              <w:t>1) = 5   YES</w:t>
            </w:r>
          </w:p>
          <w:p w14:paraId="69B535C7" w14:textId="77777777" w:rsidR="0078021F" w:rsidRDefault="0078021F">
            <w:pPr>
              <w:pStyle w:val="Example"/>
            </w:pPr>
            <w:r>
              <w:t xml:space="preserve">  equation 2: 2 + (</w:t>
            </w:r>
            <w:r>
              <w:rPr>
                <w:rFonts w:cs="Times New Roman"/>
              </w:rPr>
              <w:t>−</w:t>
            </w:r>
            <w:r>
              <w:t>1) = 1         YES</w:t>
            </w:r>
          </w:p>
        </w:tc>
        <w:tc>
          <w:tcPr>
            <w:tcW w:w="3776" w:type="dxa"/>
            <w:tcBorders>
              <w:top w:val="single" w:sz="4" w:space="0" w:color="auto"/>
              <w:left w:val="single" w:sz="4" w:space="0" w:color="auto"/>
              <w:bottom w:val="single" w:sz="4" w:space="0" w:color="auto"/>
              <w:right w:val="single" w:sz="4" w:space="0" w:color="auto"/>
            </w:tcBorders>
          </w:tcPr>
          <w:p w14:paraId="67DCF453" w14:textId="77777777" w:rsidR="0078021F" w:rsidRDefault="0078021F" w:rsidP="00A0219E">
            <w:pPr>
              <w:pStyle w:val="Exampleline1indent"/>
            </w:pPr>
            <w:r>
              <w:rPr>
                <w:b/>
              </w:rPr>
              <w:t>1</w:t>
            </w:r>
            <w:r>
              <w:rPr>
                <w:b/>
              </w:rPr>
              <w:tab/>
            </w:r>
            <w:r>
              <w:t xml:space="preserve">Subtract the second equation from the first equation to eliminate the </w:t>
            </w:r>
            <w:r>
              <w:rPr>
                <w:i/>
              </w:rPr>
              <w:t>y</w:t>
            </w:r>
            <w:r>
              <w:t xml:space="preserve"> term.</w:t>
            </w:r>
          </w:p>
          <w:p w14:paraId="2295F69C" w14:textId="77777777" w:rsidR="0078021F" w:rsidRDefault="0078021F">
            <w:pPr>
              <w:pStyle w:val="Example"/>
            </w:pPr>
          </w:p>
          <w:p w14:paraId="6E228C12" w14:textId="77777777" w:rsidR="0078021F" w:rsidRDefault="0078021F">
            <w:pPr>
              <w:pStyle w:val="Example"/>
            </w:pPr>
          </w:p>
          <w:p w14:paraId="3E6480BB" w14:textId="77777777" w:rsidR="0078021F" w:rsidRDefault="0078021F" w:rsidP="00A0219E">
            <w:pPr>
              <w:pStyle w:val="Examplefollow"/>
            </w:pPr>
            <w:r>
              <w:rPr>
                <w:b/>
              </w:rPr>
              <w:t>2</w:t>
            </w:r>
            <w:r>
              <w:rPr>
                <w:b/>
              </w:rPr>
              <w:tab/>
            </w:r>
            <w:r w:rsidRPr="00A0219E">
              <w:t>T</w:t>
            </w:r>
            <w:r>
              <w:t xml:space="preserve">o find the value of </w:t>
            </w:r>
            <w:r>
              <w:rPr>
                <w:i/>
              </w:rPr>
              <w:t>y</w:t>
            </w:r>
            <w:r>
              <w:t xml:space="preserve">, substitute </w:t>
            </w:r>
            <w:r>
              <w:rPr>
                <w:i/>
              </w:rPr>
              <w:t>x </w:t>
            </w:r>
            <w:r>
              <w:t>= 2 into one of the original equations.</w:t>
            </w:r>
          </w:p>
          <w:p w14:paraId="30AB58E1" w14:textId="77777777" w:rsidR="0078021F" w:rsidRDefault="0078021F">
            <w:pPr>
              <w:pStyle w:val="Example"/>
            </w:pPr>
          </w:p>
          <w:p w14:paraId="387D8C80" w14:textId="77777777" w:rsidR="0078021F" w:rsidRDefault="0078021F" w:rsidP="00A0219E">
            <w:pPr>
              <w:pStyle w:val="Examplefollow"/>
              <w:rPr>
                <w:sz w:val="20"/>
                <w:szCs w:val="20"/>
              </w:rPr>
            </w:pPr>
            <w:r>
              <w:rPr>
                <w:b/>
              </w:rPr>
              <w:t>3</w:t>
            </w:r>
            <w:r>
              <w:rPr>
                <w:b/>
              </w:rPr>
              <w:tab/>
            </w:r>
            <w:r>
              <w:t xml:space="preserve">Substitute the values of </w:t>
            </w:r>
            <w:r>
              <w:rPr>
                <w:i/>
              </w:rPr>
              <w:t>x</w:t>
            </w:r>
            <w:r>
              <w:t xml:space="preserve"> and </w:t>
            </w:r>
            <w:r>
              <w:rPr>
                <w:i/>
              </w:rPr>
              <w:t>y</w:t>
            </w:r>
            <w:r>
              <w:t xml:space="preserve"> into both equations to check your answers.</w:t>
            </w:r>
          </w:p>
        </w:tc>
      </w:tr>
    </w:tbl>
    <w:p w14:paraId="351DF7D0" w14:textId="77777777" w:rsidR="0078021F" w:rsidRDefault="0078021F" w:rsidP="007816DB">
      <w:pPr>
        <w:pStyle w:val="Example"/>
        <w:tabs>
          <w:tab w:val="left" w:pos="1330"/>
        </w:tabs>
        <w:spacing w:before="240" w:line="240" w:lineRule="auto"/>
      </w:pPr>
      <w:r>
        <w:rPr>
          <w:b/>
        </w:rPr>
        <w:t>Example 2</w:t>
      </w:r>
      <w:r w:rsidRPr="00F11D5F">
        <w:rPr>
          <w:b/>
        </w:rPr>
        <w:tab/>
      </w:r>
      <w:r>
        <w:t xml:space="preserve">Solve </w:t>
      </w:r>
      <w:r>
        <w:rPr>
          <w:i/>
        </w:rPr>
        <w:t>x</w:t>
      </w:r>
      <w:r>
        <w:t xml:space="preserve"> + 2</w:t>
      </w:r>
      <w:r>
        <w:rPr>
          <w:i/>
        </w:rPr>
        <w:t>y</w:t>
      </w:r>
      <w:r>
        <w:t xml:space="preserve"> = 13 and 5</w:t>
      </w:r>
      <w:r>
        <w:rPr>
          <w:i/>
        </w:rPr>
        <w:t>x</w:t>
      </w:r>
      <w:r>
        <w:t xml:space="preserve"> </w:t>
      </w:r>
      <w:r>
        <w:rPr>
          <w:rFonts w:cs="Times New Roman"/>
        </w:rPr>
        <w:t>−</w:t>
      </w:r>
      <w:r>
        <w:t xml:space="preserve"> 2</w:t>
      </w:r>
      <w:r>
        <w:rPr>
          <w:i/>
        </w:rPr>
        <w:t>y</w:t>
      </w:r>
      <w:r>
        <w:t xml:space="preserve"> = 5 simultaneously.</w:t>
      </w:r>
    </w:p>
    <w:tbl>
      <w:tblPr>
        <w:tblStyle w:val="TableGrid"/>
        <w:tblW w:w="0" w:type="auto"/>
        <w:tblInd w:w="1413" w:type="dxa"/>
        <w:tblLook w:val="04A0" w:firstRow="1" w:lastRow="0" w:firstColumn="1" w:lastColumn="0" w:noHBand="0" w:noVBand="1"/>
      </w:tblPr>
      <w:tblGrid>
        <w:gridCol w:w="3827"/>
        <w:gridCol w:w="3776"/>
      </w:tblGrid>
      <w:tr w:rsidR="0078021F" w14:paraId="053FEABA" w14:textId="77777777" w:rsidTr="00A0219E">
        <w:trPr>
          <w:trHeight w:val="3245"/>
        </w:trPr>
        <w:tc>
          <w:tcPr>
            <w:tcW w:w="3827" w:type="dxa"/>
            <w:tcBorders>
              <w:top w:val="single" w:sz="4" w:space="0" w:color="auto"/>
              <w:left w:val="single" w:sz="4" w:space="0" w:color="auto"/>
              <w:bottom w:val="single" w:sz="4" w:space="0" w:color="auto"/>
              <w:right w:val="single" w:sz="4" w:space="0" w:color="auto"/>
            </w:tcBorders>
          </w:tcPr>
          <w:p w14:paraId="59B8C366" w14:textId="77777777" w:rsidR="0078021F" w:rsidRDefault="0078021F" w:rsidP="00A0219E">
            <w:pPr>
              <w:pStyle w:val="Exampleline1"/>
            </w:pPr>
            <w:r>
              <w:rPr>
                <w:i/>
              </w:rPr>
              <w:t xml:space="preserve">       x</w:t>
            </w:r>
            <w:r>
              <w:t xml:space="preserve"> + 2</w:t>
            </w:r>
            <w:r>
              <w:rPr>
                <w:i/>
              </w:rPr>
              <w:t>y</w:t>
            </w:r>
            <w:r>
              <w:t xml:space="preserve"> = 13</w:t>
            </w:r>
          </w:p>
          <w:p w14:paraId="202CFBEB" w14:textId="77777777" w:rsidR="0078021F" w:rsidRDefault="0078021F">
            <w:pPr>
              <w:pStyle w:val="Example"/>
            </w:pPr>
            <w:r>
              <w:rPr>
                <w:noProof/>
                <w:lang w:eastAsia="en-GB"/>
              </w:rPr>
              <mc:AlternateContent>
                <mc:Choice Requires="wps">
                  <w:drawing>
                    <wp:anchor distT="0" distB="0" distL="114300" distR="114300" simplePos="0" relativeHeight="251688960" behindDoc="0" locked="0" layoutInCell="1" allowOverlap="1" wp14:anchorId="3A0D2FC3" wp14:editId="26EE1F89">
                      <wp:simplePos x="0" y="0"/>
                      <wp:positionH relativeFrom="column">
                        <wp:posOffset>-41893</wp:posOffset>
                      </wp:positionH>
                      <wp:positionV relativeFrom="paragraph">
                        <wp:posOffset>168275</wp:posOffset>
                      </wp:positionV>
                      <wp:extent cx="1007745" cy="0"/>
                      <wp:effectExtent l="0" t="0" r="2095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77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15EB6E" id="Straight Arrow Connector 25" o:spid="_x0000_s1026" type="#_x0000_t32" style="position:absolute;margin-left:-3.3pt;margin-top:13.25pt;width:79.3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"/>
                  </w:pict>
                </mc:Fallback>
              </mc:AlternateContent>
            </w:r>
            <w:r>
              <w:t>+   5</w:t>
            </w:r>
            <w:r>
              <w:rPr>
                <w:i/>
              </w:rPr>
              <w:t>x</w:t>
            </w:r>
            <w:r>
              <w:t xml:space="preserve"> </w:t>
            </w:r>
            <w:r>
              <w:rPr>
                <w:rFonts w:cs="Times New Roman"/>
              </w:rPr>
              <w:t>−</w:t>
            </w:r>
            <w:r>
              <w:t xml:space="preserve"> 2</w:t>
            </w:r>
            <w:r>
              <w:rPr>
                <w:i/>
              </w:rPr>
              <w:t>y</w:t>
            </w:r>
            <w:r>
              <w:t xml:space="preserve"> =   5 </w:t>
            </w:r>
          </w:p>
          <w:p w14:paraId="78C9345E" w14:textId="77777777" w:rsidR="0078021F" w:rsidRDefault="0078021F">
            <w:pPr>
              <w:pStyle w:val="Example"/>
            </w:pPr>
            <w:r>
              <w:t xml:space="preserve">      6</w:t>
            </w:r>
            <w:r>
              <w:rPr>
                <w:i/>
              </w:rPr>
              <w:t>x</w:t>
            </w:r>
            <w:r>
              <w:t xml:space="preserve">         = 18</w:t>
            </w:r>
          </w:p>
          <w:p w14:paraId="59EAFDB9" w14:textId="77777777" w:rsidR="0078021F" w:rsidRDefault="0078021F">
            <w:pPr>
              <w:pStyle w:val="Example"/>
            </w:pPr>
            <w:r>
              <w:t xml:space="preserve">So </w:t>
            </w:r>
            <w:r>
              <w:rPr>
                <w:i/>
              </w:rPr>
              <w:t>x</w:t>
            </w:r>
            <w:r>
              <w:t xml:space="preserve"> = 3</w:t>
            </w:r>
          </w:p>
          <w:p w14:paraId="27147A8D" w14:textId="77777777" w:rsidR="0078021F" w:rsidRDefault="0078021F">
            <w:pPr>
              <w:pStyle w:val="Example"/>
            </w:pPr>
          </w:p>
          <w:p w14:paraId="57AE2C9E" w14:textId="77777777" w:rsidR="0078021F" w:rsidRDefault="0078021F">
            <w:pPr>
              <w:pStyle w:val="Example"/>
            </w:pPr>
            <w:r>
              <w:t xml:space="preserve">Using </w:t>
            </w:r>
            <w:r>
              <w:rPr>
                <w:i/>
              </w:rPr>
              <w:t>x</w:t>
            </w:r>
            <w:r>
              <w:t xml:space="preserve"> + 2</w:t>
            </w:r>
            <w:r>
              <w:rPr>
                <w:i/>
              </w:rPr>
              <w:t>y</w:t>
            </w:r>
            <w:r>
              <w:t xml:space="preserve"> = 13</w:t>
            </w:r>
          </w:p>
          <w:p w14:paraId="4FF2887B" w14:textId="77777777" w:rsidR="0078021F" w:rsidRDefault="0078021F" w:rsidP="00A0219E">
            <w:pPr>
              <w:pStyle w:val="Example"/>
              <w:tabs>
                <w:tab w:val="left" w:pos="560"/>
              </w:tabs>
            </w:pPr>
            <w:r>
              <w:tab/>
              <w:t>3 + 2</w:t>
            </w:r>
            <w:r>
              <w:rPr>
                <w:i/>
              </w:rPr>
              <w:t>y</w:t>
            </w:r>
            <w:r>
              <w:t xml:space="preserve"> = 13</w:t>
            </w:r>
          </w:p>
          <w:p w14:paraId="266AC3C8" w14:textId="77777777" w:rsidR="0078021F" w:rsidRDefault="0078021F">
            <w:pPr>
              <w:pStyle w:val="Example"/>
              <w:rPr>
                <w:rFonts w:cs="Times New Roman"/>
              </w:rPr>
            </w:pPr>
            <w:r>
              <w:t xml:space="preserve">So </w:t>
            </w:r>
            <w:r>
              <w:rPr>
                <w:i/>
              </w:rPr>
              <w:t>y</w:t>
            </w:r>
            <w:r>
              <w:t xml:space="preserve"> = </w:t>
            </w:r>
            <w:r>
              <w:rPr>
                <w:rFonts w:cs="Times New Roman"/>
              </w:rPr>
              <w:t>5</w:t>
            </w:r>
          </w:p>
          <w:p w14:paraId="68E5951D" w14:textId="77777777" w:rsidR="0078021F" w:rsidRDefault="0078021F">
            <w:pPr>
              <w:pStyle w:val="Example"/>
              <w:rPr>
                <w:rFonts w:cs="Times New Roman"/>
              </w:rPr>
            </w:pPr>
          </w:p>
          <w:p w14:paraId="4A9661FC" w14:textId="77777777" w:rsidR="0078021F" w:rsidRDefault="0078021F">
            <w:pPr>
              <w:pStyle w:val="Example"/>
              <w:rPr>
                <w:rFonts w:cs="Times New Roman"/>
              </w:rPr>
            </w:pPr>
            <w:r>
              <w:t>Check:</w:t>
            </w:r>
          </w:p>
          <w:p w14:paraId="0639E255" w14:textId="77777777" w:rsidR="0078021F" w:rsidRDefault="0078021F">
            <w:pPr>
              <w:pStyle w:val="Example"/>
            </w:pPr>
            <w:r>
              <w:t xml:space="preserve">   equation 1: 3 + 2 </w:t>
            </w:r>
            <w:r>
              <w:rPr>
                <w:rFonts w:cs="Times New Roman"/>
              </w:rPr>
              <w:t>×</w:t>
            </w:r>
            <w:r>
              <w:t xml:space="preserve"> </w:t>
            </w:r>
            <w:r>
              <w:rPr>
                <w:rFonts w:cs="Times New Roman"/>
              </w:rPr>
              <w:t>5</w:t>
            </w:r>
            <w:r>
              <w:t xml:space="preserve"> = 13       YES</w:t>
            </w:r>
          </w:p>
          <w:p w14:paraId="75AC8BED" w14:textId="77777777" w:rsidR="0078021F" w:rsidRDefault="0078021F">
            <w:pPr>
              <w:pStyle w:val="Example"/>
            </w:pPr>
            <w:r>
              <w:t xml:space="preserve">   equation 2: 5 </w:t>
            </w:r>
            <w:r>
              <w:rPr>
                <w:rFonts w:cs="Times New Roman"/>
              </w:rPr>
              <w:t>×</w:t>
            </w:r>
            <w:r>
              <w:t xml:space="preserve"> 3 </w:t>
            </w:r>
            <w:r>
              <w:rPr>
                <w:rFonts w:cs="Times New Roman"/>
              </w:rPr>
              <w:t>−</w:t>
            </w:r>
            <w:r>
              <w:t xml:space="preserve"> 2 </w:t>
            </w:r>
            <w:r>
              <w:rPr>
                <w:rFonts w:cs="Times New Roman"/>
              </w:rPr>
              <w:t>×</w:t>
            </w:r>
            <w:r>
              <w:t xml:space="preserve"> </w:t>
            </w:r>
            <w:r>
              <w:rPr>
                <w:rFonts w:cs="Times New Roman"/>
              </w:rPr>
              <w:t>5</w:t>
            </w:r>
            <w:r>
              <w:t xml:space="preserve"> = 5   YES</w:t>
            </w:r>
          </w:p>
        </w:tc>
        <w:tc>
          <w:tcPr>
            <w:tcW w:w="3776" w:type="dxa"/>
            <w:tcBorders>
              <w:top w:val="single" w:sz="4" w:space="0" w:color="auto"/>
              <w:left w:val="single" w:sz="4" w:space="0" w:color="auto"/>
              <w:bottom w:val="single" w:sz="4" w:space="0" w:color="auto"/>
              <w:right w:val="single" w:sz="4" w:space="0" w:color="auto"/>
            </w:tcBorders>
          </w:tcPr>
          <w:p w14:paraId="7780F403" w14:textId="77777777" w:rsidR="0078021F" w:rsidRDefault="0078021F" w:rsidP="00A0219E">
            <w:pPr>
              <w:pStyle w:val="Exampleline1indent"/>
            </w:pPr>
            <w:r>
              <w:rPr>
                <w:b/>
              </w:rPr>
              <w:t>1</w:t>
            </w:r>
            <w:r>
              <w:rPr>
                <w:b/>
              </w:rPr>
              <w:tab/>
            </w:r>
            <w:r>
              <w:t xml:space="preserve">Add the two equations together to eliminate the </w:t>
            </w:r>
            <w:r>
              <w:rPr>
                <w:i/>
              </w:rPr>
              <w:t>y</w:t>
            </w:r>
            <w:r>
              <w:t xml:space="preserve"> term.</w:t>
            </w:r>
          </w:p>
          <w:p w14:paraId="291E0D1B" w14:textId="77777777" w:rsidR="0078021F" w:rsidRDefault="0078021F">
            <w:pPr>
              <w:pStyle w:val="Example"/>
            </w:pPr>
          </w:p>
          <w:p w14:paraId="00E97B96" w14:textId="77777777" w:rsidR="0078021F" w:rsidRDefault="0078021F">
            <w:pPr>
              <w:pStyle w:val="Example"/>
            </w:pPr>
          </w:p>
          <w:p w14:paraId="1836D481" w14:textId="77777777" w:rsidR="0078021F" w:rsidRDefault="0078021F">
            <w:pPr>
              <w:pStyle w:val="Example"/>
            </w:pPr>
          </w:p>
          <w:p w14:paraId="0A831662" w14:textId="77777777" w:rsidR="0078021F" w:rsidRDefault="0078021F" w:rsidP="00A0219E">
            <w:pPr>
              <w:pStyle w:val="Examplefollow"/>
            </w:pPr>
            <w:r>
              <w:rPr>
                <w:b/>
              </w:rPr>
              <w:t>2</w:t>
            </w:r>
            <w:r>
              <w:rPr>
                <w:b/>
              </w:rPr>
              <w:tab/>
            </w:r>
            <w:r>
              <w:t xml:space="preserve">To find the value of </w:t>
            </w:r>
            <w:r>
              <w:rPr>
                <w:i/>
              </w:rPr>
              <w:t>y</w:t>
            </w:r>
            <w:r>
              <w:t xml:space="preserve">, substitute </w:t>
            </w:r>
            <w:r>
              <w:rPr>
                <w:i/>
              </w:rPr>
              <w:t>x </w:t>
            </w:r>
            <w:r>
              <w:t>= 3 into one of the original equations.</w:t>
            </w:r>
          </w:p>
          <w:p w14:paraId="61FE7173" w14:textId="77777777" w:rsidR="0078021F" w:rsidRDefault="0078021F" w:rsidP="00A0219E">
            <w:pPr>
              <w:pStyle w:val="Examplefollow"/>
            </w:pPr>
          </w:p>
          <w:p w14:paraId="795321AD" w14:textId="77777777" w:rsidR="0078021F" w:rsidRDefault="0078021F" w:rsidP="00A0219E">
            <w:pPr>
              <w:pStyle w:val="Examplefollow"/>
            </w:pPr>
            <w:r>
              <w:rPr>
                <w:b/>
              </w:rPr>
              <w:t>3</w:t>
            </w:r>
            <w:r>
              <w:rPr>
                <w:b/>
              </w:rPr>
              <w:tab/>
            </w:r>
            <w:r>
              <w:t xml:space="preserve">Substitute the values of </w:t>
            </w:r>
            <w:r>
              <w:rPr>
                <w:i/>
              </w:rPr>
              <w:t>x</w:t>
            </w:r>
            <w:r>
              <w:t xml:space="preserve"> and </w:t>
            </w:r>
            <w:r>
              <w:rPr>
                <w:i/>
              </w:rPr>
              <w:t>y</w:t>
            </w:r>
            <w:r>
              <w:t xml:space="preserve"> into both equations to check your answers.</w:t>
            </w:r>
          </w:p>
        </w:tc>
      </w:tr>
    </w:tbl>
    <w:p w14:paraId="001CA53C" w14:textId="77777777" w:rsidR="0078021F" w:rsidRDefault="0078021F" w:rsidP="00F06B4C">
      <w:pPr>
        <w:pStyle w:val="Example"/>
        <w:tabs>
          <w:tab w:val="left" w:pos="1330"/>
        </w:tabs>
        <w:spacing w:before="240" w:line="240" w:lineRule="auto"/>
        <w:rPr>
          <w:b/>
        </w:rPr>
      </w:pPr>
    </w:p>
    <w:p w14:paraId="65FBA318" w14:textId="77777777" w:rsidR="0078021F" w:rsidRDefault="0078021F">
      <w:pPr>
        <w:rPr>
          <w:b/>
        </w:rPr>
      </w:pPr>
      <w:r>
        <w:rPr>
          <w:b/>
        </w:rPr>
        <w:br w:type="page"/>
      </w:r>
    </w:p>
    <w:p w14:paraId="01ACC7AF" w14:textId="77777777" w:rsidR="0078021F" w:rsidRDefault="0078021F" w:rsidP="007F015F">
      <w:pPr>
        <w:pStyle w:val="Example"/>
        <w:rPr>
          <w:vertAlign w:val="superscript"/>
        </w:rPr>
      </w:pPr>
      <w:r>
        <w:rPr>
          <w:b/>
        </w:rPr>
        <w:lastRenderedPageBreak/>
        <w:t>Example 3</w:t>
      </w:r>
      <w:r w:rsidRPr="00F11D5F">
        <w:rPr>
          <w:b/>
        </w:rPr>
        <w:tab/>
      </w:r>
      <w:r>
        <w:t>Solve 2</w:t>
      </w:r>
      <w:r>
        <w:rPr>
          <w:i/>
        </w:rPr>
        <w:t>x</w:t>
      </w:r>
      <w:r>
        <w:t xml:space="preserve"> + 3</w:t>
      </w:r>
      <w:r>
        <w:rPr>
          <w:i/>
        </w:rPr>
        <w:t>y</w:t>
      </w:r>
      <w:r>
        <w:t xml:space="preserve"> = 2 and 5</w:t>
      </w:r>
      <w:r>
        <w:rPr>
          <w:i/>
        </w:rPr>
        <w:t>x</w:t>
      </w:r>
      <w:r>
        <w:t xml:space="preserve"> </w:t>
      </w:r>
      <w:r>
        <w:rPr>
          <w:rFonts w:cs="Times New Roman"/>
        </w:rPr>
        <w:t>+</w:t>
      </w:r>
      <w:r>
        <w:t xml:space="preserve"> 4</w:t>
      </w:r>
      <w:r>
        <w:rPr>
          <w:i/>
        </w:rPr>
        <w:t>y</w:t>
      </w:r>
      <w:r>
        <w:t xml:space="preserve"> = 12 simultaneously.</w:t>
      </w:r>
    </w:p>
    <w:tbl>
      <w:tblPr>
        <w:tblStyle w:val="TableGrid"/>
        <w:tblW w:w="0" w:type="auto"/>
        <w:tblInd w:w="1413" w:type="dxa"/>
        <w:tblLook w:val="04A0" w:firstRow="1" w:lastRow="0" w:firstColumn="1" w:lastColumn="0" w:noHBand="0" w:noVBand="1"/>
      </w:tblPr>
      <w:tblGrid>
        <w:gridCol w:w="3827"/>
        <w:gridCol w:w="3776"/>
      </w:tblGrid>
      <w:tr w:rsidR="0078021F" w14:paraId="5BE7E5C9" w14:textId="77777777" w:rsidTr="00DC0CF0">
        <w:trPr>
          <w:trHeight w:val="3810"/>
        </w:trPr>
        <w:tc>
          <w:tcPr>
            <w:tcW w:w="3827" w:type="dxa"/>
            <w:tcBorders>
              <w:top w:val="single" w:sz="4" w:space="0" w:color="auto"/>
              <w:left w:val="single" w:sz="4" w:space="0" w:color="auto"/>
              <w:bottom w:val="single" w:sz="4" w:space="0" w:color="auto"/>
              <w:right w:val="single" w:sz="4" w:space="0" w:color="auto"/>
            </w:tcBorders>
          </w:tcPr>
          <w:p w14:paraId="5C753F04" w14:textId="77777777" w:rsidR="0078021F" w:rsidRDefault="0078021F" w:rsidP="00A0219E">
            <w:pPr>
              <w:pStyle w:val="Exampleline1"/>
            </w:pPr>
            <w:r>
              <w:t>(2</w:t>
            </w:r>
            <w:r>
              <w:rPr>
                <w:i/>
              </w:rPr>
              <w:t>x</w:t>
            </w:r>
            <w:r>
              <w:t xml:space="preserve"> + 3</w:t>
            </w:r>
            <w:r>
              <w:rPr>
                <w:i/>
              </w:rPr>
              <w:t>y</w:t>
            </w:r>
            <w:r>
              <w:t xml:space="preserve"> = 2) </w:t>
            </w:r>
            <w:r>
              <w:rPr>
                <w:rFonts w:cs="Times New Roman"/>
              </w:rPr>
              <w:t>×</w:t>
            </w:r>
            <w:r>
              <w:t xml:space="preserve"> 4  </w:t>
            </w:r>
            <w:r>
              <w:rPr>
                <w:position w:val="-6"/>
              </w:rPr>
              <w:object w:dxaOrig="300" w:dyaOrig="225" w14:anchorId="4E3D23DE">
                <v:shape id="_x0000_i1174" type="#_x0000_t75" style="width:15pt;height:12pt" o:ole="">
                  <v:imagedata r:id="rId310" o:title=""/>
                </v:shape>
                <o:OLEObject Type="Embed" ProgID="Equation.DSMT4" ShapeID="_x0000_i1174" DrawAspect="Content" ObjectID="_1841911438" r:id="rId311"/>
              </w:object>
            </w:r>
            <w:r>
              <w:t xml:space="preserve">        8</w:t>
            </w:r>
            <w:r>
              <w:rPr>
                <w:i/>
              </w:rPr>
              <w:t>x</w:t>
            </w:r>
            <w:r>
              <w:t xml:space="preserve"> + 12</w:t>
            </w:r>
            <w:r>
              <w:rPr>
                <w:i/>
              </w:rPr>
              <w:t>y</w:t>
            </w:r>
            <w:r>
              <w:t xml:space="preserve"> =   8</w:t>
            </w:r>
          </w:p>
          <w:p w14:paraId="18FF705F" w14:textId="77777777" w:rsidR="0078021F" w:rsidRDefault="0078021F">
            <w:pPr>
              <w:pStyle w:val="Example"/>
            </w:pPr>
            <w:r>
              <w:rPr>
                <w:noProof/>
                <w:lang w:eastAsia="en-GB"/>
              </w:rPr>
              <mc:AlternateContent>
                <mc:Choice Requires="wps">
                  <w:drawing>
                    <wp:anchor distT="0" distB="0" distL="114300" distR="114300" simplePos="0" relativeHeight="251689984" behindDoc="0" locked="0" layoutInCell="1" allowOverlap="1" wp14:anchorId="183CA07E" wp14:editId="68E5AD74">
                      <wp:simplePos x="0" y="0"/>
                      <wp:positionH relativeFrom="column">
                        <wp:posOffset>1301115</wp:posOffset>
                      </wp:positionH>
                      <wp:positionV relativeFrom="paragraph">
                        <wp:posOffset>165735</wp:posOffset>
                      </wp:positionV>
                      <wp:extent cx="1007745" cy="0"/>
                      <wp:effectExtent l="0" t="0" r="2095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77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F1FC54" id="Straight Arrow Connector 26" o:spid="_x0000_s1026" type="#_x0000_t32" style="position:absolute;margin-left:102.45pt;margin-top:13.05pt;width:79.3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"/>
                  </w:pict>
                </mc:Fallback>
              </mc:AlternateContent>
            </w:r>
            <w:r>
              <w:t>(5</w:t>
            </w:r>
            <w:r>
              <w:rPr>
                <w:i/>
              </w:rPr>
              <w:t>x</w:t>
            </w:r>
            <w:r>
              <w:t xml:space="preserve"> </w:t>
            </w:r>
            <w:r>
              <w:rPr>
                <w:rFonts w:cs="Times New Roman"/>
              </w:rPr>
              <w:t>+</w:t>
            </w:r>
            <w:r>
              <w:t xml:space="preserve"> 4</w:t>
            </w:r>
            <w:r>
              <w:rPr>
                <w:i/>
              </w:rPr>
              <w:t>y</w:t>
            </w:r>
            <w:r>
              <w:t xml:space="preserve"> = 12) </w:t>
            </w:r>
            <w:r>
              <w:rPr>
                <w:rFonts w:cs="Times New Roman"/>
              </w:rPr>
              <w:t xml:space="preserve">× </w:t>
            </w:r>
            <w:r>
              <w:t>3</w:t>
            </w:r>
            <w:r>
              <w:rPr>
                <w:position w:val="-6"/>
              </w:rPr>
              <w:object w:dxaOrig="300" w:dyaOrig="225" w14:anchorId="1A95DFFB">
                <v:shape id="_x0000_i1175" type="#_x0000_t75" style="width:15pt;height:12pt" o:ole="">
                  <v:imagedata r:id="rId310" o:title=""/>
                </v:shape>
                <o:OLEObject Type="Embed" ProgID="Equation.DSMT4" ShapeID="_x0000_i1175" DrawAspect="Content" ObjectID="_1841911439" r:id="rId312"/>
              </w:object>
            </w:r>
            <w:r>
              <w:t xml:space="preserve">      15</w:t>
            </w:r>
            <w:r>
              <w:rPr>
                <w:i/>
              </w:rPr>
              <w:t>x</w:t>
            </w:r>
            <w:r>
              <w:t xml:space="preserve"> </w:t>
            </w:r>
            <w:r>
              <w:rPr>
                <w:rFonts w:cs="Times New Roman"/>
              </w:rPr>
              <w:t>+</w:t>
            </w:r>
            <w:r>
              <w:t xml:space="preserve"> 12</w:t>
            </w:r>
            <w:r>
              <w:rPr>
                <w:i/>
              </w:rPr>
              <w:t>y</w:t>
            </w:r>
            <w:r>
              <w:t xml:space="preserve"> = 36  </w:t>
            </w:r>
            <w:r>
              <w:rPr>
                <w:rFonts w:cs="Times New Roman"/>
              </w:rPr>
              <w:t xml:space="preserve"> </w:t>
            </w:r>
          </w:p>
          <w:p w14:paraId="1A86B6EB" w14:textId="77777777" w:rsidR="0078021F" w:rsidRDefault="0078021F">
            <w:pPr>
              <w:pStyle w:val="Example"/>
            </w:pPr>
            <w:r>
              <w:t xml:space="preserve">                                           7</w:t>
            </w:r>
            <w:r>
              <w:rPr>
                <w:i/>
              </w:rPr>
              <w:t>x</w:t>
            </w:r>
            <w:r>
              <w:t xml:space="preserve">          =  </w:t>
            </w:r>
            <w:r>
              <w:rPr>
                <w:rFonts w:cs="Times New Roman"/>
              </w:rPr>
              <w:t>28</w:t>
            </w:r>
          </w:p>
          <w:p w14:paraId="3D241702" w14:textId="77777777" w:rsidR="0078021F" w:rsidRDefault="0078021F">
            <w:pPr>
              <w:pStyle w:val="Example"/>
            </w:pPr>
          </w:p>
          <w:p w14:paraId="2C938610" w14:textId="77777777" w:rsidR="0078021F" w:rsidRDefault="0078021F">
            <w:pPr>
              <w:pStyle w:val="Example"/>
            </w:pPr>
            <w:r>
              <w:t xml:space="preserve">So </w:t>
            </w:r>
            <w:r>
              <w:rPr>
                <w:i/>
              </w:rPr>
              <w:t>x</w:t>
            </w:r>
            <w:r>
              <w:t xml:space="preserve"> = 4</w:t>
            </w:r>
          </w:p>
          <w:p w14:paraId="328AE197" w14:textId="77777777" w:rsidR="0078021F" w:rsidRDefault="0078021F">
            <w:pPr>
              <w:pStyle w:val="Example"/>
            </w:pPr>
          </w:p>
          <w:p w14:paraId="14FD262A" w14:textId="77777777" w:rsidR="0078021F" w:rsidRDefault="0078021F">
            <w:pPr>
              <w:pStyle w:val="Example"/>
            </w:pPr>
          </w:p>
          <w:p w14:paraId="4EADD799" w14:textId="77777777" w:rsidR="0078021F" w:rsidRDefault="0078021F">
            <w:pPr>
              <w:pStyle w:val="Example"/>
            </w:pPr>
            <w:r>
              <w:t>Using  2</w:t>
            </w:r>
            <w:r>
              <w:rPr>
                <w:i/>
              </w:rPr>
              <w:t>x</w:t>
            </w:r>
            <w:r>
              <w:t xml:space="preserve">  +  3</w:t>
            </w:r>
            <w:r>
              <w:rPr>
                <w:i/>
              </w:rPr>
              <w:t xml:space="preserve">y </w:t>
            </w:r>
            <w:r>
              <w:t xml:space="preserve"> = 2</w:t>
            </w:r>
          </w:p>
          <w:p w14:paraId="7E34E737" w14:textId="77777777" w:rsidR="0078021F" w:rsidRDefault="0078021F" w:rsidP="00DC0CF0">
            <w:pPr>
              <w:pStyle w:val="Example"/>
              <w:tabs>
                <w:tab w:val="left" w:pos="546"/>
              </w:tabs>
            </w:pPr>
            <w:r>
              <w:tab/>
              <w:t xml:space="preserve">2 </w:t>
            </w:r>
            <w:r>
              <w:rPr>
                <w:rFonts w:cs="Times New Roman"/>
              </w:rPr>
              <w:t>×</w:t>
            </w:r>
            <w:r>
              <w:t xml:space="preserve"> 4 + 3</w:t>
            </w:r>
            <w:r>
              <w:rPr>
                <w:i/>
              </w:rPr>
              <w:t>y</w:t>
            </w:r>
            <w:r>
              <w:t xml:space="preserve"> = 2</w:t>
            </w:r>
          </w:p>
          <w:p w14:paraId="4E9712A1" w14:textId="77777777" w:rsidR="0078021F" w:rsidRDefault="0078021F">
            <w:pPr>
              <w:pStyle w:val="Example"/>
              <w:rPr>
                <w:rFonts w:cs="Times New Roman"/>
              </w:rPr>
            </w:pPr>
            <w:r>
              <w:t xml:space="preserve">So </w:t>
            </w:r>
            <w:r>
              <w:rPr>
                <w:i/>
              </w:rPr>
              <w:t>y</w:t>
            </w:r>
            <w:r>
              <w:t xml:space="preserve"> = </w:t>
            </w:r>
            <w:r>
              <w:rPr>
                <w:rFonts w:cs="Times New Roman"/>
              </w:rPr>
              <w:t>−2</w:t>
            </w:r>
          </w:p>
          <w:p w14:paraId="14B288D3" w14:textId="77777777" w:rsidR="0078021F" w:rsidRDefault="0078021F">
            <w:pPr>
              <w:pStyle w:val="Example"/>
            </w:pPr>
          </w:p>
          <w:p w14:paraId="2037D46E" w14:textId="77777777" w:rsidR="0078021F" w:rsidRDefault="0078021F">
            <w:pPr>
              <w:pStyle w:val="Example"/>
            </w:pPr>
            <w:r>
              <w:t>Check:</w:t>
            </w:r>
          </w:p>
          <w:p w14:paraId="18DD4845" w14:textId="77777777" w:rsidR="0078021F" w:rsidRDefault="0078021F">
            <w:pPr>
              <w:pStyle w:val="Example"/>
            </w:pPr>
            <w:r>
              <w:t xml:space="preserve">   equation 1: 2 </w:t>
            </w:r>
            <w:r>
              <w:rPr>
                <w:rFonts w:cs="Times New Roman"/>
              </w:rPr>
              <w:t>×</w:t>
            </w:r>
            <w:r>
              <w:t xml:space="preserve"> 4 + 3 </w:t>
            </w:r>
            <w:r>
              <w:rPr>
                <w:rFonts w:cs="Times New Roman"/>
              </w:rPr>
              <w:t>×</w:t>
            </w:r>
            <w:r>
              <w:t xml:space="preserve"> </w:t>
            </w:r>
            <w:r>
              <w:rPr>
                <w:rFonts w:cs="Times New Roman"/>
              </w:rPr>
              <w:t>(−2)</w:t>
            </w:r>
            <w:r>
              <w:t xml:space="preserve"> = 2    YES</w:t>
            </w:r>
          </w:p>
          <w:p w14:paraId="7C2A3D67" w14:textId="77777777" w:rsidR="0078021F" w:rsidRDefault="0078021F">
            <w:pPr>
              <w:pStyle w:val="Example"/>
            </w:pPr>
            <w:r>
              <w:t xml:space="preserve">   equation 2: 5 </w:t>
            </w:r>
            <w:r>
              <w:rPr>
                <w:rFonts w:cs="Times New Roman"/>
              </w:rPr>
              <w:t>×</w:t>
            </w:r>
            <w:r>
              <w:t xml:space="preserve"> 4 </w:t>
            </w:r>
            <w:r>
              <w:rPr>
                <w:rFonts w:cs="Times New Roman"/>
              </w:rPr>
              <w:t>+</w:t>
            </w:r>
            <w:r>
              <w:t xml:space="preserve"> 4 </w:t>
            </w:r>
            <w:r>
              <w:rPr>
                <w:rFonts w:cs="Times New Roman"/>
              </w:rPr>
              <w:t>×</w:t>
            </w:r>
            <w:r>
              <w:t xml:space="preserve"> </w:t>
            </w:r>
            <w:r>
              <w:rPr>
                <w:rFonts w:cs="Times New Roman"/>
              </w:rPr>
              <w:t>(−2)</w:t>
            </w:r>
            <w:r>
              <w:t xml:space="preserve"> = 12  YES</w:t>
            </w:r>
          </w:p>
        </w:tc>
        <w:tc>
          <w:tcPr>
            <w:tcW w:w="3776" w:type="dxa"/>
            <w:tcBorders>
              <w:top w:val="single" w:sz="4" w:space="0" w:color="auto"/>
              <w:left w:val="single" w:sz="4" w:space="0" w:color="auto"/>
              <w:bottom w:val="single" w:sz="4" w:space="0" w:color="auto"/>
              <w:right w:val="single" w:sz="4" w:space="0" w:color="auto"/>
            </w:tcBorders>
            <w:hideMark/>
          </w:tcPr>
          <w:p w14:paraId="7B829D6A" w14:textId="77777777" w:rsidR="0078021F" w:rsidRDefault="0078021F" w:rsidP="00A0219E">
            <w:pPr>
              <w:pStyle w:val="Exampleline1indent"/>
            </w:pPr>
            <w:r>
              <w:rPr>
                <w:b/>
              </w:rPr>
              <w:t>1</w:t>
            </w:r>
            <w:r>
              <w:rPr>
                <w:b/>
              </w:rPr>
              <w:tab/>
            </w:r>
            <w:r>
              <w:t xml:space="preserve">Multiply the first equation by 4 and the second equation by 3 to make the coefficient of </w:t>
            </w:r>
            <w:r>
              <w:rPr>
                <w:i/>
              </w:rPr>
              <w:t>y</w:t>
            </w:r>
            <w:r>
              <w:t xml:space="preserve"> the same for both equations. Then subtract the first equation from the second equation to eliminate the </w:t>
            </w:r>
            <w:r>
              <w:rPr>
                <w:i/>
              </w:rPr>
              <w:t>y</w:t>
            </w:r>
            <w:r>
              <w:t xml:space="preserve"> term.</w:t>
            </w:r>
          </w:p>
          <w:p w14:paraId="5CDDD53B" w14:textId="77777777" w:rsidR="0078021F" w:rsidRDefault="0078021F" w:rsidP="00DC0CF0">
            <w:pPr>
              <w:pStyle w:val="Examplefollow"/>
            </w:pPr>
          </w:p>
          <w:p w14:paraId="454A1DA9" w14:textId="77777777" w:rsidR="0078021F" w:rsidRDefault="0078021F" w:rsidP="00A0219E">
            <w:pPr>
              <w:pStyle w:val="Examplefollow"/>
            </w:pPr>
            <w:r>
              <w:rPr>
                <w:b/>
              </w:rPr>
              <w:t>2</w:t>
            </w:r>
            <w:r>
              <w:rPr>
                <w:b/>
              </w:rPr>
              <w:tab/>
            </w:r>
            <w:r>
              <w:t xml:space="preserve">To find the value of </w:t>
            </w:r>
            <w:r>
              <w:rPr>
                <w:i/>
              </w:rPr>
              <w:t>y</w:t>
            </w:r>
            <w:r>
              <w:t xml:space="preserve">, substitute </w:t>
            </w:r>
            <w:r>
              <w:rPr>
                <w:i/>
              </w:rPr>
              <w:t>x </w:t>
            </w:r>
            <w:r>
              <w:t>= 4 into one of the original equations.</w:t>
            </w:r>
          </w:p>
          <w:p w14:paraId="4760C572" w14:textId="77777777" w:rsidR="0078021F" w:rsidRDefault="0078021F" w:rsidP="00A0219E">
            <w:pPr>
              <w:pStyle w:val="Examplefollow"/>
            </w:pPr>
          </w:p>
          <w:p w14:paraId="66837337" w14:textId="77777777" w:rsidR="0078021F" w:rsidRDefault="0078021F" w:rsidP="00DC0CF0">
            <w:pPr>
              <w:pStyle w:val="Examplefollow"/>
            </w:pPr>
            <w:r>
              <w:rPr>
                <w:b/>
              </w:rPr>
              <w:t>3</w:t>
            </w:r>
            <w:r>
              <w:rPr>
                <w:b/>
              </w:rPr>
              <w:tab/>
            </w:r>
            <w:r>
              <w:t xml:space="preserve">Substitute the values of </w:t>
            </w:r>
            <w:r>
              <w:rPr>
                <w:i/>
              </w:rPr>
              <w:t>x</w:t>
            </w:r>
            <w:r>
              <w:t xml:space="preserve"> and </w:t>
            </w:r>
            <w:r>
              <w:rPr>
                <w:i/>
              </w:rPr>
              <w:t>y</w:t>
            </w:r>
            <w:r>
              <w:t xml:space="preserve"> into both equations to check your answers.</w:t>
            </w:r>
          </w:p>
        </w:tc>
      </w:tr>
    </w:tbl>
    <w:p w14:paraId="6A6743EE" w14:textId="77777777" w:rsidR="0078021F" w:rsidRDefault="0078021F" w:rsidP="00B958B8">
      <w:pPr>
        <w:pStyle w:val="Qheading"/>
      </w:pPr>
    </w:p>
    <w:p w14:paraId="3ED47D9B" w14:textId="124D59D4" w:rsidR="0078021F" w:rsidRDefault="0078021F"/>
    <w:p w14:paraId="3C7BE29F" w14:textId="77777777" w:rsidR="000D03EC" w:rsidRDefault="000D03EC"/>
    <w:p w14:paraId="78E36BFC" w14:textId="77777777" w:rsidR="0078021F" w:rsidRDefault="0078021F">
      <w:pPr>
        <w:rPr>
          <w:b/>
          <w:sz w:val="32"/>
        </w:rPr>
      </w:pPr>
      <w:r>
        <w:br w:type="page"/>
      </w:r>
    </w:p>
    <w:p w14:paraId="47B2AA18" w14:textId="77777777" w:rsidR="0078021F" w:rsidRPr="007279C1" w:rsidRDefault="0078021F" w:rsidP="00A25F6F">
      <w:pPr>
        <w:pStyle w:val="Title"/>
        <w:rPr>
          <w:b/>
          <w:sz w:val="48"/>
        </w:rPr>
      </w:pPr>
      <w:r>
        <w:rPr>
          <w:b/>
          <w:sz w:val="52"/>
        </w:rPr>
        <w:lastRenderedPageBreak/>
        <w:t>Solving linear simultaneous equations using the substitution method</w:t>
      </w:r>
    </w:p>
    <w:p w14:paraId="2C3424D3" w14:textId="77777777" w:rsidR="0078021F" w:rsidRPr="00B7484F"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67757EC7" w14:textId="77777777" w:rsidR="0078021F"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218D871D" w14:textId="77777777" w:rsidR="0078021F" w:rsidRPr="006D5C1F"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w:t>
      </w:r>
      <w:r w:rsidRPr="00795695">
        <w:rPr>
          <w:szCs w:val="20"/>
        </w:rPr>
        <w:t>1c. Equations – quadratic/linear simultaneous</w:t>
      </w:r>
    </w:p>
    <w:p w14:paraId="4D852FD0" w14:textId="77777777" w:rsidR="0078021F" w:rsidRPr="006D5C1F"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6D5C1F">
        <w:rPr>
          <w:b/>
          <w:szCs w:val="20"/>
        </w:rPr>
        <w:tab/>
        <w:t>Textbook</w:t>
      </w:r>
      <w:r w:rsidRPr="00E11F7F">
        <w:rPr>
          <w:b/>
          <w:szCs w:val="20"/>
        </w:rPr>
        <w:t>:</w:t>
      </w:r>
      <w:r w:rsidRPr="006D5C1F">
        <w:rPr>
          <w:b/>
          <w:i/>
          <w:szCs w:val="20"/>
        </w:rPr>
        <w:t xml:space="preserve"> </w:t>
      </w:r>
      <w:r w:rsidRPr="00F06B4C">
        <w:rPr>
          <w:szCs w:val="20"/>
        </w:rPr>
        <w:t xml:space="preserve">Pure Year 1, </w:t>
      </w:r>
      <w:r w:rsidRPr="00795695">
        <w:rPr>
          <w:szCs w:val="20"/>
        </w:rPr>
        <w:t>3.1 Linear simultaneous equations</w:t>
      </w:r>
    </w:p>
    <w:p w14:paraId="098814F5" w14:textId="77777777" w:rsidR="0078021F" w:rsidRPr="00B7484F" w:rsidRDefault="0078021F" w:rsidP="00A25F6F">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4498BF0A" w14:textId="77777777" w:rsidR="0078021F" w:rsidRDefault="0078021F" w:rsidP="00A25F6F">
      <w:pPr>
        <w:pStyle w:val="Qheading"/>
      </w:pPr>
      <w:r w:rsidRPr="000F1EA2">
        <w:t>Key points</w:t>
      </w:r>
    </w:p>
    <w:p w14:paraId="32E5B9C7" w14:textId="77777777" w:rsidR="0078021F" w:rsidRDefault="0078021F" w:rsidP="0078021F">
      <w:pPr>
        <w:pStyle w:val="ListParagraph"/>
        <w:numPr>
          <w:ilvl w:val="0"/>
          <w:numId w:val="4"/>
        </w:numPr>
        <w:spacing w:line="256" w:lineRule="auto"/>
      </w:pPr>
      <w:r>
        <w:rPr>
          <w:noProof/>
          <w:lang w:eastAsia="en-GB"/>
        </w:rPr>
        <w:t>The subsitution method is the method most commonly used for A level. This is because it is the method used to solve linear and quadratic simultaneous equations.</w:t>
      </w:r>
    </w:p>
    <w:p w14:paraId="3214C449" w14:textId="77777777" w:rsidR="0078021F" w:rsidRPr="000F1EA2" w:rsidRDefault="0078021F" w:rsidP="00A25F6F">
      <w:pPr>
        <w:pStyle w:val="Qheading"/>
      </w:pPr>
      <w:r w:rsidRPr="000F1EA2">
        <w:t>Examples</w:t>
      </w:r>
    </w:p>
    <w:p w14:paraId="61BAF8D0" w14:textId="77777777" w:rsidR="0078021F" w:rsidRPr="002F1826" w:rsidRDefault="0078021F" w:rsidP="00A25F6F">
      <w:pPr>
        <w:pStyle w:val="Example"/>
        <w:tabs>
          <w:tab w:val="left" w:pos="1330"/>
        </w:tabs>
        <w:spacing w:before="240" w:line="240" w:lineRule="auto"/>
      </w:pPr>
      <w:r>
        <w:rPr>
          <w:b/>
        </w:rPr>
        <w:t>Example 4</w:t>
      </w:r>
      <w:r w:rsidRPr="00F11D5F">
        <w:rPr>
          <w:b/>
        </w:rPr>
        <w:tab/>
      </w:r>
      <w:r>
        <w:t xml:space="preserve">Solve the simultaneous equations </w:t>
      </w:r>
      <w:r>
        <w:rPr>
          <w:i/>
        </w:rPr>
        <w:t>y</w:t>
      </w:r>
      <w:r>
        <w:t xml:space="preserve"> = 2</w:t>
      </w:r>
      <w:r>
        <w:rPr>
          <w:i/>
        </w:rPr>
        <w:t>x</w:t>
      </w:r>
      <w:r>
        <w:t xml:space="preserve"> + 1 and 5</w:t>
      </w:r>
      <w:r>
        <w:rPr>
          <w:i/>
        </w:rPr>
        <w:t>x</w:t>
      </w:r>
      <w:r>
        <w:t xml:space="preserve"> + 3</w:t>
      </w:r>
      <w:r>
        <w:rPr>
          <w:i/>
        </w:rPr>
        <w:t>y</w:t>
      </w:r>
      <w:r>
        <w:t xml:space="preserve"> = 14</w:t>
      </w:r>
    </w:p>
    <w:tbl>
      <w:tblPr>
        <w:tblStyle w:val="TableGrid"/>
        <w:tblW w:w="0" w:type="auto"/>
        <w:tblInd w:w="1413" w:type="dxa"/>
        <w:tblLook w:val="04A0" w:firstRow="1" w:lastRow="0" w:firstColumn="1" w:lastColumn="0" w:noHBand="0" w:noVBand="1"/>
      </w:tblPr>
      <w:tblGrid>
        <w:gridCol w:w="3827"/>
        <w:gridCol w:w="3776"/>
      </w:tblGrid>
      <w:tr w:rsidR="0078021F" w14:paraId="1573309C" w14:textId="77777777" w:rsidTr="00A9749A">
        <w:trPr>
          <w:trHeight w:val="3805"/>
        </w:trPr>
        <w:tc>
          <w:tcPr>
            <w:tcW w:w="3827" w:type="dxa"/>
            <w:tcBorders>
              <w:top w:val="single" w:sz="4" w:space="0" w:color="auto"/>
              <w:left w:val="single" w:sz="4" w:space="0" w:color="auto"/>
              <w:bottom w:val="single" w:sz="4" w:space="0" w:color="auto"/>
              <w:right w:val="single" w:sz="4" w:space="0" w:color="auto"/>
            </w:tcBorders>
          </w:tcPr>
          <w:p w14:paraId="5CE82AAA" w14:textId="77777777" w:rsidR="0078021F" w:rsidRDefault="0078021F" w:rsidP="00A9749A">
            <w:pPr>
              <w:pStyle w:val="Exampleline1"/>
            </w:pPr>
            <w:r>
              <w:t>5</w:t>
            </w:r>
            <w:r>
              <w:rPr>
                <w:i/>
              </w:rPr>
              <w:t>x</w:t>
            </w:r>
            <w:r>
              <w:t xml:space="preserve"> + 3(2</w:t>
            </w:r>
            <w:r>
              <w:rPr>
                <w:i/>
              </w:rPr>
              <w:t>x</w:t>
            </w:r>
            <w:r>
              <w:t xml:space="preserve"> + 1) = 14</w:t>
            </w:r>
          </w:p>
          <w:p w14:paraId="51B99333" w14:textId="77777777" w:rsidR="0078021F" w:rsidRDefault="0078021F">
            <w:pPr>
              <w:pStyle w:val="Example"/>
            </w:pPr>
          </w:p>
          <w:p w14:paraId="5750E464" w14:textId="77777777" w:rsidR="0078021F" w:rsidRDefault="0078021F">
            <w:pPr>
              <w:pStyle w:val="Example"/>
            </w:pPr>
            <w:r>
              <w:t>5</w:t>
            </w:r>
            <w:r>
              <w:rPr>
                <w:i/>
              </w:rPr>
              <w:t>x</w:t>
            </w:r>
            <w:r>
              <w:t xml:space="preserve"> + 6</w:t>
            </w:r>
            <w:r>
              <w:rPr>
                <w:i/>
              </w:rPr>
              <w:t>x</w:t>
            </w:r>
            <w:r>
              <w:t xml:space="preserve"> + 3 = 14</w:t>
            </w:r>
          </w:p>
          <w:p w14:paraId="5556BA80" w14:textId="77777777" w:rsidR="0078021F" w:rsidRDefault="0078021F">
            <w:pPr>
              <w:pStyle w:val="Example"/>
            </w:pPr>
            <w:r>
              <w:t>11</w:t>
            </w:r>
            <w:r>
              <w:rPr>
                <w:i/>
              </w:rPr>
              <w:t>x</w:t>
            </w:r>
            <w:r>
              <w:t xml:space="preserve"> + 3 = 14</w:t>
            </w:r>
          </w:p>
          <w:p w14:paraId="7B3DA919" w14:textId="77777777" w:rsidR="0078021F" w:rsidRDefault="0078021F">
            <w:pPr>
              <w:pStyle w:val="Example"/>
            </w:pPr>
            <w:r>
              <w:t>11</w:t>
            </w:r>
            <w:r>
              <w:rPr>
                <w:i/>
              </w:rPr>
              <w:t>x</w:t>
            </w:r>
            <w:r>
              <w:t xml:space="preserve"> = 11</w:t>
            </w:r>
          </w:p>
          <w:p w14:paraId="078D13CE" w14:textId="77777777" w:rsidR="0078021F" w:rsidRDefault="0078021F">
            <w:pPr>
              <w:pStyle w:val="Example"/>
            </w:pPr>
            <w:r>
              <w:t xml:space="preserve">So </w:t>
            </w:r>
            <w:r>
              <w:rPr>
                <w:i/>
              </w:rPr>
              <w:t>x</w:t>
            </w:r>
            <w:r>
              <w:t xml:space="preserve"> = 1</w:t>
            </w:r>
          </w:p>
          <w:p w14:paraId="4A3D72B8" w14:textId="77777777" w:rsidR="0078021F" w:rsidRDefault="0078021F">
            <w:pPr>
              <w:pStyle w:val="Example"/>
            </w:pPr>
          </w:p>
          <w:p w14:paraId="3266CF1E" w14:textId="77777777" w:rsidR="0078021F" w:rsidRDefault="0078021F">
            <w:pPr>
              <w:pStyle w:val="Example"/>
            </w:pPr>
            <w:r>
              <w:t xml:space="preserve">Using </w:t>
            </w:r>
            <w:r>
              <w:rPr>
                <w:i/>
              </w:rPr>
              <w:t>y</w:t>
            </w:r>
            <w:r>
              <w:t xml:space="preserve"> = 2</w:t>
            </w:r>
            <w:r>
              <w:rPr>
                <w:i/>
              </w:rPr>
              <w:t>x</w:t>
            </w:r>
            <w:r>
              <w:t xml:space="preserve"> + 1</w:t>
            </w:r>
          </w:p>
          <w:p w14:paraId="2D24764F" w14:textId="77777777" w:rsidR="0078021F" w:rsidRDefault="0078021F" w:rsidP="00A9749A">
            <w:pPr>
              <w:pStyle w:val="Example"/>
              <w:tabs>
                <w:tab w:val="left" w:pos="560"/>
              </w:tabs>
            </w:pPr>
            <w:r>
              <w:rPr>
                <w:i/>
              </w:rPr>
              <w:tab/>
              <w:t>y</w:t>
            </w:r>
            <w:r>
              <w:t xml:space="preserve"> = 2 </w:t>
            </w:r>
            <w:r>
              <w:rPr>
                <w:rFonts w:cs="Times New Roman"/>
              </w:rPr>
              <w:t>×</w:t>
            </w:r>
            <w:r>
              <w:t xml:space="preserve"> 1 + 1</w:t>
            </w:r>
          </w:p>
          <w:p w14:paraId="6ADB8851" w14:textId="77777777" w:rsidR="0078021F" w:rsidRDefault="0078021F">
            <w:pPr>
              <w:pStyle w:val="Example"/>
              <w:rPr>
                <w:rFonts w:cs="Times New Roman"/>
              </w:rPr>
            </w:pPr>
            <w:r>
              <w:t xml:space="preserve">So </w:t>
            </w:r>
            <w:r>
              <w:rPr>
                <w:i/>
              </w:rPr>
              <w:t>y</w:t>
            </w:r>
            <w:r>
              <w:t xml:space="preserve"> = </w:t>
            </w:r>
            <w:r>
              <w:rPr>
                <w:rFonts w:cs="Times New Roman"/>
              </w:rPr>
              <w:t>3</w:t>
            </w:r>
          </w:p>
          <w:p w14:paraId="0309808B" w14:textId="77777777" w:rsidR="0078021F" w:rsidRDefault="0078021F">
            <w:pPr>
              <w:pStyle w:val="Example"/>
            </w:pPr>
          </w:p>
          <w:p w14:paraId="1E950461" w14:textId="77777777" w:rsidR="0078021F" w:rsidRDefault="0078021F">
            <w:pPr>
              <w:pStyle w:val="Example"/>
            </w:pPr>
            <w:r>
              <w:t>Check:</w:t>
            </w:r>
          </w:p>
          <w:p w14:paraId="55D5B356" w14:textId="77777777" w:rsidR="0078021F" w:rsidRDefault="0078021F">
            <w:pPr>
              <w:pStyle w:val="Example"/>
            </w:pPr>
            <w:r>
              <w:t xml:space="preserve">   equation 1: 3 = 2 </w:t>
            </w:r>
            <w:r>
              <w:rPr>
                <w:rFonts w:cs="Times New Roman"/>
              </w:rPr>
              <w:t>×</w:t>
            </w:r>
            <w:r>
              <w:t xml:space="preserve"> 1 + 1           YES</w:t>
            </w:r>
          </w:p>
          <w:p w14:paraId="024DE0A2" w14:textId="77777777" w:rsidR="0078021F" w:rsidRDefault="0078021F">
            <w:pPr>
              <w:pStyle w:val="Example"/>
            </w:pPr>
            <w:r>
              <w:t xml:space="preserve">   equation 2: 5 </w:t>
            </w:r>
            <w:r>
              <w:rPr>
                <w:rFonts w:cs="Times New Roman"/>
              </w:rPr>
              <w:t>×</w:t>
            </w:r>
            <w:r>
              <w:t xml:space="preserve"> 1 + 3 </w:t>
            </w:r>
            <w:r>
              <w:rPr>
                <w:rFonts w:cs="Times New Roman"/>
              </w:rPr>
              <w:t>×</w:t>
            </w:r>
            <w:r>
              <w:t xml:space="preserve"> 3 = 14   YES</w:t>
            </w:r>
          </w:p>
        </w:tc>
        <w:tc>
          <w:tcPr>
            <w:tcW w:w="3776" w:type="dxa"/>
            <w:tcBorders>
              <w:top w:val="single" w:sz="4" w:space="0" w:color="auto"/>
              <w:left w:val="single" w:sz="4" w:space="0" w:color="auto"/>
              <w:bottom w:val="single" w:sz="4" w:space="0" w:color="auto"/>
              <w:right w:val="single" w:sz="4" w:space="0" w:color="auto"/>
            </w:tcBorders>
          </w:tcPr>
          <w:p w14:paraId="00AF5A08" w14:textId="77777777" w:rsidR="0078021F" w:rsidRDefault="0078021F" w:rsidP="00A9749A">
            <w:pPr>
              <w:pStyle w:val="Exampleline1indent"/>
            </w:pPr>
            <w:r>
              <w:rPr>
                <w:b/>
              </w:rPr>
              <w:t>1</w:t>
            </w:r>
            <w:r>
              <w:rPr>
                <w:b/>
              </w:rPr>
              <w:tab/>
            </w:r>
            <w:r>
              <w:t>Substitute 2</w:t>
            </w:r>
            <w:r>
              <w:rPr>
                <w:i/>
              </w:rPr>
              <w:t>x</w:t>
            </w:r>
            <w:r>
              <w:t xml:space="preserve"> + 1 for </w:t>
            </w:r>
            <w:r>
              <w:rPr>
                <w:i/>
              </w:rPr>
              <w:t>y</w:t>
            </w:r>
            <w:r>
              <w:t xml:space="preserve"> into the second equation.</w:t>
            </w:r>
          </w:p>
          <w:p w14:paraId="621D9AB5" w14:textId="77777777" w:rsidR="0078021F" w:rsidRDefault="0078021F" w:rsidP="00A9749A">
            <w:pPr>
              <w:pStyle w:val="Examplefollow"/>
            </w:pPr>
            <w:r>
              <w:rPr>
                <w:b/>
              </w:rPr>
              <w:t>2</w:t>
            </w:r>
            <w:r>
              <w:rPr>
                <w:b/>
              </w:rPr>
              <w:tab/>
            </w:r>
            <w:r>
              <w:t>Expand the brackets and simplify.</w:t>
            </w:r>
          </w:p>
          <w:p w14:paraId="24C4EC43" w14:textId="77777777" w:rsidR="0078021F" w:rsidRDefault="0078021F" w:rsidP="00A9749A">
            <w:pPr>
              <w:pStyle w:val="Examplefollow"/>
              <w:rPr>
                <w:b/>
              </w:rPr>
            </w:pPr>
          </w:p>
          <w:p w14:paraId="31A89D42" w14:textId="77777777" w:rsidR="0078021F" w:rsidRDefault="0078021F" w:rsidP="00A9749A">
            <w:pPr>
              <w:pStyle w:val="Examplefollow"/>
            </w:pPr>
            <w:r>
              <w:rPr>
                <w:b/>
              </w:rPr>
              <w:t>3</w:t>
            </w:r>
            <w:r>
              <w:rPr>
                <w:b/>
              </w:rPr>
              <w:tab/>
            </w:r>
            <w:r>
              <w:t xml:space="preserve">Work out the value of </w:t>
            </w:r>
            <w:r>
              <w:rPr>
                <w:i/>
              </w:rPr>
              <w:t>x</w:t>
            </w:r>
            <w:r>
              <w:t>.</w:t>
            </w:r>
          </w:p>
          <w:p w14:paraId="2CA5BB6E" w14:textId="77777777" w:rsidR="0078021F" w:rsidRDefault="0078021F" w:rsidP="00A9749A">
            <w:pPr>
              <w:pStyle w:val="Examplefollow"/>
            </w:pPr>
          </w:p>
          <w:p w14:paraId="6D142541" w14:textId="77777777" w:rsidR="0078021F" w:rsidRDefault="0078021F" w:rsidP="00A9749A">
            <w:pPr>
              <w:pStyle w:val="Examplefollow"/>
            </w:pPr>
          </w:p>
          <w:p w14:paraId="38E61497" w14:textId="77777777" w:rsidR="0078021F" w:rsidRDefault="0078021F" w:rsidP="00A9749A">
            <w:pPr>
              <w:pStyle w:val="Examplefollow"/>
            </w:pPr>
            <w:r>
              <w:rPr>
                <w:b/>
              </w:rPr>
              <w:t>4</w:t>
            </w:r>
            <w:r>
              <w:rPr>
                <w:b/>
              </w:rPr>
              <w:tab/>
            </w:r>
            <w:r>
              <w:t xml:space="preserve">To find the value of </w:t>
            </w:r>
            <w:r>
              <w:rPr>
                <w:i/>
              </w:rPr>
              <w:t>y</w:t>
            </w:r>
            <w:r>
              <w:t xml:space="preserve">, substitute </w:t>
            </w:r>
            <w:r>
              <w:rPr>
                <w:i/>
              </w:rPr>
              <w:t>x </w:t>
            </w:r>
            <w:r>
              <w:t>= 1 into one of the original equations.</w:t>
            </w:r>
          </w:p>
          <w:p w14:paraId="6DB0C6EF" w14:textId="77777777" w:rsidR="0078021F" w:rsidRDefault="0078021F">
            <w:pPr>
              <w:pStyle w:val="Example"/>
            </w:pPr>
          </w:p>
          <w:p w14:paraId="31CCB61C" w14:textId="77777777" w:rsidR="0078021F" w:rsidRDefault="0078021F" w:rsidP="00A9749A">
            <w:pPr>
              <w:pStyle w:val="Examplefollow"/>
              <w:rPr>
                <w:sz w:val="20"/>
                <w:szCs w:val="20"/>
              </w:rPr>
            </w:pPr>
            <w:r>
              <w:rPr>
                <w:b/>
              </w:rPr>
              <w:t>5</w:t>
            </w:r>
            <w:r>
              <w:rPr>
                <w:b/>
              </w:rPr>
              <w:tab/>
            </w:r>
            <w:r>
              <w:t xml:space="preserve">Substitute the values of </w:t>
            </w:r>
            <w:r>
              <w:rPr>
                <w:i/>
              </w:rPr>
              <w:t>x</w:t>
            </w:r>
            <w:r>
              <w:t xml:space="preserve"> and </w:t>
            </w:r>
            <w:r>
              <w:rPr>
                <w:i/>
              </w:rPr>
              <w:t>y</w:t>
            </w:r>
            <w:r>
              <w:t xml:space="preserve"> into both equations to check your answers.</w:t>
            </w:r>
          </w:p>
        </w:tc>
      </w:tr>
    </w:tbl>
    <w:p w14:paraId="7F1C7B61" w14:textId="77777777" w:rsidR="0078021F" w:rsidRDefault="0078021F" w:rsidP="00A25F6F">
      <w:pPr>
        <w:pStyle w:val="Example"/>
        <w:tabs>
          <w:tab w:val="left" w:pos="1330"/>
        </w:tabs>
        <w:spacing w:before="240" w:line="240" w:lineRule="auto"/>
      </w:pPr>
      <w:r>
        <w:rPr>
          <w:b/>
        </w:rPr>
        <w:t>Example 5</w:t>
      </w:r>
      <w:r w:rsidRPr="00F11D5F">
        <w:rPr>
          <w:b/>
        </w:rPr>
        <w:tab/>
      </w:r>
      <w:r>
        <w:t>Solve 2</w:t>
      </w:r>
      <w:r>
        <w:rPr>
          <w:i/>
        </w:rPr>
        <w:t>x</w:t>
      </w:r>
      <w:r>
        <w:t xml:space="preserve"> </w:t>
      </w:r>
      <w:r>
        <w:rPr>
          <w:rFonts w:cs="Times New Roman"/>
        </w:rPr>
        <w:t>−</w:t>
      </w:r>
      <w:r>
        <w:t xml:space="preserve"> </w:t>
      </w:r>
      <w:r>
        <w:rPr>
          <w:i/>
        </w:rPr>
        <w:t>y</w:t>
      </w:r>
      <w:r>
        <w:t xml:space="preserve"> = 16 and 4</w:t>
      </w:r>
      <w:r>
        <w:rPr>
          <w:i/>
        </w:rPr>
        <w:t>x</w:t>
      </w:r>
      <w:r>
        <w:t xml:space="preserve"> </w:t>
      </w:r>
      <w:r>
        <w:rPr>
          <w:rFonts w:cs="Times New Roman"/>
        </w:rPr>
        <w:t>+</w:t>
      </w:r>
      <w:r>
        <w:t xml:space="preserve"> 3</w:t>
      </w:r>
      <w:r>
        <w:rPr>
          <w:i/>
        </w:rPr>
        <w:t>y</w:t>
      </w:r>
      <w:r>
        <w:t xml:space="preserve"> = </w:t>
      </w:r>
      <w:r>
        <w:rPr>
          <w:rFonts w:cs="Times New Roman"/>
        </w:rPr>
        <w:t>−</w:t>
      </w:r>
      <w:r>
        <w:t>3 simultaneously.</w:t>
      </w:r>
    </w:p>
    <w:tbl>
      <w:tblPr>
        <w:tblStyle w:val="TableGrid"/>
        <w:tblW w:w="0" w:type="auto"/>
        <w:tblInd w:w="1413" w:type="dxa"/>
        <w:tblLook w:val="04A0" w:firstRow="1" w:lastRow="0" w:firstColumn="1" w:lastColumn="0" w:noHBand="0" w:noVBand="1"/>
      </w:tblPr>
      <w:tblGrid>
        <w:gridCol w:w="3827"/>
        <w:gridCol w:w="3776"/>
      </w:tblGrid>
      <w:tr w:rsidR="0078021F" w14:paraId="723488EE" w14:textId="77777777" w:rsidTr="001D431E">
        <w:trPr>
          <w:trHeight w:val="4294"/>
        </w:trPr>
        <w:tc>
          <w:tcPr>
            <w:tcW w:w="3827" w:type="dxa"/>
            <w:tcBorders>
              <w:top w:val="single" w:sz="4" w:space="0" w:color="auto"/>
              <w:left w:val="single" w:sz="4" w:space="0" w:color="auto"/>
              <w:bottom w:val="single" w:sz="4" w:space="0" w:color="auto"/>
              <w:right w:val="single" w:sz="4" w:space="0" w:color="auto"/>
            </w:tcBorders>
          </w:tcPr>
          <w:p w14:paraId="02B6269D" w14:textId="77777777" w:rsidR="0078021F" w:rsidRDefault="0078021F" w:rsidP="00A9749A">
            <w:pPr>
              <w:pStyle w:val="Exampleline1"/>
            </w:pPr>
            <w:r>
              <w:rPr>
                <w:i/>
              </w:rPr>
              <w:t>y</w:t>
            </w:r>
            <w:r>
              <w:t xml:space="preserve"> = 2</w:t>
            </w:r>
            <w:r>
              <w:rPr>
                <w:i/>
              </w:rPr>
              <w:t>x</w:t>
            </w:r>
            <w:r>
              <w:t xml:space="preserve"> </w:t>
            </w:r>
            <w:r>
              <w:rPr>
                <w:rFonts w:cs="Times New Roman"/>
              </w:rPr>
              <w:t>−</w:t>
            </w:r>
            <w:r>
              <w:t xml:space="preserve"> 16</w:t>
            </w:r>
          </w:p>
          <w:p w14:paraId="20F3F794" w14:textId="77777777" w:rsidR="0078021F" w:rsidRDefault="0078021F">
            <w:pPr>
              <w:pStyle w:val="Example"/>
            </w:pPr>
            <w:r>
              <w:t>4</w:t>
            </w:r>
            <w:r>
              <w:rPr>
                <w:i/>
              </w:rPr>
              <w:t>x</w:t>
            </w:r>
            <w:r>
              <w:t xml:space="preserve"> + 3(2</w:t>
            </w:r>
            <w:r>
              <w:rPr>
                <w:i/>
              </w:rPr>
              <w:t>x</w:t>
            </w:r>
            <w:r>
              <w:t xml:space="preserve"> </w:t>
            </w:r>
            <w:r>
              <w:rPr>
                <w:rFonts w:cs="Times New Roman"/>
              </w:rPr>
              <w:t>−</w:t>
            </w:r>
            <w:r>
              <w:t xml:space="preserve"> 16) = </w:t>
            </w:r>
            <w:r>
              <w:rPr>
                <w:rFonts w:cs="Times New Roman"/>
              </w:rPr>
              <w:t>−</w:t>
            </w:r>
            <w:r>
              <w:t>3</w:t>
            </w:r>
          </w:p>
          <w:p w14:paraId="4A6DB87E" w14:textId="77777777" w:rsidR="0078021F" w:rsidRDefault="0078021F">
            <w:pPr>
              <w:pStyle w:val="Example"/>
            </w:pPr>
          </w:p>
          <w:p w14:paraId="6E4B8E71" w14:textId="77777777" w:rsidR="0078021F" w:rsidRDefault="0078021F">
            <w:pPr>
              <w:pStyle w:val="Example"/>
            </w:pPr>
            <w:r>
              <w:t>4</w:t>
            </w:r>
            <w:r>
              <w:rPr>
                <w:i/>
              </w:rPr>
              <w:t>x</w:t>
            </w:r>
            <w:r>
              <w:t xml:space="preserve"> + 6</w:t>
            </w:r>
            <w:r>
              <w:rPr>
                <w:i/>
              </w:rPr>
              <w:t>x</w:t>
            </w:r>
            <w:r>
              <w:t xml:space="preserve"> </w:t>
            </w:r>
            <w:r>
              <w:rPr>
                <w:rFonts w:cs="Times New Roman"/>
              </w:rPr>
              <w:t>−</w:t>
            </w:r>
            <w:r>
              <w:t xml:space="preserve"> 48 = </w:t>
            </w:r>
            <w:r>
              <w:rPr>
                <w:rFonts w:cs="Times New Roman"/>
              </w:rPr>
              <w:t>−3</w:t>
            </w:r>
          </w:p>
          <w:p w14:paraId="63A468A1" w14:textId="77777777" w:rsidR="0078021F" w:rsidRDefault="0078021F">
            <w:pPr>
              <w:pStyle w:val="Example"/>
            </w:pPr>
            <w:r>
              <w:t>10</w:t>
            </w:r>
            <w:r>
              <w:rPr>
                <w:i/>
              </w:rPr>
              <w:t>x</w:t>
            </w:r>
            <w:r>
              <w:t xml:space="preserve"> </w:t>
            </w:r>
            <w:r>
              <w:rPr>
                <w:rFonts w:cs="Times New Roman"/>
              </w:rPr>
              <w:t>−</w:t>
            </w:r>
            <w:r>
              <w:t xml:space="preserve"> 48 = </w:t>
            </w:r>
            <w:r>
              <w:rPr>
                <w:rFonts w:cs="Times New Roman"/>
              </w:rPr>
              <w:t>−3</w:t>
            </w:r>
          </w:p>
          <w:p w14:paraId="354ED1C3" w14:textId="77777777" w:rsidR="0078021F" w:rsidRDefault="0078021F">
            <w:pPr>
              <w:pStyle w:val="Example"/>
            </w:pPr>
            <w:r>
              <w:t>10</w:t>
            </w:r>
            <w:r>
              <w:rPr>
                <w:i/>
              </w:rPr>
              <w:t>x</w:t>
            </w:r>
            <w:r>
              <w:t xml:space="preserve"> = 45</w:t>
            </w:r>
          </w:p>
          <w:p w14:paraId="2BD2078C" w14:textId="77777777" w:rsidR="0078021F" w:rsidRDefault="0078021F">
            <w:pPr>
              <w:pStyle w:val="Example"/>
            </w:pPr>
            <w:r>
              <w:t xml:space="preserve">So </w:t>
            </w:r>
            <w:r>
              <w:rPr>
                <w:i/>
              </w:rPr>
              <w:t>x</w:t>
            </w:r>
            <w:r>
              <w:t xml:space="preserve"> = </w:t>
            </w:r>
            <w:r w:rsidRPr="00A9749A">
              <w:rPr>
                <w:position w:val="-12"/>
              </w:rPr>
              <w:object w:dxaOrig="340" w:dyaOrig="360" w14:anchorId="02BE5BFB">
                <v:shape id="_x0000_i1176" type="#_x0000_t75" style="width:16.5pt;height:18pt" o:ole="">
                  <v:imagedata r:id="rId313" o:title=""/>
                </v:shape>
                <o:OLEObject Type="Embed" ProgID="Equation.DSMT4" ShapeID="_x0000_i1176" DrawAspect="Content" ObjectID="_1841911440" r:id="rId314"/>
              </w:object>
            </w:r>
            <w:r>
              <w:t xml:space="preserve"> </w:t>
            </w:r>
          </w:p>
          <w:p w14:paraId="33785A4E" w14:textId="77777777" w:rsidR="0078021F" w:rsidRDefault="0078021F" w:rsidP="00A9749A">
            <w:pPr>
              <w:pStyle w:val="Example"/>
              <w:spacing w:before="60"/>
            </w:pPr>
            <w:r>
              <w:t xml:space="preserve">Using </w:t>
            </w:r>
            <w:r>
              <w:rPr>
                <w:i/>
              </w:rPr>
              <w:t>y</w:t>
            </w:r>
            <w:r>
              <w:t xml:space="preserve"> = 2</w:t>
            </w:r>
            <w:r>
              <w:rPr>
                <w:i/>
              </w:rPr>
              <w:t>x</w:t>
            </w:r>
            <w:r>
              <w:t xml:space="preserve"> </w:t>
            </w:r>
            <w:r>
              <w:rPr>
                <w:rFonts w:cs="Times New Roman"/>
              </w:rPr>
              <w:t>−</w:t>
            </w:r>
            <w:r>
              <w:t xml:space="preserve"> 16</w:t>
            </w:r>
          </w:p>
          <w:p w14:paraId="2B2D3103" w14:textId="77777777" w:rsidR="0078021F" w:rsidRDefault="0078021F" w:rsidP="00A9749A">
            <w:pPr>
              <w:pStyle w:val="Example"/>
              <w:tabs>
                <w:tab w:val="left" w:pos="588"/>
              </w:tabs>
            </w:pPr>
            <w:r>
              <w:rPr>
                <w:i/>
              </w:rPr>
              <w:t xml:space="preserve">    </w:t>
            </w:r>
            <w:r>
              <w:rPr>
                <w:i/>
              </w:rPr>
              <w:tab/>
              <w:t>y</w:t>
            </w:r>
            <w:r>
              <w:t xml:space="preserve"> = 2 </w:t>
            </w:r>
            <w:r>
              <w:rPr>
                <w:rFonts w:cs="Times New Roman"/>
              </w:rPr>
              <w:t>×</w:t>
            </w:r>
            <w:r>
              <w:t xml:space="preserve"> </w:t>
            </w:r>
            <w:r w:rsidRPr="00A9749A">
              <w:rPr>
                <w:position w:val="-12"/>
              </w:rPr>
              <w:object w:dxaOrig="340" w:dyaOrig="360" w14:anchorId="5BDB5DB6">
                <v:shape id="_x0000_i1177" type="#_x0000_t75" style="width:16.5pt;height:18pt" o:ole="">
                  <v:imagedata r:id="rId313" o:title=""/>
                </v:shape>
                <o:OLEObject Type="Embed" ProgID="Equation.DSMT4" ShapeID="_x0000_i1177" DrawAspect="Content" ObjectID="_1841911441" r:id="rId315"/>
              </w:object>
            </w:r>
            <w:r>
              <w:t xml:space="preserve"> </w:t>
            </w:r>
            <w:r>
              <w:rPr>
                <w:rFonts w:cs="Times New Roman"/>
              </w:rPr>
              <w:t>−</w:t>
            </w:r>
            <w:r>
              <w:t xml:space="preserve"> 16</w:t>
            </w:r>
          </w:p>
          <w:p w14:paraId="7FBE0F49" w14:textId="77777777" w:rsidR="0078021F" w:rsidRDefault="0078021F">
            <w:pPr>
              <w:pStyle w:val="Example"/>
              <w:rPr>
                <w:rFonts w:cs="Times New Roman"/>
              </w:rPr>
            </w:pPr>
            <w:r>
              <w:t xml:space="preserve">So </w:t>
            </w:r>
            <w:r>
              <w:rPr>
                <w:i/>
              </w:rPr>
              <w:t>y</w:t>
            </w:r>
            <w:r>
              <w:t xml:space="preserve"> = </w:t>
            </w:r>
            <w:r>
              <w:rPr>
                <w:rFonts w:cs="Times New Roman"/>
              </w:rPr>
              <w:t>−7</w:t>
            </w:r>
          </w:p>
          <w:p w14:paraId="395D637F" w14:textId="77777777" w:rsidR="0078021F" w:rsidRDefault="0078021F">
            <w:pPr>
              <w:pStyle w:val="Example"/>
            </w:pPr>
          </w:p>
          <w:p w14:paraId="4EBEE244" w14:textId="77777777" w:rsidR="0078021F" w:rsidRDefault="0078021F">
            <w:pPr>
              <w:pStyle w:val="Example"/>
            </w:pPr>
            <w:r>
              <w:t>Check:</w:t>
            </w:r>
          </w:p>
          <w:p w14:paraId="0BFB3076" w14:textId="77777777" w:rsidR="0078021F" w:rsidRDefault="0078021F">
            <w:pPr>
              <w:pStyle w:val="Example"/>
            </w:pPr>
            <w:r>
              <w:t xml:space="preserve"> equation 1: 2 </w:t>
            </w:r>
            <w:r>
              <w:rPr>
                <w:rFonts w:cs="Times New Roman"/>
              </w:rPr>
              <w:t>×</w:t>
            </w:r>
            <w:r>
              <w:t xml:space="preserve"> </w:t>
            </w:r>
            <w:r w:rsidRPr="00A9749A">
              <w:rPr>
                <w:position w:val="-12"/>
              </w:rPr>
              <w:object w:dxaOrig="340" w:dyaOrig="360" w14:anchorId="09A6EB6F">
                <v:shape id="_x0000_i1178" type="#_x0000_t75" style="width:16.5pt;height:18pt" o:ole="">
                  <v:imagedata r:id="rId313" o:title=""/>
                </v:shape>
                <o:OLEObject Type="Embed" ProgID="Equation.DSMT4" ShapeID="_x0000_i1178" DrawAspect="Content" ObjectID="_1841911442" r:id="rId316"/>
              </w:object>
            </w:r>
            <w:r>
              <w:t xml:space="preserve"> – (–7) = 16      YES</w:t>
            </w:r>
          </w:p>
          <w:p w14:paraId="3E7EC59B" w14:textId="77777777" w:rsidR="0078021F" w:rsidRDefault="0078021F" w:rsidP="001D431E">
            <w:pPr>
              <w:pStyle w:val="Example"/>
            </w:pPr>
            <w:r>
              <w:t xml:space="preserve"> equation 2: 4 </w:t>
            </w:r>
            <w:r>
              <w:rPr>
                <w:rFonts w:cs="Times New Roman"/>
              </w:rPr>
              <w:t>× </w:t>
            </w:r>
            <w:r w:rsidRPr="00A9749A">
              <w:rPr>
                <w:position w:val="-12"/>
              </w:rPr>
              <w:object w:dxaOrig="340" w:dyaOrig="360" w14:anchorId="63A2C369">
                <v:shape id="_x0000_i1179" type="#_x0000_t75" style="width:16.5pt;height:18pt" o:ole="">
                  <v:imagedata r:id="rId313" o:title=""/>
                </v:shape>
                <o:OLEObject Type="Embed" ProgID="Equation.DSMT4" ShapeID="_x0000_i1179" DrawAspect="Content" ObjectID="_1841911443" r:id="rId317"/>
              </w:object>
            </w:r>
            <w:r>
              <w:t> + 3 </w:t>
            </w:r>
            <w:r>
              <w:rPr>
                <w:rFonts w:cs="Times New Roman"/>
              </w:rPr>
              <w:t>× </w:t>
            </w:r>
            <w:r>
              <w:t>(</w:t>
            </w:r>
            <w:r>
              <w:rPr>
                <w:rFonts w:cs="Times New Roman"/>
              </w:rPr>
              <w:t>−</w:t>
            </w:r>
            <w:r>
              <w:t xml:space="preserve">7) = </w:t>
            </w:r>
            <w:r>
              <w:rPr>
                <w:rFonts w:cs="Times New Roman"/>
              </w:rPr>
              <w:t>−</w:t>
            </w:r>
            <w:r>
              <w:t>3 YES</w:t>
            </w:r>
          </w:p>
        </w:tc>
        <w:tc>
          <w:tcPr>
            <w:tcW w:w="3776" w:type="dxa"/>
            <w:tcBorders>
              <w:top w:val="single" w:sz="4" w:space="0" w:color="auto"/>
              <w:left w:val="single" w:sz="4" w:space="0" w:color="auto"/>
              <w:bottom w:val="single" w:sz="4" w:space="0" w:color="auto"/>
              <w:right w:val="single" w:sz="4" w:space="0" w:color="auto"/>
            </w:tcBorders>
          </w:tcPr>
          <w:p w14:paraId="206FA1A1" w14:textId="77777777" w:rsidR="0078021F" w:rsidRDefault="0078021F" w:rsidP="00A9749A">
            <w:pPr>
              <w:pStyle w:val="Exampleline1indent"/>
            </w:pPr>
            <w:r>
              <w:rPr>
                <w:b/>
              </w:rPr>
              <w:t>1</w:t>
            </w:r>
            <w:r>
              <w:rPr>
                <w:b/>
              </w:rPr>
              <w:tab/>
            </w:r>
            <w:r>
              <w:t>Rearrange the first equation.</w:t>
            </w:r>
          </w:p>
          <w:p w14:paraId="75985A8D" w14:textId="77777777" w:rsidR="0078021F" w:rsidRDefault="0078021F" w:rsidP="00A9749A">
            <w:pPr>
              <w:pStyle w:val="Examplefollow"/>
            </w:pPr>
            <w:r>
              <w:rPr>
                <w:b/>
              </w:rPr>
              <w:t>2</w:t>
            </w:r>
            <w:r>
              <w:rPr>
                <w:b/>
              </w:rPr>
              <w:tab/>
            </w:r>
            <w:r>
              <w:t>Substitute 2</w:t>
            </w:r>
            <w:r>
              <w:rPr>
                <w:i/>
              </w:rPr>
              <w:t>x</w:t>
            </w:r>
            <w:r>
              <w:t xml:space="preserve"> </w:t>
            </w:r>
            <w:r>
              <w:rPr>
                <w:rFonts w:cs="Times New Roman"/>
              </w:rPr>
              <w:t xml:space="preserve">− </w:t>
            </w:r>
            <w:r>
              <w:t xml:space="preserve">16 for </w:t>
            </w:r>
            <w:r>
              <w:rPr>
                <w:i/>
              </w:rPr>
              <w:t>y</w:t>
            </w:r>
            <w:r>
              <w:t xml:space="preserve"> into the second </w:t>
            </w:r>
            <w:r w:rsidRPr="00A9749A">
              <w:t>equation</w:t>
            </w:r>
            <w:r>
              <w:t>.</w:t>
            </w:r>
          </w:p>
          <w:p w14:paraId="70D6D4D9" w14:textId="77777777" w:rsidR="0078021F" w:rsidRDefault="0078021F" w:rsidP="00A9749A">
            <w:pPr>
              <w:pStyle w:val="Examplefollow"/>
            </w:pPr>
            <w:r>
              <w:rPr>
                <w:b/>
              </w:rPr>
              <w:t>3</w:t>
            </w:r>
            <w:r>
              <w:rPr>
                <w:b/>
              </w:rPr>
              <w:tab/>
            </w:r>
            <w:r>
              <w:t>Expand the brackets and simplify.</w:t>
            </w:r>
          </w:p>
          <w:p w14:paraId="7CB06BF5" w14:textId="77777777" w:rsidR="0078021F" w:rsidRDefault="0078021F" w:rsidP="00A9749A">
            <w:pPr>
              <w:pStyle w:val="Examplefollow"/>
              <w:rPr>
                <w:b/>
              </w:rPr>
            </w:pPr>
          </w:p>
          <w:p w14:paraId="172AA233" w14:textId="77777777" w:rsidR="0078021F" w:rsidRDefault="0078021F" w:rsidP="00A9749A">
            <w:pPr>
              <w:pStyle w:val="Examplefollow"/>
            </w:pPr>
            <w:r>
              <w:rPr>
                <w:b/>
              </w:rPr>
              <w:t>4</w:t>
            </w:r>
            <w:r>
              <w:rPr>
                <w:b/>
              </w:rPr>
              <w:tab/>
            </w:r>
            <w:r>
              <w:t xml:space="preserve">Work out the value of </w:t>
            </w:r>
            <w:r>
              <w:rPr>
                <w:i/>
              </w:rPr>
              <w:t>x</w:t>
            </w:r>
            <w:r>
              <w:t>.</w:t>
            </w:r>
          </w:p>
          <w:p w14:paraId="599D2C4F" w14:textId="77777777" w:rsidR="0078021F" w:rsidRDefault="0078021F">
            <w:pPr>
              <w:pStyle w:val="Example"/>
            </w:pPr>
          </w:p>
          <w:p w14:paraId="7DB9ABDC" w14:textId="77777777" w:rsidR="0078021F" w:rsidRDefault="0078021F">
            <w:pPr>
              <w:pStyle w:val="Example"/>
            </w:pPr>
          </w:p>
          <w:p w14:paraId="57031CF8" w14:textId="77777777" w:rsidR="0078021F" w:rsidRDefault="0078021F" w:rsidP="00A9749A">
            <w:pPr>
              <w:pStyle w:val="Examplefollow"/>
            </w:pPr>
            <w:r>
              <w:rPr>
                <w:b/>
              </w:rPr>
              <w:t>5</w:t>
            </w:r>
            <w:r>
              <w:rPr>
                <w:b/>
              </w:rPr>
              <w:tab/>
            </w:r>
            <w:r>
              <w:t xml:space="preserve">To find the value of </w:t>
            </w:r>
            <w:r>
              <w:rPr>
                <w:i/>
              </w:rPr>
              <w:t>y</w:t>
            </w:r>
            <w:r>
              <w:t xml:space="preserve">, substitute </w:t>
            </w:r>
            <w:r>
              <w:rPr>
                <w:i/>
              </w:rPr>
              <w:t>x </w:t>
            </w:r>
            <w:r>
              <w:t>= </w:t>
            </w:r>
            <w:r w:rsidRPr="00A9749A">
              <w:rPr>
                <w:position w:val="-12"/>
              </w:rPr>
              <w:object w:dxaOrig="340" w:dyaOrig="360" w14:anchorId="762F74EC">
                <v:shape id="_x0000_i1180" type="#_x0000_t75" style="width:16.5pt;height:18pt" o:ole="">
                  <v:imagedata r:id="rId313" o:title=""/>
                </v:shape>
                <o:OLEObject Type="Embed" ProgID="Equation.DSMT4" ShapeID="_x0000_i1180" DrawAspect="Content" ObjectID="_1841911444" r:id="rId318"/>
              </w:object>
            </w:r>
            <w:r>
              <w:t xml:space="preserve"> into one of the original equations.</w:t>
            </w:r>
          </w:p>
          <w:p w14:paraId="2D7B2E49" w14:textId="77777777" w:rsidR="0078021F" w:rsidRDefault="0078021F">
            <w:pPr>
              <w:pStyle w:val="Example"/>
            </w:pPr>
          </w:p>
          <w:p w14:paraId="69AB7857" w14:textId="77777777" w:rsidR="0078021F" w:rsidRDefault="0078021F" w:rsidP="001D431E">
            <w:pPr>
              <w:pStyle w:val="Examplefollow"/>
            </w:pPr>
            <w:r>
              <w:rPr>
                <w:b/>
              </w:rPr>
              <w:t>6</w:t>
            </w:r>
            <w:r>
              <w:rPr>
                <w:b/>
              </w:rPr>
              <w:tab/>
            </w:r>
            <w:r>
              <w:t xml:space="preserve">Substitute the values of </w:t>
            </w:r>
            <w:r>
              <w:rPr>
                <w:i/>
              </w:rPr>
              <w:t>x</w:t>
            </w:r>
            <w:r>
              <w:t xml:space="preserve"> and </w:t>
            </w:r>
            <w:r>
              <w:rPr>
                <w:i/>
              </w:rPr>
              <w:t>y</w:t>
            </w:r>
            <w:r>
              <w:t xml:space="preserve"> into both equations to check your answers.</w:t>
            </w:r>
          </w:p>
        </w:tc>
      </w:tr>
    </w:tbl>
    <w:p w14:paraId="6729C361" w14:textId="77777777" w:rsidR="00411A86" w:rsidRDefault="00411A86" w:rsidP="00D73D31">
      <w:pPr>
        <w:pStyle w:val="Title"/>
        <w:rPr>
          <w:b/>
          <w:sz w:val="52"/>
        </w:rPr>
      </w:pPr>
    </w:p>
    <w:p w14:paraId="16D16C89" w14:textId="3C7B744F" w:rsidR="0078021F" w:rsidRPr="007279C1" w:rsidRDefault="0078021F" w:rsidP="00D73D31">
      <w:pPr>
        <w:pStyle w:val="Title"/>
        <w:rPr>
          <w:b/>
          <w:sz w:val="48"/>
        </w:rPr>
      </w:pPr>
      <w:r>
        <w:rPr>
          <w:b/>
          <w:sz w:val="52"/>
        </w:rPr>
        <w:lastRenderedPageBreak/>
        <w:t>Solving linear and quadratic simultaneous equations</w:t>
      </w:r>
    </w:p>
    <w:p w14:paraId="7B3D7538"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7FC6E10C"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0BB4855F" w14:textId="77777777" w:rsidR="0078021F" w:rsidRPr="006D5C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w:t>
      </w:r>
      <w:r w:rsidRPr="007F015F">
        <w:rPr>
          <w:szCs w:val="20"/>
        </w:rPr>
        <w:t>1c. Equations – quadratic/linear simultaneous</w:t>
      </w:r>
    </w:p>
    <w:p w14:paraId="276D324E" w14:textId="77777777" w:rsidR="0078021F" w:rsidRPr="00B7484F" w:rsidRDefault="0078021F" w:rsidP="00BE491A">
      <w:pPr>
        <w:pBdr>
          <w:top w:val="single" w:sz="4" w:space="1" w:color="auto"/>
          <w:left w:val="single" w:sz="4" w:space="4" w:color="auto"/>
          <w:bottom w:val="single" w:sz="4" w:space="0" w:color="auto"/>
          <w:right w:val="single" w:sz="4" w:space="4" w:color="auto"/>
        </w:pBdr>
        <w:spacing w:after="0" w:line="240" w:lineRule="auto"/>
        <w:contextualSpacing/>
        <w:rPr>
          <w:sz w:val="10"/>
          <w:szCs w:val="20"/>
        </w:rPr>
      </w:pPr>
    </w:p>
    <w:p w14:paraId="232F94EF" w14:textId="77777777" w:rsidR="0078021F" w:rsidRDefault="0078021F" w:rsidP="00E11F7F">
      <w:pPr>
        <w:pStyle w:val="Qheading"/>
      </w:pPr>
      <w:r w:rsidRPr="000F1EA2">
        <w:t>Key points</w:t>
      </w:r>
    </w:p>
    <w:p w14:paraId="737149F2" w14:textId="77777777" w:rsidR="0078021F" w:rsidRDefault="0078021F" w:rsidP="0078021F">
      <w:pPr>
        <w:pStyle w:val="ListParagraph"/>
        <w:numPr>
          <w:ilvl w:val="0"/>
          <w:numId w:val="5"/>
        </w:numPr>
        <w:spacing w:line="256" w:lineRule="auto"/>
      </w:pPr>
      <w:r>
        <w:t>Make one of the unknowns the subject of the linear equation (rearranging where necessary).</w:t>
      </w:r>
    </w:p>
    <w:p w14:paraId="5C2EC0CC" w14:textId="77777777" w:rsidR="0078021F" w:rsidRDefault="0078021F" w:rsidP="0078021F">
      <w:pPr>
        <w:pStyle w:val="ListParagraph"/>
        <w:numPr>
          <w:ilvl w:val="0"/>
          <w:numId w:val="5"/>
        </w:numPr>
        <w:spacing w:line="256" w:lineRule="auto"/>
      </w:pPr>
      <w:r>
        <w:t>Use the linear equation to substitute into the quadratic equation.</w:t>
      </w:r>
    </w:p>
    <w:p w14:paraId="08A743EE" w14:textId="77777777" w:rsidR="0078021F" w:rsidRDefault="0078021F" w:rsidP="0078021F">
      <w:pPr>
        <w:pStyle w:val="ListParagraph"/>
        <w:numPr>
          <w:ilvl w:val="0"/>
          <w:numId w:val="5"/>
        </w:numPr>
        <w:spacing w:line="256" w:lineRule="auto"/>
      </w:pPr>
      <w:r>
        <w:t>There are usually two pairs of solutions.</w:t>
      </w:r>
    </w:p>
    <w:p w14:paraId="13E5B191" w14:textId="77777777" w:rsidR="0078021F" w:rsidRDefault="0078021F" w:rsidP="00466C99">
      <w:pPr>
        <w:pStyle w:val="ListParagraph"/>
        <w:spacing w:line="256" w:lineRule="auto"/>
      </w:pPr>
    </w:p>
    <w:p w14:paraId="6DD9D2AD" w14:textId="77777777" w:rsidR="0078021F" w:rsidRPr="000F1EA2" w:rsidRDefault="0078021F" w:rsidP="00E11F7F">
      <w:pPr>
        <w:pStyle w:val="Qheading"/>
      </w:pPr>
      <w:r w:rsidRPr="000F1EA2">
        <w:t>Examples</w:t>
      </w:r>
    </w:p>
    <w:p w14:paraId="5874303B" w14:textId="77777777" w:rsidR="0078021F" w:rsidRPr="002F1826" w:rsidRDefault="0078021F" w:rsidP="007816DB">
      <w:pPr>
        <w:pStyle w:val="Example"/>
        <w:tabs>
          <w:tab w:val="left" w:pos="1330"/>
        </w:tabs>
        <w:spacing w:before="240" w:line="240" w:lineRule="auto"/>
      </w:pPr>
      <w:r>
        <w:rPr>
          <w:b/>
        </w:rPr>
        <w:t>Example 1</w:t>
      </w:r>
      <w:r w:rsidRPr="00F11D5F">
        <w:rPr>
          <w:b/>
        </w:rPr>
        <w:tab/>
      </w:r>
      <w:r>
        <w:t xml:space="preserve">Solve the simultaneous equations </w:t>
      </w:r>
      <w:r>
        <w:rPr>
          <w:i/>
        </w:rPr>
        <w:t>y</w:t>
      </w:r>
      <w:r>
        <w:t xml:space="preserve"> = </w:t>
      </w:r>
      <w:r>
        <w:rPr>
          <w:i/>
        </w:rPr>
        <w:t>x</w:t>
      </w:r>
      <w:r>
        <w:t xml:space="preserve"> + 1 and </w:t>
      </w:r>
      <w:r>
        <w:rPr>
          <w:i/>
        </w:rPr>
        <w:t>x</w:t>
      </w:r>
      <w:r>
        <w:rPr>
          <w:vertAlign w:val="superscript"/>
        </w:rPr>
        <w:t>2</w:t>
      </w:r>
      <w:r>
        <w:t xml:space="preserve"> + </w:t>
      </w:r>
      <w:r>
        <w:rPr>
          <w:i/>
        </w:rPr>
        <w:t>y</w:t>
      </w:r>
      <w:r>
        <w:rPr>
          <w:vertAlign w:val="superscript"/>
        </w:rPr>
        <w:t>2</w:t>
      </w:r>
      <w:r>
        <w:t xml:space="preserve"> = 13</w:t>
      </w:r>
    </w:p>
    <w:tbl>
      <w:tblPr>
        <w:tblStyle w:val="TableGrid"/>
        <w:tblW w:w="0" w:type="auto"/>
        <w:tblInd w:w="1408" w:type="dxa"/>
        <w:tblLook w:val="04A0" w:firstRow="1" w:lastRow="0" w:firstColumn="1" w:lastColumn="0" w:noHBand="0" w:noVBand="1"/>
      </w:tblPr>
      <w:tblGrid>
        <w:gridCol w:w="3827"/>
        <w:gridCol w:w="3776"/>
      </w:tblGrid>
      <w:tr w:rsidR="0078021F" w14:paraId="3CA62253" w14:textId="77777777" w:rsidTr="00F47F71">
        <w:tc>
          <w:tcPr>
            <w:tcW w:w="3827" w:type="dxa"/>
            <w:tcBorders>
              <w:top w:val="single" w:sz="4" w:space="0" w:color="auto"/>
              <w:left w:val="single" w:sz="4" w:space="0" w:color="auto"/>
              <w:bottom w:val="single" w:sz="4" w:space="0" w:color="auto"/>
              <w:right w:val="single" w:sz="4" w:space="0" w:color="auto"/>
            </w:tcBorders>
          </w:tcPr>
          <w:p w14:paraId="7C6B2B29" w14:textId="77777777" w:rsidR="0078021F" w:rsidRDefault="0078021F" w:rsidP="00466C99">
            <w:pPr>
              <w:pStyle w:val="Exampleline1"/>
            </w:pPr>
            <w:r>
              <w:rPr>
                <w:i/>
              </w:rPr>
              <w:t>x</w:t>
            </w:r>
            <w:r>
              <w:rPr>
                <w:vertAlign w:val="superscript"/>
              </w:rPr>
              <w:t>2</w:t>
            </w:r>
            <w:r>
              <w:t xml:space="preserve"> + (</w:t>
            </w:r>
            <w:r>
              <w:rPr>
                <w:i/>
              </w:rPr>
              <w:t>x</w:t>
            </w:r>
            <w:r>
              <w:t xml:space="preserve"> + 1)</w:t>
            </w:r>
            <w:r>
              <w:rPr>
                <w:vertAlign w:val="superscript"/>
              </w:rPr>
              <w:t>2</w:t>
            </w:r>
            <w:r>
              <w:t xml:space="preserve"> = 13</w:t>
            </w:r>
          </w:p>
          <w:p w14:paraId="3663BB08" w14:textId="77777777" w:rsidR="0078021F" w:rsidRDefault="0078021F">
            <w:pPr>
              <w:pStyle w:val="Example"/>
            </w:pPr>
          </w:p>
          <w:p w14:paraId="2B0AF48E" w14:textId="77777777" w:rsidR="0078021F" w:rsidRDefault="0078021F">
            <w:pPr>
              <w:pStyle w:val="Example"/>
            </w:pPr>
            <w:r>
              <w:rPr>
                <w:i/>
              </w:rPr>
              <w:t>x</w:t>
            </w:r>
            <w:r>
              <w:rPr>
                <w:vertAlign w:val="superscript"/>
              </w:rPr>
              <w:t>2</w:t>
            </w:r>
            <w:r>
              <w:t xml:space="preserve"> + </w:t>
            </w:r>
            <w:r>
              <w:rPr>
                <w:i/>
              </w:rPr>
              <w:t>x</w:t>
            </w:r>
            <w:r>
              <w:rPr>
                <w:vertAlign w:val="superscript"/>
              </w:rPr>
              <w:t>2</w:t>
            </w:r>
            <w:r>
              <w:t xml:space="preserve"> + </w:t>
            </w:r>
            <w:r>
              <w:rPr>
                <w:i/>
              </w:rPr>
              <w:t>x</w:t>
            </w:r>
            <w:r>
              <w:t xml:space="preserve"> + </w:t>
            </w:r>
            <w:r>
              <w:rPr>
                <w:i/>
              </w:rPr>
              <w:t>x</w:t>
            </w:r>
            <w:r>
              <w:t xml:space="preserve"> + 1 = 13</w:t>
            </w:r>
          </w:p>
          <w:p w14:paraId="5E54AC79" w14:textId="77777777" w:rsidR="0078021F" w:rsidRDefault="0078021F">
            <w:pPr>
              <w:pStyle w:val="Example"/>
            </w:pPr>
            <w:r>
              <w:t>2</w:t>
            </w:r>
            <w:r>
              <w:rPr>
                <w:i/>
              </w:rPr>
              <w:t>x</w:t>
            </w:r>
            <w:r>
              <w:rPr>
                <w:vertAlign w:val="superscript"/>
              </w:rPr>
              <w:t>2</w:t>
            </w:r>
            <w:r>
              <w:t xml:space="preserve"> + 2</w:t>
            </w:r>
            <w:r>
              <w:rPr>
                <w:i/>
              </w:rPr>
              <w:t>x</w:t>
            </w:r>
            <w:r>
              <w:t xml:space="preserve"> + 1 = 13</w:t>
            </w:r>
          </w:p>
          <w:p w14:paraId="71698355" w14:textId="77777777" w:rsidR="0078021F" w:rsidRDefault="0078021F">
            <w:pPr>
              <w:pStyle w:val="Example"/>
            </w:pPr>
          </w:p>
          <w:p w14:paraId="77E04ADD" w14:textId="77777777" w:rsidR="0078021F" w:rsidRDefault="0078021F">
            <w:pPr>
              <w:pStyle w:val="Example"/>
            </w:pPr>
            <w:r>
              <w:t>2</w:t>
            </w:r>
            <w:r>
              <w:rPr>
                <w:i/>
              </w:rPr>
              <w:t>x</w:t>
            </w:r>
            <w:r>
              <w:rPr>
                <w:vertAlign w:val="superscript"/>
              </w:rPr>
              <w:t>2</w:t>
            </w:r>
            <w:r>
              <w:t xml:space="preserve"> + 2</w:t>
            </w:r>
            <w:r>
              <w:rPr>
                <w:i/>
              </w:rPr>
              <w:t>x</w:t>
            </w:r>
            <w:r>
              <w:t xml:space="preserve"> </w:t>
            </w:r>
            <w:r>
              <w:rPr>
                <w:rFonts w:cs="Times New Roman"/>
              </w:rPr>
              <w:t>−</w:t>
            </w:r>
            <w:r>
              <w:t xml:space="preserve"> 12 = 0</w:t>
            </w:r>
          </w:p>
          <w:p w14:paraId="72A4EB34" w14:textId="77777777" w:rsidR="0078021F" w:rsidRDefault="0078021F">
            <w:pPr>
              <w:pStyle w:val="Example"/>
            </w:pPr>
            <w:r>
              <w:t>(2</w:t>
            </w:r>
            <w:r>
              <w:rPr>
                <w:i/>
              </w:rPr>
              <w:t>x</w:t>
            </w:r>
            <w:r>
              <w:t xml:space="preserve"> </w:t>
            </w:r>
            <w:r>
              <w:rPr>
                <w:rFonts w:cs="Times New Roman"/>
              </w:rPr>
              <w:t>−</w:t>
            </w:r>
            <w:r>
              <w:t xml:space="preserve"> 4)(</w:t>
            </w:r>
            <w:r>
              <w:rPr>
                <w:i/>
              </w:rPr>
              <w:t>x</w:t>
            </w:r>
            <w:r>
              <w:t xml:space="preserve"> + 3) = 0</w:t>
            </w:r>
          </w:p>
          <w:p w14:paraId="3BE031E3" w14:textId="77777777" w:rsidR="0078021F" w:rsidRDefault="0078021F">
            <w:pPr>
              <w:pStyle w:val="Example"/>
            </w:pPr>
            <w:r>
              <w:t xml:space="preserve">So </w:t>
            </w:r>
            <w:r>
              <w:rPr>
                <w:i/>
              </w:rPr>
              <w:t>x</w:t>
            </w:r>
            <w:r>
              <w:t xml:space="preserve"> = 2 or </w:t>
            </w:r>
            <w:r>
              <w:rPr>
                <w:i/>
              </w:rPr>
              <w:t>x</w:t>
            </w:r>
            <w:r>
              <w:t xml:space="preserve"> = </w:t>
            </w:r>
            <w:r>
              <w:rPr>
                <w:rFonts w:cs="Times New Roman"/>
              </w:rPr>
              <w:t>−</w:t>
            </w:r>
            <w:r>
              <w:t>3</w:t>
            </w:r>
          </w:p>
          <w:p w14:paraId="22E69F05" w14:textId="77777777" w:rsidR="0078021F" w:rsidRDefault="0078021F">
            <w:pPr>
              <w:pStyle w:val="Example"/>
            </w:pPr>
          </w:p>
          <w:p w14:paraId="046F3639" w14:textId="77777777" w:rsidR="0078021F" w:rsidRDefault="0078021F">
            <w:pPr>
              <w:pStyle w:val="Example"/>
            </w:pPr>
            <w:r>
              <w:t xml:space="preserve">Using </w:t>
            </w:r>
            <w:r>
              <w:rPr>
                <w:i/>
              </w:rPr>
              <w:t>y</w:t>
            </w:r>
            <w:r>
              <w:t xml:space="preserve"> = </w:t>
            </w:r>
            <w:r>
              <w:rPr>
                <w:i/>
              </w:rPr>
              <w:t>x</w:t>
            </w:r>
            <w:r>
              <w:t xml:space="preserve"> + 1</w:t>
            </w:r>
          </w:p>
          <w:p w14:paraId="397FCD0C" w14:textId="77777777" w:rsidR="0078021F" w:rsidRDefault="0078021F">
            <w:pPr>
              <w:pStyle w:val="Example"/>
            </w:pPr>
            <w:r>
              <w:t xml:space="preserve">When </w:t>
            </w:r>
            <w:r>
              <w:rPr>
                <w:i/>
              </w:rPr>
              <w:t>x</w:t>
            </w:r>
            <w:r>
              <w:t xml:space="preserve"> = 2, </w:t>
            </w:r>
            <w:r>
              <w:rPr>
                <w:i/>
              </w:rPr>
              <w:t>y</w:t>
            </w:r>
            <w:r>
              <w:t xml:space="preserve"> = 2 + 1 = 3</w:t>
            </w:r>
          </w:p>
          <w:p w14:paraId="76EA22DE" w14:textId="77777777" w:rsidR="0078021F" w:rsidRDefault="0078021F">
            <w:pPr>
              <w:pStyle w:val="Example"/>
            </w:pPr>
            <w:r>
              <w:t xml:space="preserve">When </w:t>
            </w:r>
            <w:r>
              <w:rPr>
                <w:i/>
              </w:rPr>
              <w:t>x</w:t>
            </w:r>
            <w:r>
              <w:t xml:space="preserve"> = </w:t>
            </w:r>
            <w:r>
              <w:rPr>
                <w:rFonts w:cs="Times New Roman"/>
              </w:rPr>
              <w:t>−</w:t>
            </w:r>
            <w:r>
              <w:t xml:space="preserve">3, </w:t>
            </w:r>
            <w:r>
              <w:rPr>
                <w:i/>
              </w:rPr>
              <w:t>y</w:t>
            </w:r>
            <w:r>
              <w:t xml:space="preserve"> = </w:t>
            </w:r>
            <w:r>
              <w:rPr>
                <w:rFonts w:cs="Times New Roman"/>
              </w:rPr>
              <w:t>−</w:t>
            </w:r>
            <w:r>
              <w:t xml:space="preserve">3 + 1 = </w:t>
            </w:r>
            <w:r>
              <w:rPr>
                <w:rFonts w:cs="Times New Roman"/>
              </w:rPr>
              <w:t>−</w:t>
            </w:r>
            <w:r>
              <w:t>2</w:t>
            </w:r>
          </w:p>
          <w:p w14:paraId="0F4892DE" w14:textId="77777777" w:rsidR="0078021F" w:rsidRDefault="0078021F">
            <w:pPr>
              <w:pStyle w:val="Example"/>
            </w:pPr>
          </w:p>
          <w:p w14:paraId="6E36F7A2" w14:textId="77777777" w:rsidR="0078021F" w:rsidRDefault="0078021F">
            <w:pPr>
              <w:pStyle w:val="Example"/>
            </w:pPr>
            <w:r>
              <w:t xml:space="preserve">So the solutions are </w:t>
            </w:r>
          </w:p>
          <w:p w14:paraId="4DC6E967" w14:textId="77777777" w:rsidR="0078021F" w:rsidRDefault="0078021F" w:rsidP="00466C99">
            <w:pPr>
              <w:pStyle w:val="Example"/>
              <w:tabs>
                <w:tab w:val="left" w:pos="201"/>
                <w:tab w:val="left" w:pos="1528"/>
                <w:tab w:val="left" w:pos="2073"/>
              </w:tabs>
            </w:pPr>
            <w:r>
              <w:tab/>
            </w:r>
            <w:r>
              <w:rPr>
                <w:i/>
              </w:rPr>
              <w:t>x</w:t>
            </w:r>
            <w:r>
              <w:t xml:space="preserve"> = 2,  </w:t>
            </w:r>
            <w:r>
              <w:rPr>
                <w:i/>
              </w:rPr>
              <w:t>y</w:t>
            </w:r>
            <w:r>
              <w:t xml:space="preserve"> = </w:t>
            </w:r>
            <w:r>
              <w:rPr>
                <w:rFonts w:cs="Times New Roman"/>
              </w:rPr>
              <w:t>3</w:t>
            </w:r>
            <w:r>
              <w:rPr>
                <w:rFonts w:cs="Times New Roman"/>
              </w:rPr>
              <w:tab/>
              <w:t xml:space="preserve">and </w:t>
            </w:r>
            <w:r>
              <w:rPr>
                <w:rFonts w:cs="Times New Roman"/>
              </w:rPr>
              <w:tab/>
            </w:r>
            <w:r>
              <w:rPr>
                <w:i/>
              </w:rPr>
              <w:t>x</w:t>
            </w:r>
            <w:r>
              <w:t xml:space="preserve"> = </w:t>
            </w:r>
            <w:r>
              <w:rPr>
                <w:rFonts w:cs="Times New Roman"/>
              </w:rPr>
              <w:t>−</w:t>
            </w:r>
            <w:r>
              <w:t xml:space="preserve">3, </w:t>
            </w:r>
            <w:r>
              <w:rPr>
                <w:i/>
              </w:rPr>
              <w:t>y</w:t>
            </w:r>
            <w:r>
              <w:t xml:space="preserve"> = </w:t>
            </w:r>
            <w:r>
              <w:rPr>
                <w:rFonts w:cs="Times New Roman"/>
              </w:rPr>
              <w:t>−</w:t>
            </w:r>
            <w:r>
              <w:t>2</w:t>
            </w:r>
          </w:p>
          <w:p w14:paraId="62F4EF74" w14:textId="77777777" w:rsidR="0078021F" w:rsidRDefault="0078021F">
            <w:pPr>
              <w:pStyle w:val="Example"/>
            </w:pPr>
          </w:p>
          <w:p w14:paraId="69932994" w14:textId="77777777" w:rsidR="0078021F" w:rsidRDefault="0078021F">
            <w:pPr>
              <w:pStyle w:val="Example"/>
            </w:pPr>
            <w:r>
              <w:t>Check:</w:t>
            </w:r>
          </w:p>
          <w:p w14:paraId="4DAEF6F2" w14:textId="77777777" w:rsidR="0078021F" w:rsidRDefault="0078021F">
            <w:pPr>
              <w:pStyle w:val="Example"/>
            </w:pPr>
            <w:r>
              <w:t xml:space="preserve"> equation 1: 3 = 2 + 1               YES</w:t>
            </w:r>
          </w:p>
          <w:p w14:paraId="4C447622" w14:textId="77777777" w:rsidR="0078021F" w:rsidRDefault="0078021F">
            <w:pPr>
              <w:pStyle w:val="Example"/>
            </w:pPr>
            <w:r>
              <w:t xml:space="preserve">           and </w:t>
            </w:r>
            <w:r>
              <w:rPr>
                <w:rFonts w:cs="Times New Roman"/>
              </w:rPr>
              <w:t>−</w:t>
            </w:r>
            <w:r>
              <w:t xml:space="preserve">2 = </w:t>
            </w:r>
            <w:r>
              <w:rPr>
                <w:rFonts w:cs="Times New Roman"/>
              </w:rPr>
              <w:t>−</w:t>
            </w:r>
            <w:r>
              <w:t>3 + 1             YES</w:t>
            </w:r>
          </w:p>
          <w:p w14:paraId="7974D67B" w14:textId="77777777" w:rsidR="0078021F" w:rsidRDefault="0078021F" w:rsidP="00466C99">
            <w:pPr>
              <w:pStyle w:val="Exampleline1"/>
            </w:pPr>
            <w:r>
              <w:t xml:space="preserve"> equation 2: 2</w:t>
            </w:r>
            <w:r>
              <w:rPr>
                <w:vertAlign w:val="superscript"/>
              </w:rPr>
              <w:t>2</w:t>
            </w:r>
            <w:r>
              <w:t xml:space="preserve"> + 3</w:t>
            </w:r>
            <w:r>
              <w:rPr>
                <w:vertAlign w:val="superscript"/>
              </w:rPr>
              <w:t>2</w:t>
            </w:r>
            <w:r>
              <w:t xml:space="preserve"> = 13           YES</w:t>
            </w:r>
          </w:p>
          <w:p w14:paraId="12552E9D" w14:textId="77777777" w:rsidR="0078021F" w:rsidRDefault="0078021F" w:rsidP="00466C99">
            <w:pPr>
              <w:pStyle w:val="Example"/>
            </w:pPr>
            <w:r>
              <w:t xml:space="preserve">          and (</w:t>
            </w:r>
            <w:r>
              <w:rPr>
                <w:rFonts w:cs="Times New Roman"/>
              </w:rPr>
              <w:t>−</w:t>
            </w:r>
            <w:r>
              <w:t>3)</w:t>
            </w:r>
            <w:r>
              <w:rPr>
                <w:vertAlign w:val="superscript"/>
              </w:rPr>
              <w:t>2</w:t>
            </w:r>
            <w:r>
              <w:t xml:space="preserve"> + (</w:t>
            </w:r>
            <w:r>
              <w:rPr>
                <w:rFonts w:cs="Times New Roman"/>
              </w:rPr>
              <w:t>−</w:t>
            </w:r>
            <w:r>
              <w:t>2)</w:t>
            </w:r>
            <w:r>
              <w:rPr>
                <w:vertAlign w:val="superscript"/>
              </w:rPr>
              <w:t>2</w:t>
            </w:r>
            <w:r>
              <w:t xml:space="preserve"> = 13  YES</w:t>
            </w:r>
          </w:p>
        </w:tc>
        <w:tc>
          <w:tcPr>
            <w:tcW w:w="3776" w:type="dxa"/>
            <w:tcBorders>
              <w:top w:val="single" w:sz="4" w:space="0" w:color="auto"/>
              <w:left w:val="single" w:sz="4" w:space="0" w:color="auto"/>
              <w:bottom w:val="single" w:sz="4" w:space="0" w:color="auto"/>
              <w:right w:val="single" w:sz="4" w:space="0" w:color="auto"/>
            </w:tcBorders>
          </w:tcPr>
          <w:p w14:paraId="68E9EF4F" w14:textId="77777777" w:rsidR="0078021F" w:rsidRDefault="0078021F" w:rsidP="00466C99">
            <w:pPr>
              <w:pStyle w:val="Exampleline1indent"/>
            </w:pPr>
            <w:r>
              <w:rPr>
                <w:b/>
              </w:rPr>
              <w:t>1</w:t>
            </w:r>
            <w:r>
              <w:rPr>
                <w:b/>
              </w:rPr>
              <w:tab/>
            </w:r>
            <w:r>
              <w:t xml:space="preserve">Substitute </w:t>
            </w:r>
            <w:r>
              <w:rPr>
                <w:i/>
              </w:rPr>
              <w:t>x</w:t>
            </w:r>
            <w:r>
              <w:t xml:space="preserve"> + 1 for </w:t>
            </w:r>
            <w:r>
              <w:rPr>
                <w:i/>
              </w:rPr>
              <w:t>y</w:t>
            </w:r>
            <w:r>
              <w:t xml:space="preserve"> into the second equation.</w:t>
            </w:r>
          </w:p>
          <w:p w14:paraId="718EA554" w14:textId="77777777" w:rsidR="0078021F" w:rsidRDefault="0078021F" w:rsidP="00466C99">
            <w:pPr>
              <w:pStyle w:val="Examplefollow"/>
            </w:pPr>
            <w:r>
              <w:rPr>
                <w:b/>
              </w:rPr>
              <w:t>2</w:t>
            </w:r>
            <w:r>
              <w:rPr>
                <w:b/>
              </w:rPr>
              <w:tab/>
            </w:r>
            <w:r>
              <w:t>Expand the brackets and simplify.</w:t>
            </w:r>
          </w:p>
          <w:p w14:paraId="08697C7B" w14:textId="77777777" w:rsidR="0078021F" w:rsidRDefault="0078021F">
            <w:pPr>
              <w:pStyle w:val="Example"/>
              <w:rPr>
                <w:b/>
              </w:rPr>
            </w:pPr>
          </w:p>
          <w:p w14:paraId="51D942FD" w14:textId="77777777" w:rsidR="0078021F" w:rsidRDefault="0078021F">
            <w:pPr>
              <w:pStyle w:val="Example"/>
              <w:rPr>
                <w:b/>
              </w:rPr>
            </w:pPr>
          </w:p>
          <w:p w14:paraId="16EBC89E" w14:textId="77777777" w:rsidR="0078021F" w:rsidRDefault="0078021F" w:rsidP="00466C99">
            <w:pPr>
              <w:pStyle w:val="Examplefollow"/>
            </w:pPr>
            <w:r>
              <w:rPr>
                <w:b/>
              </w:rPr>
              <w:t>3</w:t>
            </w:r>
            <w:r>
              <w:rPr>
                <w:b/>
              </w:rPr>
              <w:tab/>
            </w:r>
            <w:r>
              <w:t>Factorise the quadratic equation.</w:t>
            </w:r>
          </w:p>
          <w:p w14:paraId="6E7C0DAB" w14:textId="77777777" w:rsidR="0078021F" w:rsidRDefault="0078021F" w:rsidP="00466C99">
            <w:pPr>
              <w:pStyle w:val="Examplefollow"/>
              <w:rPr>
                <w:b/>
              </w:rPr>
            </w:pPr>
          </w:p>
          <w:p w14:paraId="282542C6" w14:textId="77777777" w:rsidR="0078021F" w:rsidRDefault="0078021F" w:rsidP="00466C99">
            <w:pPr>
              <w:pStyle w:val="Examplefollow"/>
            </w:pPr>
            <w:r>
              <w:rPr>
                <w:b/>
              </w:rPr>
              <w:t>4</w:t>
            </w:r>
            <w:r>
              <w:rPr>
                <w:b/>
              </w:rPr>
              <w:tab/>
            </w:r>
            <w:r>
              <w:t xml:space="preserve">Work out the values of </w:t>
            </w:r>
            <w:r>
              <w:rPr>
                <w:i/>
              </w:rPr>
              <w:t>x</w:t>
            </w:r>
            <w:r>
              <w:t>.</w:t>
            </w:r>
          </w:p>
          <w:p w14:paraId="387F5DE7" w14:textId="77777777" w:rsidR="0078021F" w:rsidRDefault="0078021F">
            <w:pPr>
              <w:pStyle w:val="Example"/>
            </w:pPr>
          </w:p>
          <w:p w14:paraId="094234B2" w14:textId="77777777" w:rsidR="0078021F" w:rsidRDefault="0078021F" w:rsidP="00466C99">
            <w:pPr>
              <w:pStyle w:val="Examplefollow"/>
            </w:pPr>
            <w:r>
              <w:rPr>
                <w:b/>
              </w:rPr>
              <w:t>5</w:t>
            </w:r>
            <w:r>
              <w:rPr>
                <w:b/>
              </w:rPr>
              <w:tab/>
            </w:r>
            <w:r>
              <w:t xml:space="preserve">To find the value of </w:t>
            </w:r>
            <w:r>
              <w:rPr>
                <w:i/>
              </w:rPr>
              <w:t>y</w:t>
            </w:r>
            <w:r>
              <w:t xml:space="preserve">, substitute both values of </w:t>
            </w:r>
            <w:r>
              <w:rPr>
                <w:i/>
              </w:rPr>
              <w:t>x</w:t>
            </w:r>
            <w:r>
              <w:t xml:space="preserve"> into one of the original equations.</w:t>
            </w:r>
          </w:p>
          <w:p w14:paraId="4BEC58F8" w14:textId="77777777" w:rsidR="0078021F" w:rsidRDefault="0078021F">
            <w:pPr>
              <w:pStyle w:val="Example"/>
            </w:pPr>
          </w:p>
          <w:p w14:paraId="451E06CC" w14:textId="77777777" w:rsidR="0078021F" w:rsidRDefault="0078021F">
            <w:pPr>
              <w:pStyle w:val="Example"/>
            </w:pPr>
          </w:p>
          <w:p w14:paraId="2BF79EBF" w14:textId="77777777" w:rsidR="0078021F" w:rsidRDefault="0078021F" w:rsidP="00466C99">
            <w:pPr>
              <w:pStyle w:val="Examplefollow"/>
              <w:rPr>
                <w:b/>
              </w:rPr>
            </w:pPr>
          </w:p>
          <w:p w14:paraId="5591C8AC" w14:textId="77777777" w:rsidR="0078021F" w:rsidRDefault="0078021F" w:rsidP="00466C99">
            <w:pPr>
              <w:pStyle w:val="Examplefollow"/>
              <w:rPr>
                <w:b/>
              </w:rPr>
            </w:pPr>
          </w:p>
          <w:p w14:paraId="54CC4CAB" w14:textId="77777777" w:rsidR="0078021F" w:rsidRDefault="0078021F" w:rsidP="00466C99">
            <w:pPr>
              <w:pStyle w:val="Examplefollow"/>
              <w:rPr>
                <w:sz w:val="20"/>
                <w:szCs w:val="20"/>
              </w:rPr>
            </w:pPr>
            <w:r>
              <w:rPr>
                <w:b/>
              </w:rPr>
              <w:t>6</w:t>
            </w:r>
            <w:r>
              <w:rPr>
                <w:b/>
              </w:rPr>
              <w:tab/>
            </w:r>
            <w:r>
              <w:t xml:space="preserve">Substitute both pairs of values of </w:t>
            </w:r>
            <w:r>
              <w:rPr>
                <w:i/>
              </w:rPr>
              <w:t>x</w:t>
            </w:r>
            <w:r>
              <w:t xml:space="preserve"> and </w:t>
            </w:r>
            <w:r>
              <w:rPr>
                <w:i/>
              </w:rPr>
              <w:t>y</w:t>
            </w:r>
            <w:r>
              <w:t xml:space="preserve"> into both equations to check your answers.</w:t>
            </w:r>
          </w:p>
        </w:tc>
      </w:tr>
    </w:tbl>
    <w:p w14:paraId="4C7F9AB3" w14:textId="77777777" w:rsidR="0078021F" w:rsidRDefault="0078021F" w:rsidP="007816DB">
      <w:pPr>
        <w:pStyle w:val="Example"/>
        <w:tabs>
          <w:tab w:val="left" w:pos="1330"/>
        </w:tabs>
        <w:spacing w:before="240" w:line="240" w:lineRule="auto"/>
        <w:rPr>
          <w:b/>
        </w:rPr>
      </w:pPr>
    </w:p>
    <w:p w14:paraId="565EA8FB" w14:textId="77777777" w:rsidR="0078021F" w:rsidRDefault="0078021F">
      <w:pPr>
        <w:rPr>
          <w:b/>
        </w:rPr>
      </w:pPr>
      <w:r>
        <w:rPr>
          <w:b/>
        </w:rPr>
        <w:br w:type="page"/>
      </w:r>
    </w:p>
    <w:p w14:paraId="08858ADD" w14:textId="77777777" w:rsidR="0078021F" w:rsidRDefault="0078021F" w:rsidP="007816DB">
      <w:pPr>
        <w:pStyle w:val="Example"/>
        <w:tabs>
          <w:tab w:val="left" w:pos="1330"/>
        </w:tabs>
        <w:spacing w:before="240" w:line="240" w:lineRule="auto"/>
      </w:pPr>
      <w:r>
        <w:rPr>
          <w:b/>
        </w:rPr>
        <w:lastRenderedPageBreak/>
        <w:t>Example 2</w:t>
      </w:r>
      <w:r w:rsidRPr="00F11D5F">
        <w:rPr>
          <w:b/>
        </w:rPr>
        <w:tab/>
      </w:r>
      <w:r>
        <w:t>Solve 2</w:t>
      </w:r>
      <w:r>
        <w:rPr>
          <w:i/>
        </w:rPr>
        <w:t>x</w:t>
      </w:r>
      <w:r>
        <w:t xml:space="preserve"> + 3</w:t>
      </w:r>
      <w:r>
        <w:rPr>
          <w:i/>
        </w:rPr>
        <w:t>y</w:t>
      </w:r>
      <w:r>
        <w:t xml:space="preserve"> = 5 and 2</w:t>
      </w:r>
      <w:r>
        <w:rPr>
          <w:i/>
        </w:rPr>
        <w:t>y</w:t>
      </w:r>
      <w:r>
        <w:rPr>
          <w:vertAlign w:val="superscript"/>
        </w:rPr>
        <w:t>2</w:t>
      </w:r>
      <w:r>
        <w:t xml:space="preserve"> + </w:t>
      </w:r>
      <w:r>
        <w:rPr>
          <w:i/>
        </w:rPr>
        <w:t>xy</w:t>
      </w:r>
      <w:r>
        <w:t xml:space="preserve"> = 12 simultaneously.</w:t>
      </w:r>
    </w:p>
    <w:tbl>
      <w:tblPr>
        <w:tblStyle w:val="TableGrid"/>
        <w:tblW w:w="0" w:type="auto"/>
        <w:tblInd w:w="988" w:type="dxa"/>
        <w:tblLook w:val="04A0" w:firstRow="1" w:lastRow="0" w:firstColumn="1" w:lastColumn="0" w:noHBand="0" w:noVBand="1"/>
      </w:tblPr>
      <w:tblGrid>
        <w:gridCol w:w="4110"/>
        <w:gridCol w:w="3776"/>
      </w:tblGrid>
      <w:tr w:rsidR="0078021F" w14:paraId="3586AA5A" w14:textId="77777777" w:rsidTr="00A16C76">
        <w:trPr>
          <w:trHeight w:val="6545"/>
        </w:trPr>
        <w:tc>
          <w:tcPr>
            <w:tcW w:w="4110" w:type="dxa"/>
            <w:tcBorders>
              <w:top w:val="single" w:sz="4" w:space="0" w:color="auto"/>
              <w:left w:val="single" w:sz="4" w:space="0" w:color="auto"/>
              <w:bottom w:val="single" w:sz="4" w:space="0" w:color="auto"/>
              <w:right w:val="single" w:sz="4" w:space="0" w:color="auto"/>
            </w:tcBorders>
            <w:hideMark/>
          </w:tcPr>
          <w:p w14:paraId="062D066C" w14:textId="77777777" w:rsidR="0078021F" w:rsidRDefault="0078021F" w:rsidP="00466C99">
            <w:pPr>
              <w:pStyle w:val="Examplefollow"/>
            </w:pPr>
            <w:r w:rsidRPr="00587E86">
              <w:rPr>
                <w:position w:val="-22"/>
              </w:rPr>
              <w:object w:dxaOrig="980" w:dyaOrig="580" w14:anchorId="20835347">
                <v:shape id="_x0000_i1181" type="#_x0000_t75" style="width:49.5pt;height:29.25pt" o:ole="">
                  <v:imagedata r:id="rId319" o:title=""/>
                </v:shape>
                <o:OLEObject Type="Embed" ProgID="Equation.DSMT4" ShapeID="_x0000_i1181" DrawAspect="Content" ObjectID="_1841911445" r:id="rId320"/>
              </w:object>
            </w:r>
            <w:r>
              <w:t xml:space="preserve"> </w:t>
            </w:r>
          </w:p>
          <w:p w14:paraId="085C1150" w14:textId="77777777" w:rsidR="0078021F" w:rsidRDefault="0078021F">
            <w:pPr>
              <w:pStyle w:val="Example"/>
            </w:pPr>
            <w:r w:rsidRPr="00587E86">
              <w:rPr>
                <w:position w:val="-26"/>
              </w:rPr>
              <w:object w:dxaOrig="1960" w:dyaOrig="639" w14:anchorId="691E83D0">
                <v:shape id="_x0000_i1182" type="#_x0000_t75" style="width:98.25pt;height:32.25pt" o:ole="">
                  <v:imagedata r:id="rId321" o:title=""/>
                </v:shape>
                <o:OLEObject Type="Embed" ProgID="Equation.DSMT4" ShapeID="_x0000_i1182" DrawAspect="Content" ObjectID="_1841911446" r:id="rId322"/>
              </w:object>
            </w:r>
          </w:p>
          <w:p w14:paraId="4F10E6C1" w14:textId="77777777" w:rsidR="0078021F" w:rsidRDefault="0078021F">
            <w:pPr>
              <w:pStyle w:val="Example"/>
            </w:pPr>
          </w:p>
          <w:p w14:paraId="567158E6" w14:textId="77777777" w:rsidR="0078021F" w:rsidRDefault="0078021F">
            <w:pPr>
              <w:pStyle w:val="Example"/>
            </w:pPr>
            <w:r w:rsidRPr="00587E86">
              <w:rPr>
                <w:position w:val="-22"/>
              </w:rPr>
              <w:object w:dxaOrig="1840" w:dyaOrig="620" w14:anchorId="52B3A52B">
                <v:shape id="_x0000_i1183" type="#_x0000_t75" style="width:92.25pt;height:30.75pt" o:ole="">
                  <v:imagedata r:id="rId323" o:title=""/>
                </v:shape>
                <o:OLEObject Type="Embed" ProgID="Equation.DSMT4" ShapeID="_x0000_i1183" DrawAspect="Content" ObjectID="_1841911447" r:id="rId324"/>
              </w:object>
            </w:r>
          </w:p>
          <w:p w14:paraId="556C40C7" w14:textId="77777777" w:rsidR="0078021F" w:rsidRDefault="0078021F">
            <w:pPr>
              <w:pStyle w:val="Example"/>
            </w:pPr>
            <w:r>
              <w:rPr>
                <w:position w:val="-10"/>
              </w:rPr>
              <w:object w:dxaOrig="1820" w:dyaOrig="360" w14:anchorId="50D43DF5">
                <v:shape id="_x0000_i1184" type="#_x0000_t75" style="width:91.5pt;height:18pt" o:ole="">
                  <v:imagedata r:id="rId325" o:title=""/>
                </v:shape>
                <o:OLEObject Type="Embed" ProgID="Equation.DSMT4" ShapeID="_x0000_i1184" DrawAspect="Content" ObjectID="_1841911448" r:id="rId326"/>
              </w:object>
            </w:r>
            <w:r>
              <w:br/>
            </w:r>
            <w:r>
              <w:rPr>
                <w:position w:val="-10"/>
              </w:rPr>
              <w:object w:dxaOrig="1480" w:dyaOrig="360" w14:anchorId="7959C9F3">
                <v:shape id="_x0000_i1185" type="#_x0000_t75" style="width:74.25pt;height:18pt" o:ole="">
                  <v:imagedata r:id="rId327" o:title=""/>
                </v:shape>
                <o:OLEObject Type="Embed" ProgID="Equation.DSMT4" ShapeID="_x0000_i1185" DrawAspect="Content" ObjectID="_1841911449" r:id="rId328"/>
              </w:object>
            </w:r>
          </w:p>
          <w:p w14:paraId="34FDE83D" w14:textId="77777777" w:rsidR="0078021F" w:rsidRDefault="0078021F">
            <w:pPr>
              <w:pStyle w:val="Example"/>
            </w:pPr>
            <w:r>
              <w:t>(</w:t>
            </w:r>
            <w:r>
              <w:rPr>
                <w:i/>
              </w:rPr>
              <w:t>y</w:t>
            </w:r>
            <w:r>
              <w:t xml:space="preserve"> + 8)(</w:t>
            </w:r>
            <w:r>
              <w:rPr>
                <w:i/>
              </w:rPr>
              <w:t>y</w:t>
            </w:r>
            <w:r>
              <w:t xml:space="preserve"> </w:t>
            </w:r>
            <w:r>
              <w:rPr>
                <w:rFonts w:cs="Times New Roman"/>
              </w:rPr>
              <w:t>−</w:t>
            </w:r>
            <w:r>
              <w:t xml:space="preserve"> 3) = 0</w:t>
            </w:r>
          </w:p>
          <w:p w14:paraId="0BC32CC0" w14:textId="77777777" w:rsidR="0078021F" w:rsidRDefault="0078021F">
            <w:pPr>
              <w:pStyle w:val="Example"/>
            </w:pPr>
            <w:r>
              <w:t xml:space="preserve">So </w:t>
            </w:r>
            <w:r>
              <w:rPr>
                <w:i/>
              </w:rPr>
              <w:t>y</w:t>
            </w:r>
            <w:r>
              <w:t xml:space="preserve"> = </w:t>
            </w:r>
            <w:r>
              <w:rPr>
                <w:rFonts w:cs="Times New Roman"/>
              </w:rPr>
              <w:t>−</w:t>
            </w:r>
            <w:r>
              <w:t xml:space="preserve">8 or </w:t>
            </w:r>
            <w:r>
              <w:rPr>
                <w:i/>
              </w:rPr>
              <w:t>y</w:t>
            </w:r>
            <w:r>
              <w:t xml:space="preserve"> = 3</w:t>
            </w:r>
          </w:p>
          <w:p w14:paraId="59988B41" w14:textId="77777777" w:rsidR="0078021F" w:rsidRDefault="0078021F">
            <w:pPr>
              <w:pStyle w:val="Example"/>
            </w:pPr>
          </w:p>
          <w:p w14:paraId="4C231DB8" w14:textId="77777777" w:rsidR="0078021F" w:rsidRDefault="0078021F">
            <w:pPr>
              <w:pStyle w:val="Example"/>
            </w:pPr>
            <w:r>
              <w:t>Using 2</w:t>
            </w:r>
            <w:r>
              <w:rPr>
                <w:i/>
              </w:rPr>
              <w:t>x</w:t>
            </w:r>
            <w:r>
              <w:t xml:space="preserve"> + 3</w:t>
            </w:r>
            <w:r>
              <w:rPr>
                <w:i/>
              </w:rPr>
              <w:t>y</w:t>
            </w:r>
            <w:r>
              <w:t xml:space="preserve"> = 5</w:t>
            </w:r>
          </w:p>
          <w:p w14:paraId="7A380544" w14:textId="77777777" w:rsidR="0078021F" w:rsidRDefault="0078021F">
            <w:pPr>
              <w:pStyle w:val="Example"/>
            </w:pPr>
            <w:r>
              <w:t xml:space="preserve">When </w:t>
            </w:r>
            <w:r>
              <w:rPr>
                <w:i/>
              </w:rPr>
              <w:t>y</w:t>
            </w:r>
            <w:r>
              <w:t xml:space="preserve"> = </w:t>
            </w:r>
            <w:r>
              <w:rPr>
                <w:rFonts w:cs="Times New Roman"/>
              </w:rPr>
              <w:t>−</w:t>
            </w:r>
            <w:r>
              <w:t>8,   2</w:t>
            </w:r>
            <w:r>
              <w:rPr>
                <w:i/>
              </w:rPr>
              <w:t>x</w:t>
            </w:r>
            <w:r>
              <w:rPr>
                <w:rFonts w:asciiTheme="minorBidi" w:hAnsiTheme="minorBidi"/>
              </w:rPr>
              <w:t xml:space="preserve"> </w:t>
            </w:r>
            <w:r>
              <w:t xml:space="preserve">+ 3 </w:t>
            </w:r>
            <w:r>
              <w:rPr>
                <w:rFonts w:asciiTheme="minorBidi" w:hAnsiTheme="minorBidi"/>
              </w:rPr>
              <w:t xml:space="preserve">× (−8) </w:t>
            </w:r>
            <w:r>
              <w:t xml:space="preserve">= 5,   </w:t>
            </w:r>
            <w:r>
              <w:rPr>
                <w:i/>
              </w:rPr>
              <w:t>x</w:t>
            </w:r>
            <w:r>
              <w:t xml:space="preserve"> = 14.5</w:t>
            </w:r>
          </w:p>
          <w:p w14:paraId="522EF158" w14:textId="77777777" w:rsidR="0078021F" w:rsidRDefault="0078021F">
            <w:pPr>
              <w:pStyle w:val="Example"/>
            </w:pPr>
            <w:r>
              <w:t xml:space="preserve">When </w:t>
            </w:r>
            <w:r>
              <w:rPr>
                <w:i/>
              </w:rPr>
              <w:t>y</w:t>
            </w:r>
            <w:r>
              <w:t xml:space="preserve"> = 3,     2</w:t>
            </w:r>
            <w:r>
              <w:rPr>
                <w:i/>
              </w:rPr>
              <w:t>x</w:t>
            </w:r>
            <w:r>
              <w:t xml:space="preserve"> + 3 </w:t>
            </w:r>
            <w:r>
              <w:rPr>
                <w:rFonts w:cs="Times New Roman"/>
              </w:rPr>
              <w:t>×</w:t>
            </w:r>
            <w:r>
              <w:t xml:space="preserve"> 3 = 5,   </w:t>
            </w:r>
            <w:r>
              <w:rPr>
                <w:i/>
              </w:rPr>
              <w:t>x</w:t>
            </w:r>
            <w:r>
              <w:t xml:space="preserve"> = </w:t>
            </w:r>
            <w:r>
              <w:rPr>
                <w:rFonts w:cs="Times New Roman"/>
              </w:rPr>
              <w:t>−</w:t>
            </w:r>
            <w:r>
              <w:t>2</w:t>
            </w:r>
          </w:p>
          <w:p w14:paraId="6DEDAFAE" w14:textId="77777777" w:rsidR="0078021F" w:rsidRDefault="0078021F">
            <w:pPr>
              <w:pStyle w:val="Example"/>
            </w:pPr>
          </w:p>
          <w:p w14:paraId="5279A9EF" w14:textId="77777777" w:rsidR="0078021F" w:rsidRDefault="0078021F">
            <w:pPr>
              <w:pStyle w:val="Example"/>
            </w:pPr>
            <w:r>
              <w:t xml:space="preserve">So the solutions are </w:t>
            </w:r>
          </w:p>
          <w:p w14:paraId="20791C41" w14:textId="77777777" w:rsidR="0078021F" w:rsidRDefault="0078021F">
            <w:pPr>
              <w:pStyle w:val="Example"/>
            </w:pPr>
            <w:r>
              <w:rPr>
                <w:i/>
              </w:rPr>
              <w:t xml:space="preserve">   x</w:t>
            </w:r>
            <w:r>
              <w:t xml:space="preserve"> = 14.5,  </w:t>
            </w:r>
            <w:r>
              <w:rPr>
                <w:i/>
              </w:rPr>
              <w:t>y</w:t>
            </w:r>
            <w:r>
              <w:t xml:space="preserve"> = </w:t>
            </w:r>
            <w:r>
              <w:rPr>
                <w:rFonts w:cs="Times New Roman"/>
              </w:rPr>
              <w:t>−</w:t>
            </w:r>
            <w:r>
              <w:t xml:space="preserve">8   </w:t>
            </w:r>
            <w:r>
              <w:rPr>
                <w:rFonts w:cs="Times New Roman"/>
              </w:rPr>
              <w:t xml:space="preserve">and   </w:t>
            </w:r>
            <w:r>
              <w:rPr>
                <w:i/>
              </w:rPr>
              <w:t>x</w:t>
            </w:r>
            <w:r>
              <w:t xml:space="preserve"> = </w:t>
            </w:r>
            <w:r>
              <w:rPr>
                <w:rFonts w:cs="Times New Roman"/>
              </w:rPr>
              <w:t>−</w:t>
            </w:r>
            <w:r>
              <w:t xml:space="preserve">2, </w:t>
            </w:r>
            <w:r>
              <w:rPr>
                <w:i/>
              </w:rPr>
              <w:t>y</w:t>
            </w:r>
            <w:r>
              <w:t xml:space="preserve"> = 3</w:t>
            </w:r>
          </w:p>
          <w:p w14:paraId="613DA8B4" w14:textId="77777777" w:rsidR="0078021F" w:rsidRDefault="0078021F">
            <w:pPr>
              <w:pStyle w:val="Example"/>
            </w:pPr>
          </w:p>
          <w:p w14:paraId="157DD8FC" w14:textId="77777777" w:rsidR="0078021F" w:rsidRDefault="0078021F">
            <w:pPr>
              <w:pStyle w:val="Example"/>
            </w:pPr>
            <w:r>
              <w:t>Check:</w:t>
            </w:r>
          </w:p>
          <w:p w14:paraId="17F9FBFD" w14:textId="77777777" w:rsidR="0078021F" w:rsidRDefault="0078021F">
            <w:pPr>
              <w:pStyle w:val="Example"/>
            </w:pPr>
            <w:r>
              <w:t xml:space="preserve"> equation 1: 2 </w:t>
            </w:r>
            <w:r>
              <w:rPr>
                <w:rFonts w:cs="Times New Roman"/>
              </w:rPr>
              <w:t>×</w:t>
            </w:r>
            <w:r>
              <w:t xml:space="preserve"> 14.5 + 3 </w:t>
            </w:r>
            <w:r>
              <w:rPr>
                <w:rFonts w:cs="Times New Roman"/>
              </w:rPr>
              <w:t>×</w:t>
            </w:r>
            <w:r>
              <w:t xml:space="preserve"> (</w:t>
            </w:r>
            <w:r>
              <w:rPr>
                <w:rFonts w:cs="Times New Roman"/>
              </w:rPr>
              <w:t>−</w:t>
            </w:r>
            <w:r>
              <w:t>8) = 5     YES</w:t>
            </w:r>
          </w:p>
          <w:p w14:paraId="6C44D47A" w14:textId="77777777" w:rsidR="0078021F" w:rsidRDefault="0078021F">
            <w:pPr>
              <w:pStyle w:val="Example"/>
            </w:pPr>
            <w:r>
              <w:t xml:space="preserve">            and  2 </w:t>
            </w:r>
            <w:r>
              <w:rPr>
                <w:rFonts w:cs="Times New Roman"/>
              </w:rPr>
              <w:t>×</w:t>
            </w:r>
            <w:r>
              <w:t xml:space="preserve"> (</w:t>
            </w:r>
            <w:r>
              <w:rPr>
                <w:rFonts w:cs="Times New Roman"/>
              </w:rPr>
              <w:t>−</w:t>
            </w:r>
            <w:r>
              <w:t xml:space="preserve">2) + 3 </w:t>
            </w:r>
            <w:r>
              <w:rPr>
                <w:rFonts w:cs="Times New Roman"/>
              </w:rPr>
              <w:t>×</w:t>
            </w:r>
            <w:r>
              <w:t xml:space="preserve"> 3 = 5          YES</w:t>
            </w:r>
          </w:p>
          <w:p w14:paraId="279835AC" w14:textId="77777777" w:rsidR="0078021F" w:rsidRDefault="0078021F">
            <w:pPr>
              <w:pStyle w:val="Example"/>
            </w:pPr>
            <w:r>
              <w:t xml:space="preserve"> equation 2: 2×(</w:t>
            </w:r>
            <w:r>
              <w:rPr>
                <w:rFonts w:cs="Times New Roman"/>
              </w:rPr>
              <w:t>−</w:t>
            </w:r>
            <w:r>
              <w:t>8)</w:t>
            </w:r>
            <w:r>
              <w:rPr>
                <w:vertAlign w:val="superscript"/>
              </w:rPr>
              <w:t>2</w:t>
            </w:r>
            <w:r>
              <w:t xml:space="preserve"> + 14.5</w:t>
            </w:r>
            <w:r>
              <w:rPr>
                <w:rFonts w:cs="Times New Roman"/>
              </w:rPr>
              <w:t>×</w:t>
            </w:r>
            <w:r>
              <w:t>(</w:t>
            </w:r>
            <w:r>
              <w:rPr>
                <w:rFonts w:cs="Times New Roman"/>
              </w:rPr>
              <w:t>−</w:t>
            </w:r>
            <w:r>
              <w:t>8) = 12 YES</w:t>
            </w:r>
          </w:p>
          <w:p w14:paraId="154FC9F3" w14:textId="77777777" w:rsidR="0078021F" w:rsidRDefault="0078021F" w:rsidP="00A16C76">
            <w:pPr>
              <w:pStyle w:val="Example"/>
            </w:pPr>
            <w:r>
              <w:t xml:space="preserve">            and  2 × (</w:t>
            </w:r>
            <w:r>
              <w:rPr>
                <w:rFonts w:cs="Times New Roman"/>
              </w:rPr>
              <w:t>3</w:t>
            </w:r>
            <w:r>
              <w:t>)</w:t>
            </w:r>
            <w:r>
              <w:rPr>
                <w:vertAlign w:val="superscript"/>
              </w:rPr>
              <w:t>2</w:t>
            </w:r>
            <w:r>
              <w:t xml:space="preserve"> + (</w:t>
            </w:r>
            <w:r>
              <w:rPr>
                <w:rFonts w:cs="Times New Roman"/>
              </w:rPr>
              <w:t>−</w:t>
            </w:r>
            <w:r>
              <w:t xml:space="preserve">2) </w:t>
            </w:r>
            <w:r>
              <w:rPr>
                <w:rFonts w:cs="Times New Roman"/>
              </w:rPr>
              <w:t>× 3</w:t>
            </w:r>
            <w:r>
              <w:t xml:space="preserve"> = 12    YES</w:t>
            </w:r>
          </w:p>
        </w:tc>
        <w:tc>
          <w:tcPr>
            <w:tcW w:w="3776" w:type="dxa"/>
            <w:tcBorders>
              <w:top w:val="single" w:sz="4" w:space="0" w:color="auto"/>
              <w:left w:val="single" w:sz="4" w:space="0" w:color="auto"/>
              <w:bottom w:val="single" w:sz="4" w:space="0" w:color="auto"/>
              <w:right w:val="single" w:sz="4" w:space="0" w:color="auto"/>
            </w:tcBorders>
          </w:tcPr>
          <w:p w14:paraId="3103272D" w14:textId="77777777" w:rsidR="0078021F" w:rsidRDefault="0078021F" w:rsidP="00466C99">
            <w:pPr>
              <w:pStyle w:val="Exampleline1indent"/>
            </w:pPr>
            <w:r>
              <w:rPr>
                <w:b/>
              </w:rPr>
              <w:t>1</w:t>
            </w:r>
            <w:r>
              <w:rPr>
                <w:b/>
              </w:rPr>
              <w:tab/>
            </w:r>
            <w:r>
              <w:t>Rearrange the first equation.</w:t>
            </w:r>
          </w:p>
          <w:p w14:paraId="6102B027" w14:textId="77777777" w:rsidR="0078021F" w:rsidRDefault="0078021F">
            <w:pPr>
              <w:pStyle w:val="Example"/>
            </w:pPr>
          </w:p>
          <w:p w14:paraId="3F2CBAF5" w14:textId="77777777" w:rsidR="0078021F" w:rsidRPr="00587E86" w:rsidRDefault="0078021F" w:rsidP="00466C99">
            <w:pPr>
              <w:pStyle w:val="Examplefollow"/>
            </w:pPr>
            <w:r>
              <w:rPr>
                <w:b/>
              </w:rPr>
              <w:t>2</w:t>
            </w:r>
            <w:r>
              <w:rPr>
                <w:b/>
              </w:rPr>
              <w:tab/>
            </w:r>
            <w:r>
              <w:rPr>
                <w:b/>
              </w:rPr>
              <w:tab/>
            </w:r>
            <w:r>
              <w:t xml:space="preserve">Substitute </w:t>
            </w:r>
            <w:r w:rsidRPr="00587E86">
              <w:rPr>
                <w:position w:val="-22"/>
              </w:rPr>
              <w:object w:dxaOrig="639" w:dyaOrig="580" w14:anchorId="04A56957">
                <v:shape id="_x0000_i1186" type="#_x0000_t75" style="width:32.25pt;height:29.25pt" o:ole="">
                  <v:imagedata r:id="rId329" o:title=""/>
                </v:shape>
                <o:OLEObject Type="Embed" ProgID="Equation.DSMT4" ShapeID="_x0000_i1186" DrawAspect="Content" ObjectID="_1841911450" r:id="rId330"/>
              </w:object>
            </w:r>
            <w:r>
              <w:t xml:space="preserve"> for </w:t>
            </w:r>
            <w:r>
              <w:rPr>
                <w:i/>
              </w:rPr>
              <w:t>x</w:t>
            </w:r>
            <w:r>
              <w:t xml:space="preserve"> into the second equation. Notice how it is easier to substitute for </w:t>
            </w:r>
            <w:r>
              <w:rPr>
                <w:i/>
              </w:rPr>
              <w:t>x</w:t>
            </w:r>
            <w:r>
              <w:t xml:space="preserve"> than for </w:t>
            </w:r>
            <w:r>
              <w:rPr>
                <w:i/>
              </w:rPr>
              <w:t>y</w:t>
            </w:r>
            <w:r>
              <w:t>.</w:t>
            </w:r>
          </w:p>
          <w:p w14:paraId="320D2D56" w14:textId="77777777" w:rsidR="0078021F" w:rsidRDefault="0078021F" w:rsidP="00587E86">
            <w:pPr>
              <w:pStyle w:val="Examplefollow"/>
              <w:spacing w:before="120"/>
            </w:pPr>
            <w:r>
              <w:rPr>
                <w:b/>
              </w:rPr>
              <w:t>3</w:t>
            </w:r>
            <w:r>
              <w:rPr>
                <w:b/>
              </w:rPr>
              <w:tab/>
            </w:r>
            <w:r>
              <w:t>Expand the brackets and simplify.</w:t>
            </w:r>
          </w:p>
          <w:p w14:paraId="3E90F809" w14:textId="77777777" w:rsidR="0078021F" w:rsidRDefault="0078021F">
            <w:pPr>
              <w:pStyle w:val="Example"/>
              <w:rPr>
                <w:b/>
              </w:rPr>
            </w:pPr>
          </w:p>
          <w:p w14:paraId="5A884929" w14:textId="77777777" w:rsidR="0078021F" w:rsidRDefault="0078021F">
            <w:pPr>
              <w:pStyle w:val="Example"/>
              <w:rPr>
                <w:b/>
              </w:rPr>
            </w:pPr>
          </w:p>
          <w:p w14:paraId="396B8635" w14:textId="77777777" w:rsidR="0078021F" w:rsidRDefault="0078021F" w:rsidP="00466C99">
            <w:pPr>
              <w:pStyle w:val="Exampleline1"/>
            </w:pPr>
            <w:r>
              <w:rPr>
                <w:b/>
              </w:rPr>
              <w:t>4</w:t>
            </w:r>
            <w:r>
              <w:rPr>
                <w:b/>
              </w:rPr>
              <w:tab/>
            </w:r>
            <w:r>
              <w:t>Factorise the quadratic equation.</w:t>
            </w:r>
          </w:p>
          <w:p w14:paraId="6D0870B3" w14:textId="77777777" w:rsidR="0078021F" w:rsidRDefault="0078021F" w:rsidP="00587E86">
            <w:pPr>
              <w:pStyle w:val="Examplefollow"/>
              <w:spacing w:line="120" w:lineRule="exact"/>
              <w:rPr>
                <w:b/>
              </w:rPr>
            </w:pPr>
          </w:p>
          <w:p w14:paraId="77D86DDF" w14:textId="77777777" w:rsidR="0078021F" w:rsidRDefault="0078021F" w:rsidP="00466C99">
            <w:pPr>
              <w:pStyle w:val="Examplefollow"/>
            </w:pPr>
            <w:r>
              <w:rPr>
                <w:b/>
              </w:rPr>
              <w:t>5</w:t>
            </w:r>
            <w:r>
              <w:rPr>
                <w:b/>
              </w:rPr>
              <w:tab/>
            </w:r>
            <w:r>
              <w:t xml:space="preserve">Work out the values of </w:t>
            </w:r>
            <w:r>
              <w:rPr>
                <w:i/>
              </w:rPr>
              <w:t>y</w:t>
            </w:r>
            <w:r>
              <w:t>.</w:t>
            </w:r>
          </w:p>
          <w:p w14:paraId="44FC051D" w14:textId="77777777" w:rsidR="0078021F" w:rsidRDefault="0078021F">
            <w:pPr>
              <w:pStyle w:val="Example"/>
            </w:pPr>
          </w:p>
          <w:p w14:paraId="135D022E" w14:textId="77777777" w:rsidR="0078021F" w:rsidRDefault="0078021F" w:rsidP="00466C99">
            <w:pPr>
              <w:pStyle w:val="Examplefollow"/>
            </w:pPr>
            <w:r>
              <w:rPr>
                <w:b/>
              </w:rPr>
              <w:t>6</w:t>
            </w:r>
            <w:r>
              <w:rPr>
                <w:b/>
              </w:rPr>
              <w:tab/>
            </w:r>
            <w:r>
              <w:t xml:space="preserve">To find the value of </w:t>
            </w:r>
            <w:r>
              <w:rPr>
                <w:i/>
              </w:rPr>
              <w:t>x</w:t>
            </w:r>
            <w:r>
              <w:t xml:space="preserve">, substitute both values of </w:t>
            </w:r>
            <w:r>
              <w:rPr>
                <w:i/>
              </w:rPr>
              <w:t>y</w:t>
            </w:r>
            <w:r>
              <w:t xml:space="preserve"> into one of the original equations.</w:t>
            </w:r>
          </w:p>
          <w:p w14:paraId="72294D9D" w14:textId="77777777" w:rsidR="0078021F" w:rsidRDefault="0078021F">
            <w:pPr>
              <w:pStyle w:val="Example"/>
            </w:pPr>
          </w:p>
          <w:p w14:paraId="35937500" w14:textId="77777777" w:rsidR="0078021F" w:rsidRDefault="0078021F">
            <w:pPr>
              <w:pStyle w:val="Example"/>
            </w:pPr>
          </w:p>
          <w:p w14:paraId="74FC494E" w14:textId="77777777" w:rsidR="0078021F" w:rsidRDefault="0078021F">
            <w:pPr>
              <w:pStyle w:val="Example"/>
            </w:pPr>
          </w:p>
          <w:p w14:paraId="0D951A0B" w14:textId="77777777" w:rsidR="0078021F" w:rsidRDefault="0078021F">
            <w:pPr>
              <w:pStyle w:val="Example"/>
            </w:pPr>
          </w:p>
          <w:p w14:paraId="2C14D045" w14:textId="77777777" w:rsidR="0078021F" w:rsidRDefault="0078021F" w:rsidP="00466C99">
            <w:pPr>
              <w:pStyle w:val="Examplefollow"/>
            </w:pPr>
            <w:r>
              <w:rPr>
                <w:b/>
              </w:rPr>
              <w:t>7</w:t>
            </w:r>
            <w:r>
              <w:rPr>
                <w:b/>
              </w:rPr>
              <w:tab/>
            </w:r>
            <w:r>
              <w:t xml:space="preserve">Substitute both pairs of values of </w:t>
            </w:r>
            <w:r>
              <w:rPr>
                <w:i/>
              </w:rPr>
              <w:t>x</w:t>
            </w:r>
            <w:r>
              <w:t xml:space="preserve"> and </w:t>
            </w:r>
            <w:r>
              <w:rPr>
                <w:i/>
              </w:rPr>
              <w:t>y</w:t>
            </w:r>
            <w:r>
              <w:t xml:space="preserve"> into both equations to check your answers.</w:t>
            </w:r>
          </w:p>
        </w:tc>
      </w:tr>
    </w:tbl>
    <w:p w14:paraId="55EC4FA7" w14:textId="77777777" w:rsidR="000D03EC" w:rsidRDefault="000D03EC" w:rsidP="00D73D31">
      <w:pPr>
        <w:pStyle w:val="Title"/>
        <w:rPr>
          <w:b/>
          <w:sz w:val="52"/>
        </w:rPr>
      </w:pPr>
    </w:p>
    <w:p w14:paraId="78A02A1F" w14:textId="77777777" w:rsidR="000D03EC" w:rsidRDefault="000D03EC" w:rsidP="00D73D31">
      <w:pPr>
        <w:pStyle w:val="Title"/>
        <w:rPr>
          <w:b/>
          <w:sz w:val="52"/>
        </w:rPr>
      </w:pPr>
    </w:p>
    <w:p w14:paraId="5B74DEA2" w14:textId="77777777" w:rsidR="000D03EC" w:rsidRDefault="000D03EC" w:rsidP="00D73D31">
      <w:pPr>
        <w:pStyle w:val="Title"/>
        <w:rPr>
          <w:b/>
          <w:sz w:val="52"/>
        </w:rPr>
      </w:pPr>
    </w:p>
    <w:p w14:paraId="32F26723" w14:textId="77777777" w:rsidR="000D03EC" w:rsidRDefault="000D03EC" w:rsidP="00D73D31">
      <w:pPr>
        <w:pStyle w:val="Title"/>
        <w:rPr>
          <w:b/>
          <w:sz w:val="52"/>
        </w:rPr>
      </w:pPr>
    </w:p>
    <w:p w14:paraId="6F60933B" w14:textId="77777777" w:rsidR="000D03EC" w:rsidRDefault="000D03EC" w:rsidP="00D73D31">
      <w:pPr>
        <w:pStyle w:val="Title"/>
        <w:rPr>
          <w:b/>
          <w:sz w:val="52"/>
        </w:rPr>
      </w:pPr>
    </w:p>
    <w:p w14:paraId="193C88DD" w14:textId="77777777" w:rsidR="000D03EC" w:rsidRDefault="000D03EC" w:rsidP="00D73D31">
      <w:pPr>
        <w:pStyle w:val="Title"/>
        <w:rPr>
          <w:b/>
          <w:sz w:val="52"/>
        </w:rPr>
      </w:pPr>
    </w:p>
    <w:p w14:paraId="4161D866" w14:textId="77777777" w:rsidR="000D03EC" w:rsidRDefault="000D03EC" w:rsidP="00D73D31">
      <w:pPr>
        <w:pStyle w:val="Title"/>
        <w:rPr>
          <w:b/>
          <w:sz w:val="52"/>
        </w:rPr>
      </w:pPr>
    </w:p>
    <w:p w14:paraId="5C33EF8F" w14:textId="77777777" w:rsidR="000D03EC" w:rsidRDefault="000D03EC" w:rsidP="00D73D31">
      <w:pPr>
        <w:pStyle w:val="Title"/>
        <w:rPr>
          <w:b/>
          <w:sz w:val="52"/>
        </w:rPr>
      </w:pPr>
    </w:p>
    <w:p w14:paraId="1DBE0263" w14:textId="77777777" w:rsidR="000D03EC" w:rsidRDefault="000D03EC" w:rsidP="00D73D31">
      <w:pPr>
        <w:pStyle w:val="Title"/>
        <w:rPr>
          <w:b/>
          <w:sz w:val="52"/>
        </w:rPr>
      </w:pPr>
    </w:p>
    <w:p w14:paraId="2F1D3E2D" w14:textId="77777777" w:rsidR="000D03EC" w:rsidRDefault="000D03EC" w:rsidP="00D73D31">
      <w:pPr>
        <w:pStyle w:val="Title"/>
        <w:rPr>
          <w:b/>
          <w:sz w:val="52"/>
        </w:rPr>
      </w:pPr>
    </w:p>
    <w:p w14:paraId="578F9643" w14:textId="77777777" w:rsidR="00411A86" w:rsidRDefault="00411A86" w:rsidP="00D73D31">
      <w:pPr>
        <w:pStyle w:val="Title"/>
        <w:rPr>
          <w:b/>
          <w:sz w:val="52"/>
        </w:rPr>
      </w:pPr>
    </w:p>
    <w:p w14:paraId="065DB1DE" w14:textId="77777777" w:rsidR="00411A86" w:rsidRDefault="00411A86" w:rsidP="00D73D31">
      <w:pPr>
        <w:pStyle w:val="Title"/>
        <w:rPr>
          <w:b/>
          <w:sz w:val="52"/>
        </w:rPr>
      </w:pPr>
    </w:p>
    <w:p w14:paraId="05BB065B" w14:textId="77777777" w:rsidR="00411A86" w:rsidRDefault="00411A86" w:rsidP="00D73D31">
      <w:pPr>
        <w:pStyle w:val="Title"/>
        <w:rPr>
          <w:b/>
          <w:sz w:val="52"/>
        </w:rPr>
      </w:pPr>
    </w:p>
    <w:p w14:paraId="04C70E32" w14:textId="537D3730" w:rsidR="0078021F" w:rsidRPr="007279C1" w:rsidRDefault="0078021F" w:rsidP="00D73D31">
      <w:pPr>
        <w:pStyle w:val="Title"/>
        <w:rPr>
          <w:b/>
          <w:sz w:val="48"/>
        </w:rPr>
      </w:pPr>
      <w:r>
        <w:rPr>
          <w:b/>
          <w:sz w:val="52"/>
        </w:rPr>
        <w:lastRenderedPageBreak/>
        <w:t>Solving simultaneous equations graphically</w:t>
      </w:r>
    </w:p>
    <w:p w14:paraId="63785965"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1B0A719A"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7AB4E8B9" w14:textId="77777777" w:rsidR="0078021F" w:rsidRPr="006D5C1F" w:rsidRDefault="0078021F" w:rsidP="00C069E3">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E11F7F">
        <w:rPr>
          <w:b/>
          <w:szCs w:val="20"/>
        </w:rPr>
        <w:t>:</w:t>
      </w:r>
      <w:r w:rsidRPr="006D5C1F">
        <w:rPr>
          <w:szCs w:val="20"/>
        </w:rPr>
        <w:t xml:space="preserve"> </w:t>
      </w:r>
      <w:r w:rsidRPr="007F015F">
        <w:rPr>
          <w:szCs w:val="20"/>
        </w:rPr>
        <w:t>1c. Equations – quadratic/linear simultaneous</w:t>
      </w:r>
    </w:p>
    <w:p w14:paraId="095101DD"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03C12A1F" w14:textId="77777777" w:rsidR="0078021F" w:rsidRDefault="0078021F" w:rsidP="00E11F7F">
      <w:pPr>
        <w:pStyle w:val="Qheading"/>
      </w:pPr>
      <w:r w:rsidRPr="000F1EA2">
        <w:t>Key points</w:t>
      </w:r>
    </w:p>
    <w:p w14:paraId="24798888" w14:textId="77777777" w:rsidR="0078021F" w:rsidRDefault="0078021F" w:rsidP="0078021F">
      <w:pPr>
        <w:pStyle w:val="ListParagraph"/>
        <w:numPr>
          <w:ilvl w:val="0"/>
          <w:numId w:val="5"/>
        </w:numPr>
        <w:spacing w:line="256" w:lineRule="auto"/>
      </w:pPr>
      <w:r>
        <w:t>You can solve any pair of simultaneous equations by drawing the graph of both equations and finding the point/points of intersection.</w:t>
      </w:r>
    </w:p>
    <w:p w14:paraId="657795C2" w14:textId="77777777" w:rsidR="0078021F" w:rsidRPr="000F1EA2" w:rsidRDefault="0078021F" w:rsidP="00E11F7F">
      <w:pPr>
        <w:pStyle w:val="Qheading"/>
      </w:pPr>
      <w:r w:rsidRPr="000F1EA2">
        <w:t>Examples</w:t>
      </w:r>
    </w:p>
    <w:p w14:paraId="37B910D7" w14:textId="77777777" w:rsidR="0078021F" w:rsidRPr="002F1826" w:rsidRDefault="0078021F" w:rsidP="007816DB">
      <w:pPr>
        <w:pStyle w:val="Example"/>
        <w:tabs>
          <w:tab w:val="left" w:pos="1330"/>
        </w:tabs>
        <w:spacing w:before="240" w:line="240" w:lineRule="auto"/>
      </w:pPr>
      <w:r>
        <w:rPr>
          <w:b/>
        </w:rPr>
        <w:t>Example 1</w:t>
      </w:r>
      <w:r w:rsidRPr="00F11D5F">
        <w:rPr>
          <w:b/>
        </w:rPr>
        <w:tab/>
      </w:r>
      <w:r>
        <w:t xml:space="preserve">Solve the simultaneous equations </w:t>
      </w:r>
      <w:r>
        <w:rPr>
          <w:i/>
        </w:rPr>
        <w:t>y</w:t>
      </w:r>
      <w:r>
        <w:t xml:space="preserve"> = 5</w:t>
      </w:r>
      <w:r>
        <w:rPr>
          <w:i/>
        </w:rPr>
        <w:t>x</w:t>
      </w:r>
      <w:r>
        <w:t xml:space="preserve"> + 2 and </w:t>
      </w:r>
      <w:r>
        <w:rPr>
          <w:i/>
        </w:rPr>
        <w:t>x</w:t>
      </w:r>
      <w:r>
        <w:t xml:space="preserve"> + </w:t>
      </w:r>
      <w:r>
        <w:rPr>
          <w:i/>
        </w:rPr>
        <w:t>y</w:t>
      </w:r>
      <w:r>
        <w:t xml:space="preserve"> = 5 graphically.</w:t>
      </w:r>
    </w:p>
    <w:tbl>
      <w:tblPr>
        <w:tblStyle w:val="TableGrid"/>
        <w:tblW w:w="0" w:type="auto"/>
        <w:tblInd w:w="1408" w:type="dxa"/>
        <w:tblLook w:val="04A0" w:firstRow="1" w:lastRow="0" w:firstColumn="1" w:lastColumn="0" w:noHBand="0" w:noVBand="1"/>
      </w:tblPr>
      <w:tblGrid>
        <w:gridCol w:w="4061"/>
        <w:gridCol w:w="3776"/>
      </w:tblGrid>
      <w:tr w:rsidR="0078021F" w14:paraId="21A4C4D4" w14:textId="77777777" w:rsidTr="007F6F7E">
        <w:trPr>
          <w:trHeight w:val="6498"/>
        </w:trPr>
        <w:tc>
          <w:tcPr>
            <w:tcW w:w="3827" w:type="dxa"/>
            <w:tcBorders>
              <w:top w:val="single" w:sz="4" w:space="0" w:color="auto"/>
              <w:left w:val="single" w:sz="4" w:space="0" w:color="auto"/>
              <w:bottom w:val="single" w:sz="4" w:space="0" w:color="auto"/>
              <w:right w:val="single" w:sz="4" w:space="0" w:color="auto"/>
            </w:tcBorders>
          </w:tcPr>
          <w:p w14:paraId="51C7C805" w14:textId="77777777" w:rsidR="0078021F" w:rsidRDefault="0078021F" w:rsidP="007F6F7E">
            <w:pPr>
              <w:pStyle w:val="Exampleline1"/>
              <w:rPr>
                <w:i/>
              </w:rPr>
            </w:pPr>
            <w:r>
              <w:rPr>
                <w:i/>
              </w:rPr>
              <w:t>y</w:t>
            </w:r>
            <w:r>
              <w:t xml:space="preserve"> = 5 </w:t>
            </w:r>
            <w:r>
              <w:rPr>
                <w:rFonts w:cs="Times New Roman"/>
              </w:rPr>
              <w:t>–</w:t>
            </w:r>
            <w:r>
              <w:t xml:space="preserve"> </w:t>
            </w:r>
            <w:r>
              <w:rPr>
                <w:i/>
              </w:rPr>
              <w:t>x</w:t>
            </w:r>
          </w:p>
          <w:p w14:paraId="78513F54" w14:textId="77777777" w:rsidR="0078021F" w:rsidRDefault="0078021F" w:rsidP="007F6F7E">
            <w:pPr>
              <w:pStyle w:val="Exampleline1"/>
            </w:pPr>
          </w:p>
          <w:p w14:paraId="5FF77FB6" w14:textId="77777777" w:rsidR="0078021F" w:rsidRDefault="0078021F" w:rsidP="007F6F7E">
            <w:pPr>
              <w:pStyle w:val="Examplefollow"/>
            </w:pPr>
            <w:r>
              <w:rPr>
                <w:i/>
              </w:rPr>
              <w:t>y</w:t>
            </w:r>
            <w:r>
              <w:t xml:space="preserve"> = 5 – </w:t>
            </w:r>
            <w:r>
              <w:rPr>
                <w:i/>
              </w:rPr>
              <w:t>x</w:t>
            </w:r>
            <w:r>
              <w:t xml:space="preserve"> has gradient –1 and </w:t>
            </w:r>
            <w:r>
              <w:rPr>
                <w:i/>
              </w:rPr>
              <w:t>y</w:t>
            </w:r>
            <w:r>
              <w:t>-intercept 5.</w:t>
            </w:r>
          </w:p>
          <w:p w14:paraId="34EB4F3F" w14:textId="77777777" w:rsidR="0078021F" w:rsidRPr="007F6F7E" w:rsidRDefault="0078021F" w:rsidP="007F6F7E">
            <w:pPr>
              <w:pStyle w:val="Examplefollow"/>
            </w:pPr>
            <w:r>
              <w:rPr>
                <w:i/>
              </w:rPr>
              <w:t>y</w:t>
            </w:r>
            <w:r>
              <w:t xml:space="preserve"> = 5</w:t>
            </w:r>
            <w:r>
              <w:rPr>
                <w:i/>
              </w:rPr>
              <w:t>x</w:t>
            </w:r>
            <w:r>
              <w:t xml:space="preserve"> + 2 has gradient 5 and </w:t>
            </w:r>
            <w:r>
              <w:rPr>
                <w:i/>
              </w:rPr>
              <w:t>y</w:t>
            </w:r>
            <w:r>
              <w:t>-intercept 2.</w:t>
            </w:r>
          </w:p>
          <w:p w14:paraId="424BED77" w14:textId="77777777" w:rsidR="0078021F" w:rsidRDefault="0078021F">
            <w:pPr>
              <w:pStyle w:val="Example"/>
              <w:rPr>
                <w:i/>
              </w:rPr>
            </w:pPr>
            <w:r>
              <w:rPr>
                <w:noProof/>
                <w:lang w:eastAsia="en-GB"/>
              </w:rPr>
              <w:drawing>
                <wp:inline distT="0" distB="0" distL="0" distR="0" wp14:anchorId="751C3B37" wp14:editId="5718B16A">
                  <wp:extent cx="2441800" cy="1954306"/>
                  <wp:effectExtent l="0" t="0" r="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1" cstate="print">
                            <a:extLst>
                              <a:ext uri="{28A0092B-C50C-407E-A947-70E740481C1C}">
                                <a14:useLocalDpi xmlns:a14="http://schemas.microsoft.com/office/drawing/2010/main" val="0"/>
                              </a:ext>
                            </a:extLst>
                          </a:blip>
                          <a:stretch>
                            <a:fillRect/>
                          </a:stretch>
                        </pic:blipFill>
                        <pic:spPr>
                          <a:xfrm>
                            <a:off x="0" y="0"/>
                            <a:ext cx="2449486" cy="1960457"/>
                          </a:xfrm>
                          <a:prstGeom prst="rect">
                            <a:avLst/>
                          </a:prstGeom>
                        </pic:spPr>
                      </pic:pic>
                    </a:graphicData>
                  </a:graphic>
                </wp:inline>
              </w:drawing>
            </w:r>
          </w:p>
          <w:p w14:paraId="75E1D64E" w14:textId="77777777" w:rsidR="0078021F" w:rsidRPr="007F6F7E" w:rsidRDefault="0078021F">
            <w:pPr>
              <w:pStyle w:val="Example"/>
            </w:pPr>
            <w:r w:rsidRPr="007F6F7E">
              <w:t>Lines intersect at</w:t>
            </w:r>
          </w:p>
          <w:p w14:paraId="73E753A3" w14:textId="77777777" w:rsidR="0078021F" w:rsidRDefault="0078021F" w:rsidP="007F6F7E">
            <w:pPr>
              <w:pStyle w:val="Example"/>
              <w:tabs>
                <w:tab w:val="left" w:pos="402"/>
              </w:tabs>
            </w:pPr>
            <w:r>
              <w:rPr>
                <w:i/>
              </w:rPr>
              <w:tab/>
              <w:t>x</w:t>
            </w:r>
            <w:r>
              <w:t xml:space="preserve"> = 0.5, </w:t>
            </w:r>
            <w:r>
              <w:rPr>
                <w:i/>
              </w:rPr>
              <w:t>y</w:t>
            </w:r>
            <w:r>
              <w:t xml:space="preserve"> = 4.5</w:t>
            </w:r>
          </w:p>
          <w:p w14:paraId="0C80843C" w14:textId="77777777" w:rsidR="0078021F" w:rsidRDefault="0078021F">
            <w:pPr>
              <w:pStyle w:val="Example"/>
            </w:pPr>
          </w:p>
          <w:p w14:paraId="395DBA8E" w14:textId="77777777" w:rsidR="0078021F" w:rsidRDefault="0078021F">
            <w:pPr>
              <w:pStyle w:val="Example"/>
            </w:pPr>
            <w:r>
              <w:t>Check:</w:t>
            </w:r>
          </w:p>
          <w:p w14:paraId="5BCA9B5F" w14:textId="77777777" w:rsidR="0078021F" w:rsidRDefault="0078021F">
            <w:pPr>
              <w:pStyle w:val="Example"/>
            </w:pPr>
            <w:r>
              <w:t xml:space="preserve">First equation </w:t>
            </w:r>
            <w:r>
              <w:rPr>
                <w:i/>
              </w:rPr>
              <w:t>y</w:t>
            </w:r>
            <w:r>
              <w:t xml:space="preserve"> = 5</w:t>
            </w:r>
            <w:r>
              <w:rPr>
                <w:i/>
              </w:rPr>
              <w:t>x</w:t>
            </w:r>
            <w:r>
              <w:t xml:space="preserve"> + 2:</w:t>
            </w:r>
          </w:p>
          <w:p w14:paraId="06B777C9" w14:textId="77777777" w:rsidR="0078021F" w:rsidRDefault="0078021F" w:rsidP="007F6F7E">
            <w:pPr>
              <w:pStyle w:val="Example"/>
              <w:tabs>
                <w:tab w:val="left" w:pos="413"/>
              </w:tabs>
            </w:pPr>
            <w:r>
              <w:tab/>
              <w:t xml:space="preserve">4.5 = 5 </w:t>
            </w:r>
            <w:r>
              <w:rPr>
                <w:rFonts w:cs="Times New Roman"/>
              </w:rPr>
              <w:t>×</w:t>
            </w:r>
            <w:r>
              <w:t xml:space="preserve"> 0.5 + 2             YES</w:t>
            </w:r>
          </w:p>
          <w:p w14:paraId="477B1F8E" w14:textId="77777777" w:rsidR="0078021F" w:rsidRDefault="0078021F" w:rsidP="007F6F7E">
            <w:pPr>
              <w:pStyle w:val="Example"/>
              <w:tabs>
                <w:tab w:val="left" w:pos="413"/>
              </w:tabs>
            </w:pPr>
            <w:r>
              <w:t xml:space="preserve">Second equation </w:t>
            </w:r>
            <w:r>
              <w:rPr>
                <w:i/>
              </w:rPr>
              <w:t>x</w:t>
            </w:r>
            <w:r>
              <w:t xml:space="preserve"> + </w:t>
            </w:r>
            <w:r>
              <w:rPr>
                <w:i/>
              </w:rPr>
              <w:t>y</w:t>
            </w:r>
            <w:r>
              <w:t xml:space="preserve"> = 5:</w:t>
            </w:r>
          </w:p>
          <w:p w14:paraId="597653A4" w14:textId="77777777" w:rsidR="0078021F" w:rsidRDefault="0078021F" w:rsidP="007F6F7E">
            <w:pPr>
              <w:pStyle w:val="Example"/>
              <w:tabs>
                <w:tab w:val="left" w:pos="413"/>
              </w:tabs>
            </w:pPr>
            <w:r>
              <w:tab/>
              <w:t>0.5 + 4.5 = 5                   YES</w:t>
            </w:r>
          </w:p>
        </w:tc>
        <w:tc>
          <w:tcPr>
            <w:tcW w:w="3776" w:type="dxa"/>
            <w:tcBorders>
              <w:top w:val="single" w:sz="4" w:space="0" w:color="auto"/>
              <w:left w:val="single" w:sz="4" w:space="0" w:color="auto"/>
              <w:bottom w:val="single" w:sz="4" w:space="0" w:color="auto"/>
              <w:right w:val="single" w:sz="4" w:space="0" w:color="auto"/>
            </w:tcBorders>
          </w:tcPr>
          <w:p w14:paraId="2B73983D" w14:textId="77777777" w:rsidR="0078021F" w:rsidRDefault="0078021F" w:rsidP="007F6F7E">
            <w:pPr>
              <w:pStyle w:val="Exampleline1indent"/>
            </w:pPr>
            <w:r>
              <w:rPr>
                <w:b/>
              </w:rPr>
              <w:t>1</w:t>
            </w:r>
            <w:r>
              <w:rPr>
                <w:b/>
              </w:rPr>
              <w:tab/>
            </w:r>
            <w:r>
              <w:t xml:space="preserve">Rearrange the equation </w:t>
            </w:r>
            <w:r>
              <w:rPr>
                <w:i/>
              </w:rPr>
              <w:t>x</w:t>
            </w:r>
            <w:r>
              <w:t xml:space="preserve"> + </w:t>
            </w:r>
            <w:r>
              <w:rPr>
                <w:i/>
              </w:rPr>
              <w:t>y</w:t>
            </w:r>
            <w:r>
              <w:t xml:space="preserve"> = 5 to make </w:t>
            </w:r>
            <w:r>
              <w:rPr>
                <w:i/>
              </w:rPr>
              <w:t>y</w:t>
            </w:r>
            <w:r>
              <w:t xml:space="preserve"> the subject.</w:t>
            </w:r>
          </w:p>
          <w:p w14:paraId="0CA437F3" w14:textId="77777777" w:rsidR="0078021F" w:rsidRDefault="0078021F" w:rsidP="00DD6866">
            <w:pPr>
              <w:pStyle w:val="Examplefollow"/>
              <w:spacing w:before="120"/>
            </w:pPr>
            <w:r>
              <w:rPr>
                <w:b/>
              </w:rPr>
              <w:t>2</w:t>
            </w:r>
            <w:r>
              <w:rPr>
                <w:b/>
              </w:rPr>
              <w:tab/>
            </w:r>
            <w:r>
              <w:t>Plot both graphs on the same grid using the gradients and</w:t>
            </w:r>
            <w:r w:rsidRPr="007F6F7E">
              <w:rPr>
                <w:i/>
              </w:rPr>
              <w:t xml:space="preserve"> </w:t>
            </w:r>
            <w:r>
              <w:rPr>
                <w:i/>
              </w:rPr>
              <w:br/>
            </w:r>
            <w:r w:rsidRPr="007F6F7E">
              <w:rPr>
                <w:i/>
              </w:rPr>
              <w:t>y</w:t>
            </w:r>
            <w:r>
              <w:t>-intercepts.</w:t>
            </w:r>
          </w:p>
          <w:p w14:paraId="13032C50" w14:textId="77777777" w:rsidR="0078021F" w:rsidRDefault="0078021F">
            <w:pPr>
              <w:pStyle w:val="Example"/>
            </w:pPr>
          </w:p>
          <w:p w14:paraId="7BC7B407" w14:textId="77777777" w:rsidR="0078021F" w:rsidRDefault="0078021F">
            <w:pPr>
              <w:pStyle w:val="Example"/>
            </w:pPr>
          </w:p>
          <w:p w14:paraId="37526EDF" w14:textId="77777777" w:rsidR="0078021F" w:rsidRDefault="0078021F">
            <w:pPr>
              <w:pStyle w:val="Example"/>
            </w:pPr>
          </w:p>
          <w:p w14:paraId="70744470" w14:textId="77777777" w:rsidR="0078021F" w:rsidRDefault="0078021F">
            <w:pPr>
              <w:pStyle w:val="Example"/>
            </w:pPr>
          </w:p>
          <w:p w14:paraId="37727E50" w14:textId="77777777" w:rsidR="0078021F" w:rsidRDefault="0078021F">
            <w:pPr>
              <w:pStyle w:val="Example"/>
            </w:pPr>
          </w:p>
          <w:p w14:paraId="3E64A631" w14:textId="77777777" w:rsidR="0078021F" w:rsidRDefault="0078021F">
            <w:pPr>
              <w:pStyle w:val="Example"/>
            </w:pPr>
          </w:p>
          <w:p w14:paraId="36488B8E" w14:textId="77777777" w:rsidR="0078021F" w:rsidRDefault="0078021F">
            <w:pPr>
              <w:pStyle w:val="Example"/>
            </w:pPr>
          </w:p>
          <w:p w14:paraId="181E93B1" w14:textId="77777777" w:rsidR="0078021F" w:rsidRDefault="0078021F">
            <w:pPr>
              <w:pStyle w:val="Example"/>
            </w:pPr>
          </w:p>
          <w:p w14:paraId="68149D41" w14:textId="77777777" w:rsidR="0078021F" w:rsidRDefault="0078021F">
            <w:pPr>
              <w:pStyle w:val="Example"/>
            </w:pPr>
          </w:p>
          <w:p w14:paraId="79E1AA0A" w14:textId="77777777" w:rsidR="0078021F" w:rsidRDefault="0078021F">
            <w:pPr>
              <w:pStyle w:val="Example"/>
            </w:pPr>
          </w:p>
          <w:p w14:paraId="61454342" w14:textId="77777777" w:rsidR="0078021F" w:rsidRDefault="0078021F">
            <w:pPr>
              <w:pStyle w:val="Example"/>
            </w:pPr>
          </w:p>
          <w:p w14:paraId="39321E1C" w14:textId="77777777" w:rsidR="0078021F" w:rsidRDefault="0078021F" w:rsidP="007F6F7E">
            <w:pPr>
              <w:pStyle w:val="Examplefollow"/>
            </w:pPr>
            <w:r>
              <w:rPr>
                <w:b/>
              </w:rPr>
              <w:t>3</w:t>
            </w:r>
            <w:r>
              <w:rPr>
                <w:b/>
              </w:rPr>
              <w:tab/>
            </w:r>
            <w:r>
              <w:t>The solutions of the simultaneous equations are the point of intersection.</w:t>
            </w:r>
          </w:p>
          <w:p w14:paraId="52B9D78F" w14:textId="77777777" w:rsidR="0078021F" w:rsidRDefault="0078021F" w:rsidP="007F6F7E">
            <w:pPr>
              <w:pStyle w:val="Examplefollow"/>
            </w:pPr>
          </w:p>
          <w:p w14:paraId="3E8F7C6A" w14:textId="77777777" w:rsidR="0078021F" w:rsidRDefault="0078021F" w:rsidP="00DD6866">
            <w:pPr>
              <w:pStyle w:val="Examplefollow"/>
            </w:pPr>
            <w:r>
              <w:rPr>
                <w:b/>
              </w:rPr>
              <w:t>4</w:t>
            </w:r>
            <w:r>
              <w:rPr>
                <w:b/>
              </w:rPr>
              <w:tab/>
            </w:r>
            <w:r>
              <w:t>Check your solutions by substituting the values into both equations.</w:t>
            </w:r>
          </w:p>
        </w:tc>
      </w:tr>
    </w:tbl>
    <w:p w14:paraId="491FB615" w14:textId="77777777" w:rsidR="0078021F" w:rsidRDefault="0078021F" w:rsidP="007816DB">
      <w:pPr>
        <w:pStyle w:val="Example"/>
        <w:tabs>
          <w:tab w:val="left" w:pos="1330"/>
        </w:tabs>
        <w:spacing w:before="240" w:line="240" w:lineRule="auto"/>
        <w:rPr>
          <w:b/>
        </w:rPr>
      </w:pPr>
    </w:p>
    <w:p w14:paraId="60991EE4" w14:textId="77777777" w:rsidR="0078021F" w:rsidRDefault="0078021F">
      <w:pPr>
        <w:rPr>
          <w:b/>
        </w:rPr>
      </w:pPr>
      <w:r>
        <w:rPr>
          <w:b/>
        </w:rPr>
        <w:br w:type="page"/>
      </w:r>
    </w:p>
    <w:p w14:paraId="6D42F3CE" w14:textId="77777777" w:rsidR="0078021F" w:rsidRDefault="0078021F" w:rsidP="007816DB">
      <w:pPr>
        <w:pStyle w:val="Example"/>
        <w:tabs>
          <w:tab w:val="left" w:pos="1330"/>
        </w:tabs>
        <w:spacing w:before="240" w:line="240" w:lineRule="auto"/>
        <w:rPr>
          <w:b/>
        </w:rPr>
      </w:pPr>
    </w:p>
    <w:p w14:paraId="3C902404" w14:textId="77777777" w:rsidR="0078021F" w:rsidRDefault="0078021F" w:rsidP="007816DB">
      <w:pPr>
        <w:pStyle w:val="Example"/>
        <w:tabs>
          <w:tab w:val="left" w:pos="1330"/>
        </w:tabs>
        <w:spacing w:before="240" w:line="240" w:lineRule="auto"/>
      </w:pPr>
      <w:r>
        <w:rPr>
          <w:b/>
        </w:rPr>
        <w:t>Example 2</w:t>
      </w:r>
      <w:r w:rsidRPr="00F11D5F">
        <w:rPr>
          <w:b/>
        </w:rPr>
        <w:tab/>
      </w:r>
      <w:r>
        <w:t xml:space="preserve">Solve the simultaneous equations </w:t>
      </w:r>
      <w:r>
        <w:rPr>
          <w:i/>
        </w:rPr>
        <w:t>y</w:t>
      </w:r>
      <w:r>
        <w:t xml:space="preserve"> = </w:t>
      </w:r>
      <w:r>
        <w:rPr>
          <w:i/>
        </w:rPr>
        <w:t>x</w:t>
      </w:r>
      <w:r>
        <w:t xml:space="preserve"> </w:t>
      </w:r>
      <w:r>
        <w:rPr>
          <w:rFonts w:cs="Times New Roman"/>
        </w:rPr>
        <w:t>−</w:t>
      </w:r>
      <w:r>
        <w:t xml:space="preserve"> 4 and </w:t>
      </w:r>
      <w:r>
        <w:rPr>
          <w:i/>
        </w:rPr>
        <w:t>y</w:t>
      </w:r>
      <w:r>
        <w:t xml:space="preserve"> = </w:t>
      </w:r>
      <w:r>
        <w:rPr>
          <w:i/>
        </w:rPr>
        <w:t>x</w:t>
      </w:r>
      <w:r>
        <w:rPr>
          <w:vertAlign w:val="superscript"/>
        </w:rPr>
        <w:t>2</w:t>
      </w:r>
      <w:r>
        <w:t xml:space="preserve"> </w:t>
      </w:r>
      <w:r>
        <w:rPr>
          <w:rFonts w:cs="Times New Roman"/>
        </w:rPr>
        <w:t>−</w:t>
      </w:r>
      <w:r>
        <w:t xml:space="preserve"> 4</w:t>
      </w:r>
      <w:r>
        <w:rPr>
          <w:i/>
        </w:rPr>
        <w:t>x</w:t>
      </w:r>
      <w:r>
        <w:t xml:space="preserve"> + 2 graphically.</w:t>
      </w:r>
    </w:p>
    <w:tbl>
      <w:tblPr>
        <w:tblStyle w:val="TableGrid"/>
        <w:tblW w:w="0" w:type="auto"/>
        <w:tblInd w:w="1408" w:type="dxa"/>
        <w:tblLook w:val="04A0" w:firstRow="1" w:lastRow="0" w:firstColumn="1" w:lastColumn="0" w:noHBand="0" w:noVBand="1"/>
      </w:tblPr>
      <w:tblGrid>
        <w:gridCol w:w="3827"/>
        <w:gridCol w:w="3776"/>
      </w:tblGrid>
      <w:tr w:rsidR="0078021F" w14:paraId="15C2808F" w14:textId="77777777" w:rsidTr="00B94232">
        <w:trPr>
          <w:trHeight w:val="8438"/>
        </w:trPr>
        <w:tc>
          <w:tcPr>
            <w:tcW w:w="3827" w:type="dxa"/>
            <w:tcBorders>
              <w:top w:val="single" w:sz="4" w:space="0" w:color="auto"/>
              <w:left w:val="single" w:sz="4" w:space="0" w:color="auto"/>
              <w:bottom w:val="single" w:sz="4" w:space="0" w:color="auto"/>
              <w:right w:val="single" w:sz="4" w:space="0" w:color="auto"/>
            </w:tcBorders>
          </w:tcPr>
          <w:p w14:paraId="00C282CD" w14:textId="77777777" w:rsidR="0078021F" w:rsidRDefault="0078021F"/>
          <w:tbl>
            <w:tblPr>
              <w:tblStyle w:val="TableGrid"/>
              <w:tblW w:w="0" w:type="auto"/>
              <w:tblLook w:val="04A0" w:firstRow="1" w:lastRow="0" w:firstColumn="1" w:lastColumn="0" w:noHBand="0" w:noVBand="1"/>
            </w:tblPr>
            <w:tblGrid>
              <w:gridCol w:w="452"/>
              <w:gridCol w:w="454"/>
              <w:gridCol w:w="454"/>
              <w:gridCol w:w="455"/>
              <w:gridCol w:w="455"/>
              <w:gridCol w:w="455"/>
            </w:tblGrid>
            <w:tr w:rsidR="0078021F" w14:paraId="78999BA0" w14:textId="77777777" w:rsidTr="00DC6CAF">
              <w:tc>
                <w:tcPr>
                  <w:tcW w:w="452" w:type="dxa"/>
                </w:tcPr>
                <w:p w14:paraId="4120A1AE" w14:textId="77777777" w:rsidR="0078021F" w:rsidRPr="00DC6CAF" w:rsidRDefault="0078021F">
                  <w:pPr>
                    <w:pStyle w:val="Example"/>
                    <w:rPr>
                      <w:b/>
                    </w:rPr>
                  </w:pPr>
                  <w:r w:rsidRPr="00DC6CAF">
                    <w:rPr>
                      <w:b/>
                      <w:i/>
                    </w:rPr>
                    <w:t>x</w:t>
                  </w:r>
                </w:p>
              </w:tc>
              <w:tc>
                <w:tcPr>
                  <w:tcW w:w="454" w:type="dxa"/>
                </w:tcPr>
                <w:p w14:paraId="1BE75453" w14:textId="77777777" w:rsidR="0078021F" w:rsidRDefault="0078021F" w:rsidP="00DD6866">
                  <w:pPr>
                    <w:pStyle w:val="Example"/>
                    <w:jc w:val="center"/>
                  </w:pPr>
                  <w:r>
                    <w:t>0</w:t>
                  </w:r>
                </w:p>
              </w:tc>
              <w:tc>
                <w:tcPr>
                  <w:tcW w:w="454" w:type="dxa"/>
                </w:tcPr>
                <w:p w14:paraId="149AB75E" w14:textId="77777777" w:rsidR="0078021F" w:rsidRDefault="0078021F" w:rsidP="00DD6866">
                  <w:pPr>
                    <w:pStyle w:val="Example"/>
                    <w:jc w:val="center"/>
                  </w:pPr>
                  <w:r>
                    <w:t>1</w:t>
                  </w:r>
                </w:p>
              </w:tc>
              <w:tc>
                <w:tcPr>
                  <w:tcW w:w="455" w:type="dxa"/>
                </w:tcPr>
                <w:p w14:paraId="0E794201" w14:textId="77777777" w:rsidR="0078021F" w:rsidRDefault="0078021F" w:rsidP="00DD6866">
                  <w:pPr>
                    <w:pStyle w:val="Example"/>
                    <w:jc w:val="center"/>
                  </w:pPr>
                  <w:r>
                    <w:t>2</w:t>
                  </w:r>
                </w:p>
              </w:tc>
              <w:tc>
                <w:tcPr>
                  <w:tcW w:w="455" w:type="dxa"/>
                </w:tcPr>
                <w:p w14:paraId="5CE5E452" w14:textId="77777777" w:rsidR="0078021F" w:rsidRDefault="0078021F" w:rsidP="00DD6866">
                  <w:pPr>
                    <w:pStyle w:val="Example"/>
                    <w:jc w:val="center"/>
                  </w:pPr>
                  <w:r>
                    <w:t>3</w:t>
                  </w:r>
                </w:p>
              </w:tc>
              <w:tc>
                <w:tcPr>
                  <w:tcW w:w="455" w:type="dxa"/>
                </w:tcPr>
                <w:p w14:paraId="7A751453" w14:textId="77777777" w:rsidR="0078021F" w:rsidRDefault="0078021F" w:rsidP="00DD6866">
                  <w:pPr>
                    <w:pStyle w:val="Example"/>
                    <w:jc w:val="center"/>
                  </w:pPr>
                  <w:r>
                    <w:t>4</w:t>
                  </w:r>
                </w:p>
              </w:tc>
            </w:tr>
            <w:tr w:rsidR="0078021F" w14:paraId="6EFA284E" w14:textId="77777777" w:rsidTr="00DC6CAF">
              <w:tc>
                <w:tcPr>
                  <w:tcW w:w="452" w:type="dxa"/>
                </w:tcPr>
                <w:p w14:paraId="37F4437C" w14:textId="77777777" w:rsidR="0078021F" w:rsidRPr="00DC6CAF" w:rsidRDefault="0078021F">
                  <w:pPr>
                    <w:pStyle w:val="Example"/>
                    <w:rPr>
                      <w:b/>
                    </w:rPr>
                  </w:pPr>
                  <w:r w:rsidRPr="00DC6CAF">
                    <w:rPr>
                      <w:b/>
                      <w:i/>
                    </w:rPr>
                    <w:t>y</w:t>
                  </w:r>
                </w:p>
              </w:tc>
              <w:tc>
                <w:tcPr>
                  <w:tcW w:w="454" w:type="dxa"/>
                </w:tcPr>
                <w:p w14:paraId="30CDB75A" w14:textId="77777777" w:rsidR="0078021F" w:rsidRDefault="0078021F" w:rsidP="00DD6866">
                  <w:pPr>
                    <w:pStyle w:val="Example"/>
                    <w:jc w:val="center"/>
                  </w:pPr>
                  <w:r>
                    <w:t>2</w:t>
                  </w:r>
                </w:p>
              </w:tc>
              <w:tc>
                <w:tcPr>
                  <w:tcW w:w="454" w:type="dxa"/>
                </w:tcPr>
                <w:p w14:paraId="5EFFC039" w14:textId="77777777" w:rsidR="0078021F" w:rsidRDefault="0078021F" w:rsidP="00DD6866">
                  <w:pPr>
                    <w:pStyle w:val="Example"/>
                    <w:jc w:val="center"/>
                  </w:pPr>
                  <w:r>
                    <w:t>–1</w:t>
                  </w:r>
                </w:p>
              </w:tc>
              <w:tc>
                <w:tcPr>
                  <w:tcW w:w="455" w:type="dxa"/>
                </w:tcPr>
                <w:p w14:paraId="147E4452" w14:textId="77777777" w:rsidR="0078021F" w:rsidRDefault="0078021F" w:rsidP="00DD6866">
                  <w:pPr>
                    <w:pStyle w:val="Example"/>
                    <w:jc w:val="center"/>
                  </w:pPr>
                  <w:r>
                    <w:t>–2</w:t>
                  </w:r>
                </w:p>
              </w:tc>
              <w:tc>
                <w:tcPr>
                  <w:tcW w:w="455" w:type="dxa"/>
                </w:tcPr>
                <w:p w14:paraId="4B0FA9B2" w14:textId="77777777" w:rsidR="0078021F" w:rsidRDefault="0078021F" w:rsidP="00DD6866">
                  <w:pPr>
                    <w:pStyle w:val="Example"/>
                    <w:jc w:val="center"/>
                  </w:pPr>
                  <w:r>
                    <w:t>–1</w:t>
                  </w:r>
                </w:p>
              </w:tc>
              <w:tc>
                <w:tcPr>
                  <w:tcW w:w="455" w:type="dxa"/>
                </w:tcPr>
                <w:p w14:paraId="32EDFC70" w14:textId="77777777" w:rsidR="0078021F" w:rsidRDefault="0078021F" w:rsidP="00DD6866">
                  <w:pPr>
                    <w:pStyle w:val="Example"/>
                    <w:jc w:val="center"/>
                  </w:pPr>
                  <w:r>
                    <w:t>2</w:t>
                  </w:r>
                </w:p>
              </w:tc>
            </w:tr>
          </w:tbl>
          <w:p w14:paraId="0DE92D74" w14:textId="77777777" w:rsidR="0078021F" w:rsidRDefault="0078021F">
            <w:pPr>
              <w:pStyle w:val="Example"/>
            </w:pPr>
          </w:p>
          <w:p w14:paraId="45816B05" w14:textId="77777777" w:rsidR="0078021F" w:rsidRDefault="0078021F">
            <w:pPr>
              <w:pStyle w:val="Example"/>
            </w:pPr>
            <w:r>
              <w:rPr>
                <w:noProof/>
                <w:lang w:eastAsia="en-GB"/>
              </w:rPr>
              <w:drawing>
                <wp:inline distT="0" distB="0" distL="0" distR="0" wp14:anchorId="695B1E79" wp14:editId="67AD0888">
                  <wp:extent cx="2228931" cy="286198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2">
                            <a:extLst>
                              <a:ext uri="{28A0092B-C50C-407E-A947-70E740481C1C}">
                                <a14:useLocalDpi xmlns:a14="http://schemas.microsoft.com/office/drawing/2010/main" val="0"/>
                              </a:ext>
                            </a:extLst>
                          </a:blip>
                          <a:stretch>
                            <a:fillRect/>
                          </a:stretch>
                        </pic:blipFill>
                        <pic:spPr>
                          <a:xfrm>
                            <a:off x="0" y="0"/>
                            <a:ext cx="2228931" cy="2861983"/>
                          </a:xfrm>
                          <a:prstGeom prst="rect">
                            <a:avLst/>
                          </a:prstGeom>
                        </pic:spPr>
                      </pic:pic>
                    </a:graphicData>
                  </a:graphic>
                </wp:inline>
              </w:drawing>
            </w:r>
          </w:p>
          <w:p w14:paraId="10F37B48" w14:textId="77777777" w:rsidR="0078021F" w:rsidRDefault="0078021F">
            <w:pPr>
              <w:pStyle w:val="Example"/>
            </w:pPr>
          </w:p>
          <w:p w14:paraId="67CD322D" w14:textId="77777777" w:rsidR="0078021F" w:rsidRDefault="0078021F">
            <w:pPr>
              <w:pStyle w:val="Example"/>
            </w:pPr>
            <w:r>
              <w:t>The line and curve intersect at</w:t>
            </w:r>
          </w:p>
          <w:p w14:paraId="460ACAF4" w14:textId="77777777" w:rsidR="0078021F" w:rsidRDefault="0078021F" w:rsidP="007F6F7E">
            <w:pPr>
              <w:pStyle w:val="Example"/>
              <w:tabs>
                <w:tab w:val="left" w:pos="322"/>
              </w:tabs>
            </w:pPr>
            <w:r>
              <w:rPr>
                <w:i/>
              </w:rPr>
              <w:tab/>
              <w:t>x</w:t>
            </w:r>
            <w:r>
              <w:t xml:space="preserve"> = 3, </w:t>
            </w:r>
            <w:r>
              <w:rPr>
                <w:i/>
              </w:rPr>
              <w:t>y</w:t>
            </w:r>
            <w:r>
              <w:t xml:space="preserve"> = </w:t>
            </w:r>
            <w:r>
              <w:rPr>
                <w:rFonts w:cs="Times New Roman"/>
              </w:rPr>
              <w:t>−</w:t>
            </w:r>
            <w:r>
              <w:t xml:space="preserve">1 and </w:t>
            </w:r>
            <w:r>
              <w:rPr>
                <w:i/>
              </w:rPr>
              <w:t>x</w:t>
            </w:r>
            <w:r>
              <w:t xml:space="preserve"> = 2, </w:t>
            </w:r>
            <w:r>
              <w:rPr>
                <w:i/>
              </w:rPr>
              <w:t>y</w:t>
            </w:r>
            <w:r>
              <w:t xml:space="preserve"> = </w:t>
            </w:r>
            <w:r>
              <w:rPr>
                <w:rFonts w:cs="Times New Roman"/>
              </w:rPr>
              <w:t>−</w:t>
            </w:r>
            <w:r>
              <w:t>2</w:t>
            </w:r>
          </w:p>
          <w:p w14:paraId="2718CDFB" w14:textId="77777777" w:rsidR="0078021F" w:rsidRDefault="0078021F">
            <w:pPr>
              <w:pStyle w:val="Example"/>
            </w:pPr>
          </w:p>
          <w:p w14:paraId="7DA2D9C4" w14:textId="77777777" w:rsidR="0078021F" w:rsidRDefault="0078021F">
            <w:pPr>
              <w:pStyle w:val="Example"/>
            </w:pPr>
            <w:r>
              <w:t>Check:</w:t>
            </w:r>
          </w:p>
          <w:p w14:paraId="6B892E42" w14:textId="77777777" w:rsidR="0078021F" w:rsidRDefault="0078021F">
            <w:pPr>
              <w:pStyle w:val="Example"/>
            </w:pPr>
            <w:r>
              <w:t xml:space="preserve">First equation </w:t>
            </w:r>
            <w:r>
              <w:rPr>
                <w:i/>
              </w:rPr>
              <w:t>y</w:t>
            </w:r>
            <w:r>
              <w:t xml:space="preserve"> = </w:t>
            </w:r>
            <w:r>
              <w:rPr>
                <w:i/>
              </w:rPr>
              <w:t>x</w:t>
            </w:r>
            <w:r>
              <w:t xml:space="preserve"> </w:t>
            </w:r>
            <w:r>
              <w:rPr>
                <w:rFonts w:cs="Times New Roman"/>
              </w:rPr>
              <w:t>−</w:t>
            </w:r>
            <w:r>
              <w:t xml:space="preserve"> 4:</w:t>
            </w:r>
          </w:p>
          <w:p w14:paraId="08C09623" w14:textId="77777777" w:rsidR="0078021F" w:rsidRDefault="0078021F" w:rsidP="007F6F7E">
            <w:pPr>
              <w:pStyle w:val="Example"/>
              <w:tabs>
                <w:tab w:val="left" w:pos="322"/>
                <w:tab w:val="left" w:pos="2307"/>
              </w:tabs>
            </w:pPr>
            <w:r>
              <w:rPr>
                <w:rFonts w:cs="Times New Roman"/>
              </w:rPr>
              <w:tab/>
              <w:t>−</w:t>
            </w:r>
            <w:r>
              <w:t xml:space="preserve">1 = 3 </w:t>
            </w:r>
            <w:r>
              <w:rPr>
                <w:rFonts w:cs="Times New Roman"/>
              </w:rPr>
              <w:t>−</w:t>
            </w:r>
            <w:r>
              <w:t xml:space="preserve"> 4 </w:t>
            </w:r>
            <w:r>
              <w:tab/>
              <w:t>YES</w:t>
            </w:r>
          </w:p>
          <w:p w14:paraId="5F4C6F71" w14:textId="77777777" w:rsidR="0078021F" w:rsidRDefault="0078021F" w:rsidP="007F6F7E">
            <w:pPr>
              <w:pStyle w:val="Example"/>
              <w:tabs>
                <w:tab w:val="left" w:pos="322"/>
                <w:tab w:val="left" w:pos="2316"/>
              </w:tabs>
            </w:pPr>
            <w:r>
              <w:rPr>
                <w:rFonts w:cs="Times New Roman"/>
              </w:rPr>
              <w:tab/>
              <w:t>−</w:t>
            </w:r>
            <w:r>
              <w:t xml:space="preserve">2 = 2 </w:t>
            </w:r>
            <w:r>
              <w:rPr>
                <w:rFonts w:cs="Times New Roman"/>
              </w:rPr>
              <w:t>−</w:t>
            </w:r>
            <w:r>
              <w:t xml:space="preserve"> 4 </w:t>
            </w:r>
            <w:r>
              <w:tab/>
              <w:t>YES</w:t>
            </w:r>
          </w:p>
          <w:p w14:paraId="125C1AC5" w14:textId="77777777" w:rsidR="0078021F" w:rsidRDefault="0078021F" w:rsidP="007F6F7E">
            <w:pPr>
              <w:pStyle w:val="Example"/>
              <w:tabs>
                <w:tab w:val="left" w:pos="322"/>
              </w:tabs>
            </w:pPr>
            <w:r>
              <w:t xml:space="preserve">Second equation </w:t>
            </w:r>
            <w:r>
              <w:rPr>
                <w:i/>
              </w:rPr>
              <w:t>y</w:t>
            </w:r>
            <w:r>
              <w:t xml:space="preserve"> = </w:t>
            </w:r>
            <w:r>
              <w:rPr>
                <w:i/>
              </w:rPr>
              <w:t>x</w:t>
            </w:r>
            <w:r>
              <w:rPr>
                <w:vertAlign w:val="superscript"/>
              </w:rPr>
              <w:t>2</w:t>
            </w:r>
            <w:r>
              <w:t xml:space="preserve"> </w:t>
            </w:r>
            <w:r>
              <w:rPr>
                <w:rFonts w:cs="Times New Roman"/>
              </w:rPr>
              <w:t>−</w:t>
            </w:r>
            <w:r>
              <w:t xml:space="preserve"> 4</w:t>
            </w:r>
            <w:r>
              <w:rPr>
                <w:i/>
              </w:rPr>
              <w:t>x</w:t>
            </w:r>
            <w:r>
              <w:t xml:space="preserve"> + 2:</w:t>
            </w:r>
          </w:p>
          <w:p w14:paraId="727BAD70" w14:textId="77777777" w:rsidR="0078021F" w:rsidRDefault="0078021F" w:rsidP="007F6F7E">
            <w:pPr>
              <w:pStyle w:val="Example"/>
              <w:tabs>
                <w:tab w:val="left" w:pos="322"/>
                <w:tab w:val="left" w:pos="2974"/>
              </w:tabs>
            </w:pPr>
            <w:r>
              <w:rPr>
                <w:rFonts w:cs="Times New Roman"/>
              </w:rPr>
              <w:tab/>
              <w:t>−</w:t>
            </w:r>
            <w:r>
              <w:t>1 = 3</w:t>
            </w:r>
            <w:r>
              <w:rPr>
                <w:vertAlign w:val="superscript"/>
              </w:rPr>
              <w:t>2</w:t>
            </w:r>
            <w:r>
              <w:t xml:space="preserve"> </w:t>
            </w:r>
            <w:r>
              <w:rPr>
                <w:rFonts w:cs="Times New Roman"/>
              </w:rPr>
              <w:t>−</w:t>
            </w:r>
            <w:r>
              <w:t xml:space="preserve"> 4 </w:t>
            </w:r>
            <w:r>
              <w:rPr>
                <w:rFonts w:cs="Times New Roman"/>
              </w:rPr>
              <w:t>×</w:t>
            </w:r>
            <w:r>
              <w:t xml:space="preserve"> 3 + 2 </w:t>
            </w:r>
            <w:r>
              <w:tab/>
              <w:t>YES</w:t>
            </w:r>
          </w:p>
          <w:p w14:paraId="0DB99288" w14:textId="77777777" w:rsidR="0078021F" w:rsidRDefault="0078021F" w:rsidP="007F6F7E">
            <w:pPr>
              <w:pStyle w:val="Example"/>
              <w:tabs>
                <w:tab w:val="left" w:pos="322"/>
                <w:tab w:val="left" w:pos="2974"/>
              </w:tabs>
            </w:pPr>
            <w:r>
              <w:rPr>
                <w:rFonts w:cs="Times New Roman"/>
              </w:rPr>
              <w:tab/>
              <w:t>−</w:t>
            </w:r>
            <w:r>
              <w:t>2 = 2</w:t>
            </w:r>
            <w:r>
              <w:rPr>
                <w:vertAlign w:val="superscript"/>
              </w:rPr>
              <w:t>2</w:t>
            </w:r>
            <w:r>
              <w:t xml:space="preserve"> </w:t>
            </w:r>
            <w:r>
              <w:rPr>
                <w:rFonts w:cs="Times New Roman"/>
              </w:rPr>
              <w:t>−</w:t>
            </w:r>
            <w:r>
              <w:t xml:space="preserve"> 4 </w:t>
            </w:r>
            <w:r>
              <w:rPr>
                <w:rFonts w:cs="Times New Roman"/>
              </w:rPr>
              <w:t>×</w:t>
            </w:r>
            <w:r>
              <w:t xml:space="preserve"> 2 + 2 </w:t>
            </w:r>
            <w:r>
              <w:tab/>
              <w:t>YES</w:t>
            </w:r>
          </w:p>
        </w:tc>
        <w:tc>
          <w:tcPr>
            <w:tcW w:w="3776" w:type="dxa"/>
            <w:tcBorders>
              <w:top w:val="single" w:sz="4" w:space="0" w:color="auto"/>
              <w:left w:val="single" w:sz="4" w:space="0" w:color="auto"/>
              <w:bottom w:val="single" w:sz="4" w:space="0" w:color="auto"/>
              <w:right w:val="single" w:sz="4" w:space="0" w:color="auto"/>
            </w:tcBorders>
          </w:tcPr>
          <w:p w14:paraId="2337342A" w14:textId="77777777" w:rsidR="0078021F" w:rsidRDefault="0078021F" w:rsidP="007F6F7E">
            <w:pPr>
              <w:pStyle w:val="Exampleline1indent"/>
            </w:pPr>
            <w:r>
              <w:rPr>
                <w:b/>
              </w:rPr>
              <w:t>1</w:t>
            </w:r>
            <w:r>
              <w:rPr>
                <w:b/>
              </w:rPr>
              <w:tab/>
            </w:r>
            <w:r>
              <w:t>Construct a table of values and calculate the points for the quadratic equation.</w:t>
            </w:r>
          </w:p>
          <w:p w14:paraId="17D8F10C" w14:textId="77777777" w:rsidR="0078021F" w:rsidRDefault="0078021F" w:rsidP="007F6F7E">
            <w:pPr>
              <w:pStyle w:val="Exampleline1indent"/>
            </w:pPr>
          </w:p>
          <w:p w14:paraId="78A41F44" w14:textId="77777777" w:rsidR="0078021F" w:rsidRDefault="0078021F" w:rsidP="007F6F7E">
            <w:pPr>
              <w:pStyle w:val="Exampleline1indent"/>
            </w:pPr>
          </w:p>
          <w:p w14:paraId="4B505F99" w14:textId="77777777" w:rsidR="0078021F" w:rsidRDefault="0078021F" w:rsidP="007F6F7E">
            <w:pPr>
              <w:pStyle w:val="Examplefollow"/>
            </w:pPr>
            <w:r>
              <w:rPr>
                <w:b/>
              </w:rPr>
              <w:t>2</w:t>
            </w:r>
            <w:r>
              <w:rPr>
                <w:b/>
              </w:rPr>
              <w:tab/>
            </w:r>
            <w:r>
              <w:t>Plot the graph.</w:t>
            </w:r>
          </w:p>
          <w:p w14:paraId="65706000" w14:textId="77777777" w:rsidR="0078021F" w:rsidRDefault="0078021F">
            <w:pPr>
              <w:pStyle w:val="Example"/>
            </w:pPr>
          </w:p>
          <w:p w14:paraId="231FBDAA" w14:textId="77777777" w:rsidR="0078021F" w:rsidRPr="00DD6866" w:rsidRDefault="0078021F" w:rsidP="007F6F7E">
            <w:pPr>
              <w:pStyle w:val="Examplefollow"/>
            </w:pPr>
            <w:r>
              <w:rPr>
                <w:b/>
              </w:rPr>
              <w:t>3</w:t>
            </w:r>
            <w:r>
              <w:rPr>
                <w:b/>
              </w:rPr>
              <w:tab/>
            </w:r>
            <w:r>
              <w:t xml:space="preserve">Plot the linear graph on the same grid using the gradient and </w:t>
            </w:r>
            <w:r>
              <w:br/>
            </w:r>
            <w:r w:rsidRPr="007F6F7E">
              <w:rPr>
                <w:i/>
              </w:rPr>
              <w:t>y</w:t>
            </w:r>
            <w:r>
              <w:t>-intercept.</w:t>
            </w:r>
            <w:r>
              <w:br/>
            </w:r>
            <w:r>
              <w:rPr>
                <w:i/>
              </w:rPr>
              <w:t>y</w:t>
            </w:r>
            <w:r>
              <w:t xml:space="preserve"> = </w:t>
            </w:r>
            <w:r>
              <w:rPr>
                <w:i/>
              </w:rPr>
              <w:t>x</w:t>
            </w:r>
            <w:r>
              <w:t xml:space="preserve"> – 4 has gradient 1 and </w:t>
            </w:r>
            <w:r>
              <w:br/>
            </w:r>
            <w:r>
              <w:rPr>
                <w:i/>
              </w:rPr>
              <w:t>y</w:t>
            </w:r>
            <w:r>
              <w:t>-intercept –4.</w:t>
            </w:r>
          </w:p>
          <w:p w14:paraId="13BBD82F" w14:textId="77777777" w:rsidR="0078021F" w:rsidRDefault="0078021F">
            <w:pPr>
              <w:pStyle w:val="Example"/>
            </w:pPr>
          </w:p>
          <w:p w14:paraId="28614A1C" w14:textId="77777777" w:rsidR="0078021F" w:rsidRDefault="0078021F">
            <w:pPr>
              <w:pStyle w:val="Example"/>
            </w:pPr>
          </w:p>
          <w:p w14:paraId="3764CF24" w14:textId="77777777" w:rsidR="0078021F" w:rsidRDefault="0078021F">
            <w:pPr>
              <w:pStyle w:val="Example"/>
            </w:pPr>
          </w:p>
          <w:p w14:paraId="316B700C" w14:textId="77777777" w:rsidR="0078021F" w:rsidRDefault="0078021F">
            <w:pPr>
              <w:pStyle w:val="Example"/>
            </w:pPr>
          </w:p>
          <w:p w14:paraId="01B63948" w14:textId="77777777" w:rsidR="0078021F" w:rsidRDefault="0078021F">
            <w:pPr>
              <w:pStyle w:val="Example"/>
            </w:pPr>
          </w:p>
          <w:p w14:paraId="46C0261E" w14:textId="77777777" w:rsidR="0078021F" w:rsidRDefault="0078021F">
            <w:pPr>
              <w:pStyle w:val="Example"/>
            </w:pPr>
          </w:p>
          <w:p w14:paraId="5483381F" w14:textId="77777777" w:rsidR="0078021F" w:rsidRDefault="0078021F">
            <w:pPr>
              <w:pStyle w:val="Example"/>
            </w:pPr>
          </w:p>
          <w:p w14:paraId="490CEB55" w14:textId="77777777" w:rsidR="0078021F" w:rsidRDefault="0078021F">
            <w:pPr>
              <w:pStyle w:val="Example"/>
            </w:pPr>
          </w:p>
          <w:p w14:paraId="0FACEF34" w14:textId="77777777" w:rsidR="0078021F" w:rsidRDefault="0078021F">
            <w:pPr>
              <w:pStyle w:val="Example"/>
            </w:pPr>
          </w:p>
          <w:p w14:paraId="786150C4" w14:textId="77777777" w:rsidR="0078021F" w:rsidRDefault="0078021F" w:rsidP="007F6F7E">
            <w:pPr>
              <w:pStyle w:val="Examplefollow"/>
              <w:spacing w:before="120"/>
            </w:pPr>
            <w:r>
              <w:rPr>
                <w:b/>
              </w:rPr>
              <w:t>4</w:t>
            </w:r>
            <w:r>
              <w:rPr>
                <w:b/>
              </w:rPr>
              <w:tab/>
            </w:r>
            <w:r>
              <w:t>The solutions of the simultaneous equations are the points of intersection.</w:t>
            </w:r>
          </w:p>
          <w:p w14:paraId="486455DB" w14:textId="77777777" w:rsidR="0078021F" w:rsidRDefault="0078021F" w:rsidP="007F6F7E">
            <w:pPr>
              <w:pStyle w:val="Examplefollow"/>
              <w:rPr>
                <w:b/>
              </w:rPr>
            </w:pPr>
          </w:p>
          <w:p w14:paraId="4C3E86B4" w14:textId="77777777" w:rsidR="0078021F" w:rsidRDefault="0078021F" w:rsidP="00DD6866">
            <w:pPr>
              <w:pStyle w:val="Examplefollow"/>
            </w:pPr>
            <w:r>
              <w:rPr>
                <w:b/>
              </w:rPr>
              <w:t>5</w:t>
            </w:r>
            <w:r>
              <w:rPr>
                <w:b/>
              </w:rPr>
              <w:tab/>
            </w:r>
            <w:r>
              <w:t>Check your solutions by substituting the values into both equations.</w:t>
            </w:r>
          </w:p>
        </w:tc>
      </w:tr>
    </w:tbl>
    <w:p w14:paraId="61CAA745" w14:textId="77777777" w:rsidR="0078021F" w:rsidRDefault="0078021F">
      <w:pPr>
        <w:rPr>
          <w:b/>
        </w:rPr>
      </w:pPr>
    </w:p>
    <w:p w14:paraId="2BCF3F0A" w14:textId="77777777" w:rsidR="000D03EC" w:rsidRDefault="000D03EC" w:rsidP="00D73D31">
      <w:pPr>
        <w:pStyle w:val="Title"/>
        <w:rPr>
          <w:b/>
          <w:sz w:val="52"/>
        </w:rPr>
      </w:pPr>
    </w:p>
    <w:p w14:paraId="7787ADFB" w14:textId="77777777" w:rsidR="000D03EC" w:rsidRDefault="000D03EC" w:rsidP="00D73D31">
      <w:pPr>
        <w:pStyle w:val="Title"/>
        <w:rPr>
          <w:b/>
          <w:sz w:val="52"/>
        </w:rPr>
      </w:pPr>
    </w:p>
    <w:p w14:paraId="168B2B9C" w14:textId="77777777" w:rsidR="000D03EC" w:rsidRDefault="000D03EC" w:rsidP="00D73D31">
      <w:pPr>
        <w:pStyle w:val="Title"/>
        <w:rPr>
          <w:b/>
          <w:sz w:val="52"/>
        </w:rPr>
      </w:pPr>
    </w:p>
    <w:p w14:paraId="5A3A9E30" w14:textId="77777777" w:rsidR="000D03EC" w:rsidRDefault="000D03EC" w:rsidP="00D73D31">
      <w:pPr>
        <w:pStyle w:val="Title"/>
        <w:rPr>
          <w:b/>
          <w:sz w:val="52"/>
        </w:rPr>
      </w:pPr>
    </w:p>
    <w:p w14:paraId="70310E79" w14:textId="77777777" w:rsidR="000D03EC" w:rsidRDefault="000D03EC" w:rsidP="00D73D31">
      <w:pPr>
        <w:pStyle w:val="Title"/>
        <w:rPr>
          <w:b/>
          <w:sz w:val="52"/>
        </w:rPr>
      </w:pPr>
    </w:p>
    <w:p w14:paraId="5328DB93" w14:textId="72EF8355" w:rsidR="000D03EC" w:rsidRDefault="000D03EC" w:rsidP="00D73D31">
      <w:pPr>
        <w:pStyle w:val="Title"/>
        <w:rPr>
          <w:b/>
          <w:sz w:val="52"/>
        </w:rPr>
      </w:pPr>
    </w:p>
    <w:p w14:paraId="698E4F82" w14:textId="138D2358" w:rsidR="00411A86" w:rsidRDefault="00411A86" w:rsidP="00411A86"/>
    <w:p w14:paraId="289196C6" w14:textId="7451FF6C" w:rsidR="00411A86" w:rsidRDefault="00411A86" w:rsidP="00411A86"/>
    <w:p w14:paraId="08C0B5BE" w14:textId="77777777" w:rsidR="00411A86" w:rsidRPr="00411A86" w:rsidRDefault="00411A86" w:rsidP="00411A86"/>
    <w:p w14:paraId="783FC79C" w14:textId="250530AB" w:rsidR="0078021F" w:rsidRPr="007279C1" w:rsidRDefault="0078021F" w:rsidP="00D73D31">
      <w:pPr>
        <w:pStyle w:val="Title"/>
        <w:rPr>
          <w:b/>
          <w:sz w:val="48"/>
        </w:rPr>
      </w:pPr>
      <w:r>
        <w:rPr>
          <w:b/>
          <w:sz w:val="52"/>
        </w:rPr>
        <w:lastRenderedPageBreak/>
        <w:t>Linear inequalities</w:t>
      </w:r>
    </w:p>
    <w:p w14:paraId="41D9ADE6"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56F11EB4"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7B33CA89" w14:textId="77777777" w:rsidR="0078021F" w:rsidRPr="006D5C1F" w:rsidRDefault="0078021F" w:rsidP="00315EE9">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1d. Inequalities – linear and quadratic (including graphical solutions)</w:t>
      </w:r>
    </w:p>
    <w:p w14:paraId="0CEDE03C"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1CC01805" w14:textId="77777777" w:rsidR="0078021F" w:rsidRDefault="0078021F" w:rsidP="00E11F7F">
      <w:pPr>
        <w:pStyle w:val="Qheading"/>
      </w:pPr>
      <w:r w:rsidRPr="000F1EA2">
        <w:t>Key points</w:t>
      </w:r>
    </w:p>
    <w:p w14:paraId="10663077" w14:textId="77777777" w:rsidR="0078021F" w:rsidRDefault="0078021F" w:rsidP="005A47D2">
      <w:pPr>
        <w:pStyle w:val="ListParagraph"/>
        <w:numPr>
          <w:ilvl w:val="0"/>
          <w:numId w:val="2"/>
        </w:numPr>
      </w:pPr>
      <w:r>
        <w:t>Solving linear inequalities uses similar methods to those for solving linear equations.</w:t>
      </w:r>
    </w:p>
    <w:p w14:paraId="3B5E04FF" w14:textId="77777777" w:rsidR="0078021F" w:rsidRDefault="0078021F" w:rsidP="005A47D2">
      <w:pPr>
        <w:pStyle w:val="ListParagraph"/>
        <w:numPr>
          <w:ilvl w:val="0"/>
          <w:numId w:val="2"/>
        </w:numPr>
      </w:pPr>
      <w:r>
        <w:t>When you multiply or divide an inequality by a negative number you need to reverse the inequality sign, e.g. &lt; becomes &gt;.</w:t>
      </w:r>
    </w:p>
    <w:p w14:paraId="20F27438" w14:textId="77777777" w:rsidR="0078021F" w:rsidRPr="000F1EA2" w:rsidRDefault="0078021F" w:rsidP="00E11F7F">
      <w:pPr>
        <w:pStyle w:val="Qheading"/>
      </w:pPr>
      <w:r w:rsidRPr="000F1EA2">
        <w:t>Examples</w:t>
      </w:r>
    </w:p>
    <w:p w14:paraId="10614A0F" w14:textId="77777777" w:rsidR="0078021F" w:rsidRPr="002F1826" w:rsidRDefault="0078021F" w:rsidP="007816DB">
      <w:pPr>
        <w:pStyle w:val="Example"/>
        <w:tabs>
          <w:tab w:val="left" w:pos="1330"/>
        </w:tabs>
        <w:spacing w:before="240" w:line="240" w:lineRule="auto"/>
      </w:pPr>
      <w:r>
        <w:rPr>
          <w:b/>
        </w:rPr>
        <w:t>Example 1</w:t>
      </w:r>
      <w:r w:rsidRPr="00F11D5F">
        <w:rPr>
          <w:b/>
        </w:rPr>
        <w:tab/>
      </w:r>
      <w:r>
        <w:t xml:space="preserve">Solve </w:t>
      </w:r>
      <w:r>
        <w:rPr>
          <w:rFonts w:cs="Times New Roman"/>
        </w:rPr>
        <w:t>−</w:t>
      </w:r>
      <w:r>
        <w:t xml:space="preserve">8 </w:t>
      </w:r>
      <w:r>
        <w:rPr>
          <w:rFonts w:cs="Times New Roman"/>
        </w:rPr>
        <w:t>≤</w:t>
      </w:r>
      <w:r>
        <w:t xml:space="preserve"> 4</w:t>
      </w:r>
      <w:r>
        <w:rPr>
          <w:i/>
        </w:rPr>
        <w:t>x</w:t>
      </w:r>
      <w:r>
        <w:t xml:space="preserve"> </w:t>
      </w:r>
      <w:r>
        <w:rPr>
          <w:rFonts w:cs="Times New Roman"/>
        </w:rPr>
        <w:t>&lt;</w:t>
      </w:r>
      <w:r>
        <w:t xml:space="preserve"> 16</w:t>
      </w:r>
    </w:p>
    <w:tbl>
      <w:tblPr>
        <w:tblStyle w:val="TableGrid"/>
        <w:tblW w:w="0" w:type="auto"/>
        <w:tblInd w:w="1413" w:type="dxa"/>
        <w:tblLook w:val="04A0" w:firstRow="1" w:lastRow="0" w:firstColumn="1" w:lastColumn="0" w:noHBand="0" w:noVBand="1"/>
      </w:tblPr>
      <w:tblGrid>
        <w:gridCol w:w="3827"/>
        <w:gridCol w:w="3776"/>
      </w:tblGrid>
      <w:tr w:rsidR="0078021F" w14:paraId="1D6A5B20" w14:textId="77777777" w:rsidTr="00295254">
        <w:trPr>
          <w:trHeight w:val="710"/>
        </w:trPr>
        <w:tc>
          <w:tcPr>
            <w:tcW w:w="3827" w:type="dxa"/>
            <w:tcBorders>
              <w:top w:val="single" w:sz="4" w:space="0" w:color="auto"/>
              <w:left w:val="single" w:sz="4" w:space="0" w:color="auto"/>
              <w:bottom w:val="single" w:sz="4" w:space="0" w:color="auto"/>
              <w:right w:val="single" w:sz="4" w:space="0" w:color="auto"/>
            </w:tcBorders>
            <w:hideMark/>
          </w:tcPr>
          <w:p w14:paraId="7F62E063" w14:textId="77777777" w:rsidR="0078021F" w:rsidRDefault="0078021F" w:rsidP="00295254">
            <w:pPr>
              <w:pStyle w:val="Exampleline1"/>
            </w:pPr>
            <w:r>
              <w:rPr>
                <w:rFonts w:cs="Times New Roman"/>
              </w:rPr>
              <w:t>−</w:t>
            </w:r>
            <w:r>
              <w:t xml:space="preserve">8 </w:t>
            </w:r>
            <w:r>
              <w:rPr>
                <w:rFonts w:cs="Times New Roman"/>
              </w:rPr>
              <w:t>≤</w:t>
            </w:r>
            <w:r>
              <w:t xml:space="preserve"> 4</w:t>
            </w:r>
            <w:r>
              <w:rPr>
                <w:i/>
              </w:rPr>
              <w:t>x</w:t>
            </w:r>
            <w:r>
              <w:t xml:space="preserve"> </w:t>
            </w:r>
            <w:r>
              <w:rPr>
                <w:rFonts w:cs="Times New Roman"/>
              </w:rPr>
              <w:t>&lt;</w:t>
            </w:r>
            <w:r>
              <w:t xml:space="preserve"> 16</w:t>
            </w:r>
          </w:p>
          <w:p w14:paraId="0F4725FC" w14:textId="77777777" w:rsidR="0078021F" w:rsidRDefault="0078021F" w:rsidP="00295254">
            <w:pPr>
              <w:pStyle w:val="Examplefollow"/>
            </w:pPr>
            <w:r>
              <w:rPr>
                <w:rFonts w:cs="Times New Roman"/>
              </w:rPr>
              <w:t>−</w:t>
            </w:r>
            <w:r>
              <w:t xml:space="preserve">2 </w:t>
            </w:r>
            <w:r>
              <w:rPr>
                <w:rFonts w:cs="Times New Roman"/>
              </w:rPr>
              <w:t>≤</w:t>
            </w:r>
            <w:r>
              <w:t xml:space="preserve">  </w:t>
            </w:r>
            <w:r>
              <w:rPr>
                <w:i/>
              </w:rPr>
              <w:t xml:space="preserve">x </w:t>
            </w:r>
            <w:r>
              <w:t xml:space="preserve"> </w:t>
            </w:r>
            <w:r>
              <w:rPr>
                <w:rFonts w:cs="Times New Roman"/>
              </w:rPr>
              <w:t>&lt;</w:t>
            </w:r>
            <w:r>
              <w:t xml:space="preserve"> 4</w:t>
            </w:r>
          </w:p>
        </w:tc>
        <w:tc>
          <w:tcPr>
            <w:tcW w:w="3776" w:type="dxa"/>
            <w:tcBorders>
              <w:top w:val="single" w:sz="4" w:space="0" w:color="auto"/>
              <w:left w:val="single" w:sz="4" w:space="0" w:color="auto"/>
              <w:bottom w:val="single" w:sz="4" w:space="0" w:color="auto"/>
              <w:right w:val="single" w:sz="4" w:space="0" w:color="auto"/>
            </w:tcBorders>
            <w:hideMark/>
          </w:tcPr>
          <w:p w14:paraId="3788FD4E" w14:textId="77777777" w:rsidR="0078021F" w:rsidRDefault="0078021F" w:rsidP="00295254">
            <w:pPr>
              <w:pStyle w:val="Exampleline1"/>
            </w:pPr>
            <w:r>
              <w:t>Divide all three terms by 4.</w:t>
            </w:r>
          </w:p>
        </w:tc>
      </w:tr>
    </w:tbl>
    <w:p w14:paraId="1436A089" w14:textId="77777777" w:rsidR="0078021F" w:rsidRPr="00295254" w:rsidRDefault="0078021F" w:rsidP="00295254">
      <w:pPr>
        <w:rPr>
          <w:sz w:val="16"/>
        </w:rPr>
      </w:pPr>
    </w:p>
    <w:p w14:paraId="0EB96D4E" w14:textId="77777777" w:rsidR="0078021F" w:rsidRDefault="0078021F" w:rsidP="007816DB">
      <w:pPr>
        <w:pStyle w:val="Example"/>
        <w:tabs>
          <w:tab w:val="left" w:pos="1330"/>
        </w:tabs>
        <w:spacing w:before="240" w:line="240" w:lineRule="auto"/>
      </w:pPr>
      <w:r>
        <w:rPr>
          <w:b/>
        </w:rPr>
        <w:t>Example 2</w:t>
      </w:r>
      <w:r w:rsidRPr="00F11D5F">
        <w:rPr>
          <w:b/>
        </w:rPr>
        <w:tab/>
      </w:r>
      <w:r>
        <w:t xml:space="preserve">Solve </w:t>
      </w:r>
      <w:r>
        <w:rPr>
          <w:rFonts w:cs="Times New Roman"/>
        </w:rPr>
        <w:t>4</w:t>
      </w:r>
      <w:r>
        <w:t xml:space="preserve"> </w:t>
      </w:r>
      <w:r>
        <w:rPr>
          <w:rFonts w:cs="Times New Roman"/>
        </w:rPr>
        <w:t>≤</w:t>
      </w:r>
      <w:r>
        <w:t xml:space="preserve"> 5</w:t>
      </w:r>
      <w:r>
        <w:rPr>
          <w:i/>
        </w:rPr>
        <w:t>x</w:t>
      </w:r>
      <w:r>
        <w:t xml:space="preserve"> </w:t>
      </w:r>
      <w:r>
        <w:rPr>
          <w:rFonts w:cs="Times New Roman"/>
        </w:rPr>
        <w:t>&lt;</w:t>
      </w:r>
      <w:r>
        <w:t xml:space="preserve"> 10</w:t>
      </w:r>
    </w:p>
    <w:tbl>
      <w:tblPr>
        <w:tblStyle w:val="TableGrid"/>
        <w:tblW w:w="0" w:type="auto"/>
        <w:tblInd w:w="1413" w:type="dxa"/>
        <w:tblLook w:val="04A0" w:firstRow="1" w:lastRow="0" w:firstColumn="1" w:lastColumn="0" w:noHBand="0" w:noVBand="1"/>
      </w:tblPr>
      <w:tblGrid>
        <w:gridCol w:w="3827"/>
        <w:gridCol w:w="3776"/>
      </w:tblGrid>
      <w:tr w:rsidR="0078021F" w14:paraId="662EA5CC" w14:textId="77777777" w:rsidTr="00295254">
        <w:trPr>
          <w:trHeight w:val="870"/>
        </w:trPr>
        <w:tc>
          <w:tcPr>
            <w:tcW w:w="3827" w:type="dxa"/>
            <w:tcBorders>
              <w:top w:val="single" w:sz="4" w:space="0" w:color="auto"/>
              <w:left w:val="single" w:sz="4" w:space="0" w:color="auto"/>
              <w:bottom w:val="single" w:sz="4" w:space="0" w:color="auto"/>
              <w:right w:val="single" w:sz="4" w:space="0" w:color="auto"/>
            </w:tcBorders>
            <w:hideMark/>
          </w:tcPr>
          <w:p w14:paraId="7AA31263" w14:textId="77777777" w:rsidR="0078021F" w:rsidRDefault="0078021F" w:rsidP="00295254">
            <w:pPr>
              <w:pStyle w:val="Exampleline1"/>
            </w:pPr>
            <w:r>
              <w:rPr>
                <w:rFonts w:cs="Times New Roman"/>
              </w:rPr>
              <w:t>4</w:t>
            </w:r>
            <w:r>
              <w:t xml:space="preserve"> </w:t>
            </w:r>
            <w:r>
              <w:rPr>
                <w:rFonts w:cs="Times New Roman"/>
              </w:rPr>
              <w:t>≤</w:t>
            </w:r>
            <w:r>
              <w:t xml:space="preserve"> 5</w:t>
            </w:r>
            <w:r>
              <w:rPr>
                <w:i/>
              </w:rPr>
              <w:t>x</w:t>
            </w:r>
            <w:r>
              <w:t xml:space="preserve"> </w:t>
            </w:r>
            <w:r>
              <w:rPr>
                <w:rFonts w:cs="Times New Roman"/>
              </w:rPr>
              <w:t>&lt;</w:t>
            </w:r>
            <w:r>
              <w:t xml:space="preserve"> 10</w:t>
            </w:r>
          </w:p>
          <w:p w14:paraId="5D0563FD" w14:textId="77777777" w:rsidR="0078021F" w:rsidRDefault="0078021F" w:rsidP="00295254">
            <w:pPr>
              <w:pStyle w:val="Examplefollow"/>
            </w:pPr>
            <w:r w:rsidRPr="00295254">
              <w:rPr>
                <w:position w:val="-18"/>
              </w:rPr>
              <w:object w:dxaOrig="200" w:dyaOrig="460" w14:anchorId="7A73F93A">
                <v:shape id="_x0000_i1187" type="#_x0000_t75" style="width:9.75pt;height:23.25pt" o:ole="">
                  <v:imagedata r:id="rId333" o:title=""/>
                </v:shape>
                <o:OLEObject Type="Embed" ProgID="Equation.DSMT4" ShapeID="_x0000_i1187" DrawAspect="Content" ObjectID="_1841911451" r:id="rId334"/>
              </w:object>
            </w:r>
            <w:r>
              <w:t xml:space="preserve"> </w:t>
            </w:r>
            <w:r>
              <w:rPr>
                <w:rFonts w:cs="Times New Roman"/>
              </w:rPr>
              <w:t>≤</w:t>
            </w:r>
            <w:r>
              <w:t xml:space="preserve"> </w:t>
            </w:r>
            <w:r>
              <w:rPr>
                <w:i/>
              </w:rPr>
              <w:t>x</w:t>
            </w:r>
            <w:r>
              <w:t xml:space="preserve"> </w:t>
            </w:r>
            <w:r>
              <w:rPr>
                <w:rFonts w:cs="Times New Roman"/>
              </w:rPr>
              <w:t>&lt; 2</w:t>
            </w:r>
          </w:p>
        </w:tc>
        <w:tc>
          <w:tcPr>
            <w:tcW w:w="3776" w:type="dxa"/>
            <w:tcBorders>
              <w:top w:val="single" w:sz="4" w:space="0" w:color="auto"/>
              <w:left w:val="single" w:sz="4" w:space="0" w:color="auto"/>
              <w:bottom w:val="single" w:sz="4" w:space="0" w:color="auto"/>
              <w:right w:val="single" w:sz="4" w:space="0" w:color="auto"/>
            </w:tcBorders>
            <w:hideMark/>
          </w:tcPr>
          <w:p w14:paraId="32D9BCD9" w14:textId="77777777" w:rsidR="0078021F" w:rsidRDefault="0078021F" w:rsidP="00295254">
            <w:pPr>
              <w:pStyle w:val="Exampleline1"/>
            </w:pPr>
            <w:r>
              <w:t>Divide all three terms by 5.</w:t>
            </w:r>
          </w:p>
        </w:tc>
      </w:tr>
    </w:tbl>
    <w:p w14:paraId="269B8290" w14:textId="77777777" w:rsidR="0078021F" w:rsidRPr="00295254" w:rsidRDefault="0078021F" w:rsidP="00295254">
      <w:pPr>
        <w:rPr>
          <w:sz w:val="16"/>
        </w:rPr>
      </w:pPr>
    </w:p>
    <w:p w14:paraId="36ECA707" w14:textId="77777777" w:rsidR="0078021F" w:rsidRDefault="0078021F" w:rsidP="007F015F">
      <w:pPr>
        <w:pStyle w:val="Example"/>
        <w:rPr>
          <w:vertAlign w:val="superscript"/>
        </w:rPr>
      </w:pPr>
      <w:r>
        <w:rPr>
          <w:b/>
        </w:rPr>
        <w:t>Example 3</w:t>
      </w:r>
      <w:r w:rsidRPr="00F11D5F">
        <w:rPr>
          <w:b/>
        </w:rPr>
        <w:tab/>
      </w:r>
      <w:r>
        <w:t>Solve 2</w:t>
      </w:r>
      <w:r>
        <w:rPr>
          <w:i/>
        </w:rPr>
        <w:t>x</w:t>
      </w:r>
      <w:r>
        <w:t xml:space="preserve"> </w:t>
      </w:r>
      <w:r>
        <w:rPr>
          <w:rFonts w:cs="Times New Roman"/>
        </w:rPr>
        <w:t>−</w:t>
      </w:r>
      <w:r>
        <w:t xml:space="preserve"> 5 &lt; 7</w:t>
      </w:r>
    </w:p>
    <w:tbl>
      <w:tblPr>
        <w:tblStyle w:val="TableGrid"/>
        <w:tblW w:w="0" w:type="auto"/>
        <w:tblInd w:w="1413" w:type="dxa"/>
        <w:tblLook w:val="04A0" w:firstRow="1" w:lastRow="0" w:firstColumn="1" w:lastColumn="0" w:noHBand="0" w:noVBand="1"/>
      </w:tblPr>
      <w:tblGrid>
        <w:gridCol w:w="3827"/>
        <w:gridCol w:w="3776"/>
      </w:tblGrid>
      <w:tr w:rsidR="0078021F" w14:paraId="79E14BA0" w14:textId="77777777" w:rsidTr="00D951DD">
        <w:trPr>
          <w:trHeight w:val="954"/>
        </w:trPr>
        <w:tc>
          <w:tcPr>
            <w:tcW w:w="3827" w:type="dxa"/>
            <w:tcBorders>
              <w:top w:val="single" w:sz="4" w:space="0" w:color="auto"/>
              <w:left w:val="single" w:sz="4" w:space="0" w:color="auto"/>
              <w:bottom w:val="single" w:sz="4" w:space="0" w:color="auto"/>
              <w:right w:val="single" w:sz="4" w:space="0" w:color="auto"/>
            </w:tcBorders>
            <w:hideMark/>
          </w:tcPr>
          <w:p w14:paraId="2FD093C8" w14:textId="77777777" w:rsidR="0078021F" w:rsidRDefault="0078021F" w:rsidP="00295254">
            <w:pPr>
              <w:pStyle w:val="Exampleline1"/>
            </w:pPr>
            <w:r>
              <w:t>2</w:t>
            </w:r>
            <w:r>
              <w:rPr>
                <w:i/>
              </w:rPr>
              <w:t>x</w:t>
            </w:r>
            <w:r>
              <w:t xml:space="preserve"> </w:t>
            </w:r>
            <w:r>
              <w:rPr>
                <w:rFonts w:cs="Times New Roman"/>
              </w:rPr>
              <w:t>−</w:t>
            </w:r>
            <w:r>
              <w:t xml:space="preserve"> 5 &lt; 7</w:t>
            </w:r>
          </w:p>
          <w:p w14:paraId="6FC22A22" w14:textId="77777777" w:rsidR="0078021F" w:rsidRDefault="0078021F" w:rsidP="00295254">
            <w:pPr>
              <w:pStyle w:val="Examplefollow"/>
            </w:pPr>
            <w:r>
              <w:t xml:space="preserve">      2</w:t>
            </w:r>
            <w:r>
              <w:rPr>
                <w:i/>
              </w:rPr>
              <w:t>x</w:t>
            </w:r>
            <w:r>
              <w:t xml:space="preserve"> &lt; 12</w:t>
            </w:r>
          </w:p>
          <w:p w14:paraId="06D74953" w14:textId="77777777" w:rsidR="0078021F" w:rsidRDefault="0078021F" w:rsidP="00295254">
            <w:pPr>
              <w:pStyle w:val="Examplefollow"/>
            </w:pPr>
            <w:r>
              <w:rPr>
                <w:i/>
              </w:rPr>
              <w:t xml:space="preserve">        x</w:t>
            </w:r>
            <w:r>
              <w:t xml:space="preserve"> &lt; 6</w:t>
            </w:r>
          </w:p>
        </w:tc>
        <w:tc>
          <w:tcPr>
            <w:tcW w:w="3776" w:type="dxa"/>
            <w:tcBorders>
              <w:top w:val="single" w:sz="4" w:space="0" w:color="auto"/>
              <w:left w:val="single" w:sz="4" w:space="0" w:color="auto"/>
              <w:bottom w:val="single" w:sz="4" w:space="0" w:color="auto"/>
              <w:right w:val="single" w:sz="4" w:space="0" w:color="auto"/>
            </w:tcBorders>
            <w:hideMark/>
          </w:tcPr>
          <w:p w14:paraId="0C24A915" w14:textId="77777777" w:rsidR="0078021F" w:rsidRDefault="0078021F" w:rsidP="00295254">
            <w:pPr>
              <w:pStyle w:val="Exampleline1"/>
              <w:rPr>
                <w:b/>
              </w:rPr>
            </w:pPr>
            <w:r>
              <w:rPr>
                <w:b/>
              </w:rPr>
              <w:t>1</w:t>
            </w:r>
            <w:r>
              <w:rPr>
                <w:b/>
              </w:rPr>
              <w:tab/>
            </w:r>
            <w:r>
              <w:t>Add 5 to both sides.</w:t>
            </w:r>
          </w:p>
          <w:p w14:paraId="75773962" w14:textId="77777777" w:rsidR="0078021F" w:rsidRDefault="0078021F" w:rsidP="00295254">
            <w:pPr>
              <w:pStyle w:val="Examplefollow"/>
              <w:rPr>
                <w:sz w:val="20"/>
                <w:szCs w:val="20"/>
              </w:rPr>
            </w:pPr>
            <w:r>
              <w:rPr>
                <w:b/>
              </w:rPr>
              <w:t>2</w:t>
            </w:r>
            <w:r>
              <w:rPr>
                <w:b/>
              </w:rPr>
              <w:tab/>
            </w:r>
            <w:r>
              <w:t>Divide both sides by 2.</w:t>
            </w:r>
          </w:p>
        </w:tc>
      </w:tr>
    </w:tbl>
    <w:p w14:paraId="531F3009" w14:textId="77777777" w:rsidR="0078021F" w:rsidRPr="00295254" w:rsidRDefault="0078021F" w:rsidP="00295254">
      <w:pPr>
        <w:rPr>
          <w:sz w:val="16"/>
        </w:rPr>
      </w:pPr>
    </w:p>
    <w:p w14:paraId="6E82AD4C" w14:textId="77777777" w:rsidR="0078021F" w:rsidRPr="002F1826" w:rsidRDefault="0078021F" w:rsidP="00A25F6F">
      <w:pPr>
        <w:pStyle w:val="Example"/>
        <w:tabs>
          <w:tab w:val="left" w:pos="1330"/>
        </w:tabs>
        <w:spacing w:before="240" w:line="240" w:lineRule="auto"/>
      </w:pPr>
      <w:r>
        <w:rPr>
          <w:b/>
        </w:rPr>
        <w:t>Example 4</w:t>
      </w:r>
      <w:r w:rsidRPr="00F11D5F">
        <w:rPr>
          <w:b/>
        </w:rPr>
        <w:tab/>
      </w:r>
      <w:r>
        <w:t xml:space="preserve">Solve 2 </w:t>
      </w:r>
      <w:r>
        <w:rPr>
          <w:rFonts w:cs="Times New Roman"/>
        </w:rPr>
        <w:t>−</w:t>
      </w:r>
      <w:r>
        <w:t xml:space="preserve"> 5</w:t>
      </w:r>
      <w:r>
        <w:rPr>
          <w:i/>
        </w:rPr>
        <w:t>x</w:t>
      </w:r>
      <w:r>
        <w:t xml:space="preserve"> </w:t>
      </w:r>
      <w:r>
        <w:rPr>
          <w:rFonts w:cs="Times New Roman"/>
        </w:rPr>
        <w:t>≥</w:t>
      </w:r>
      <w:r>
        <w:t xml:space="preserve"> </w:t>
      </w:r>
      <w:r>
        <w:rPr>
          <w:rFonts w:cs="Times New Roman"/>
        </w:rPr>
        <w:t>−</w:t>
      </w:r>
      <w:r>
        <w:t>8</w:t>
      </w:r>
    </w:p>
    <w:tbl>
      <w:tblPr>
        <w:tblStyle w:val="TableGrid"/>
        <w:tblW w:w="0" w:type="auto"/>
        <w:tblInd w:w="1413" w:type="dxa"/>
        <w:tblLook w:val="04A0" w:firstRow="1" w:lastRow="0" w:firstColumn="1" w:lastColumn="0" w:noHBand="0" w:noVBand="1"/>
      </w:tblPr>
      <w:tblGrid>
        <w:gridCol w:w="3827"/>
        <w:gridCol w:w="3776"/>
      </w:tblGrid>
      <w:tr w:rsidR="0078021F" w14:paraId="18EF79BA" w14:textId="77777777" w:rsidTr="00D951DD">
        <w:trPr>
          <w:trHeight w:val="1526"/>
        </w:trPr>
        <w:tc>
          <w:tcPr>
            <w:tcW w:w="3827" w:type="dxa"/>
            <w:tcBorders>
              <w:top w:val="single" w:sz="4" w:space="0" w:color="auto"/>
              <w:left w:val="single" w:sz="4" w:space="0" w:color="auto"/>
              <w:bottom w:val="single" w:sz="4" w:space="0" w:color="auto"/>
              <w:right w:val="single" w:sz="4" w:space="0" w:color="auto"/>
            </w:tcBorders>
            <w:hideMark/>
          </w:tcPr>
          <w:p w14:paraId="263F2942" w14:textId="77777777" w:rsidR="0078021F" w:rsidRDefault="0078021F" w:rsidP="00295254">
            <w:pPr>
              <w:pStyle w:val="Exampleline1"/>
            </w:pPr>
            <w:r>
              <w:t xml:space="preserve">2 </w:t>
            </w:r>
            <w:r>
              <w:rPr>
                <w:rFonts w:cs="Times New Roman"/>
              </w:rPr>
              <w:t>−</w:t>
            </w:r>
            <w:r>
              <w:t xml:space="preserve"> 5</w:t>
            </w:r>
            <w:r>
              <w:rPr>
                <w:i/>
              </w:rPr>
              <w:t>x</w:t>
            </w:r>
            <w:r>
              <w:t xml:space="preserve"> </w:t>
            </w:r>
            <w:r>
              <w:rPr>
                <w:rFonts w:cs="Times New Roman"/>
              </w:rPr>
              <w:t>≥</w:t>
            </w:r>
            <w:r>
              <w:t xml:space="preserve"> </w:t>
            </w:r>
            <w:r>
              <w:rPr>
                <w:rFonts w:cs="Times New Roman"/>
              </w:rPr>
              <w:t>−</w:t>
            </w:r>
            <w:r>
              <w:t>8</w:t>
            </w:r>
          </w:p>
          <w:p w14:paraId="601E8B23" w14:textId="77777777" w:rsidR="0078021F" w:rsidRDefault="0078021F">
            <w:pPr>
              <w:pStyle w:val="Example"/>
            </w:pPr>
            <w:r>
              <w:rPr>
                <w:rFonts w:cs="Times New Roman"/>
              </w:rPr>
              <w:t xml:space="preserve">    −</w:t>
            </w:r>
            <w:r>
              <w:t>5</w:t>
            </w:r>
            <w:r>
              <w:rPr>
                <w:i/>
              </w:rPr>
              <w:t>x</w:t>
            </w:r>
            <w:r>
              <w:t xml:space="preserve"> </w:t>
            </w:r>
            <w:r>
              <w:rPr>
                <w:rFonts w:cs="Times New Roman"/>
              </w:rPr>
              <w:t>≥</w:t>
            </w:r>
            <w:r>
              <w:t xml:space="preserve"> </w:t>
            </w:r>
            <w:r>
              <w:rPr>
                <w:rFonts w:cs="Times New Roman"/>
              </w:rPr>
              <w:t>−</w:t>
            </w:r>
            <w:r>
              <w:t>10</w:t>
            </w:r>
          </w:p>
          <w:p w14:paraId="0ECCA678" w14:textId="77777777" w:rsidR="0078021F" w:rsidRDefault="0078021F">
            <w:pPr>
              <w:pStyle w:val="Example"/>
            </w:pPr>
            <w:r>
              <w:rPr>
                <w:i/>
              </w:rPr>
              <w:t xml:space="preserve">         x</w:t>
            </w:r>
            <w:r>
              <w:t xml:space="preserve"> </w:t>
            </w:r>
            <w:r>
              <w:rPr>
                <w:rFonts w:cs="Times New Roman"/>
              </w:rPr>
              <w:t>≤</w:t>
            </w:r>
            <w:r>
              <w:t xml:space="preserve"> </w:t>
            </w:r>
            <w:r>
              <w:rPr>
                <w:rFonts w:cs="Times New Roman"/>
              </w:rPr>
              <w:t>2</w:t>
            </w:r>
          </w:p>
        </w:tc>
        <w:tc>
          <w:tcPr>
            <w:tcW w:w="3776" w:type="dxa"/>
            <w:tcBorders>
              <w:top w:val="single" w:sz="4" w:space="0" w:color="auto"/>
              <w:left w:val="single" w:sz="4" w:space="0" w:color="auto"/>
              <w:bottom w:val="single" w:sz="4" w:space="0" w:color="auto"/>
              <w:right w:val="single" w:sz="4" w:space="0" w:color="auto"/>
            </w:tcBorders>
            <w:hideMark/>
          </w:tcPr>
          <w:p w14:paraId="5C1AFA85" w14:textId="77777777" w:rsidR="0078021F" w:rsidRDefault="0078021F" w:rsidP="00295254">
            <w:pPr>
              <w:pStyle w:val="Exampleline1"/>
              <w:rPr>
                <w:b/>
              </w:rPr>
            </w:pPr>
            <w:r>
              <w:rPr>
                <w:b/>
              </w:rPr>
              <w:t>1</w:t>
            </w:r>
            <w:r>
              <w:rPr>
                <w:b/>
              </w:rPr>
              <w:tab/>
            </w:r>
            <w:r>
              <w:t>Subtract 2 from both sides.</w:t>
            </w:r>
          </w:p>
          <w:p w14:paraId="1209B19C" w14:textId="77777777" w:rsidR="0078021F" w:rsidRDefault="0078021F" w:rsidP="00295254">
            <w:pPr>
              <w:pStyle w:val="Examplefollow"/>
              <w:rPr>
                <w:b/>
                <w:sz w:val="20"/>
                <w:szCs w:val="20"/>
              </w:rPr>
            </w:pPr>
            <w:r>
              <w:rPr>
                <w:b/>
              </w:rPr>
              <w:t>2</w:t>
            </w:r>
            <w:r>
              <w:rPr>
                <w:b/>
              </w:rPr>
              <w:tab/>
            </w:r>
            <w:r>
              <w:t xml:space="preserve">Divide both sides by </w:t>
            </w:r>
            <w:r>
              <w:rPr>
                <w:rFonts w:cs="Times New Roman"/>
              </w:rPr>
              <w:t>−</w:t>
            </w:r>
            <w:r>
              <w:t xml:space="preserve">5. </w:t>
            </w:r>
            <w:r>
              <w:br/>
              <w:t>Remember to reverse the inequality when dividing by a negative number.</w:t>
            </w:r>
          </w:p>
        </w:tc>
      </w:tr>
    </w:tbl>
    <w:p w14:paraId="361D960F" w14:textId="77777777" w:rsidR="0078021F" w:rsidRPr="00295254" w:rsidRDefault="0078021F" w:rsidP="00295254">
      <w:pPr>
        <w:rPr>
          <w:sz w:val="16"/>
        </w:rPr>
      </w:pPr>
    </w:p>
    <w:p w14:paraId="28128DD9" w14:textId="77777777" w:rsidR="0078021F" w:rsidRDefault="0078021F" w:rsidP="00A25F6F">
      <w:pPr>
        <w:pStyle w:val="Example"/>
        <w:tabs>
          <w:tab w:val="left" w:pos="1330"/>
        </w:tabs>
        <w:spacing w:before="240" w:line="240" w:lineRule="auto"/>
      </w:pPr>
      <w:r>
        <w:rPr>
          <w:b/>
        </w:rPr>
        <w:t>Example 5</w:t>
      </w:r>
      <w:r w:rsidRPr="00F11D5F">
        <w:rPr>
          <w:b/>
        </w:rPr>
        <w:tab/>
      </w:r>
      <w:r>
        <w:t>Solve 4(</w:t>
      </w:r>
      <w:r>
        <w:rPr>
          <w:i/>
        </w:rPr>
        <w:t>x</w:t>
      </w:r>
      <w:r>
        <w:t xml:space="preserve"> </w:t>
      </w:r>
      <w:r>
        <w:rPr>
          <w:rFonts w:cs="Times New Roman"/>
        </w:rPr>
        <w:t>−</w:t>
      </w:r>
      <w:r>
        <w:t xml:space="preserve"> 2) &gt; 3(9 </w:t>
      </w:r>
      <w:r>
        <w:rPr>
          <w:rFonts w:cs="Times New Roman"/>
        </w:rPr>
        <w:t>−</w:t>
      </w:r>
      <w:r>
        <w:t xml:space="preserve"> </w:t>
      </w:r>
      <w:r>
        <w:rPr>
          <w:i/>
        </w:rPr>
        <w:t>x</w:t>
      </w:r>
      <w:r>
        <w:t>)</w:t>
      </w:r>
    </w:p>
    <w:tbl>
      <w:tblPr>
        <w:tblStyle w:val="TableGrid"/>
        <w:tblW w:w="0" w:type="auto"/>
        <w:tblInd w:w="1413" w:type="dxa"/>
        <w:tblLook w:val="04A0" w:firstRow="1" w:lastRow="0" w:firstColumn="1" w:lastColumn="0" w:noHBand="0" w:noVBand="1"/>
      </w:tblPr>
      <w:tblGrid>
        <w:gridCol w:w="3827"/>
        <w:gridCol w:w="3776"/>
      </w:tblGrid>
      <w:tr w:rsidR="0078021F" w14:paraId="2B9E3415" w14:textId="77777777" w:rsidTr="00D951DD">
        <w:trPr>
          <w:trHeight w:val="1470"/>
        </w:trPr>
        <w:tc>
          <w:tcPr>
            <w:tcW w:w="3827" w:type="dxa"/>
            <w:tcBorders>
              <w:top w:val="single" w:sz="4" w:space="0" w:color="auto"/>
              <w:left w:val="single" w:sz="4" w:space="0" w:color="auto"/>
              <w:bottom w:val="single" w:sz="4" w:space="0" w:color="auto"/>
              <w:right w:val="single" w:sz="4" w:space="0" w:color="auto"/>
            </w:tcBorders>
            <w:hideMark/>
          </w:tcPr>
          <w:p w14:paraId="6AD893D9" w14:textId="77777777" w:rsidR="0078021F" w:rsidRDefault="0078021F" w:rsidP="00295254">
            <w:pPr>
              <w:pStyle w:val="Exampleline1"/>
            </w:pPr>
            <w:r>
              <w:t>4(</w:t>
            </w:r>
            <w:r>
              <w:rPr>
                <w:i/>
              </w:rPr>
              <w:t>x</w:t>
            </w:r>
            <w:r>
              <w:t xml:space="preserve"> </w:t>
            </w:r>
            <w:r>
              <w:rPr>
                <w:rFonts w:cs="Times New Roman"/>
              </w:rPr>
              <w:t>−</w:t>
            </w:r>
            <w:r>
              <w:t xml:space="preserve"> 2) &gt; 3(9 </w:t>
            </w:r>
            <w:r>
              <w:rPr>
                <w:rFonts w:cs="Times New Roman"/>
              </w:rPr>
              <w:t>−</w:t>
            </w:r>
            <w:r>
              <w:t xml:space="preserve"> </w:t>
            </w:r>
            <w:r>
              <w:rPr>
                <w:i/>
              </w:rPr>
              <w:t>x</w:t>
            </w:r>
            <w:r>
              <w:t>)</w:t>
            </w:r>
          </w:p>
          <w:p w14:paraId="11ACD9C1" w14:textId="77777777" w:rsidR="0078021F" w:rsidRDefault="0078021F">
            <w:pPr>
              <w:pStyle w:val="Example"/>
            </w:pPr>
            <w:r>
              <w:t xml:space="preserve">   4</w:t>
            </w:r>
            <w:r>
              <w:rPr>
                <w:i/>
              </w:rPr>
              <w:t>x</w:t>
            </w:r>
            <w:r>
              <w:t xml:space="preserve"> </w:t>
            </w:r>
            <w:r>
              <w:rPr>
                <w:rFonts w:cs="Times New Roman"/>
              </w:rPr>
              <w:t>−</w:t>
            </w:r>
            <w:r>
              <w:t xml:space="preserve"> 8 &gt; 27 </w:t>
            </w:r>
            <w:r>
              <w:rPr>
                <w:rFonts w:cs="Times New Roman"/>
              </w:rPr>
              <w:t>−</w:t>
            </w:r>
            <w:r>
              <w:t xml:space="preserve"> 3</w:t>
            </w:r>
            <w:r>
              <w:rPr>
                <w:i/>
              </w:rPr>
              <w:t>x</w:t>
            </w:r>
          </w:p>
          <w:p w14:paraId="2F2A8693" w14:textId="77777777" w:rsidR="0078021F" w:rsidRDefault="0078021F">
            <w:pPr>
              <w:pStyle w:val="Example"/>
            </w:pPr>
            <w:r>
              <w:t xml:space="preserve">   7</w:t>
            </w:r>
            <w:r>
              <w:rPr>
                <w:i/>
              </w:rPr>
              <w:t>x</w:t>
            </w:r>
            <w:r>
              <w:t xml:space="preserve"> </w:t>
            </w:r>
            <w:r>
              <w:rPr>
                <w:rFonts w:cs="Times New Roman"/>
              </w:rPr>
              <w:t>−</w:t>
            </w:r>
            <w:r>
              <w:t xml:space="preserve"> 8 &gt; 27</w:t>
            </w:r>
          </w:p>
          <w:p w14:paraId="0D79777E" w14:textId="77777777" w:rsidR="0078021F" w:rsidRDefault="0078021F">
            <w:pPr>
              <w:pStyle w:val="Example"/>
            </w:pPr>
            <w:r>
              <w:t xml:space="preserve">         7</w:t>
            </w:r>
            <w:r>
              <w:rPr>
                <w:i/>
              </w:rPr>
              <w:t>x</w:t>
            </w:r>
            <w:r>
              <w:t xml:space="preserve"> &gt; 35</w:t>
            </w:r>
          </w:p>
          <w:p w14:paraId="07E9D832" w14:textId="77777777" w:rsidR="0078021F" w:rsidRDefault="0078021F">
            <w:pPr>
              <w:pStyle w:val="Example"/>
            </w:pPr>
            <w:r>
              <w:rPr>
                <w:i/>
              </w:rPr>
              <w:t xml:space="preserve">           x</w:t>
            </w:r>
            <w:r>
              <w:t xml:space="preserve"> &gt; 5</w:t>
            </w:r>
          </w:p>
        </w:tc>
        <w:tc>
          <w:tcPr>
            <w:tcW w:w="3776" w:type="dxa"/>
            <w:tcBorders>
              <w:top w:val="single" w:sz="4" w:space="0" w:color="auto"/>
              <w:left w:val="single" w:sz="4" w:space="0" w:color="auto"/>
              <w:bottom w:val="single" w:sz="4" w:space="0" w:color="auto"/>
              <w:right w:val="single" w:sz="4" w:space="0" w:color="auto"/>
            </w:tcBorders>
            <w:hideMark/>
          </w:tcPr>
          <w:p w14:paraId="3117AB37" w14:textId="77777777" w:rsidR="0078021F" w:rsidRDefault="0078021F" w:rsidP="00295254">
            <w:pPr>
              <w:pStyle w:val="Exampleline1"/>
            </w:pPr>
            <w:r>
              <w:rPr>
                <w:b/>
              </w:rPr>
              <w:t>1</w:t>
            </w:r>
            <w:r>
              <w:rPr>
                <w:b/>
              </w:rPr>
              <w:tab/>
            </w:r>
            <w:r>
              <w:t>Expand the brackets.</w:t>
            </w:r>
          </w:p>
          <w:p w14:paraId="74102788" w14:textId="77777777" w:rsidR="0078021F" w:rsidRDefault="0078021F" w:rsidP="00295254">
            <w:pPr>
              <w:pStyle w:val="Examplefollow"/>
            </w:pPr>
            <w:r>
              <w:rPr>
                <w:b/>
              </w:rPr>
              <w:t>2</w:t>
            </w:r>
            <w:r>
              <w:rPr>
                <w:b/>
              </w:rPr>
              <w:tab/>
            </w:r>
            <w:r>
              <w:t>Add 3</w:t>
            </w:r>
            <w:r>
              <w:rPr>
                <w:i/>
              </w:rPr>
              <w:t>x</w:t>
            </w:r>
            <w:r>
              <w:t xml:space="preserve"> to both sides.</w:t>
            </w:r>
          </w:p>
          <w:p w14:paraId="2AC98258" w14:textId="77777777" w:rsidR="0078021F" w:rsidRDefault="0078021F" w:rsidP="00295254">
            <w:pPr>
              <w:pStyle w:val="Examplefollow"/>
            </w:pPr>
            <w:r>
              <w:rPr>
                <w:b/>
              </w:rPr>
              <w:t>3</w:t>
            </w:r>
            <w:r>
              <w:rPr>
                <w:b/>
              </w:rPr>
              <w:tab/>
            </w:r>
            <w:r>
              <w:t>Add 8 to both sides.</w:t>
            </w:r>
          </w:p>
          <w:p w14:paraId="0F9A4037" w14:textId="77777777" w:rsidR="0078021F" w:rsidRDefault="0078021F" w:rsidP="00295254">
            <w:pPr>
              <w:pStyle w:val="Examplefollow"/>
            </w:pPr>
            <w:r>
              <w:rPr>
                <w:b/>
              </w:rPr>
              <w:t>4</w:t>
            </w:r>
            <w:r>
              <w:rPr>
                <w:b/>
              </w:rPr>
              <w:tab/>
            </w:r>
            <w:r>
              <w:t>Divide both sides by 7.</w:t>
            </w:r>
          </w:p>
        </w:tc>
      </w:tr>
    </w:tbl>
    <w:p w14:paraId="46CE0AB0" w14:textId="77777777" w:rsidR="00411A86" w:rsidRDefault="00411A86" w:rsidP="00D73D31">
      <w:pPr>
        <w:pStyle w:val="Title"/>
        <w:rPr>
          <w:b/>
          <w:sz w:val="52"/>
        </w:rPr>
      </w:pPr>
    </w:p>
    <w:p w14:paraId="75C8F5CF" w14:textId="77777777" w:rsidR="00411A86" w:rsidRDefault="00411A86" w:rsidP="00D73D31">
      <w:pPr>
        <w:pStyle w:val="Title"/>
        <w:rPr>
          <w:b/>
          <w:sz w:val="52"/>
        </w:rPr>
      </w:pPr>
    </w:p>
    <w:p w14:paraId="21C71A1A" w14:textId="77777777" w:rsidR="00411A86" w:rsidRDefault="00411A86" w:rsidP="00D73D31">
      <w:pPr>
        <w:pStyle w:val="Title"/>
        <w:rPr>
          <w:b/>
          <w:sz w:val="52"/>
        </w:rPr>
      </w:pPr>
    </w:p>
    <w:p w14:paraId="1B6F23FF" w14:textId="398AED87" w:rsidR="0078021F" w:rsidRPr="007279C1" w:rsidRDefault="0078021F" w:rsidP="00D73D31">
      <w:pPr>
        <w:pStyle w:val="Title"/>
        <w:rPr>
          <w:b/>
          <w:sz w:val="48"/>
        </w:rPr>
      </w:pPr>
      <w:r>
        <w:rPr>
          <w:b/>
          <w:sz w:val="52"/>
        </w:rPr>
        <w:lastRenderedPageBreak/>
        <w:t>Quadratic inequalities</w:t>
      </w:r>
    </w:p>
    <w:p w14:paraId="11C49D5F"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3ED5EDAC"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300BC71D" w14:textId="77777777" w:rsidR="0078021F" w:rsidRPr="006D5C1F" w:rsidRDefault="0078021F" w:rsidP="008E1CDE">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1d. Inequalities – linear and quadratic (including graphical solutions)</w:t>
      </w:r>
    </w:p>
    <w:p w14:paraId="4EE25F07"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5D6471EC" w14:textId="77777777" w:rsidR="0078021F" w:rsidRDefault="0078021F" w:rsidP="00E11F7F">
      <w:pPr>
        <w:pStyle w:val="Qheading"/>
      </w:pPr>
      <w:r w:rsidRPr="000F1EA2">
        <w:t>Key points</w:t>
      </w:r>
    </w:p>
    <w:p w14:paraId="71735787" w14:textId="77777777" w:rsidR="0078021F" w:rsidRDefault="0078021F" w:rsidP="005A47D2">
      <w:pPr>
        <w:pStyle w:val="ListParagraph"/>
        <w:numPr>
          <w:ilvl w:val="0"/>
          <w:numId w:val="2"/>
        </w:numPr>
      </w:pPr>
      <w:r>
        <w:t>First replace the inequality sign by = and solve the quadratic equation.</w:t>
      </w:r>
    </w:p>
    <w:p w14:paraId="70F1CC5A" w14:textId="77777777" w:rsidR="0078021F" w:rsidRDefault="0078021F" w:rsidP="005A47D2">
      <w:pPr>
        <w:pStyle w:val="ListParagraph"/>
        <w:numPr>
          <w:ilvl w:val="0"/>
          <w:numId w:val="2"/>
        </w:numPr>
      </w:pPr>
      <w:r>
        <w:t>Sketch the graph of the quadratic function.</w:t>
      </w:r>
    </w:p>
    <w:p w14:paraId="073991B5" w14:textId="77777777" w:rsidR="0078021F" w:rsidRDefault="0078021F" w:rsidP="005A47D2">
      <w:pPr>
        <w:pStyle w:val="ListParagraph"/>
        <w:numPr>
          <w:ilvl w:val="0"/>
          <w:numId w:val="2"/>
        </w:numPr>
      </w:pPr>
      <w:r>
        <w:t>Use the graph to find the values which satisfy the quadratic inequality.</w:t>
      </w:r>
    </w:p>
    <w:p w14:paraId="46978DB7" w14:textId="77777777" w:rsidR="0078021F" w:rsidRPr="000F1EA2" w:rsidRDefault="0078021F" w:rsidP="00E11F7F">
      <w:pPr>
        <w:pStyle w:val="Qheading"/>
      </w:pPr>
      <w:r w:rsidRPr="000F1EA2">
        <w:t>Examples</w:t>
      </w:r>
    </w:p>
    <w:p w14:paraId="3F2491D4" w14:textId="77777777" w:rsidR="0078021F" w:rsidRPr="00C54B30" w:rsidRDefault="0078021F" w:rsidP="00C54B30">
      <w:pPr>
        <w:pStyle w:val="Example"/>
        <w:rPr>
          <w:i/>
        </w:rPr>
      </w:pPr>
      <w:r>
        <w:rPr>
          <w:b/>
        </w:rPr>
        <w:t>Example 1</w:t>
      </w:r>
      <w:r w:rsidRPr="00F11D5F">
        <w:rPr>
          <w:b/>
        </w:rPr>
        <w:tab/>
      </w:r>
      <w:r>
        <w:t xml:space="preserve">Find the set of values of </w:t>
      </w:r>
      <w:r>
        <w:rPr>
          <w:i/>
        </w:rPr>
        <w:t>x</w:t>
      </w:r>
      <w:r>
        <w:t xml:space="preserve"> which satisfy </w:t>
      </w:r>
      <w:r>
        <w:rPr>
          <w:i/>
        </w:rPr>
        <w:t>x</w:t>
      </w:r>
      <w:r>
        <w:rPr>
          <w:vertAlign w:val="superscript"/>
        </w:rPr>
        <w:t>2</w:t>
      </w:r>
      <w:r>
        <w:t xml:space="preserve"> + 5</w:t>
      </w:r>
      <w:r>
        <w:rPr>
          <w:i/>
        </w:rPr>
        <w:t>x</w:t>
      </w:r>
      <w:r>
        <w:t xml:space="preserve"> + 6 &gt; 0</w:t>
      </w:r>
    </w:p>
    <w:tbl>
      <w:tblPr>
        <w:tblStyle w:val="TableGrid"/>
        <w:tblW w:w="0" w:type="auto"/>
        <w:tblInd w:w="1408" w:type="dxa"/>
        <w:tblLook w:val="04A0" w:firstRow="1" w:lastRow="0" w:firstColumn="1" w:lastColumn="0" w:noHBand="0" w:noVBand="1"/>
      </w:tblPr>
      <w:tblGrid>
        <w:gridCol w:w="3827"/>
        <w:gridCol w:w="3776"/>
      </w:tblGrid>
      <w:tr w:rsidR="0078021F" w14:paraId="402D3FE1" w14:textId="77777777" w:rsidTr="00E74226">
        <w:trPr>
          <w:trHeight w:val="4579"/>
        </w:trPr>
        <w:tc>
          <w:tcPr>
            <w:tcW w:w="3827" w:type="dxa"/>
            <w:tcBorders>
              <w:top w:val="single" w:sz="4" w:space="0" w:color="auto"/>
              <w:left w:val="single" w:sz="4" w:space="0" w:color="auto"/>
              <w:bottom w:val="single" w:sz="4" w:space="0" w:color="auto"/>
              <w:right w:val="single" w:sz="4" w:space="0" w:color="auto"/>
            </w:tcBorders>
          </w:tcPr>
          <w:p w14:paraId="78FB3E84" w14:textId="77777777" w:rsidR="0078021F" w:rsidRDefault="0078021F" w:rsidP="00E74226">
            <w:pPr>
              <w:pStyle w:val="Exampleline1"/>
            </w:pPr>
            <w:r>
              <w:rPr>
                <w:i/>
              </w:rPr>
              <w:t>x</w:t>
            </w:r>
            <w:r>
              <w:rPr>
                <w:vertAlign w:val="superscript"/>
              </w:rPr>
              <w:t>2</w:t>
            </w:r>
            <w:r>
              <w:t xml:space="preserve"> + 5</w:t>
            </w:r>
            <w:r>
              <w:rPr>
                <w:i/>
              </w:rPr>
              <w:t>x</w:t>
            </w:r>
            <w:r>
              <w:t xml:space="preserve"> + 6 = 0</w:t>
            </w:r>
          </w:p>
          <w:p w14:paraId="599A3940" w14:textId="77777777" w:rsidR="0078021F" w:rsidRDefault="0078021F">
            <w:r>
              <w:t>(</w:t>
            </w:r>
            <w:r>
              <w:rPr>
                <w:i/>
              </w:rPr>
              <w:t>x</w:t>
            </w:r>
            <w:r>
              <w:t xml:space="preserve"> + 3)(</w:t>
            </w:r>
            <w:r>
              <w:rPr>
                <w:i/>
              </w:rPr>
              <w:t>x</w:t>
            </w:r>
            <w:r>
              <w:t xml:space="preserve"> + 2) = 0</w:t>
            </w:r>
          </w:p>
          <w:p w14:paraId="0C932A4A" w14:textId="77777777" w:rsidR="0078021F" w:rsidRDefault="0078021F">
            <w:pPr>
              <w:rPr>
                <w:rFonts w:cs="Times New Roman"/>
              </w:rPr>
            </w:pPr>
            <w:r>
              <w:rPr>
                <w:i/>
              </w:rPr>
              <w:t>x</w:t>
            </w:r>
            <w:r>
              <w:t xml:space="preserve"> = </w:t>
            </w:r>
            <w:r>
              <w:rPr>
                <w:rFonts w:cs="Times New Roman"/>
              </w:rPr>
              <w:t>−</w:t>
            </w:r>
            <w:r>
              <w:t xml:space="preserve">3 or </w:t>
            </w:r>
            <w:r>
              <w:rPr>
                <w:i/>
              </w:rPr>
              <w:t>x</w:t>
            </w:r>
            <w:r>
              <w:t xml:space="preserve"> = </w:t>
            </w:r>
            <w:r>
              <w:rPr>
                <w:rFonts w:cs="Times New Roman"/>
              </w:rPr>
              <w:t>−2</w:t>
            </w:r>
          </w:p>
          <w:p w14:paraId="04CA0ACA" w14:textId="77777777" w:rsidR="0078021F" w:rsidRDefault="0078021F">
            <w:pPr>
              <w:rPr>
                <w:rFonts w:cs="Times New Roman"/>
              </w:rPr>
            </w:pPr>
          </w:p>
          <w:p w14:paraId="560C99CF" w14:textId="77777777" w:rsidR="0078021F" w:rsidRDefault="0078021F">
            <w:r>
              <w:rPr>
                <w:noProof/>
                <w:lang w:eastAsia="en-GB"/>
              </w:rPr>
              <w:drawing>
                <wp:inline distT="0" distB="0" distL="0" distR="0" wp14:anchorId="3BEB71F9" wp14:editId="52802C22">
                  <wp:extent cx="2142490" cy="182245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142490" cy="1822450"/>
                          </a:xfrm>
                          <a:prstGeom prst="rect">
                            <a:avLst/>
                          </a:prstGeom>
                          <a:noFill/>
                          <a:ln>
                            <a:noFill/>
                          </a:ln>
                        </pic:spPr>
                      </pic:pic>
                    </a:graphicData>
                  </a:graphic>
                </wp:inline>
              </w:drawing>
            </w:r>
          </w:p>
          <w:p w14:paraId="3C757D68" w14:textId="77777777" w:rsidR="0078021F" w:rsidRDefault="0078021F">
            <w:r>
              <w:rPr>
                <w:i/>
              </w:rPr>
              <w:t>x</w:t>
            </w:r>
            <w:r>
              <w:t xml:space="preserve"> &lt; </w:t>
            </w:r>
            <w:r>
              <w:rPr>
                <w:rFonts w:cs="Times New Roman"/>
              </w:rPr>
              <w:t>−</w:t>
            </w:r>
            <w:r>
              <w:t xml:space="preserve">3 or </w:t>
            </w:r>
            <w:r>
              <w:rPr>
                <w:i/>
              </w:rPr>
              <w:t>x</w:t>
            </w:r>
            <w:r>
              <w:t xml:space="preserve"> &gt; </w:t>
            </w:r>
            <w:r>
              <w:rPr>
                <w:rFonts w:cs="Times New Roman"/>
              </w:rPr>
              <w:t>−2</w:t>
            </w:r>
          </w:p>
        </w:tc>
        <w:tc>
          <w:tcPr>
            <w:tcW w:w="3776" w:type="dxa"/>
            <w:tcBorders>
              <w:top w:val="single" w:sz="4" w:space="0" w:color="auto"/>
              <w:left w:val="single" w:sz="4" w:space="0" w:color="auto"/>
              <w:bottom w:val="single" w:sz="4" w:space="0" w:color="auto"/>
              <w:right w:val="single" w:sz="4" w:space="0" w:color="auto"/>
            </w:tcBorders>
          </w:tcPr>
          <w:p w14:paraId="0258C525" w14:textId="77777777" w:rsidR="0078021F" w:rsidRDefault="0078021F" w:rsidP="00E74226">
            <w:pPr>
              <w:pStyle w:val="Exampleline1indent"/>
            </w:pPr>
            <w:r>
              <w:rPr>
                <w:b/>
              </w:rPr>
              <w:t>1</w:t>
            </w:r>
            <w:r>
              <w:rPr>
                <w:b/>
              </w:rPr>
              <w:tab/>
            </w:r>
            <w:r>
              <w:t>Solve the quadratic equation by factorising.</w:t>
            </w:r>
          </w:p>
          <w:p w14:paraId="228FBF0F" w14:textId="77777777" w:rsidR="0078021F" w:rsidRDefault="0078021F">
            <w:pPr>
              <w:pStyle w:val="Example"/>
            </w:pPr>
          </w:p>
          <w:p w14:paraId="7FA17924" w14:textId="77777777" w:rsidR="0078021F" w:rsidRDefault="0078021F">
            <w:pPr>
              <w:pStyle w:val="Example"/>
            </w:pPr>
          </w:p>
          <w:p w14:paraId="70B150FD" w14:textId="77777777" w:rsidR="0078021F" w:rsidRDefault="0078021F" w:rsidP="00E74226">
            <w:pPr>
              <w:pStyle w:val="Examplefollow"/>
            </w:pPr>
            <w:r>
              <w:rPr>
                <w:b/>
              </w:rPr>
              <w:t>2</w:t>
            </w:r>
            <w:r>
              <w:rPr>
                <w:b/>
              </w:rPr>
              <w:tab/>
            </w:r>
            <w:r>
              <w:t xml:space="preserve">Sketch the graph of </w:t>
            </w:r>
            <w:r>
              <w:br/>
            </w:r>
            <w:r>
              <w:rPr>
                <w:i/>
              </w:rPr>
              <w:t>y</w:t>
            </w:r>
            <w:r>
              <w:t xml:space="preserve"> = (</w:t>
            </w:r>
            <w:r>
              <w:rPr>
                <w:i/>
              </w:rPr>
              <w:t>x</w:t>
            </w:r>
            <w:r>
              <w:t xml:space="preserve"> + 3)(</w:t>
            </w:r>
            <w:r>
              <w:rPr>
                <w:i/>
              </w:rPr>
              <w:t>x</w:t>
            </w:r>
            <w:r>
              <w:t xml:space="preserve"> + 2) </w:t>
            </w:r>
          </w:p>
          <w:p w14:paraId="5D7CDDF0" w14:textId="77777777" w:rsidR="0078021F" w:rsidRDefault="0078021F" w:rsidP="00E74226">
            <w:pPr>
              <w:pStyle w:val="Examplefollow"/>
            </w:pPr>
          </w:p>
          <w:p w14:paraId="1A5B2CE9" w14:textId="77777777" w:rsidR="0078021F" w:rsidRDefault="0078021F" w:rsidP="00E74226">
            <w:pPr>
              <w:pStyle w:val="Examplefollow"/>
            </w:pPr>
            <w:r>
              <w:rPr>
                <w:b/>
              </w:rPr>
              <w:t>3</w:t>
            </w:r>
            <w:r>
              <w:rPr>
                <w:b/>
              </w:rPr>
              <w:tab/>
            </w:r>
            <w:r>
              <w:t xml:space="preserve">Identify on the graph where </w:t>
            </w:r>
            <w:r>
              <w:br/>
            </w:r>
            <w:r>
              <w:rPr>
                <w:i/>
              </w:rPr>
              <w:t>x</w:t>
            </w:r>
            <w:r>
              <w:rPr>
                <w:vertAlign w:val="superscript"/>
              </w:rPr>
              <w:t>2</w:t>
            </w:r>
            <w:r>
              <w:t xml:space="preserve"> + 5</w:t>
            </w:r>
            <w:r>
              <w:rPr>
                <w:i/>
              </w:rPr>
              <w:t>x</w:t>
            </w:r>
            <w:r>
              <w:t xml:space="preserve"> + 6 &gt; 0, i.e. where </w:t>
            </w:r>
            <w:r>
              <w:rPr>
                <w:i/>
              </w:rPr>
              <w:t>y</w:t>
            </w:r>
            <w:r>
              <w:t xml:space="preserve"> &gt; 0</w:t>
            </w:r>
          </w:p>
          <w:p w14:paraId="36D6AFA0" w14:textId="77777777" w:rsidR="0078021F" w:rsidRDefault="0078021F">
            <w:pPr>
              <w:pStyle w:val="Example"/>
            </w:pPr>
          </w:p>
          <w:p w14:paraId="651C63D1" w14:textId="77777777" w:rsidR="0078021F" w:rsidRDefault="0078021F">
            <w:pPr>
              <w:pStyle w:val="Example"/>
            </w:pPr>
          </w:p>
          <w:p w14:paraId="0D2E28D6" w14:textId="77777777" w:rsidR="0078021F" w:rsidRDefault="0078021F">
            <w:pPr>
              <w:pStyle w:val="Example"/>
            </w:pPr>
          </w:p>
          <w:p w14:paraId="3EE16066" w14:textId="77777777" w:rsidR="0078021F" w:rsidRDefault="0078021F">
            <w:pPr>
              <w:pStyle w:val="Example"/>
            </w:pPr>
          </w:p>
          <w:p w14:paraId="673C0DE8" w14:textId="77777777" w:rsidR="0078021F" w:rsidRDefault="0078021F">
            <w:pPr>
              <w:pStyle w:val="Example"/>
            </w:pPr>
          </w:p>
          <w:p w14:paraId="05EE69DB" w14:textId="77777777" w:rsidR="0078021F" w:rsidRDefault="0078021F">
            <w:pPr>
              <w:pStyle w:val="Example"/>
            </w:pPr>
          </w:p>
          <w:p w14:paraId="265FB19B" w14:textId="77777777" w:rsidR="0078021F" w:rsidRDefault="0078021F" w:rsidP="00E74226">
            <w:pPr>
              <w:pStyle w:val="Examplefollow"/>
            </w:pPr>
            <w:r>
              <w:rPr>
                <w:b/>
              </w:rPr>
              <w:t>4</w:t>
            </w:r>
            <w:r>
              <w:rPr>
                <w:b/>
              </w:rPr>
              <w:tab/>
            </w:r>
            <w:r>
              <w:t xml:space="preserve">Write down the values which satisfy the inequality </w:t>
            </w:r>
            <w:r>
              <w:rPr>
                <w:i/>
              </w:rPr>
              <w:t>x</w:t>
            </w:r>
            <w:r>
              <w:rPr>
                <w:vertAlign w:val="superscript"/>
              </w:rPr>
              <w:t>2</w:t>
            </w:r>
            <w:r>
              <w:t xml:space="preserve"> + 5</w:t>
            </w:r>
            <w:r>
              <w:rPr>
                <w:i/>
              </w:rPr>
              <w:t>x</w:t>
            </w:r>
            <w:r>
              <w:t xml:space="preserve"> + 6 &gt; 0</w:t>
            </w:r>
          </w:p>
        </w:tc>
      </w:tr>
    </w:tbl>
    <w:p w14:paraId="22F879E6" w14:textId="77777777" w:rsidR="0078021F" w:rsidRDefault="0078021F" w:rsidP="007816DB">
      <w:pPr>
        <w:pStyle w:val="Example"/>
        <w:tabs>
          <w:tab w:val="left" w:pos="1330"/>
        </w:tabs>
        <w:spacing w:before="240" w:line="240" w:lineRule="auto"/>
        <w:rPr>
          <w:b/>
        </w:rPr>
      </w:pPr>
    </w:p>
    <w:p w14:paraId="31693A42" w14:textId="77777777" w:rsidR="0078021F" w:rsidRDefault="0078021F" w:rsidP="007816DB">
      <w:pPr>
        <w:pStyle w:val="Example"/>
        <w:tabs>
          <w:tab w:val="left" w:pos="1330"/>
        </w:tabs>
        <w:spacing w:before="240" w:line="240" w:lineRule="auto"/>
      </w:pPr>
      <w:r>
        <w:rPr>
          <w:b/>
        </w:rPr>
        <w:t>Example 2</w:t>
      </w:r>
      <w:r w:rsidRPr="00F11D5F">
        <w:rPr>
          <w:b/>
        </w:rPr>
        <w:tab/>
      </w:r>
      <w:r>
        <w:t xml:space="preserve">Find the set of values of </w:t>
      </w:r>
      <w:r>
        <w:rPr>
          <w:i/>
        </w:rPr>
        <w:t>x</w:t>
      </w:r>
      <w:r>
        <w:t xml:space="preserve"> which satisfy </w:t>
      </w:r>
      <w:r>
        <w:rPr>
          <w:i/>
        </w:rPr>
        <w:t>x</w:t>
      </w:r>
      <w:r>
        <w:rPr>
          <w:vertAlign w:val="superscript"/>
        </w:rPr>
        <w:t>2</w:t>
      </w:r>
      <w:r>
        <w:t xml:space="preserve"> </w:t>
      </w:r>
      <w:r>
        <w:rPr>
          <w:rFonts w:cs="Times New Roman"/>
        </w:rPr>
        <w:t>−</w:t>
      </w:r>
      <w:r>
        <w:t xml:space="preserve"> 5</w:t>
      </w:r>
      <w:r>
        <w:rPr>
          <w:i/>
        </w:rPr>
        <w:t>x</w:t>
      </w:r>
      <w:r>
        <w:t xml:space="preserve"> </w:t>
      </w:r>
      <w:r>
        <w:rPr>
          <w:rFonts w:cs="Times New Roman"/>
        </w:rPr>
        <w:t>≤</w:t>
      </w:r>
      <w:r>
        <w:t xml:space="preserve"> 0</w:t>
      </w:r>
    </w:p>
    <w:tbl>
      <w:tblPr>
        <w:tblStyle w:val="TableGrid"/>
        <w:tblW w:w="0" w:type="auto"/>
        <w:tblInd w:w="1408" w:type="dxa"/>
        <w:tblLook w:val="04A0" w:firstRow="1" w:lastRow="0" w:firstColumn="1" w:lastColumn="0" w:noHBand="0" w:noVBand="1"/>
      </w:tblPr>
      <w:tblGrid>
        <w:gridCol w:w="3827"/>
        <w:gridCol w:w="3776"/>
      </w:tblGrid>
      <w:tr w:rsidR="0078021F" w14:paraId="40BE254F" w14:textId="77777777" w:rsidTr="00E74226">
        <w:trPr>
          <w:trHeight w:val="3329"/>
        </w:trPr>
        <w:tc>
          <w:tcPr>
            <w:tcW w:w="3827" w:type="dxa"/>
            <w:tcBorders>
              <w:top w:val="single" w:sz="4" w:space="0" w:color="auto"/>
              <w:left w:val="single" w:sz="4" w:space="0" w:color="auto"/>
              <w:bottom w:val="single" w:sz="4" w:space="0" w:color="auto"/>
              <w:right w:val="single" w:sz="4" w:space="0" w:color="auto"/>
            </w:tcBorders>
          </w:tcPr>
          <w:p w14:paraId="2CECB751" w14:textId="77777777" w:rsidR="0078021F" w:rsidRDefault="0078021F" w:rsidP="00E74226">
            <w:pPr>
              <w:pStyle w:val="Exampleline1"/>
            </w:pPr>
            <w:r>
              <w:rPr>
                <w:i/>
              </w:rPr>
              <w:t>x</w:t>
            </w:r>
            <w:r>
              <w:rPr>
                <w:vertAlign w:val="superscript"/>
              </w:rPr>
              <w:t>2</w:t>
            </w:r>
            <w:r>
              <w:t xml:space="preserve"> </w:t>
            </w:r>
            <w:r>
              <w:rPr>
                <w:rFonts w:cs="Times New Roman"/>
              </w:rPr>
              <w:t>−</w:t>
            </w:r>
            <w:r>
              <w:t xml:space="preserve"> 5</w:t>
            </w:r>
            <w:r>
              <w:rPr>
                <w:i/>
              </w:rPr>
              <w:t>x</w:t>
            </w:r>
            <w:r>
              <w:t xml:space="preserve"> = 0</w:t>
            </w:r>
          </w:p>
          <w:p w14:paraId="104160E4" w14:textId="77777777" w:rsidR="0078021F" w:rsidRDefault="0078021F">
            <w:r>
              <w:rPr>
                <w:i/>
              </w:rPr>
              <w:t>x</w:t>
            </w:r>
            <w:r>
              <w:t>(</w:t>
            </w:r>
            <w:r>
              <w:rPr>
                <w:i/>
              </w:rPr>
              <w:t>x</w:t>
            </w:r>
            <w:r>
              <w:t xml:space="preserve"> </w:t>
            </w:r>
            <w:r>
              <w:rPr>
                <w:rFonts w:cs="Times New Roman"/>
              </w:rPr>
              <w:t>−</w:t>
            </w:r>
            <w:r>
              <w:t xml:space="preserve"> 5) = 0</w:t>
            </w:r>
          </w:p>
          <w:p w14:paraId="372EC2BA" w14:textId="77777777" w:rsidR="0078021F" w:rsidRDefault="0078021F">
            <w:pPr>
              <w:rPr>
                <w:rFonts w:cs="Times New Roman"/>
              </w:rPr>
            </w:pPr>
            <w:r>
              <w:rPr>
                <w:i/>
              </w:rPr>
              <w:t>x</w:t>
            </w:r>
            <w:r>
              <w:t xml:space="preserve"> = </w:t>
            </w:r>
            <w:r>
              <w:rPr>
                <w:rFonts w:cs="Times New Roman"/>
              </w:rPr>
              <w:t>0</w:t>
            </w:r>
            <w:r>
              <w:t xml:space="preserve"> or </w:t>
            </w:r>
            <w:r>
              <w:rPr>
                <w:i/>
              </w:rPr>
              <w:t>x</w:t>
            </w:r>
            <w:r>
              <w:t xml:space="preserve"> = </w:t>
            </w:r>
            <w:r>
              <w:rPr>
                <w:rFonts w:cs="Times New Roman"/>
              </w:rPr>
              <w:t>5</w:t>
            </w:r>
          </w:p>
          <w:p w14:paraId="17F12061" w14:textId="77777777" w:rsidR="0078021F" w:rsidRDefault="0078021F">
            <w:pPr>
              <w:pStyle w:val="Example"/>
            </w:pPr>
            <w:r>
              <w:rPr>
                <w:noProof/>
                <w:lang w:eastAsia="en-GB"/>
              </w:rPr>
              <w:drawing>
                <wp:inline distT="0" distB="0" distL="0" distR="0" wp14:anchorId="1A29E38E" wp14:editId="540B71D6">
                  <wp:extent cx="992505" cy="11690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992505" cy="1169035"/>
                          </a:xfrm>
                          <a:prstGeom prst="rect">
                            <a:avLst/>
                          </a:prstGeom>
                          <a:noFill/>
                          <a:ln>
                            <a:noFill/>
                          </a:ln>
                        </pic:spPr>
                      </pic:pic>
                    </a:graphicData>
                  </a:graphic>
                </wp:inline>
              </w:drawing>
            </w:r>
          </w:p>
          <w:p w14:paraId="1873F5AB" w14:textId="77777777" w:rsidR="0078021F" w:rsidRDefault="0078021F">
            <w:pPr>
              <w:pStyle w:val="Example"/>
            </w:pPr>
            <w:r>
              <w:t xml:space="preserve">0 </w:t>
            </w:r>
            <w:r>
              <w:rPr>
                <w:rFonts w:cs="Times New Roman"/>
              </w:rPr>
              <w:t xml:space="preserve">≤ </w:t>
            </w:r>
            <w:r>
              <w:rPr>
                <w:rFonts w:cs="Times New Roman"/>
                <w:i/>
              </w:rPr>
              <w:t>x</w:t>
            </w:r>
            <w:r>
              <w:rPr>
                <w:rFonts w:cs="Times New Roman"/>
              </w:rPr>
              <w:t xml:space="preserve"> </w:t>
            </w:r>
            <w:r>
              <w:rPr>
                <w:rFonts w:asciiTheme="minorBidi" w:hAnsiTheme="minorBidi"/>
              </w:rPr>
              <w:t>≤ 5</w:t>
            </w:r>
          </w:p>
        </w:tc>
        <w:tc>
          <w:tcPr>
            <w:tcW w:w="3776" w:type="dxa"/>
            <w:tcBorders>
              <w:top w:val="single" w:sz="4" w:space="0" w:color="auto"/>
              <w:left w:val="single" w:sz="4" w:space="0" w:color="auto"/>
              <w:bottom w:val="single" w:sz="4" w:space="0" w:color="auto"/>
              <w:right w:val="single" w:sz="4" w:space="0" w:color="auto"/>
            </w:tcBorders>
          </w:tcPr>
          <w:p w14:paraId="33A45F16" w14:textId="77777777" w:rsidR="0078021F" w:rsidRDefault="0078021F" w:rsidP="00E74226">
            <w:pPr>
              <w:pStyle w:val="Exampleline1indent"/>
            </w:pPr>
            <w:r>
              <w:rPr>
                <w:b/>
              </w:rPr>
              <w:t>1</w:t>
            </w:r>
            <w:r>
              <w:rPr>
                <w:b/>
              </w:rPr>
              <w:tab/>
            </w:r>
            <w:r>
              <w:t>Solve the quadratic equation by factorising.</w:t>
            </w:r>
          </w:p>
          <w:p w14:paraId="43E0B126" w14:textId="77777777" w:rsidR="0078021F" w:rsidRDefault="0078021F">
            <w:pPr>
              <w:pStyle w:val="Example"/>
            </w:pPr>
          </w:p>
          <w:p w14:paraId="1DF8D6B3" w14:textId="77777777" w:rsidR="0078021F" w:rsidRDefault="0078021F" w:rsidP="00E74226">
            <w:pPr>
              <w:pStyle w:val="Examplefollow"/>
            </w:pPr>
            <w:r>
              <w:rPr>
                <w:b/>
              </w:rPr>
              <w:t>2</w:t>
            </w:r>
            <w:r>
              <w:rPr>
                <w:b/>
              </w:rPr>
              <w:tab/>
            </w:r>
            <w:r>
              <w:t xml:space="preserve">Sketch the graph of </w:t>
            </w:r>
            <w:r>
              <w:rPr>
                <w:i/>
              </w:rPr>
              <w:t>y</w:t>
            </w:r>
            <w:r>
              <w:t xml:space="preserve"> = </w:t>
            </w:r>
            <w:r>
              <w:rPr>
                <w:i/>
              </w:rPr>
              <w:t>x</w:t>
            </w:r>
            <w:r>
              <w:t>(</w:t>
            </w:r>
            <w:r>
              <w:rPr>
                <w:i/>
              </w:rPr>
              <w:t>x</w:t>
            </w:r>
            <w:r>
              <w:t xml:space="preserve"> </w:t>
            </w:r>
            <w:r>
              <w:rPr>
                <w:rFonts w:cs="Times New Roman"/>
              </w:rPr>
              <w:t>−</w:t>
            </w:r>
            <w:r>
              <w:t xml:space="preserve"> 5)</w:t>
            </w:r>
          </w:p>
          <w:p w14:paraId="6E5146F9" w14:textId="77777777" w:rsidR="0078021F" w:rsidRDefault="0078021F" w:rsidP="00E74226">
            <w:pPr>
              <w:pStyle w:val="Examplefollow"/>
            </w:pPr>
          </w:p>
          <w:p w14:paraId="3F1CB645" w14:textId="77777777" w:rsidR="0078021F" w:rsidRDefault="0078021F" w:rsidP="00E74226">
            <w:pPr>
              <w:pStyle w:val="Examplefollow"/>
            </w:pPr>
            <w:r>
              <w:rPr>
                <w:b/>
              </w:rPr>
              <w:t>3</w:t>
            </w:r>
            <w:r>
              <w:rPr>
                <w:b/>
              </w:rPr>
              <w:tab/>
            </w:r>
            <w:r>
              <w:t xml:space="preserve">Identify on the graph where </w:t>
            </w:r>
            <w:r>
              <w:br/>
            </w:r>
            <w:r>
              <w:rPr>
                <w:i/>
              </w:rPr>
              <w:t>x</w:t>
            </w:r>
            <w:r>
              <w:rPr>
                <w:vertAlign w:val="superscript"/>
              </w:rPr>
              <w:t>2</w:t>
            </w:r>
            <w:r>
              <w:t xml:space="preserve"> </w:t>
            </w:r>
            <w:r>
              <w:rPr>
                <w:rFonts w:cs="Times New Roman"/>
              </w:rPr>
              <w:t>−</w:t>
            </w:r>
            <w:r>
              <w:t xml:space="preserve"> 5</w:t>
            </w:r>
            <w:r>
              <w:rPr>
                <w:i/>
              </w:rPr>
              <w:t>x</w:t>
            </w:r>
            <w:r>
              <w:t xml:space="preserve"> </w:t>
            </w:r>
            <w:r>
              <w:rPr>
                <w:rFonts w:cs="Times New Roman"/>
              </w:rPr>
              <w:t>≤</w:t>
            </w:r>
            <w:r>
              <w:t xml:space="preserve"> 0, i.e. where </w:t>
            </w:r>
            <w:r>
              <w:rPr>
                <w:i/>
              </w:rPr>
              <w:t>y</w:t>
            </w:r>
            <w:r>
              <w:t xml:space="preserve"> </w:t>
            </w:r>
            <w:r>
              <w:rPr>
                <w:rFonts w:cs="Times New Roman"/>
              </w:rPr>
              <w:t>≤</w:t>
            </w:r>
            <w:r>
              <w:t xml:space="preserve"> 0</w:t>
            </w:r>
          </w:p>
          <w:p w14:paraId="4B8939A0" w14:textId="77777777" w:rsidR="0078021F" w:rsidRDefault="0078021F">
            <w:pPr>
              <w:pStyle w:val="Example"/>
            </w:pPr>
          </w:p>
          <w:p w14:paraId="6A7490AE" w14:textId="77777777" w:rsidR="0078021F" w:rsidRDefault="0078021F">
            <w:pPr>
              <w:pStyle w:val="Example"/>
            </w:pPr>
          </w:p>
          <w:p w14:paraId="14DF5016" w14:textId="77777777" w:rsidR="0078021F" w:rsidRDefault="0078021F">
            <w:pPr>
              <w:pStyle w:val="Example"/>
            </w:pPr>
          </w:p>
          <w:p w14:paraId="56100C8B" w14:textId="77777777" w:rsidR="0078021F" w:rsidRDefault="0078021F" w:rsidP="00E74226">
            <w:pPr>
              <w:pStyle w:val="Examplefollow"/>
            </w:pPr>
            <w:r>
              <w:rPr>
                <w:b/>
              </w:rPr>
              <w:t>4</w:t>
            </w:r>
            <w:r>
              <w:rPr>
                <w:b/>
              </w:rPr>
              <w:tab/>
            </w:r>
            <w:r>
              <w:t xml:space="preserve">Write down the values which satisfy the inequality </w:t>
            </w:r>
            <w:r>
              <w:rPr>
                <w:i/>
              </w:rPr>
              <w:t>x</w:t>
            </w:r>
            <w:r>
              <w:rPr>
                <w:vertAlign w:val="superscript"/>
              </w:rPr>
              <w:t>2</w:t>
            </w:r>
            <w:r>
              <w:t xml:space="preserve"> </w:t>
            </w:r>
            <w:r>
              <w:rPr>
                <w:rFonts w:cs="Times New Roman"/>
              </w:rPr>
              <w:t>−</w:t>
            </w:r>
            <w:r>
              <w:t xml:space="preserve"> 5</w:t>
            </w:r>
            <w:r>
              <w:rPr>
                <w:i/>
              </w:rPr>
              <w:t>x</w:t>
            </w:r>
            <w:r>
              <w:t xml:space="preserve"> </w:t>
            </w:r>
            <w:r>
              <w:rPr>
                <w:rFonts w:cs="Times New Roman"/>
              </w:rPr>
              <w:t>≤</w:t>
            </w:r>
            <w:r>
              <w:t xml:space="preserve"> 0</w:t>
            </w:r>
          </w:p>
        </w:tc>
      </w:tr>
    </w:tbl>
    <w:p w14:paraId="59AA285B" w14:textId="6E412AEA" w:rsidR="0078021F" w:rsidRDefault="0078021F">
      <w:pPr>
        <w:rPr>
          <w:b/>
        </w:rPr>
      </w:pPr>
    </w:p>
    <w:p w14:paraId="55183A2F" w14:textId="1D7CFB90" w:rsidR="00411A86" w:rsidRDefault="00411A86">
      <w:pPr>
        <w:rPr>
          <w:b/>
        </w:rPr>
      </w:pPr>
    </w:p>
    <w:p w14:paraId="5ECB78A9" w14:textId="3EE0D1D2" w:rsidR="00411A86" w:rsidRDefault="00411A86">
      <w:pPr>
        <w:rPr>
          <w:b/>
        </w:rPr>
      </w:pPr>
    </w:p>
    <w:p w14:paraId="51DE4ABE" w14:textId="77777777" w:rsidR="00411A86" w:rsidRDefault="00411A86">
      <w:pPr>
        <w:rPr>
          <w:b/>
        </w:rPr>
      </w:pPr>
    </w:p>
    <w:p w14:paraId="6FDB1109" w14:textId="77777777" w:rsidR="0078021F" w:rsidRDefault="0078021F" w:rsidP="007F015F">
      <w:pPr>
        <w:pStyle w:val="Example"/>
        <w:rPr>
          <w:vertAlign w:val="superscript"/>
        </w:rPr>
      </w:pPr>
      <w:r>
        <w:rPr>
          <w:b/>
        </w:rPr>
        <w:lastRenderedPageBreak/>
        <w:t>Example 3</w:t>
      </w:r>
      <w:r w:rsidRPr="00F11D5F">
        <w:rPr>
          <w:b/>
        </w:rPr>
        <w:tab/>
      </w:r>
      <w:r>
        <w:t xml:space="preserve">Find the set of values of </w:t>
      </w:r>
      <w:r>
        <w:rPr>
          <w:i/>
        </w:rPr>
        <w:t>x</w:t>
      </w:r>
      <w:r>
        <w:t xml:space="preserve"> which satisfy </w:t>
      </w:r>
      <w:r>
        <w:rPr>
          <w:rFonts w:cs="Times New Roman"/>
        </w:rPr>
        <w:t>−</w:t>
      </w:r>
      <w:r>
        <w:rPr>
          <w:i/>
        </w:rPr>
        <w:t>x</w:t>
      </w:r>
      <w:r>
        <w:rPr>
          <w:vertAlign w:val="superscript"/>
        </w:rPr>
        <w:t>2</w:t>
      </w:r>
      <w:r>
        <w:t xml:space="preserve"> </w:t>
      </w:r>
      <w:r>
        <w:rPr>
          <w:rFonts w:cs="Times New Roman"/>
        </w:rPr>
        <w:t>−</w:t>
      </w:r>
      <w:r>
        <w:t xml:space="preserve"> 3</w:t>
      </w:r>
      <w:r>
        <w:rPr>
          <w:i/>
        </w:rPr>
        <w:t>x</w:t>
      </w:r>
      <w:r>
        <w:t xml:space="preserve"> + 10 </w:t>
      </w:r>
      <w:r>
        <w:rPr>
          <w:rFonts w:cs="Times New Roman"/>
        </w:rPr>
        <w:t>≥</w:t>
      </w:r>
      <w:r>
        <w:t xml:space="preserve"> 0</w:t>
      </w:r>
    </w:p>
    <w:tbl>
      <w:tblPr>
        <w:tblStyle w:val="TableGrid"/>
        <w:tblW w:w="0" w:type="auto"/>
        <w:tblInd w:w="1408" w:type="dxa"/>
        <w:tblLook w:val="04A0" w:firstRow="1" w:lastRow="0" w:firstColumn="1" w:lastColumn="0" w:noHBand="0" w:noVBand="1"/>
      </w:tblPr>
      <w:tblGrid>
        <w:gridCol w:w="3827"/>
        <w:gridCol w:w="3776"/>
      </w:tblGrid>
      <w:tr w:rsidR="0078021F" w14:paraId="45CA1D1C" w14:textId="77777777" w:rsidTr="00C84462">
        <w:trPr>
          <w:trHeight w:val="4226"/>
        </w:trPr>
        <w:tc>
          <w:tcPr>
            <w:tcW w:w="3827" w:type="dxa"/>
            <w:tcBorders>
              <w:top w:val="single" w:sz="4" w:space="0" w:color="auto"/>
              <w:left w:val="single" w:sz="4" w:space="0" w:color="auto"/>
              <w:bottom w:val="single" w:sz="4" w:space="0" w:color="auto"/>
              <w:right w:val="single" w:sz="4" w:space="0" w:color="auto"/>
            </w:tcBorders>
          </w:tcPr>
          <w:p w14:paraId="42296847" w14:textId="77777777" w:rsidR="0078021F" w:rsidRDefault="0078021F" w:rsidP="00E74226">
            <w:pPr>
              <w:pStyle w:val="Exampleline1"/>
            </w:pPr>
            <w:r>
              <w:t>−</w:t>
            </w:r>
            <w:r>
              <w:rPr>
                <w:i/>
              </w:rPr>
              <w:t>x</w:t>
            </w:r>
            <w:r>
              <w:rPr>
                <w:vertAlign w:val="superscript"/>
              </w:rPr>
              <w:t>2</w:t>
            </w:r>
            <w:r>
              <w:t xml:space="preserve"> − 3</w:t>
            </w:r>
            <w:r>
              <w:rPr>
                <w:i/>
              </w:rPr>
              <w:t>x</w:t>
            </w:r>
            <w:r>
              <w:t xml:space="preserve"> + 10 = 0</w:t>
            </w:r>
          </w:p>
          <w:p w14:paraId="499235BF" w14:textId="77777777" w:rsidR="0078021F" w:rsidRDefault="0078021F">
            <w:r>
              <w:t>(</w:t>
            </w:r>
            <w:r>
              <w:rPr>
                <w:rFonts w:cs="Times New Roman"/>
              </w:rPr>
              <w:t>−</w:t>
            </w:r>
            <w:r>
              <w:rPr>
                <w:i/>
              </w:rPr>
              <w:t>x</w:t>
            </w:r>
            <w:r>
              <w:t xml:space="preserve"> + 2)(</w:t>
            </w:r>
            <w:r>
              <w:rPr>
                <w:i/>
              </w:rPr>
              <w:t>x</w:t>
            </w:r>
            <w:r>
              <w:t xml:space="preserve"> + 5) = 0</w:t>
            </w:r>
          </w:p>
          <w:p w14:paraId="0924C4F2" w14:textId="77777777" w:rsidR="0078021F" w:rsidRDefault="0078021F">
            <w:pPr>
              <w:pStyle w:val="Example"/>
              <w:rPr>
                <w:rFonts w:cs="Times New Roman"/>
              </w:rPr>
            </w:pPr>
            <w:r>
              <w:rPr>
                <w:i/>
              </w:rPr>
              <w:t>x</w:t>
            </w:r>
            <w:r>
              <w:t xml:space="preserve"> = </w:t>
            </w:r>
            <w:r>
              <w:rPr>
                <w:rFonts w:cs="Times New Roman"/>
              </w:rPr>
              <w:t>2</w:t>
            </w:r>
            <w:r>
              <w:t xml:space="preserve"> or </w:t>
            </w:r>
            <w:r>
              <w:rPr>
                <w:i/>
              </w:rPr>
              <w:t>x</w:t>
            </w:r>
            <w:r>
              <w:t xml:space="preserve"> = </w:t>
            </w:r>
            <w:r>
              <w:rPr>
                <w:rFonts w:cs="Times New Roman"/>
              </w:rPr>
              <w:t>−5</w:t>
            </w:r>
          </w:p>
          <w:p w14:paraId="62A4223F" w14:textId="77777777" w:rsidR="0078021F" w:rsidRDefault="0078021F">
            <w:pPr>
              <w:pStyle w:val="Example"/>
              <w:rPr>
                <w:rFonts w:cs="Times New Roman"/>
              </w:rPr>
            </w:pPr>
            <w:r w:rsidRPr="009039BD">
              <w:rPr>
                <w:rFonts w:cs="Times New Roman"/>
                <w:noProof/>
                <w:lang w:eastAsia="en-GB"/>
              </w:rPr>
              <w:drawing>
                <wp:anchor distT="0" distB="0" distL="114300" distR="114300" simplePos="0" relativeHeight="251694080" behindDoc="0" locked="0" layoutInCell="1" allowOverlap="1" wp14:anchorId="561B01DF" wp14:editId="6523ADC3">
                  <wp:simplePos x="0" y="0"/>
                  <wp:positionH relativeFrom="column">
                    <wp:posOffset>-31011</wp:posOffset>
                  </wp:positionH>
                  <wp:positionV relativeFrom="paragraph">
                    <wp:posOffset>38318</wp:posOffset>
                  </wp:positionV>
                  <wp:extent cx="1555115" cy="1701165"/>
                  <wp:effectExtent l="0" t="0" r="0" b="0"/>
                  <wp:wrapTight wrapText="bothSides">
                    <wp:wrapPolygon edited="0">
                      <wp:start x="7409" y="0"/>
                      <wp:lineTo x="3704" y="11610"/>
                      <wp:lineTo x="0" y="14271"/>
                      <wp:lineTo x="0" y="18867"/>
                      <wp:lineTo x="10055" y="19351"/>
                      <wp:lineTo x="10055" y="21286"/>
                      <wp:lineTo x="11378" y="21286"/>
                      <wp:lineTo x="11378" y="19351"/>
                      <wp:lineTo x="15611" y="19351"/>
                      <wp:lineTo x="20903" y="17174"/>
                      <wp:lineTo x="21168" y="14271"/>
                      <wp:lineTo x="19316" y="13545"/>
                      <wp:lineTo x="12965" y="11610"/>
                      <wp:lineTo x="11907" y="7740"/>
                      <wp:lineTo x="11642" y="0"/>
                      <wp:lineTo x="7409" y="0"/>
                    </wp:wrapPolygon>
                  </wp:wrapTight>
                  <wp:docPr id="3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pic:cNvPicPr>
                            <a:picLocks noChangeAspect="1"/>
                          </pic:cNvPicPr>
                        </pic:nvPicPr>
                        <pic:blipFill rotWithShape="1">
                          <a:blip r:embed="rId337"/>
                          <a:srcRect l="5835" t="2731" r="67021"/>
                          <a:stretch/>
                        </pic:blipFill>
                        <pic:spPr bwMode="auto">
                          <a:xfrm>
                            <a:off x="0" y="0"/>
                            <a:ext cx="1555115" cy="1701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C2BCC7" w14:textId="77777777" w:rsidR="0078021F" w:rsidRDefault="0078021F">
            <w:pPr>
              <w:pStyle w:val="Example"/>
            </w:pPr>
          </w:p>
          <w:p w14:paraId="42D0FBBB" w14:textId="77777777" w:rsidR="0078021F" w:rsidRDefault="0078021F">
            <w:pPr>
              <w:pStyle w:val="Example"/>
              <w:rPr>
                <w:rFonts w:cs="Times New Roman"/>
              </w:rPr>
            </w:pPr>
          </w:p>
          <w:p w14:paraId="6655FBD0" w14:textId="77777777" w:rsidR="0078021F" w:rsidRDefault="0078021F">
            <w:pPr>
              <w:pStyle w:val="Example"/>
              <w:rPr>
                <w:rFonts w:cs="Times New Roman"/>
              </w:rPr>
            </w:pPr>
          </w:p>
          <w:p w14:paraId="0BAA5453" w14:textId="77777777" w:rsidR="0078021F" w:rsidRDefault="0078021F">
            <w:pPr>
              <w:pStyle w:val="Example"/>
              <w:rPr>
                <w:rFonts w:cs="Times New Roman"/>
              </w:rPr>
            </w:pPr>
          </w:p>
          <w:p w14:paraId="2071AE00" w14:textId="77777777" w:rsidR="0078021F" w:rsidRDefault="0078021F">
            <w:pPr>
              <w:pStyle w:val="Example"/>
              <w:rPr>
                <w:rFonts w:cs="Times New Roman"/>
              </w:rPr>
            </w:pPr>
          </w:p>
          <w:p w14:paraId="442CF22B" w14:textId="77777777" w:rsidR="0078021F" w:rsidRDefault="0078021F">
            <w:pPr>
              <w:pStyle w:val="Example"/>
              <w:rPr>
                <w:rFonts w:cs="Times New Roman"/>
              </w:rPr>
            </w:pPr>
          </w:p>
          <w:p w14:paraId="0B532FFE" w14:textId="77777777" w:rsidR="0078021F" w:rsidRDefault="0078021F">
            <w:pPr>
              <w:pStyle w:val="Example"/>
              <w:rPr>
                <w:rFonts w:cs="Times New Roman"/>
              </w:rPr>
            </w:pPr>
          </w:p>
          <w:p w14:paraId="1164EAFC" w14:textId="77777777" w:rsidR="0078021F" w:rsidRDefault="0078021F">
            <w:pPr>
              <w:pStyle w:val="Example"/>
              <w:rPr>
                <w:rFonts w:cs="Times New Roman"/>
              </w:rPr>
            </w:pPr>
          </w:p>
          <w:p w14:paraId="67977280" w14:textId="77777777" w:rsidR="0078021F" w:rsidRDefault="0078021F">
            <w:pPr>
              <w:pStyle w:val="Example"/>
              <w:rPr>
                <w:rFonts w:cs="Times New Roman"/>
              </w:rPr>
            </w:pPr>
          </w:p>
          <w:p w14:paraId="3810981B" w14:textId="77777777" w:rsidR="0078021F" w:rsidRDefault="0078021F">
            <w:pPr>
              <w:pStyle w:val="Example"/>
              <w:rPr>
                <w:rFonts w:cs="Times New Roman"/>
              </w:rPr>
            </w:pPr>
          </w:p>
          <w:p w14:paraId="6FA80418" w14:textId="77777777" w:rsidR="0078021F" w:rsidRDefault="0078021F">
            <w:pPr>
              <w:pStyle w:val="Example"/>
            </w:pPr>
            <w:r>
              <w:rPr>
                <w:rFonts w:cs="Times New Roman"/>
              </w:rPr>
              <w:t>−</w:t>
            </w:r>
            <w:r>
              <w:t xml:space="preserve">5 </w:t>
            </w:r>
            <w:r>
              <w:rPr>
                <w:rFonts w:cs="Times New Roman"/>
              </w:rPr>
              <w:t xml:space="preserve">≤ </w:t>
            </w:r>
            <w:r>
              <w:rPr>
                <w:rFonts w:cs="Times New Roman"/>
                <w:i/>
              </w:rPr>
              <w:t>x</w:t>
            </w:r>
            <w:r>
              <w:rPr>
                <w:rFonts w:cs="Times New Roman"/>
              </w:rPr>
              <w:t xml:space="preserve"> </w:t>
            </w:r>
            <w:r>
              <w:rPr>
                <w:rFonts w:asciiTheme="minorBidi" w:hAnsiTheme="minorBidi"/>
              </w:rPr>
              <w:t>≤ 2</w:t>
            </w:r>
          </w:p>
        </w:tc>
        <w:tc>
          <w:tcPr>
            <w:tcW w:w="3776" w:type="dxa"/>
            <w:tcBorders>
              <w:top w:val="single" w:sz="4" w:space="0" w:color="auto"/>
              <w:left w:val="single" w:sz="4" w:space="0" w:color="auto"/>
              <w:bottom w:val="single" w:sz="4" w:space="0" w:color="auto"/>
              <w:right w:val="single" w:sz="4" w:space="0" w:color="auto"/>
            </w:tcBorders>
          </w:tcPr>
          <w:p w14:paraId="1BB20714" w14:textId="77777777" w:rsidR="0078021F" w:rsidRDefault="0078021F" w:rsidP="00E74226">
            <w:pPr>
              <w:pStyle w:val="Exampleline1indent"/>
            </w:pPr>
            <w:r>
              <w:rPr>
                <w:b/>
              </w:rPr>
              <w:t>1</w:t>
            </w:r>
            <w:r>
              <w:rPr>
                <w:b/>
              </w:rPr>
              <w:tab/>
            </w:r>
            <w:r>
              <w:t>Solve the quadratic equation by factorising.</w:t>
            </w:r>
          </w:p>
          <w:p w14:paraId="17C65592" w14:textId="77777777" w:rsidR="0078021F" w:rsidRDefault="0078021F">
            <w:pPr>
              <w:pStyle w:val="Example"/>
            </w:pPr>
          </w:p>
          <w:p w14:paraId="2ECD8A92" w14:textId="77777777" w:rsidR="0078021F" w:rsidRDefault="0078021F" w:rsidP="00E74226">
            <w:pPr>
              <w:pStyle w:val="Examplefollow"/>
              <w:rPr>
                <w:b/>
              </w:rPr>
            </w:pPr>
          </w:p>
          <w:p w14:paraId="1E49D649" w14:textId="77777777" w:rsidR="0078021F" w:rsidRDefault="0078021F" w:rsidP="00E74226">
            <w:pPr>
              <w:pStyle w:val="Examplefollow"/>
            </w:pPr>
            <w:r>
              <w:rPr>
                <w:b/>
              </w:rPr>
              <w:t>2</w:t>
            </w:r>
            <w:r>
              <w:rPr>
                <w:b/>
              </w:rPr>
              <w:tab/>
            </w:r>
            <w:r>
              <w:t>Sketch the graph of</w:t>
            </w:r>
            <w:r>
              <w:br/>
            </w:r>
            <w:r>
              <w:rPr>
                <w:i/>
              </w:rPr>
              <w:t>y</w:t>
            </w:r>
            <w:r>
              <w:t xml:space="preserve"> = (</w:t>
            </w:r>
            <w:r>
              <w:rPr>
                <w:rFonts w:cs="Times New Roman"/>
              </w:rPr>
              <w:t>−</w:t>
            </w:r>
            <w:r>
              <w:rPr>
                <w:i/>
              </w:rPr>
              <w:t>x</w:t>
            </w:r>
            <w:r>
              <w:t xml:space="preserve"> + 2)(</w:t>
            </w:r>
            <w:r>
              <w:rPr>
                <w:i/>
              </w:rPr>
              <w:t>x</w:t>
            </w:r>
            <w:r>
              <w:t xml:space="preserve"> + 5) = 0</w:t>
            </w:r>
          </w:p>
          <w:p w14:paraId="11AE80CB" w14:textId="77777777" w:rsidR="0078021F" w:rsidRDefault="0078021F" w:rsidP="00E74226">
            <w:pPr>
              <w:pStyle w:val="Examplefollow"/>
            </w:pPr>
          </w:p>
          <w:p w14:paraId="6E8FB027" w14:textId="77777777" w:rsidR="0078021F" w:rsidRDefault="0078021F" w:rsidP="00E74226">
            <w:pPr>
              <w:pStyle w:val="Examplefollow"/>
            </w:pPr>
            <w:r w:rsidRPr="000A58DC">
              <w:rPr>
                <w:b/>
              </w:rPr>
              <w:t>3</w:t>
            </w:r>
            <w:r>
              <w:tab/>
              <w:t>Identify on the graph where</w:t>
            </w:r>
            <w:r>
              <w:br/>
            </w:r>
            <w:r>
              <w:rPr>
                <w:rFonts w:cs="Times New Roman"/>
              </w:rPr>
              <w:t>−</w:t>
            </w:r>
            <w:r>
              <w:rPr>
                <w:i/>
              </w:rPr>
              <w:t>x</w:t>
            </w:r>
            <w:r>
              <w:rPr>
                <w:vertAlign w:val="superscript"/>
              </w:rPr>
              <w:t>2</w:t>
            </w:r>
            <w:r>
              <w:t xml:space="preserve"> </w:t>
            </w:r>
            <w:r>
              <w:rPr>
                <w:rFonts w:cs="Times New Roman"/>
              </w:rPr>
              <w:t>−</w:t>
            </w:r>
            <w:r>
              <w:t xml:space="preserve"> 3</w:t>
            </w:r>
            <w:r>
              <w:rPr>
                <w:i/>
              </w:rPr>
              <w:t>x</w:t>
            </w:r>
            <w:r>
              <w:t xml:space="preserve"> + 10 </w:t>
            </w:r>
            <w:r>
              <w:rPr>
                <w:rFonts w:cs="Times New Roman"/>
              </w:rPr>
              <w:t>≥</w:t>
            </w:r>
            <w:r>
              <w:t xml:space="preserve"> 0, i.e. where </w:t>
            </w:r>
            <w:r>
              <w:rPr>
                <w:i/>
              </w:rPr>
              <w:t>y</w:t>
            </w:r>
            <w:r>
              <w:t xml:space="preserve"> </w:t>
            </w:r>
            <w:r>
              <w:rPr>
                <w:rFonts w:cs="Times New Roman"/>
              </w:rPr>
              <w:t>≥</w:t>
            </w:r>
            <w:r>
              <w:t xml:space="preserve"> 0</w:t>
            </w:r>
          </w:p>
          <w:p w14:paraId="1965C227" w14:textId="77777777" w:rsidR="0078021F" w:rsidRDefault="0078021F">
            <w:pPr>
              <w:pStyle w:val="Example"/>
            </w:pPr>
          </w:p>
          <w:p w14:paraId="6FD620EA" w14:textId="77777777" w:rsidR="0078021F" w:rsidRDefault="0078021F">
            <w:pPr>
              <w:pStyle w:val="Example"/>
            </w:pPr>
          </w:p>
          <w:p w14:paraId="04B9AD8B" w14:textId="77777777" w:rsidR="0078021F" w:rsidRDefault="0078021F">
            <w:pPr>
              <w:pStyle w:val="Example"/>
            </w:pPr>
          </w:p>
          <w:p w14:paraId="62435CC6" w14:textId="77777777" w:rsidR="0078021F" w:rsidRDefault="0078021F">
            <w:pPr>
              <w:pStyle w:val="Example"/>
            </w:pPr>
          </w:p>
          <w:p w14:paraId="4D4B095F" w14:textId="77777777" w:rsidR="0078021F" w:rsidRDefault="0078021F">
            <w:pPr>
              <w:pStyle w:val="Example"/>
            </w:pPr>
          </w:p>
          <w:p w14:paraId="52B35B80" w14:textId="77777777" w:rsidR="0078021F" w:rsidRDefault="0078021F" w:rsidP="000A58DC">
            <w:pPr>
              <w:pStyle w:val="Examplefollow"/>
              <w:rPr>
                <w:sz w:val="20"/>
                <w:szCs w:val="20"/>
              </w:rPr>
            </w:pPr>
            <w:r>
              <w:rPr>
                <w:b/>
              </w:rPr>
              <w:t>3</w:t>
            </w:r>
            <w:r>
              <w:rPr>
                <w:b/>
              </w:rPr>
              <w:tab/>
            </w:r>
            <w:r>
              <w:t xml:space="preserve">Write down the values which satisfy the inequality </w:t>
            </w:r>
            <w:r>
              <w:rPr>
                <w:rFonts w:cs="Times New Roman"/>
              </w:rPr>
              <w:t>−</w:t>
            </w:r>
            <w:r>
              <w:rPr>
                <w:i/>
              </w:rPr>
              <w:t>x</w:t>
            </w:r>
            <w:r>
              <w:rPr>
                <w:vertAlign w:val="superscript"/>
              </w:rPr>
              <w:t>2</w:t>
            </w:r>
            <w:r>
              <w:t xml:space="preserve"> </w:t>
            </w:r>
            <w:r>
              <w:rPr>
                <w:rFonts w:cs="Times New Roman"/>
              </w:rPr>
              <w:t>−</w:t>
            </w:r>
            <w:r>
              <w:t xml:space="preserve"> 3</w:t>
            </w:r>
            <w:r>
              <w:rPr>
                <w:i/>
              </w:rPr>
              <w:t>x</w:t>
            </w:r>
            <w:r>
              <w:t xml:space="preserve"> + 10 </w:t>
            </w:r>
            <w:r>
              <w:rPr>
                <w:rFonts w:cs="Times New Roman"/>
              </w:rPr>
              <w:t>≥</w:t>
            </w:r>
            <w:r>
              <w:t xml:space="preserve"> 0</w:t>
            </w:r>
          </w:p>
        </w:tc>
      </w:tr>
    </w:tbl>
    <w:p w14:paraId="66BCB387" w14:textId="704023E6" w:rsidR="0078021F" w:rsidRDefault="0078021F" w:rsidP="000A58DC">
      <w:pPr>
        <w:pStyle w:val="Questionfollowline"/>
      </w:pPr>
    </w:p>
    <w:p w14:paraId="67AE10EF" w14:textId="1BCC8DB3" w:rsidR="0078021F" w:rsidRDefault="0078021F" w:rsidP="000A58DC">
      <w:pPr>
        <w:pStyle w:val="Questionfollowline"/>
      </w:pPr>
    </w:p>
    <w:p w14:paraId="1164BC96" w14:textId="60A36E94" w:rsidR="0078021F" w:rsidRDefault="0078021F" w:rsidP="000A58DC">
      <w:pPr>
        <w:pStyle w:val="Questionfollowline"/>
      </w:pPr>
    </w:p>
    <w:p w14:paraId="78D6046C" w14:textId="45748936" w:rsidR="0078021F" w:rsidRDefault="0078021F" w:rsidP="000A58DC">
      <w:pPr>
        <w:pStyle w:val="Questionfollowline"/>
      </w:pPr>
    </w:p>
    <w:p w14:paraId="22C0BEB3" w14:textId="5760A9F3" w:rsidR="0078021F" w:rsidRDefault="0078021F" w:rsidP="000A58DC">
      <w:pPr>
        <w:pStyle w:val="Questionfollowline"/>
      </w:pPr>
    </w:p>
    <w:p w14:paraId="3264AFB6" w14:textId="5BB5AA30" w:rsidR="0078021F" w:rsidRDefault="0078021F" w:rsidP="000A58DC">
      <w:pPr>
        <w:pStyle w:val="Questionfollowline"/>
      </w:pPr>
    </w:p>
    <w:p w14:paraId="634EE1CE" w14:textId="64398B07" w:rsidR="0078021F" w:rsidRDefault="0078021F" w:rsidP="000A58DC">
      <w:pPr>
        <w:pStyle w:val="Questionfollowline"/>
      </w:pPr>
    </w:p>
    <w:p w14:paraId="0E977AAA" w14:textId="64498D8B" w:rsidR="0078021F" w:rsidRDefault="0078021F" w:rsidP="000A58DC">
      <w:pPr>
        <w:pStyle w:val="Questionfollowline"/>
      </w:pPr>
    </w:p>
    <w:p w14:paraId="74C7F9C4" w14:textId="36C5C01A" w:rsidR="0078021F" w:rsidRDefault="0078021F" w:rsidP="000A58DC">
      <w:pPr>
        <w:pStyle w:val="Questionfollowline"/>
      </w:pPr>
    </w:p>
    <w:p w14:paraId="5B676E80" w14:textId="2A070229" w:rsidR="0078021F" w:rsidRDefault="0078021F" w:rsidP="000A58DC">
      <w:pPr>
        <w:pStyle w:val="Questionfollowline"/>
      </w:pPr>
    </w:p>
    <w:p w14:paraId="69EABAAE" w14:textId="6D08929B" w:rsidR="0078021F" w:rsidRDefault="0078021F" w:rsidP="000A58DC">
      <w:pPr>
        <w:pStyle w:val="Questionfollowline"/>
      </w:pPr>
    </w:p>
    <w:p w14:paraId="7CED25A3" w14:textId="30C9DC9F" w:rsidR="0078021F" w:rsidRDefault="0078021F" w:rsidP="000A58DC">
      <w:pPr>
        <w:pStyle w:val="Questionfollowline"/>
      </w:pPr>
    </w:p>
    <w:p w14:paraId="4B2183B9" w14:textId="5FC72061" w:rsidR="0078021F" w:rsidRDefault="0078021F" w:rsidP="000A58DC">
      <w:pPr>
        <w:pStyle w:val="Questionfollowline"/>
      </w:pPr>
    </w:p>
    <w:p w14:paraId="753210B6" w14:textId="1CB81067" w:rsidR="0078021F" w:rsidRDefault="0078021F" w:rsidP="000A58DC">
      <w:pPr>
        <w:pStyle w:val="Questionfollowline"/>
      </w:pPr>
    </w:p>
    <w:p w14:paraId="5C5A03AD" w14:textId="044BEFE6" w:rsidR="0078021F" w:rsidRDefault="0078021F" w:rsidP="000A58DC">
      <w:pPr>
        <w:pStyle w:val="Questionfollowline"/>
      </w:pPr>
    </w:p>
    <w:p w14:paraId="703EFB2E" w14:textId="3B370F7E" w:rsidR="0078021F" w:rsidRDefault="0078021F" w:rsidP="000A58DC">
      <w:pPr>
        <w:pStyle w:val="Questionfollowline"/>
      </w:pPr>
    </w:p>
    <w:p w14:paraId="4A5A314F" w14:textId="01228A0E" w:rsidR="0078021F" w:rsidRDefault="0078021F" w:rsidP="000A58DC">
      <w:pPr>
        <w:pStyle w:val="Questionfollowline"/>
      </w:pPr>
    </w:p>
    <w:p w14:paraId="2516F336" w14:textId="7C7D13F7" w:rsidR="0078021F" w:rsidRDefault="0078021F" w:rsidP="000A58DC">
      <w:pPr>
        <w:pStyle w:val="Questionfollowline"/>
      </w:pPr>
    </w:p>
    <w:p w14:paraId="6573DCA8" w14:textId="6E79F92C" w:rsidR="0078021F" w:rsidRDefault="0078021F" w:rsidP="000A58DC">
      <w:pPr>
        <w:pStyle w:val="Questionfollowline"/>
      </w:pPr>
    </w:p>
    <w:p w14:paraId="5858F3B6" w14:textId="678A6827" w:rsidR="000D03EC" w:rsidRDefault="000D03EC" w:rsidP="000A58DC">
      <w:pPr>
        <w:pStyle w:val="Questionfollowline"/>
      </w:pPr>
    </w:p>
    <w:p w14:paraId="43CA949B" w14:textId="4DB3E27D" w:rsidR="000D03EC" w:rsidRDefault="000D03EC" w:rsidP="000A58DC">
      <w:pPr>
        <w:pStyle w:val="Questionfollowline"/>
      </w:pPr>
    </w:p>
    <w:p w14:paraId="0904A9A2" w14:textId="12EC65A0" w:rsidR="000D03EC" w:rsidRDefault="000D03EC" w:rsidP="000A58DC">
      <w:pPr>
        <w:pStyle w:val="Questionfollowline"/>
      </w:pPr>
    </w:p>
    <w:p w14:paraId="12036054" w14:textId="269328A5" w:rsidR="000D03EC" w:rsidRDefault="000D03EC" w:rsidP="000A58DC">
      <w:pPr>
        <w:pStyle w:val="Questionfollowline"/>
      </w:pPr>
    </w:p>
    <w:p w14:paraId="768B0945" w14:textId="77777777" w:rsidR="000D03EC" w:rsidRDefault="000D03EC" w:rsidP="000A58DC">
      <w:pPr>
        <w:pStyle w:val="Questionfollowline"/>
      </w:pPr>
    </w:p>
    <w:p w14:paraId="7639F928" w14:textId="29187A7B" w:rsidR="0078021F" w:rsidRDefault="0078021F" w:rsidP="000A58DC">
      <w:pPr>
        <w:pStyle w:val="Questionfollowline"/>
      </w:pPr>
    </w:p>
    <w:p w14:paraId="2B1F7968" w14:textId="71815183" w:rsidR="0078021F" w:rsidRDefault="0078021F" w:rsidP="000A58DC">
      <w:pPr>
        <w:pStyle w:val="Questionfollowline"/>
      </w:pPr>
    </w:p>
    <w:p w14:paraId="0920FA6A" w14:textId="513376AB" w:rsidR="0078021F" w:rsidRDefault="0078021F" w:rsidP="000A58DC">
      <w:pPr>
        <w:pStyle w:val="Questionfollowline"/>
      </w:pPr>
    </w:p>
    <w:p w14:paraId="3E5C66DF" w14:textId="77777777" w:rsidR="0078021F" w:rsidRPr="00D34886" w:rsidRDefault="0078021F" w:rsidP="000A58DC">
      <w:pPr>
        <w:pStyle w:val="Questionfollowline"/>
        <w:rPr>
          <w:b/>
        </w:rPr>
      </w:pPr>
    </w:p>
    <w:p w14:paraId="353097D6" w14:textId="77777777" w:rsidR="00411A86" w:rsidRDefault="00411A86" w:rsidP="00D73D31">
      <w:pPr>
        <w:pStyle w:val="Title"/>
        <w:rPr>
          <w:b/>
          <w:sz w:val="52"/>
        </w:rPr>
      </w:pPr>
    </w:p>
    <w:p w14:paraId="722E85D5" w14:textId="77777777" w:rsidR="00411A86" w:rsidRDefault="00411A86" w:rsidP="00D73D31">
      <w:pPr>
        <w:pStyle w:val="Title"/>
        <w:rPr>
          <w:b/>
          <w:sz w:val="52"/>
        </w:rPr>
      </w:pPr>
    </w:p>
    <w:p w14:paraId="5B875A7C" w14:textId="77777777" w:rsidR="00411A86" w:rsidRDefault="00411A86" w:rsidP="00D73D31">
      <w:pPr>
        <w:pStyle w:val="Title"/>
        <w:rPr>
          <w:b/>
          <w:sz w:val="52"/>
        </w:rPr>
      </w:pPr>
    </w:p>
    <w:p w14:paraId="39BAFD6E" w14:textId="7DD1250D" w:rsidR="0078021F" w:rsidRPr="007279C1" w:rsidRDefault="0078021F" w:rsidP="00D73D31">
      <w:pPr>
        <w:pStyle w:val="Title"/>
        <w:rPr>
          <w:b/>
          <w:sz w:val="48"/>
        </w:rPr>
      </w:pPr>
      <w:r>
        <w:rPr>
          <w:b/>
          <w:sz w:val="52"/>
        </w:rPr>
        <w:lastRenderedPageBreak/>
        <w:t>Sketching cubic and reciprocal graphs</w:t>
      </w:r>
    </w:p>
    <w:p w14:paraId="55994398"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73C307DD"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1C11ADD6" w14:textId="77777777" w:rsidR="0078021F" w:rsidRPr="006D5C1F" w:rsidRDefault="0078021F" w:rsidP="00A32CE6">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7E7B1E">
        <w:t>1e. Graphs – cubic, quartic and reciprocal</w:t>
      </w:r>
    </w:p>
    <w:p w14:paraId="6D46AAA7"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4B0DC68C" w14:textId="77777777" w:rsidR="0078021F" w:rsidRDefault="0078021F" w:rsidP="00E11F7F">
      <w:pPr>
        <w:pStyle w:val="Qheading"/>
      </w:pPr>
      <w:r>
        <w:rPr>
          <w:noProof/>
          <w:lang w:eastAsia="en-GB"/>
        </w:rPr>
        <w:drawing>
          <wp:anchor distT="0" distB="0" distL="114300" distR="114300" simplePos="0" relativeHeight="251699200" behindDoc="0" locked="0" layoutInCell="1" allowOverlap="1" wp14:anchorId="28B3E906" wp14:editId="18FF628C">
            <wp:simplePos x="0" y="0"/>
            <wp:positionH relativeFrom="column">
              <wp:posOffset>2512541</wp:posOffset>
            </wp:positionH>
            <wp:positionV relativeFrom="paragraph">
              <wp:posOffset>290211</wp:posOffset>
            </wp:positionV>
            <wp:extent cx="2785882" cy="2084173"/>
            <wp:effectExtent l="0" t="0" r="0" b="0"/>
            <wp:wrapNone/>
            <wp:docPr id="39" name="Picture 39"/>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38" cstate="print"/>
                    <a:srcRect l="46039" b="35961"/>
                    <a:stretch/>
                  </pic:blipFill>
                  <pic:spPr bwMode="auto">
                    <a:xfrm>
                      <a:off x="0" y="0"/>
                      <a:ext cx="2785882" cy="2084173"/>
                    </a:xfrm>
                    <a:prstGeom prst="rect">
                      <a:avLst/>
                    </a:prstGeom>
                    <a:noFill/>
                    <a:ln>
                      <a:noFill/>
                    </a:ln>
                    <a:extLst>
                      <a:ext uri="{53640926-AAD7-44D8-BBD7-CCE9431645EC}">
                        <a14:shadowObscured xmlns:a14="http://schemas.microsoft.com/office/drawing/2010/main"/>
                      </a:ext>
                    </a:extLst>
                  </pic:spPr>
                </pic:pic>
              </a:graphicData>
            </a:graphic>
          </wp:anchor>
        </w:drawing>
      </w:r>
      <w:r w:rsidRPr="000F1EA2">
        <w:t>Key points</w:t>
      </w:r>
    </w:p>
    <w:p w14:paraId="6A86C8B1" w14:textId="77777777" w:rsidR="0078021F" w:rsidRDefault="0078021F" w:rsidP="007E7B1E">
      <w:pPr>
        <w:pStyle w:val="ListParagraph"/>
        <w:numPr>
          <w:ilvl w:val="0"/>
          <w:numId w:val="2"/>
        </w:numPr>
        <w:ind w:right="5482"/>
      </w:pPr>
      <w:r>
        <w:t xml:space="preserve">The graph of a cubic function, which can be written in the form </w:t>
      </w:r>
      <w:r>
        <w:rPr>
          <w:i/>
        </w:rPr>
        <w:t>y</w:t>
      </w:r>
      <w:r>
        <w:t xml:space="preserve"> = </w:t>
      </w:r>
      <w:r>
        <w:rPr>
          <w:i/>
        </w:rPr>
        <w:t>ax</w:t>
      </w:r>
      <w:r>
        <w:rPr>
          <w:vertAlign w:val="superscript"/>
        </w:rPr>
        <w:t>3</w:t>
      </w:r>
      <w:r>
        <w:t xml:space="preserve"> + </w:t>
      </w:r>
      <w:r>
        <w:rPr>
          <w:i/>
        </w:rPr>
        <w:t>bx</w:t>
      </w:r>
      <w:r>
        <w:rPr>
          <w:vertAlign w:val="superscript"/>
        </w:rPr>
        <w:t>2</w:t>
      </w:r>
      <w:r>
        <w:t xml:space="preserve"> + </w:t>
      </w:r>
      <w:r>
        <w:rPr>
          <w:i/>
        </w:rPr>
        <w:t>cx</w:t>
      </w:r>
      <w:r>
        <w:t xml:space="preserve"> + </w:t>
      </w:r>
      <w:r>
        <w:rPr>
          <w:i/>
        </w:rPr>
        <w:t>d</w:t>
      </w:r>
      <w:r>
        <w:t xml:space="preserve">, where </w:t>
      </w:r>
      <w:r>
        <w:rPr>
          <w:i/>
        </w:rPr>
        <w:t>a</w:t>
      </w:r>
      <w:r>
        <w:t xml:space="preserve"> </w:t>
      </w:r>
      <w:r>
        <w:rPr>
          <w:rFonts w:cs="Times New Roman"/>
        </w:rPr>
        <w:t>≠</w:t>
      </w:r>
      <w:r>
        <w:t xml:space="preserve"> 0, has one of the shapes shown here.</w:t>
      </w:r>
    </w:p>
    <w:p w14:paraId="4FCE145A" w14:textId="77777777" w:rsidR="0078021F" w:rsidRDefault="0078021F" w:rsidP="007E7B1E">
      <w:pPr>
        <w:pStyle w:val="ListParagraph"/>
        <w:ind w:right="5482"/>
      </w:pPr>
    </w:p>
    <w:p w14:paraId="2FEFA9AC" w14:textId="77777777" w:rsidR="0078021F" w:rsidRDefault="0078021F" w:rsidP="007E7B1E">
      <w:pPr>
        <w:pStyle w:val="ListParagraph"/>
        <w:ind w:right="5482"/>
      </w:pPr>
    </w:p>
    <w:p w14:paraId="184CF152" w14:textId="77777777" w:rsidR="0078021F" w:rsidRDefault="0078021F" w:rsidP="007E7B1E">
      <w:pPr>
        <w:pStyle w:val="ListParagraph"/>
        <w:ind w:right="5482"/>
      </w:pPr>
    </w:p>
    <w:p w14:paraId="5AD2955A" w14:textId="77777777" w:rsidR="0078021F" w:rsidRDefault="0078021F" w:rsidP="007E7B1E">
      <w:pPr>
        <w:pStyle w:val="ListParagraph"/>
        <w:ind w:right="5482"/>
      </w:pPr>
    </w:p>
    <w:p w14:paraId="5BB8913C" w14:textId="77777777" w:rsidR="0078021F" w:rsidRDefault="0078021F" w:rsidP="007E7B1E">
      <w:pPr>
        <w:pStyle w:val="ListParagraph"/>
        <w:ind w:right="5482"/>
      </w:pPr>
    </w:p>
    <w:p w14:paraId="52A88815" w14:textId="77777777" w:rsidR="0078021F" w:rsidRDefault="0078021F" w:rsidP="007E7B1E">
      <w:pPr>
        <w:pStyle w:val="ListParagraph"/>
        <w:ind w:right="5482"/>
      </w:pPr>
    </w:p>
    <w:p w14:paraId="26796CF1" w14:textId="77777777" w:rsidR="0078021F" w:rsidRDefault="0078021F" w:rsidP="007E7B1E">
      <w:pPr>
        <w:pStyle w:val="ListParagraph"/>
        <w:ind w:right="5482"/>
      </w:pPr>
    </w:p>
    <w:p w14:paraId="1B550ED4" w14:textId="77777777" w:rsidR="0078021F" w:rsidRDefault="0078021F" w:rsidP="007E7B1E">
      <w:pPr>
        <w:pStyle w:val="ListParagraph"/>
        <w:ind w:right="5482"/>
      </w:pPr>
      <w:r>
        <w:rPr>
          <w:noProof/>
          <w:lang w:eastAsia="en-GB"/>
        </w:rPr>
        <w:drawing>
          <wp:anchor distT="0" distB="0" distL="114300" distR="114300" simplePos="0" relativeHeight="251700224" behindDoc="0" locked="0" layoutInCell="1" allowOverlap="1" wp14:anchorId="187466C2" wp14:editId="4496E868">
            <wp:simplePos x="0" y="0"/>
            <wp:positionH relativeFrom="column">
              <wp:posOffset>2512541</wp:posOffset>
            </wp:positionH>
            <wp:positionV relativeFrom="paragraph">
              <wp:posOffset>51658</wp:posOffset>
            </wp:positionV>
            <wp:extent cx="2785091" cy="1219200"/>
            <wp:effectExtent l="0" t="0" r="0" b="0"/>
            <wp:wrapNone/>
            <wp:docPr id="40" name="Picture 4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38" cstate="print"/>
                    <a:srcRect l="46267" t="64398"/>
                    <a:stretch/>
                  </pic:blipFill>
                  <pic:spPr bwMode="auto">
                    <a:xfrm>
                      <a:off x="0" y="0"/>
                      <a:ext cx="2788800" cy="1220824"/>
                    </a:xfrm>
                    <a:prstGeom prst="rect">
                      <a:avLst/>
                    </a:prstGeom>
                    <a:noFill/>
                    <a:ln>
                      <a:noFill/>
                    </a:ln>
                    <a:extLst>
                      <a:ext uri="{53640926-AAD7-44D8-BBD7-CCE9431645EC}">
                        <a14:shadowObscured xmlns:a14="http://schemas.microsoft.com/office/drawing/2010/main"/>
                      </a:ext>
                    </a:extLst>
                  </pic:spPr>
                </pic:pic>
              </a:graphicData>
            </a:graphic>
          </wp:anchor>
        </w:drawing>
      </w:r>
    </w:p>
    <w:p w14:paraId="2926941D" w14:textId="77777777" w:rsidR="0078021F" w:rsidRDefault="0078021F" w:rsidP="007E7B1E">
      <w:pPr>
        <w:pStyle w:val="ListParagraph"/>
        <w:numPr>
          <w:ilvl w:val="0"/>
          <w:numId w:val="2"/>
        </w:numPr>
        <w:ind w:right="5482"/>
      </w:pPr>
      <w:r>
        <w:t xml:space="preserve">The graph of a reciprocal function of the form </w:t>
      </w:r>
      <w:r w:rsidRPr="007E7B1E">
        <w:rPr>
          <w:position w:val="-22"/>
        </w:rPr>
        <w:object w:dxaOrig="580" w:dyaOrig="580" w14:anchorId="08FA9846">
          <v:shape id="_x0000_i1188" type="#_x0000_t75" style="width:29.25pt;height:29.25pt" o:ole="">
            <v:imagedata r:id="rId339" o:title=""/>
          </v:shape>
          <o:OLEObject Type="Embed" ProgID="Equation.DSMT4" ShapeID="_x0000_i1188" DrawAspect="Content" ObjectID="_1841911452" r:id="rId340"/>
        </w:object>
      </w:r>
      <w:r>
        <w:t xml:space="preserve"> has one of the shapes shown here.</w:t>
      </w:r>
    </w:p>
    <w:p w14:paraId="480CDFBF" w14:textId="77777777" w:rsidR="0078021F" w:rsidRDefault="0078021F" w:rsidP="007E7B1E">
      <w:pPr>
        <w:ind w:left="360" w:right="5482"/>
      </w:pPr>
    </w:p>
    <w:p w14:paraId="30F0799B" w14:textId="77777777" w:rsidR="0078021F" w:rsidRDefault="0078021F" w:rsidP="007E7B1E">
      <w:pPr>
        <w:ind w:left="360" w:right="5482"/>
      </w:pPr>
    </w:p>
    <w:p w14:paraId="1475F346" w14:textId="77777777" w:rsidR="0078021F" w:rsidRDefault="0078021F" w:rsidP="007E7B1E">
      <w:pPr>
        <w:pStyle w:val="ListParagraph"/>
        <w:numPr>
          <w:ilvl w:val="0"/>
          <w:numId w:val="2"/>
        </w:numPr>
        <w:ind w:right="95"/>
      </w:pPr>
      <w:r>
        <w:t>To sketch the graph of a function, find the points where the graph intersects the axes.</w:t>
      </w:r>
    </w:p>
    <w:p w14:paraId="0C026E3E" w14:textId="77777777" w:rsidR="0078021F" w:rsidRDefault="0078021F" w:rsidP="007E7B1E">
      <w:pPr>
        <w:pStyle w:val="ListParagraph"/>
        <w:numPr>
          <w:ilvl w:val="0"/>
          <w:numId w:val="2"/>
        </w:numPr>
        <w:ind w:right="95"/>
      </w:pPr>
      <w:r>
        <w:t xml:space="preserve">To find where the curve intersects the </w:t>
      </w:r>
      <w:r>
        <w:rPr>
          <w:i/>
        </w:rPr>
        <w:t>y</w:t>
      </w:r>
      <w:r>
        <w:t xml:space="preserve">-axis substitute </w:t>
      </w:r>
      <w:r>
        <w:rPr>
          <w:i/>
        </w:rPr>
        <w:t>x</w:t>
      </w:r>
      <w:r>
        <w:t xml:space="preserve"> = 0 into the function.</w:t>
      </w:r>
    </w:p>
    <w:p w14:paraId="544C01A3" w14:textId="77777777" w:rsidR="0078021F" w:rsidRDefault="0078021F" w:rsidP="007E7B1E">
      <w:pPr>
        <w:pStyle w:val="ListParagraph"/>
        <w:numPr>
          <w:ilvl w:val="0"/>
          <w:numId w:val="2"/>
        </w:numPr>
        <w:ind w:right="95"/>
      </w:pPr>
      <w:r>
        <w:t xml:space="preserve">To find where the curve intersects the </w:t>
      </w:r>
      <w:r>
        <w:rPr>
          <w:i/>
        </w:rPr>
        <w:t>x</w:t>
      </w:r>
      <w:r>
        <w:t xml:space="preserve">-axis substitute </w:t>
      </w:r>
      <w:r>
        <w:rPr>
          <w:i/>
        </w:rPr>
        <w:t>y</w:t>
      </w:r>
      <w:r>
        <w:t xml:space="preserve"> = 0 into the function.</w:t>
      </w:r>
    </w:p>
    <w:p w14:paraId="02E79E23" w14:textId="77777777" w:rsidR="0078021F" w:rsidRDefault="0078021F" w:rsidP="007E7B1E">
      <w:pPr>
        <w:pStyle w:val="ListParagraph"/>
        <w:numPr>
          <w:ilvl w:val="0"/>
          <w:numId w:val="2"/>
        </w:numPr>
        <w:ind w:right="95"/>
      </w:pPr>
      <w:r>
        <w:t>Where appropriate, mark and label the asymptotes on the graph.</w:t>
      </w:r>
    </w:p>
    <w:p w14:paraId="0AAA68FA" w14:textId="77777777" w:rsidR="0078021F" w:rsidRDefault="0078021F" w:rsidP="007E7B1E">
      <w:pPr>
        <w:pStyle w:val="ListParagraph"/>
        <w:numPr>
          <w:ilvl w:val="0"/>
          <w:numId w:val="2"/>
        </w:numPr>
        <w:ind w:right="95"/>
      </w:pPr>
      <w:r>
        <w:t xml:space="preserve">Asymptotes are lines (usually horizontal or vertical) which the curve gets closer to but never touches or crosses. Asymptotes usually occur with reciprocal functions. For example, the asymptotes for the graph of </w:t>
      </w:r>
      <w:r w:rsidRPr="007E7B1E">
        <w:rPr>
          <w:position w:val="-22"/>
        </w:rPr>
        <w:object w:dxaOrig="580" w:dyaOrig="580" w14:anchorId="10B059C6">
          <v:shape id="_x0000_i1189" type="#_x0000_t75" style="width:29.25pt;height:29.25pt" o:ole="">
            <v:imagedata r:id="rId339" o:title=""/>
          </v:shape>
          <o:OLEObject Type="Embed" ProgID="Equation.DSMT4" ShapeID="_x0000_i1189" DrawAspect="Content" ObjectID="_1841911453" r:id="rId341"/>
        </w:object>
      </w:r>
      <w:r>
        <w:t xml:space="preserve"> are the two axes (the lines </w:t>
      </w:r>
      <w:r>
        <w:rPr>
          <w:i/>
        </w:rPr>
        <w:t>y</w:t>
      </w:r>
      <w:r>
        <w:t xml:space="preserve"> = 0 and </w:t>
      </w:r>
      <w:r>
        <w:rPr>
          <w:i/>
        </w:rPr>
        <w:t>x</w:t>
      </w:r>
      <w:r>
        <w:t xml:space="preserve"> = 0).</w:t>
      </w:r>
    </w:p>
    <w:p w14:paraId="468A0482" w14:textId="77777777" w:rsidR="0078021F" w:rsidRDefault="0078021F" w:rsidP="007E7B1E">
      <w:pPr>
        <w:pStyle w:val="ListParagraph"/>
        <w:numPr>
          <w:ilvl w:val="0"/>
          <w:numId w:val="2"/>
        </w:numPr>
        <w:ind w:right="95"/>
      </w:pPr>
      <w:r>
        <w:t>At the turning points of a graph the gradient of the curve is 0 and any tangents to the curve at these points are horizontal.</w:t>
      </w:r>
    </w:p>
    <w:p w14:paraId="37DBB6D9" w14:textId="77777777" w:rsidR="0078021F" w:rsidRDefault="0078021F" w:rsidP="007E7B1E">
      <w:pPr>
        <w:pStyle w:val="ListParagraph"/>
        <w:numPr>
          <w:ilvl w:val="0"/>
          <w:numId w:val="2"/>
        </w:numPr>
        <w:ind w:right="95"/>
      </w:pPr>
      <w:r>
        <w:t>A double root is when two of the solutions are equal. For example (</w:t>
      </w:r>
      <w:r>
        <w:rPr>
          <w:i/>
        </w:rPr>
        <w:t>x</w:t>
      </w:r>
      <w:r>
        <w:t xml:space="preserve"> – 3)</w:t>
      </w:r>
      <w:r>
        <w:rPr>
          <w:vertAlign w:val="superscript"/>
        </w:rPr>
        <w:t>2</w:t>
      </w:r>
      <w:r>
        <w:t>(</w:t>
      </w:r>
      <w:r>
        <w:rPr>
          <w:i/>
        </w:rPr>
        <w:t>x</w:t>
      </w:r>
      <w:r>
        <w:t xml:space="preserve"> + 2) has a double root at </w:t>
      </w:r>
      <w:r>
        <w:rPr>
          <w:i/>
        </w:rPr>
        <w:t>x</w:t>
      </w:r>
      <w:r>
        <w:t> = 3.</w:t>
      </w:r>
    </w:p>
    <w:p w14:paraId="03028644" w14:textId="77777777" w:rsidR="0078021F" w:rsidRDefault="0078021F" w:rsidP="007E7B1E">
      <w:pPr>
        <w:pStyle w:val="ListParagraph"/>
        <w:numPr>
          <w:ilvl w:val="0"/>
          <w:numId w:val="2"/>
        </w:numPr>
        <w:ind w:right="95"/>
      </w:pPr>
      <w:r>
        <w:t>When there is a double root, this is one of the turning points of a cubic function.</w:t>
      </w:r>
    </w:p>
    <w:p w14:paraId="12E5939B" w14:textId="77777777" w:rsidR="0078021F" w:rsidRDefault="0078021F" w:rsidP="00E11F7F">
      <w:pPr>
        <w:pStyle w:val="Qheading"/>
      </w:pPr>
    </w:p>
    <w:p w14:paraId="0C5C5DEE" w14:textId="77777777" w:rsidR="0078021F" w:rsidRDefault="0078021F">
      <w:pPr>
        <w:rPr>
          <w:b/>
          <w:sz w:val="32"/>
        </w:rPr>
      </w:pPr>
      <w:r>
        <w:br w:type="page"/>
      </w:r>
    </w:p>
    <w:p w14:paraId="4E8C3BEB" w14:textId="77777777" w:rsidR="0078021F" w:rsidRPr="000F1EA2" w:rsidRDefault="0078021F" w:rsidP="00E11F7F">
      <w:pPr>
        <w:pStyle w:val="Qheading"/>
      </w:pPr>
      <w:r w:rsidRPr="000F1EA2">
        <w:lastRenderedPageBreak/>
        <w:t>Examples</w:t>
      </w:r>
    </w:p>
    <w:p w14:paraId="74E372A5" w14:textId="77777777" w:rsidR="0078021F" w:rsidRPr="00C54B30" w:rsidRDefault="0078021F" w:rsidP="00C54B30">
      <w:pPr>
        <w:pStyle w:val="Example"/>
        <w:rPr>
          <w:i/>
        </w:rPr>
      </w:pPr>
      <w:r>
        <w:rPr>
          <w:b/>
        </w:rPr>
        <w:t>Example 1</w:t>
      </w:r>
      <w:r w:rsidRPr="00F11D5F">
        <w:rPr>
          <w:b/>
        </w:rPr>
        <w:tab/>
      </w:r>
      <w:r>
        <w:t xml:space="preserve">Sketch the graph of </w:t>
      </w:r>
      <w:r>
        <w:rPr>
          <w:i/>
        </w:rPr>
        <w:t>y</w:t>
      </w:r>
      <w:r>
        <w:t xml:space="preserve"> = (</w:t>
      </w:r>
      <w:r>
        <w:rPr>
          <w:i/>
        </w:rPr>
        <w:t>x</w:t>
      </w:r>
      <w:r>
        <w:t xml:space="preserve"> </w:t>
      </w:r>
      <w:r>
        <w:rPr>
          <w:rFonts w:cs="Times New Roman"/>
        </w:rPr>
        <w:t>−</w:t>
      </w:r>
      <w:r>
        <w:t xml:space="preserve"> 3)(</w:t>
      </w:r>
      <w:r>
        <w:rPr>
          <w:i/>
        </w:rPr>
        <w:t>x</w:t>
      </w:r>
      <w:r>
        <w:t xml:space="preserve"> </w:t>
      </w:r>
      <w:r>
        <w:rPr>
          <w:rFonts w:cs="Times New Roman"/>
        </w:rPr>
        <w:t>−</w:t>
      </w:r>
      <w:r>
        <w:t xml:space="preserve"> 1)(</w:t>
      </w:r>
      <w:r>
        <w:rPr>
          <w:i/>
        </w:rPr>
        <w:t>x</w:t>
      </w:r>
      <w:r>
        <w:t xml:space="preserve"> </w:t>
      </w:r>
      <w:r>
        <w:rPr>
          <w:rFonts w:cs="Times New Roman"/>
        </w:rPr>
        <w:t>+ 2</w:t>
      </w:r>
      <w:r>
        <w:t>)</w:t>
      </w:r>
    </w:p>
    <w:tbl>
      <w:tblPr>
        <w:tblStyle w:val="TableGrid"/>
        <w:tblW w:w="0" w:type="auto"/>
        <w:tblInd w:w="1408" w:type="dxa"/>
        <w:tblLook w:val="04A0" w:firstRow="1" w:lastRow="0" w:firstColumn="1" w:lastColumn="0" w:noHBand="0" w:noVBand="1"/>
      </w:tblPr>
      <w:tblGrid>
        <w:gridCol w:w="3827"/>
        <w:gridCol w:w="3776"/>
      </w:tblGrid>
      <w:tr w:rsidR="0078021F" w14:paraId="509D3723" w14:textId="77777777" w:rsidTr="00D14C76">
        <w:tc>
          <w:tcPr>
            <w:tcW w:w="7603" w:type="dxa"/>
            <w:gridSpan w:val="2"/>
            <w:tcBorders>
              <w:top w:val="single" w:sz="4" w:space="0" w:color="auto"/>
              <w:left w:val="single" w:sz="4" w:space="0" w:color="auto"/>
              <w:bottom w:val="single" w:sz="4" w:space="0" w:color="auto"/>
              <w:right w:val="single" w:sz="4" w:space="0" w:color="auto"/>
            </w:tcBorders>
          </w:tcPr>
          <w:p w14:paraId="54B220B2" w14:textId="77777777" w:rsidR="0078021F" w:rsidRPr="00DF50BF" w:rsidRDefault="0078021F" w:rsidP="00DF50BF">
            <w:pPr>
              <w:pStyle w:val="Exampleline1"/>
              <w:spacing w:after="120"/>
              <w:ind w:left="12" w:hanging="6"/>
            </w:pPr>
            <w:r>
              <w:t>To sketch a cubic curve find intersects with both axes and use the key points above for the correct shape.</w:t>
            </w:r>
          </w:p>
        </w:tc>
      </w:tr>
      <w:tr w:rsidR="0078021F" w14:paraId="650AD17F" w14:textId="77777777" w:rsidTr="00471D0F">
        <w:tc>
          <w:tcPr>
            <w:tcW w:w="3827" w:type="dxa"/>
            <w:tcBorders>
              <w:top w:val="single" w:sz="4" w:space="0" w:color="auto"/>
              <w:left w:val="single" w:sz="4" w:space="0" w:color="auto"/>
              <w:bottom w:val="single" w:sz="4" w:space="0" w:color="auto"/>
              <w:right w:val="single" w:sz="4" w:space="0" w:color="auto"/>
            </w:tcBorders>
            <w:hideMark/>
          </w:tcPr>
          <w:p w14:paraId="3A5917D3" w14:textId="77777777" w:rsidR="0078021F" w:rsidRDefault="0078021F" w:rsidP="00491948">
            <w:pPr>
              <w:pStyle w:val="Exampleline1"/>
            </w:pPr>
            <w:r>
              <w:t xml:space="preserve">When </w:t>
            </w:r>
            <w:r>
              <w:rPr>
                <w:i/>
              </w:rPr>
              <w:t>x</w:t>
            </w:r>
            <w:r>
              <w:t xml:space="preserve"> = 0, </w:t>
            </w:r>
            <w:r>
              <w:rPr>
                <w:i/>
              </w:rPr>
              <w:t>y</w:t>
            </w:r>
            <w:r>
              <w:t xml:space="preserve"> = (0 </w:t>
            </w:r>
            <w:r>
              <w:rPr>
                <w:rFonts w:cs="Times New Roman"/>
              </w:rPr>
              <w:t>−</w:t>
            </w:r>
            <w:r>
              <w:t xml:space="preserve"> 3)(0 </w:t>
            </w:r>
            <w:r>
              <w:rPr>
                <w:rFonts w:cs="Times New Roman"/>
              </w:rPr>
              <w:t>−</w:t>
            </w:r>
            <w:r>
              <w:t xml:space="preserve"> 1)(0 </w:t>
            </w:r>
            <w:r>
              <w:rPr>
                <w:rFonts w:cs="Times New Roman"/>
              </w:rPr>
              <w:t>+ 2</w:t>
            </w:r>
            <w:r>
              <w:t>)</w:t>
            </w:r>
          </w:p>
          <w:p w14:paraId="06F3D8E4" w14:textId="77777777" w:rsidR="0078021F" w:rsidRDefault="0078021F" w:rsidP="00491948">
            <w:pPr>
              <w:pStyle w:val="Example"/>
              <w:tabs>
                <w:tab w:val="left" w:pos="326"/>
              </w:tabs>
            </w:pPr>
            <w:r>
              <w:tab/>
              <w:t xml:space="preserve">   = (</w:t>
            </w:r>
            <w:r>
              <w:rPr>
                <w:rFonts w:cs="Times New Roman"/>
              </w:rPr>
              <w:t>−</w:t>
            </w:r>
            <w:r>
              <w:t xml:space="preserve">3) </w:t>
            </w:r>
            <w:r>
              <w:rPr>
                <w:rFonts w:cs="Times New Roman"/>
              </w:rPr>
              <w:t>×</w:t>
            </w:r>
            <w:r>
              <w:t xml:space="preserve"> (</w:t>
            </w:r>
            <w:r>
              <w:rPr>
                <w:rFonts w:cs="Times New Roman"/>
              </w:rPr>
              <w:t>−</w:t>
            </w:r>
            <w:r>
              <w:t xml:space="preserve">1) </w:t>
            </w:r>
            <w:r>
              <w:rPr>
                <w:rFonts w:cs="Times New Roman"/>
              </w:rPr>
              <w:t>×</w:t>
            </w:r>
            <w:r>
              <w:t xml:space="preserve"> 2 = 6</w:t>
            </w:r>
          </w:p>
          <w:p w14:paraId="53D45122" w14:textId="77777777" w:rsidR="0078021F" w:rsidRDefault="0078021F">
            <w:pPr>
              <w:pStyle w:val="Example"/>
            </w:pPr>
            <w:r>
              <w:t xml:space="preserve">The graph intersects the </w:t>
            </w:r>
            <w:r>
              <w:rPr>
                <w:i/>
              </w:rPr>
              <w:t>y</w:t>
            </w:r>
            <w:r>
              <w:t>-axis at (0, 6)</w:t>
            </w:r>
          </w:p>
          <w:p w14:paraId="133968EF" w14:textId="77777777" w:rsidR="0078021F" w:rsidRDefault="0078021F">
            <w:pPr>
              <w:pStyle w:val="Example"/>
            </w:pPr>
          </w:p>
          <w:p w14:paraId="1C7B5BAA" w14:textId="77777777" w:rsidR="0078021F" w:rsidRDefault="0078021F" w:rsidP="00DF50BF">
            <w:pPr>
              <w:pStyle w:val="Example"/>
            </w:pPr>
            <w:r>
              <w:t xml:space="preserve">When </w:t>
            </w:r>
            <w:r>
              <w:rPr>
                <w:i/>
              </w:rPr>
              <w:t>y</w:t>
            </w:r>
            <w:r>
              <w:t xml:space="preserve"> = 0, (</w:t>
            </w:r>
            <w:r>
              <w:rPr>
                <w:i/>
              </w:rPr>
              <w:t>x</w:t>
            </w:r>
            <w:r>
              <w:t xml:space="preserve"> </w:t>
            </w:r>
            <w:r>
              <w:rPr>
                <w:rFonts w:cs="Times New Roman"/>
              </w:rPr>
              <w:t>−</w:t>
            </w:r>
            <w:r>
              <w:t xml:space="preserve"> 3)(</w:t>
            </w:r>
            <w:r>
              <w:rPr>
                <w:i/>
              </w:rPr>
              <w:t>x</w:t>
            </w:r>
            <w:r>
              <w:t xml:space="preserve"> </w:t>
            </w:r>
            <w:r>
              <w:rPr>
                <w:rFonts w:cs="Times New Roman"/>
              </w:rPr>
              <w:t>−</w:t>
            </w:r>
            <w:r>
              <w:t xml:space="preserve"> 1)(</w:t>
            </w:r>
            <w:r>
              <w:rPr>
                <w:i/>
              </w:rPr>
              <w:t>x</w:t>
            </w:r>
            <w:r>
              <w:t xml:space="preserve"> </w:t>
            </w:r>
            <w:r>
              <w:rPr>
                <w:rFonts w:cs="Times New Roman"/>
              </w:rPr>
              <w:t>+ 2</w:t>
            </w:r>
            <w:r>
              <w:t>) = 0</w:t>
            </w:r>
          </w:p>
          <w:p w14:paraId="43783D22" w14:textId="77777777" w:rsidR="0078021F" w:rsidRDefault="0078021F">
            <w:pPr>
              <w:pStyle w:val="Example"/>
            </w:pPr>
            <w:r>
              <w:t xml:space="preserve">So </w:t>
            </w:r>
            <w:r>
              <w:rPr>
                <w:i/>
              </w:rPr>
              <w:t>x</w:t>
            </w:r>
            <w:r>
              <w:t xml:space="preserve"> </w:t>
            </w:r>
            <w:r>
              <w:rPr>
                <w:rFonts w:cs="Times New Roman"/>
              </w:rPr>
              <w:t>= 3</w:t>
            </w:r>
            <w:r>
              <w:t xml:space="preserve">, </w:t>
            </w:r>
            <w:r>
              <w:rPr>
                <w:i/>
              </w:rPr>
              <w:t>x</w:t>
            </w:r>
            <w:r>
              <w:t xml:space="preserve"> </w:t>
            </w:r>
            <w:r>
              <w:rPr>
                <w:rFonts w:cs="Times New Roman"/>
              </w:rPr>
              <w:t>= 1</w:t>
            </w:r>
            <w:r>
              <w:t xml:space="preserve"> or </w:t>
            </w:r>
            <w:r>
              <w:rPr>
                <w:i/>
              </w:rPr>
              <w:t>x</w:t>
            </w:r>
            <w:r>
              <w:t xml:space="preserve"> </w:t>
            </w:r>
            <w:r>
              <w:rPr>
                <w:rFonts w:cs="Times New Roman"/>
              </w:rPr>
              <w:t>= −2</w:t>
            </w:r>
          </w:p>
          <w:p w14:paraId="76CE19EA" w14:textId="77777777" w:rsidR="0078021F" w:rsidRDefault="0078021F" w:rsidP="00491948">
            <w:pPr>
              <w:pStyle w:val="Examplefollow"/>
            </w:pPr>
            <w:r>
              <w:rPr>
                <w:rFonts w:cs="Times New Roman"/>
              </w:rPr>
              <w:t xml:space="preserve">The graph </w:t>
            </w:r>
            <w:r>
              <w:t xml:space="preserve">intersects the </w:t>
            </w:r>
            <w:r>
              <w:rPr>
                <w:i/>
              </w:rPr>
              <w:t>x</w:t>
            </w:r>
            <w:r>
              <w:t xml:space="preserve">-axis at </w:t>
            </w:r>
            <w:r>
              <w:br/>
            </w:r>
            <w:r>
              <w:tab/>
              <w:t>(</w:t>
            </w:r>
            <w:r>
              <w:rPr>
                <w:rFonts w:cs="Times New Roman"/>
              </w:rPr>
              <w:t>−</w:t>
            </w:r>
            <w:r>
              <w:t xml:space="preserve">2, </w:t>
            </w:r>
            <w:r>
              <w:rPr>
                <w:rFonts w:cs="Times New Roman"/>
              </w:rPr>
              <w:t>0</w:t>
            </w:r>
            <w:r>
              <w:t>), (1, 0) and (3, 0)</w:t>
            </w:r>
          </w:p>
          <w:p w14:paraId="5BC51AAB" w14:textId="77777777" w:rsidR="0078021F" w:rsidRDefault="0078021F">
            <w:pPr>
              <w:pStyle w:val="Example"/>
            </w:pPr>
            <w:r>
              <w:rPr>
                <w:noProof/>
                <w:lang w:eastAsia="en-GB"/>
              </w:rPr>
              <w:drawing>
                <wp:inline distT="0" distB="0" distL="0" distR="0" wp14:anchorId="6C5EC601" wp14:editId="0ADF079B">
                  <wp:extent cx="1626235" cy="1554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2" cstate="print">
                            <a:extLst>
                              <a:ext uri="{28A0092B-C50C-407E-A947-70E740481C1C}">
                                <a14:useLocalDpi xmlns:a14="http://schemas.microsoft.com/office/drawing/2010/main" val="0"/>
                              </a:ext>
                            </a:extLst>
                          </a:blip>
                          <a:srcRect/>
                          <a:stretch>
                            <a:fillRect/>
                          </a:stretch>
                        </pic:blipFill>
                        <pic:spPr bwMode="auto">
                          <a:xfrm>
                            <a:off x="0" y="0"/>
                            <a:ext cx="1626235" cy="1554480"/>
                          </a:xfrm>
                          <a:prstGeom prst="rect">
                            <a:avLst/>
                          </a:prstGeom>
                          <a:noFill/>
                          <a:ln>
                            <a:noFill/>
                          </a:ln>
                        </pic:spPr>
                      </pic:pic>
                    </a:graphicData>
                  </a:graphic>
                </wp:inline>
              </w:drawing>
            </w:r>
          </w:p>
        </w:tc>
        <w:tc>
          <w:tcPr>
            <w:tcW w:w="3776" w:type="dxa"/>
            <w:tcBorders>
              <w:top w:val="single" w:sz="4" w:space="0" w:color="auto"/>
              <w:left w:val="single" w:sz="4" w:space="0" w:color="auto"/>
              <w:bottom w:val="single" w:sz="4" w:space="0" w:color="auto"/>
              <w:right w:val="single" w:sz="4" w:space="0" w:color="auto"/>
            </w:tcBorders>
          </w:tcPr>
          <w:p w14:paraId="339D0B48" w14:textId="77777777" w:rsidR="0078021F" w:rsidRDefault="0078021F" w:rsidP="00491948">
            <w:pPr>
              <w:pStyle w:val="Exampleline1indent"/>
            </w:pPr>
            <w:r>
              <w:rPr>
                <w:b/>
              </w:rPr>
              <w:t>1</w:t>
            </w:r>
            <w:r>
              <w:rPr>
                <w:b/>
              </w:rPr>
              <w:tab/>
            </w:r>
            <w:r>
              <w:t xml:space="preserve">Find where the graph intersects the axes by substituting </w:t>
            </w:r>
            <w:r>
              <w:rPr>
                <w:i/>
              </w:rPr>
              <w:t>x</w:t>
            </w:r>
            <w:r>
              <w:t xml:space="preserve"> = 0 and </w:t>
            </w:r>
            <w:r>
              <w:rPr>
                <w:i/>
              </w:rPr>
              <w:t>y</w:t>
            </w:r>
            <w:r>
              <w:t xml:space="preserve"> = 0. </w:t>
            </w:r>
            <w:r>
              <w:br/>
              <w:t>Make sure you get the coordinates the right way around, (</w:t>
            </w:r>
            <w:r>
              <w:rPr>
                <w:i/>
              </w:rPr>
              <w:t>x</w:t>
            </w:r>
            <w:r>
              <w:t xml:space="preserve">, </w:t>
            </w:r>
            <w:r>
              <w:rPr>
                <w:i/>
              </w:rPr>
              <w:t>y</w:t>
            </w:r>
            <w:r>
              <w:t>).</w:t>
            </w:r>
          </w:p>
          <w:p w14:paraId="2AC697FC" w14:textId="77777777" w:rsidR="0078021F" w:rsidRDefault="0078021F" w:rsidP="00491948">
            <w:pPr>
              <w:pStyle w:val="Examplefollow"/>
            </w:pPr>
            <w:r>
              <w:rPr>
                <w:b/>
              </w:rPr>
              <w:t>2</w:t>
            </w:r>
            <w:r>
              <w:rPr>
                <w:b/>
              </w:rPr>
              <w:tab/>
            </w:r>
            <w:r>
              <w:t xml:space="preserve">Solve the equation by solving </w:t>
            </w:r>
            <w:r>
              <w:br/>
            </w:r>
            <w:r>
              <w:rPr>
                <w:i/>
              </w:rPr>
              <w:t>x</w:t>
            </w:r>
            <w:r>
              <w:t xml:space="preserve"> </w:t>
            </w:r>
            <w:r>
              <w:rPr>
                <w:rFonts w:cs="Times New Roman"/>
              </w:rPr>
              <w:t>−</w:t>
            </w:r>
            <w:r>
              <w:t xml:space="preserve"> 3 = 0, </w:t>
            </w:r>
            <w:r>
              <w:rPr>
                <w:i/>
              </w:rPr>
              <w:t>x</w:t>
            </w:r>
            <w:r>
              <w:t xml:space="preserve"> </w:t>
            </w:r>
            <w:r>
              <w:rPr>
                <w:rFonts w:cs="Times New Roman"/>
              </w:rPr>
              <w:t>−</w:t>
            </w:r>
            <w:r>
              <w:t xml:space="preserve"> 1 = 0 and </w:t>
            </w:r>
            <w:r>
              <w:rPr>
                <w:i/>
              </w:rPr>
              <w:t>x</w:t>
            </w:r>
            <w:r>
              <w:t xml:space="preserve"> </w:t>
            </w:r>
            <w:r>
              <w:rPr>
                <w:rFonts w:cs="Times New Roman"/>
              </w:rPr>
              <w:t>+ 2</w:t>
            </w:r>
            <w:r>
              <w:t xml:space="preserve"> = 0</w:t>
            </w:r>
          </w:p>
          <w:p w14:paraId="1FC15552" w14:textId="77777777" w:rsidR="0078021F" w:rsidRDefault="0078021F">
            <w:pPr>
              <w:pStyle w:val="Example"/>
            </w:pPr>
          </w:p>
          <w:p w14:paraId="56F2FC29" w14:textId="77777777" w:rsidR="0078021F" w:rsidRDefault="0078021F">
            <w:pPr>
              <w:pStyle w:val="Example"/>
            </w:pPr>
          </w:p>
          <w:p w14:paraId="42C094C6" w14:textId="77777777" w:rsidR="0078021F" w:rsidRDefault="0078021F">
            <w:pPr>
              <w:pStyle w:val="Example"/>
            </w:pPr>
          </w:p>
          <w:p w14:paraId="71184EA3" w14:textId="77777777" w:rsidR="0078021F" w:rsidRPr="00491948" w:rsidRDefault="0078021F" w:rsidP="00491948">
            <w:pPr>
              <w:pStyle w:val="Examplefollow"/>
            </w:pPr>
            <w:r>
              <w:rPr>
                <w:b/>
              </w:rPr>
              <w:t>3</w:t>
            </w:r>
            <w:r>
              <w:rPr>
                <w:b/>
              </w:rPr>
              <w:tab/>
            </w:r>
            <w:r>
              <w:t xml:space="preserve">Sketch </w:t>
            </w:r>
            <w:r w:rsidRPr="00491948">
              <w:t>the graph.</w:t>
            </w:r>
          </w:p>
          <w:p w14:paraId="4C8DB3D5" w14:textId="77777777" w:rsidR="0078021F" w:rsidRDefault="0078021F" w:rsidP="00491948">
            <w:pPr>
              <w:pStyle w:val="Examplefollow"/>
            </w:pPr>
            <w:r>
              <w:rPr>
                <w:b/>
              </w:rPr>
              <w:tab/>
            </w:r>
            <w:r>
              <w:rPr>
                <w:i/>
              </w:rPr>
              <w:t>a</w:t>
            </w:r>
            <w:r>
              <w:t xml:space="preserve"> = 1 &gt; 0 so the graph has the shape:</w:t>
            </w:r>
          </w:p>
          <w:p w14:paraId="7338CC84" w14:textId="77777777" w:rsidR="0078021F" w:rsidRDefault="0078021F">
            <w:pPr>
              <w:pStyle w:val="Example"/>
            </w:pPr>
            <w:r>
              <w:rPr>
                <w:noProof/>
                <w:lang w:eastAsia="en-GB"/>
              </w:rPr>
              <w:drawing>
                <wp:anchor distT="0" distB="0" distL="114300" distR="114300" simplePos="0" relativeHeight="251719680" behindDoc="0" locked="0" layoutInCell="1" allowOverlap="1" wp14:anchorId="293386DF" wp14:editId="38C9F061">
                  <wp:simplePos x="0" y="0"/>
                  <wp:positionH relativeFrom="column">
                    <wp:posOffset>541535</wp:posOffset>
                  </wp:positionH>
                  <wp:positionV relativeFrom="paragraph">
                    <wp:posOffset>67842</wp:posOffset>
                  </wp:positionV>
                  <wp:extent cx="920750" cy="74485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920750" cy="744855"/>
                          </a:xfrm>
                          <a:prstGeom prst="rect">
                            <a:avLst/>
                          </a:prstGeom>
                          <a:noFill/>
                          <a:ln>
                            <a:noFill/>
                          </a:ln>
                        </pic:spPr>
                      </pic:pic>
                    </a:graphicData>
                  </a:graphic>
                </wp:anchor>
              </w:drawing>
            </w:r>
          </w:p>
        </w:tc>
      </w:tr>
    </w:tbl>
    <w:p w14:paraId="6B13E48E" w14:textId="77777777" w:rsidR="0078021F" w:rsidRDefault="0078021F" w:rsidP="007816DB">
      <w:pPr>
        <w:pStyle w:val="Example"/>
        <w:tabs>
          <w:tab w:val="left" w:pos="1330"/>
        </w:tabs>
        <w:spacing w:before="240" w:line="240" w:lineRule="auto"/>
      </w:pPr>
      <w:r>
        <w:rPr>
          <w:b/>
        </w:rPr>
        <w:t>Example 2</w:t>
      </w:r>
      <w:r w:rsidRPr="00F11D5F">
        <w:rPr>
          <w:b/>
        </w:rPr>
        <w:tab/>
      </w:r>
      <w:r>
        <w:t xml:space="preserve">Sketch the graph of </w:t>
      </w:r>
      <w:r>
        <w:rPr>
          <w:i/>
        </w:rPr>
        <w:t>y</w:t>
      </w:r>
      <w:r>
        <w:t xml:space="preserve"> = (</w:t>
      </w:r>
      <w:r>
        <w:rPr>
          <w:i/>
        </w:rPr>
        <w:t>x</w:t>
      </w:r>
      <w:r>
        <w:t xml:space="preserve"> </w:t>
      </w:r>
      <w:r>
        <w:rPr>
          <w:rFonts w:cs="Times New Roman"/>
        </w:rPr>
        <w:t>+ 2</w:t>
      </w:r>
      <w:r>
        <w:t>)</w:t>
      </w:r>
      <w:r>
        <w:rPr>
          <w:vertAlign w:val="superscript"/>
        </w:rPr>
        <w:t>2</w:t>
      </w:r>
      <w:r>
        <w:t>(</w:t>
      </w:r>
      <w:r>
        <w:rPr>
          <w:i/>
        </w:rPr>
        <w:t>x</w:t>
      </w:r>
      <w:r>
        <w:t xml:space="preserve"> </w:t>
      </w:r>
      <w:r>
        <w:rPr>
          <w:rFonts w:cs="Times New Roman"/>
        </w:rPr>
        <w:t>−</w:t>
      </w:r>
      <w:r>
        <w:t xml:space="preserve"> 1)</w:t>
      </w:r>
    </w:p>
    <w:tbl>
      <w:tblPr>
        <w:tblStyle w:val="TableGrid"/>
        <w:tblW w:w="0" w:type="auto"/>
        <w:tblInd w:w="1408" w:type="dxa"/>
        <w:tblLook w:val="04A0" w:firstRow="1" w:lastRow="0" w:firstColumn="1" w:lastColumn="0" w:noHBand="0" w:noVBand="1"/>
      </w:tblPr>
      <w:tblGrid>
        <w:gridCol w:w="3827"/>
        <w:gridCol w:w="3776"/>
      </w:tblGrid>
      <w:tr w:rsidR="0078021F" w14:paraId="65EDC1D2" w14:textId="77777777" w:rsidTr="005604B3">
        <w:tc>
          <w:tcPr>
            <w:tcW w:w="7603" w:type="dxa"/>
            <w:gridSpan w:val="2"/>
            <w:tcBorders>
              <w:top w:val="single" w:sz="4" w:space="0" w:color="auto"/>
              <w:left w:val="single" w:sz="4" w:space="0" w:color="auto"/>
              <w:bottom w:val="single" w:sz="4" w:space="0" w:color="auto"/>
              <w:right w:val="single" w:sz="4" w:space="0" w:color="auto"/>
            </w:tcBorders>
          </w:tcPr>
          <w:p w14:paraId="7533F93E" w14:textId="77777777" w:rsidR="0078021F" w:rsidRDefault="0078021F" w:rsidP="00DF50BF">
            <w:pPr>
              <w:pStyle w:val="Exampleline1"/>
              <w:spacing w:after="120"/>
              <w:ind w:left="12" w:hanging="6"/>
              <w:rPr>
                <w:b/>
              </w:rPr>
            </w:pPr>
            <w:r>
              <w:t>To sketch a cubic curve find intersects with both axes and use the key points above for the correct shape.</w:t>
            </w:r>
          </w:p>
        </w:tc>
      </w:tr>
      <w:tr w:rsidR="0078021F" w14:paraId="00B6EDB1" w14:textId="77777777" w:rsidTr="00471D0F">
        <w:tc>
          <w:tcPr>
            <w:tcW w:w="3827" w:type="dxa"/>
            <w:tcBorders>
              <w:top w:val="single" w:sz="4" w:space="0" w:color="auto"/>
              <w:left w:val="single" w:sz="4" w:space="0" w:color="auto"/>
              <w:bottom w:val="single" w:sz="4" w:space="0" w:color="auto"/>
              <w:right w:val="single" w:sz="4" w:space="0" w:color="auto"/>
            </w:tcBorders>
            <w:hideMark/>
          </w:tcPr>
          <w:p w14:paraId="6D3190B2" w14:textId="77777777" w:rsidR="0078021F" w:rsidRDefault="0078021F" w:rsidP="00491948">
            <w:pPr>
              <w:pStyle w:val="Exampleline1"/>
            </w:pPr>
            <w:r>
              <w:t xml:space="preserve">When </w:t>
            </w:r>
            <w:r>
              <w:rPr>
                <w:i/>
              </w:rPr>
              <w:t>x</w:t>
            </w:r>
            <w:r>
              <w:t xml:space="preserve"> = 0, </w:t>
            </w:r>
            <w:r>
              <w:rPr>
                <w:i/>
              </w:rPr>
              <w:t>y</w:t>
            </w:r>
            <w:r>
              <w:t xml:space="preserve"> = (0 </w:t>
            </w:r>
            <w:r>
              <w:rPr>
                <w:rFonts w:cs="Times New Roman"/>
              </w:rPr>
              <w:t>+ 2</w:t>
            </w:r>
            <w:r>
              <w:t>)</w:t>
            </w:r>
            <w:r>
              <w:rPr>
                <w:vertAlign w:val="superscript"/>
              </w:rPr>
              <w:t>2</w:t>
            </w:r>
            <w:r>
              <w:t xml:space="preserve">(0 </w:t>
            </w:r>
            <w:r>
              <w:rPr>
                <w:rFonts w:cs="Times New Roman"/>
              </w:rPr>
              <w:t>−</w:t>
            </w:r>
            <w:r>
              <w:t xml:space="preserve"> 1)</w:t>
            </w:r>
            <w:r>
              <w:br/>
            </w:r>
            <w:r>
              <w:tab/>
              <w:t xml:space="preserve">   = 2</w:t>
            </w:r>
            <w:r>
              <w:rPr>
                <w:vertAlign w:val="superscript"/>
              </w:rPr>
              <w:t>2</w:t>
            </w:r>
            <w:r>
              <w:t xml:space="preserve"> </w:t>
            </w:r>
            <w:r>
              <w:rPr>
                <w:rFonts w:cs="Times New Roman"/>
              </w:rPr>
              <w:t>×</w:t>
            </w:r>
            <w:r>
              <w:t xml:space="preserve"> (</w:t>
            </w:r>
            <w:r>
              <w:rPr>
                <w:rFonts w:cs="Times New Roman"/>
              </w:rPr>
              <w:t>−</w:t>
            </w:r>
            <w:r>
              <w:t xml:space="preserve">1) = </w:t>
            </w:r>
            <w:r>
              <w:rPr>
                <w:rFonts w:cs="Times New Roman"/>
              </w:rPr>
              <w:t>−</w:t>
            </w:r>
            <w:r>
              <w:t>4</w:t>
            </w:r>
          </w:p>
          <w:p w14:paraId="2188DCB9" w14:textId="77777777" w:rsidR="0078021F" w:rsidRDefault="0078021F">
            <w:pPr>
              <w:pStyle w:val="Example"/>
            </w:pPr>
            <w:r>
              <w:t xml:space="preserve">The graph intersects the </w:t>
            </w:r>
            <w:r>
              <w:rPr>
                <w:i/>
              </w:rPr>
              <w:t>y</w:t>
            </w:r>
            <w:r>
              <w:t xml:space="preserve">-axis at (0, </w:t>
            </w:r>
            <w:r>
              <w:rPr>
                <w:rFonts w:cs="Times New Roman"/>
              </w:rPr>
              <w:t>−</w:t>
            </w:r>
            <w:r>
              <w:t>4)</w:t>
            </w:r>
          </w:p>
          <w:p w14:paraId="1A8879F4" w14:textId="77777777" w:rsidR="0078021F" w:rsidRDefault="0078021F">
            <w:pPr>
              <w:pStyle w:val="Example"/>
            </w:pPr>
          </w:p>
          <w:p w14:paraId="00BB49D4" w14:textId="77777777" w:rsidR="0078021F" w:rsidRDefault="0078021F" w:rsidP="00491948">
            <w:pPr>
              <w:pStyle w:val="Examplefollow"/>
            </w:pPr>
            <w:r>
              <w:t xml:space="preserve">When </w:t>
            </w:r>
            <w:r>
              <w:rPr>
                <w:i/>
              </w:rPr>
              <w:t>y</w:t>
            </w:r>
            <w:r>
              <w:t xml:space="preserve"> = 0, (</w:t>
            </w:r>
            <w:r>
              <w:rPr>
                <w:i/>
              </w:rPr>
              <w:t>x</w:t>
            </w:r>
            <w:r>
              <w:t xml:space="preserve"> </w:t>
            </w:r>
            <w:r>
              <w:rPr>
                <w:rFonts w:cs="Times New Roman"/>
              </w:rPr>
              <w:t>+ 2</w:t>
            </w:r>
            <w:r>
              <w:t>)</w:t>
            </w:r>
            <w:r>
              <w:rPr>
                <w:vertAlign w:val="superscript"/>
              </w:rPr>
              <w:t>2</w:t>
            </w:r>
            <w:r>
              <w:t>(</w:t>
            </w:r>
            <w:r>
              <w:rPr>
                <w:i/>
              </w:rPr>
              <w:t>x</w:t>
            </w:r>
            <w:r>
              <w:t xml:space="preserve"> </w:t>
            </w:r>
            <w:r>
              <w:rPr>
                <w:rFonts w:cs="Times New Roman"/>
              </w:rPr>
              <w:t>−</w:t>
            </w:r>
            <w:r>
              <w:t xml:space="preserve"> 1) = 0</w:t>
            </w:r>
          </w:p>
          <w:p w14:paraId="2C0C08BB" w14:textId="77777777" w:rsidR="0078021F" w:rsidRDefault="0078021F">
            <w:pPr>
              <w:pStyle w:val="Example"/>
            </w:pPr>
            <w:r>
              <w:t xml:space="preserve">So </w:t>
            </w:r>
            <w:r>
              <w:rPr>
                <w:i/>
              </w:rPr>
              <w:t>x</w:t>
            </w:r>
            <w:r>
              <w:t xml:space="preserve"> </w:t>
            </w:r>
            <w:r>
              <w:rPr>
                <w:rFonts w:cs="Times New Roman"/>
              </w:rPr>
              <w:t xml:space="preserve">= −2 or </w:t>
            </w:r>
            <w:r>
              <w:rPr>
                <w:i/>
              </w:rPr>
              <w:t>x</w:t>
            </w:r>
            <w:r>
              <w:t xml:space="preserve"> </w:t>
            </w:r>
            <w:r>
              <w:rPr>
                <w:rFonts w:cs="Times New Roman"/>
              </w:rPr>
              <w:t>=1</w:t>
            </w:r>
          </w:p>
          <w:p w14:paraId="64B7C90C" w14:textId="77777777" w:rsidR="0078021F" w:rsidRDefault="0078021F">
            <w:pPr>
              <w:pStyle w:val="Example"/>
              <w:rPr>
                <w:rFonts w:cs="Times New Roman"/>
              </w:rPr>
            </w:pPr>
          </w:p>
          <w:p w14:paraId="79A8B1E7" w14:textId="77777777" w:rsidR="0078021F" w:rsidRDefault="0078021F">
            <w:pPr>
              <w:pStyle w:val="Example"/>
            </w:pPr>
            <w:r>
              <w:t>(</w:t>
            </w:r>
            <w:r>
              <w:rPr>
                <w:rFonts w:cs="Times New Roman"/>
              </w:rPr>
              <w:t>−</w:t>
            </w:r>
            <w:r>
              <w:t>2, </w:t>
            </w:r>
            <w:r>
              <w:rPr>
                <w:rFonts w:cs="Times New Roman"/>
              </w:rPr>
              <w:t>0</w:t>
            </w:r>
            <w:r>
              <w:t xml:space="preserve">) is a turning point as </w:t>
            </w:r>
            <w:r>
              <w:rPr>
                <w:i/>
              </w:rPr>
              <w:t>x</w:t>
            </w:r>
            <w:r>
              <w:t xml:space="preserve"> </w:t>
            </w:r>
            <w:r>
              <w:rPr>
                <w:rFonts w:cs="Times New Roman"/>
              </w:rPr>
              <w:t>= −2 is a double root.</w:t>
            </w:r>
            <w:r>
              <w:rPr>
                <w:rFonts w:cs="Times New Roman"/>
              </w:rPr>
              <w:br/>
              <w:t xml:space="preserve">The graph crosses </w:t>
            </w:r>
            <w:r>
              <w:t xml:space="preserve">the </w:t>
            </w:r>
            <w:r>
              <w:rPr>
                <w:i/>
              </w:rPr>
              <w:t>x</w:t>
            </w:r>
            <w:r>
              <w:t>-axis at (1, 0)</w:t>
            </w:r>
          </w:p>
          <w:p w14:paraId="57BDD9A9" w14:textId="77777777" w:rsidR="0078021F" w:rsidRDefault="0078021F">
            <w:pPr>
              <w:pStyle w:val="Example"/>
            </w:pPr>
            <w:r>
              <w:rPr>
                <w:noProof/>
                <w:lang w:eastAsia="en-GB"/>
              </w:rPr>
              <w:drawing>
                <wp:inline distT="0" distB="0" distL="0" distR="0" wp14:anchorId="36178B23" wp14:editId="404185A5">
                  <wp:extent cx="1495425" cy="17240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1495425" cy="1724025"/>
                          </a:xfrm>
                          <a:prstGeom prst="rect">
                            <a:avLst/>
                          </a:prstGeom>
                          <a:noFill/>
                          <a:ln>
                            <a:noFill/>
                          </a:ln>
                        </pic:spPr>
                      </pic:pic>
                    </a:graphicData>
                  </a:graphic>
                </wp:inline>
              </w:drawing>
            </w:r>
          </w:p>
        </w:tc>
        <w:tc>
          <w:tcPr>
            <w:tcW w:w="3776" w:type="dxa"/>
            <w:tcBorders>
              <w:top w:val="single" w:sz="4" w:space="0" w:color="auto"/>
              <w:left w:val="single" w:sz="4" w:space="0" w:color="auto"/>
              <w:bottom w:val="single" w:sz="4" w:space="0" w:color="auto"/>
              <w:right w:val="single" w:sz="4" w:space="0" w:color="auto"/>
            </w:tcBorders>
          </w:tcPr>
          <w:p w14:paraId="29541438" w14:textId="77777777" w:rsidR="0078021F" w:rsidRPr="00491948" w:rsidRDefault="0078021F" w:rsidP="00491948">
            <w:pPr>
              <w:pStyle w:val="Exampleline1indent"/>
            </w:pPr>
            <w:r>
              <w:rPr>
                <w:b/>
              </w:rPr>
              <w:t>1</w:t>
            </w:r>
            <w:r>
              <w:rPr>
                <w:b/>
              </w:rPr>
              <w:tab/>
            </w:r>
            <w:r>
              <w:t xml:space="preserve">Find where the graph intersects the axes by substituting </w:t>
            </w:r>
            <w:r>
              <w:rPr>
                <w:i/>
              </w:rPr>
              <w:t>x</w:t>
            </w:r>
            <w:r>
              <w:t xml:space="preserve"> = 0 and </w:t>
            </w:r>
            <w:r>
              <w:rPr>
                <w:i/>
              </w:rPr>
              <w:t>y</w:t>
            </w:r>
            <w:r>
              <w:t> = 0.</w:t>
            </w:r>
          </w:p>
          <w:p w14:paraId="19986A6F" w14:textId="77777777" w:rsidR="0078021F" w:rsidRDefault="0078021F">
            <w:pPr>
              <w:pStyle w:val="Example"/>
              <w:rPr>
                <w:b/>
              </w:rPr>
            </w:pPr>
          </w:p>
          <w:p w14:paraId="0737DFBF" w14:textId="77777777" w:rsidR="0078021F" w:rsidRDefault="0078021F">
            <w:pPr>
              <w:pStyle w:val="Example"/>
              <w:rPr>
                <w:b/>
              </w:rPr>
            </w:pPr>
          </w:p>
          <w:p w14:paraId="058F5771" w14:textId="77777777" w:rsidR="0078021F" w:rsidRDefault="0078021F" w:rsidP="00491948">
            <w:pPr>
              <w:pStyle w:val="Examplefollow"/>
            </w:pPr>
            <w:r>
              <w:rPr>
                <w:b/>
              </w:rPr>
              <w:t>2</w:t>
            </w:r>
            <w:r>
              <w:rPr>
                <w:b/>
              </w:rPr>
              <w:tab/>
            </w:r>
            <w:r>
              <w:t xml:space="preserve">Solve the equation by solving </w:t>
            </w:r>
            <w:r>
              <w:br/>
            </w:r>
            <w:r>
              <w:rPr>
                <w:i/>
              </w:rPr>
              <w:t>x</w:t>
            </w:r>
            <w:r>
              <w:t xml:space="preserve"> </w:t>
            </w:r>
            <w:r>
              <w:rPr>
                <w:rFonts w:cs="Times New Roman"/>
              </w:rPr>
              <w:t>+ 2</w:t>
            </w:r>
            <w:r>
              <w:t xml:space="preserve"> = 0 and </w:t>
            </w:r>
            <w:r>
              <w:rPr>
                <w:i/>
              </w:rPr>
              <w:t>x</w:t>
            </w:r>
            <w:r>
              <w:t xml:space="preserve"> </w:t>
            </w:r>
            <w:r>
              <w:rPr>
                <w:rFonts w:cs="Times New Roman"/>
              </w:rPr>
              <w:t>−</w:t>
            </w:r>
            <w:r>
              <w:t xml:space="preserve"> 1 = 0</w:t>
            </w:r>
          </w:p>
          <w:p w14:paraId="671A2E3D" w14:textId="77777777" w:rsidR="0078021F" w:rsidRDefault="0078021F">
            <w:pPr>
              <w:pStyle w:val="Example"/>
            </w:pPr>
          </w:p>
          <w:p w14:paraId="726CD018" w14:textId="77777777" w:rsidR="0078021F" w:rsidRDefault="0078021F">
            <w:pPr>
              <w:pStyle w:val="Example"/>
            </w:pPr>
          </w:p>
          <w:p w14:paraId="5378252C" w14:textId="77777777" w:rsidR="0078021F" w:rsidRDefault="0078021F">
            <w:pPr>
              <w:pStyle w:val="Example"/>
            </w:pPr>
          </w:p>
          <w:p w14:paraId="4336FDF3" w14:textId="77777777" w:rsidR="0078021F" w:rsidRDefault="0078021F">
            <w:pPr>
              <w:pStyle w:val="Example"/>
            </w:pPr>
          </w:p>
          <w:p w14:paraId="2FB91B82" w14:textId="77777777" w:rsidR="0078021F" w:rsidRDefault="0078021F" w:rsidP="00DF50BF">
            <w:pPr>
              <w:pStyle w:val="Examplefollow"/>
              <w:ind w:left="0" w:firstLine="0"/>
              <w:rPr>
                <w:b/>
              </w:rPr>
            </w:pPr>
          </w:p>
          <w:p w14:paraId="6B6127F6" w14:textId="77777777" w:rsidR="0078021F" w:rsidRDefault="0078021F" w:rsidP="00DF50BF">
            <w:pPr>
              <w:pStyle w:val="Examplefollow"/>
              <w:ind w:left="0" w:firstLine="0"/>
            </w:pPr>
            <w:r>
              <w:rPr>
                <w:b/>
              </w:rPr>
              <w:t>3</w:t>
            </w:r>
            <w:r>
              <w:rPr>
                <w:b/>
              </w:rPr>
              <w:tab/>
            </w:r>
            <w:r>
              <w:rPr>
                <w:i/>
              </w:rPr>
              <w:t>a</w:t>
            </w:r>
            <w:r>
              <w:t xml:space="preserve"> = 1 &gt; 0 so the graph has the shape:</w:t>
            </w:r>
          </w:p>
          <w:p w14:paraId="0946EB20" w14:textId="77777777" w:rsidR="0078021F" w:rsidRDefault="0078021F" w:rsidP="00491948">
            <w:pPr>
              <w:pStyle w:val="Examplefollow"/>
            </w:pPr>
            <w:r>
              <w:rPr>
                <w:noProof/>
                <w:lang w:eastAsia="en-GB"/>
              </w:rPr>
              <w:drawing>
                <wp:anchor distT="0" distB="0" distL="114300" distR="114300" simplePos="0" relativeHeight="251720704" behindDoc="0" locked="0" layoutInCell="1" allowOverlap="1" wp14:anchorId="2CB0F32B" wp14:editId="1B6D8580">
                  <wp:simplePos x="0" y="0"/>
                  <wp:positionH relativeFrom="column">
                    <wp:posOffset>409369</wp:posOffset>
                  </wp:positionH>
                  <wp:positionV relativeFrom="paragraph">
                    <wp:posOffset>95679</wp:posOffset>
                  </wp:positionV>
                  <wp:extent cx="920750" cy="74485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920750" cy="744855"/>
                          </a:xfrm>
                          <a:prstGeom prst="rect">
                            <a:avLst/>
                          </a:prstGeom>
                          <a:noFill/>
                          <a:ln>
                            <a:noFill/>
                          </a:ln>
                        </pic:spPr>
                      </pic:pic>
                    </a:graphicData>
                  </a:graphic>
                </wp:anchor>
              </w:drawing>
            </w:r>
          </w:p>
        </w:tc>
      </w:tr>
    </w:tbl>
    <w:p w14:paraId="04C94239" w14:textId="77777777" w:rsidR="0078021F" w:rsidRDefault="0078021F">
      <w:pPr>
        <w:rPr>
          <w:b/>
          <w:sz w:val="32"/>
        </w:rPr>
      </w:pPr>
      <w:r>
        <w:br w:type="page"/>
      </w:r>
    </w:p>
    <w:p w14:paraId="76E7DBDD" w14:textId="0C85B2BF" w:rsidR="0078021F" w:rsidRPr="007279C1" w:rsidRDefault="0078021F" w:rsidP="00D73D31">
      <w:pPr>
        <w:pStyle w:val="Title"/>
        <w:rPr>
          <w:b/>
          <w:sz w:val="48"/>
        </w:rPr>
      </w:pPr>
      <w:r>
        <w:rPr>
          <w:b/>
          <w:sz w:val="52"/>
        </w:rPr>
        <w:lastRenderedPageBreak/>
        <w:t>Translating graphs</w:t>
      </w:r>
    </w:p>
    <w:p w14:paraId="37EA9789"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3DC42C20"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29DD9ACC" w14:textId="77777777" w:rsidR="0078021F" w:rsidRPr="006D5C1F" w:rsidRDefault="0078021F" w:rsidP="007F4183">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012C10">
        <w:t>1f. Transformations – transforming graphs – f(</w:t>
      </w:r>
      <w:r w:rsidRPr="00012C10">
        <w:rPr>
          <w:i/>
        </w:rPr>
        <w:t>x</w:t>
      </w:r>
      <w:r w:rsidRPr="00012C10">
        <w:t>) notation</w:t>
      </w:r>
    </w:p>
    <w:p w14:paraId="35884F6A"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495B5E0A" w14:textId="77777777" w:rsidR="0078021F" w:rsidRDefault="0078021F" w:rsidP="00E11F7F">
      <w:pPr>
        <w:pStyle w:val="Qheading"/>
      </w:pPr>
      <w:r>
        <w:rPr>
          <w:noProof/>
          <w:lang w:eastAsia="en-GB"/>
        </w:rPr>
        <w:drawing>
          <wp:anchor distT="0" distB="0" distL="114300" distR="114300" simplePos="0" relativeHeight="251722752" behindDoc="0" locked="0" layoutInCell="1" allowOverlap="1" wp14:anchorId="0ED8D446" wp14:editId="2F54464A">
            <wp:simplePos x="0" y="0"/>
            <wp:positionH relativeFrom="column">
              <wp:posOffset>3250096</wp:posOffset>
            </wp:positionH>
            <wp:positionV relativeFrom="paragraph">
              <wp:posOffset>344833</wp:posOffset>
            </wp:positionV>
            <wp:extent cx="1974891" cy="1779104"/>
            <wp:effectExtent l="0" t="0" r="635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5"/>
                    <a:stretch>
                      <a:fillRect/>
                    </a:stretch>
                  </pic:blipFill>
                  <pic:spPr>
                    <a:xfrm>
                      <a:off x="0" y="0"/>
                      <a:ext cx="1978248" cy="1782128"/>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513378E1" w14:textId="77777777" w:rsidR="0078021F" w:rsidRDefault="0078021F" w:rsidP="007D536B">
      <w:pPr>
        <w:pStyle w:val="ListParagraph"/>
        <w:numPr>
          <w:ilvl w:val="0"/>
          <w:numId w:val="2"/>
        </w:numPr>
        <w:ind w:right="4490"/>
      </w:pPr>
      <w:r>
        <w:t xml:space="preserve">The transformation </w:t>
      </w:r>
      <w:r>
        <w:rPr>
          <w:i/>
        </w:rPr>
        <w:t xml:space="preserve">y </w:t>
      </w:r>
      <w:r>
        <w:t>= f(</w:t>
      </w:r>
      <w:r>
        <w:rPr>
          <w:i/>
        </w:rPr>
        <w:t>x</w:t>
      </w:r>
      <w:r>
        <w:t xml:space="preserve">) </w:t>
      </w:r>
      <w:r>
        <w:rPr>
          <w:rFonts w:cs="Times New Roman"/>
        </w:rPr>
        <w:t>±</w:t>
      </w:r>
      <w:r>
        <w:t xml:space="preserve"> </w:t>
      </w:r>
      <w:r>
        <w:rPr>
          <w:i/>
        </w:rPr>
        <w:t>a</w:t>
      </w:r>
      <w:r>
        <w:t xml:space="preserve"> is a translation of </w:t>
      </w:r>
      <w:r>
        <w:rPr>
          <w:i/>
        </w:rPr>
        <w:t>y</w:t>
      </w:r>
      <w:r>
        <w:t xml:space="preserve"> = f(</w:t>
      </w:r>
      <w:r>
        <w:rPr>
          <w:i/>
        </w:rPr>
        <w:t>x</w:t>
      </w:r>
      <w:r>
        <w:t xml:space="preserve">) parallel to the </w:t>
      </w:r>
      <w:r>
        <w:rPr>
          <w:i/>
        </w:rPr>
        <w:t>y</w:t>
      </w:r>
      <w:r>
        <w:t xml:space="preserve">-axis; it is a vertical translation. </w:t>
      </w:r>
      <w:r>
        <w:br/>
      </w:r>
    </w:p>
    <w:p w14:paraId="3EB12203" w14:textId="77777777" w:rsidR="0078021F" w:rsidRDefault="0078021F" w:rsidP="007D536B">
      <w:pPr>
        <w:pStyle w:val="ListParagraph"/>
        <w:ind w:right="4631"/>
      </w:pPr>
      <w:r>
        <w:t xml:space="preserve">As shown on the graph, </w:t>
      </w:r>
    </w:p>
    <w:p w14:paraId="2C729180" w14:textId="77777777" w:rsidR="0078021F" w:rsidRDefault="0078021F" w:rsidP="007D536B">
      <w:pPr>
        <w:pStyle w:val="ListParagraph"/>
        <w:numPr>
          <w:ilvl w:val="1"/>
          <w:numId w:val="2"/>
        </w:numPr>
        <w:ind w:left="1134" w:right="4631"/>
      </w:pPr>
      <w:r>
        <w:rPr>
          <w:i/>
        </w:rPr>
        <w:t>y</w:t>
      </w:r>
      <w:r>
        <w:t xml:space="preserve"> = f(</w:t>
      </w:r>
      <w:r>
        <w:rPr>
          <w:i/>
        </w:rPr>
        <w:t>x</w:t>
      </w:r>
      <w:r>
        <w:t xml:space="preserve">) + </w:t>
      </w:r>
      <w:r>
        <w:rPr>
          <w:i/>
        </w:rPr>
        <w:t>a</w:t>
      </w:r>
      <w:r>
        <w:t xml:space="preserve"> translates </w:t>
      </w:r>
      <w:r>
        <w:rPr>
          <w:i/>
        </w:rPr>
        <w:t>y</w:t>
      </w:r>
      <w:r>
        <w:t xml:space="preserve"> = f(</w:t>
      </w:r>
      <w:r>
        <w:rPr>
          <w:i/>
        </w:rPr>
        <w:t>x</w:t>
      </w:r>
      <w:r>
        <w:t xml:space="preserve">) up </w:t>
      </w:r>
    </w:p>
    <w:p w14:paraId="4244AF1F" w14:textId="77777777" w:rsidR="0078021F" w:rsidRDefault="0078021F" w:rsidP="007D536B">
      <w:pPr>
        <w:pStyle w:val="ListParagraph"/>
        <w:numPr>
          <w:ilvl w:val="1"/>
          <w:numId w:val="2"/>
        </w:numPr>
        <w:ind w:left="1134" w:right="4631"/>
      </w:pPr>
      <w:r>
        <w:rPr>
          <w:i/>
        </w:rPr>
        <w:t>y</w:t>
      </w:r>
      <w:r>
        <w:t> = f(</w:t>
      </w:r>
      <w:r>
        <w:rPr>
          <w:i/>
        </w:rPr>
        <w:t>x</w:t>
      </w:r>
      <w:r>
        <w:t xml:space="preserve">) – </w:t>
      </w:r>
      <w:r>
        <w:rPr>
          <w:i/>
        </w:rPr>
        <w:t>a</w:t>
      </w:r>
      <w:r>
        <w:t xml:space="preserve"> translates </w:t>
      </w:r>
      <w:r>
        <w:rPr>
          <w:i/>
        </w:rPr>
        <w:t>y</w:t>
      </w:r>
      <w:r>
        <w:t> = f(</w:t>
      </w:r>
      <w:r>
        <w:rPr>
          <w:i/>
        </w:rPr>
        <w:t>x</w:t>
      </w:r>
      <w:r>
        <w:t>) down.</w:t>
      </w:r>
    </w:p>
    <w:p w14:paraId="5FFF0702" w14:textId="77777777" w:rsidR="0078021F" w:rsidRDefault="0078021F" w:rsidP="007E7B1E">
      <w:pPr>
        <w:pStyle w:val="ListParagraph"/>
        <w:ind w:right="5482"/>
      </w:pPr>
    </w:p>
    <w:p w14:paraId="55BCD442" w14:textId="77777777" w:rsidR="0078021F" w:rsidRDefault="0078021F" w:rsidP="007E7B1E">
      <w:pPr>
        <w:pStyle w:val="ListParagraph"/>
        <w:ind w:right="5482"/>
      </w:pPr>
    </w:p>
    <w:p w14:paraId="4827BD78" w14:textId="77777777" w:rsidR="0078021F" w:rsidRDefault="0078021F" w:rsidP="007E7B1E">
      <w:pPr>
        <w:pStyle w:val="ListParagraph"/>
        <w:ind w:right="5482"/>
      </w:pPr>
    </w:p>
    <w:p w14:paraId="379C8819" w14:textId="77777777" w:rsidR="0078021F" w:rsidRDefault="0078021F" w:rsidP="007D536B">
      <w:pPr>
        <w:pStyle w:val="ListParagraph"/>
        <w:numPr>
          <w:ilvl w:val="0"/>
          <w:numId w:val="2"/>
        </w:numPr>
        <w:ind w:right="4490"/>
      </w:pPr>
      <w:r>
        <w:rPr>
          <w:noProof/>
          <w:lang w:eastAsia="en-GB"/>
        </w:rPr>
        <w:drawing>
          <wp:anchor distT="0" distB="0" distL="114300" distR="114300" simplePos="0" relativeHeight="251723776" behindDoc="0" locked="0" layoutInCell="1" allowOverlap="1" wp14:anchorId="4F195BF3" wp14:editId="1AE955AB">
            <wp:simplePos x="0" y="0"/>
            <wp:positionH relativeFrom="column">
              <wp:posOffset>3110947</wp:posOffset>
            </wp:positionH>
            <wp:positionV relativeFrom="paragraph">
              <wp:posOffset>131086</wp:posOffset>
            </wp:positionV>
            <wp:extent cx="2871487" cy="1242391"/>
            <wp:effectExtent l="0" t="0" r="508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6"/>
                    <a:stretch>
                      <a:fillRect/>
                    </a:stretch>
                  </pic:blipFill>
                  <pic:spPr>
                    <a:xfrm>
                      <a:off x="0" y="0"/>
                      <a:ext cx="2884387" cy="1247972"/>
                    </a:xfrm>
                    <a:prstGeom prst="rect">
                      <a:avLst/>
                    </a:prstGeom>
                  </pic:spPr>
                </pic:pic>
              </a:graphicData>
            </a:graphic>
            <wp14:sizeRelH relativeFrom="margin">
              <wp14:pctWidth>0</wp14:pctWidth>
            </wp14:sizeRelH>
            <wp14:sizeRelV relativeFrom="margin">
              <wp14:pctHeight>0</wp14:pctHeight>
            </wp14:sizeRelV>
          </wp:anchor>
        </w:drawing>
      </w:r>
      <w:r>
        <w:t xml:space="preserve">The transformation </w:t>
      </w:r>
      <w:r>
        <w:rPr>
          <w:i/>
        </w:rPr>
        <w:t xml:space="preserve">y = </w:t>
      </w:r>
      <w:r>
        <w:t>f(</w:t>
      </w:r>
      <w:r>
        <w:rPr>
          <w:i/>
        </w:rPr>
        <w:t xml:space="preserve">x </w:t>
      </w:r>
      <w:r>
        <w:rPr>
          <w:rFonts w:cs="Times New Roman"/>
          <w:i/>
        </w:rPr>
        <w:t>± a</w:t>
      </w:r>
      <w:r>
        <w:t xml:space="preserve">) is a translation of </w:t>
      </w:r>
      <w:r>
        <w:rPr>
          <w:i/>
        </w:rPr>
        <w:t>y</w:t>
      </w:r>
      <w:r>
        <w:t xml:space="preserve"> = f(</w:t>
      </w:r>
      <w:r>
        <w:rPr>
          <w:i/>
        </w:rPr>
        <w:t>x</w:t>
      </w:r>
      <w:r>
        <w:t xml:space="preserve">) parallel to the </w:t>
      </w:r>
      <w:r>
        <w:rPr>
          <w:i/>
        </w:rPr>
        <w:t>x</w:t>
      </w:r>
      <w:r>
        <w:t>-axis; it is a horizontal translation.</w:t>
      </w:r>
    </w:p>
    <w:p w14:paraId="0B1E0951" w14:textId="77777777" w:rsidR="0078021F" w:rsidRDefault="0078021F" w:rsidP="007D536B">
      <w:pPr>
        <w:pStyle w:val="ListParagraph"/>
        <w:ind w:right="4490"/>
      </w:pPr>
      <w:r>
        <w:t xml:space="preserve"> </w:t>
      </w:r>
    </w:p>
    <w:p w14:paraId="1A5820ED" w14:textId="77777777" w:rsidR="0078021F" w:rsidRDefault="0078021F" w:rsidP="007D536B">
      <w:pPr>
        <w:pStyle w:val="ListParagraph"/>
        <w:ind w:right="4490"/>
      </w:pPr>
      <w:r>
        <w:t xml:space="preserve">As shown on the graph, </w:t>
      </w:r>
    </w:p>
    <w:p w14:paraId="41F3D5ED" w14:textId="77777777" w:rsidR="0078021F" w:rsidRDefault="0078021F" w:rsidP="007D536B">
      <w:pPr>
        <w:pStyle w:val="ListParagraph"/>
        <w:numPr>
          <w:ilvl w:val="1"/>
          <w:numId w:val="6"/>
        </w:numPr>
        <w:ind w:left="1134" w:right="4206"/>
      </w:pPr>
      <w:r>
        <w:rPr>
          <w:i/>
        </w:rPr>
        <w:t>y</w:t>
      </w:r>
      <w:r>
        <w:t> = f(</w:t>
      </w:r>
      <w:r>
        <w:rPr>
          <w:i/>
        </w:rPr>
        <w:t>x</w:t>
      </w:r>
      <w:r>
        <w:t xml:space="preserve"> + </w:t>
      </w:r>
      <w:r>
        <w:rPr>
          <w:i/>
        </w:rPr>
        <w:t>a</w:t>
      </w:r>
      <w:r>
        <w:t xml:space="preserve">) translates </w:t>
      </w:r>
      <w:r>
        <w:rPr>
          <w:i/>
        </w:rPr>
        <w:t>y</w:t>
      </w:r>
      <w:r>
        <w:t> = f(</w:t>
      </w:r>
      <w:r>
        <w:rPr>
          <w:i/>
        </w:rPr>
        <w:t>x</w:t>
      </w:r>
      <w:r>
        <w:t>) to the left</w:t>
      </w:r>
    </w:p>
    <w:p w14:paraId="4262B6EB" w14:textId="77777777" w:rsidR="0078021F" w:rsidRDefault="0078021F" w:rsidP="007D536B">
      <w:pPr>
        <w:pStyle w:val="ListParagraph"/>
        <w:numPr>
          <w:ilvl w:val="1"/>
          <w:numId w:val="6"/>
        </w:numPr>
        <w:ind w:left="1134" w:right="4206"/>
      </w:pPr>
      <w:r>
        <w:rPr>
          <w:i/>
        </w:rPr>
        <w:t>y</w:t>
      </w:r>
      <w:r>
        <w:t> = f(</w:t>
      </w:r>
      <w:r>
        <w:rPr>
          <w:i/>
        </w:rPr>
        <w:t>x</w:t>
      </w:r>
      <w:r>
        <w:t xml:space="preserve"> – </w:t>
      </w:r>
      <w:r>
        <w:rPr>
          <w:i/>
        </w:rPr>
        <w:t>a</w:t>
      </w:r>
      <w:r>
        <w:t xml:space="preserve">) translates </w:t>
      </w:r>
      <w:r>
        <w:rPr>
          <w:i/>
        </w:rPr>
        <w:t>y</w:t>
      </w:r>
      <w:r>
        <w:t xml:space="preserve"> = f(</w:t>
      </w:r>
      <w:r>
        <w:rPr>
          <w:i/>
        </w:rPr>
        <w:t>x</w:t>
      </w:r>
      <w:r>
        <w:t xml:space="preserve">) to the right. </w:t>
      </w:r>
    </w:p>
    <w:p w14:paraId="60103CB2" w14:textId="77777777" w:rsidR="0078021F" w:rsidRDefault="0078021F" w:rsidP="00E11F7F">
      <w:pPr>
        <w:pStyle w:val="Qheading"/>
      </w:pPr>
    </w:p>
    <w:p w14:paraId="69F56502" w14:textId="77777777" w:rsidR="0078021F" w:rsidRPr="000F1EA2" w:rsidRDefault="0078021F" w:rsidP="00E11F7F">
      <w:pPr>
        <w:pStyle w:val="Qheading"/>
      </w:pPr>
      <w:r>
        <w:rPr>
          <w:noProof/>
          <w:lang w:eastAsia="en-GB"/>
        </w:rPr>
        <w:drawing>
          <wp:anchor distT="0" distB="0" distL="114300" distR="114300" simplePos="0" relativeHeight="251742208" behindDoc="0" locked="0" layoutInCell="1" allowOverlap="1" wp14:anchorId="0488332D" wp14:editId="782005B5">
            <wp:simplePos x="0" y="0"/>
            <wp:positionH relativeFrom="column">
              <wp:posOffset>3437890</wp:posOffset>
            </wp:positionH>
            <wp:positionV relativeFrom="paragraph">
              <wp:posOffset>235033</wp:posOffset>
            </wp:positionV>
            <wp:extent cx="1555750" cy="1404620"/>
            <wp:effectExtent l="0" t="0" r="6350" b="5080"/>
            <wp:wrapNone/>
            <wp:docPr id="85" name="Picture 85"/>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1555750" cy="1404620"/>
                    </a:xfrm>
                    <a:prstGeom prst="rect">
                      <a:avLst/>
                    </a:prstGeom>
                    <a:noFill/>
                    <a:ln w="9525">
                      <a:noFill/>
                      <a:miter lim="800000"/>
                      <a:headEnd/>
                      <a:tailEnd/>
                    </a:ln>
                  </pic:spPr>
                </pic:pic>
              </a:graphicData>
            </a:graphic>
          </wp:anchor>
        </w:drawing>
      </w:r>
      <w:r w:rsidRPr="000F1EA2">
        <w:t>Examples</w:t>
      </w:r>
    </w:p>
    <w:p w14:paraId="0630F098" w14:textId="77777777" w:rsidR="0078021F" w:rsidRDefault="0078021F" w:rsidP="00C54B30">
      <w:pPr>
        <w:pStyle w:val="Example"/>
      </w:pPr>
      <w:r>
        <w:rPr>
          <w:b/>
        </w:rPr>
        <w:t>Example 1</w:t>
      </w:r>
      <w:r w:rsidRPr="00F11D5F">
        <w:rPr>
          <w:b/>
        </w:rPr>
        <w:tab/>
      </w:r>
      <w:r>
        <w:t xml:space="preserve">The graph shows the function </w:t>
      </w:r>
      <w:r>
        <w:rPr>
          <w:i/>
        </w:rPr>
        <w:t>y</w:t>
      </w:r>
      <w:r>
        <w:t xml:space="preserve"> = f(</w:t>
      </w:r>
      <w:r>
        <w:rPr>
          <w:i/>
        </w:rPr>
        <w:t>x</w:t>
      </w:r>
      <w:r>
        <w:t>).</w:t>
      </w:r>
    </w:p>
    <w:p w14:paraId="1E8ABC28" w14:textId="77777777" w:rsidR="0078021F" w:rsidRDefault="0078021F" w:rsidP="00C54B30">
      <w:pPr>
        <w:pStyle w:val="Example"/>
      </w:pPr>
      <w:r>
        <w:tab/>
      </w:r>
      <w:r>
        <w:tab/>
        <w:t xml:space="preserve">Sketch the graph of </w:t>
      </w:r>
      <w:r>
        <w:rPr>
          <w:i/>
        </w:rPr>
        <w:t>y</w:t>
      </w:r>
      <w:r>
        <w:t xml:space="preserve"> = f(</w:t>
      </w:r>
      <w:r>
        <w:rPr>
          <w:i/>
        </w:rPr>
        <w:t>x</w:t>
      </w:r>
      <w:r>
        <w:t>) + 2.</w:t>
      </w:r>
    </w:p>
    <w:p w14:paraId="4B610234" w14:textId="77777777" w:rsidR="0078021F" w:rsidRDefault="0078021F" w:rsidP="00C54B30">
      <w:pPr>
        <w:pStyle w:val="Example"/>
      </w:pPr>
    </w:p>
    <w:p w14:paraId="639E5D28" w14:textId="77777777" w:rsidR="0078021F" w:rsidRDefault="0078021F" w:rsidP="00C54B30">
      <w:pPr>
        <w:pStyle w:val="Example"/>
      </w:pPr>
    </w:p>
    <w:p w14:paraId="4D68A052" w14:textId="77777777" w:rsidR="0078021F" w:rsidRPr="00C54B30" w:rsidRDefault="0078021F" w:rsidP="00C54B30">
      <w:pPr>
        <w:pStyle w:val="Example"/>
        <w:rPr>
          <w:i/>
        </w:rPr>
      </w:pPr>
    </w:p>
    <w:tbl>
      <w:tblPr>
        <w:tblStyle w:val="TableGrid"/>
        <w:tblW w:w="0" w:type="auto"/>
        <w:tblInd w:w="1408" w:type="dxa"/>
        <w:tblLook w:val="04A0" w:firstRow="1" w:lastRow="0" w:firstColumn="1" w:lastColumn="0" w:noHBand="0" w:noVBand="1"/>
      </w:tblPr>
      <w:tblGrid>
        <w:gridCol w:w="3827"/>
        <w:gridCol w:w="3776"/>
      </w:tblGrid>
      <w:tr w:rsidR="0078021F" w14:paraId="52417F17" w14:textId="77777777" w:rsidTr="007D536B">
        <w:tc>
          <w:tcPr>
            <w:tcW w:w="3827" w:type="dxa"/>
            <w:tcBorders>
              <w:top w:val="single" w:sz="4" w:space="0" w:color="auto"/>
              <w:left w:val="single" w:sz="4" w:space="0" w:color="auto"/>
              <w:bottom w:val="single" w:sz="4" w:space="0" w:color="auto"/>
              <w:right w:val="single" w:sz="4" w:space="0" w:color="auto"/>
            </w:tcBorders>
            <w:hideMark/>
          </w:tcPr>
          <w:p w14:paraId="41DB4CFF" w14:textId="77777777" w:rsidR="0078021F" w:rsidRDefault="0078021F">
            <w:pPr>
              <w:pStyle w:val="Example"/>
            </w:pPr>
            <w:r>
              <w:rPr>
                <w:noProof/>
                <w:lang w:eastAsia="en-GB"/>
              </w:rPr>
              <w:drawing>
                <wp:inline distT="0" distB="0" distL="0" distR="0" wp14:anchorId="7F87F214" wp14:editId="1D5ED6E3">
                  <wp:extent cx="1598295" cy="1482725"/>
                  <wp:effectExtent l="0" t="0" r="1905" b="317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598295" cy="1482725"/>
                          </a:xfrm>
                          <a:prstGeom prst="rect">
                            <a:avLst/>
                          </a:prstGeom>
                          <a:noFill/>
                          <a:ln>
                            <a:noFill/>
                          </a:ln>
                        </pic:spPr>
                      </pic:pic>
                    </a:graphicData>
                  </a:graphic>
                </wp:inline>
              </w:drawing>
            </w:r>
          </w:p>
          <w:p w14:paraId="152598FF" w14:textId="77777777" w:rsidR="0078021F" w:rsidRDefault="0078021F">
            <w:pPr>
              <w:pStyle w:val="Example"/>
            </w:pPr>
          </w:p>
        </w:tc>
        <w:tc>
          <w:tcPr>
            <w:tcW w:w="3776" w:type="dxa"/>
            <w:tcBorders>
              <w:top w:val="single" w:sz="4" w:space="0" w:color="auto"/>
              <w:left w:val="single" w:sz="4" w:space="0" w:color="auto"/>
              <w:bottom w:val="single" w:sz="4" w:space="0" w:color="auto"/>
              <w:right w:val="single" w:sz="4" w:space="0" w:color="auto"/>
            </w:tcBorders>
            <w:hideMark/>
          </w:tcPr>
          <w:p w14:paraId="5E6B379E" w14:textId="77777777" w:rsidR="0078021F" w:rsidRDefault="0078021F" w:rsidP="00DD6706">
            <w:pPr>
              <w:pStyle w:val="Exampleline1"/>
            </w:pPr>
            <w:r>
              <w:t xml:space="preserve">For the function </w:t>
            </w:r>
            <w:r>
              <w:rPr>
                <w:i/>
              </w:rPr>
              <w:t>y</w:t>
            </w:r>
            <w:r>
              <w:t xml:space="preserve"> = f(</w:t>
            </w:r>
            <w:r>
              <w:rPr>
                <w:i/>
              </w:rPr>
              <w:t>x</w:t>
            </w:r>
            <w:r>
              <w:t xml:space="preserve">) + 2 translate the function </w:t>
            </w:r>
            <w:r>
              <w:rPr>
                <w:i/>
              </w:rPr>
              <w:t>y</w:t>
            </w:r>
            <w:r>
              <w:t xml:space="preserve"> = f(</w:t>
            </w:r>
            <w:r>
              <w:rPr>
                <w:i/>
              </w:rPr>
              <w:t>x</w:t>
            </w:r>
            <w:r>
              <w:t>) 2 units up.</w:t>
            </w:r>
          </w:p>
        </w:tc>
      </w:tr>
    </w:tbl>
    <w:p w14:paraId="35B57544" w14:textId="72A71D23" w:rsidR="0078021F" w:rsidRDefault="0078021F" w:rsidP="007816DB">
      <w:pPr>
        <w:pStyle w:val="Example"/>
        <w:tabs>
          <w:tab w:val="left" w:pos="1330"/>
        </w:tabs>
        <w:spacing w:before="240" w:line="240" w:lineRule="auto"/>
        <w:rPr>
          <w:b/>
        </w:rPr>
      </w:pPr>
    </w:p>
    <w:p w14:paraId="1015BC9B" w14:textId="2CF14793" w:rsidR="00411A86" w:rsidRDefault="00411A86" w:rsidP="007816DB">
      <w:pPr>
        <w:pStyle w:val="Example"/>
        <w:tabs>
          <w:tab w:val="left" w:pos="1330"/>
        </w:tabs>
        <w:spacing w:before="240" w:line="240" w:lineRule="auto"/>
        <w:rPr>
          <w:b/>
        </w:rPr>
      </w:pPr>
    </w:p>
    <w:p w14:paraId="3F538DE5" w14:textId="03776C94" w:rsidR="00411A86" w:rsidRDefault="00411A86" w:rsidP="007816DB">
      <w:pPr>
        <w:pStyle w:val="Example"/>
        <w:tabs>
          <w:tab w:val="left" w:pos="1330"/>
        </w:tabs>
        <w:spacing w:before="240" w:line="240" w:lineRule="auto"/>
        <w:rPr>
          <w:b/>
        </w:rPr>
      </w:pPr>
    </w:p>
    <w:p w14:paraId="178D09D6" w14:textId="18BF26B2" w:rsidR="00411A86" w:rsidRDefault="00411A86" w:rsidP="007816DB">
      <w:pPr>
        <w:pStyle w:val="Example"/>
        <w:tabs>
          <w:tab w:val="left" w:pos="1330"/>
        </w:tabs>
        <w:spacing w:before="240" w:line="240" w:lineRule="auto"/>
        <w:rPr>
          <w:b/>
        </w:rPr>
      </w:pPr>
    </w:p>
    <w:p w14:paraId="783C26DE" w14:textId="77777777" w:rsidR="00411A86" w:rsidRDefault="00411A86" w:rsidP="007816DB">
      <w:pPr>
        <w:pStyle w:val="Example"/>
        <w:tabs>
          <w:tab w:val="left" w:pos="1330"/>
        </w:tabs>
        <w:spacing w:before="240" w:line="240" w:lineRule="auto"/>
        <w:rPr>
          <w:b/>
        </w:rPr>
      </w:pPr>
    </w:p>
    <w:p w14:paraId="0D60785D" w14:textId="77777777" w:rsidR="0078021F" w:rsidRDefault="0078021F" w:rsidP="007816DB">
      <w:pPr>
        <w:pStyle w:val="Example"/>
        <w:tabs>
          <w:tab w:val="left" w:pos="1330"/>
        </w:tabs>
        <w:spacing w:before="240" w:line="240" w:lineRule="auto"/>
      </w:pPr>
      <w:r>
        <w:rPr>
          <w:noProof/>
          <w:lang w:eastAsia="en-GB"/>
        </w:rPr>
        <w:lastRenderedPageBreak/>
        <w:drawing>
          <wp:anchor distT="0" distB="0" distL="114300" distR="114300" simplePos="0" relativeHeight="251743232" behindDoc="0" locked="0" layoutInCell="1" allowOverlap="1" wp14:anchorId="5A669269" wp14:editId="2C0BBF15">
            <wp:simplePos x="0" y="0"/>
            <wp:positionH relativeFrom="column">
              <wp:posOffset>3539696</wp:posOffset>
            </wp:positionH>
            <wp:positionV relativeFrom="paragraph">
              <wp:posOffset>-156573</wp:posOffset>
            </wp:positionV>
            <wp:extent cx="1364695" cy="1332509"/>
            <wp:effectExtent l="0" t="0" r="6985" b="1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9"/>
                    <a:stretch>
                      <a:fillRect/>
                    </a:stretch>
                  </pic:blipFill>
                  <pic:spPr>
                    <a:xfrm>
                      <a:off x="0" y="0"/>
                      <a:ext cx="1364695" cy="1332509"/>
                    </a:xfrm>
                    <a:prstGeom prst="rect">
                      <a:avLst/>
                    </a:prstGeom>
                  </pic:spPr>
                </pic:pic>
              </a:graphicData>
            </a:graphic>
            <wp14:sizeRelH relativeFrom="margin">
              <wp14:pctWidth>0</wp14:pctWidth>
            </wp14:sizeRelH>
            <wp14:sizeRelV relativeFrom="margin">
              <wp14:pctHeight>0</wp14:pctHeight>
            </wp14:sizeRelV>
          </wp:anchor>
        </w:drawing>
      </w:r>
      <w:r>
        <w:rPr>
          <w:b/>
        </w:rPr>
        <w:t>Example 2</w:t>
      </w:r>
      <w:r w:rsidRPr="00F11D5F">
        <w:rPr>
          <w:b/>
        </w:rPr>
        <w:tab/>
      </w:r>
      <w:r>
        <w:t xml:space="preserve">The graph shows the function </w:t>
      </w:r>
      <w:r>
        <w:rPr>
          <w:i/>
        </w:rPr>
        <w:t>y</w:t>
      </w:r>
      <w:r>
        <w:t xml:space="preserve"> = f(</w:t>
      </w:r>
      <w:r>
        <w:rPr>
          <w:i/>
        </w:rPr>
        <w:t>x</w:t>
      </w:r>
      <w:r>
        <w:t>).</w:t>
      </w:r>
    </w:p>
    <w:p w14:paraId="48F64646" w14:textId="77777777" w:rsidR="0078021F" w:rsidRDefault="0078021F" w:rsidP="007816DB">
      <w:pPr>
        <w:pStyle w:val="Example"/>
        <w:tabs>
          <w:tab w:val="left" w:pos="1330"/>
        </w:tabs>
        <w:spacing w:before="240" w:line="240" w:lineRule="auto"/>
      </w:pPr>
      <w:r>
        <w:tab/>
        <w:t xml:space="preserve">Sketch the graph of </w:t>
      </w:r>
      <w:r>
        <w:rPr>
          <w:i/>
        </w:rPr>
        <w:t>y</w:t>
      </w:r>
      <w:r>
        <w:t xml:space="preserve"> = f(</w:t>
      </w:r>
      <w:r>
        <w:rPr>
          <w:i/>
        </w:rPr>
        <w:t>x</w:t>
      </w:r>
      <w:r>
        <w:t xml:space="preserve"> </w:t>
      </w:r>
      <w:r>
        <w:rPr>
          <w:rFonts w:cs="Times New Roman"/>
        </w:rPr>
        <w:t>−</w:t>
      </w:r>
      <w:r>
        <w:t xml:space="preserve"> 3).</w:t>
      </w:r>
    </w:p>
    <w:p w14:paraId="2AF2D801" w14:textId="77777777" w:rsidR="0078021F" w:rsidRDefault="0078021F" w:rsidP="007816DB">
      <w:pPr>
        <w:pStyle w:val="Example"/>
        <w:tabs>
          <w:tab w:val="left" w:pos="1330"/>
        </w:tabs>
        <w:spacing w:before="240" w:line="240" w:lineRule="auto"/>
      </w:pPr>
    </w:p>
    <w:p w14:paraId="41555968" w14:textId="77777777" w:rsidR="0078021F" w:rsidRDefault="0078021F" w:rsidP="00DD6706">
      <w:pPr>
        <w:pStyle w:val="Examplefollow"/>
      </w:pPr>
    </w:p>
    <w:p w14:paraId="0253C9B8" w14:textId="77777777" w:rsidR="0078021F" w:rsidRDefault="0078021F" w:rsidP="00DD6706">
      <w:pPr>
        <w:pStyle w:val="Examplefollow"/>
      </w:pPr>
    </w:p>
    <w:tbl>
      <w:tblPr>
        <w:tblStyle w:val="TableGrid"/>
        <w:tblW w:w="0" w:type="auto"/>
        <w:tblInd w:w="1408" w:type="dxa"/>
        <w:tblLook w:val="04A0" w:firstRow="1" w:lastRow="0" w:firstColumn="1" w:lastColumn="0" w:noHBand="0" w:noVBand="1"/>
      </w:tblPr>
      <w:tblGrid>
        <w:gridCol w:w="3827"/>
        <w:gridCol w:w="3776"/>
      </w:tblGrid>
      <w:tr w:rsidR="0078021F" w14:paraId="36BEAF7F" w14:textId="77777777" w:rsidTr="007D536B">
        <w:tc>
          <w:tcPr>
            <w:tcW w:w="3827" w:type="dxa"/>
            <w:tcBorders>
              <w:top w:val="single" w:sz="4" w:space="0" w:color="auto"/>
              <w:left w:val="single" w:sz="4" w:space="0" w:color="auto"/>
              <w:bottom w:val="single" w:sz="4" w:space="0" w:color="auto"/>
              <w:right w:val="single" w:sz="4" w:space="0" w:color="auto"/>
            </w:tcBorders>
            <w:hideMark/>
          </w:tcPr>
          <w:p w14:paraId="636E50A3" w14:textId="77777777" w:rsidR="0078021F" w:rsidRDefault="0078021F">
            <w:pPr>
              <w:pStyle w:val="Example"/>
            </w:pPr>
            <w:r>
              <w:rPr>
                <w:noProof/>
                <w:lang w:eastAsia="en-GB"/>
              </w:rPr>
              <w:drawing>
                <wp:inline distT="0" distB="0" distL="0" distR="0" wp14:anchorId="59AE428C" wp14:editId="0D3BDE5D">
                  <wp:extent cx="2240915" cy="1606550"/>
                  <wp:effectExtent l="0" t="0" r="698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2240915" cy="1606550"/>
                          </a:xfrm>
                          <a:prstGeom prst="rect">
                            <a:avLst/>
                          </a:prstGeom>
                          <a:noFill/>
                          <a:ln>
                            <a:noFill/>
                          </a:ln>
                        </pic:spPr>
                      </pic:pic>
                    </a:graphicData>
                  </a:graphic>
                </wp:inline>
              </w:drawing>
            </w:r>
          </w:p>
        </w:tc>
        <w:tc>
          <w:tcPr>
            <w:tcW w:w="3776" w:type="dxa"/>
            <w:tcBorders>
              <w:top w:val="single" w:sz="4" w:space="0" w:color="auto"/>
              <w:left w:val="single" w:sz="4" w:space="0" w:color="auto"/>
              <w:bottom w:val="single" w:sz="4" w:space="0" w:color="auto"/>
              <w:right w:val="single" w:sz="4" w:space="0" w:color="auto"/>
            </w:tcBorders>
            <w:hideMark/>
          </w:tcPr>
          <w:p w14:paraId="1A187149" w14:textId="77777777" w:rsidR="0078021F" w:rsidRDefault="0078021F" w:rsidP="00DD6706">
            <w:pPr>
              <w:pStyle w:val="Exampleline1"/>
            </w:pPr>
            <w:r>
              <w:t xml:space="preserve">For the function </w:t>
            </w:r>
            <w:r>
              <w:rPr>
                <w:i/>
              </w:rPr>
              <w:t>y</w:t>
            </w:r>
            <w:r>
              <w:t xml:space="preserve"> = f(</w:t>
            </w:r>
            <w:r>
              <w:rPr>
                <w:i/>
              </w:rPr>
              <w:t>x</w:t>
            </w:r>
            <w:r>
              <w:t xml:space="preserve"> </w:t>
            </w:r>
            <w:r>
              <w:rPr>
                <w:rFonts w:cs="Times New Roman"/>
              </w:rPr>
              <w:t>−</w:t>
            </w:r>
            <w:r>
              <w:t xml:space="preserve"> 3) translate the function </w:t>
            </w:r>
            <w:r>
              <w:rPr>
                <w:i/>
              </w:rPr>
              <w:t>y</w:t>
            </w:r>
            <w:r>
              <w:t xml:space="preserve"> = f(</w:t>
            </w:r>
            <w:r>
              <w:rPr>
                <w:i/>
              </w:rPr>
              <w:t>x</w:t>
            </w:r>
            <w:r>
              <w:t>) 3 units right.</w:t>
            </w:r>
          </w:p>
        </w:tc>
      </w:tr>
    </w:tbl>
    <w:p w14:paraId="4C5F7AE5" w14:textId="77777777" w:rsidR="0078021F" w:rsidRDefault="0078021F">
      <w:pPr>
        <w:rPr>
          <w:b/>
        </w:rPr>
      </w:pPr>
    </w:p>
    <w:p w14:paraId="05FA8247" w14:textId="77777777" w:rsidR="0078021F" w:rsidRDefault="0078021F">
      <w:pPr>
        <w:rPr>
          <w:b/>
        </w:rPr>
      </w:pPr>
    </w:p>
    <w:p w14:paraId="022652AF" w14:textId="77777777" w:rsidR="0078021F" w:rsidRDefault="0078021F">
      <w:pPr>
        <w:rPr>
          <w:rFonts w:eastAsiaTheme="majorEastAsia" w:cstheme="majorBidi"/>
          <w:b/>
          <w:spacing w:val="-10"/>
          <w:kern w:val="28"/>
          <w:sz w:val="52"/>
          <w:szCs w:val="56"/>
        </w:rPr>
      </w:pPr>
      <w:r>
        <w:rPr>
          <w:b/>
          <w:sz w:val="52"/>
        </w:rPr>
        <w:br w:type="page"/>
      </w:r>
    </w:p>
    <w:p w14:paraId="133EB794" w14:textId="77777777" w:rsidR="0078021F" w:rsidRPr="007279C1" w:rsidRDefault="0078021F" w:rsidP="003C70D9">
      <w:pPr>
        <w:pStyle w:val="Title"/>
        <w:rPr>
          <w:b/>
          <w:sz w:val="48"/>
        </w:rPr>
      </w:pPr>
      <w:r>
        <w:rPr>
          <w:b/>
          <w:sz w:val="52"/>
        </w:rPr>
        <w:lastRenderedPageBreak/>
        <w:t>Stretching graphs</w:t>
      </w:r>
    </w:p>
    <w:p w14:paraId="6815757C" w14:textId="77777777" w:rsidR="0078021F" w:rsidRPr="00B7484F" w:rsidRDefault="0078021F" w:rsidP="003C70D9">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1A490EA1" w14:textId="77777777" w:rsidR="0078021F" w:rsidRDefault="0078021F" w:rsidP="003C70D9">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7FC2EC0F" w14:textId="77777777" w:rsidR="0078021F" w:rsidRPr="006D5C1F" w:rsidRDefault="0078021F" w:rsidP="003C70D9">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012C10">
        <w:t>1f. Transformations – transforming graphs – f(</w:t>
      </w:r>
      <w:r w:rsidRPr="00012C10">
        <w:rPr>
          <w:i/>
        </w:rPr>
        <w:t>x</w:t>
      </w:r>
      <w:r w:rsidRPr="00012C10">
        <w:t>) notation</w:t>
      </w:r>
    </w:p>
    <w:p w14:paraId="73E6F6C7" w14:textId="77777777" w:rsidR="0078021F" w:rsidRPr="006D5C1F" w:rsidRDefault="0078021F" w:rsidP="003C70D9">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6D5C1F">
        <w:rPr>
          <w:b/>
          <w:szCs w:val="20"/>
        </w:rPr>
        <w:tab/>
        <w:t>Textbook</w:t>
      </w:r>
      <w:r w:rsidRPr="00E11F7F">
        <w:rPr>
          <w:b/>
          <w:szCs w:val="20"/>
        </w:rPr>
        <w:t>:</w:t>
      </w:r>
      <w:r w:rsidRPr="006D5C1F">
        <w:rPr>
          <w:b/>
          <w:i/>
          <w:szCs w:val="20"/>
        </w:rPr>
        <w:t xml:space="preserve"> </w:t>
      </w:r>
      <w:r w:rsidRPr="00F06B4C">
        <w:rPr>
          <w:szCs w:val="20"/>
        </w:rPr>
        <w:t>Pure Year 1</w:t>
      </w:r>
      <w:r w:rsidRPr="00012C10">
        <w:rPr>
          <w:szCs w:val="20"/>
        </w:rPr>
        <w:t>, 4.</w:t>
      </w:r>
      <w:r>
        <w:rPr>
          <w:szCs w:val="20"/>
        </w:rPr>
        <w:t>6</w:t>
      </w:r>
      <w:r w:rsidRPr="00012C10">
        <w:rPr>
          <w:szCs w:val="20"/>
        </w:rPr>
        <w:t xml:space="preserve"> </w:t>
      </w:r>
      <w:r>
        <w:rPr>
          <w:szCs w:val="20"/>
        </w:rPr>
        <w:t xml:space="preserve">Stretching </w:t>
      </w:r>
      <w:r w:rsidRPr="00012C10">
        <w:rPr>
          <w:szCs w:val="20"/>
        </w:rPr>
        <w:t>graphs</w:t>
      </w:r>
    </w:p>
    <w:p w14:paraId="7E962FE4" w14:textId="77777777" w:rsidR="0078021F" w:rsidRPr="00B7484F" w:rsidRDefault="0078021F" w:rsidP="003C70D9">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62B84AEB" w14:textId="77777777" w:rsidR="0078021F" w:rsidRDefault="0078021F" w:rsidP="003C70D9">
      <w:pPr>
        <w:pStyle w:val="Qheading"/>
      </w:pPr>
      <w:r>
        <w:rPr>
          <w:noProof/>
          <w:lang w:eastAsia="en-GB"/>
        </w:rPr>
        <w:drawing>
          <wp:anchor distT="0" distB="0" distL="114300" distR="114300" simplePos="0" relativeHeight="251724800" behindDoc="0" locked="0" layoutInCell="1" allowOverlap="1" wp14:anchorId="3B6F3F28" wp14:editId="35D6A6EA">
            <wp:simplePos x="0" y="0"/>
            <wp:positionH relativeFrom="column">
              <wp:posOffset>3024132</wp:posOffset>
            </wp:positionH>
            <wp:positionV relativeFrom="paragraph">
              <wp:posOffset>483980</wp:posOffset>
            </wp:positionV>
            <wp:extent cx="2442492" cy="1500809"/>
            <wp:effectExtent l="0" t="0" r="0" b="4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1"/>
                    <a:stretch>
                      <a:fillRect/>
                    </a:stretch>
                  </pic:blipFill>
                  <pic:spPr>
                    <a:xfrm>
                      <a:off x="0" y="0"/>
                      <a:ext cx="2454767" cy="1508352"/>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531EF468" w14:textId="77777777" w:rsidR="0078021F" w:rsidRDefault="0078021F" w:rsidP="003C70D9">
      <w:pPr>
        <w:pStyle w:val="Qheading"/>
      </w:pPr>
    </w:p>
    <w:p w14:paraId="65932E38" w14:textId="77777777" w:rsidR="0078021F" w:rsidRDefault="0078021F" w:rsidP="003C70D9">
      <w:pPr>
        <w:pStyle w:val="ListParagraph"/>
        <w:numPr>
          <w:ilvl w:val="0"/>
          <w:numId w:val="2"/>
        </w:numPr>
        <w:ind w:right="4490"/>
      </w:pPr>
      <w:r>
        <w:t xml:space="preserve">The transformation </w:t>
      </w:r>
      <w:r>
        <w:rPr>
          <w:i/>
        </w:rPr>
        <w:t xml:space="preserve">y </w:t>
      </w:r>
      <w:r>
        <w:t>= f(</w:t>
      </w:r>
      <w:r>
        <w:rPr>
          <w:i/>
        </w:rPr>
        <w:t>ax</w:t>
      </w:r>
      <w:r>
        <w:t xml:space="preserve">) is a horizontal stretch of </w:t>
      </w:r>
      <w:r>
        <w:rPr>
          <w:i/>
        </w:rPr>
        <w:t>y</w:t>
      </w:r>
      <w:r>
        <w:t xml:space="preserve"> = f(</w:t>
      </w:r>
      <w:r>
        <w:rPr>
          <w:i/>
        </w:rPr>
        <w:t>x</w:t>
      </w:r>
      <w:r>
        <w:t xml:space="preserve">) with scale factor </w:t>
      </w:r>
      <w:r w:rsidRPr="003C70D9">
        <w:rPr>
          <w:position w:val="-20"/>
        </w:rPr>
        <w:object w:dxaOrig="200" w:dyaOrig="499" w14:anchorId="3EF74B7A">
          <v:shape id="_x0000_i1190" type="#_x0000_t75" style="width:9.75pt;height:24.75pt" o:ole="">
            <v:imagedata r:id="rId352" o:title=""/>
          </v:shape>
          <o:OLEObject Type="Embed" ProgID="Equation.DSMT4" ShapeID="_x0000_i1190" DrawAspect="Content" ObjectID="_1841911454" r:id="rId353"/>
        </w:object>
      </w:r>
      <w:r>
        <w:t xml:space="preserve"> parallel to the </w:t>
      </w:r>
      <w:r>
        <w:rPr>
          <w:i/>
        </w:rPr>
        <w:t>x</w:t>
      </w:r>
      <w:r>
        <w:t xml:space="preserve">-axis. </w:t>
      </w:r>
    </w:p>
    <w:p w14:paraId="5A60FE86" w14:textId="77777777" w:rsidR="0078021F" w:rsidRDefault="0078021F" w:rsidP="003C70D9">
      <w:pPr>
        <w:pStyle w:val="ListParagraph"/>
        <w:ind w:right="5482"/>
      </w:pPr>
    </w:p>
    <w:p w14:paraId="56112EE6" w14:textId="77777777" w:rsidR="0078021F" w:rsidRDefault="0078021F" w:rsidP="003C70D9">
      <w:pPr>
        <w:pStyle w:val="ListParagraph"/>
        <w:ind w:right="5482"/>
      </w:pPr>
    </w:p>
    <w:p w14:paraId="6C410DAF" w14:textId="77777777" w:rsidR="0078021F" w:rsidRDefault="0078021F" w:rsidP="003C70D9">
      <w:pPr>
        <w:pStyle w:val="ListParagraph"/>
        <w:ind w:right="5482"/>
      </w:pPr>
    </w:p>
    <w:p w14:paraId="16B6F481" w14:textId="77777777" w:rsidR="0078021F" w:rsidRDefault="0078021F" w:rsidP="003C70D9">
      <w:pPr>
        <w:pStyle w:val="ListParagraph"/>
        <w:ind w:right="5482"/>
      </w:pPr>
      <w:r>
        <w:rPr>
          <w:noProof/>
          <w:lang w:eastAsia="en-GB"/>
        </w:rPr>
        <w:drawing>
          <wp:anchor distT="0" distB="0" distL="114300" distR="114300" simplePos="0" relativeHeight="251725824" behindDoc="0" locked="0" layoutInCell="1" allowOverlap="1" wp14:anchorId="06CE407E" wp14:editId="318CE150">
            <wp:simplePos x="0" y="0"/>
            <wp:positionH relativeFrom="column">
              <wp:posOffset>2979514</wp:posOffset>
            </wp:positionH>
            <wp:positionV relativeFrom="paragraph">
              <wp:posOffset>136939</wp:posOffset>
            </wp:positionV>
            <wp:extent cx="2405270" cy="1500809"/>
            <wp:effectExtent l="0" t="0" r="0" b="4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4"/>
                    <a:stretch>
                      <a:fillRect/>
                    </a:stretch>
                  </pic:blipFill>
                  <pic:spPr>
                    <a:xfrm>
                      <a:off x="0" y="0"/>
                      <a:ext cx="2416026" cy="1507521"/>
                    </a:xfrm>
                    <a:prstGeom prst="rect">
                      <a:avLst/>
                    </a:prstGeom>
                  </pic:spPr>
                </pic:pic>
              </a:graphicData>
            </a:graphic>
            <wp14:sizeRelH relativeFrom="margin">
              <wp14:pctWidth>0</wp14:pctWidth>
            </wp14:sizeRelH>
            <wp14:sizeRelV relativeFrom="margin">
              <wp14:pctHeight>0</wp14:pctHeight>
            </wp14:sizeRelV>
          </wp:anchor>
        </w:drawing>
      </w:r>
    </w:p>
    <w:p w14:paraId="03CEAB25" w14:textId="77777777" w:rsidR="0078021F" w:rsidRDefault="0078021F" w:rsidP="003C70D9">
      <w:pPr>
        <w:pStyle w:val="ListParagraph"/>
        <w:ind w:right="5482"/>
      </w:pPr>
    </w:p>
    <w:p w14:paraId="2A885959" w14:textId="77777777" w:rsidR="0078021F" w:rsidRDefault="0078021F" w:rsidP="003C70D9">
      <w:pPr>
        <w:pStyle w:val="ListParagraph"/>
        <w:numPr>
          <w:ilvl w:val="0"/>
          <w:numId w:val="2"/>
        </w:numPr>
        <w:ind w:right="4490"/>
      </w:pPr>
      <w:r>
        <w:t xml:space="preserve">The transformation </w:t>
      </w:r>
      <w:r>
        <w:rPr>
          <w:i/>
        </w:rPr>
        <w:t xml:space="preserve">y </w:t>
      </w:r>
      <w:r>
        <w:t>= f(–</w:t>
      </w:r>
      <w:r>
        <w:rPr>
          <w:i/>
        </w:rPr>
        <w:t>ax</w:t>
      </w:r>
      <w:r>
        <w:t xml:space="preserve">) is a horizontal stretch of </w:t>
      </w:r>
      <w:r>
        <w:rPr>
          <w:i/>
        </w:rPr>
        <w:t>y</w:t>
      </w:r>
      <w:r>
        <w:t xml:space="preserve"> = f(</w:t>
      </w:r>
      <w:r>
        <w:rPr>
          <w:i/>
        </w:rPr>
        <w:t>x</w:t>
      </w:r>
      <w:r>
        <w:t xml:space="preserve">) with scale factor </w:t>
      </w:r>
      <w:r w:rsidRPr="003C70D9">
        <w:rPr>
          <w:position w:val="-20"/>
        </w:rPr>
        <w:object w:dxaOrig="200" w:dyaOrig="499" w14:anchorId="30176FEC">
          <v:shape id="_x0000_i1191" type="#_x0000_t75" style="width:9.75pt;height:24.75pt" o:ole="">
            <v:imagedata r:id="rId352" o:title=""/>
          </v:shape>
          <o:OLEObject Type="Embed" ProgID="Equation.DSMT4" ShapeID="_x0000_i1191" DrawAspect="Content" ObjectID="_1841911455" r:id="rId355"/>
        </w:object>
      </w:r>
      <w:r>
        <w:t xml:space="preserve"> parallel to the </w:t>
      </w:r>
      <w:r>
        <w:rPr>
          <w:i/>
        </w:rPr>
        <w:t>x</w:t>
      </w:r>
      <w:r>
        <w:t xml:space="preserve">-axis and then a reflection in the </w:t>
      </w:r>
      <w:r>
        <w:rPr>
          <w:i/>
        </w:rPr>
        <w:t>y</w:t>
      </w:r>
      <w:r>
        <w:t xml:space="preserve">-axis. </w:t>
      </w:r>
      <w:r>
        <w:rPr>
          <w:noProof/>
          <w:lang w:eastAsia="en-GB"/>
        </w:rPr>
        <w:t xml:space="preserve"> </w:t>
      </w:r>
    </w:p>
    <w:p w14:paraId="4BD879EE" w14:textId="77777777" w:rsidR="0078021F" w:rsidRDefault="0078021F" w:rsidP="00DB7E92">
      <w:pPr>
        <w:pStyle w:val="ListParagraph"/>
        <w:ind w:right="4490"/>
      </w:pPr>
    </w:p>
    <w:p w14:paraId="4ACA8E0E" w14:textId="77777777" w:rsidR="0078021F" w:rsidRDefault="0078021F" w:rsidP="00DB7E92">
      <w:pPr>
        <w:pStyle w:val="ListParagraph"/>
        <w:ind w:right="4490"/>
      </w:pPr>
    </w:p>
    <w:p w14:paraId="57B88CD2" w14:textId="77777777" w:rsidR="0078021F" w:rsidRDefault="0078021F" w:rsidP="00DB7E92">
      <w:pPr>
        <w:pStyle w:val="ListParagraph"/>
        <w:ind w:right="4490"/>
      </w:pPr>
    </w:p>
    <w:p w14:paraId="5DFF370B" w14:textId="77777777" w:rsidR="0078021F" w:rsidRDefault="0078021F" w:rsidP="00DB7E92">
      <w:pPr>
        <w:pStyle w:val="ListParagraph"/>
        <w:ind w:right="4490"/>
      </w:pPr>
      <w:r>
        <w:rPr>
          <w:noProof/>
          <w:lang w:eastAsia="en-GB"/>
        </w:rPr>
        <w:drawing>
          <wp:anchor distT="0" distB="0" distL="114300" distR="114300" simplePos="0" relativeHeight="251726848" behindDoc="0" locked="0" layoutInCell="1" allowOverlap="1" wp14:anchorId="04AC951B" wp14:editId="6BE0D485">
            <wp:simplePos x="0" y="0"/>
            <wp:positionH relativeFrom="column">
              <wp:posOffset>3021496</wp:posOffset>
            </wp:positionH>
            <wp:positionV relativeFrom="paragraph">
              <wp:posOffset>113775</wp:posOffset>
            </wp:positionV>
            <wp:extent cx="2370757" cy="1526238"/>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6"/>
                    <a:stretch>
                      <a:fillRect/>
                    </a:stretch>
                  </pic:blipFill>
                  <pic:spPr>
                    <a:xfrm>
                      <a:off x="0" y="0"/>
                      <a:ext cx="2373613" cy="1528076"/>
                    </a:xfrm>
                    <a:prstGeom prst="rect">
                      <a:avLst/>
                    </a:prstGeom>
                  </pic:spPr>
                </pic:pic>
              </a:graphicData>
            </a:graphic>
            <wp14:sizeRelH relativeFrom="margin">
              <wp14:pctWidth>0</wp14:pctWidth>
            </wp14:sizeRelH>
            <wp14:sizeRelV relativeFrom="margin">
              <wp14:pctHeight>0</wp14:pctHeight>
            </wp14:sizeRelV>
          </wp:anchor>
        </w:drawing>
      </w:r>
    </w:p>
    <w:p w14:paraId="22EF8A46" w14:textId="77777777" w:rsidR="0078021F" w:rsidRDefault="0078021F" w:rsidP="00DB7E92">
      <w:pPr>
        <w:pStyle w:val="ListParagraph"/>
        <w:ind w:right="4490"/>
      </w:pPr>
    </w:p>
    <w:p w14:paraId="5A985AC6" w14:textId="77777777" w:rsidR="0078021F" w:rsidRDefault="0078021F" w:rsidP="003C70D9">
      <w:pPr>
        <w:pStyle w:val="ListParagraph"/>
        <w:numPr>
          <w:ilvl w:val="0"/>
          <w:numId w:val="2"/>
        </w:numPr>
        <w:ind w:right="4490"/>
      </w:pPr>
      <w:r>
        <w:t xml:space="preserve">The transformation </w:t>
      </w:r>
      <w:r>
        <w:rPr>
          <w:i/>
        </w:rPr>
        <w:t xml:space="preserve">y </w:t>
      </w:r>
      <w:r>
        <w:t xml:space="preserve">= </w:t>
      </w:r>
      <w:r>
        <w:rPr>
          <w:i/>
        </w:rPr>
        <w:t>a</w:t>
      </w:r>
      <w:r>
        <w:t>f(</w:t>
      </w:r>
      <w:r>
        <w:rPr>
          <w:i/>
        </w:rPr>
        <w:t>x</w:t>
      </w:r>
      <w:r>
        <w:t xml:space="preserve">) is a vertical stretch of </w:t>
      </w:r>
      <w:r>
        <w:rPr>
          <w:i/>
        </w:rPr>
        <w:t>y</w:t>
      </w:r>
      <w:r>
        <w:t xml:space="preserve"> = f(</w:t>
      </w:r>
      <w:r>
        <w:rPr>
          <w:i/>
        </w:rPr>
        <w:t>x</w:t>
      </w:r>
      <w:r>
        <w:t xml:space="preserve">) with scale factor </w:t>
      </w:r>
      <w:r>
        <w:rPr>
          <w:i/>
        </w:rPr>
        <w:t>a</w:t>
      </w:r>
      <w:r>
        <w:t xml:space="preserve"> parallel to the </w:t>
      </w:r>
      <w:r>
        <w:rPr>
          <w:i/>
        </w:rPr>
        <w:t>y</w:t>
      </w:r>
      <w:r>
        <w:t>-axis.</w:t>
      </w:r>
      <w:r w:rsidRPr="00DB7E92">
        <w:rPr>
          <w:noProof/>
          <w:lang w:eastAsia="en-GB"/>
        </w:rPr>
        <w:t xml:space="preserve"> </w:t>
      </w:r>
    </w:p>
    <w:p w14:paraId="21DF3260" w14:textId="77777777" w:rsidR="0078021F" w:rsidRDefault="0078021F" w:rsidP="00DB7E92">
      <w:pPr>
        <w:pStyle w:val="ListParagraph"/>
        <w:ind w:right="4490"/>
      </w:pPr>
    </w:p>
    <w:p w14:paraId="0A9C5B8E" w14:textId="77777777" w:rsidR="0078021F" w:rsidRDefault="0078021F" w:rsidP="00DB7E92">
      <w:pPr>
        <w:pStyle w:val="ListParagraph"/>
        <w:ind w:right="4490"/>
      </w:pPr>
    </w:p>
    <w:p w14:paraId="2B70FF6C" w14:textId="77777777" w:rsidR="0078021F" w:rsidRDefault="0078021F" w:rsidP="00DB7E92">
      <w:pPr>
        <w:pStyle w:val="ListParagraph"/>
        <w:ind w:right="4490"/>
      </w:pPr>
    </w:p>
    <w:p w14:paraId="2903ABDA" w14:textId="77777777" w:rsidR="0078021F" w:rsidRDefault="0078021F" w:rsidP="00DB7E92">
      <w:pPr>
        <w:pStyle w:val="ListParagraph"/>
        <w:ind w:right="4490"/>
      </w:pPr>
    </w:p>
    <w:p w14:paraId="0CE486F7" w14:textId="77777777" w:rsidR="0078021F" w:rsidRDefault="0078021F" w:rsidP="00DB7E92">
      <w:pPr>
        <w:pStyle w:val="ListParagraph"/>
        <w:ind w:right="4490"/>
      </w:pPr>
      <w:r>
        <w:rPr>
          <w:noProof/>
          <w:lang w:eastAsia="en-GB"/>
        </w:rPr>
        <w:drawing>
          <wp:anchor distT="0" distB="0" distL="114300" distR="114300" simplePos="0" relativeHeight="251727872" behindDoc="0" locked="0" layoutInCell="1" allowOverlap="1" wp14:anchorId="2B45D67F" wp14:editId="31429A6F">
            <wp:simplePos x="0" y="0"/>
            <wp:positionH relativeFrom="column">
              <wp:posOffset>2982761</wp:posOffset>
            </wp:positionH>
            <wp:positionV relativeFrom="paragraph">
              <wp:posOffset>69601</wp:posOffset>
            </wp:positionV>
            <wp:extent cx="2756107" cy="1560443"/>
            <wp:effectExtent l="0" t="0" r="6350" b="1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7"/>
                    <a:stretch>
                      <a:fillRect/>
                    </a:stretch>
                  </pic:blipFill>
                  <pic:spPr>
                    <a:xfrm>
                      <a:off x="0" y="0"/>
                      <a:ext cx="2756107" cy="1560443"/>
                    </a:xfrm>
                    <a:prstGeom prst="rect">
                      <a:avLst/>
                    </a:prstGeom>
                  </pic:spPr>
                </pic:pic>
              </a:graphicData>
            </a:graphic>
            <wp14:sizeRelH relativeFrom="margin">
              <wp14:pctWidth>0</wp14:pctWidth>
            </wp14:sizeRelH>
            <wp14:sizeRelV relativeFrom="margin">
              <wp14:pctHeight>0</wp14:pctHeight>
            </wp14:sizeRelV>
          </wp:anchor>
        </w:drawing>
      </w:r>
    </w:p>
    <w:p w14:paraId="361A711F" w14:textId="77777777" w:rsidR="0078021F" w:rsidRDefault="0078021F" w:rsidP="00DB7E92">
      <w:pPr>
        <w:pStyle w:val="ListParagraph"/>
        <w:ind w:right="4490"/>
      </w:pPr>
    </w:p>
    <w:p w14:paraId="2F727F5D" w14:textId="77777777" w:rsidR="0078021F" w:rsidRDefault="0078021F" w:rsidP="003C70D9">
      <w:pPr>
        <w:pStyle w:val="ListParagraph"/>
        <w:numPr>
          <w:ilvl w:val="0"/>
          <w:numId w:val="2"/>
        </w:numPr>
        <w:ind w:right="4490"/>
      </w:pPr>
      <w:r>
        <w:t xml:space="preserve">The transformation </w:t>
      </w:r>
      <w:r>
        <w:rPr>
          <w:i/>
        </w:rPr>
        <w:t xml:space="preserve">y </w:t>
      </w:r>
      <w:r>
        <w:t>= –</w:t>
      </w:r>
      <w:r>
        <w:rPr>
          <w:i/>
        </w:rPr>
        <w:t>a</w:t>
      </w:r>
      <w:r>
        <w:t>f(</w:t>
      </w:r>
      <w:r>
        <w:rPr>
          <w:i/>
        </w:rPr>
        <w:t>x</w:t>
      </w:r>
      <w:r>
        <w:t xml:space="preserve">) is a vertical stretch of </w:t>
      </w:r>
      <w:r>
        <w:rPr>
          <w:i/>
        </w:rPr>
        <w:t>y</w:t>
      </w:r>
      <w:r>
        <w:t xml:space="preserve"> = f(</w:t>
      </w:r>
      <w:r>
        <w:rPr>
          <w:i/>
        </w:rPr>
        <w:t>x</w:t>
      </w:r>
      <w:r>
        <w:t xml:space="preserve">) with scale factor </w:t>
      </w:r>
      <w:r>
        <w:rPr>
          <w:i/>
        </w:rPr>
        <w:t>a</w:t>
      </w:r>
      <w:r>
        <w:t xml:space="preserve"> parallel to the </w:t>
      </w:r>
      <w:r>
        <w:rPr>
          <w:i/>
        </w:rPr>
        <w:t>y</w:t>
      </w:r>
      <w:r>
        <w:t xml:space="preserve">-axis and then a reflection in the </w:t>
      </w:r>
      <w:r>
        <w:rPr>
          <w:i/>
        </w:rPr>
        <w:t>x</w:t>
      </w:r>
      <w:r>
        <w:t>-axis.</w:t>
      </w:r>
    </w:p>
    <w:p w14:paraId="568CE91A" w14:textId="77777777" w:rsidR="0078021F" w:rsidRDefault="0078021F" w:rsidP="003C70D9">
      <w:pPr>
        <w:pStyle w:val="ListParagraph"/>
        <w:ind w:right="4490"/>
      </w:pPr>
    </w:p>
    <w:p w14:paraId="76D76DDF" w14:textId="77777777" w:rsidR="0078021F" w:rsidRDefault="0078021F" w:rsidP="003C70D9">
      <w:pPr>
        <w:pStyle w:val="Qheading"/>
      </w:pPr>
    </w:p>
    <w:p w14:paraId="419F05A3" w14:textId="77777777" w:rsidR="0078021F" w:rsidRDefault="0078021F">
      <w:pPr>
        <w:rPr>
          <w:b/>
          <w:sz w:val="32"/>
        </w:rPr>
      </w:pPr>
      <w:r>
        <w:br w:type="page"/>
      </w:r>
    </w:p>
    <w:p w14:paraId="0CA82159" w14:textId="77777777" w:rsidR="0078021F" w:rsidRPr="000F1EA2" w:rsidRDefault="0078021F" w:rsidP="003C70D9">
      <w:pPr>
        <w:pStyle w:val="Qheading"/>
      </w:pPr>
      <w:r>
        <w:rPr>
          <w:noProof/>
          <w:lang w:eastAsia="en-GB"/>
        </w:rPr>
        <w:lastRenderedPageBreak/>
        <w:drawing>
          <wp:anchor distT="0" distB="0" distL="114300" distR="114300" simplePos="0" relativeHeight="251744256" behindDoc="0" locked="0" layoutInCell="1" allowOverlap="1" wp14:anchorId="632B550F" wp14:editId="106B1E42">
            <wp:simplePos x="0" y="0"/>
            <wp:positionH relativeFrom="column">
              <wp:posOffset>3447911</wp:posOffset>
            </wp:positionH>
            <wp:positionV relativeFrom="paragraph">
              <wp:posOffset>187491</wp:posOffset>
            </wp:positionV>
            <wp:extent cx="2336800" cy="1473200"/>
            <wp:effectExtent l="0" t="0" r="6350" b="0"/>
            <wp:wrapNone/>
            <wp:docPr id="99" name="Picture 46"/>
            <wp:cNvGraphicFramePr/>
            <a:graphic xmlns:a="http://schemas.openxmlformats.org/drawingml/2006/main">
              <a:graphicData uri="http://schemas.openxmlformats.org/drawingml/2006/picture">
                <pic:pic xmlns:pic="http://schemas.openxmlformats.org/drawingml/2006/picture">
                  <pic:nvPicPr>
                    <pic:cNvPr id="19" name="Picture 46"/>
                    <pic:cNvPicPr/>
                  </pic:nvPicPr>
                  <pic:blipFill>
                    <a:blip r:embed="rId358" cstate="print">
                      <a:extLst>
                        <a:ext uri="{28A0092B-C50C-407E-A947-70E740481C1C}">
                          <a14:useLocalDpi xmlns:a14="http://schemas.microsoft.com/office/drawing/2010/main" val="0"/>
                        </a:ext>
                      </a:extLst>
                    </a:blip>
                    <a:srcRect/>
                    <a:stretch>
                      <a:fillRect/>
                    </a:stretch>
                  </pic:blipFill>
                  <pic:spPr bwMode="auto">
                    <a:xfrm>
                      <a:off x="0" y="0"/>
                      <a:ext cx="2336800" cy="1473200"/>
                    </a:xfrm>
                    <a:prstGeom prst="rect">
                      <a:avLst/>
                    </a:prstGeom>
                    <a:noFill/>
                    <a:ln w="9525">
                      <a:noFill/>
                      <a:miter lim="800000"/>
                      <a:headEnd/>
                      <a:tailEnd/>
                    </a:ln>
                  </pic:spPr>
                </pic:pic>
              </a:graphicData>
            </a:graphic>
          </wp:anchor>
        </w:drawing>
      </w:r>
      <w:r w:rsidRPr="000F1EA2">
        <w:t>Examples</w:t>
      </w:r>
    </w:p>
    <w:p w14:paraId="291412B9" w14:textId="77777777" w:rsidR="0078021F" w:rsidRDefault="0078021F" w:rsidP="003C70D9">
      <w:pPr>
        <w:pStyle w:val="Example"/>
      </w:pPr>
      <w:r>
        <w:rPr>
          <w:b/>
        </w:rPr>
        <w:t>Example 3</w:t>
      </w:r>
      <w:r w:rsidRPr="00F11D5F">
        <w:rPr>
          <w:b/>
        </w:rPr>
        <w:tab/>
      </w:r>
      <w:r>
        <w:t xml:space="preserve">The graph shows the function </w:t>
      </w:r>
      <w:r>
        <w:rPr>
          <w:i/>
        </w:rPr>
        <w:t>y</w:t>
      </w:r>
      <w:r>
        <w:t xml:space="preserve"> = f(</w:t>
      </w:r>
      <w:r>
        <w:rPr>
          <w:i/>
        </w:rPr>
        <w:t>x</w:t>
      </w:r>
      <w:r>
        <w:t>).</w:t>
      </w:r>
    </w:p>
    <w:p w14:paraId="021F1050" w14:textId="77777777" w:rsidR="0078021F" w:rsidRDefault="0078021F" w:rsidP="003C70D9">
      <w:pPr>
        <w:pStyle w:val="Example"/>
      </w:pPr>
      <w:r>
        <w:tab/>
      </w:r>
      <w:r>
        <w:tab/>
        <w:t xml:space="preserve">Sketch and label the graphs of </w:t>
      </w:r>
      <w:r>
        <w:br/>
      </w:r>
      <w:r>
        <w:tab/>
      </w:r>
      <w:r>
        <w:tab/>
      </w:r>
      <w:r>
        <w:rPr>
          <w:i/>
        </w:rPr>
        <w:t>y</w:t>
      </w:r>
      <w:r>
        <w:t xml:space="preserve"> = 2f(</w:t>
      </w:r>
      <w:r>
        <w:rPr>
          <w:i/>
        </w:rPr>
        <w:t>x</w:t>
      </w:r>
      <w:r>
        <w:t xml:space="preserve">) and </w:t>
      </w:r>
      <w:r>
        <w:rPr>
          <w:i/>
        </w:rPr>
        <w:t>y</w:t>
      </w:r>
      <w:r>
        <w:t> = –f(</w:t>
      </w:r>
      <w:r>
        <w:rPr>
          <w:i/>
        </w:rPr>
        <w:t>x</w:t>
      </w:r>
      <w:r>
        <w:t>).</w:t>
      </w:r>
    </w:p>
    <w:p w14:paraId="7CC17D03" w14:textId="77777777" w:rsidR="0078021F" w:rsidRDefault="0078021F" w:rsidP="003C70D9">
      <w:pPr>
        <w:pStyle w:val="Example"/>
      </w:pPr>
    </w:p>
    <w:p w14:paraId="25E5E5E3" w14:textId="77777777" w:rsidR="0078021F" w:rsidRDefault="0078021F" w:rsidP="003C70D9">
      <w:pPr>
        <w:pStyle w:val="Example"/>
      </w:pPr>
    </w:p>
    <w:p w14:paraId="7FB1015D" w14:textId="77777777" w:rsidR="0078021F" w:rsidRPr="00C54B30" w:rsidRDefault="0078021F" w:rsidP="003C70D9">
      <w:pPr>
        <w:pStyle w:val="Example"/>
        <w:rPr>
          <w:i/>
        </w:rPr>
      </w:pPr>
    </w:p>
    <w:tbl>
      <w:tblPr>
        <w:tblStyle w:val="TableGrid"/>
        <w:tblW w:w="0" w:type="auto"/>
        <w:tblInd w:w="1408" w:type="dxa"/>
        <w:tblLook w:val="04A0" w:firstRow="1" w:lastRow="0" w:firstColumn="1" w:lastColumn="0" w:noHBand="0" w:noVBand="1"/>
      </w:tblPr>
      <w:tblGrid>
        <w:gridCol w:w="4186"/>
        <w:gridCol w:w="3422"/>
      </w:tblGrid>
      <w:tr w:rsidR="0078021F" w14:paraId="2CEDB4BF" w14:textId="77777777" w:rsidTr="00F079D0">
        <w:tc>
          <w:tcPr>
            <w:tcW w:w="4186" w:type="dxa"/>
            <w:tcBorders>
              <w:top w:val="single" w:sz="4" w:space="0" w:color="auto"/>
              <w:left w:val="single" w:sz="4" w:space="0" w:color="auto"/>
              <w:bottom w:val="single" w:sz="4" w:space="0" w:color="auto"/>
              <w:right w:val="single" w:sz="4" w:space="0" w:color="auto"/>
            </w:tcBorders>
            <w:hideMark/>
          </w:tcPr>
          <w:p w14:paraId="448E4D10" w14:textId="77777777" w:rsidR="0078021F" w:rsidRDefault="0078021F">
            <w:pPr>
              <w:pStyle w:val="Example"/>
            </w:pPr>
            <w:r>
              <w:rPr>
                <w:noProof/>
                <w:lang w:eastAsia="en-GB"/>
              </w:rPr>
              <w:drawing>
                <wp:inline distT="0" distB="0" distL="0" distR="0" wp14:anchorId="78747C7A" wp14:editId="27D83E7F">
                  <wp:extent cx="2484782" cy="1479241"/>
                  <wp:effectExtent l="0" t="0" r="0" b="698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510248" cy="1494401"/>
                          </a:xfrm>
                          <a:prstGeom prst="rect">
                            <a:avLst/>
                          </a:prstGeom>
                          <a:noFill/>
                          <a:ln>
                            <a:noFill/>
                          </a:ln>
                        </pic:spPr>
                      </pic:pic>
                    </a:graphicData>
                  </a:graphic>
                </wp:inline>
              </w:drawing>
            </w:r>
          </w:p>
        </w:tc>
        <w:tc>
          <w:tcPr>
            <w:tcW w:w="3422" w:type="dxa"/>
            <w:tcBorders>
              <w:top w:val="single" w:sz="4" w:space="0" w:color="auto"/>
              <w:left w:val="single" w:sz="4" w:space="0" w:color="auto"/>
              <w:bottom w:val="single" w:sz="4" w:space="0" w:color="auto"/>
              <w:right w:val="single" w:sz="4" w:space="0" w:color="auto"/>
            </w:tcBorders>
            <w:hideMark/>
          </w:tcPr>
          <w:p w14:paraId="222F3774" w14:textId="77777777" w:rsidR="0078021F" w:rsidRDefault="0078021F" w:rsidP="00CC66A2">
            <w:pPr>
              <w:pStyle w:val="Exampleline1"/>
            </w:pPr>
            <w:r>
              <w:t xml:space="preserve">The function </w:t>
            </w:r>
            <w:r>
              <w:rPr>
                <w:i/>
              </w:rPr>
              <w:t>y</w:t>
            </w:r>
            <w:r>
              <w:t xml:space="preserve"> = </w:t>
            </w:r>
            <w:r>
              <w:rPr>
                <w:rFonts w:cs="Times New Roman"/>
              </w:rPr>
              <w:t>2</w:t>
            </w:r>
            <w:r>
              <w:t>f(</w:t>
            </w:r>
            <w:r>
              <w:rPr>
                <w:i/>
              </w:rPr>
              <w:t>x</w:t>
            </w:r>
            <w:r>
              <w:t xml:space="preserve">) is a vertical stretch of </w:t>
            </w:r>
            <w:r>
              <w:rPr>
                <w:i/>
              </w:rPr>
              <w:t>y</w:t>
            </w:r>
            <w:r>
              <w:t xml:space="preserve"> = f(</w:t>
            </w:r>
            <w:r>
              <w:rPr>
                <w:i/>
              </w:rPr>
              <w:t>x</w:t>
            </w:r>
            <w:r>
              <w:t xml:space="preserve">) with scale factor 2 parallel to the </w:t>
            </w:r>
            <w:r>
              <w:rPr>
                <w:i/>
              </w:rPr>
              <w:t>y</w:t>
            </w:r>
            <w:r>
              <w:t>-axis.</w:t>
            </w:r>
          </w:p>
          <w:p w14:paraId="086F326A" w14:textId="77777777" w:rsidR="0078021F" w:rsidRDefault="0078021F" w:rsidP="00CC66A2">
            <w:pPr>
              <w:pStyle w:val="Exampleline1"/>
            </w:pPr>
            <w:r>
              <w:t xml:space="preserve">The function </w:t>
            </w:r>
            <w:r>
              <w:rPr>
                <w:i/>
              </w:rPr>
              <w:t>y</w:t>
            </w:r>
            <w:r>
              <w:t xml:space="preserve"> = </w:t>
            </w:r>
            <w:r>
              <w:rPr>
                <w:rFonts w:cs="Times New Roman"/>
              </w:rPr>
              <w:t>−</w:t>
            </w:r>
            <w:r>
              <w:t>f(</w:t>
            </w:r>
            <w:r>
              <w:rPr>
                <w:i/>
              </w:rPr>
              <w:t>x</w:t>
            </w:r>
            <w:r>
              <w:t xml:space="preserve">) is a reflection of </w:t>
            </w:r>
            <w:r>
              <w:rPr>
                <w:i/>
              </w:rPr>
              <w:t>y</w:t>
            </w:r>
            <w:r>
              <w:t xml:space="preserve"> = f(</w:t>
            </w:r>
            <w:r>
              <w:rPr>
                <w:i/>
              </w:rPr>
              <w:t>x</w:t>
            </w:r>
            <w:r>
              <w:t xml:space="preserve">) in the </w:t>
            </w:r>
            <w:r>
              <w:br/>
            </w:r>
            <w:r>
              <w:rPr>
                <w:i/>
              </w:rPr>
              <w:t>x</w:t>
            </w:r>
            <w:r>
              <w:t>-axis.</w:t>
            </w:r>
          </w:p>
        </w:tc>
      </w:tr>
    </w:tbl>
    <w:p w14:paraId="363BCB9E" w14:textId="77777777" w:rsidR="0078021F" w:rsidRDefault="0078021F" w:rsidP="003C70D9">
      <w:pPr>
        <w:pStyle w:val="Example"/>
        <w:tabs>
          <w:tab w:val="left" w:pos="1330"/>
        </w:tabs>
        <w:spacing w:before="240" w:line="240" w:lineRule="auto"/>
        <w:rPr>
          <w:b/>
        </w:rPr>
      </w:pPr>
    </w:p>
    <w:p w14:paraId="2EFF4A23" w14:textId="77777777" w:rsidR="0078021F" w:rsidRDefault="0078021F" w:rsidP="003C70D9">
      <w:pPr>
        <w:pStyle w:val="Example"/>
        <w:tabs>
          <w:tab w:val="left" w:pos="1330"/>
        </w:tabs>
        <w:spacing w:before="240" w:line="240" w:lineRule="auto"/>
      </w:pPr>
      <w:r>
        <w:rPr>
          <w:noProof/>
          <w:lang w:eastAsia="en-GB"/>
        </w:rPr>
        <w:drawing>
          <wp:anchor distT="0" distB="0" distL="114300" distR="114300" simplePos="0" relativeHeight="251745280" behindDoc="0" locked="0" layoutInCell="1" allowOverlap="1" wp14:anchorId="2DE25073" wp14:editId="5E351C19">
            <wp:simplePos x="0" y="0"/>
            <wp:positionH relativeFrom="column">
              <wp:posOffset>3350922</wp:posOffset>
            </wp:positionH>
            <wp:positionV relativeFrom="paragraph">
              <wp:posOffset>8255</wp:posOffset>
            </wp:positionV>
            <wp:extent cx="2435087" cy="1540566"/>
            <wp:effectExtent l="0" t="0" r="3810" b="2540"/>
            <wp:wrapNone/>
            <wp:docPr id="101" name="Picture 46"/>
            <wp:cNvGraphicFramePr/>
            <a:graphic xmlns:a="http://schemas.openxmlformats.org/drawingml/2006/main">
              <a:graphicData uri="http://schemas.openxmlformats.org/drawingml/2006/picture">
                <pic:pic xmlns:pic="http://schemas.openxmlformats.org/drawingml/2006/picture">
                  <pic:nvPicPr>
                    <pic:cNvPr id="20" name="Picture 46"/>
                    <pic:cNvPicPr/>
                  </pic:nvPicPr>
                  <pic:blipFill>
                    <a:blip r:embed="rId358" cstate="print">
                      <a:extLst>
                        <a:ext uri="{28A0092B-C50C-407E-A947-70E740481C1C}">
                          <a14:useLocalDpi xmlns:a14="http://schemas.microsoft.com/office/drawing/2010/main" val="0"/>
                        </a:ext>
                      </a:extLst>
                    </a:blip>
                    <a:srcRect/>
                    <a:stretch>
                      <a:fillRect/>
                    </a:stretch>
                  </pic:blipFill>
                  <pic:spPr bwMode="auto">
                    <a:xfrm>
                      <a:off x="0" y="0"/>
                      <a:ext cx="2435087" cy="154056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rPr>
        <w:t>Example 4</w:t>
      </w:r>
      <w:r w:rsidRPr="00F11D5F">
        <w:rPr>
          <w:b/>
        </w:rPr>
        <w:tab/>
      </w:r>
      <w:r>
        <w:t xml:space="preserve">The graph shows the function </w:t>
      </w:r>
      <w:r>
        <w:rPr>
          <w:i/>
        </w:rPr>
        <w:t>y</w:t>
      </w:r>
      <w:r>
        <w:t xml:space="preserve"> = f(</w:t>
      </w:r>
      <w:r>
        <w:rPr>
          <w:i/>
        </w:rPr>
        <w:t>x</w:t>
      </w:r>
      <w:r>
        <w:t>).</w:t>
      </w:r>
    </w:p>
    <w:p w14:paraId="12CBDD1C" w14:textId="77777777" w:rsidR="0078021F" w:rsidRDefault="0078021F" w:rsidP="00F079D0">
      <w:pPr>
        <w:pStyle w:val="Example"/>
        <w:spacing w:before="240" w:line="240" w:lineRule="auto"/>
      </w:pPr>
      <w:r>
        <w:tab/>
      </w:r>
      <w:r>
        <w:tab/>
        <w:t xml:space="preserve">Sketch and label the graphs of </w:t>
      </w:r>
      <w:r>
        <w:br/>
      </w:r>
      <w:r>
        <w:tab/>
      </w:r>
      <w:r>
        <w:tab/>
      </w:r>
      <w:r>
        <w:rPr>
          <w:i/>
        </w:rPr>
        <w:t>y</w:t>
      </w:r>
      <w:r>
        <w:t xml:space="preserve"> = f(2</w:t>
      </w:r>
      <w:r>
        <w:rPr>
          <w:i/>
        </w:rPr>
        <w:t>x</w:t>
      </w:r>
      <w:r>
        <w:t xml:space="preserve">) and </w:t>
      </w:r>
      <w:r>
        <w:rPr>
          <w:i/>
        </w:rPr>
        <w:t>y</w:t>
      </w:r>
      <w:r>
        <w:t> = f(–</w:t>
      </w:r>
      <w:r>
        <w:rPr>
          <w:i/>
        </w:rPr>
        <w:t>x</w:t>
      </w:r>
      <w:r>
        <w:t>).</w:t>
      </w:r>
    </w:p>
    <w:p w14:paraId="31EE3E16" w14:textId="77777777" w:rsidR="0078021F" w:rsidRDefault="0078021F" w:rsidP="00F079D0">
      <w:pPr>
        <w:pStyle w:val="Example"/>
        <w:spacing w:before="240" w:line="240" w:lineRule="auto"/>
      </w:pPr>
    </w:p>
    <w:p w14:paraId="1BD08D57" w14:textId="77777777" w:rsidR="0078021F" w:rsidRDefault="0078021F" w:rsidP="00F079D0">
      <w:pPr>
        <w:pStyle w:val="Example"/>
        <w:spacing w:before="240" w:line="240" w:lineRule="auto"/>
      </w:pPr>
    </w:p>
    <w:p w14:paraId="2ACAF0B0" w14:textId="77777777" w:rsidR="0078021F" w:rsidRPr="00C54B30" w:rsidRDefault="0078021F" w:rsidP="00F079D0">
      <w:pPr>
        <w:pStyle w:val="Example"/>
        <w:spacing w:before="240" w:line="240" w:lineRule="auto"/>
        <w:rPr>
          <w:i/>
        </w:rPr>
      </w:pPr>
    </w:p>
    <w:tbl>
      <w:tblPr>
        <w:tblStyle w:val="TableGrid"/>
        <w:tblW w:w="0" w:type="auto"/>
        <w:tblInd w:w="1408" w:type="dxa"/>
        <w:tblLook w:val="04A0" w:firstRow="1" w:lastRow="0" w:firstColumn="1" w:lastColumn="0" w:noHBand="0" w:noVBand="1"/>
      </w:tblPr>
      <w:tblGrid>
        <w:gridCol w:w="4030"/>
        <w:gridCol w:w="3578"/>
      </w:tblGrid>
      <w:tr w:rsidR="0078021F" w14:paraId="20ED1647" w14:textId="77777777" w:rsidTr="00F079D0">
        <w:trPr>
          <w:trHeight w:val="2495"/>
        </w:trPr>
        <w:tc>
          <w:tcPr>
            <w:tcW w:w="4030" w:type="dxa"/>
            <w:tcBorders>
              <w:top w:val="single" w:sz="4" w:space="0" w:color="auto"/>
              <w:left w:val="single" w:sz="4" w:space="0" w:color="auto"/>
              <w:bottom w:val="single" w:sz="4" w:space="0" w:color="auto"/>
              <w:right w:val="single" w:sz="4" w:space="0" w:color="auto"/>
            </w:tcBorders>
            <w:hideMark/>
          </w:tcPr>
          <w:p w14:paraId="46805E9D" w14:textId="77777777" w:rsidR="0078021F" w:rsidRDefault="0078021F">
            <w:pPr>
              <w:pStyle w:val="Example"/>
            </w:pPr>
            <w:r>
              <w:rPr>
                <w:noProof/>
                <w:lang w:eastAsia="en-GB"/>
              </w:rPr>
              <w:drawing>
                <wp:inline distT="0" distB="0" distL="0" distR="0" wp14:anchorId="3683E07F" wp14:editId="7C4833D0">
                  <wp:extent cx="2421890" cy="1488988"/>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430491" cy="1494276"/>
                          </a:xfrm>
                          <a:prstGeom prst="rect">
                            <a:avLst/>
                          </a:prstGeom>
                          <a:noFill/>
                          <a:ln>
                            <a:noFill/>
                          </a:ln>
                        </pic:spPr>
                      </pic:pic>
                    </a:graphicData>
                  </a:graphic>
                </wp:inline>
              </w:drawing>
            </w:r>
          </w:p>
        </w:tc>
        <w:tc>
          <w:tcPr>
            <w:tcW w:w="3578" w:type="dxa"/>
            <w:tcBorders>
              <w:top w:val="single" w:sz="4" w:space="0" w:color="auto"/>
              <w:left w:val="single" w:sz="4" w:space="0" w:color="auto"/>
              <w:bottom w:val="single" w:sz="4" w:space="0" w:color="auto"/>
              <w:right w:val="single" w:sz="4" w:space="0" w:color="auto"/>
            </w:tcBorders>
            <w:hideMark/>
          </w:tcPr>
          <w:p w14:paraId="45BA7C3C" w14:textId="77777777" w:rsidR="0078021F" w:rsidRDefault="0078021F" w:rsidP="00F079D0">
            <w:pPr>
              <w:pStyle w:val="Exampleline1"/>
            </w:pPr>
            <w:r>
              <w:t xml:space="preserve">The function </w:t>
            </w:r>
            <w:r>
              <w:rPr>
                <w:i/>
              </w:rPr>
              <w:t>y</w:t>
            </w:r>
            <w:r>
              <w:t xml:space="preserve"> = f(2</w:t>
            </w:r>
            <w:r>
              <w:rPr>
                <w:i/>
              </w:rPr>
              <w:t>x</w:t>
            </w:r>
            <w:r>
              <w:t xml:space="preserve">) is a horizontal stretch of </w:t>
            </w:r>
            <w:r>
              <w:rPr>
                <w:i/>
              </w:rPr>
              <w:t>y</w:t>
            </w:r>
            <w:r>
              <w:t xml:space="preserve"> = f(</w:t>
            </w:r>
            <w:r>
              <w:rPr>
                <w:i/>
              </w:rPr>
              <w:t>x</w:t>
            </w:r>
            <w:r>
              <w:t xml:space="preserve">) with scale factor </w:t>
            </w:r>
            <w:r w:rsidRPr="00F079D0">
              <w:rPr>
                <w:position w:val="-12"/>
              </w:rPr>
              <w:object w:dxaOrig="200" w:dyaOrig="360" w14:anchorId="0E2D7A18">
                <v:shape id="_x0000_i1192" type="#_x0000_t75" style="width:12pt;height:21pt" o:ole="">
                  <v:imagedata r:id="rId361" o:title=""/>
                </v:shape>
                <o:OLEObject Type="Embed" ProgID="Equation.DSMT4" ShapeID="_x0000_i1192" DrawAspect="Content" ObjectID="_1841911456" r:id="rId362"/>
              </w:object>
            </w:r>
            <w:r>
              <w:t xml:space="preserve"> parallel to the </w:t>
            </w:r>
            <w:r>
              <w:rPr>
                <w:i/>
              </w:rPr>
              <w:t>x</w:t>
            </w:r>
            <w:r>
              <w:t>-axis.</w:t>
            </w:r>
          </w:p>
          <w:p w14:paraId="1E3CE36A" w14:textId="77777777" w:rsidR="0078021F" w:rsidRDefault="0078021F" w:rsidP="00F079D0">
            <w:pPr>
              <w:pStyle w:val="Exampleline1"/>
              <w:spacing w:before="180"/>
              <w:ind w:left="12" w:hanging="6"/>
            </w:pPr>
            <w:r>
              <w:t xml:space="preserve">The function </w:t>
            </w:r>
            <w:r>
              <w:rPr>
                <w:i/>
              </w:rPr>
              <w:t>y</w:t>
            </w:r>
            <w:r>
              <w:t xml:space="preserve"> = f(</w:t>
            </w:r>
            <w:r>
              <w:rPr>
                <w:rFonts w:cs="Times New Roman"/>
              </w:rPr>
              <w:t>−</w:t>
            </w:r>
            <w:r>
              <w:rPr>
                <w:i/>
              </w:rPr>
              <w:t>x</w:t>
            </w:r>
            <w:r>
              <w:t xml:space="preserve">) is a reflection of </w:t>
            </w:r>
            <w:r>
              <w:rPr>
                <w:i/>
              </w:rPr>
              <w:t>y</w:t>
            </w:r>
            <w:r>
              <w:t xml:space="preserve"> = f(</w:t>
            </w:r>
            <w:r>
              <w:rPr>
                <w:i/>
              </w:rPr>
              <w:t>x</w:t>
            </w:r>
            <w:r>
              <w:t xml:space="preserve">) in the </w:t>
            </w:r>
            <w:r>
              <w:rPr>
                <w:i/>
              </w:rPr>
              <w:t>y</w:t>
            </w:r>
            <w:r>
              <w:t>-axis.</w:t>
            </w:r>
          </w:p>
        </w:tc>
      </w:tr>
    </w:tbl>
    <w:p w14:paraId="427C612F" w14:textId="77777777" w:rsidR="0078021F" w:rsidRDefault="0078021F" w:rsidP="003C70D9">
      <w:pPr>
        <w:rPr>
          <w:b/>
        </w:rPr>
      </w:pPr>
    </w:p>
    <w:p w14:paraId="38A9152D" w14:textId="77777777" w:rsidR="0078021F" w:rsidRDefault="0078021F">
      <w:pPr>
        <w:rPr>
          <w:b/>
          <w:sz w:val="32"/>
        </w:rPr>
      </w:pPr>
      <w:r>
        <w:br w:type="page"/>
      </w:r>
    </w:p>
    <w:p w14:paraId="3BA49A7E" w14:textId="77777777" w:rsidR="0078021F" w:rsidRPr="007279C1" w:rsidRDefault="0078021F" w:rsidP="00D73D31">
      <w:pPr>
        <w:pStyle w:val="Title"/>
        <w:rPr>
          <w:b/>
          <w:sz w:val="48"/>
        </w:rPr>
      </w:pPr>
      <w:r>
        <w:rPr>
          <w:b/>
          <w:sz w:val="52"/>
        </w:rPr>
        <w:lastRenderedPageBreak/>
        <w:t>Straight line graphs</w:t>
      </w:r>
    </w:p>
    <w:p w14:paraId="34C7B674"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6CAF6272"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1F60953E" w14:textId="77777777" w:rsidR="0078021F" w:rsidRPr="006D5C1F" w:rsidRDefault="0078021F" w:rsidP="00FD722D">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3615C8">
        <w:t>2a. Straight-line graphs, parallel/perpendicular, length and area problems</w:t>
      </w:r>
    </w:p>
    <w:p w14:paraId="574A3FAB"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56795C49" w14:textId="77777777" w:rsidR="0078021F" w:rsidRDefault="0078021F" w:rsidP="00E11F7F">
      <w:pPr>
        <w:pStyle w:val="Qheading"/>
      </w:pPr>
      <w:r>
        <w:rPr>
          <w:noProof/>
          <w:lang w:eastAsia="en-GB"/>
        </w:rPr>
        <w:drawing>
          <wp:anchor distT="0" distB="0" distL="114300" distR="114300" simplePos="0" relativeHeight="251749376" behindDoc="0" locked="0" layoutInCell="1" allowOverlap="1" wp14:anchorId="6CA3D4F5" wp14:editId="642DA447">
            <wp:simplePos x="0" y="0"/>
            <wp:positionH relativeFrom="column">
              <wp:posOffset>3796488</wp:posOffset>
            </wp:positionH>
            <wp:positionV relativeFrom="paragraph">
              <wp:posOffset>332181</wp:posOffset>
            </wp:positionV>
            <wp:extent cx="2051685" cy="1561465"/>
            <wp:effectExtent l="0" t="0" r="5715" b="635"/>
            <wp:wrapThrough wrapText="bothSides">
              <wp:wrapPolygon edited="0">
                <wp:start x="0" y="0"/>
                <wp:lineTo x="0" y="21345"/>
                <wp:lineTo x="21460" y="21345"/>
                <wp:lineTo x="21460" y="0"/>
                <wp:lineTo x="0" y="0"/>
              </wp:wrapPolygon>
            </wp:wrapThrough>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63" cstate="print">
                      <a:extLst>
                        <a:ext uri="{28A0092B-C50C-407E-A947-70E740481C1C}">
                          <a14:useLocalDpi xmlns:a14="http://schemas.microsoft.com/office/drawing/2010/main" val="0"/>
                        </a:ext>
                      </a:extLst>
                    </a:blip>
                    <a:srcRect l="64199"/>
                    <a:stretch/>
                  </pic:blipFill>
                  <pic:spPr bwMode="auto">
                    <a:xfrm>
                      <a:off x="0" y="0"/>
                      <a:ext cx="2051685" cy="1561465"/>
                    </a:xfrm>
                    <a:prstGeom prst="rect">
                      <a:avLst/>
                    </a:prstGeom>
                    <a:noFill/>
                    <a:ln>
                      <a:noFill/>
                    </a:ln>
                    <a:extLst>
                      <a:ext uri="{53640926-AAD7-44D8-BBD7-CCE9431645EC}">
                        <a14:shadowObscured xmlns:a14="http://schemas.microsoft.com/office/drawing/2010/main"/>
                      </a:ext>
                    </a:extLst>
                  </pic:spPr>
                </pic:pic>
              </a:graphicData>
            </a:graphic>
          </wp:anchor>
        </w:drawing>
      </w:r>
      <w:r w:rsidRPr="000F1EA2">
        <w:t>Key points</w:t>
      </w:r>
    </w:p>
    <w:p w14:paraId="08D63C35" w14:textId="77777777" w:rsidR="0078021F" w:rsidRDefault="0078021F" w:rsidP="005A47D2">
      <w:pPr>
        <w:pStyle w:val="ListParagraph"/>
        <w:numPr>
          <w:ilvl w:val="0"/>
          <w:numId w:val="2"/>
        </w:numPr>
      </w:pPr>
      <w:r>
        <w:t xml:space="preserve">A straight line has the equation </w:t>
      </w:r>
      <w:r>
        <w:rPr>
          <w:i/>
        </w:rPr>
        <w:t>y</w:t>
      </w:r>
      <w:r>
        <w:t xml:space="preserve"> = </w:t>
      </w:r>
      <w:r>
        <w:rPr>
          <w:i/>
        </w:rPr>
        <w:t>mx</w:t>
      </w:r>
      <w:r>
        <w:t xml:space="preserve"> + </w:t>
      </w:r>
      <w:r>
        <w:rPr>
          <w:i/>
        </w:rPr>
        <w:t>c</w:t>
      </w:r>
      <w:r>
        <w:t xml:space="preserve">, where </w:t>
      </w:r>
      <w:r>
        <w:rPr>
          <w:i/>
        </w:rPr>
        <w:t>m</w:t>
      </w:r>
      <w:r>
        <w:t xml:space="preserve"> is the gradient and </w:t>
      </w:r>
      <w:r>
        <w:rPr>
          <w:i/>
        </w:rPr>
        <w:t>c</w:t>
      </w:r>
      <w:r>
        <w:t xml:space="preserve"> is the </w:t>
      </w:r>
      <w:r>
        <w:rPr>
          <w:i/>
        </w:rPr>
        <w:t>y</w:t>
      </w:r>
      <w:r>
        <w:t xml:space="preserve">-intercept (where </w:t>
      </w:r>
      <w:r>
        <w:rPr>
          <w:i/>
        </w:rPr>
        <w:t>x</w:t>
      </w:r>
      <w:r>
        <w:t xml:space="preserve"> = 0).</w:t>
      </w:r>
    </w:p>
    <w:p w14:paraId="1DD06F02" w14:textId="77777777" w:rsidR="0078021F" w:rsidRDefault="0078021F" w:rsidP="005A47D2">
      <w:pPr>
        <w:pStyle w:val="ListParagraph"/>
        <w:numPr>
          <w:ilvl w:val="0"/>
          <w:numId w:val="2"/>
        </w:numPr>
      </w:pPr>
      <w:r>
        <w:t xml:space="preserve">The equation of a straight line can be written in the form </w:t>
      </w:r>
      <w:r>
        <w:rPr>
          <w:i/>
        </w:rPr>
        <w:t>ax</w:t>
      </w:r>
      <w:r>
        <w:t xml:space="preserve"> + </w:t>
      </w:r>
      <w:r>
        <w:rPr>
          <w:i/>
        </w:rPr>
        <w:t>by</w:t>
      </w:r>
      <w:r>
        <w:t xml:space="preserve"> + </w:t>
      </w:r>
      <w:r>
        <w:rPr>
          <w:i/>
        </w:rPr>
        <w:t>c</w:t>
      </w:r>
      <w:r>
        <w:t xml:space="preserve"> = 0, where </w:t>
      </w:r>
      <w:r>
        <w:rPr>
          <w:i/>
        </w:rPr>
        <w:t>a</w:t>
      </w:r>
      <w:r>
        <w:t xml:space="preserve">, </w:t>
      </w:r>
      <w:r>
        <w:rPr>
          <w:i/>
        </w:rPr>
        <w:t>b</w:t>
      </w:r>
      <w:r>
        <w:t xml:space="preserve"> and </w:t>
      </w:r>
      <w:r>
        <w:rPr>
          <w:i/>
        </w:rPr>
        <w:t>c</w:t>
      </w:r>
      <w:r>
        <w:t xml:space="preserve"> are integers.</w:t>
      </w:r>
    </w:p>
    <w:p w14:paraId="603F6A94" w14:textId="77777777" w:rsidR="0078021F" w:rsidRDefault="0078021F" w:rsidP="005A47D2">
      <w:pPr>
        <w:pStyle w:val="ListParagraph"/>
        <w:numPr>
          <w:ilvl w:val="0"/>
          <w:numId w:val="2"/>
        </w:numPr>
      </w:pPr>
      <w:r>
        <w:t>When given the coordinates (</w:t>
      </w:r>
      <w:r>
        <w:rPr>
          <w:i/>
        </w:rPr>
        <w:t>x</w:t>
      </w:r>
      <w:r>
        <w:rPr>
          <w:vertAlign w:val="subscript"/>
        </w:rPr>
        <w:t>1</w:t>
      </w:r>
      <w:r>
        <w:t>, </w:t>
      </w:r>
      <w:r>
        <w:rPr>
          <w:i/>
        </w:rPr>
        <w:t>y</w:t>
      </w:r>
      <w:r>
        <w:rPr>
          <w:vertAlign w:val="subscript"/>
        </w:rPr>
        <w:t>1</w:t>
      </w:r>
      <w:r>
        <w:t>) and (</w:t>
      </w:r>
      <w:r>
        <w:rPr>
          <w:i/>
        </w:rPr>
        <w:t>x</w:t>
      </w:r>
      <w:r>
        <w:rPr>
          <w:vertAlign w:val="subscript"/>
        </w:rPr>
        <w:t>2</w:t>
      </w:r>
      <w:r>
        <w:t>, </w:t>
      </w:r>
      <w:r>
        <w:rPr>
          <w:i/>
        </w:rPr>
        <w:t>y</w:t>
      </w:r>
      <w:r>
        <w:rPr>
          <w:vertAlign w:val="subscript"/>
        </w:rPr>
        <w:t>2</w:t>
      </w:r>
      <w:r>
        <w:t xml:space="preserve">) of two points on a line the gradient is calculated using the formula </w:t>
      </w:r>
      <w:r w:rsidRPr="003615C8">
        <w:rPr>
          <w:position w:val="-28"/>
        </w:rPr>
        <w:object w:dxaOrig="1080" w:dyaOrig="639" w14:anchorId="257ED0E9">
          <v:shape id="_x0000_i1193" type="#_x0000_t75" style="width:54.75pt;height:31.5pt" o:ole="">
            <v:imagedata r:id="rId364" o:title=""/>
          </v:shape>
          <o:OLEObject Type="Embed" ProgID="Equation.DSMT4" ShapeID="_x0000_i1193" DrawAspect="Content" ObjectID="_1841911457" r:id="rId365"/>
        </w:object>
      </w:r>
      <w:r>
        <w:t xml:space="preserve"> </w:t>
      </w:r>
    </w:p>
    <w:p w14:paraId="7BE89B36" w14:textId="77777777" w:rsidR="0078021F" w:rsidRPr="000F1EA2" w:rsidRDefault="0078021F" w:rsidP="00E11F7F">
      <w:pPr>
        <w:pStyle w:val="Qheading"/>
      </w:pPr>
      <w:r w:rsidRPr="000F1EA2">
        <w:t>Examples</w:t>
      </w:r>
    </w:p>
    <w:p w14:paraId="25975297" w14:textId="77777777" w:rsidR="0078021F" w:rsidRPr="00C54B30" w:rsidRDefault="0078021F" w:rsidP="003615C8">
      <w:pPr>
        <w:pStyle w:val="Example"/>
        <w:ind w:left="1330" w:hanging="1330"/>
        <w:rPr>
          <w:i/>
        </w:rPr>
      </w:pPr>
      <w:r>
        <w:rPr>
          <w:b/>
        </w:rPr>
        <w:t>Example 1</w:t>
      </w:r>
      <w:r w:rsidRPr="00F11D5F">
        <w:rPr>
          <w:b/>
        </w:rPr>
        <w:tab/>
      </w:r>
      <w:r w:rsidRPr="003615C8">
        <w:t xml:space="preserve">A straight line has gradient </w:t>
      </w:r>
      <w:r w:rsidRPr="003615C8">
        <w:rPr>
          <w:position w:val="-20"/>
        </w:rPr>
        <w:object w:dxaOrig="320" w:dyaOrig="499" w14:anchorId="0D21317F">
          <v:shape id="_x0000_i1194" type="#_x0000_t75" style="width:15.75pt;height:25.5pt" o:ole="">
            <v:imagedata r:id="rId366" o:title=""/>
          </v:shape>
          <o:OLEObject Type="Embed" ProgID="Equation.DSMT4" ShapeID="_x0000_i1194" DrawAspect="Content" ObjectID="_1841911458" r:id="rId367"/>
        </w:object>
      </w:r>
      <w:r w:rsidRPr="003615C8">
        <w:t xml:space="preserve"> and </w:t>
      </w:r>
      <w:r w:rsidRPr="003615C8">
        <w:rPr>
          <w:i/>
        </w:rPr>
        <w:t>y</w:t>
      </w:r>
      <w:r w:rsidRPr="003615C8">
        <w:t>-intercept 3.</w:t>
      </w:r>
      <w:r w:rsidRPr="003615C8">
        <w:br/>
        <w:t xml:space="preserve">Write the equation of the line in the form </w:t>
      </w:r>
      <w:r w:rsidRPr="003615C8">
        <w:rPr>
          <w:i/>
        </w:rPr>
        <w:t>ax</w:t>
      </w:r>
      <w:r w:rsidRPr="003615C8">
        <w:t xml:space="preserve"> + </w:t>
      </w:r>
      <w:r w:rsidRPr="003615C8">
        <w:rPr>
          <w:i/>
        </w:rPr>
        <w:t>by</w:t>
      </w:r>
      <w:r w:rsidRPr="003615C8">
        <w:t xml:space="preserve"> + </w:t>
      </w:r>
      <w:r w:rsidRPr="003615C8">
        <w:rPr>
          <w:i/>
        </w:rPr>
        <w:t>c</w:t>
      </w:r>
      <w:r w:rsidRPr="003615C8">
        <w:t xml:space="preserve"> = 0.</w:t>
      </w:r>
    </w:p>
    <w:tbl>
      <w:tblPr>
        <w:tblStyle w:val="TableGrid"/>
        <w:tblW w:w="0" w:type="auto"/>
        <w:tblInd w:w="1408" w:type="dxa"/>
        <w:tblLook w:val="04A0" w:firstRow="1" w:lastRow="0" w:firstColumn="1" w:lastColumn="0" w:noHBand="0" w:noVBand="1"/>
      </w:tblPr>
      <w:tblGrid>
        <w:gridCol w:w="3827"/>
        <w:gridCol w:w="3776"/>
      </w:tblGrid>
      <w:tr w:rsidR="0078021F" w14:paraId="7F2976A6" w14:textId="77777777" w:rsidTr="00E10F46">
        <w:trPr>
          <w:trHeight w:val="2567"/>
        </w:trPr>
        <w:tc>
          <w:tcPr>
            <w:tcW w:w="3827" w:type="dxa"/>
          </w:tcPr>
          <w:p w14:paraId="39483AF4" w14:textId="77777777" w:rsidR="0078021F" w:rsidRDefault="0078021F" w:rsidP="003615C8">
            <w:pPr>
              <w:pStyle w:val="Exampleline1"/>
              <w:spacing w:before="60"/>
              <w:ind w:left="12" w:hanging="6"/>
            </w:pPr>
            <w:r>
              <w:rPr>
                <w:i/>
              </w:rPr>
              <w:t>m</w:t>
            </w:r>
            <w:r>
              <w:t xml:space="preserve"> = </w:t>
            </w:r>
            <w:r w:rsidRPr="003615C8">
              <w:rPr>
                <w:position w:val="-20"/>
              </w:rPr>
              <w:object w:dxaOrig="320" w:dyaOrig="499" w14:anchorId="4D74871D">
                <v:shape id="_x0000_i1195" type="#_x0000_t75" style="width:15.75pt;height:25.5pt" o:ole="">
                  <v:imagedata r:id="rId366" o:title=""/>
                </v:shape>
                <o:OLEObject Type="Embed" ProgID="Equation.DSMT4" ShapeID="_x0000_i1195" DrawAspect="Content" ObjectID="_1841911459" r:id="rId368"/>
              </w:object>
            </w:r>
            <w:r>
              <w:t xml:space="preserve"> and </w:t>
            </w:r>
            <w:r w:rsidRPr="007F0160">
              <w:rPr>
                <w:i/>
              </w:rPr>
              <w:t>c</w:t>
            </w:r>
            <w:r>
              <w:t xml:space="preserve"> = 3</w:t>
            </w:r>
          </w:p>
          <w:p w14:paraId="230A8326" w14:textId="77777777" w:rsidR="0078021F" w:rsidRDefault="0078021F" w:rsidP="00BB0B0D">
            <w:pPr>
              <w:pStyle w:val="Example"/>
            </w:pPr>
            <w:r>
              <w:t xml:space="preserve">So </w:t>
            </w:r>
            <w:r>
              <w:rPr>
                <w:i/>
              </w:rPr>
              <w:t>y</w:t>
            </w:r>
            <w:r>
              <w:t xml:space="preserve"> = </w:t>
            </w:r>
            <w:r w:rsidRPr="003615C8">
              <w:rPr>
                <w:position w:val="-20"/>
              </w:rPr>
              <w:object w:dxaOrig="320" w:dyaOrig="499" w14:anchorId="0A70434C">
                <v:shape id="_x0000_i1196" type="#_x0000_t75" style="width:15.75pt;height:25.5pt" o:ole="">
                  <v:imagedata r:id="rId366" o:title=""/>
                </v:shape>
                <o:OLEObject Type="Embed" ProgID="Equation.DSMT4" ShapeID="_x0000_i1196" DrawAspect="Content" ObjectID="_1841911460" r:id="rId369"/>
              </w:object>
            </w:r>
            <w:r>
              <w:rPr>
                <w:i/>
              </w:rPr>
              <w:t>x</w:t>
            </w:r>
            <w:r>
              <w:t xml:space="preserve"> + 3</w:t>
            </w:r>
          </w:p>
          <w:p w14:paraId="655620D8" w14:textId="77777777" w:rsidR="0078021F" w:rsidRDefault="0078021F" w:rsidP="00BB0B0D">
            <w:pPr>
              <w:pStyle w:val="Example"/>
            </w:pPr>
            <w:r w:rsidRPr="003615C8">
              <w:rPr>
                <w:position w:val="-20"/>
              </w:rPr>
              <w:object w:dxaOrig="200" w:dyaOrig="499" w14:anchorId="0FD27355">
                <v:shape id="_x0000_i1197" type="#_x0000_t75" style="width:9.75pt;height:25.5pt" o:ole="">
                  <v:imagedata r:id="rId370" o:title=""/>
                </v:shape>
                <o:OLEObject Type="Embed" ProgID="Equation.DSMT4" ShapeID="_x0000_i1197" DrawAspect="Content" ObjectID="_1841911461" r:id="rId371"/>
              </w:object>
            </w:r>
            <w:r>
              <w:rPr>
                <w:i/>
              </w:rPr>
              <w:t>x</w:t>
            </w:r>
            <w:r>
              <w:t xml:space="preserve"> + </w:t>
            </w:r>
            <w:r>
              <w:rPr>
                <w:i/>
              </w:rPr>
              <w:t>y</w:t>
            </w:r>
            <w:r>
              <w:t xml:space="preserve"> – 3 = 0</w:t>
            </w:r>
          </w:p>
          <w:p w14:paraId="3436E8B8" w14:textId="77777777" w:rsidR="0078021F" w:rsidRDefault="0078021F" w:rsidP="00BB0B0D">
            <w:pPr>
              <w:pStyle w:val="Example"/>
            </w:pPr>
          </w:p>
          <w:p w14:paraId="398AA40D" w14:textId="77777777" w:rsidR="0078021F" w:rsidRDefault="0078021F" w:rsidP="00BB0B0D">
            <w:pPr>
              <w:pStyle w:val="Example"/>
            </w:pPr>
            <w:r w:rsidRPr="007F0160">
              <w:rPr>
                <w:i/>
              </w:rPr>
              <w:t>x</w:t>
            </w:r>
            <w:r>
              <w:t xml:space="preserve"> + 2</w:t>
            </w:r>
            <w:r w:rsidRPr="007F0160">
              <w:rPr>
                <w:i/>
              </w:rPr>
              <w:t>y</w:t>
            </w:r>
            <w:r>
              <w:t xml:space="preserve"> </w:t>
            </w:r>
            <w:r>
              <w:rPr>
                <w:rFonts w:cs="Times New Roman"/>
              </w:rPr>
              <w:t>−</w:t>
            </w:r>
            <w:r>
              <w:t xml:space="preserve"> 6 = 0</w:t>
            </w:r>
          </w:p>
        </w:tc>
        <w:tc>
          <w:tcPr>
            <w:tcW w:w="3776" w:type="dxa"/>
          </w:tcPr>
          <w:p w14:paraId="16C44BF6" w14:textId="77777777" w:rsidR="0078021F" w:rsidRPr="007F0160" w:rsidRDefault="0078021F" w:rsidP="003615C8">
            <w:pPr>
              <w:pStyle w:val="Exampleline1indent"/>
            </w:pPr>
            <w:r>
              <w:rPr>
                <w:b/>
              </w:rPr>
              <w:t>1</w:t>
            </w:r>
            <w:r>
              <w:rPr>
                <w:b/>
              </w:rPr>
              <w:tab/>
            </w:r>
            <w:r w:rsidRPr="007F0160">
              <w:t xml:space="preserve">A straight line has equation </w:t>
            </w:r>
            <w:r w:rsidRPr="007F0160">
              <w:rPr>
                <w:i/>
              </w:rPr>
              <w:t>y</w:t>
            </w:r>
            <w:r>
              <w:rPr>
                <w:i/>
              </w:rPr>
              <w:t> </w:t>
            </w:r>
            <w:r w:rsidRPr="007F0160">
              <w:t>=</w:t>
            </w:r>
            <w:r>
              <w:t> </w:t>
            </w:r>
            <w:r w:rsidRPr="007F0160">
              <w:rPr>
                <w:i/>
              </w:rPr>
              <w:t>mx</w:t>
            </w:r>
            <w:r>
              <w:rPr>
                <w:i/>
              </w:rPr>
              <w:t> </w:t>
            </w:r>
            <w:r w:rsidRPr="007F0160">
              <w:t>+</w:t>
            </w:r>
            <w:r>
              <w:t> </w:t>
            </w:r>
            <w:r w:rsidRPr="007F0160">
              <w:rPr>
                <w:i/>
              </w:rPr>
              <w:t>c</w:t>
            </w:r>
            <w:r w:rsidRPr="007F0160">
              <w:t xml:space="preserve">. Substitute the gradient and </w:t>
            </w:r>
            <w:r w:rsidRPr="007F0160">
              <w:rPr>
                <w:i/>
              </w:rPr>
              <w:t>y</w:t>
            </w:r>
            <w:r w:rsidRPr="007F0160">
              <w:t xml:space="preserve">-intercept given in the question into </w:t>
            </w:r>
            <w:r w:rsidRPr="00E10F46">
              <w:t>this</w:t>
            </w:r>
            <w:r>
              <w:rPr>
                <w:i/>
              </w:rPr>
              <w:t xml:space="preserve"> </w:t>
            </w:r>
            <w:r w:rsidRPr="00E10F46">
              <w:t>equation</w:t>
            </w:r>
            <w:r w:rsidRPr="007F0160">
              <w:t>.</w:t>
            </w:r>
          </w:p>
          <w:p w14:paraId="03A2C98E" w14:textId="77777777" w:rsidR="0078021F" w:rsidRPr="007F0160" w:rsidRDefault="0078021F" w:rsidP="003615C8">
            <w:pPr>
              <w:pStyle w:val="Examplefollow"/>
            </w:pPr>
            <w:r w:rsidRPr="007F0160">
              <w:rPr>
                <w:b/>
              </w:rPr>
              <w:t>2</w:t>
            </w:r>
            <w:r>
              <w:rPr>
                <w:b/>
              </w:rPr>
              <w:tab/>
            </w:r>
            <w:r w:rsidRPr="007F0160">
              <w:t>Rearrange the equation</w:t>
            </w:r>
            <w:r>
              <w:t xml:space="preserve"> so all the terms are on one side and 0 is on </w:t>
            </w:r>
            <w:r>
              <w:br/>
              <w:t>the other side.</w:t>
            </w:r>
            <w:r w:rsidRPr="007F0160">
              <w:t xml:space="preserve"> </w:t>
            </w:r>
          </w:p>
          <w:p w14:paraId="171AEE02" w14:textId="77777777" w:rsidR="0078021F" w:rsidRPr="007F0160" w:rsidRDefault="0078021F" w:rsidP="003615C8">
            <w:pPr>
              <w:pStyle w:val="Examplefollow"/>
            </w:pPr>
            <w:r w:rsidRPr="007F0160">
              <w:rPr>
                <w:b/>
              </w:rPr>
              <w:t>3</w:t>
            </w:r>
            <w:r>
              <w:rPr>
                <w:b/>
              </w:rPr>
              <w:tab/>
            </w:r>
            <w:r w:rsidRPr="007F0160">
              <w:t>Multiply both sides by 2 to eliminate the denominator.</w:t>
            </w:r>
          </w:p>
        </w:tc>
      </w:tr>
    </w:tbl>
    <w:p w14:paraId="74B9B9C9" w14:textId="77777777" w:rsidR="0078021F" w:rsidRDefault="0078021F" w:rsidP="007816DB">
      <w:pPr>
        <w:pStyle w:val="Example"/>
        <w:tabs>
          <w:tab w:val="left" w:pos="1330"/>
        </w:tabs>
        <w:spacing w:before="240" w:line="240" w:lineRule="auto"/>
        <w:rPr>
          <w:b/>
        </w:rPr>
      </w:pPr>
    </w:p>
    <w:p w14:paraId="14193B0D" w14:textId="77777777" w:rsidR="0078021F" w:rsidRDefault="0078021F" w:rsidP="007816DB">
      <w:pPr>
        <w:pStyle w:val="Example"/>
        <w:tabs>
          <w:tab w:val="left" w:pos="1330"/>
        </w:tabs>
        <w:spacing w:before="240" w:line="240" w:lineRule="auto"/>
      </w:pPr>
      <w:r>
        <w:rPr>
          <w:b/>
        </w:rPr>
        <w:t>Example 2</w:t>
      </w:r>
      <w:r w:rsidRPr="00F11D5F">
        <w:rPr>
          <w:b/>
        </w:rPr>
        <w:tab/>
      </w:r>
      <w:r w:rsidRPr="003615C8">
        <w:t xml:space="preserve">Find the gradient and the </w:t>
      </w:r>
      <w:r w:rsidRPr="003615C8">
        <w:rPr>
          <w:i/>
        </w:rPr>
        <w:t>y</w:t>
      </w:r>
      <w:r w:rsidRPr="003615C8">
        <w:t>-intercept of the line with the equation 3</w:t>
      </w:r>
      <w:r w:rsidRPr="003615C8">
        <w:rPr>
          <w:i/>
        </w:rPr>
        <w:t>y</w:t>
      </w:r>
      <w:r w:rsidRPr="003615C8">
        <w:t xml:space="preserve"> − 2</w:t>
      </w:r>
      <w:r w:rsidRPr="003615C8">
        <w:rPr>
          <w:i/>
        </w:rPr>
        <w:t>x</w:t>
      </w:r>
      <w:r w:rsidRPr="003615C8">
        <w:t xml:space="preserve"> + 4 = 0.</w:t>
      </w:r>
    </w:p>
    <w:tbl>
      <w:tblPr>
        <w:tblStyle w:val="TableGrid"/>
        <w:tblW w:w="0" w:type="auto"/>
        <w:tblInd w:w="1408" w:type="dxa"/>
        <w:tblLook w:val="04A0" w:firstRow="1" w:lastRow="0" w:firstColumn="1" w:lastColumn="0" w:noHBand="0" w:noVBand="1"/>
      </w:tblPr>
      <w:tblGrid>
        <w:gridCol w:w="3827"/>
        <w:gridCol w:w="3776"/>
      </w:tblGrid>
      <w:tr w:rsidR="0078021F" w14:paraId="3D2A28DD" w14:textId="77777777" w:rsidTr="003615C8">
        <w:tc>
          <w:tcPr>
            <w:tcW w:w="3827" w:type="dxa"/>
          </w:tcPr>
          <w:p w14:paraId="26FB0BE9" w14:textId="77777777" w:rsidR="0078021F" w:rsidRDefault="0078021F" w:rsidP="003615C8">
            <w:pPr>
              <w:pStyle w:val="Exampleline1"/>
            </w:pPr>
            <w:r>
              <w:t>3</w:t>
            </w:r>
            <w:r w:rsidRPr="007F0160">
              <w:rPr>
                <w:i/>
              </w:rPr>
              <w:t>y</w:t>
            </w:r>
            <w:r>
              <w:t xml:space="preserve"> </w:t>
            </w:r>
            <w:r>
              <w:rPr>
                <w:rFonts w:cs="Times New Roman"/>
              </w:rPr>
              <w:t>−</w:t>
            </w:r>
            <w:r>
              <w:t xml:space="preserve"> 2</w:t>
            </w:r>
            <w:r w:rsidRPr="007F0160">
              <w:rPr>
                <w:i/>
              </w:rPr>
              <w:t>x</w:t>
            </w:r>
            <w:r>
              <w:t xml:space="preserve"> + 4 = 0</w:t>
            </w:r>
          </w:p>
          <w:p w14:paraId="0804A73D" w14:textId="77777777" w:rsidR="0078021F" w:rsidRDefault="0078021F" w:rsidP="003615C8">
            <w:pPr>
              <w:pStyle w:val="Examplefollow"/>
            </w:pPr>
            <w:r>
              <w:t>3</w:t>
            </w:r>
            <w:r w:rsidRPr="007F0160">
              <w:rPr>
                <w:i/>
              </w:rPr>
              <w:t>y</w:t>
            </w:r>
            <w:r>
              <w:t xml:space="preserve"> </w:t>
            </w:r>
            <w:r>
              <w:rPr>
                <w:rFonts w:cs="Times New Roman"/>
              </w:rPr>
              <w:t>=</w:t>
            </w:r>
            <w:r>
              <w:t xml:space="preserve"> 2</w:t>
            </w:r>
            <w:r w:rsidRPr="007F0160">
              <w:rPr>
                <w:i/>
              </w:rPr>
              <w:t>x</w:t>
            </w:r>
            <w:r>
              <w:t xml:space="preserve"> </w:t>
            </w:r>
            <w:r>
              <w:rPr>
                <w:rFonts w:cs="Times New Roman"/>
              </w:rPr>
              <w:t>−</w:t>
            </w:r>
            <w:r>
              <w:t xml:space="preserve"> 4</w:t>
            </w:r>
          </w:p>
          <w:p w14:paraId="35908E7A" w14:textId="77777777" w:rsidR="0078021F" w:rsidRDefault="0078021F" w:rsidP="003615C8">
            <w:pPr>
              <w:pStyle w:val="Examplefollow"/>
            </w:pPr>
            <w:r w:rsidRPr="00E10F46">
              <w:rPr>
                <w:position w:val="-22"/>
              </w:rPr>
              <w:object w:dxaOrig="1060" w:dyaOrig="580" w14:anchorId="179F4A9D">
                <v:shape id="_x0000_i1198" type="#_x0000_t75" style="width:52.5pt;height:30pt" o:ole="">
                  <v:imagedata r:id="rId372" o:title=""/>
                </v:shape>
                <o:OLEObject Type="Embed" ProgID="Equation.DSMT4" ShapeID="_x0000_i1198" DrawAspect="Content" ObjectID="_1841911462" r:id="rId373"/>
              </w:object>
            </w:r>
            <w:r>
              <w:t xml:space="preserve"> </w:t>
            </w:r>
          </w:p>
          <w:p w14:paraId="05B6A475" w14:textId="77777777" w:rsidR="0078021F" w:rsidRDefault="0078021F" w:rsidP="003615C8">
            <w:pPr>
              <w:pStyle w:val="Examplefollow"/>
            </w:pPr>
            <w:r>
              <w:t xml:space="preserve">Gradient = </w:t>
            </w:r>
            <w:r w:rsidRPr="00F54DC6">
              <w:rPr>
                <w:i/>
              </w:rPr>
              <w:t>m</w:t>
            </w:r>
            <w:r>
              <w:t xml:space="preserve"> = </w:t>
            </w:r>
            <w:r w:rsidRPr="00E10F46">
              <w:rPr>
                <w:position w:val="-22"/>
              </w:rPr>
              <w:object w:dxaOrig="220" w:dyaOrig="580" w14:anchorId="54FE2E7E">
                <v:shape id="_x0000_i1199" type="#_x0000_t75" style="width:10.5pt;height:30pt" o:ole="">
                  <v:imagedata r:id="rId374" o:title=""/>
                </v:shape>
                <o:OLEObject Type="Embed" ProgID="Equation.DSMT4" ShapeID="_x0000_i1199" DrawAspect="Content" ObjectID="_1841911463" r:id="rId375"/>
              </w:object>
            </w:r>
          </w:p>
          <w:p w14:paraId="4ACFD094" w14:textId="77777777" w:rsidR="0078021F" w:rsidRDefault="0078021F" w:rsidP="003615C8">
            <w:pPr>
              <w:pStyle w:val="Examplefollow"/>
            </w:pPr>
            <w:r w:rsidRPr="00F54DC6">
              <w:rPr>
                <w:i/>
              </w:rPr>
              <w:t>y</w:t>
            </w:r>
            <w:r>
              <w:t xml:space="preserve">-intercept = </w:t>
            </w:r>
            <w:r w:rsidRPr="00F54DC6">
              <w:rPr>
                <w:i/>
              </w:rPr>
              <w:t>c</w:t>
            </w:r>
            <w:r>
              <w:t xml:space="preserve"> = </w:t>
            </w:r>
            <w:r w:rsidRPr="00E10F46">
              <w:rPr>
                <w:position w:val="-22"/>
              </w:rPr>
              <w:object w:dxaOrig="380" w:dyaOrig="580" w14:anchorId="364A8039">
                <v:shape id="_x0000_i1200" type="#_x0000_t75" style="width:19.5pt;height:30pt" o:ole="">
                  <v:imagedata r:id="rId376" o:title=""/>
                </v:shape>
                <o:OLEObject Type="Embed" ProgID="Equation.DSMT4" ShapeID="_x0000_i1200" DrawAspect="Content" ObjectID="_1841911464" r:id="rId377"/>
              </w:object>
            </w:r>
          </w:p>
        </w:tc>
        <w:tc>
          <w:tcPr>
            <w:tcW w:w="3776" w:type="dxa"/>
          </w:tcPr>
          <w:p w14:paraId="2181A0D3" w14:textId="77777777" w:rsidR="0078021F" w:rsidRDefault="0078021F" w:rsidP="0080579A">
            <w:pPr>
              <w:pStyle w:val="Exampleline1indent"/>
              <w:ind w:hanging="317"/>
            </w:pPr>
            <w:r w:rsidRPr="00F54DC6">
              <w:rPr>
                <w:b/>
              </w:rPr>
              <w:t>1</w:t>
            </w:r>
            <w:r>
              <w:rPr>
                <w:b/>
              </w:rPr>
              <w:tab/>
            </w:r>
            <w:r>
              <w:t xml:space="preserve">Make </w:t>
            </w:r>
            <w:r w:rsidRPr="00F54DC6">
              <w:rPr>
                <w:i/>
              </w:rPr>
              <w:t>y</w:t>
            </w:r>
            <w:r>
              <w:t xml:space="preserve"> the subject of the equation.</w:t>
            </w:r>
          </w:p>
          <w:p w14:paraId="05037714" w14:textId="77777777" w:rsidR="0078021F" w:rsidRDefault="0078021F" w:rsidP="009A4BBD">
            <w:pPr>
              <w:pStyle w:val="Examplefollow"/>
              <w:rPr>
                <w:b/>
              </w:rPr>
            </w:pPr>
          </w:p>
          <w:p w14:paraId="70FBE51F" w14:textId="77777777" w:rsidR="0078021F" w:rsidRPr="00E10F46" w:rsidRDefault="0078021F" w:rsidP="009A4BBD">
            <w:pPr>
              <w:pStyle w:val="Examplefollow"/>
              <w:rPr>
                <w:b/>
              </w:rPr>
            </w:pPr>
            <w:r>
              <w:rPr>
                <w:b/>
              </w:rPr>
              <w:t>2</w:t>
            </w:r>
            <w:r>
              <w:rPr>
                <w:b/>
              </w:rPr>
              <w:tab/>
            </w:r>
            <w:r w:rsidRPr="00E10F46">
              <w:t xml:space="preserve">Divide </w:t>
            </w:r>
            <w:r>
              <w:t xml:space="preserve">all the terms </w:t>
            </w:r>
            <w:r w:rsidRPr="00E10F46">
              <w:t>by three</w:t>
            </w:r>
            <w:r>
              <w:t xml:space="preserve"> to get the equation in the form </w:t>
            </w:r>
            <w:r>
              <w:rPr>
                <w:i/>
              </w:rPr>
              <w:t>y</w:t>
            </w:r>
            <w:r>
              <w:t xml:space="preserve"> = …</w:t>
            </w:r>
          </w:p>
          <w:p w14:paraId="0A91D292" w14:textId="77777777" w:rsidR="0078021F" w:rsidRPr="00E10F46" w:rsidRDefault="0078021F" w:rsidP="009A4BBD">
            <w:pPr>
              <w:pStyle w:val="Examplefollow"/>
              <w:rPr>
                <w:b/>
                <w:sz w:val="12"/>
                <w:szCs w:val="12"/>
              </w:rPr>
            </w:pPr>
          </w:p>
          <w:p w14:paraId="1747EBB4" w14:textId="77777777" w:rsidR="0078021F" w:rsidRPr="00F54DC6" w:rsidRDefault="0078021F" w:rsidP="00E10F46">
            <w:pPr>
              <w:pStyle w:val="Examplefollow"/>
            </w:pPr>
            <w:r>
              <w:rPr>
                <w:b/>
              </w:rPr>
              <w:t>3</w:t>
            </w:r>
            <w:r>
              <w:rPr>
                <w:b/>
              </w:rPr>
              <w:tab/>
            </w:r>
            <w:r w:rsidRPr="00F54DC6">
              <w:t xml:space="preserve">In the form </w:t>
            </w:r>
            <w:r w:rsidRPr="00F54DC6">
              <w:rPr>
                <w:i/>
              </w:rPr>
              <w:t>y</w:t>
            </w:r>
            <w:r w:rsidRPr="00F54DC6">
              <w:t xml:space="preserve"> = </w:t>
            </w:r>
            <w:r w:rsidRPr="00F54DC6">
              <w:rPr>
                <w:i/>
              </w:rPr>
              <w:t>mx</w:t>
            </w:r>
            <w:r w:rsidRPr="00F54DC6">
              <w:t xml:space="preserve"> + </w:t>
            </w:r>
            <w:r w:rsidRPr="00F54DC6">
              <w:rPr>
                <w:i/>
              </w:rPr>
              <w:t>c</w:t>
            </w:r>
            <w:r w:rsidRPr="00F54DC6">
              <w:t>, the grad</w:t>
            </w:r>
            <w:r>
              <w:t>i</w:t>
            </w:r>
            <w:r w:rsidRPr="00F54DC6">
              <w:t xml:space="preserve">ent is </w:t>
            </w:r>
            <w:r w:rsidRPr="00F54DC6">
              <w:rPr>
                <w:i/>
              </w:rPr>
              <w:t>m</w:t>
            </w:r>
            <w:r w:rsidRPr="00F54DC6">
              <w:t xml:space="preserve"> and the </w:t>
            </w:r>
            <w:r w:rsidRPr="00F54DC6">
              <w:rPr>
                <w:i/>
              </w:rPr>
              <w:t>y</w:t>
            </w:r>
            <w:r w:rsidRPr="00F54DC6">
              <w:t xml:space="preserve">-intercept is </w:t>
            </w:r>
            <w:r w:rsidRPr="00F54DC6">
              <w:rPr>
                <w:i/>
              </w:rPr>
              <w:t>c</w:t>
            </w:r>
            <w:r w:rsidRPr="00F54DC6">
              <w:t>.</w:t>
            </w:r>
          </w:p>
        </w:tc>
      </w:tr>
    </w:tbl>
    <w:p w14:paraId="156E8346" w14:textId="77777777" w:rsidR="0078021F" w:rsidRDefault="0078021F">
      <w:pPr>
        <w:rPr>
          <w:b/>
        </w:rPr>
      </w:pPr>
    </w:p>
    <w:p w14:paraId="4BAED7DD" w14:textId="77777777" w:rsidR="0078021F" w:rsidRDefault="0078021F">
      <w:pPr>
        <w:rPr>
          <w:b/>
        </w:rPr>
      </w:pPr>
      <w:r>
        <w:rPr>
          <w:b/>
        </w:rPr>
        <w:br w:type="page"/>
      </w:r>
    </w:p>
    <w:p w14:paraId="0D9C2569" w14:textId="77777777" w:rsidR="0078021F" w:rsidRDefault="0078021F" w:rsidP="009A4BBD">
      <w:pPr>
        <w:pStyle w:val="Example"/>
        <w:tabs>
          <w:tab w:val="left" w:pos="1276"/>
        </w:tabs>
        <w:rPr>
          <w:vertAlign w:val="superscript"/>
        </w:rPr>
      </w:pPr>
      <w:r>
        <w:rPr>
          <w:b/>
        </w:rPr>
        <w:lastRenderedPageBreak/>
        <w:t>Example 3</w:t>
      </w:r>
      <w:r w:rsidRPr="00F11D5F">
        <w:rPr>
          <w:b/>
        </w:rPr>
        <w:tab/>
      </w:r>
      <w:r>
        <w:t>Find the equation of the line which passes through the point (5, 13) and has gradient 3.</w:t>
      </w:r>
    </w:p>
    <w:tbl>
      <w:tblPr>
        <w:tblStyle w:val="TableGrid"/>
        <w:tblW w:w="0" w:type="auto"/>
        <w:tblInd w:w="1408" w:type="dxa"/>
        <w:tblLook w:val="04A0" w:firstRow="1" w:lastRow="0" w:firstColumn="1" w:lastColumn="0" w:noHBand="0" w:noVBand="1"/>
      </w:tblPr>
      <w:tblGrid>
        <w:gridCol w:w="3827"/>
        <w:gridCol w:w="3776"/>
      </w:tblGrid>
      <w:tr w:rsidR="0078021F" w14:paraId="18F096FF" w14:textId="77777777" w:rsidTr="00E10F46">
        <w:trPr>
          <w:trHeight w:val="2818"/>
        </w:trPr>
        <w:tc>
          <w:tcPr>
            <w:tcW w:w="3827" w:type="dxa"/>
          </w:tcPr>
          <w:p w14:paraId="3A53E4BE" w14:textId="77777777" w:rsidR="0078021F" w:rsidRDefault="0078021F" w:rsidP="009A4BBD">
            <w:pPr>
              <w:pStyle w:val="Exampleline1"/>
            </w:pPr>
            <w:r w:rsidRPr="00F54DC6">
              <w:rPr>
                <w:i/>
              </w:rPr>
              <w:t>m</w:t>
            </w:r>
            <w:r>
              <w:t xml:space="preserve"> = 3</w:t>
            </w:r>
          </w:p>
          <w:p w14:paraId="3F7B1E52" w14:textId="77777777" w:rsidR="0078021F" w:rsidRDefault="0078021F" w:rsidP="00BB0B0D">
            <w:pPr>
              <w:pStyle w:val="Example"/>
            </w:pPr>
            <w:r w:rsidRPr="00F54DC6">
              <w:rPr>
                <w:i/>
              </w:rPr>
              <w:t>y</w:t>
            </w:r>
            <w:r>
              <w:t xml:space="preserve"> = 3</w:t>
            </w:r>
            <w:r w:rsidRPr="00F54DC6">
              <w:rPr>
                <w:i/>
              </w:rPr>
              <w:t>x</w:t>
            </w:r>
            <w:r>
              <w:t xml:space="preserve"> + </w:t>
            </w:r>
            <w:r w:rsidRPr="00F54DC6">
              <w:rPr>
                <w:i/>
              </w:rPr>
              <w:t>c</w:t>
            </w:r>
          </w:p>
          <w:p w14:paraId="71470CB3" w14:textId="77777777" w:rsidR="0078021F" w:rsidRDefault="0078021F" w:rsidP="00BB0B0D">
            <w:pPr>
              <w:pStyle w:val="Example"/>
            </w:pPr>
          </w:p>
          <w:p w14:paraId="4DBF11DB" w14:textId="77777777" w:rsidR="0078021F" w:rsidRDefault="0078021F" w:rsidP="00BB0B0D">
            <w:pPr>
              <w:pStyle w:val="Example"/>
            </w:pPr>
          </w:p>
          <w:p w14:paraId="361CEEE1" w14:textId="77777777" w:rsidR="0078021F" w:rsidRDefault="0078021F" w:rsidP="00BB0B0D">
            <w:pPr>
              <w:pStyle w:val="Example"/>
              <w:rPr>
                <w:i/>
              </w:rPr>
            </w:pPr>
            <w:r>
              <w:t xml:space="preserve">13 = 3 </w:t>
            </w:r>
            <w:r>
              <w:rPr>
                <w:rFonts w:cs="Times New Roman"/>
              </w:rPr>
              <w:t>×</w:t>
            </w:r>
            <w:r>
              <w:t xml:space="preserve"> 5 + </w:t>
            </w:r>
            <w:r w:rsidRPr="00F54DC6">
              <w:rPr>
                <w:i/>
              </w:rPr>
              <w:t>c</w:t>
            </w:r>
          </w:p>
          <w:p w14:paraId="0F04EBEF" w14:textId="77777777" w:rsidR="0078021F" w:rsidRDefault="0078021F" w:rsidP="00BB0B0D">
            <w:pPr>
              <w:pStyle w:val="Example"/>
            </w:pPr>
          </w:p>
          <w:p w14:paraId="4ADBDA29" w14:textId="77777777" w:rsidR="0078021F" w:rsidRDefault="0078021F" w:rsidP="00BB0B0D">
            <w:pPr>
              <w:pStyle w:val="Example"/>
            </w:pPr>
            <w:r>
              <w:t xml:space="preserve">13 = 15 + </w:t>
            </w:r>
            <w:r w:rsidRPr="00F54DC6">
              <w:rPr>
                <w:i/>
              </w:rPr>
              <w:t>c</w:t>
            </w:r>
          </w:p>
          <w:p w14:paraId="6F4D226B" w14:textId="77777777" w:rsidR="0078021F" w:rsidRDefault="0078021F" w:rsidP="00BB0B0D">
            <w:pPr>
              <w:pStyle w:val="Example"/>
            </w:pPr>
            <w:r w:rsidRPr="00F54DC6">
              <w:rPr>
                <w:i/>
              </w:rPr>
              <w:t>c</w:t>
            </w:r>
            <w:r>
              <w:t xml:space="preserve"> = </w:t>
            </w:r>
            <w:r>
              <w:rPr>
                <w:rFonts w:cs="Times New Roman"/>
              </w:rPr>
              <w:t>−</w:t>
            </w:r>
            <w:r>
              <w:t>2</w:t>
            </w:r>
          </w:p>
          <w:p w14:paraId="7D2E66AB" w14:textId="77777777" w:rsidR="0078021F" w:rsidRPr="00F54DC6" w:rsidRDefault="0078021F" w:rsidP="00BB0B0D">
            <w:pPr>
              <w:pStyle w:val="Example"/>
            </w:pPr>
            <w:r w:rsidRPr="00F54DC6">
              <w:rPr>
                <w:i/>
              </w:rPr>
              <w:t>y</w:t>
            </w:r>
            <w:r>
              <w:t xml:space="preserve"> = 3</w:t>
            </w:r>
            <w:r w:rsidRPr="00F54DC6">
              <w:rPr>
                <w:i/>
              </w:rPr>
              <w:t>x</w:t>
            </w:r>
            <w:r>
              <w:t xml:space="preserve"> </w:t>
            </w:r>
            <w:r>
              <w:rPr>
                <w:rFonts w:cs="Times New Roman"/>
              </w:rPr>
              <w:t xml:space="preserve">− </w:t>
            </w:r>
            <w:r>
              <w:t>2</w:t>
            </w:r>
          </w:p>
        </w:tc>
        <w:tc>
          <w:tcPr>
            <w:tcW w:w="3776" w:type="dxa"/>
          </w:tcPr>
          <w:p w14:paraId="78259B70" w14:textId="77777777" w:rsidR="0078021F" w:rsidRPr="006969C0" w:rsidRDefault="0078021F" w:rsidP="00E10F46">
            <w:pPr>
              <w:pStyle w:val="Exampleline1indent"/>
              <w:spacing w:before="240"/>
              <w:ind w:hanging="289"/>
            </w:pPr>
            <w:r w:rsidRPr="006969C0">
              <w:rPr>
                <w:b/>
              </w:rPr>
              <w:t>1</w:t>
            </w:r>
            <w:r>
              <w:rPr>
                <w:b/>
              </w:rPr>
              <w:tab/>
            </w:r>
            <w:r w:rsidRPr="006969C0">
              <w:t xml:space="preserve">Substitute the gradient given in the question into the equation of a straight line </w:t>
            </w:r>
            <w:r w:rsidRPr="006969C0">
              <w:rPr>
                <w:i/>
              </w:rPr>
              <w:t>y</w:t>
            </w:r>
            <w:r w:rsidRPr="006969C0">
              <w:t xml:space="preserve"> = </w:t>
            </w:r>
            <w:r w:rsidRPr="006969C0">
              <w:rPr>
                <w:i/>
              </w:rPr>
              <w:t>mx</w:t>
            </w:r>
            <w:r w:rsidRPr="006969C0">
              <w:t xml:space="preserve"> + </w:t>
            </w:r>
            <w:r w:rsidRPr="006969C0">
              <w:rPr>
                <w:i/>
              </w:rPr>
              <w:t>c</w:t>
            </w:r>
            <w:r w:rsidRPr="006969C0">
              <w:t>.</w:t>
            </w:r>
          </w:p>
          <w:p w14:paraId="55C9187D" w14:textId="77777777" w:rsidR="0078021F" w:rsidRPr="006969C0" w:rsidRDefault="0078021F" w:rsidP="009A4BBD">
            <w:pPr>
              <w:pStyle w:val="Examplefollow"/>
            </w:pPr>
            <w:r w:rsidRPr="006969C0">
              <w:rPr>
                <w:b/>
              </w:rPr>
              <w:t>2</w:t>
            </w:r>
            <w:r>
              <w:rPr>
                <w:b/>
              </w:rPr>
              <w:tab/>
            </w:r>
            <w:r w:rsidRPr="006969C0">
              <w:t xml:space="preserve">Substitute the coordinates </w:t>
            </w:r>
            <w:r w:rsidRPr="006969C0">
              <w:rPr>
                <w:i/>
              </w:rPr>
              <w:t>x</w:t>
            </w:r>
            <w:r w:rsidRPr="006969C0">
              <w:t xml:space="preserve"> = 5 and </w:t>
            </w:r>
            <w:r w:rsidRPr="006969C0">
              <w:rPr>
                <w:i/>
              </w:rPr>
              <w:t>y</w:t>
            </w:r>
            <w:r>
              <w:t xml:space="preserve"> = 13 in</w:t>
            </w:r>
            <w:r w:rsidRPr="006969C0">
              <w:t>to the equation.</w:t>
            </w:r>
          </w:p>
          <w:p w14:paraId="1EBD568B" w14:textId="77777777" w:rsidR="0078021F" w:rsidRPr="006969C0" w:rsidRDefault="0078021F" w:rsidP="009A4BBD">
            <w:pPr>
              <w:pStyle w:val="Examplefollow"/>
            </w:pPr>
            <w:r w:rsidRPr="006969C0">
              <w:rPr>
                <w:b/>
              </w:rPr>
              <w:t>3</w:t>
            </w:r>
            <w:r>
              <w:rPr>
                <w:b/>
              </w:rPr>
              <w:tab/>
            </w:r>
            <w:r w:rsidRPr="006969C0">
              <w:t>Simplify and solve the equation.</w:t>
            </w:r>
          </w:p>
          <w:p w14:paraId="60ADD1E2" w14:textId="77777777" w:rsidR="0078021F" w:rsidRPr="006969C0" w:rsidRDefault="0078021F" w:rsidP="00BB0B0D">
            <w:pPr>
              <w:pStyle w:val="Example"/>
            </w:pPr>
          </w:p>
          <w:p w14:paraId="0759BE92" w14:textId="77777777" w:rsidR="0078021F" w:rsidRPr="006969C0" w:rsidRDefault="0078021F" w:rsidP="00E10F46">
            <w:pPr>
              <w:pStyle w:val="Examplefollow"/>
              <w:spacing w:before="120"/>
            </w:pPr>
            <w:r w:rsidRPr="006969C0">
              <w:rPr>
                <w:b/>
              </w:rPr>
              <w:t>4</w:t>
            </w:r>
            <w:r>
              <w:rPr>
                <w:b/>
              </w:rPr>
              <w:tab/>
            </w:r>
            <w:r w:rsidRPr="006969C0">
              <w:t>Substitute</w:t>
            </w:r>
            <w:r>
              <w:rPr>
                <w:sz w:val="20"/>
                <w:szCs w:val="20"/>
              </w:rPr>
              <w:t xml:space="preserve"> </w:t>
            </w:r>
            <w:r w:rsidRPr="00F54DC6">
              <w:rPr>
                <w:i/>
              </w:rPr>
              <w:t>c</w:t>
            </w:r>
            <w:r>
              <w:t xml:space="preserve"> = </w:t>
            </w:r>
            <w:r>
              <w:rPr>
                <w:rFonts w:cs="Times New Roman"/>
              </w:rPr>
              <w:t>−</w:t>
            </w:r>
            <w:r>
              <w:t xml:space="preserve">2 into the equation </w:t>
            </w:r>
            <w:r w:rsidRPr="00F54DC6">
              <w:rPr>
                <w:i/>
              </w:rPr>
              <w:t>y</w:t>
            </w:r>
            <w:r>
              <w:rPr>
                <w:i/>
              </w:rPr>
              <w:t> </w:t>
            </w:r>
            <w:r>
              <w:t>= 3</w:t>
            </w:r>
            <w:r w:rsidRPr="00F54DC6">
              <w:rPr>
                <w:i/>
              </w:rPr>
              <w:t>x</w:t>
            </w:r>
            <w:r>
              <w:rPr>
                <w:i/>
              </w:rPr>
              <w:t> </w:t>
            </w:r>
            <w:r>
              <w:t>+ </w:t>
            </w:r>
            <w:r w:rsidRPr="00F54DC6">
              <w:rPr>
                <w:i/>
              </w:rPr>
              <w:t>c</w:t>
            </w:r>
          </w:p>
        </w:tc>
      </w:tr>
    </w:tbl>
    <w:p w14:paraId="60DD71B4" w14:textId="77777777" w:rsidR="0078021F" w:rsidRDefault="0078021F" w:rsidP="009A4BBD">
      <w:pPr>
        <w:pStyle w:val="Example"/>
        <w:tabs>
          <w:tab w:val="left" w:pos="1330"/>
        </w:tabs>
        <w:spacing w:before="240" w:line="240" w:lineRule="auto"/>
        <w:rPr>
          <w:b/>
        </w:rPr>
      </w:pPr>
    </w:p>
    <w:p w14:paraId="2A5FE1A8" w14:textId="77777777" w:rsidR="0078021F" w:rsidRDefault="0078021F" w:rsidP="009A4BBD">
      <w:pPr>
        <w:pStyle w:val="Example"/>
        <w:tabs>
          <w:tab w:val="left" w:pos="1162"/>
        </w:tabs>
        <w:spacing w:before="240" w:line="240" w:lineRule="auto"/>
      </w:pPr>
      <w:r>
        <w:rPr>
          <w:b/>
        </w:rPr>
        <w:t>Example 4</w:t>
      </w:r>
      <w:r w:rsidRPr="00F11D5F">
        <w:rPr>
          <w:b/>
        </w:rPr>
        <w:tab/>
      </w:r>
      <w:r>
        <w:t>Find the equation of the line passing through the points with coordinates (2, 4) and (8, 7).</w:t>
      </w:r>
    </w:p>
    <w:tbl>
      <w:tblPr>
        <w:tblStyle w:val="TableGrid"/>
        <w:tblW w:w="0" w:type="auto"/>
        <w:tblInd w:w="1408" w:type="dxa"/>
        <w:tblLook w:val="04A0" w:firstRow="1" w:lastRow="0" w:firstColumn="1" w:lastColumn="0" w:noHBand="0" w:noVBand="1"/>
      </w:tblPr>
      <w:tblGrid>
        <w:gridCol w:w="3827"/>
        <w:gridCol w:w="3776"/>
      </w:tblGrid>
      <w:tr w:rsidR="0078021F" w14:paraId="733DC90D" w14:textId="77777777" w:rsidTr="0080579A">
        <w:trPr>
          <w:trHeight w:val="3795"/>
        </w:trPr>
        <w:tc>
          <w:tcPr>
            <w:tcW w:w="3827" w:type="dxa"/>
          </w:tcPr>
          <w:p w14:paraId="3B60A6A6" w14:textId="77777777" w:rsidR="0078021F" w:rsidRDefault="0078021F" w:rsidP="009A4BBD">
            <w:pPr>
              <w:pStyle w:val="Exampleline1"/>
            </w:pPr>
            <w:r w:rsidRPr="00E10F46">
              <w:rPr>
                <w:position w:val="-10"/>
              </w:rPr>
              <w:object w:dxaOrig="580" w:dyaOrig="320" w14:anchorId="6325EC7D">
                <v:shape id="_x0000_i1201" type="#_x0000_t75" style="width:30pt;height:15.75pt" o:ole="">
                  <v:imagedata r:id="rId378" o:title=""/>
                </v:shape>
                <o:OLEObject Type="Embed" ProgID="Equation.DSMT4" ShapeID="_x0000_i1201" DrawAspect="Content" ObjectID="_1841911465" r:id="rId379"/>
              </w:object>
            </w:r>
            <w:r>
              <w:t xml:space="preserve">, </w:t>
            </w:r>
            <w:r w:rsidRPr="00E10F46">
              <w:rPr>
                <w:position w:val="-10"/>
              </w:rPr>
              <w:object w:dxaOrig="600" w:dyaOrig="320" w14:anchorId="40EE52D3">
                <v:shape id="_x0000_i1202" type="#_x0000_t75" style="width:30pt;height:15.75pt" o:ole="">
                  <v:imagedata r:id="rId380" o:title=""/>
                </v:shape>
                <o:OLEObject Type="Embed" ProgID="Equation.DSMT4" ShapeID="_x0000_i1202" DrawAspect="Content" ObjectID="_1841911466" r:id="rId381"/>
              </w:object>
            </w:r>
            <w:r>
              <w:t xml:space="preserve">, </w:t>
            </w:r>
            <w:r w:rsidRPr="00E10F46">
              <w:rPr>
                <w:position w:val="-10"/>
              </w:rPr>
              <w:object w:dxaOrig="600" w:dyaOrig="320" w14:anchorId="11EC3336">
                <v:shape id="_x0000_i1203" type="#_x0000_t75" style="width:30pt;height:15.75pt" o:ole="">
                  <v:imagedata r:id="rId382" o:title=""/>
                </v:shape>
                <o:OLEObject Type="Embed" ProgID="Equation.DSMT4" ShapeID="_x0000_i1203" DrawAspect="Content" ObjectID="_1841911467" r:id="rId383"/>
              </w:object>
            </w:r>
            <w:r>
              <w:t xml:space="preserve"> and </w:t>
            </w:r>
            <w:r w:rsidRPr="00E10F46">
              <w:rPr>
                <w:position w:val="-10"/>
              </w:rPr>
              <w:object w:dxaOrig="620" w:dyaOrig="320" w14:anchorId="2D7547D4">
                <v:shape id="_x0000_i1204" type="#_x0000_t75" style="width:30.75pt;height:15.75pt" o:ole="">
                  <v:imagedata r:id="rId384" o:title=""/>
                </v:shape>
                <o:OLEObject Type="Embed" ProgID="Equation.DSMT4" ShapeID="_x0000_i1204" DrawAspect="Content" ObjectID="_1841911468" r:id="rId385"/>
              </w:object>
            </w:r>
          </w:p>
          <w:p w14:paraId="05E60620" w14:textId="77777777" w:rsidR="0078021F" w:rsidRDefault="0078021F" w:rsidP="00BB0B0D">
            <w:pPr>
              <w:pStyle w:val="Example"/>
            </w:pPr>
            <w:r w:rsidRPr="00E10F46">
              <w:rPr>
                <w:position w:val="-28"/>
              </w:rPr>
              <w:object w:dxaOrig="2500" w:dyaOrig="639" w14:anchorId="0751661D">
                <v:shape id="_x0000_i1205" type="#_x0000_t75" style="width:126pt;height:32.25pt" o:ole="">
                  <v:imagedata r:id="rId386" o:title=""/>
                </v:shape>
                <o:OLEObject Type="Embed" ProgID="Equation.DSMT4" ShapeID="_x0000_i1205" DrawAspect="Content" ObjectID="_1841911469" r:id="rId387"/>
              </w:object>
            </w:r>
          </w:p>
          <w:p w14:paraId="6485A89A" w14:textId="77777777" w:rsidR="0078021F" w:rsidRDefault="0078021F" w:rsidP="00BB0B0D">
            <w:pPr>
              <w:pStyle w:val="Example"/>
            </w:pPr>
          </w:p>
          <w:p w14:paraId="76A217E0" w14:textId="77777777" w:rsidR="0078021F" w:rsidRDefault="0078021F" w:rsidP="00BB0B0D">
            <w:pPr>
              <w:pStyle w:val="Example"/>
            </w:pPr>
            <w:r w:rsidRPr="00E10F46">
              <w:rPr>
                <w:position w:val="-22"/>
              </w:rPr>
              <w:object w:dxaOrig="1020" w:dyaOrig="580" w14:anchorId="58C70EB2">
                <v:shape id="_x0000_i1206" type="#_x0000_t75" style="width:51pt;height:30pt" o:ole="">
                  <v:imagedata r:id="rId388" o:title=""/>
                </v:shape>
                <o:OLEObject Type="Embed" ProgID="Equation.DSMT4" ShapeID="_x0000_i1206" DrawAspect="Content" ObjectID="_1841911470" r:id="rId389"/>
              </w:object>
            </w:r>
            <w:r>
              <w:t xml:space="preserve"> </w:t>
            </w:r>
          </w:p>
          <w:p w14:paraId="437AD6D9" w14:textId="77777777" w:rsidR="0078021F" w:rsidRDefault="0078021F" w:rsidP="00BB0B0D">
            <w:pPr>
              <w:pStyle w:val="Example"/>
            </w:pPr>
            <w:r w:rsidRPr="00E10F46">
              <w:rPr>
                <w:position w:val="-22"/>
              </w:rPr>
              <w:object w:dxaOrig="1140" w:dyaOrig="580" w14:anchorId="678BAA4A">
                <v:shape id="_x0000_i1207" type="#_x0000_t75" style="width:57pt;height:30pt" o:ole="">
                  <v:imagedata r:id="rId390" o:title=""/>
                </v:shape>
                <o:OLEObject Type="Embed" ProgID="Equation.DSMT4" ShapeID="_x0000_i1207" DrawAspect="Content" ObjectID="_1841911471" r:id="rId391"/>
              </w:object>
            </w:r>
          </w:p>
          <w:p w14:paraId="5A912104" w14:textId="77777777" w:rsidR="0078021F" w:rsidRDefault="0078021F" w:rsidP="00BB0B0D">
            <w:pPr>
              <w:pStyle w:val="Example"/>
            </w:pPr>
            <w:r>
              <w:rPr>
                <w:i/>
              </w:rPr>
              <w:t xml:space="preserve"> </w:t>
            </w:r>
            <w:r w:rsidRPr="00F46227">
              <w:rPr>
                <w:i/>
              </w:rPr>
              <w:t>c</w:t>
            </w:r>
            <w:r>
              <w:t xml:space="preserve"> = 3</w:t>
            </w:r>
          </w:p>
          <w:p w14:paraId="0CAC7CA9" w14:textId="77777777" w:rsidR="0078021F" w:rsidRDefault="0078021F" w:rsidP="00BB0B0D">
            <w:pPr>
              <w:pStyle w:val="Example"/>
            </w:pPr>
            <w:r w:rsidRPr="007212F8">
              <w:rPr>
                <w:position w:val="-22"/>
              </w:rPr>
              <w:object w:dxaOrig="999" w:dyaOrig="580" w14:anchorId="7410BABC">
                <v:shape id="_x0000_i1208" type="#_x0000_t75" style="width:50.25pt;height:30pt" o:ole="">
                  <v:imagedata r:id="rId392" o:title=""/>
                </v:shape>
                <o:OLEObject Type="Embed" ProgID="Equation.DSMT4" ShapeID="_x0000_i1208" DrawAspect="Content" ObjectID="_1841911472" r:id="rId393"/>
              </w:object>
            </w:r>
          </w:p>
        </w:tc>
        <w:tc>
          <w:tcPr>
            <w:tcW w:w="3776" w:type="dxa"/>
          </w:tcPr>
          <w:p w14:paraId="50370994" w14:textId="77777777" w:rsidR="0078021F" w:rsidRDefault="0078021F" w:rsidP="009A4BBD">
            <w:pPr>
              <w:pStyle w:val="Exampleline1indent"/>
            </w:pPr>
            <w:r>
              <w:rPr>
                <w:b/>
              </w:rPr>
              <w:t>1</w:t>
            </w:r>
            <w:r>
              <w:rPr>
                <w:b/>
              </w:rPr>
              <w:tab/>
            </w:r>
            <w:r w:rsidRPr="006969C0">
              <w:t>Substitute</w:t>
            </w:r>
            <w:r>
              <w:t xml:space="preserve"> the coordinates into the equation</w:t>
            </w:r>
            <w:r w:rsidRPr="006969C0">
              <w:t xml:space="preserve"> </w:t>
            </w:r>
            <w:r w:rsidRPr="00E10F46">
              <w:rPr>
                <w:position w:val="-28"/>
              </w:rPr>
              <w:object w:dxaOrig="1100" w:dyaOrig="639" w14:anchorId="40D8C70B">
                <v:shape id="_x0000_i1209" type="#_x0000_t75" style="width:54.75pt;height:32.25pt" o:ole="">
                  <v:imagedata r:id="rId394" o:title=""/>
                </v:shape>
                <o:OLEObject Type="Embed" ProgID="Equation.DSMT4" ShapeID="_x0000_i1209" DrawAspect="Content" ObjectID="_1841911473" r:id="rId395"/>
              </w:object>
            </w:r>
            <w:r>
              <w:t xml:space="preserve"> to work out the gradient of the line.</w:t>
            </w:r>
          </w:p>
          <w:p w14:paraId="6A7756B8" w14:textId="77777777" w:rsidR="0078021F" w:rsidRDefault="0078021F" w:rsidP="009A4BBD">
            <w:pPr>
              <w:pStyle w:val="Examplefollow"/>
            </w:pPr>
            <w:r>
              <w:rPr>
                <w:b/>
              </w:rPr>
              <w:t>2</w:t>
            </w:r>
            <w:r>
              <w:rPr>
                <w:b/>
              </w:rPr>
              <w:tab/>
            </w:r>
            <w:r w:rsidRPr="006969C0">
              <w:t xml:space="preserve">Substitute the gradient into the equation of a straight line </w:t>
            </w:r>
            <w:r w:rsidRPr="006969C0">
              <w:rPr>
                <w:i/>
              </w:rPr>
              <w:t>y</w:t>
            </w:r>
            <w:r>
              <w:rPr>
                <w:i/>
              </w:rPr>
              <w:t> </w:t>
            </w:r>
            <w:r w:rsidRPr="006969C0">
              <w:t>=</w:t>
            </w:r>
            <w:r>
              <w:t> </w:t>
            </w:r>
            <w:r w:rsidRPr="006969C0">
              <w:rPr>
                <w:i/>
              </w:rPr>
              <w:t>mx</w:t>
            </w:r>
            <w:r>
              <w:rPr>
                <w:i/>
              </w:rPr>
              <w:t> </w:t>
            </w:r>
            <w:r w:rsidRPr="006969C0">
              <w:t>+</w:t>
            </w:r>
            <w:r>
              <w:t> </w:t>
            </w:r>
            <w:r w:rsidRPr="006969C0">
              <w:rPr>
                <w:i/>
              </w:rPr>
              <w:t>c</w:t>
            </w:r>
            <w:r w:rsidRPr="006969C0">
              <w:t>.</w:t>
            </w:r>
          </w:p>
          <w:p w14:paraId="7F46B685" w14:textId="77777777" w:rsidR="0078021F" w:rsidRDefault="0078021F" w:rsidP="009A4BBD">
            <w:pPr>
              <w:pStyle w:val="Examplefollow"/>
            </w:pPr>
            <w:r>
              <w:rPr>
                <w:b/>
              </w:rPr>
              <w:t>3</w:t>
            </w:r>
            <w:r>
              <w:rPr>
                <w:b/>
              </w:rPr>
              <w:tab/>
            </w:r>
            <w:r>
              <w:t>Substitute the coordinates of either point in</w:t>
            </w:r>
            <w:r w:rsidRPr="006969C0">
              <w:t>to the equation.</w:t>
            </w:r>
          </w:p>
          <w:p w14:paraId="56D4F8D0" w14:textId="77777777" w:rsidR="0078021F" w:rsidRPr="006969C0" w:rsidRDefault="0078021F" w:rsidP="009A4BBD">
            <w:pPr>
              <w:pStyle w:val="Examplefollow"/>
            </w:pPr>
            <w:r>
              <w:rPr>
                <w:b/>
              </w:rPr>
              <w:t>4</w:t>
            </w:r>
            <w:r>
              <w:rPr>
                <w:b/>
              </w:rPr>
              <w:tab/>
            </w:r>
            <w:r w:rsidRPr="006969C0">
              <w:t>Simplify and solve the equation.</w:t>
            </w:r>
          </w:p>
          <w:p w14:paraId="435A1E00" w14:textId="77777777" w:rsidR="0078021F" w:rsidRPr="006969C0" w:rsidRDefault="0078021F" w:rsidP="007212F8">
            <w:pPr>
              <w:pStyle w:val="Examplefollow"/>
              <w:spacing w:before="120"/>
              <w:rPr>
                <w:b/>
              </w:rPr>
            </w:pPr>
            <w:r>
              <w:rPr>
                <w:b/>
              </w:rPr>
              <w:t>5</w:t>
            </w:r>
            <w:r>
              <w:rPr>
                <w:b/>
              </w:rPr>
              <w:tab/>
            </w:r>
            <w:r w:rsidRPr="006969C0">
              <w:t>Substitute</w:t>
            </w:r>
            <w:r>
              <w:rPr>
                <w:sz w:val="20"/>
                <w:szCs w:val="20"/>
              </w:rPr>
              <w:t xml:space="preserve"> </w:t>
            </w:r>
            <w:r w:rsidRPr="00F54DC6">
              <w:rPr>
                <w:i/>
              </w:rPr>
              <w:t>c</w:t>
            </w:r>
            <w:r>
              <w:t xml:space="preserve"> = </w:t>
            </w:r>
            <w:r>
              <w:rPr>
                <w:rFonts w:cs="Times New Roman"/>
              </w:rPr>
              <w:t>3</w:t>
            </w:r>
            <w:r>
              <w:t xml:space="preserve"> into the equation </w:t>
            </w:r>
            <w:r w:rsidRPr="007212F8">
              <w:rPr>
                <w:position w:val="-22"/>
              </w:rPr>
              <w:object w:dxaOrig="1020" w:dyaOrig="580" w14:anchorId="5758B781">
                <v:shape id="_x0000_i1210" type="#_x0000_t75" style="width:51pt;height:30pt" o:ole="">
                  <v:imagedata r:id="rId396" o:title=""/>
                </v:shape>
                <o:OLEObject Type="Embed" ProgID="Equation.DSMT4" ShapeID="_x0000_i1210" DrawAspect="Content" ObjectID="_1841911474" r:id="rId397"/>
              </w:object>
            </w:r>
          </w:p>
        </w:tc>
      </w:tr>
    </w:tbl>
    <w:p w14:paraId="2456FCDF" w14:textId="77777777" w:rsidR="0078021F" w:rsidRDefault="0078021F" w:rsidP="009A4BBD">
      <w:pPr>
        <w:rPr>
          <w:b/>
        </w:rPr>
      </w:pPr>
    </w:p>
    <w:p w14:paraId="58D7D9FC" w14:textId="77777777" w:rsidR="000D03EC" w:rsidRDefault="000D03EC" w:rsidP="009A4BBD">
      <w:pPr>
        <w:pStyle w:val="Question1stline"/>
        <w:ind w:left="426" w:hanging="426"/>
        <w:rPr>
          <w:b/>
        </w:rPr>
      </w:pPr>
    </w:p>
    <w:p w14:paraId="26C6D866" w14:textId="6BD2844B" w:rsidR="0078021F" w:rsidRDefault="0078021F" w:rsidP="00F302BE">
      <w:pPr>
        <w:pStyle w:val="Question1stline4parts"/>
        <w:rPr>
          <w:b/>
        </w:rPr>
      </w:pPr>
    </w:p>
    <w:p w14:paraId="062A12BB" w14:textId="171D4F8D" w:rsidR="000D03EC" w:rsidRDefault="000D03EC" w:rsidP="00F302BE">
      <w:pPr>
        <w:pStyle w:val="Question1stline4parts"/>
        <w:rPr>
          <w:b/>
        </w:rPr>
      </w:pPr>
    </w:p>
    <w:p w14:paraId="5A818FDD" w14:textId="3779019A" w:rsidR="000D03EC" w:rsidRDefault="000D03EC" w:rsidP="00F302BE">
      <w:pPr>
        <w:pStyle w:val="Question1stline4parts"/>
        <w:rPr>
          <w:b/>
        </w:rPr>
      </w:pPr>
    </w:p>
    <w:p w14:paraId="383F5580" w14:textId="70BFE032" w:rsidR="000D03EC" w:rsidRDefault="000D03EC" w:rsidP="00F302BE">
      <w:pPr>
        <w:pStyle w:val="Question1stline4parts"/>
        <w:rPr>
          <w:b/>
        </w:rPr>
      </w:pPr>
    </w:p>
    <w:p w14:paraId="0C08D00F" w14:textId="77777777" w:rsidR="000D03EC" w:rsidRDefault="000D03EC" w:rsidP="00F302BE">
      <w:pPr>
        <w:pStyle w:val="Question1stline4parts"/>
        <w:rPr>
          <w:b/>
        </w:rPr>
      </w:pPr>
    </w:p>
    <w:p w14:paraId="082ADEF4" w14:textId="36AC194C" w:rsidR="0078021F" w:rsidRDefault="0078021F" w:rsidP="00F302BE">
      <w:pPr>
        <w:pStyle w:val="Question1stline4parts"/>
        <w:rPr>
          <w:b/>
        </w:rPr>
      </w:pPr>
    </w:p>
    <w:p w14:paraId="03533BD3" w14:textId="2B2ABE82" w:rsidR="00411A86" w:rsidRDefault="00411A86" w:rsidP="00F302BE">
      <w:pPr>
        <w:pStyle w:val="Question1stline4parts"/>
        <w:rPr>
          <w:b/>
        </w:rPr>
      </w:pPr>
    </w:p>
    <w:p w14:paraId="21DB4531" w14:textId="73FA299C" w:rsidR="00411A86" w:rsidRDefault="00411A86" w:rsidP="00F302BE">
      <w:pPr>
        <w:pStyle w:val="Question1stline4parts"/>
        <w:rPr>
          <w:b/>
        </w:rPr>
      </w:pPr>
    </w:p>
    <w:p w14:paraId="5F1B4A71" w14:textId="77777777" w:rsidR="00411A86" w:rsidRDefault="00411A86" w:rsidP="00F302BE">
      <w:pPr>
        <w:pStyle w:val="Question1stline4parts"/>
        <w:rPr>
          <w:b/>
        </w:rPr>
      </w:pPr>
    </w:p>
    <w:p w14:paraId="7FB9BA41" w14:textId="77777777" w:rsidR="0078021F" w:rsidRPr="00F302BE" w:rsidRDefault="0078021F" w:rsidP="00F302BE">
      <w:pPr>
        <w:pStyle w:val="Question1stline4parts"/>
        <w:rPr>
          <w:b/>
        </w:rPr>
      </w:pPr>
    </w:p>
    <w:p w14:paraId="0C1709DE" w14:textId="77777777" w:rsidR="0078021F" w:rsidRPr="007279C1" w:rsidRDefault="0078021F" w:rsidP="00D73D31">
      <w:pPr>
        <w:pStyle w:val="Title"/>
        <w:rPr>
          <w:b/>
          <w:sz w:val="48"/>
        </w:rPr>
      </w:pPr>
      <w:r w:rsidRPr="00487F41">
        <w:rPr>
          <w:b/>
          <w:sz w:val="52"/>
        </w:rPr>
        <w:lastRenderedPageBreak/>
        <w:t>Parallel and perpendicular lines</w:t>
      </w:r>
    </w:p>
    <w:p w14:paraId="6AE22E36"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0213C009"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4ABADAD5" w14:textId="77777777" w:rsidR="0078021F" w:rsidRPr="006D5C1F" w:rsidRDefault="0078021F" w:rsidP="0092736E">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3615C8">
        <w:t>2a. Straight-line graphs, parallel/perpendicular, length and area problems</w:t>
      </w:r>
    </w:p>
    <w:p w14:paraId="7D69F4BF"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64DF2C49" w14:textId="77777777" w:rsidR="0078021F" w:rsidRDefault="0078021F" w:rsidP="00E11F7F">
      <w:pPr>
        <w:pStyle w:val="Qheading"/>
      </w:pPr>
      <w:r>
        <w:rPr>
          <w:noProof/>
          <w:lang w:eastAsia="en-GB"/>
        </w:rPr>
        <w:drawing>
          <wp:anchor distT="0" distB="0" distL="114300" distR="114300" simplePos="0" relativeHeight="251752448" behindDoc="0" locked="0" layoutInCell="1" allowOverlap="1" wp14:anchorId="1F96D3F6" wp14:editId="784E3F8F">
            <wp:simplePos x="0" y="0"/>
            <wp:positionH relativeFrom="column">
              <wp:posOffset>3120647</wp:posOffset>
            </wp:positionH>
            <wp:positionV relativeFrom="paragraph">
              <wp:posOffset>215569</wp:posOffset>
            </wp:positionV>
            <wp:extent cx="2698750" cy="1827499"/>
            <wp:effectExtent l="0" t="0" r="6350" b="1905"/>
            <wp:wrapThrough wrapText="bothSides">
              <wp:wrapPolygon edited="0">
                <wp:start x="0" y="0"/>
                <wp:lineTo x="0" y="21397"/>
                <wp:lineTo x="21498" y="21397"/>
                <wp:lineTo x="21498" y="0"/>
                <wp:lineTo x="0" y="0"/>
              </wp:wrapPolygon>
            </wp:wrapThrough>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98" cstate="print">
                      <a:extLst>
                        <a:ext uri="{28A0092B-C50C-407E-A947-70E740481C1C}">
                          <a14:useLocalDpi xmlns:a14="http://schemas.microsoft.com/office/drawing/2010/main" val="0"/>
                        </a:ext>
                      </a:extLst>
                    </a:blip>
                    <a:srcRect/>
                    <a:stretch>
                      <a:fillRect/>
                    </a:stretch>
                  </pic:blipFill>
                  <pic:spPr bwMode="auto">
                    <a:xfrm>
                      <a:off x="0" y="0"/>
                      <a:ext cx="2698750" cy="1827499"/>
                    </a:xfrm>
                    <a:prstGeom prst="rect">
                      <a:avLst/>
                    </a:prstGeom>
                    <a:noFill/>
                    <a:ln w="9525">
                      <a:noFill/>
                      <a:miter lim="800000"/>
                      <a:headEnd/>
                      <a:tailEnd/>
                    </a:ln>
                  </pic:spPr>
                </pic:pic>
              </a:graphicData>
            </a:graphic>
          </wp:anchor>
        </w:drawing>
      </w:r>
      <w:r w:rsidRPr="000F1EA2">
        <w:t>Key points</w:t>
      </w:r>
    </w:p>
    <w:p w14:paraId="60B2D1BF" w14:textId="77777777" w:rsidR="0078021F" w:rsidRPr="001C0593" w:rsidRDefault="0078021F" w:rsidP="005A47D2">
      <w:pPr>
        <w:pStyle w:val="ListParagraph"/>
        <w:numPr>
          <w:ilvl w:val="0"/>
          <w:numId w:val="2"/>
        </w:numPr>
      </w:pPr>
      <w:r>
        <w:t xml:space="preserve">When lines are </w:t>
      </w:r>
      <w:r w:rsidRPr="001C0593">
        <w:t>parallel they have the same gradient.</w:t>
      </w:r>
    </w:p>
    <w:p w14:paraId="47257570" w14:textId="77777777" w:rsidR="0078021F" w:rsidRDefault="0078021F" w:rsidP="005A47D2">
      <w:pPr>
        <w:pStyle w:val="ListParagraph"/>
        <w:numPr>
          <w:ilvl w:val="0"/>
          <w:numId w:val="2"/>
        </w:numPr>
      </w:pPr>
      <w:r w:rsidRPr="001C0593">
        <w:t>A line perpendicular</w:t>
      </w:r>
      <w:r>
        <w:t xml:space="preserve"> to the line with equation </w:t>
      </w:r>
      <w:r>
        <w:rPr>
          <w:i/>
        </w:rPr>
        <w:t>y</w:t>
      </w:r>
      <w:r>
        <w:t xml:space="preserve"> = </w:t>
      </w:r>
      <w:r>
        <w:rPr>
          <w:i/>
        </w:rPr>
        <w:t>mx</w:t>
      </w:r>
      <w:r>
        <w:t xml:space="preserve"> + </w:t>
      </w:r>
      <w:r>
        <w:rPr>
          <w:i/>
        </w:rPr>
        <w:t>c</w:t>
      </w:r>
      <w:r>
        <w:t xml:space="preserve"> has gradient </w:t>
      </w:r>
      <w:r w:rsidRPr="00487F41">
        <w:rPr>
          <w:position w:val="-20"/>
        </w:rPr>
        <w:object w:dxaOrig="360" w:dyaOrig="499" w14:anchorId="144ADC89">
          <v:shape id="_x0000_i1211" type="#_x0000_t75" style="width:17.25pt;height:24.75pt" o:ole="">
            <v:imagedata r:id="rId399" o:title=""/>
          </v:shape>
          <o:OLEObject Type="Embed" ProgID="Equation.DSMT4" ShapeID="_x0000_i1211" DrawAspect="Content" ObjectID="_1841911475" r:id="rId400"/>
        </w:object>
      </w:r>
      <w:r>
        <w:t>.</w:t>
      </w:r>
    </w:p>
    <w:p w14:paraId="0317167E" w14:textId="77777777" w:rsidR="0078021F" w:rsidRDefault="0078021F" w:rsidP="00E11F7F">
      <w:pPr>
        <w:pStyle w:val="Qheading"/>
      </w:pPr>
    </w:p>
    <w:p w14:paraId="27C69A38" w14:textId="77777777" w:rsidR="0078021F" w:rsidRPr="000F1EA2" w:rsidRDefault="0078021F" w:rsidP="00E11F7F">
      <w:pPr>
        <w:pStyle w:val="Qheading"/>
      </w:pPr>
      <w:r w:rsidRPr="000F1EA2">
        <w:t>Examples</w:t>
      </w:r>
    </w:p>
    <w:p w14:paraId="091723E7" w14:textId="77777777" w:rsidR="0078021F" w:rsidRPr="00C54B30" w:rsidRDefault="0078021F" w:rsidP="003615C8">
      <w:pPr>
        <w:pStyle w:val="Example"/>
        <w:ind w:left="1330" w:hanging="1330"/>
        <w:rPr>
          <w:i/>
        </w:rPr>
      </w:pPr>
      <w:r>
        <w:rPr>
          <w:b/>
        </w:rPr>
        <w:t>Example 1</w:t>
      </w:r>
      <w:r w:rsidRPr="00F11D5F">
        <w:rPr>
          <w:b/>
        </w:rPr>
        <w:tab/>
      </w:r>
      <w:r w:rsidRPr="00487F41">
        <w:t xml:space="preserve">Find the equation of the line parallel to </w:t>
      </w:r>
      <w:r w:rsidRPr="00487F41">
        <w:rPr>
          <w:i/>
        </w:rPr>
        <w:t>y</w:t>
      </w:r>
      <w:r w:rsidRPr="00487F41">
        <w:t xml:space="preserve"> = 2</w:t>
      </w:r>
      <w:r w:rsidRPr="00487F41">
        <w:rPr>
          <w:i/>
        </w:rPr>
        <w:t>x</w:t>
      </w:r>
      <w:r w:rsidRPr="00487F41">
        <w:t xml:space="preserve"> + 4 which passes through </w:t>
      </w:r>
      <w:r>
        <w:br/>
      </w:r>
      <w:r w:rsidRPr="00487F41">
        <w:t>the point (4,</w:t>
      </w:r>
      <w:r>
        <w:t> </w:t>
      </w:r>
      <w:r w:rsidRPr="00487F41">
        <w:t>9).</w:t>
      </w:r>
    </w:p>
    <w:tbl>
      <w:tblPr>
        <w:tblStyle w:val="TableGrid"/>
        <w:tblW w:w="0" w:type="auto"/>
        <w:tblInd w:w="1408" w:type="dxa"/>
        <w:tblLook w:val="04A0" w:firstRow="1" w:lastRow="0" w:firstColumn="1" w:lastColumn="0" w:noHBand="0" w:noVBand="1"/>
      </w:tblPr>
      <w:tblGrid>
        <w:gridCol w:w="3827"/>
        <w:gridCol w:w="3776"/>
      </w:tblGrid>
      <w:tr w:rsidR="0078021F" w14:paraId="4684CA30" w14:textId="77777777" w:rsidTr="00083C62">
        <w:trPr>
          <w:trHeight w:val="2723"/>
        </w:trPr>
        <w:tc>
          <w:tcPr>
            <w:tcW w:w="3827" w:type="dxa"/>
          </w:tcPr>
          <w:p w14:paraId="57C8F8F5" w14:textId="77777777" w:rsidR="0078021F" w:rsidRDefault="0078021F" w:rsidP="00487F41">
            <w:pPr>
              <w:pStyle w:val="Exampleline1"/>
              <w:rPr>
                <w:i/>
              </w:rPr>
            </w:pPr>
            <w:r w:rsidRPr="003C4FC5">
              <w:rPr>
                <w:i/>
              </w:rPr>
              <w:t>y</w:t>
            </w:r>
            <w:r>
              <w:t xml:space="preserve"> = 2</w:t>
            </w:r>
            <w:r w:rsidRPr="003C4FC5">
              <w:rPr>
                <w:i/>
              </w:rPr>
              <w:t>x</w:t>
            </w:r>
            <w:r>
              <w:t xml:space="preserve"> + 4</w:t>
            </w:r>
          </w:p>
          <w:p w14:paraId="5403B701" w14:textId="77777777" w:rsidR="0078021F" w:rsidRDefault="0078021F" w:rsidP="00487F41">
            <w:pPr>
              <w:pStyle w:val="Examplefollow"/>
            </w:pPr>
            <w:r w:rsidRPr="003C4FC5">
              <w:rPr>
                <w:i/>
              </w:rPr>
              <w:t>m</w:t>
            </w:r>
            <w:r>
              <w:t xml:space="preserve"> = 2</w:t>
            </w:r>
          </w:p>
          <w:p w14:paraId="2D907FB3" w14:textId="77777777" w:rsidR="0078021F" w:rsidRDefault="0078021F" w:rsidP="00487F41">
            <w:pPr>
              <w:pStyle w:val="Examplefollow"/>
            </w:pPr>
            <w:r w:rsidRPr="003C4FC5">
              <w:rPr>
                <w:i/>
              </w:rPr>
              <w:t>y</w:t>
            </w:r>
            <w:r>
              <w:t xml:space="preserve"> = 2</w:t>
            </w:r>
            <w:r w:rsidRPr="003C4FC5">
              <w:rPr>
                <w:i/>
              </w:rPr>
              <w:t>x</w:t>
            </w:r>
            <w:r>
              <w:t xml:space="preserve"> + </w:t>
            </w:r>
            <w:r w:rsidRPr="003C4FC5">
              <w:rPr>
                <w:i/>
              </w:rPr>
              <w:t>c</w:t>
            </w:r>
          </w:p>
          <w:p w14:paraId="1B7FC3CE" w14:textId="77777777" w:rsidR="0078021F" w:rsidRDefault="0078021F" w:rsidP="0042163F">
            <w:pPr>
              <w:pStyle w:val="Example"/>
            </w:pPr>
          </w:p>
          <w:p w14:paraId="0F877E25" w14:textId="77777777" w:rsidR="0078021F" w:rsidRDefault="0078021F" w:rsidP="00487F41">
            <w:pPr>
              <w:pStyle w:val="Examplefollow"/>
            </w:pPr>
            <w:r>
              <w:t xml:space="preserve">9 = 2 </w:t>
            </w:r>
            <w:r>
              <w:rPr>
                <w:rFonts w:cs="Times New Roman"/>
              </w:rPr>
              <w:t>×</w:t>
            </w:r>
            <w:r>
              <w:t xml:space="preserve"> 4 + </w:t>
            </w:r>
            <w:r w:rsidRPr="003C4FC5">
              <w:rPr>
                <w:i/>
              </w:rPr>
              <w:t>c</w:t>
            </w:r>
          </w:p>
          <w:p w14:paraId="5BFF0FC8" w14:textId="77777777" w:rsidR="0078021F" w:rsidRDefault="0078021F" w:rsidP="00487F41">
            <w:pPr>
              <w:pStyle w:val="Examplefollow"/>
            </w:pPr>
          </w:p>
          <w:p w14:paraId="630D4A4A" w14:textId="77777777" w:rsidR="0078021F" w:rsidRDefault="0078021F" w:rsidP="00487F41">
            <w:pPr>
              <w:pStyle w:val="Examplefollow"/>
            </w:pPr>
            <w:r>
              <w:t xml:space="preserve">9 = 8 + </w:t>
            </w:r>
            <w:r w:rsidRPr="003C4FC5">
              <w:rPr>
                <w:i/>
              </w:rPr>
              <w:t>c</w:t>
            </w:r>
          </w:p>
          <w:p w14:paraId="0FE7E289" w14:textId="77777777" w:rsidR="0078021F" w:rsidRDefault="0078021F" w:rsidP="00487F41">
            <w:pPr>
              <w:pStyle w:val="Examplefollow"/>
            </w:pPr>
            <w:r w:rsidRPr="00CA291C">
              <w:rPr>
                <w:i/>
              </w:rPr>
              <w:t>c</w:t>
            </w:r>
            <w:r>
              <w:t xml:space="preserve"> = 1</w:t>
            </w:r>
          </w:p>
          <w:p w14:paraId="4DEA5997" w14:textId="77777777" w:rsidR="0078021F" w:rsidRPr="00CA291C" w:rsidRDefault="0078021F" w:rsidP="00487F41">
            <w:pPr>
              <w:pStyle w:val="Examplefollow"/>
            </w:pPr>
            <w:r w:rsidRPr="003C4FC5">
              <w:rPr>
                <w:i/>
              </w:rPr>
              <w:t>y</w:t>
            </w:r>
            <w:r>
              <w:t xml:space="preserve"> = 2</w:t>
            </w:r>
            <w:r w:rsidRPr="003C4FC5">
              <w:rPr>
                <w:i/>
              </w:rPr>
              <w:t>x</w:t>
            </w:r>
            <w:r>
              <w:t xml:space="preserve"> + 1</w:t>
            </w:r>
          </w:p>
        </w:tc>
        <w:tc>
          <w:tcPr>
            <w:tcW w:w="3776" w:type="dxa"/>
          </w:tcPr>
          <w:p w14:paraId="327BDC0F" w14:textId="77777777" w:rsidR="0078021F" w:rsidRPr="003C4FC5" w:rsidRDefault="0078021F" w:rsidP="00487F41">
            <w:pPr>
              <w:pStyle w:val="Exampleline1indent"/>
            </w:pPr>
            <w:r w:rsidRPr="00CA291C">
              <w:rPr>
                <w:b/>
              </w:rPr>
              <w:t>1</w:t>
            </w:r>
            <w:r>
              <w:rPr>
                <w:b/>
              </w:rPr>
              <w:tab/>
            </w:r>
            <w:r w:rsidRPr="003C4FC5">
              <w:t>As the lines are parallel they have the same gradient.</w:t>
            </w:r>
          </w:p>
          <w:p w14:paraId="54B5FBFF" w14:textId="77777777" w:rsidR="0078021F" w:rsidRPr="003C4FC5" w:rsidRDefault="0078021F" w:rsidP="00487F41">
            <w:pPr>
              <w:pStyle w:val="Examplefollow"/>
            </w:pPr>
            <w:r w:rsidRPr="00CA291C">
              <w:rPr>
                <w:b/>
              </w:rPr>
              <w:t>2</w:t>
            </w:r>
            <w:r>
              <w:rPr>
                <w:b/>
              </w:rPr>
              <w:tab/>
            </w:r>
            <w:r>
              <w:t xml:space="preserve">Substitute </w:t>
            </w:r>
            <w:r w:rsidRPr="003C4FC5">
              <w:rPr>
                <w:i/>
              </w:rPr>
              <w:t>m</w:t>
            </w:r>
            <w:r>
              <w:t xml:space="preserve"> = 2 into the equation of a straight line </w:t>
            </w:r>
            <w:r w:rsidRPr="003C4FC5">
              <w:rPr>
                <w:i/>
              </w:rPr>
              <w:t>y</w:t>
            </w:r>
            <w:r>
              <w:t xml:space="preserve"> = </w:t>
            </w:r>
            <w:r w:rsidRPr="003C4FC5">
              <w:rPr>
                <w:i/>
              </w:rPr>
              <w:t>mx</w:t>
            </w:r>
            <w:r>
              <w:t xml:space="preserve"> + </w:t>
            </w:r>
            <w:r w:rsidRPr="003C4FC5">
              <w:rPr>
                <w:i/>
              </w:rPr>
              <w:t>c</w:t>
            </w:r>
            <w:r>
              <w:t>.</w:t>
            </w:r>
          </w:p>
          <w:p w14:paraId="64914997" w14:textId="77777777" w:rsidR="0078021F" w:rsidRDefault="0078021F" w:rsidP="00487F41">
            <w:pPr>
              <w:pStyle w:val="Examplefollow"/>
            </w:pPr>
            <w:r w:rsidRPr="00CA291C">
              <w:rPr>
                <w:b/>
              </w:rPr>
              <w:t>3</w:t>
            </w:r>
            <w:r>
              <w:rPr>
                <w:b/>
              </w:rPr>
              <w:tab/>
            </w:r>
            <w:r>
              <w:t xml:space="preserve">Substitute the coordinates into the equation </w:t>
            </w:r>
            <w:r w:rsidRPr="003C4FC5">
              <w:rPr>
                <w:i/>
              </w:rPr>
              <w:t>y</w:t>
            </w:r>
            <w:r>
              <w:t xml:space="preserve"> = 2</w:t>
            </w:r>
            <w:r w:rsidRPr="003C4FC5">
              <w:rPr>
                <w:i/>
              </w:rPr>
              <w:t>x</w:t>
            </w:r>
            <w:r>
              <w:t xml:space="preserve"> + </w:t>
            </w:r>
            <w:r w:rsidRPr="003C4FC5">
              <w:rPr>
                <w:i/>
              </w:rPr>
              <w:t>c</w:t>
            </w:r>
          </w:p>
          <w:p w14:paraId="34C10B89" w14:textId="77777777" w:rsidR="0078021F" w:rsidRDefault="0078021F" w:rsidP="00487F41">
            <w:pPr>
              <w:pStyle w:val="Examplefollow"/>
            </w:pPr>
            <w:r w:rsidRPr="00CA291C">
              <w:rPr>
                <w:b/>
              </w:rPr>
              <w:t>4</w:t>
            </w:r>
            <w:r>
              <w:rPr>
                <w:b/>
              </w:rPr>
              <w:tab/>
            </w:r>
            <w:r>
              <w:t>Simplify and solve the equation.</w:t>
            </w:r>
          </w:p>
          <w:p w14:paraId="6CE44CE6" w14:textId="77777777" w:rsidR="0078021F" w:rsidRDefault="0078021F" w:rsidP="0042163F">
            <w:pPr>
              <w:pStyle w:val="Example"/>
            </w:pPr>
          </w:p>
          <w:p w14:paraId="0D67145C" w14:textId="77777777" w:rsidR="0078021F" w:rsidRPr="00CA291C" w:rsidRDefault="0078021F" w:rsidP="00083C62">
            <w:pPr>
              <w:pStyle w:val="Examplefollow"/>
            </w:pPr>
            <w:r w:rsidRPr="00CA291C">
              <w:rPr>
                <w:b/>
              </w:rPr>
              <w:t>5</w:t>
            </w:r>
            <w:r>
              <w:rPr>
                <w:b/>
              </w:rPr>
              <w:tab/>
            </w:r>
            <w:r>
              <w:t xml:space="preserve">Substitute </w:t>
            </w:r>
            <w:r w:rsidRPr="001C0593">
              <w:rPr>
                <w:i/>
              </w:rPr>
              <w:t>c</w:t>
            </w:r>
            <w:r>
              <w:t xml:space="preserve"> = 1 into the equation </w:t>
            </w:r>
            <w:r w:rsidRPr="003C4FC5">
              <w:rPr>
                <w:i/>
              </w:rPr>
              <w:t>y</w:t>
            </w:r>
            <w:r>
              <w:rPr>
                <w:i/>
              </w:rPr>
              <w:t> </w:t>
            </w:r>
            <w:r>
              <w:t>= 2</w:t>
            </w:r>
            <w:r w:rsidRPr="003C4FC5">
              <w:rPr>
                <w:i/>
              </w:rPr>
              <w:t>x</w:t>
            </w:r>
            <w:r>
              <w:t xml:space="preserve"> + </w:t>
            </w:r>
            <w:r w:rsidRPr="003C4FC5">
              <w:rPr>
                <w:i/>
              </w:rPr>
              <w:t>c</w:t>
            </w:r>
          </w:p>
        </w:tc>
      </w:tr>
    </w:tbl>
    <w:p w14:paraId="6F4D7930" w14:textId="77777777" w:rsidR="0078021F" w:rsidRDefault="0078021F" w:rsidP="00487F41">
      <w:pPr>
        <w:pStyle w:val="Example"/>
        <w:tabs>
          <w:tab w:val="left" w:pos="1330"/>
        </w:tabs>
        <w:spacing w:before="240" w:line="240" w:lineRule="auto"/>
        <w:ind w:left="1418" w:hanging="1418"/>
      </w:pPr>
      <w:r>
        <w:rPr>
          <w:b/>
        </w:rPr>
        <w:t>Example 2</w:t>
      </w:r>
      <w:r w:rsidRPr="00F11D5F">
        <w:rPr>
          <w:b/>
        </w:rPr>
        <w:tab/>
      </w:r>
      <w:r w:rsidRPr="00487F41">
        <w:t xml:space="preserve">Find the equation of the line perpendicular to </w:t>
      </w:r>
      <w:r w:rsidRPr="00487F41">
        <w:rPr>
          <w:i/>
        </w:rPr>
        <w:t>y</w:t>
      </w:r>
      <w:r w:rsidRPr="00487F41">
        <w:t xml:space="preserve"> = 2</w:t>
      </w:r>
      <w:r w:rsidRPr="00487F41">
        <w:rPr>
          <w:i/>
        </w:rPr>
        <w:t>x</w:t>
      </w:r>
      <w:r w:rsidRPr="00487F41">
        <w:t xml:space="preserve"> − 3 which passes through </w:t>
      </w:r>
      <w:r>
        <w:br/>
      </w:r>
      <w:r w:rsidRPr="00487F41">
        <w:t>the point (−2,</w:t>
      </w:r>
      <w:r>
        <w:t> </w:t>
      </w:r>
      <w:r w:rsidRPr="00487F41">
        <w:t>5).</w:t>
      </w:r>
    </w:p>
    <w:tbl>
      <w:tblPr>
        <w:tblStyle w:val="TableGrid"/>
        <w:tblW w:w="0" w:type="auto"/>
        <w:tblInd w:w="1408" w:type="dxa"/>
        <w:tblLook w:val="04A0" w:firstRow="1" w:lastRow="0" w:firstColumn="1" w:lastColumn="0" w:noHBand="0" w:noVBand="1"/>
      </w:tblPr>
      <w:tblGrid>
        <w:gridCol w:w="3827"/>
        <w:gridCol w:w="3776"/>
      </w:tblGrid>
      <w:tr w:rsidR="0078021F" w14:paraId="20496C81" w14:textId="77777777" w:rsidTr="00083C62">
        <w:trPr>
          <w:trHeight w:val="3942"/>
        </w:trPr>
        <w:tc>
          <w:tcPr>
            <w:tcW w:w="3827" w:type="dxa"/>
          </w:tcPr>
          <w:p w14:paraId="0A2F19E8" w14:textId="77777777" w:rsidR="0078021F" w:rsidRDefault="0078021F" w:rsidP="00487F41">
            <w:pPr>
              <w:pStyle w:val="Exampleline1"/>
              <w:rPr>
                <w:i/>
              </w:rPr>
            </w:pPr>
            <w:r w:rsidRPr="003C4FC5">
              <w:rPr>
                <w:i/>
              </w:rPr>
              <w:t>y</w:t>
            </w:r>
            <w:r>
              <w:t xml:space="preserve"> = 2</w:t>
            </w:r>
            <w:r w:rsidRPr="003C4FC5">
              <w:rPr>
                <w:i/>
              </w:rPr>
              <w:t>x</w:t>
            </w:r>
            <w:r>
              <w:t xml:space="preserve"> </w:t>
            </w:r>
            <w:r>
              <w:rPr>
                <w:rFonts w:cs="Times New Roman"/>
              </w:rPr>
              <w:t>−</w:t>
            </w:r>
            <w:r>
              <w:t xml:space="preserve"> 3</w:t>
            </w:r>
          </w:p>
          <w:p w14:paraId="4C01894F" w14:textId="77777777" w:rsidR="0078021F" w:rsidRDefault="0078021F" w:rsidP="0042163F">
            <w:pPr>
              <w:pStyle w:val="Example"/>
            </w:pPr>
            <w:r w:rsidRPr="003C4FC5">
              <w:rPr>
                <w:i/>
              </w:rPr>
              <w:t>m</w:t>
            </w:r>
            <w:r>
              <w:t xml:space="preserve"> = 2</w:t>
            </w:r>
          </w:p>
          <w:p w14:paraId="71FD8618" w14:textId="77777777" w:rsidR="0078021F" w:rsidRDefault="0078021F" w:rsidP="0042163F">
            <w:pPr>
              <w:pStyle w:val="Example"/>
            </w:pPr>
            <w:r w:rsidRPr="00083C62">
              <w:rPr>
                <w:position w:val="-22"/>
              </w:rPr>
              <w:object w:dxaOrig="940" w:dyaOrig="580" w14:anchorId="16FB2B72">
                <v:shape id="_x0000_i1212" type="#_x0000_t75" style="width:47.25pt;height:29.25pt" o:ole="">
                  <v:imagedata r:id="rId401" o:title=""/>
                </v:shape>
                <o:OLEObject Type="Embed" ProgID="Equation.DSMT4" ShapeID="_x0000_i1212" DrawAspect="Content" ObjectID="_1841911476" r:id="rId402"/>
              </w:object>
            </w:r>
          </w:p>
          <w:p w14:paraId="260E443A" w14:textId="77777777" w:rsidR="0078021F" w:rsidRDefault="0078021F" w:rsidP="0042163F">
            <w:pPr>
              <w:pStyle w:val="Example"/>
            </w:pPr>
            <w:r w:rsidRPr="00083C62">
              <w:rPr>
                <w:position w:val="-22"/>
              </w:rPr>
              <w:object w:dxaOrig="1160" w:dyaOrig="580" w14:anchorId="3CBE6651">
                <v:shape id="_x0000_i1213" type="#_x0000_t75" style="width:58.5pt;height:29.25pt" o:ole="">
                  <v:imagedata r:id="rId403" o:title=""/>
                </v:shape>
                <o:OLEObject Type="Embed" ProgID="Equation.DSMT4" ShapeID="_x0000_i1213" DrawAspect="Content" ObjectID="_1841911477" r:id="rId404"/>
              </w:object>
            </w:r>
          </w:p>
          <w:p w14:paraId="0C5C2224" w14:textId="77777777" w:rsidR="0078021F" w:rsidRDefault="0078021F" w:rsidP="0042163F">
            <w:pPr>
              <w:pStyle w:val="Example"/>
            </w:pPr>
            <w:r w:rsidRPr="00083C62">
              <w:rPr>
                <w:position w:val="-22"/>
              </w:rPr>
              <w:object w:dxaOrig="1560" w:dyaOrig="580" w14:anchorId="6F680A37">
                <v:shape id="_x0000_i1214" type="#_x0000_t75" style="width:78pt;height:29.25pt" o:ole="">
                  <v:imagedata r:id="rId405" o:title=""/>
                </v:shape>
                <o:OLEObject Type="Embed" ProgID="Equation.DSMT4" ShapeID="_x0000_i1214" DrawAspect="Content" ObjectID="_1841911478" r:id="rId406"/>
              </w:object>
            </w:r>
          </w:p>
          <w:p w14:paraId="459673FA" w14:textId="77777777" w:rsidR="0078021F" w:rsidRDefault="0078021F" w:rsidP="0042163F">
            <w:pPr>
              <w:pStyle w:val="Example"/>
            </w:pPr>
          </w:p>
          <w:p w14:paraId="37EC20CD" w14:textId="77777777" w:rsidR="0078021F" w:rsidRDefault="0078021F" w:rsidP="0042163F">
            <w:pPr>
              <w:pStyle w:val="Example"/>
            </w:pPr>
            <w:r>
              <w:t xml:space="preserve">5 = 1 + </w:t>
            </w:r>
            <w:r w:rsidRPr="00721D79">
              <w:rPr>
                <w:i/>
              </w:rPr>
              <w:t>c</w:t>
            </w:r>
          </w:p>
          <w:p w14:paraId="78B33049" w14:textId="77777777" w:rsidR="0078021F" w:rsidRDefault="0078021F" w:rsidP="0042163F">
            <w:pPr>
              <w:pStyle w:val="Example"/>
            </w:pPr>
            <w:r w:rsidRPr="00CA291C">
              <w:rPr>
                <w:i/>
              </w:rPr>
              <w:t>c</w:t>
            </w:r>
            <w:r>
              <w:t xml:space="preserve"> = 4</w:t>
            </w:r>
          </w:p>
          <w:p w14:paraId="0D505C3B" w14:textId="77777777" w:rsidR="0078021F" w:rsidRDefault="0078021F" w:rsidP="0042163F">
            <w:pPr>
              <w:pStyle w:val="Example"/>
            </w:pPr>
            <w:r w:rsidRPr="00083C62">
              <w:rPr>
                <w:position w:val="-22"/>
              </w:rPr>
              <w:object w:dxaOrig="1160" w:dyaOrig="580" w14:anchorId="055CC330">
                <v:shape id="_x0000_i1215" type="#_x0000_t75" style="width:58.5pt;height:29.25pt" o:ole="">
                  <v:imagedata r:id="rId407" o:title=""/>
                </v:shape>
                <o:OLEObject Type="Embed" ProgID="Equation.DSMT4" ShapeID="_x0000_i1215" DrawAspect="Content" ObjectID="_1841911479" r:id="rId408"/>
              </w:object>
            </w:r>
          </w:p>
        </w:tc>
        <w:tc>
          <w:tcPr>
            <w:tcW w:w="3776" w:type="dxa"/>
          </w:tcPr>
          <w:p w14:paraId="5EEEF2B6" w14:textId="77777777" w:rsidR="0078021F" w:rsidRPr="003C4FC5" w:rsidRDefault="0078021F" w:rsidP="00487F41">
            <w:pPr>
              <w:pStyle w:val="Exampleline1indent"/>
            </w:pPr>
            <w:r w:rsidRPr="00CA291C">
              <w:rPr>
                <w:b/>
              </w:rPr>
              <w:t>1</w:t>
            </w:r>
            <w:r>
              <w:rPr>
                <w:b/>
              </w:rPr>
              <w:tab/>
            </w:r>
            <w:r w:rsidRPr="003C4FC5">
              <w:t xml:space="preserve">As the lines are </w:t>
            </w:r>
            <w:r>
              <w:t>perpendicular, the</w:t>
            </w:r>
            <w:r w:rsidRPr="003C4FC5">
              <w:t xml:space="preserve"> gradient</w:t>
            </w:r>
            <w:r>
              <w:t xml:space="preserve"> of the perpendicular line </w:t>
            </w:r>
            <w:r>
              <w:br/>
              <w:t xml:space="preserve">is </w:t>
            </w:r>
            <w:r w:rsidRPr="00083C62">
              <w:rPr>
                <w:position w:val="-22"/>
              </w:rPr>
              <w:object w:dxaOrig="420" w:dyaOrig="580" w14:anchorId="52B8CECB">
                <v:shape id="_x0000_i1216" type="#_x0000_t75" style="width:21pt;height:29.25pt" o:ole="">
                  <v:imagedata r:id="rId409" o:title=""/>
                </v:shape>
                <o:OLEObject Type="Embed" ProgID="Equation.DSMT4" ShapeID="_x0000_i1216" DrawAspect="Content" ObjectID="_1841911480" r:id="rId410"/>
              </w:object>
            </w:r>
            <w:r w:rsidRPr="003C4FC5">
              <w:t>.</w:t>
            </w:r>
          </w:p>
          <w:p w14:paraId="0FE22190" w14:textId="77777777" w:rsidR="0078021F" w:rsidRDefault="0078021F" w:rsidP="00487F41">
            <w:pPr>
              <w:pStyle w:val="Examplefollow"/>
            </w:pPr>
            <w:r w:rsidRPr="00CA291C">
              <w:rPr>
                <w:b/>
              </w:rPr>
              <w:t>2</w:t>
            </w:r>
            <w:r>
              <w:rPr>
                <w:b/>
              </w:rPr>
              <w:tab/>
            </w:r>
            <w:r>
              <w:t xml:space="preserve">Substitute </w:t>
            </w:r>
            <w:r>
              <w:rPr>
                <w:i/>
              </w:rPr>
              <w:t xml:space="preserve">m </w:t>
            </w:r>
            <w:r>
              <w:t xml:space="preserve">= </w:t>
            </w:r>
            <w:r w:rsidRPr="00083C62">
              <w:rPr>
                <w:position w:val="-22"/>
              </w:rPr>
              <w:object w:dxaOrig="380" w:dyaOrig="580" w14:anchorId="16E23118">
                <v:shape id="_x0000_i1217" type="#_x0000_t75" style="width:19.5pt;height:29.25pt" o:ole="">
                  <v:imagedata r:id="rId411" o:title=""/>
                </v:shape>
                <o:OLEObject Type="Embed" ProgID="Equation.DSMT4" ShapeID="_x0000_i1217" DrawAspect="Content" ObjectID="_1841911481" r:id="rId412"/>
              </w:object>
            </w:r>
            <w:r>
              <w:t xml:space="preserve"> into </w:t>
            </w:r>
            <w:r>
              <w:rPr>
                <w:i/>
              </w:rPr>
              <w:t>y</w:t>
            </w:r>
            <w:r>
              <w:t xml:space="preserve"> = </w:t>
            </w:r>
            <w:r>
              <w:rPr>
                <w:i/>
              </w:rPr>
              <w:t>mx</w:t>
            </w:r>
            <w:r>
              <w:t xml:space="preserve"> + </w:t>
            </w:r>
            <w:r>
              <w:rPr>
                <w:i/>
              </w:rPr>
              <w:t>c</w:t>
            </w:r>
            <w:r>
              <w:t>.</w:t>
            </w:r>
          </w:p>
          <w:p w14:paraId="712E44EF" w14:textId="77777777" w:rsidR="0078021F" w:rsidRDefault="0078021F" w:rsidP="00487F41">
            <w:pPr>
              <w:pStyle w:val="Examplefollow"/>
            </w:pPr>
            <w:r w:rsidRPr="00CA291C">
              <w:rPr>
                <w:b/>
              </w:rPr>
              <w:t>3</w:t>
            </w:r>
            <w:r>
              <w:rPr>
                <w:b/>
              </w:rPr>
              <w:tab/>
            </w:r>
            <w:r>
              <w:t xml:space="preserve">Substitute the coordinates (–2, 5) into the equation </w:t>
            </w:r>
            <w:r w:rsidRPr="00083C62">
              <w:rPr>
                <w:position w:val="-22"/>
              </w:rPr>
              <w:object w:dxaOrig="1160" w:dyaOrig="580" w14:anchorId="7E82160B">
                <v:shape id="_x0000_i1218" type="#_x0000_t75" style="width:58.5pt;height:29.25pt" o:ole="">
                  <v:imagedata r:id="rId413" o:title=""/>
                </v:shape>
                <o:OLEObject Type="Embed" ProgID="Equation.DSMT4" ShapeID="_x0000_i1218" DrawAspect="Content" ObjectID="_1841911482" r:id="rId414"/>
              </w:object>
            </w:r>
          </w:p>
          <w:p w14:paraId="17178ACC" w14:textId="77777777" w:rsidR="0078021F" w:rsidRDefault="0078021F" w:rsidP="00487F41">
            <w:pPr>
              <w:pStyle w:val="Examplefollow"/>
            </w:pPr>
            <w:r w:rsidRPr="00CA291C">
              <w:rPr>
                <w:b/>
              </w:rPr>
              <w:t>4</w:t>
            </w:r>
            <w:r>
              <w:rPr>
                <w:b/>
              </w:rPr>
              <w:tab/>
            </w:r>
            <w:r>
              <w:t>Simplify and solve the equation.</w:t>
            </w:r>
          </w:p>
          <w:p w14:paraId="7D348541" w14:textId="77777777" w:rsidR="0078021F" w:rsidRDefault="0078021F" w:rsidP="0042163F">
            <w:pPr>
              <w:pStyle w:val="Example"/>
            </w:pPr>
          </w:p>
          <w:p w14:paraId="62E903F3" w14:textId="77777777" w:rsidR="0078021F" w:rsidRPr="00F54DC6" w:rsidRDefault="0078021F" w:rsidP="00083C62">
            <w:pPr>
              <w:pStyle w:val="Examplefollow"/>
            </w:pPr>
            <w:r w:rsidRPr="00CA291C">
              <w:rPr>
                <w:b/>
              </w:rPr>
              <w:t>5</w:t>
            </w:r>
            <w:r>
              <w:rPr>
                <w:b/>
              </w:rPr>
              <w:tab/>
            </w:r>
            <w:r>
              <w:t xml:space="preserve">Substitute </w:t>
            </w:r>
            <w:r w:rsidRPr="00083C62">
              <w:rPr>
                <w:i/>
              </w:rPr>
              <w:t>c</w:t>
            </w:r>
            <w:r>
              <w:t xml:space="preserve"> = 4 into </w:t>
            </w:r>
            <w:r w:rsidRPr="00083C62">
              <w:rPr>
                <w:position w:val="-22"/>
              </w:rPr>
              <w:object w:dxaOrig="1160" w:dyaOrig="580" w14:anchorId="5F94AA44">
                <v:shape id="_x0000_i1219" type="#_x0000_t75" style="width:58.5pt;height:29.25pt" o:ole="">
                  <v:imagedata r:id="rId415" o:title=""/>
                </v:shape>
                <o:OLEObject Type="Embed" ProgID="Equation.DSMT4" ShapeID="_x0000_i1219" DrawAspect="Content" ObjectID="_1841911483" r:id="rId416"/>
              </w:object>
            </w:r>
            <w:r>
              <w:t>.</w:t>
            </w:r>
          </w:p>
        </w:tc>
      </w:tr>
    </w:tbl>
    <w:p w14:paraId="3BD44191" w14:textId="77777777" w:rsidR="0078021F" w:rsidRDefault="0078021F" w:rsidP="00487F41">
      <w:pPr>
        <w:pStyle w:val="Example"/>
        <w:tabs>
          <w:tab w:val="left" w:pos="1276"/>
        </w:tabs>
        <w:ind w:left="1276" w:hanging="1276"/>
        <w:rPr>
          <w:vertAlign w:val="superscript"/>
        </w:rPr>
      </w:pPr>
      <w:r>
        <w:rPr>
          <w:b/>
        </w:rPr>
        <w:t>Example 3</w:t>
      </w:r>
      <w:r w:rsidRPr="00F11D5F">
        <w:rPr>
          <w:b/>
        </w:rPr>
        <w:tab/>
      </w:r>
      <w:r>
        <w:t>A line passes through the points (0, 5) and (9, </w:t>
      </w:r>
      <w:r>
        <w:rPr>
          <w:rFonts w:cs="Times New Roman"/>
        </w:rPr>
        <w:t>−</w:t>
      </w:r>
      <w:r>
        <w:t>1).</w:t>
      </w:r>
      <w:r>
        <w:br/>
        <w:t xml:space="preserve">Find the equation of the line which is perpendicular to the line and passes through </w:t>
      </w:r>
      <w:r>
        <w:br/>
        <w:t>its midpoint.</w:t>
      </w:r>
    </w:p>
    <w:tbl>
      <w:tblPr>
        <w:tblStyle w:val="TableGrid"/>
        <w:tblW w:w="0" w:type="auto"/>
        <w:tblInd w:w="1408" w:type="dxa"/>
        <w:tblLook w:val="04A0" w:firstRow="1" w:lastRow="0" w:firstColumn="1" w:lastColumn="0" w:noHBand="0" w:noVBand="1"/>
      </w:tblPr>
      <w:tblGrid>
        <w:gridCol w:w="3827"/>
        <w:gridCol w:w="3776"/>
      </w:tblGrid>
      <w:tr w:rsidR="0078021F" w14:paraId="607A5379" w14:textId="77777777" w:rsidTr="00954B48">
        <w:trPr>
          <w:trHeight w:val="6322"/>
        </w:trPr>
        <w:tc>
          <w:tcPr>
            <w:tcW w:w="3827" w:type="dxa"/>
          </w:tcPr>
          <w:p w14:paraId="58E43410" w14:textId="77777777" w:rsidR="0078021F" w:rsidRDefault="0078021F" w:rsidP="00487F41">
            <w:pPr>
              <w:pStyle w:val="Exampleline1"/>
            </w:pPr>
            <w:r w:rsidRPr="00083C62">
              <w:rPr>
                <w:position w:val="-10"/>
              </w:rPr>
              <w:object w:dxaOrig="580" w:dyaOrig="320" w14:anchorId="6554DFB9">
                <v:shape id="_x0000_i1220" type="#_x0000_t75" style="width:29.25pt;height:15.75pt" o:ole="">
                  <v:imagedata r:id="rId417" o:title=""/>
                </v:shape>
                <o:OLEObject Type="Embed" ProgID="Equation.DSMT4" ShapeID="_x0000_i1220" DrawAspect="Content" ObjectID="_1841911484" r:id="rId418"/>
              </w:object>
            </w:r>
            <w:r>
              <w:t xml:space="preserve">, </w:t>
            </w:r>
            <w:r w:rsidRPr="00083C62">
              <w:rPr>
                <w:position w:val="-10"/>
              </w:rPr>
              <w:object w:dxaOrig="600" w:dyaOrig="320" w14:anchorId="0417A111">
                <v:shape id="_x0000_i1221" type="#_x0000_t75" style="width:30pt;height:15.75pt" o:ole="">
                  <v:imagedata r:id="rId419" o:title=""/>
                </v:shape>
                <o:OLEObject Type="Embed" ProgID="Equation.DSMT4" ShapeID="_x0000_i1221" DrawAspect="Content" ObjectID="_1841911485" r:id="rId420"/>
              </w:object>
            </w:r>
            <w:r>
              <w:t xml:space="preserve">, </w:t>
            </w:r>
            <w:r w:rsidRPr="00083C62">
              <w:rPr>
                <w:position w:val="-10"/>
              </w:rPr>
              <w:object w:dxaOrig="580" w:dyaOrig="320" w14:anchorId="198AA906">
                <v:shape id="_x0000_i1222" type="#_x0000_t75" style="width:29.25pt;height:15.75pt" o:ole="">
                  <v:imagedata r:id="rId421" o:title=""/>
                </v:shape>
                <o:OLEObject Type="Embed" ProgID="Equation.DSMT4" ShapeID="_x0000_i1222" DrawAspect="Content" ObjectID="_1841911486" r:id="rId422"/>
              </w:object>
            </w:r>
            <w:r>
              <w:t xml:space="preserve"> and </w:t>
            </w:r>
            <w:r w:rsidRPr="00083C62">
              <w:rPr>
                <w:position w:val="-10"/>
              </w:rPr>
              <w:object w:dxaOrig="720" w:dyaOrig="320" w14:anchorId="77830638">
                <v:shape id="_x0000_i1223" type="#_x0000_t75" style="width:36.75pt;height:15.75pt" o:ole="">
                  <v:imagedata r:id="rId423" o:title=""/>
                </v:shape>
                <o:OLEObject Type="Embed" ProgID="Equation.DSMT4" ShapeID="_x0000_i1223" DrawAspect="Content" ObjectID="_1841911487" r:id="rId424"/>
              </w:object>
            </w:r>
          </w:p>
          <w:p w14:paraId="45AE223A" w14:textId="77777777" w:rsidR="0078021F" w:rsidRDefault="0078021F" w:rsidP="0042163F">
            <w:pPr>
              <w:pStyle w:val="Example"/>
            </w:pPr>
            <w:r w:rsidRPr="00954B48">
              <w:rPr>
                <w:position w:val="-56"/>
              </w:rPr>
              <w:object w:dxaOrig="2160" w:dyaOrig="1240" w14:anchorId="789297A3">
                <v:shape id="_x0000_i1224" type="#_x0000_t75" style="width:108pt;height:60.75pt" o:ole="">
                  <v:imagedata r:id="rId425" o:title=""/>
                </v:shape>
                <o:OLEObject Type="Embed" ProgID="Equation.DSMT4" ShapeID="_x0000_i1224" DrawAspect="Content" ObjectID="_1841911488" r:id="rId426"/>
              </w:object>
            </w:r>
          </w:p>
          <w:p w14:paraId="4463F1CC" w14:textId="77777777" w:rsidR="0078021F" w:rsidRDefault="0078021F" w:rsidP="0042163F">
            <w:pPr>
              <w:pStyle w:val="Example"/>
            </w:pPr>
            <w:r w:rsidRPr="00954B48">
              <w:rPr>
                <w:position w:val="-22"/>
              </w:rPr>
              <w:object w:dxaOrig="800" w:dyaOrig="580" w14:anchorId="2AD04DD0">
                <v:shape id="_x0000_i1225" type="#_x0000_t75" style="width:40.5pt;height:29.25pt" o:ole="">
                  <v:imagedata r:id="rId427" o:title=""/>
                </v:shape>
                <o:OLEObject Type="Embed" ProgID="Equation.DSMT4" ShapeID="_x0000_i1225" DrawAspect="Content" ObjectID="_1841911489" r:id="rId428"/>
              </w:object>
            </w:r>
          </w:p>
          <w:p w14:paraId="493FFA12" w14:textId="77777777" w:rsidR="0078021F" w:rsidRDefault="0078021F" w:rsidP="0042163F">
            <w:pPr>
              <w:pStyle w:val="Example"/>
            </w:pPr>
          </w:p>
          <w:p w14:paraId="36697203" w14:textId="77777777" w:rsidR="0078021F" w:rsidRDefault="0078021F" w:rsidP="0042163F">
            <w:pPr>
              <w:pStyle w:val="Example"/>
            </w:pPr>
            <w:r w:rsidRPr="00954B48">
              <w:rPr>
                <w:position w:val="-22"/>
              </w:rPr>
              <w:object w:dxaOrig="1020" w:dyaOrig="580" w14:anchorId="1445F94F">
                <v:shape id="_x0000_i1226" type="#_x0000_t75" style="width:51pt;height:29.25pt" o:ole="">
                  <v:imagedata r:id="rId429" o:title=""/>
                </v:shape>
                <o:OLEObject Type="Embed" ProgID="Equation.DSMT4" ShapeID="_x0000_i1226" DrawAspect="Content" ObjectID="_1841911490" r:id="rId430"/>
              </w:object>
            </w:r>
            <w:r>
              <w:t xml:space="preserve"> </w:t>
            </w:r>
          </w:p>
          <w:p w14:paraId="06479F08" w14:textId="77777777" w:rsidR="0078021F" w:rsidRDefault="0078021F" w:rsidP="0042163F">
            <w:pPr>
              <w:pStyle w:val="Example"/>
            </w:pPr>
          </w:p>
          <w:p w14:paraId="04ACA364" w14:textId="77777777" w:rsidR="0078021F" w:rsidRDefault="0078021F" w:rsidP="0042163F">
            <w:pPr>
              <w:pStyle w:val="Example"/>
            </w:pPr>
            <w:r>
              <w:t xml:space="preserve">Midpoint = </w:t>
            </w:r>
            <w:r w:rsidRPr="00954B48">
              <w:rPr>
                <w:position w:val="-26"/>
              </w:rPr>
              <w:object w:dxaOrig="2380" w:dyaOrig="639" w14:anchorId="5B7A0FE2">
                <v:shape id="_x0000_i1227" type="#_x0000_t75" style="width:119.25pt;height:31.5pt" o:ole="">
                  <v:imagedata r:id="rId431" o:title=""/>
                </v:shape>
                <o:OLEObject Type="Embed" ProgID="Equation.DSMT4" ShapeID="_x0000_i1227" DrawAspect="Content" ObjectID="_1841911491" r:id="rId432"/>
              </w:object>
            </w:r>
          </w:p>
          <w:p w14:paraId="6E04F09E" w14:textId="77777777" w:rsidR="0078021F" w:rsidRDefault="0078021F" w:rsidP="0042163F">
            <w:pPr>
              <w:pStyle w:val="Example"/>
            </w:pPr>
            <w:r w:rsidRPr="00954B48">
              <w:rPr>
                <w:position w:val="-22"/>
              </w:rPr>
              <w:object w:dxaOrig="1180" w:dyaOrig="580" w14:anchorId="74C0362D">
                <v:shape id="_x0000_i1228" type="#_x0000_t75" style="width:57.75pt;height:29.25pt" o:ole="">
                  <v:imagedata r:id="rId433" o:title=""/>
                </v:shape>
                <o:OLEObject Type="Embed" ProgID="Equation.DSMT4" ShapeID="_x0000_i1228" DrawAspect="Content" ObjectID="_1841911492" r:id="rId434"/>
              </w:object>
            </w:r>
          </w:p>
          <w:p w14:paraId="4E8FCD91" w14:textId="77777777" w:rsidR="0078021F" w:rsidRDefault="0078021F" w:rsidP="0042163F">
            <w:pPr>
              <w:pStyle w:val="Example"/>
            </w:pPr>
            <w:r w:rsidRPr="00954B48">
              <w:rPr>
                <w:position w:val="-22"/>
              </w:rPr>
              <w:object w:dxaOrig="780" w:dyaOrig="580" w14:anchorId="0CEB5DD4">
                <v:shape id="_x0000_i1229" type="#_x0000_t75" style="width:39pt;height:29.25pt" o:ole="">
                  <v:imagedata r:id="rId435" o:title=""/>
                </v:shape>
                <o:OLEObject Type="Embed" ProgID="Equation.DSMT4" ShapeID="_x0000_i1229" DrawAspect="Content" ObjectID="_1841911493" r:id="rId436"/>
              </w:object>
            </w:r>
            <w:r>
              <w:t xml:space="preserve"> </w:t>
            </w:r>
          </w:p>
          <w:p w14:paraId="7DCE0A5D" w14:textId="77777777" w:rsidR="0078021F" w:rsidRDefault="0078021F" w:rsidP="0042163F">
            <w:pPr>
              <w:pStyle w:val="Example"/>
            </w:pPr>
            <w:r w:rsidRPr="00954B48">
              <w:rPr>
                <w:position w:val="-22"/>
              </w:rPr>
              <w:object w:dxaOrig="1140" w:dyaOrig="580" w14:anchorId="3C7B3CB2">
                <v:shape id="_x0000_i1230" type="#_x0000_t75" style="width:57pt;height:29.25pt" o:ole="">
                  <v:imagedata r:id="rId437" o:title=""/>
                </v:shape>
                <o:OLEObject Type="Embed" ProgID="Equation.DSMT4" ShapeID="_x0000_i1230" DrawAspect="Content" ObjectID="_1841911494" r:id="rId438"/>
              </w:object>
            </w:r>
          </w:p>
        </w:tc>
        <w:tc>
          <w:tcPr>
            <w:tcW w:w="3776" w:type="dxa"/>
          </w:tcPr>
          <w:p w14:paraId="6470980E" w14:textId="77777777" w:rsidR="0078021F" w:rsidRDefault="0078021F" w:rsidP="00487F41">
            <w:pPr>
              <w:pStyle w:val="Exampleline1indent"/>
            </w:pPr>
            <w:r>
              <w:rPr>
                <w:b/>
              </w:rPr>
              <w:t>1</w:t>
            </w:r>
            <w:r>
              <w:rPr>
                <w:b/>
              </w:rPr>
              <w:tab/>
            </w:r>
            <w:r w:rsidRPr="006969C0">
              <w:t>Substitute</w:t>
            </w:r>
            <w:r>
              <w:t xml:space="preserve"> the coordinates into the equation</w:t>
            </w:r>
            <w:r w:rsidRPr="006969C0">
              <w:t xml:space="preserve"> </w:t>
            </w:r>
            <w:r w:rsidRPr="001C0593">
              <w:rPr>
                <w:position w:val="-28"/>
              </w:rPr>
              <w:object w:dxaOrig="1100" w:dyaOrig="639" w14:anchorId="5ED458B8">
                <v:shape id="_x0000_i1231" type="#_x0000_t75" style="width:55.5pt;height:32.25pt" o:ole="">
                  <v:imagedata r:id="rId439" o:title=""/>
                </v:shape>
                <o:OLEObject Type="Embed" ProgID="Equation.DSMT4" ShapeID="_x0000_i1231" DrawAspect="Content" ObjectID="_1841911495" r:id="rId440"/>
              </w:object>
            </w:r>
            <w:r>
              <w:t xml:space="preserve"> to work out the gradient of the line.</w:t>
            </w:r>
          </w:p>
          <w:p w14:paraId="4E863E1B" w14:textId="77777777" w:rsidR="0078021F" w:rsidRDefault="0078021F" w:rsidP="00487F41">
            <w:pPr>
              <w:pStyle w:val="Examplefollow"/>
              <w:rPr>
                <w:b/>
              </w:rPr>
            </w:pPr>
          </w:p>
          <w:p w14:paraId="0F0976AA" w14:textId="77777777" w:rsidR="0078021F" w:rsidRDefault="0078021F" w:rsidP="00487F41">
            <w:pPr>
              <w:pStyle w:val="Examplefollow"/>
            </w:pPr>
            <w:r>
              <w:rPr>
                <w:b/>
              </w:rPr>
              <w:t>2</w:t>
            </w:r>
            <w:r>
              <w:rPr>
                <w:b/>
              </w:rPr>
              <w:tab/>
            </w:r>
            <w:r w:rsidRPr="003C4FC5">
              <w:t xml:space="preserve">As the lines are </w:t>
            </w:r>
            <w:r>
              <w:t>perpendicular, the</w:t>
            </w:r>
            <w:r w:rsidRPr="003C4FC5">
              <w:t xml:space="preserve"> gradient</w:t>
            </w:r>
            <w:r>
              <w:t xml:space="preserve"> of the perpendicular line </w:t>
            </w:r>
            <w:r>
              <w:br/>
              <w:t xml:space="preserve">is </w:t>
            </w:r>
            <w:r w:rsidRPr="00954B48">
              <w:rPr>
                <w:position w:val="-22"/>
              </w:rPr>
              <w:object w:dxaOrig="420" w:dyaOrig="580" w14:anchorId="135C85CE">
                <v:shape id="_x0000_i1232" type="#_x0000_t75" style="width:21pt;height:29.25pt" o:ole="">
                  <v:imagedata r:id="rId441" o:title=""/>
                </v:shape>
                <o:OLEObject Type="Embed" ProgID="Equation.DSMT4" ShapeID="_x0000_i1232" DrawAspect="Content" ObjectID="_1841911496" r:id="rId442"/>
              </w:object>
            </w:r>
            <w:r w:rsidRPr="003C4FC5">
              <w:t>.</w:t>
            </w:r>
          </w:p>
          <w:p w14:paraId="791A1DF6" w14:textId="77777777" w:rsidR="0078021F" w:rsidRDefault="0078021F" w:rsidP="00487F41">
            <w:pPr>
              <w:pStyle w:val="Examplefollow"/>
            </w:pPr>
            <w:r>
              <w:rPr>
                <w:b/>
              </w:rPr>
              <w:t>3</w:t>
            </w:r>
            <w:r>
              <w:rPr>
                <w:b/>
              </w:rPr>
              <w:tab/>
            </w:r>
            <w:r w:rsidRPr="006969C0">
              <w:t xml:space="preserve">Substitute the gradient into the equation </w:t>
            </w:r>
            <w:r w:rsidRPr="006969C0">
              <w:rPr>
                <w:i/>
              </w:rPr>
              <w:t>y</w:t>
            </w:r>
            <w:r w:rsidRPr="006969C0">
              <w:t xml:space="preserve"> = </w:t>
            </w:r>
            <w:r w:rsidRPr="006969C0">
              <w:rPr>
                <w:i/>
              </w:rPr>
              <w:t>mx</w:t>
            </w:r>
            <w:r w:rsidRPr="006969C0">
              <w:t xml:space="preserve"> + </w:t>
            </w:r>
            <w:r w:rsidRPr="006969C0">
              <w:rPr>
                <w:i/>
              </w:rPr>
              <w:t>c</w:t>
            </w:r>
            <w:r w:rsidRPr="006969C0">
              <w:t>.</w:t>
            </w:r>
          </w:p>
          <w:p w14:paraId="79FC6E22" w14:textId="77777777" w:rsidR="0078021F" w:rsidRDefault="0078021F" w:rsidP="00487F41">
            <w:pPr>
              <w:pStyle w:val="Examplefollow"/>
              <w:rPr>
                <w:b/>
              </w:rPr>
            </w:pPr>
          </w:p>
          <w:p w14:paraId="641A13A6" w14:textId="77777777" w:rsidR="0078021F" w:rsidRPr="00175999" w:rsidRDefault="0078021F" w:rsidP="00487F41">
            <w:pPr>
              <w:pStyle w:val="Examplefollow"/>
            </w:pPr>
            <w:r>
              <w:rPr>
                <w:b/>
              </w:rPr>
              <w:t>4</w:t>
            </w:r>
            <w:r>
              <w:rPr>
                <w:b/>
              </w:rPr>
              <w:tab/>
            </w:r>
            <w:r>
              <w:t>Work out the coordinates of the midpoint of the line.</w:t>
            </w:r>
          </w:p>
          <w:p w14:paraId="5770A68A" w14:textId="77777777" w:rsidR="0078021F" w:rsidRDefault="0078021F" w:rsidP="0042163F">
            <w:pPr>
              <w:pStyle w:val="Example"/>
            </w:pPr>
          </w:p>
          <w:p w14:paraId="17B1D0CE" w14:textId="77777777" w:rsidR="0078021F" w:rsidRDefault="0078021F" w:rsidP="00487F41">
            <w:pPr>
              <w:pStyle w:val="Examplefollow"/>
            </w:pPr>
            <w:r w:rsidRPr="00175999">
              <w:rPr>
                <w:b/>
              </w:rPr>
              <w:t>5</w:t>
            </w:r>
            <w:r>
              <w:rPr>
                <w:b/>
              </w:rPr>
              <w:tab/>
            </w:r>
            <w:r>
              <w:t>Substitute the coordinates of the midpoint in</w:t>
            </w:r>
            <w:r w:rsidRPr="006969C0">
              <w:t>to the equation.</w:t>
            </w:r>
          </w:p>
          <w:p w14:paraId="1BA42C0E" w14:textId="77777777" w:rsidR="0078021F" w:rsidRDefault="0078021F" w:rsidP="00954B48">
            <w:pPr>
              <w:pStyle w:val="Examplefollow"/>
              <w:spacing w:before="120"/>
            </w:pPr>
            <w:r>
              <w:rPr>
                <w:b/>
              </w:rPr>
              <w:t>6</w:t>
            </w:r>
            <w:r>
              <w:rPr>
                <w:b/>
              </w:rPr>
              <w:tab/>
            </w:r>
            <w:r w:rsidRPr="006969C0">
              <w:t>Simplify and solve the equation.</w:t>
            </w:r>
          </w:p>
          <w:p w14:paraId="043AD7ED" w14:textId="77777777" w:rsidR="0078021F" w:rsidRPr="006969C0" w:rsidRDefault="0078021F" w:rsidP="00487F41">
            <w:pPr>
              <w:pStyle w:val="Examplefollow"/>
              <w:rPr>
                <w:b/>
              </w:rPr>
            </w:pPr>
            <w:r>
              <w:rPr>
                <w:b/>
              </w:rPr>
              <w:t>7</w:t>
            </w:r>
            <w:r>
              <w:rPr>
                <w:b/>
              </w:rPr>
              <w:tab/>
            </w:r>
            <w:r w:rsidRPr="006969C0">
              <w:t>Substitute</w:t>
            </w:r>
            <w:r>
              <w:rPr>
                <w:sz w:val="20"/>
                <w:szCs w:val="20"/>
              </w:rPr>
              <w:t xml:space="preserve"> </w:t>
            </w:r>
            <w:r w:rsidRPr="00954B48">
              <w:rPr>
                <w:position w:val="-22"/>
              </w:rPr>
              <w:object w:dxaOrig="780" w:dyaOrig="580" w14:anchorId="5F85E615">
                <v:shape id="_x0000_i1233" type="#_x0000_t75" style="width:39pt;height:29.25pt" o:ole="">
                  <v:imagedata r:id="rId443" o:title=""/>
                </v:shape>
                <o:OLEObject Type="Embed" ProgID="Equation.DSMT4" ShapeID="_x0000_i1233" DrawAspect="Content" ObjectID="_1841911497" r:id="rId444"/>
              </w:object>
            </w:r>
            <w:r>
              <w:rPr>
                <w:sz w:val="20"/>
                <w:szCs w:val="20"/>
              </w:rPr>
              <w:t xml:space="preserve"> </w:t>
            </w:r>
            <w:r>
              <w:t xml:space="preserve">into the equation </w:t>
            </w:r>
            <w:r w:rsidRPr="00954B48">
              <w:rPr>
                <w:position w:val="-22"/>
              </w:rPr>
              <w:object w:dxaOrig="1020" w:dyaOrig="580" w14:anchorId="2ED8A0F3">
                <v:shape id="_x0000_i1234" type="#_x0000_t75" style="width:51pt;height:29.25pt" o:ole="">
                  <v:imagedata r:id="rId445" o:title=""/>
                </v:shape>
                <o:OLEObject Type="Embed" ProgID="Equation.DSMT4" ShapeID="_x0000_i1234" DrawAspect="Content" ObjectID="_1841911498" r:id="rId446"/>
              </w:object>
            </w:r>
            <w:r>
              <w:t>.</w:t>
            </w:r>
          </w:p>
        </w:tc>
      </w:tr>
    </w:tbl>
    <w:p w14:paraId="4FE12186" w14:textId="77777777" w:rsidR="0078021F" w:rsidRDefault="0078021F" w:rsidP="009A4BBD">
      <w:pPr>
        <w:rPr>
          <w:b/>
        </w:rPr>
      </w:pPr>
    </w:p>
    <w:p w14:paraId="4C8F8990" w14:textId="77777777" w:rsidR="000D03EC" w:rsidRDefault="000D03EC" w:rsidP="004F2E65">
      <w:pPr>
        <w:pStyle w:val="Question1stline"/>
        <w:ind w:left="426" w:hanging="426"/>
        <w:rPr>
          <w:b/>
        </w:rPr>
      </w:pPr>
    </w:p>
    <w:p w14:paraId="2211CA9E" w14:textId="132B4807" w:rsidR="0078021F" w:rsidRDefault="0078021F" w:rsidP="00F302BE">
      <w:pPr>
        <w:pStyle w:val="Question1stline4parts"/>
        <w:rPr>
          <w:b/>
        </w:rPr>
      </w:pPr>
    </w:p>
    <w:p w14:paraId="7E76E41E" w14:textId="321A6037" w:rsidR="0078021F" w:rsidRDefault="0078021F" w:rsidP="00F302BE">
      <w:pPr>
        <w:pStyle w:val="Question1stline4parts"/>
        <w:rPr>
          <w:b/>
        </w:rPr>
      </w:pPr>
    </w:p>
    <w:p w14:paraId="38E9E7A3" w14:textId="006820E6" w:rsidR="0078021F" w:rsidRDefault="0078021F" w:rsidP="00F302BE">
      <w:pPr>
        <w:pStyle w:val="Question1stline4parts"/>
        <w:rPr>
          <w:b/>
        </w:rPr>
      </w:pPr>
    </w:p>
    <w:p w14:paraId="35C2D260" w14:textId="0E0D76E9" w:rsidR="0078021F" w:rsidRDefault="0078021F" w:rsidP="00F302BE">
      <w:pPr>
        <w:pStyle w:val="Question1stline4parts"/>
        <w:rPr>
          <w:b/>
        </w:rPr>
      </w:pPr>
    </w:p>
    <w:p w14:paraId="359775D4" w14:textId="0E900DCD" w:rsidR="0078021F" w:rsidRDefault="0078021F" w:rsidP="00F302BE">
      <w:pPr>
        <w:pStyle w:val="Question1stline4parts"/>
        <w:rPr>
          <w:b/>
        </w:rPr>
      </w:pPr>
    </w:p>
    <w:p w14:paraId="476E2566" w14:textId="679D8F2C" w:rsidR="0078021F" w:rsidRDefault="0078021F" w:rsidP="00F302BE">
      <w:pPr>
        <w:pStyle w:val="Question1stline4parts"/>
        <w:rPr>
          <w:b/>
        </w:rPr>
      </w:pPr>
    </w:p>
    <w:p w14:paraId="228A7203" w14:textId="3503CC29" w:rsidR="0078021F" w:rsidRDefault="0078021F" w:rsidP="00F302BE">
      <w:pPr>
        <w:pStyle w:val="Question1stline4parts"/>
        <w:rPr>
          <w:b/>
        </w:rPr>
      </w:pPr>
    </w:p>
    <w:p w14:paraId="6DBC0514" w14:textId="611BB558" w:rsidR="00411A86" w:rsidRDefault="00411A86" w:rsidP="00F302BE">
      <w:pPr>
        <w:pStyle w:val="Question1stline4parts"/>
        <w:rPr>
          <w:b/>
        </w:rPr>
      </w:pPr>
    </w:p>
    <w:p w14:paraId="7F08CC27" w14:textId="0F8CF68C" w:rsidR="00411A86" w:rsidRDefault="00411A86" w:rsidP="00F302BE">
      <w:pPr>
        <w:pStyle w:val="Question1stline4parts"/>
        <w:rPr>
          <w:b/>
        </w:rPr>
      </w:pPr>
    </w:p>
    <w:p w14:paraId="2DDB0E6F" w14:textId="47C58D4B" w:rsidR="00411A86" w:rsidRDefault="00411A86" w:rsidP="00F302BE">
      <w:pPr>
        <w:pStyle w:val="Question1stline4parts"/>
        <w:rPr>
          <w:b/>
        </w:rPr>
      </w:pPr>
    </w:p>
    <w:p w14:paraId="00CA4F57" w14:textId="77777777" w:rsidR="00411A86" w:rsidRDefault="00411A86" w:rsidP="00F302BE">
      <w:pPr>
        <w:pStyle w:val="Question1stline4parts"/>
        <w:rPr>
          <w:b/>
        </w:rPr>
      </w:pPr>
    </w:p>
    <w:p w14:paraId="49C34A4C" w14:textId="64062F68" w:rsidR="0078021F" w:rsidRDefault="0078021F" w:rsidP="00F302BE">
      <w:pPr>
        <w:pStyle w:val="Question1stline4parts"/>
        <w:rPr>
          <w:b/>
        </w:rPr>
      </w:pPr>
    </w:p>
    <w:p w14:paraId="5C5594E7" w14:textId="5A3E3FE0" w:rsidR="0078021F" w:rsidRDefault="0078021F" w:rsidP="00F302BE">
      <w:pPr>
        <w:pStyle w:val="Question1stline4parts"/>
        <w:rPr>
          <w:b/>
        </w:rPr>
      </w:pPr>
    </w:p>
    <w:p w14:paraId="2B9CAF46" w14:textId="77777777" w:rsidR="0078021F" w:rsidRPr="007279C1" w:rsidRDefault="0078021F" w:rsidP="00D73D31">
      <w:pPr>
        <w:pStyle w:val="Title"/>
        <w:rPr>
          <w:b/>
          <w:sz w:val="48"/>
        </w:rPr>
      </w:pPr>
      <w:r w:rsidRPr="000B40FC">
        <w:rPr>
          <w:b/>
          <w:sz w:val="52"/>
        </w:rPr>
        <w:lastRenderedPageBreak/>
        <w:t>Pythagoras</w:t>
      </w:r>
      <w:r>
        <w:rPr>
          <w:b/>
          <w:sz w:val="52"/>
        </w:rPr>
        <w:t>’</w:t>
      </w:r>
      <w:r w:rsidRPr="000B40FC">
        <w:rPr>
          <w:b/>
          <w:sz w:val="52"/>
        </w:rPr>
        <w:t xml:space="preserve"> theorem</w:t>
      </w:r>
    </w:p>
    <w:p w14:paraId="34FCD91C"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6321E85A"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26DBB517" w14:textId="77777777" w:rsidR="0078021F" w:rsidRPr="006D5C1F" w:rsidRDefault="0078021F" w:rsidP="00D94003">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0B40FC">
        <w:t>2a. Straight-line graphs, parallel/perpendicular, length and area problems</w:t>
      </w:r>
    </w:p>
    <w:p w14:paraId="55BEF883"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1A50AC88" w14:textId="77777777" w:rsidR="0078021F" w:rsidRDefault="0078021F" w:rsidP="00E11F7F">
      <w:pPr>
        <w:pStyle w:val="Qheading"/>
      </w:pPr>
      <w:r w:rsidRPr="000F1EA2">
        <w:t>Key points</w:t>
      </w:r>
    </w:p>
    <w:p w14:paraId="23F7A950" w14:textId="77777777" w:rsidR="0078021F" w:rsidRDefault="0078021F" w:rsidP="000B40FC">
      <w:pPr>
        <w:pStyle w:val="Keypoint"/>
      </w:pPr>
      <w:r>
        <w:rPr>
          <w:noProof/>
          <w:lang w:eastAsia="en-GB"/>
        </w:rPr>
        <w:drawing>
          <wp:anchor distT="0" distB="0" distL="114300" distR="114300" simplePos="0" relativeHeight="251758592" behindDoc="0" locked="0" layoutInCell="1" allowOverlap="1" wp14:anchorId="7320CA46" wp14:editId="4BFCDDFC">
            <wp:simplePos x="0" y="0"/>
            <wp:positionH relativeFrom="column">
              <wp:posOffset>3876197</wp:posOffset>
            </wp:positionH>
            <wp:positionV relativeFrom="paragraph">
              <wp:posOffset>89083</wp:posOffset>
            </wp:positionV>
            <wp:extent cx="1604729" cy="816080"/>
            <wp:effectExtent l="0" t="0" r="0" b="3175"/>
            <wp:wrapThrough wrapText="bothSides">
              <wp:wrapPolygon edited="0">
                <wp:start x="0" y="0"/>
                <wp:lineTo x="0" y="21180"/>
                <wp:lineTo x="21284" y="21180"/>
                <wp:lineTo x="21284" y="0"/>
                <wp:lineTo x="0" y="0"/>
              </wp:wrapPolygon>
            </wp:wrapThrough>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7"/>
                    <a:stretch>
                      <a:fillRect/>
                    </a:stretch>
                  </pic:blipFill>
                  <pic:spPr>
                    <a:xfrm>
                      <a:off x="0" y="0"/>
                      <a:ext cx="1604729" cy="816080"/>
                    </a:xfrm>
                    <a:prstGeom prst="rect">
                      <a:avLst/>
                    </a:prstGeom>
                  </pic:spPr>
                </pic:pic>
              </a:graphicData>
            </a:graphic>
            <wp14:sizeRelH relativeFrom="margin">
              <wp14:pctWidth>0</wp14:pctWidth>
            </wp14:sizeRelH>
            <wp14:sizeRelV relativeFrom="margin">
              <wp14:pctHeight>0</wp14:pctHeight>
            </wp14:sizeRelV>
          </wp:anchor>
        </w:drawing>
      </w:r>
      <w:r>
        <w:t>In a right-angled triangle the longest side is called the hypotenuse.</w:t>
      </w:r>
      <w:r w:rsidRPr="000B40FC">
        <w:rPr>
          <w:noProof/>
          <w:lang w:eastAsia="en-GB"/>
        </w:rPr>
        <w:t xml:space="preserve"> </w:t>
      </w:r>
    </w:p>
    <w:p w14:paraId="6F27159C" w14:textId="77777777" w:rsidR="0078021F" w:rsidRPr="000B40FC" w:rsidRDefault="0078021F" w:rsidP="00A82B5F">
      <w:pPr>
        <w:pStyle w:val="Keypoint"/>
      </w:pPr>
      <w:r w:rsidRPr="000B40FC">
        <w:t>Pythagoras</w:t>
      </w:r>
      <w:r>
        <w:t>’ theorem states that for a right-angled triangle the square of the hypotenuse is equal to the sum of the squares of the other two sides.</w:t>
      </w:r>
      <w:r>
        <w:br/>
      </w:r>
      <w:r w:rsidRPr="000B40FC">
        <w:rPr>
          <w:i/>
        </w:rPr>
        <w:t>c</w:t>
      </w:r>
      <w:r w:rsidRPr="000B40FC">
        <w:rPr>
          <w:vertAlign w:val="superscript"/>
        </w:rPr>
        <w:t>2</w:t>
      </w:r>
      <w:r>
        <w:t xml:space="preserve"> = </w:t>
      </w:r>
      <w:r w:rsidRPr="000B40FC">
        <w:rPr>
          <w:i/>
        </w:rPr>
        <w:t>a</w:t>
      </w:r>
      <w:r w:rsidRPr="000B40FC">
        <w:rPr>
          <w:vertAlign w:val="superscript"/>
        </w:rPr>
        <w:t>2</w:t>
      </w:r>
      <w:r>
        <w:t xml:space="preserve"> + </w:t>
      </w:r>
      <w:r w:rsidRPr="000B40FC">
        <w:rPr>
          <w:i/>
        </w:rPr>
        <w:t>b</w:t>
      </w:r>
      <w:r w:rsidRPr="000B40FC">
        <w:rPr>
          <w:vertAlign w:val="superscript"/>
        </w:rPr>
        <w:t>2</w:t>
      </w:r>
    </w:p>
    <w:p w14:paraId="497500AD" w14:textId="77777777" w:rsidR="0078021F" w:rsidRPr="000F1EA2" w:rsidRDefault="0078021F" w:rsidP="000B40FC">
      <w:pPr>
        <w:pStyle w:val="Qheading"/>
      </w:pPr>
      <w:r>
        <w:rPr>
          <w:noProof/>
          <w:lang w:eastAsia="en-GB"/>
        </w:rPr>
        <w:drawing>
          <wp:anchor distT="0" distB="0" distL="114300" distR="114300" simplePos="0" relativeHeight="251759616" behindDoc="0" locked="0" layoutInCell="1" allowOverlap="1" wp14:anchorId="3EDCDE72" wp14:editId="3A4E8359">
            <wp:simplePos x="0" y="0"/>
            <wp:positionH relativeFrom="column">
              <wp:posOffset>3490910</wp:posOffset>
            </wp:positionH>
            <wp:positionV relativeFrom="paragraph">
              <wp:posOffset>317190</wp:posOffset>
            </wp:positionV>
            <wp:extent cx="2034639" cy="1073837"/>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8"/>
                    <a:stretch>
                      <a:fillRect/>
                    </a:stretch>
                  </pic:blipFill>
                  <pic:spPr>
                    <a:xfrm>
                      <a:off x="0" y="0"/>
                      <a:ext cx="2034639" cy="1073837"/>
                    </a:xfrm>
                    <a:prstGeom prst="rect">
                      <a:avLst/>
                    </a:prstGeom>
                  </pic:spPr>
                </pic:pic>
              </a:graphicData>
            </a:graphic>
            <wp14:sizeRelH relativeFrom="margin">
              <wp14:pctWidth>0</wp14:pctWidth>
            </wp14:sizeRelH>
            <wp14:sizeRelV relativeFrom="margin">
              <wp14:pctHeight>0</wp14:pctHeight>
            </wp14:sizeRelV>
          </wp:anchor>
        </w:drawing>
      </w:r>
      <w:r w:rsidRPr="000F1EA2">
        <w:t>Examples</w:t>
      </w:r>
    </w:p>
    <w:p w14:paraId="28A7C231" w14:textId="77777777" w:rsidR="0078021F" w:rsidRDefault="0078021F" w:rsidP="000B40FC">
      <w:pPr>
        <w:pStyle w:val="Example"/>
        <w:ind w:left="1418" w:hanging="1418"/>
        <w:rPr>
          <w:noProof/>
          <w:lang w:eastAsia="en-GB"/>
        </w:rPr>
      </w:pPr>
      <w:r>
        <w:rPr>
          <w:b/>
        </w:rPr>
        <w:t>Example 1</w:t>
      </w:r>
      <w:r w:rsidRPr="00F11D5F">
        <w:rPr>
          <w:b/>
        </w:rPr>
        <w:tab/>
      </w:r>
      <w:r w:rsidRPr="000B40FC">
        <w:t>Calculate the length of the hypotenuse.</w:t>
      </w:r>
      <w:r w:rsidRPr="000B40FC">
        <w:br/>
        <w:t>Give your answer to 3 significant figures.</w:t>
      </w:r>
      <w:r w:rsidRPr="000B40FC">
        <w:rPr>
          <w:noProof/>
          <w:lang w:eastAsia="en-GB"/>
        </w:rPr>
        <w:t xml:space="preserve"> </w:t>
      </w:r>
    </w:p>
    <w:p w14:paraId="46D1A75E" w14:textId="77777777" w:rsidR="0078021F" w:rsidRDefault="0078021F" w:rsidP="000B40FC">
      <w:pPr>
        <w:pStyle w:val="Example"/>
        <w:ind w:left="1418" w:hanging="1418"/>
        <w:rPr>
          <w:noProof/>
          <w:lang w:eastAsia="en-GB"/>
        </w:rPr>
      </w:pPr>
    </w:p>
    <w:p w14:paraId="740EAB9E" w14:textId="77777777" w:rsidR="0078021F" w:rsidRPr="00C54B30" w:rsidRDefault="0078021F" w:rsidP="000B40FC">
      <w:pPr>
        <w:pStyle w:val="Example"/>
        <w:ind w:left="1418" w:hanging="1418"/>
        <w:rPr>
          <w:i/>
        </w:rPr>
      </w:pPr>
    </w:p>
    <w:tbl>
      <w:tblPr>
        <w:tblStyle w:val="TableGrid"/>
        <w:tblW w:w="0" w:type="auto"/>
        <w:tblInd w:w="1408" w:type="dxa"/>
        <w:tblLook w:val="04A0" w:firstRow="1" w:lastRow="0" w:firstColumn="1" w:lastColumn="0" w:noHBand="0" w:noVBand="1"/>
      </w:tblPr>
      <w:tblGrid>
        <w:gridCol w:w="3827"/>
        <w:gridCol w:w="3776"/>
      </w:tblGrid>
      <w:tr w:rsidR="0078021F" w:rsidRPr="007D0755" w14:paraId="2A435736" w14:textId="77777777" w:rsidTr="007F6F14">
        <w:trPr>
          <w:trHeight w:val="4069"/>
        </w:trPr>
        <w:tc>
          <w:tcPr>
            <w:tcW w:w="3827" w:type="dxa"/>
          </w:tcPr>
          <w:p w14:paraId="71DAD0DE" w14:textId="77777777" w:rsidR="0078021F" w:rsidRDefault="0078021F" w:rsidP="007F6F14">
            <w:pPr>
              <w:pStyle w:val="Exampleline1"/>
            </w:pPr>
            <w:r w:rsidRPr="007D0755">
              <w:rPr>
                <w:i/>
              </w:rPr>
              <w:t>c</w:t>
            </w:r>
            <w:r>
              <w:rPr>
                <w:vertAlign w:val="superscript"/>
              </w:rPr>
              <w:t>2</w:t>
            </w:r>
            <w:r>
              <w:t xml:space="preserve"> = </w:t>
            </w:r>
            <w:r w:rsidRPr="007D0755">
              <w:rPr>
                <w:i/>
              </w:rPr>
              <w:t>a</w:t>
            </w:r>
            <w:r>
              <w:rPr>
                <w:vertAlign w:val="superscript"/>
              </w:rPr>
              <w:t>2</w:t>
            </w:r>
            <w:r>
              <w:t xml:space="preserve"> + </w:t>
            </w:r>
            <w:r w:rsidRPr="007D0755">
              <w:rPr>
                <w:i/>
              </w:rPr>
              <w:t>b</w:t>
            </w:r>
            <w:r>
              <w:rPr>
                <w:vertAlign w:val="superscript"/>
              </w:rPr>
              <w:t>2</w:t>
            </w:r>
          </w:p>
          <w:p w14:paraId="728BDA3E" w14:textId="77777777" w:rsidR="0078021F" w:rsidRDefault="0078021F" w:rsidP="007F6F14">
            <w:pPr>
              <w:pStyle w:val="Examplefollow"/>
              <w:rPr>
                <w:i/>
              </w:rPr>
            </w:pPr>
            <w:r>
              <w:rPr>
                <w:noProof/>
                <w:lang w:eastAsia="en-GB"/>
              </w:rPr>
              <w:drawing>
                <wp:anchor distT="0" distB="0" distL="114300" distR="114300" simplePos="0" relativeHeight="251773952" behindDoc="0" locked="0" layoutInCell="1" allowOverlap="1" wp14:anchorId="7111AF31" wp14:editId="4E7ADE0A">
                  <wp:simplePos x="0" y="0"/>
                  <wp:positionH relativeFrom="column">
                    <wp:posOffset>167719</wp:posOffset>
                  </wp:positionH>
                  <wp:positionV relativeFrom="paragraph">
                    <wp:posOffset>54232</wp:posOffset>
                  </wp:positionV>
                  <wp:extent cx="1541633" cy="770817"/>
                  <wp:effectExtent l="0" t="0" r="1905"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9"/>
                          <a:stretch>
                            <a:fillRect/>
                          </a:stretch>
                        </pic:blipFill>
                        <pic:spPr>
                          <a:xfrm>
                            <a:off x="0" y="0"/>
                            <a:ext cx="1541633" cy="770817"/>
                          </a:xfrm>
                          <a:prstGeom prst="rect">
                            <a:avLst/>
                          </a:prstGeom>
                        </pic:spPr>
                      </pic:pic>
                    </a:graphicData>
                  </a:graphic>
                  <wp14:sizeRelH relativeFrom="margin">
                    <wp14:pctWidth>0</wp14:pctWidth>
                  </wp14:sizeRelH>
                  <wp14:sizeRelV relativeFrom="margin">
                    <wp14:pctHeight>0</wp14:pctHeight>
                  </wp14:sizeRelV>
                </wp:anchor>
              </w:drawing>
            </w:r>
          </w:p>
          <w:p w14:paraId="7A4077A1" w14:textId="77777777" w:rsidR="0078021F" w:rsidRDefault="0078021F" w:rsidP="007F6F14">
            <w:pPr>
              <w:pStyle w:val="Examplefollow"/>
              <w:rPr>
                <w:i/>
              </w:rPr>
            </w:pPr>
          </w:p>
          <w:p w14:paraId="163A461D" w14:textId="77777777" w:rsidR="0078021F" w:rsidRDefault="0078021F" w:rsidP="007F6F14">
            <w:pPr>
              <w:pStyle w:val="Examplefollow"/>
              <w:rPr>
                <w:i/>
              </w:rPr>
            </w:pPr>
          </w:p>
          <w:p w14:paraId="54A08C4B" w14:textId="77777777" w:rsidR="0078021F" w:rsidRDefault="0078021F" w:rsidP="007F6F14">
            <w:pPr>
              <w:pStyle w:val="Examplefollow"/>
              <w:rPr>
                <w:i/>
              </w:rPr>
            </w:pPr>
          </w:p>
          <w:p w14:paraId="2E32F735" w14:textId="77777777" w:rsidR="0078021F" w:rsidRDefault="0078021F" w:rsidP="007F6F14">
            <w:pPr>
              <w:pStyle w:val="Examplefollow"/>
              <w:rPr>
                <w:i/>
              </w:rPr>
            </w:pPr>
          </w:p>
          <w:p w14:paraId="74427D8C" w14:textId="77777777" w:rsidR="0078021F" w:rsidRDefault="0078021F" w:rsidP="007F6F14">
            <w:pPr>
              <w:pStyle w:val="Examplefollow"/>
              <w:rPr>
                <w:i/>
              </w:rPr>
            </w:pPr>
          </w:p>
          <w:p w14:paraId="35D76722" w14:textId="77777777" w:rsidR="0078021F" w:rsidRDefault="0078021F" w:rsidP="007F6F14">
            <w:pPr>
              <w:pStyle w:val="Examplefollow"/>
            </w:pPr>
            <w:r w:rsidRPr="007D0755">
              <w:rPr>
                <w:i/>
              </w:rPr>
              <w:t>x</w:t>
            </w:r>
            <w:r>
              <w:rPr>
                <w:vertAlign w:val="superscript"/>
              </w:rPr>
              <w:t>2</w:t>
            </w:r>
            <w:r>
              <w:t xml:space="preserve"> = 5</w:t>
            </w:r>
            <w:r>
              <w:rPr>
                <w:vertAlign w:val="superscript"/>
              </w:rPr>
              <w:t>2</w:t>
            </w:r>
            <w:r>
              <w:t xml:space="preserve"> + 8</w:t>
            </w:r>
            <w:r>
              <w:rPr>
                <w:vertAlign w:val="superscript"/>
              </w:rPr>
              <w:t>2</w:t>
            </w:r>
          </w:p>
          <w:p w14:paraId="239C662F" w14:textId="77777777" w:rsidR="0078021F" w:rsidRDefault="0078021F" w:rsidP="007F6F14">
            <w:pPr>
              <w:pStyle w:val="Examplefollow"/>
            </w:pPr>
            <w:r w:rsidRPr="007D0755">
              <w:rPr>
                <w:i/>
              </w:rPr>
              <w:t>x</w:t>
            </w:r>
            <w:r>
              <w:rPr>
                <w:vertAlign w:val="superscript"/>
              </w:rPr>
              <w:t>2</w:t>
            </w:r>
            <w:r>
              <w:t xml:space="preserve"> = 25 + 64</w:t>
            </w:r>
          </w:p>
          <w:p w14:paraId="4208E2F4" w14:textId="77777777" w:rsidR="0078021F" w:rsidRDefault="0078021F" w:rsidP="007F6F14">
            <w:pPr>
              <w:pStyle w:val="Examplefollow"/>
            </w:pPr>
            <w:r w:rsidRPr="007D0755">
              <w:rPr>
                <w:i/>
              </w:rPr>
              <w:t>x</w:t>
            </w:r>
            <w:r>
              <w:rPr>
                <w:vertAlign w:val="superscript"/>
              </w:rPr>
              <w:t>2</w:t>
            </w:r>
            <w:r>
              <w:t xml:space="preserve"> = 89</w:t>
            </w:r>
          </w:p>
          <w:p w14:paraId="69F78839" w14:textId="77777777" w:rsidR="0078021F" w:rsidRDefault="0078021F" w:rsidP="007F6F14">
            <w:pPr>
              <w:pStyle w:val="Examplefollow"/>
            </w:pPr>
            <w:r w:rsidRPr="007D0755">
              <w:rPr>
                <w:position w:val="-8"/>
              </w:rPr>
              <w:object w:dxaOrig="780" w:dyaOrig="340" w14:anchorId="55B30A79">
                <v:shape id="_x0000_i1235" type="#_x0000_t75" style="width:39pt;height:17.25pt" o:ole="">
                  <v:imagedata r:id="rId450" o:title=""/>
                </v:shape>
                <o:OLEObject Type="Embed" ProgID="Equation.DSMT4" ShapeID="_x0000_i1235" DrawAspect="Content" ObjectID="_1841911499" r:id="rId451"/>
              </w:object>
            </w:r>
          </w:p>
          <w:p w14:paraId="5831EDE3" w14:textId="77777777" w:rsidR="0078021F" w:rsidRDefault="0078021F" w:rsidP="007F6F14">
            <w:pPr>
              <w:pStyle w:val="Examplefollow"/>
              <w:rPr>
                <w:i/>
              </w:rPr>
            </w:pPr>
          </w:p>
          <w:p w14:paraId="0E800EFC" w14:textId="77777777" w:rsidR="0078021F" w:rsidRDefault="0078021F" w:rsidP="007F6F14">
            <w:pPr>
              <w:pStyle w:val="Examplefollow"/>
            </w:pPr>
            <w:r w:rsidRPr="007D0755">
              <w:rPr>
                <w:i/>
              </w:rPr>
              <w:t>x</w:t>
            </w:r>
            <w:r>
              <w:t xml:space="preserve"> = 9.433 981 13...</w:t>
            </w:r>
          </w:p>
          <w:p w14:paraId="61CB9424" w14:textId="77777777" w:rsidR="0078021F" w:rsidRPr="007D0755" w:rsidRDefault="0078021F" w:rsidP="007F6F14">
            <w:pPr>
              <w:pStyle w:val="Examplefollow"/>
            </w:pPr>
            <w:r w:rsidRPr="007D0755">
              <w:rPr>
                <w:i/>
              </w:rPr>
              <w:t>x</w:t>
            </w:r>
            <w:r>
              <w:t xml:space="preserve"> = 9.43 cm</w:t>
            </w:r>
          </w:p>
        </w:tc>
        <w:tc>
          <w:tcPr>
            <w:tcW w:w="3776" w:type="dxa"/>
          </w:tcPr>
          <w:p w14:paraId="59FF0490" w14:textId="77777777" w:rsidR="0078021F" w:rsidRDefault="0078021F" w:rsidP="007F6F14">
            <w:pPr>
              <w:pStyle w:val="Exampleline1indent"/>
            </w:pPr>
            <w:r w:rsidRPr="007D0755">
              <w:rPr>
                <w:b/>
              </w:rPr>
              <w:t>1</w:t>
            </w:r>
            <w:r>
              <w:rPr>
                <w:b/>
              </w:rPr>
              <w:tab/>
            </w:r>
            <w:r w:rsidRPr="007D0755">
              <w:t xml:space="preserve">Always start by stating the </w:t>
            </w:r>
            <w:r>
              <w:t xml:space="preserve">formula for Pythagoras’ theorem and labelling the hypotenuse </w:t>
            </w:r>
            <w:r w:rsidRPr="004565A4">
              <w:rPr>
                <w:i/>
              </w:rPr>
              <w:t>c</w:t>
            </w:r>
            <w:r>
              <w:t xml:space="preserve"> and the other two sides </w:t>
            </w:r>
            <w:r w:rsidRPr="004565A4">
              <w:rPr>
                <w:i/>
              </w:rPr>
              <w:t>a</w:t>
            </w:r>
            <w:r>
              <w:t xml:space="preserve"> and </w:t>
            </w:r>
            <w:r w:rsidRPr="004565A4">
              <w:rPr>
                <w:i/>
              </w:rPr>
              <w:t>b</w:t>
            </w:r>
            <w:r w:rsidRPr="007D0755">
              <w:t>.</w:t>
            </w:r>
          </w:p>
          <w:p w14:paraId="275F0033" w14:textId="77777777" w:rsidR="0078021F" w:rsidRDefault="0078021F" w:rsidP="007F6F14">
            <w:pPr>
              <w:pStyle w:val="Examplefollow"/>
              <w:rPr>
                <w:b/>
              </w:rPr>
            </w:pPr>
          </w:p>
          <w:p w14:paraId="02976FFC" w14:textId="77777777" w:rsidR="0078021F" w:rsidRDefault="0078021F" w:rsidP="007F6F14">
            <w:pPr>
              <w:pStyle w:val="Examplefollow"/>
              <w:rPr>
                <w:b/>
              </w:rPr>
            </w:pPr>
          </w:p>
          <w:p w14:paraId="06AFC6A8" w14:textId="77777777" w:rsidR="0078021F" w:rsidRDefault="0078021F" w:rsidP="007F6F14">
            <w:pPr>
              <w:pStyle w:val="Examplefollow"/>
              <w:rPr>
                <w:b/>
              </w:rPr>
            </w:pPr>
          </w:p>
          <w:p w14:paraId="2064BFAD" w14:textId="77777777" w:rsidR="0078021F" w:rsidRDefault="0078021F" w:rsidP="007F6F14">
            <w:pPr>
              <w:pStyle w:val="Examplefollow"/>
            </w:pPr>
            <w:r w:rsidRPr="007D0755">
              <w:rPr>
                <w:b/>
              </w:rPr>
              <w:t>2</w:t>
            </w:r>
            <w:r>
              <w:rPr>
                <w:b/>
              </w:rPr>
              <w:tab/>
            </w:r>
            <w:r>
              <w:t xml:space="preserve">Substitute the values of </w:t>
            </w:r>
            <w:r w:rsidRPr="007D0755">
              <w:rPr>
                <w:i/>
              </w:rPr>
              <w:t>a</w:t>
            </w:r>
            <w:r>
              <w:t xml:space="preserve">, </w:t>
            </w:r>
            <w:r w:rsidRPr="007D0755">
              <w:rPr>
                <w:i/>
              </w:rPr>
              <w:t xml:space="preserve">b </w:t>
            </w:r>
            <w:r>
              <w:t xml:space="preserve">and </w:t>
            </w:r>
            <w:r w:rsidRPr="007D0755">
              <w:rPr>
                <w:i/>
              </w:rPr>
              <w:t>c</w:t>
            </w:r>
            <w:r>
              <w:t xml:space="preserve"> into the formula for Pythagoras' theorem.</w:t>
            </w:r>
          </w:p>
          <w:p w14:paraId="541A137F" w14:textId="77777777" w:rsidR="0078021F" w:rsidRDefault="0078021F" w:rsidP="007F6F14">
            <w:pPr>
              <w:pStyle w:val="Examplefollow"/>
            </w:pPr>
            <w:r w:rsidRPr="007D0755">
              <w:rPr>
                <w:b/>
              </w:rPr>
              <w:t>3</w:t>
            </w:r>
            <w:r>
              <w:rPr>
                <w:b/>
              </w:rPr>
              <w:tab/>
            </w:r>
            <w:r>
              <w:t>Use a calculator to find the square root.</w:t>
            </w:r>
          </w:p>
          <w:p w14:paraId="076AE0EB" w14:textId="77777777" w:rsidR="0078021F" w:rsidRPr="007D0755" w:rsidRDefault="0078021F" w:rsidP="007F6F14">
            <w:pPr>
              <w:pStyle w:val="Examplefollow"/>
            </w:pPr>
            <w:r w:rsidRPr="007D0755">
              <w:rPr>
                <w:b/>
              </w:rPr>
              <w:t>4</w:t>
            </w:r>
            <w:r>
              <w:rPr>
                <w:b/>
              </w:rPr>
              <w:tab/>
            </w:r>
            <w:r>
              <w:t>Round your answer to 3 significant figures and write the units with your answer.</w:t>
            </w:r>
          </w:p>
        </w:tc>
      </w:tr>
    </w:tbl>
    <w:p w14:paraId="7475832A" w14:textId="77777777" w:rsidR="0078021F" w:rsidRDefault="0078021F" w:rsidP="007816DB">
      <w:pPr>
        <w:pStyle w:val="Example"/>
        <w:tabs>
          <w:tab w:val="left" w:pos="1330"/>
        </w:tabs>
        <w:spacing w:before="240" w:line="240" w:lineRule="auto"/>
        <w:rPr>
          <w:b/>
        </w:rPr>
      </w:pPr>
    </w:p>
    <w:p w14:paraId="5B35C636" w14:textId="77777777" w:rsidR="0078021F" w:rsidRDefault="0078021F">
      <w:pPr>
        <w:rPr>
          <w:b/>
        </w:rPr>
      </w:pPr>
      <w:r>
        <w:rPr>
          <w:b/>
        </w:rPr>
        <w:br w:type="page"/>
      </w:r>
    </w:p>
    <w:p w14:paraId="3901EB72" w14:textId="77777777" w:rsidR="0078021F" w:rsidRDefault="0078021F" w:rsidP="004C6BB5">
      <w:pPr>
        <w:pStyle w:val="Example"/>
        <w:tabs>
          <w:tab w:val="left" w:pos="1330"/>
        </w:tabs>
        <w:spacing w:before="240" w:line="240" w:lineRule="auto"/>
        <w:ind w:left="1344" w:hanging="1344"/>
        <w:rPr>
          <w:rFonts w:cs="Times New Roman"/>
          <w:sz w:val="24"/>
          <w:szCs w:val="24"/>
          <w:lang w:eastAsia="en-GB"/>
        </w:rPr>
      </w:pPr>
      <w:r>
        <w:rPr>
          <w:noProof/>
          <w:lang w:eastAsia="en-GB"/>
        </w:rPr>
        <w:lastRenderedPageBreak/>
        <w:drawing>
          <wp:anchor distT="0" distB="0" distL="114300" distR="114300" simplePos="0" relativeHeight="251760640" behindDoc="0" locked="0" layoutInCell="1" allowOverlap="1" wp14:anchorId="5AA50D8F" wp14:editId="0905FE52">
            <wp:simplePos x="0" y="0"/>
            <wp:positionH relativeFrom="column">
              <wp:posOffset>3324471</wp:posOffset>
            </wp:positionH>
            <wp:positionV relativeFrom="paragraph">
              <wp:posOffset>-50154</wp:posOffset>
            </wp:positionV>
            <wp:extent cx="1723002" cy="957893"/>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2"/>
                    <a:stretch>
                      <a:fillRect/>
                    </a:stretch>
                  </pic:blipFill>
                  <pic:spPr>
                    <a:xfrm>
                      <a:off x="0" y="0"/>
                      <a:ext cx="1723002" cy="957893"/>
                    </a:xfrm>
                    <a:prstGeom prst="rect">
                      <a:avLst/>
                    </a:prstGeom>
                  </pic:spPr>
                </pic:pic>
              </a:graphicData>
            </a:graphic>
            <wp14:sizeRelH relativeFrom="margin">
              <wp14:pctWidth>0</wp14:pctWidth>
            </wp14:sizeRelH>
            <wp14:sizeRelV relativeFrom="margin">
              <wp14:pctHeight>0</wp14:pctHeight>
            </wp14:sizeRelV>
          </wp:anchor>
        </w:drawing>
      </w:r>
      <w:r>
        <w:rPr>
          <w:b/>
        </w:rPr>
        <w:t>Example 2</w:t>
      </w:r>
      <w:r w:rsidRPr="00F11D5F">
        <w:rPr>
          <w:b/>
        </w:rPr>
        <w:tab/>
      </w:r>
      <w:r>
        <w:t xml:space="preserve">Calculate the length </w:t>
      </w:r>
      <w:r w:rsidRPr="004C6BB5">
        <w:rPr>
          <w:i/>
        </w:rPr>
        <w:t>x</w:t>
      </w:r>
      <w:r>
        <w:t>.</w:t>
      </w:r>
      <w:r w:rsidRPr="004C6BB5">
        <w:rPr>
          <w:rFonts w:cs="Times New Roman"/>
          <w:sz w:val="24"/>
          <w:szCs w:val="24"/>
          <w:lang w:eastAsia="en-GB"/>
        </w:rPr>
        <w:t xml:space="preserve"> </w:t>
      </w:r>
      <w:r>
        <w:br/>
        <w:t>Give your answer in surd form.</w:t>
      </w:r>
      <w:r w:rsidRPr="004C6BB5">
        <w:rPr>
          <w:rFonts w:cs="Times New Roman"/>
          <w:sz w:val="24"/>
          <w:szCs w:val="24"/>
          <w:lang w:eastAsia="en-GB"/>
        </w:rPr>
        <w:t xml:space="preserve"> </w:t>
      </w:r>
    </w:p>
    <w:p w14:paraId="19B2487C" w14:textId="77777777" w:rsidR="0078021F" w:rsidRDefault="0078021F" w:rsidP="004C6BB5">
      <w:pPr>
        <w:pStyle w:val="Example"/>
        <w:tabs>
          <w:tab w:val="left" w:pos="1330"/>
        </w:tabs>
        <w:spacing w:before="240" w:line="240" w:lineRule="auto"/>
        <w:ind w:left="1344" w:hanging="1344"/>
        <w:rPr>
          <w:rFonts w:cs="Times New Roman"/>
          <w:sz w:val="24"/>
          <w:szCs w:val="24"/>
          <w:lang w:eastAsia="en-GB"/>
        </w:rPr>
      </w:pPr>
    </w:p>
    <w:p w14:paraId="67938F3E" w14:textId="77777777" w:rsidR="0078021F" w:rsidRDefault="0078021F" w:rsidP="004C6BB5">
      <w:pPr>
        <w:pStyle w:val="Example"/>
        <w:tabs>
          <w:tab w:val="left" w:pos="1330"/>
        </w:tabs>
        <w:spacing w:before="240" w:line="240" w:lineRule="auto"/>
        <w:ind w:left="1344" w:hanging="1344"/>
      </w:pPr>
    </w:p>
    <w:tbl>
      <w:tblPr>
        <w:tblStyle w:val="TableGrid"/>
        <w:tblW w:w="0" w:type="auto"/>
        <w:tblInd w:w="1408" w:type="dxa"/>
        <w:tblLook w:val="04A0" w:firstRow="1" w:lastRow="0" w:firstColumn="1" w:lastColumn="0" w:noHBand="0" w:noVBand="1"/>
      </w:tblPr>
      <w:tblGrid>
        <w:gridCol w:w="3827"/>
        <w:gridCol w:w="3776"/>
      </w:tblGrid>
      <w:tr w:rsidR="0078021F" w14:paraId="31C4DDA3" w14:textId="77777777" w:rsidTr="007F6F14">
        <w:trPr>
          <w:trHeight w:val="2281"/>
        </w:trPr>
        <w:tc>
          <w:tcPr>
            <w:tcW w:w="3827" w:type="dxa"/>
          </w:tcPr>
          <w:p w14:paraId="22EB2154" w14:textId="77777777" w:rsidR="0078021F" w:rsidRDefault="0078021F" w:rsidP="007F6F14">
            <w:pPr>
              <w:pStyle w:val="Exampleline1"/>
            </w:pPr>
            <w:r w:rsidRPr="007D0755">
              <w:rPr>
                <w:i/>
              </w:rPr>
              <w:t>c</w:t>
            </w:r>
            <w:r>
              <w:rPr>
                <w:vertAlign w:val="superscript"/>
              </w:rPr>
              <w:t>2</w:t>
            </w:r>
            <w:r>
              <w:t xml:space="preserve"> = </w:t>
            </w:r>
            <w:r w:rsidRPr="007D0755">
              <w:rPr>
                <w:i/>
              </w:rPr>
              <w:t>a</w:t>
            </w:r>
            <w:r>
              <w:rPr>
                <w:vertAlign w:val="superscript"/>
              </w:rPr>
              <w:t>2</w:t>
            </w:r>
            <w:r>
              <w:t xml:space="preserve"> + </w:t>
            </w:r>
            <w:r w:rsidRPr="007D0755">
              <w:rPr>
                <w:i/>
              </w:rPr>
              <w:t>b</w:t>
            </w:r>
            <w:r>
              <w:rPr>
                <w:vertAlign w:val="superscript"/>
              </w:rPr>
              <w:t>2</w:t>
            </w:r>
          </w:p>
          <w:p w14:paraId="316A6B42" w14:textId="77777777" w:rsidR="0078021F" w:rsidRDefault="0078021F" w:rsidP="007F6F14">
            <w:pPr>
              <w:pStyle w:val="Examplefollow"/>
            </w:pPr>
          </w:p>
          <w:p w14:paraId="5AA1915A" w14:textId="77777777" w:rsidR="0078021F" w:rsidRDefault="0078021F" w:rsidP="007F6F14">
            <w:pPr>
              <w:pStyle w:val="Examplefollow"/>
            </w:pPr>
            <w:r>
              <w:t>10</w:t>
            </w:r>
            <w:r>
              <w:rPr>
                <w:vertAlign w:val="superscript"/>
              </w:rPr>
              <w:t>2</w:t>
            </w:r>
            <w:r>
              <w:t xml:space="preserve"> = </w:t>
            </w:r>
            <w:r w:rsidRPr="004565A4">
              <w:rPr>
                <w:i/>
              </w:rPr>
              <w:t>x</w:t>
            </w:r>
            <w:r>
              <w:rPr>
                <w:vertAlign w:val="superscript"/>
              </w:rPr>
              <w:t>2</w:t>
            </w:r>
            <w:r>
              <w:t xml:space="preserve"> + 4</w:t>
            </w:r>
            <w:r>
              <w:rPr>
                <w:vertAlign w:val="superscript"/>
              </w:rPr>
              <w:t>2</w:t>
            </w:r>
          </w:p>
          <w:p w14:paraId="03520363" w14:textId="77777777" w:rsidR="0078021F" w:rsidRDefault="0078021F" w:rsidP="007F6F14">
            <w:pPr>
              <w:pStyle w:val="Examplefollow"/>
            </w:pPr>
            <w:r>
              <w:t xml:space="preserve">100 = </w:t>
            </w:r>
            <w:r w:rsidRPr="004565A4">
              <w:rPr>
                <w:i/>
              </w:rPr>
              <w:t>x</w:t>
            </w:r>
            <w:r>
              <w:rPr>
                <w:vertAlign w:val="superscript"/>
              </w:rPr>
              <w:t>2</w:t>
            </w:r>
            <w:r>
              <w:t xml:space="preserve"> + 16</w:t>
            </w:r>
          </w:p>
          <w:p w14:paraId="7C58B0B2" w14:textId="77777777" w:rsidR="0078021F" w:rsidRDefault="0078021F" w:rsidP="007F6F14">
            <w:pPr>
              <w:pStyle w:val="Examplefollow"/>
            </w:pPr>
            <w:r w:rsidRPr="007D0755">
              <w:rPr>
                <w:i/>
              </w:rPr>
              <w:t>x</w:t>
            </w:r>
            <w:r>
              <w:rPr>
                <w:vertAlign w:val="superscript"/>
              </w:rPr>
              <w:t>2</w:t>
            </w:r>
            <w:r>
              <w:t xml:space="preserve"> = 84</w:t>
            </w:r>
          </w:p>
          <w:p w14:paraId="717FA4A9" w14:textId="77777777" w:rsidR="0078021F" w:rsidRDefault="0078021F" w:rsidP="007F6F14">
            <w:pPr>
              <w:pStyle w:val="Examplefollow"/>
            </w:pPr>
            <w:r w:rsidRPr="007D0755">
              <w:rPr>
                <w:position w:val="-8"/>
              </w:rPr>
              <w:object w:dxaOrig="780" w:dyaOrig="340" w14:anchorId="50A59BFF">
                <v:shape id="_x0000_i1236" type="#_x0000_t75" style="width:39pt;height:17.25pt" o:ole="">
                  <v:imagedata r:id="rId453" o:title=""/>
                </v:shape>
                <o:OLEObject Type="Embed" ProgID="Equation.DSMT4" ShapeID="_x0000_i1236" DrawAspect="Content" ObjectID="_1841911500" r:id="rId454"/>
              </w:object>
            </w:r>
          </w:p>
          <w:p w14:paraId="48DCCBE0" w14:textId="77777777" w:rsidR="0078021F" w:rsidRDefault="0078021F" w:rsidP="007F6F14">
            <w:pPr>
              <w:pStyle w:val="Examplefollow"/>
            </w:pPr>
            <w:r w:rsidRPr="004565A4">
              <w:rPr>
                <w:position w:val="-6"/>
              </w:rPr>
              <w:object w:dxaOrig="900" w:dyaOrig="320" w14:anchorId="7C5E6FE2">
                <v:shape id="_x0000_i1237" type="#_x0000_t75" style="width:45pt;height:15.75pt" o:ole="">
                  <v:imagedata r:id="rId455" o:title=""/>
                </v:shape>
                <o:OLEObject Type="Embed" ProgID="Equation.DSMT4" ShapeID="_x0000_i1237" DrawAspect="Content" ObjectID="_1841911501" r:id="rId456"/>
              </w:object>
            </w:r>
            <w:r>
              <w:t xml:space="preserve"> cm</w:t>
            </w:r>
          </w:p>
        </w:tc>
        <w:tc>
          <w:tcPr>
            <w:tcW w:w="3776" w:type="dxa"/>
          </w:tcPr>
          <w:p w14:paraId="59861A2E" w14:textId="77777777" w:rsidR="0078021F" w:rsidRDefault="0078021F" w:rsidP="007F6F14">
            <w:pPr>
              <w:pStyle w:val="Exampleline1indent"/>
            </w:pPr>
            <w:r w:rsidRPr="007D0755">
              <w:rPr>
                <w:b/>
              </w:rPr>
              <w:t>1</w:t>
            </w:r>
            <w:r>
              <w:rPr>
                <w:b/>
              </w:rPr>
              <w:tab/>
            </w:r>
            <w:r w:rsidRPr="007D0755">
              <w:t xml:space="preserve">Always start by stating the </w:t>
            </w:r>
            <w:r>
              <w:t xml:space="preserve">formula for Pythagoras' theorem. </w:t>
            </w:r>
          </w:p>
          <w:p w14:paraId="08A72D55" w14:textId="77777777" w:rsidR="0078021F" w:rsidRDefault="0078021F" w:rsidP="007F6F14">
            <w:pPr>
              <w:pStyle w:val="Examplefollow"/>
            </w:pPr>
            <w:r w:rsidRPr="007D0755">
              <w:rPr>
                <w:b/>
              </w:rPr>
              <w:t>2</w:t>
            </w:r>
            <w:r>
              <w:rPr>
                <w:b/>
              </w:rPr>
              <w:tab/>
            </w:r>
            <w:r>
              <w:rPr>
                <w:b/>
              </w:rPr>
              <w:tab/>
            </w:r>
            <w:r>
              <w:t xml:space="preserve">Substitute the values of </w:t>
            </w:r>
            <w:r w:rsidRPr="007D0755">
              <w:rPr>
                <w:i/>
              </w:rPr>
              <w:t>a</w:t>
            </w:r>
            <w:r>
              <w:t xml:space="preserve">, </w:t>
            </w:r>
            <w:r w:rsidRPr="007D0755">
              <w:rPr>
                <w:i/>
              </w:rPr>
              <w:t xml:space="preserve">b </w:t>
            </w:r>
            <w:r>
              <w:t xml:space="preserve">and </w:t>
            </w:r>
            <w:r w:rsidRPr="007D0755">
              <w:rPr>
                <w:i/>
              </w:rPr>
              <w:t>c</w:t>
            </w:r>
            <w:r>
              <w:t xml:space="preserve"> into the formula for Pythagoras' theorem.</w:t>
            </w:r>
          </w:p>
          <w:p w14:paraId="1082C875" w14:textId="77777777" w:rsidR="0078021F" w:rsidRDefault="0078021F" w:rsidP="007F6F14">
            <w:pPr>
              <w:pStyle w:val="Examplefollow"/>
              <w:rPr>
                <w:b/>
              </w:rPr>
            </w:pPr>
          </w:p>
          <w:p w14:paraId="0450FB49" w14:textId="77777777" w:rsidR="0078021F" w:rsidRPr="00F54DC6" w:rsidRDefault="0078021F" w:rsidP="007F6F14">
            <w:pPr>
              <w:pStyle w:val="Examplefollow"/>
            </w:pPr>
            <w:r w:rsidRPr="007D0755">
              <w:rPr>
                <w:b/>
              </w:rPr>
              <w:t>3</w:t>
            </w:r>
            <w:r>
              <w:rPr>
                <w:b/>
              </w:rPr>
              <w:tab/>
            </w:r>
            <w:r>
              <w:t>Simplify the surd where possible and write the units in your answer.</w:t>
            </w:r>
          </w:p>
        </w:tc>
      </w:tr>
    </w:tbl>
    <w:p w14:paraId="68777FF1" w14:textId="77777777" w:rsidR="0078021F" w:rsidRDefault="0078021F">
      <w:pPr>
        <w:rPr>
          <w:b/>
        </w:rPr>
      </w:pPr>
    </w:p>
    <w:p w14:paraId="7B0BA08C" w14:textId="081B12C0" w:rsidR="0078021F" w:rsidRDefault="0078021F" w:rsidP="004C6BB5">
      <w:pPr>
        <w:pStyle w:val="Question1stline4parts"/>
        <w:rPr>
          <w:b/>
        </w:rPr>
      </w:pPr>
    </w:p>
    <w:p w14:paraId="11AAF4D8" w14:textId="667FB292" w:rsidR="0078021F" w:rsidRDefault="0078021F" w:rsidP="004C6BB5">
      <w:pPr>
        <w:pStyle w:val="Question1stline4parts"/>
        <w:rPr>
          <w:b/>
        </w:rPr>
      </w:pPr>
    </w:p>
    <w:p w14:paraId="4BF27C68" w14:textId="309B74CE" w:rsidR="0078021F" w:rsidRDefault="0078021F" w:rsidP="004C6BB5">
      <w:pPr>
        <w:pStyle w:val="Question1stline4parts"/>
        <w:rPr>
          <w:b/>
        </w:rPr>
      </w:pPr>
    </w:p>
    <w:p w14:paraId="56DCC033" w14:textId="6DC65BA9" w:rsidR="0078021F" w:rsidRDefault="0078021F" w:rsidP="004C6BB5">
      <w:pPr>
        <w:pStyle w:val="Question1stline4parts"/>
        <w:rPr>
          <w:b/>
        </w:rPr>
      </w:pPr>
    </w:p>
    <w:p w14:paraId="6DB75B40" w14:textId="2E34A601" w:rsidR="0078021F" w:rsidRDefault="0078021F" w:rsidP="004C6BB5">
      <w:pPr>
        <w:pStyle w:val="Question1stline4parts"/>
        <w:rPr>
          <w:b/>
        </w:rPr>
      </w:pPr>
    </w:p>
    <w:p w14:paraId="34D142AA" w14:textId="5AF7467A" w:rsidR="0078021F" w:rsidRDefault="0078021F" w:rsidP="004C6BB5">
      <w:pPr>
        <w:pStyle w:val="Question1stline4parts"/>
        <w:rPr>
          <w:b/>
        </w:rPr>
      </w:pPr>
    </w:p>
    <w:p w14:paraId="5B57A48A" w14:textId="4C502364" w:rsidR="0078021F" w:rsidRDefault="0078021F" w:rsidP="004C6BB5">
      <w:pPr>
        <w:pStyle w:val="Question1stline4parts"/>
        <w:rPr>
          <w:b/>
        </w:rPr>
      </w:pPr>
    </w:p>
    <w:p w14:paraId="396A8454" w14:textId="46634B8E" w:rsidR="0078021F" w:rsidRDefault="0078021F" w:rsidP="004C6BB5">
      <w:pPr>
        <w:pStyle w:val="Question1stline4parts"/>
        <w:rPr>
          <w:b/>
        </w:rPr>
      </w:pPr>
    </w:p>
    <w:p w14:paraId="6A565389" w14:textId="77777777" w:rsidR="0078021F" w:rsidRPr="00D34886" w:rsidRDefault="0078021F" w:rsidP="004C6BB5">
      <w:pPr>
        <w:pStyle w:val="Question1stline4parts"/>
        <w:rPr>
          <w:b/>
        </w:rPr>
      </w:pPr>
    </w:p>
    <w:p w14:paraId="5DC8FBF6" w14:textId="77777777" w:rsidR="000D03EC" w:rsidRDefault="000D03EC" w:rsidP="00D73D31">
      <w:pPr>
        <w:pStyle w:val="Title"/>
        <w:rPr>
          <w:b/>
          <w:sz w:val="52"/>
        </w:rPr>
      </w:pPr>
    </w:p>
    <w:p w14:paraId="27B7C1ED" w14:textId="77777777" w:rsidR="000D03EC" w:rsidRDefault="000D03EC" w:rsidP="00D73D31">
      <w:pPr>
        <w:pStyle w:val="Title"/>
        <w:rPr>
          <w:b/>
          <w:sz w:val="52"/>
        </w:rPr>
      </w:pPr>
    </w:p>
    <w:p w14:paraId="7E9C9128" w14:textId="77777777" w:rsidR="000D03EC" w:rsidRDefault="000D03EC" w:rsidP="00D73D31">
      <w:pPr>
        <w:pStyle w:val="Title"/>
        <w:rPr>
          <w:b/>
          <w:sz w:val="52"/>
        </w:rPr>
      </w:pPr>
    </w:p>
    <w:p w14:paraId="704B4DCD" w14:textId="77777777" w:rsidR="000D03EC" w:rsidRDefault="000D03EC" w:rsidP="00D73D31">
      <w:pPr>
        <w:pStyle w:val="Title"/>
        <w:rPr>
          <w:b/>
          <w:sz w:val="52"/>
        </w:rPr>
      </w:pPr>
    </w:p>
    <w:p w14:paraId="28C4E00C" w14:textId="77777777" w:rsidR="000D03EC" w:rsidRDefault="000D03EC" w:rsidP="00D73D31">
      <w:pPr>
        <w:pStyle w:val="Title"/>
        <w:rPr>
          <w:b/>
          <w:sz w:val="52"/>
        </w:rPr>
      </w:pPr>
    </w:p>
    <w:p w14:paraId="172CCDA5" w14:textId="6C526EF4" w:rsidR="000D03EC" w:rsidRDefault="000D03EC" w:rsidP="00D73D31">
      <w:pPr>
        <w:pStyle w:val="Title"/>
        <w:rPr>
          <w:b/>
          <w:sz w:val="52"/>
        </w:rPr>
      </w:pPr>
    </w:p>
    <w:p w14:paraId="3177893E" w14:textId="51D8E59E" w:rsidR="00411A86" w:rsidRDefault="00411A86" w:rsidP="00411A86"/>
    <w:p w14:paraId="08EDACED" w14:textId="210FC15D" w:rsidR="00411A86" w:rsidRDefault="00411A86" w:rsidP="00411A86"/>
    <w:p w14:paraId="7479C846" w14:textId="77777777" w:rsidR="00411A86" w:rsidRPr="00411A86" w:rsidRDefault="00411A86" w:rsidP="00411A86"/>
    <w:p w14:paraId="17F36443" w14:textId="23D400BB" w:rsidR="0078021F" w:rsidRPr="007279C1" w:rsidRDefault="0078021F" w:rsidP="00D73D31">
      <w:pPr>
        <w:pStyle w:val="Title"/>
        <w:rPr>
          <w:b/>
          <w:sz w:val="48"/>
        </w:rPr>
      </w:pPr>
      <w:r>
        <w:rPr>
          <w:b/>
          <w:sz w:val="52"/>
        </w:rPr>
        <w:lastRenderedPageBreak/>
        <w:t>Proportion</w:t>
      </w:r>
    </w:p>
    <w:p w14:paraId="6F5A2B97"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7147241B"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51412182" w14:textId="77777777" w:rsidR="0078021F" w:rsidRPr="006D5C1F" w:rsidRDefault="0078021F" w:rsidP="00B14491">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8F13E5">
        <w:t>2a. Straight-line graphs, parallel/perpendicular, length and area problems</w:t>
      </w:r>
    </w:p>
    <w:p w14:paraId="4AAF6240"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45590BEA" w14:textId="77777777" w:rsidR="0078021F" w:rsidRDefault="0078021F" w:rsidP="00E11F7F">
      <w:pPr>
        <w:pStyle w:val="Qheading"/>
      </w:pPr>
      <w:r>
        <w:rPr>
          <w:noProof/>
          <w:lang w:eastAsia="en-GB"/>
        </w:rPr>
        <w:drawing>
          <wp:anchor distT="0" distB="0" distL="114300" distR="114300" simplePos="0" relativeHeight="251776000" behindDoc="0" locked="0" layoutInCell="1" allowOverlap="1" wp14:anchorId="7EDFDE4E" wp14:editId="6D6043CE">
            <wp:simplePos x="0" y="0"/>
            <wp:positionH relativeFrom="column">
              <wp:posOffset>3802380</wp:posOffset>
            </wp:positionH>
            <wp:positionV relativeFrom="paragraph">
              <wp:posOffset>290122</wp:posOffset>
            </wp:positionV>
            <wp:extent cx="1939290" cy="1520825"/>
            <wp:effectExtent l="0" t="0" r="3810" b="3175"/>
            <wp:wrapThrough wrapText="bothSides">
              <wp:wrapPolygon edited="0">
                <wp:start x="0" y="0"/>
                <wp:lineTo x="0" y="21375"/>
                <wp:lineTo x="21430" y="21375"/>
                <wp:lineTo x="21430" y="0"/>
                <wp:lineTo x="0" y="0"/>
              </wp:wrapPolygon>
            </wp:wrapThrough>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7"/>
                    <a:srcRect r="2987"/>
                    <a:stretch/>
                  </pic:blipFill>
                  <pic:spPr bwMode="auto">
                    <a:xfrm>
                      <a:off x="0" y="0"/>
                      <a:ext cx="1939290" cy="1520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1EA2">
        <w:t>Key points</w:t>
      </w:r>
      <w:r>
        <w:t xml:space="preserve"> </w:t>
      </w:r>
    </w:p>
    <w:p w14:paraId="042AE19C" w14:textId="77777777" w:rsidR="0078021F" w:rsidRDefault="0078021F" w:rsidP="008F13E5">
      <w:pPr>
        <w:pStyle w:val="Keypoint"/>
      </w:pPr>
      <w:r>
        <w:t>Two quantities are in direct proportion when, as one quantity increases, the other increases at the same rate.</w:t>
      </w:r>
      <w:r>
        <w:br/>
        <w:t>Their ratio remains the same.</w:t>
      </w:r>
    </w:p>
    <w:p w14:paraId="7C1DC9BA" w14:textId="77777777" w:rsidR="0078021F" w:rsidRDefault="0078021F" w:rsidP="008F13E5">
      <w:pPr>
        <w:pStyle w:val="Keypoint"/>
      </w:pPr>
      <w:r>
        <w:t>‘</w:t>
      </w:r>
      <w:r>
        <w:rPr>
          <w:i/>
        </w:rPr>
        <w:t xml:space="preserve">y </w:t>
      </w:r>
      <w:r>
        <w:t xml:space="preserve">is directly proportional to </w:t>
      </w:r>
      <w:r>
        <w:rPr>
          <w:i/>
        </w:rPr>
        <w:t>x</w:t>
      </w:r>
      <w:r>
        <w:t xml:space="preserve">’ is written as </w:t>
      </w:r>
      <w:r>
        <w:rPr>
          <w:i/>
        </w:rPr>
        <w:t>y</w:t>
      </w:r>
      <w:r>
        <w:t xml:space="preserve"> </w:t>
      </w:r>
      <w:r>
        <w:rPr>
          <w:position w:val="-4"/>
        </w:rPr>
        <w:object w:dxaOrig="240" w:dyaOrig="210" w14:anchorId="74CF1FB3">
          <v:shape id="_x0000_i1238" type="#_x0000_t75" style="width:12.75pt;height:10.5pt" o:ole="">
            <v:imagedata r:id="rId458" o:title=""/>
          </v:shape>
          <o:OLEObject Type="Embed" ProgID="Equation.DSMT4" ShapeID="_x0000_i1238" DrawAspect="Content" ObjectID="_1841911502" r:id="rId459"/>
        </w:object>
      </w:r>
      <w:r>
        <w:t xml:space="preserve"> </w:t>
      </w:r>
      <w:r>
        <w:rPr>
          <w:i/>
        </w:rPr>
        <w:t>x</w:t>
      </w:r>
      <w:r>
        <w:t>.</w:t>
      </w:r>
      <w:r>
        <w:br/>
        <w:t xml:space="preserve">If </w:t>
      </w:r>
      <w:r>
        <w:rPr>
          <w:i/>
        </w:rPr>
        <w:t>y</w:t>
      </w:r>
      <w:r>
        <w:t xml:space="preserve"> </w:t>
      </w:r>
      <w:r>
        <w:rPr>
          <w:position w:val="-4"/>
        </w:rPr>
        <w:object w:dxaOrig="240" w:dyaOrig="210" w14:anchorId="49001C4C">
          <v:shape id="_x0000_i1239" type="#_x0000_t75" style="width:12.75pt;height:10.5pt" o:ole="">
            <v:imagedata r:id="rId458" o:title=""/>
          </v:shape>
          <o:OLEObject Type="Embed" ProgID="Equation.DSMT4" ShapeID="_x0000_i1239" DrawAspect="Content" ObjectID="_1841911503" r:id="rId460"/>
        </w:object>
      </w:r>
      <w:r>
        <w:t xml:space="preserve"> </w:t>
      </w:r>
      <w:r>
        <w:rPr>
          <w:i/>
        </w:rPr>
        <w:t>x</w:t>
      </w:r>
      <w:r>
        <w:t xml:space="preserve"> then </w:t>
      </w:r>
      <w:r>
        <w:rPr>
          <w:i/>
        </w:rPr>
        <w:t>y</w:t>
      </w:r>
      <w:r>
        <w:t xml:space="preserve"> = </w:t>
      </w:r>
      <w:r>
        <w:rPr>
          <w:i/>
        </w:rPr>
        <w:t>kx</w:t>
      </w:r>
      <w:r>
        <w:t xml:space="preserve">, where </w:t>
      </w:r>
      <w:r>
        <w:rPr>
          <w:i/>
        </w:rPr>
        <w:t>k</w:t>
      </w:r>
      <w:r>
        <w:t xml:space="preserve"> is a constant.</w:t>
      </w:r>
    </w:p>
    <w:p w14:paraId="1DD0DD48" w14:textId="77777777" w:rsidR="0078021F" w:rsidRDefault="0078021F" w:rsidP="008F13E5">
      <w:pPr>
        <w:pStyle w:val="Keypoint"/>
      </w:pPr>
      <w:r>
        <w:t xml:space="preserve">When </w:t>
      </w:r>
      <w:r>
        <w:rPr>
          <w:i/>
        </w:rPr>
        <w:t>x</w:t>
      </w:r>
      <w:r>
        <w:t xml:space="preserve"> is directly proportional to </w:t>
      </w:r>
      <w:r>
        <w:rPr>
          <w:i/>
        </w:rPr>
        <w:t>y</w:t>
      </w:r>
      <w:r>
        <w:t>, the graph is a straight line passing through the origin.</w:t>
      </w:r>
    </w:p>
    <w:p w14:paraId="70C5DE9B" w14:textId="77777777" w:rsidR="0078021F" w:rsidRDefault="0078021F" w:rsidP="008F13E5">
      <w:pPr>
        <w:pStyle w:val="Keypoint"/>
        <w:numPr>
          <w:ilvl w:val="0"/>
          <w:numId w:val="0"/>
        </w:numPr>
        <w:ind w:left="714"/>
      </w:pPr>
      <w:r>
        <w:rPr>
          <w:noProof/>
          <w:lang w:eastAsia="en-GB"/>
        </w:rPr>
        <w:drawing>
          <wp:anchor distT="0" distB="0" distL="114300" distR="114300" simplePos="0" relativeHeight="251777024" behindDoc="0" locked="0" layoutInCell="1" allowOverlap="1" wp14:anchorId="21161E37" wp14:editId="6891D881">
            <wp:simplePos x="0" y="0"/>
            <wp:positionH relativeFrom="column">
              <wp:posOffset>4213393</wp:posOffset>
            </wp:positionH>
            <wp:positionV relativeFrom="paragraph">
              <wp:posOffset>127581</wp:posOffset>
            </wp:positionV>
            <wp:extent cx="1444239" cy="1327533"/>
            <wp:effectExtent l="0" t="0" r="3810" b="6350"/>
            <wp:wrapThrough wrapText="bothSides">
              <wp:wrapPolygon edited="0">
                <wp:start x="0" y="0"/>
                <wp:lineTo x="0" y="21393"/>
                <wp:lineTo x="21372" y="21393"/>
                <wp:lineTo x="21372" y="0"/>
                <wp:lineTo x="0" y="0"/>
              </wp:wrapPolygon>
            </wp:wrapThrough>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1"/>
                    <a:stretch>
                      <a:fillRect/>
                    </a:stretch>
                  </pic:blipFill>
                  <pic:spPr>
                    <a:xfrm>
                      <a:off x="0" y="0"/>
                      <a:ext cx="1444239" cy="1327533"/>
                    </a:xfrm>
                    <a:prstGeom prst="rect">
                      <a:avLst/>
                    </a:prstGeom>
                  </pic:spPr>
                </pic:pic>
              </a:graphicData>
            </a:graphic>
            <wp14:sizeRelH relativeFrom="margin">
              <wp14:pctWidth>0</wp14:pctWidth>
            </wp14:sizeRelH>
            <wp14:sizeRelV relativeFrom="margin">
              <wp14:pctHeight>0</wp14:pctHeight>
            </wp14:sizeRelV>
          </wp:anchor>
        </w:drawing>
      </w:r>
    </w:p>
    <w:p w14:paraId="71F9DD23" w14:textId="77777777" w:rsidR="0078021F" w:rsidRDefault="0078021F" w:rsidP="008F13E5">
      <w:pPr>
        <w:pStyle w:val="Keypoint"/>
      </w:pPr>
      <w:r>
        <w:t>Two quantities are in inverse proportion when, as one quantity increases, the other decreases at the same rate.</w:t>
      </w:r>
      <w:r w:rsidRPr="008F13E5">
        <w:rPr>
          <w:noProof/>
          <w:lang w:eastAsia="en-GB"/>
        </w:rPr>
        <w:t xml:space="preserve"> </w:t>
      </w:r>
    </w:p>
    <w:p w14:paraId="19A5793C" w14:textId="77777777" w:rsidR="0078021F" w:rsidRDefault="0078021F" w:rsidP="008F13E5">
      <w:pPr>
        <w:pStyle w:val="Keypoint"/>
      </w:pPr>
      <w:r>
        <w:t>‘</w:t>
      </w:r>
      <w:r>
        <w:rPr>
          <w:i/>
        </w:rPr>
        <w:t>y</w:t>
      </w:r>
      <w:r>
        <w:t xml:space="preserve"> is inversely proportional to </w:t>
      </w:r>
      <w:r>
        <w:rPr>
          <w:i/>
        </w:rPr>
        <w:t>x</w:t>
      </w:r>
      <w:r>
        <w:t xml:space="preserve">’ is written as </w:t>
      </w:r>
      <w:r>
        <w:rPr>
          <w:i/>
        </w:rPr>
        <w:t>y</w:t>
      </w:r>
      <w:r>
        <w:t xml:space="preserve"> </w:t>
      </w:r>
      <w:r>
        <w:rPr>
          <w:position w:val="-4"/>
        </w:rPr>
        <w:object w:dxaOrig="240" w:dyaOrig="210" w14:anchorId="244A7CA2">
          <v:shape id="_x0000_i1240" type="#_x0000_t75" style="width:12.75pt;height:10.5pt" o:ole="">
            <v:imagedata r:id="rId458" o:title=""/>
          </v:shape>
          <o:OLEObject Type="Embed" ProgID="Equation.DSMT4" ShapeID="_x0000_i1240" DrawAspect="Content" ObjectID="_1841911504" r:id="rId462"/>
        </w:object>
      </w:r>
      <w:r>
        <w:t xml:space="preserve"> </w:t>
      </w:r>
      <w:r w:rsidRPr="00886DF8">
        <w:rPr>
          <w:position w:val="-20"/>
        </w:rPr>
        <w:object w:dxaOrig="200" w:dyaOrig="499" w14:anchorId="589C1157">
          <v:shape id="_x0000_i1241" type="#_x0000_t75" style="width:9.75pt;height:25.5pt" o:ole="">
            <v:imagedata r:id="rId463" o:title=""/>
          </v:shape>
          <o:OLEObject Type="Embed" ProgID="Equation.DSMT4" ShapeID="_x0000_i1241" DrawAspect="Content" ObjectID="_1841911505" r:id="rId464"/>
        </w:object>
      </w:r>
      <w:r>
        <w:t xml:space="preserve">. </w:t>
      </w:r>
      <w:r>
        <w:br/>
        <w:t xml:space="preserve">If </w:t>
      </w:r>
      <w:r>
        <w:rPr>
          <w:i/>
        </w:rPr>
        <w:t>y</w:t>
      </w:r>
      <w:r>
        <w:t xml:space="preserve"> </w:t>
      </w:r>
      <w:r>
        <w:rPr>
          <w:position w:val="-4"/>
        </w:rPr>
        <w:object w:dxaOrig="240" w:dyaOrig="210" w14:anchorId="7652232C">
          <v:shape id="_x0000_i1242" type="#_x0000_t75" style="width:12.75pt;height:10.5pt" o:ole="">
            <v:imagedata r:id="rId458" o:title=""/>
          </v:shape>
          <o:OLEObject Type="Embed" ProgID="Equation.DSMT4" ShapeID="_x0000_i1242" DrawAspect="Content" ObjectID="_1841911506" r:id="rId465"/>
        </w:object>
      </w:r>
      <w:r>
        <w:t xml:space="preserve"> </w:t>
      </w:r>
      <w:r w:rsidRPr="00886DF8">
        <w:rPr>
          <w:position w:val="-20"/>
        </w:rPr>
        <w:object w:dxaOrig="200" w:dyaOrig="499" w14:anchorId="481C56C1">
          <v:shape id="_x0000_i1243" type="#_x0000_t75" style="width:9.75pt;height:25.5pt" o:ole="">
            <v:imagedata r:id="rId463" o:title=""/>
          </v:shape>
          <o:OLEObject Type="Embed" ProgID="Equation.DSMT4" ShapeID="_x0000_i1243" DrawAspect="Content" ObjectID="_1841911507" r:id="rId466"/>
        </w:object>
      </w:r>
      <w:r>
        <w:t xml:space="preserve"> then </w:t>
      </w:r>
      <w:r>
        <w:rPr>
          <w:i/>
        </w:rPr>
        <w:t>y</w:t>
      </w:r>
      <w:r>
        <w:t xml:space="preserve"> = </w:t>
      </w:r>
      <w:r w:rsidRPr="00886DF8">
        <w:rPr>
          <w:position w:val="-20"/>
        </w:rPr>
        <w:object w:dxaOrig="200" w:dyaOrig="499" w14:anchorId="0239090D">
          <v:shape id="_x0000_i1244" type="#_x0000_t75" style="width:9.75pt;height:25.5pt" o:ole="">
            <v:imagedata r:id="rId467" o:title=""/>
          </v:shape>
          <o:OLEObject Type="Embed" ProgID="Equation.DSMT4" ShapeID="_x0000_i1244" DrawAspect="Content" ObjectID="_1841911508" r:id="rId468"/>
        </w:object>
      </w:r>
      <w:r>
        <w:t xml:space="preserve">, where </w:t>
      </w:r>
      <w:r>
        <w:rPr>
          <w:i/>
        </w:rPr>
        <w:t>k</w:t>
      </w:r>
      <w:r>
        <w:t xml:space="preserve"> is a constant.</w:t>
      </w:r>
    </w:p>
    <w:p w14:paraId="7C28AD76" w14:textId="77777777" w:rsidR="0078021F" w:rsidRDefault="0078021F" w:rsidP="008F13E5">
      <w:pPr>
        <w:pStyle w:val="Keypoint"/>
      </w:pPr>
      <w:r>
        <w:t xml:space="preserve">When </w:t>
      </w:r>
      <w:r>
        <w:rPr>
          <w:i/>
        </w:rPr>
        <w:t>x</w:t>
      </w:r>
      <w:r>
        <w:t xml:space="preserve"> is inversely proportional to </w:t>
      </w:r>
      <w:r>
        <w:rPr>
          <w:i/>
        </w:rPr>
        <w:t>y</w:t>
      </w:r>
      <w:r>
        <w:t xml:space="preserve"> the graph is the same shape as the graph of </w:t>
      </w:r>
      <w:r>
        <w:rPr>
          <w:i/>
        </w:rPr>
        <w:t>y</w:t>
      </w:r>
      <w:r>
        <w:t xml:space="preserve"> = </w:t>
      </w:r>
      <w:r>
        <w:rPr>
          <w:position w:val="-14"/>
        </w:rPr>
        <w:object w:dxaOrig="180" w:dyaOrig="360" w14:anchorId="611CF084">
          <v:shape id="_x0000_i1245" type="#_x0000_t75" style="width:9pt;height:18.75pt" o:ole="">
            <v:imagedata r:id="rId469" o:title=""/>
          </v:shape>
          <o:OLEObject Type="Embed" ProgID="Equation.DSMT4" ShapeID="_x0000_i1245" DrawAspect="Content" ObjectID="_1841911509" r:id="rId470"/>
        </w:object>
      </w:r>
    </w:p>
    <w:p w14:paraId="3F9390B0" w14:textId="77777777" w:rsidR="0078021F" w:rsidRPr="000F1EA2" w:rsidRDefault="0078021F" w:rsidP="00E11F7F">
      <w:pPr>
        <w:pStyle w:val="Qheading"/>
      </w:pPr>
      <w:r w:rsidRPr="000F1EA2">
        <w:t>Examples</w:t>
      </w:r>
    </w:p>
    <w:p w14:paraId="1B227D7E" w14:textId="77777777" w:rsidR="0078021F" w:rsidRPr="00C54B30" w:rsidRDefault="0078021F" w:rsidP="00663FCB">
      <w:pPr>
        <w:pStyle w:val="Example"/>
        <w:tabs>
          <w:tab w:val="left" w:pos="1843"/>
        </w:tabs>
        <w:ind w:left="1418" w:hanging="1418"/>
        <w:rPr>
          <w:i/>
        </w:rPr>
      </w:pPr>
      <w:r>
        <w:rPr>
          <w:b/>
        </w:rPr>
        <w:t>Example 1</w:t>
      </w:r>
      <w:r w:rsidRPr="00F11D5F">
        <w:rPr>
          <w:b/>
        </w:rPr>
        <w:tab/>
      </w:r>
      <w:r w:rsidRPr="00663FCB">
        <w:rPr>
          <w:i/>
        </w:rPr>
        <w:t>y</w:t>
      </w:r>
      <w:r w:rsidRPr="00663FCB">
        <w:t xml:space="preserve"> is directly proportional to </w:t>
      </w:r>
      <w:r w:rsidRPr="00663FCB">
        <w:rPr>
          <w:i/>
        </w:rPr>
        <w:t>x</w:t>
      </w:r>
      <w:r w:rsidRPr="00663FCB">
        <w:t>.</w:t>
      </w:r>
      <w:r w:rsidRPr="00663FCB">
        <w:br/>
        <w:t xml:space="preserve">When </w:t>
      </w:r>
      <w:r w:rsidRPr="00663FCB">
        <w:rPr>
          <w:i/>
        </w:rPr>
        <w:t>y</w:t>
      </w:r>
      <w:r w:rsidRPr="00663FCB">
        <w:t xml:space="preserve"> = 16, </w:t>
      </w:r>
      <w:r w:rsidRPr="00663FCB">
        <w:rPr>
          <w:i/>
        </w:rPr>
        <w:t>x</w:t>
      </w:r>
      <w:r w:rsidRPr="00663FCB">
        <w:t xml:space="preserve"> = 5.</w:t>
      </w:r>
      <w:r w:rsidRPr="00663FCB">
        <w:br/>
      </w:r>
      <w:r w:rsidRPr="00D84312">
        <w:rPr>
          <w:b/>
        </w:rPr>
        <w:t>a</w:t>
      </w:r>
      <w:r w:rsidRPr="00663FCB">
        <w:tab/>
        <w:t xml:space="preserve">Find </w:t>
      </w:r>
      <w:r w:rsidRPr="00663FCB">
        <w:rPr>
          <w:i/>
        </w:rPr>
        <w:t>x</w:t>
      </w:r>
      <w:r w:rsidRPr="00663FCB">
        <w:t xml:space="preserve"> when </w:t>
      </w:r>
      <w:r w:rsidRPr="00663FCB">
        <w:rPr>
          <w:i/>
        </w:rPr>
        <w:t>y</w:t>
      </w:r>
      <w:r w:rsidRPr="00663FCB">
        <w:t xml:space="preserve"> = 30.</w:t>
      </w:r>
      <w:r>
        <w:br/>
      </w:r>
      <w:r w:rsidRPr="00D84312">
        <w:rPr>
          <w:b/>
        </w:rPr>
        <w:t>b</w:t>
      </w:r>
      <w:r w:rsidRPr="00663FCB">
        <w:tab/>
        <w:t>Sketch the graph of the formula.</w:t>
      </w:r>
    </w:p>
    <w:tbl>
      <w:tblPr>
        <w:tblStyle w:val="TableGrid"/>
        <w:tblW w:w="0" w:type="auto"/>
        <w:tblInd w:w="1408" w:type="dxa"/>
        <w:tblLook w:val="04A0" w:firstRow="1" w:lastRow="0" w:firstColumn="1" w:lastColumn="0" w:noHBand="0" w:noVBand="1"/>
      </w:tblPr>
      <w:tblGrid>
        <w:gridCol w:w="3827"/>
        <w:gridCol w:w="3776"/>
      </w:tblGrid>
      <w:tr w:rsidR="0078021F" w14:paraId="08618A14" w14:textId="77777777" w:rsidTr="00663FCB">
        <w:tc>
          <w:tcPr>
            <w:tcW w:w="3827" w:type="dxa"/>
            <w:tcBorders>
              <w:top w:val="single" w:sz="4" w:space="0" w:color="auto"/>
              <w:left w:val="single" w:sz="4" w:space="0" w:color="auto"/>
              <w:bottom w:val="single" w:sz="4" w:space="0" w:color="auto"/>
              <w:right w:val="single" w:sz="4" w:space="0" w:color="auto"/>
            </w:tcBorders>
          </w:tcPr>
          <w:p w14:paraId="1534FE2D" w14:textId="77777777" w:rsidR="0078021F" w:rsidRDefault="0078021F" w:rsidP="00D84312">
            <w:pPr>
              <w:pStyle w:val="Exampleline1"/>
            </w:pPr>
            <w:r w:rsidRPr="00D84312">
              <w:rPr>
                <w:b/>
              </w:rPr>
              <w:t>a</w:t>
            </w:r>
            <w:r>
              <w:rPr>
                <w:b/>
              </w:rPr>
              <w:tab/>
            </w:r>
            <w:r w:rsidRPr="00D84312">
              <w:rPr>
                <w:position w:val="-10"/>
              </w:rPr>
              <w:object w:dxaOrig="560" w:dyaOrig="260" w14:anchorId="2E43EC05">
                <v:shape id="_x0000_i1246" type="#_x0000_t75" style="width:27.75pt;height:12.75pt" o:ole="">
                  <v:imagedata r:id="rId471" o:title=""/>
                </v:shape>
                <o:OLEObject Type="Embed" ProgID="Equation.DSMT4" ShapeID="_x0000_i1246" DrawAspect="Content" ObjectID="_1841911510" r:id="rId472"/>
              </w:object>
            </w:r>
          </w:p>
          <w:p w14:paraId="2D07CF0D" w14:textId="77777777" w:rsidR="0078021F" w:rsidRDefault="0078021F" w:rsidP="00D84312">
            <w:pPr>
              <w:pStyle w:val="Examplefollow"/>
            </w:pPr>
          </w:p>
          <w:p w14:paraId="1F9F033C" w14:textId="77777777" w:rsidR="0078021F" w:rsidRDefault="0078021F" w:rsidP="00D84312">
            <w:pPr>
              <w:pStyle w:val="Examplefollow"/>
            </w:pPr>
            <w:r>
              <w:rPr>
                <w:i/>
              </w:rPr>
              <w:tab/>
              <w:t>y</w:t>
            </w:r>
            <w:r>
              <w:t xml:space="preserve"> = </w:t>
            </w:r>
            <w:r>
              <w:rPr>
                <w:i/>
              </w:rPr>
              <w:t>kx</w:t>
            </w:r>
          </w:p>
          <w:p w14:paraId="324BE2A6" w14:textId="77777777" w:rsidR="0078021F" w:rsidRDefault="0078021F" w:rsidP="00D84312">
            <w:pPr>
              <w:pStyle w:val="Examplefollow"/>
            </w:pPr>
            <w:r>
              <w:tab/>
              <w:t xml:space="preserve">16 = </w:t>
            </w:r>
            <w:r>
              <w:rPr>
                <w:i/>
              </w:rPr>
              <w:t>k</w:t>
            </w:r>
            <w:r>
              <w:t xml:space="preserve"> </w:t>
            </w:r>
            <w:r>
              <w:rPr>
                <w:rFonts w:cs="Times New Roman"/>
              </w:rPr>
              <w:t>×</w:t>
            </w:r>
            <w:r>
              <w:t xml:space="preserve"> 5</w:t>
            </w:r>
          </w:p>
          <w:p w14:paraId="2442C995" w14:textId="77777777" w:rsidR="0078021F" w:rsidRDefault="0078021F" w:rsidP="00D84312">
            <w:pPr>
              <w:pStyle w:val="Examplefollow"/>
            </w:pPr>
          </w:p>
          <w:p w14:paraId="313C1359" w14:textId="77777777" w:rsidR="0078021F" w:rsidRDefault="0078021F" w:rsidP="00D84312">
            <w:pPr>
              <w:pStyle w:val="Examplefollow"/>
              <w:rPr>
                <w:rFonts w:cs="Times New Roman"/>
              </w:rPr>
            </w:pPr>
            <w:r>
              <w:rPr>
                <w:i/>
              </w:rPr>
              <w:tab/>
              <w:t>k</w:t>
            </w:r>
            <w:r>
              <w:t xml:space="preserve"> </w:t>
            </w:r>
            <w:r>
              <w:rPr>
                <w:rFonts w:cs="Times New Roman"/>
              </w:rPr>
              <w:t>= 3.2</w:t>
            </w:r>
          </w:p>
          <w:p w14:paraId="68BF1C57" w14:textId="77777777" w:rsidR="0078021F" w:rsidRDefault="0078021F" w:rsidP="00D84312">
            <w:pPr>
              <w:pStyle w:val="Examplefollow"/>
              <w:rPr>
                <w:rFonts w:cs="Times New Roman"/>
              </w:rPr>
            </w:pPr>
          </w:p>
          <w:p w14:paraId="06AF1BBD" w14:textId="77777777" w:rsidR="0078021F" w:rsidRDefault="0078021F" w:rsidP="00D84312">
            <w:pPr>
              <w:pStyle w:val="Examplefollow"/>
              <w:rPr>
                <w:i/>
              </w:rPr>
            </w:pPr>
            <w:r>
              <w:rPr>
                <w:i/>
              </w:rPr>
              <w:tab/>
              <w:t>y</w:t>
            </w:r>
            <w:r>
              <w:t xml:space="preserve"> = 3.2</w:t>
            </w:r>
            <w:r>
              <w:rPr>
                <w:i/>
              </w:rPr>
              <w:t>x</w:t>
            </w:r>
          </w:p>
          <w:p w14:paraId="06C7C4E1" w14:textId="77777777" w:rsidR="0078021F" w:rsidRDefault="0078021F" w:rsidP="00D84312">
            <w:pPr>
              <w:pStyle w:val="Examplefollow"/>
            </w:pPr>
          </w:p>
          <w:p w14:paraId="38D8AD73" w14:textId="77777777" w:rsidR="0078021F" w:rsidRPr="00D84312" w:rsidRDefault="0078021F" w:rsidP="00D84312">
            <w:pPr>
              <w:pStyle w:val="Examplefollow"/>
            </w:pPr>
            <w:r>
              <w:tab/>
              <w:t xml:space="preserve">When </w:t>
            </w:r>
            <w:r>
              <w:rPr>
                <w:i/>
              </w:rPr>
              <w:t>y</w:t>
            </w:r>
            <w:r>
              <w:t> = 30,</w:t>
            </w:r>
          </w:p>
          <w:p w14:paraId="6B82FA14" w14:textId="77777777" w:rsidR="0078021F" w:rsidRDefault="0078021F" w:rsidP="00D84312">
            <w:pPr>
              <w:pStyle w:val="Examplefollow"/>
            </w:pPr>
            <w:r>
              <w:tab/>
              <w:t xml:space="preserve">30 = 3.2 </w:t>
            </w:r>
            <w:r>
              <w:rPr>
                <w:rFonts w:cs="Times New Roman"/>
              </w:rPr>
              <w:t>×</w:t>
            </w:r>
            <w:r>
              <w:t xml:space="preserve"> </w:t>
            </w:r>
            <w:r>
              <w:rPr>
                <w:i/>
              </w:rPr>
              <w:t>x</w:t>
            </w:r>
          </w:p>
          <w:p w14:paraId="1AC0C149" w14:textId="77777777" w:rsidR="0078021F" w:rsidRDefault="0078021F" w:rsidP="00D84312">
            <w:pPr>
              <w:pStyle w:val="Examplefollow"/>
            </w:pPr>
            <w:r>
              <w:rPr>
                <w:i/>
              </w:rPr>
              <w:tab/>
              <w:t>x</w:t>
            </w:r>
            <w:r>
              <w:t xml:space="preserve"> = 9.375</w:t>
            </w:r>
          </w:p>
          <w:p w14:paraId="6FC3D646" w14:textId="77777777" w:rsidR="0078021F" w:rsidRPr="00663FCB" w:rsidRDefault="0078021F" w:rsidP="00D84312">
            <w:pPr>
              <w:pStyle w:val="Examplefollow"/>
            </w:pPr>
          </w:p>
        </w:tc>
        <w:tc>
          <w:tcPr>
            <w:tcW w:w="3776" w:type="dxa"/>
            <w:tcBorders>
              <w:top w:val="single" w:sz="4" w:space="0" w:color="auto"/>
              <w:left w:val="single" w:sz="4" w:space="0" w:color="auto"/>
              <w:bottom w:val="single" w:sz="4" w:space="0" w:color="auto"/>
              <w:right w:val="single" w:sz="4" w:space="0" w:color="auto"/>
            </w:tcBorders>
          </w:tcPr>
          <w:p w14:paraId="47002394" w14:textId="77777777" w:rsidR="0078021F" w:rsidRDefault="0078021F" w:rsidP="00D84312">
            <w:pPr>
              <w:pStyle w:val="Exampleline1indent"/>
            </w:pPr>
            <w:r>
              <w:rPr>
                <w:b/>
              </w:rPr>
              <w:t>1</w:t>
            </w:r>
            <w:r>
              <w:rPr>
                <w:b/>
              </w:rPr>
              <w:tab/>
            </w:r>
            <w:r>
              <w:t xml:space="preserve">Write </w:t>
            </w:r>
            <w:r>
              <w:rPr>
                <w:i/>
              </w:rPr>
              <w:t>y</w:t>
            </w:r>
            <w:r>
              <w:t xml:space="preserve"> is directly proportional to </w:t>
            </w:r>
            <w:r>
              <w:rPr>
                <w:i/>
              </w:rPr>
              <w:t>x</w:t>
            </w:r>
            <w:r>
              <w:t xml:space="preserve">, using the symbol </w:t>
            </w:r>
            <w:r>
              <w:rPr>
                <w:position w:val="-4"/>
              </w:rPr>
              <w:object w:dxaOrig="240" w:dyaOrig="210" w14:anchorId="7EC25427">
                <v:shape id="_x0000_i1247" type="#_x0000_t75" style="width:12.75pt;height:10.5pt" o:ole="">
                  <v:imagedata r:id="rId458" o:title=""/>
                </v:shape>
                <o:OLEObject Type="Embed" ProgID="Equation.DSMT4" ShapeID="_x0000_i1247" DrawAspect="Content" ObjectID="_1841911511" r:id="rId473"/>
              </w:object>
            </w:r>
            <w:r>
              <w:t>.</w:t>
            </w:r>
          </w:p>
          <w:p w14:paraId="6B61D12F" w14:textId="77777777" w:rsidR="0078021F" w:rsidRDefault="0078021F" w:rsidP="00D84312">
            <w:pPr>
              <w:pStyle w:val="Examplefollow"/>
            </w:pPr>
            <w:r>
              <w:rPr>
                <w:b/>
              </w:rPr>
              <w:t>2</w:t>
            </w:r>
            <w:r>
              <w:rPr>
                <w:b/>
              </w:rPr>
              <w:tab/>
            </w:r>
            <w:r>
              <w:t xml:space="preserve">Write the equation using </w:t>
            </w:r>
            <w:r>
              <w:rPr>
                <w:i/>
              </w:rPr>
              <w:t>k</w:t>
            </w:r>
            <w:r>
              <w:t>.</w:t>
            </w:r>
          </w:p>
          <w:p w14:paraId="22A2F1E9" w14:textId="77777777" w:rsidR="0078021F" w:rsidRDefault="0078021F" w:rsidP="00D84312">
            <w:pPr>
              <w:pStyle w:val="Examplefollow"/>
            </w:pPr>
            <w:r>
              <w:rPr>
                <w:b/>
              </w:rPr>
              <w:t>3</w:t>
            </w:r>
            <w:r>
              <w:rPr>
                <w:b/>
              </w:rPr>
              <w:tab/>
            </w:r>
            <w:r>
              <w:t xml:space="preserve">Substitute </w:t>
            </w:r>
            <w:r>
              <w:rPr>
                <w:i/>
              </w:rPr>
              <w:t>y</w:t>
            </w:r>
            <w:r>
              <w:t xml:space="preserve"> = 16 and </w:t>
            </w:r>
            <w:r>
              <w:rPr>
                <w:i/>
              </w:rPr>
              <w:t>x</w:t>
            </w:r>
            <w:r>
              <w:t xml:space="preserve"> = 5 into </w:t>
            </w:r>
            <w:r>
              <w:br/>
            </w:r>
            <w:r>
              <w:rPr>
                <w:i/>
              </w:rPr>
              <w:t>y</w:t>
            </w:r>
            <w:r>
              <w:t xml:space="preserve"> = </w:t>
            </w:r>
            <w:r>
              <w:rPr>
                <w:i/>
              </w:rPr>
              <w:t>kx</w:t>
            </w:r>
            <w:r>
              <w:t>.</w:t>
            </w:r>
          </w:p>
          <w:p w14:paraId="6027389B" w14:textId="77777777" w:rsidR="0078021F" w:rsidRDefault="0078021F" w:rsidP="00D84312">
            <w:pPr>
              <w:pStyle w:val="Examplefollow"/>
            </w:pPr>
            <w:r>
              <w:rPr>
                <w:b/>
              </w:rPr>
              <w:t>4</w:t>
            </w:r>
            <w:r>
              <w:rPr>
                <w:b/>
              </w:rPr>
              <w:tab/>
            </w:r>
            <w:r>
              <w:t xml:space="preserve">Solve the equation to find </w:t>
            </w:r>
            <w:r>
              <w:rPr>
                <w:i/>
              </w:rPr>
              <w:t>k</w:t>
            </w:r>
            <w:r>
              <w:t>.</w:t>
            </w:r>
          </w:p>
          <w:p w14:paraId="5BB37EA7" w14:textId="77777777" w:rsidR="0078021F" w:rsidRDefault="0078021F" w:rsidP="00D84312">
            <w:pPr>
              <w:pStyle w:val="Examplefollow"/>
              <w:rPr>
                <w:b/>
              </w:rPr>
            </w:pPr>
          </w:p>
          <w:p w14:paraId="100EBF89" w14:textId="77777777" w:rsidR="0078021F" w:rsidRDefault="0078021F" w:rsidP="00D84312">
            <w:pPr>
              <w:pStyle w:val="Examplefollow"/>
            </w:pPr>
            <w:r>
              <w:rPr>
                <w:b/>
              </w:rPr>
              <w:t>5</w:t>
            </w:r>
            <w:r>
              <w:rPr>
                <w:b/>
              </w:rPr>
              <w:tab/>
            </w:r>
            <w:r>
              <w:t xml:space="preserve">Substitute the value of </w:t>
            </w:r>
            <w:r>
              <w:rPr>
                <w:i/>
              </w:rPr>
              <w:t>k</w:t>
            </w:r>
            <w:r>
              <w:t xml:space="preserve"> back into the equation </w:t>
            </w:r>
            <w:r>
              <w:rPr>
                <w:i/>
              </w:rPr>
              <w:t>y</w:t>
            </w:r>
            <w:r>
              <w:t xml:space="preserve"> = </w:t>
            </w:r>
            <w:r>
              <w:rPr>
                <w:i/>
              </w:rPr>
              <w:t>kx</w:t>
            </w:r>
            <w:r>
              <w:t>.</w:t>
            </w:r>
          </w:p>
          <w:p w14:paraId="20D6AFB5" w14:textId="77777777" w:rsidR="0078021F" w:rsidRDefault="0078021F" w:rsidP="00D84312">
            <w:pPr>
              <w:pStyle w:val="Examplefollow"/>
              <w:rPr>
                <w:b/>
              </w:rPr>
            </w:pPr>
          </w:p>
          <w:p w14:paraId="671F6A6C" w14:textId="77777777" w:rsidR="0078021F" w:rsidRPr="00D84312" w:rsidRDefault="0078021F" w:rsidP="00D84312">
            <w:pPr>
              <w:pStyle w:val="Examplefollow"/>
            </w:pPr>
            <w:r>
              <w:rPr>
                <w:b/>
              </w:rPr>
              <w:t>6</w:t>
            </w:r>
            <w:r>
              <w:rPr>
                <w:b/>
              </w:rPr>
              <w:tab/>
            </w:r>
            <w:r>
              <w:t xml:space="preserve">Substitute </w:t>
            </w:r>
            <w:r>
              <w:rPr>
                <w:i/>
              </w:rPr>
              <w:t>y</w:t>
            </w:r>
            <w:r>
              <w:t xml:space="preserve"> = 30 into </w:t>
            </w:r>
            <w:r>
              <w:rPr>
                <w:i/>
              </w:rPr>
              <w:t>y</w:t>
            </w:r>
            <w:r>
              <w:t xml:space="preserve"> = 3.2</w:t>
            </w:r>
            <w:r>
              <w:rPr>
                <w:i/>
              </w:rPr>
              <w:t>x</w:t>
            </w:r>
            <w:r>
              <w:t xml:space="preserve"> and solve to find </w:t>
            </w:r>
            <w:r>
              <w:rPr>
                <w:i/>
              </w:rPr>
              <w:t>x</w:t>
            </w:r>
            <w:r>
              <w:t xml:space="preserve"> when </w:t>
            </w:r>
            <w:r>
              <w:rPr>
                <w:i/>
              </w:rPr>
              <w:t>y</w:t>
            </w:r>
            <w:r>
              <w:t> = 30.</w:t>
            </w:r>
          </w:p>
          <w:p w14:paraId="3B42AFDD" w14:textId="77777777" w:rsidR="0078021F" w:rsidRDefault="0078021F" w:rsidP="00D84312">
            <w:pPr>
              <w:pStyle w:val="Examplefollow"/>
            </w:pPr>
          </w:p>
        </w:tc>
      </w:tr>
    </w:tbl>
    <w:p w14:paraId="20FADE1C" w14:textId="77777777" w:rsidR="0078021F" w:rsidRDefault="0078021F">
      <w:r>
        <w:br w:type="page"/>
      </w:r>
    </w:p>
    <w:tbl>
      <w:tblPr>
        <w:tblStyle w:val="TableGrid"/>
        <w:tblW w:w="0" w:type="auto"/>
        <w:tblInd w:w="1408" w:type="dxa"/>
        <w:tblLook w:val="04A0" w:firstRow="1" w:lastRow="0" w:firstColumn="1" w:lastColumn="0" w:noHBand="0" w:noVBand="1"/>
      </w:tblPr>
      <w:tblGrid>
        <w:gridCol w:w="3827"/>
        <w:gridCol w:w="3776"/>
      </w:tblGrid>
      <w:tr w:rsidR="0078021F" w14:paraId="7BFD98F0" w14:textId="77777777" w:rsidTr="00D84312">
        <w:trPr>
          <w:trHeight w:val="2684"/>
        </w:trPr>
        <w:tc>
          <w:tcPr>
            <w:tcW w:w="3827" w:type="dxa"/>
            <w:tcBorders>
              <w:top w:val="single" w:sz="4" w:space="0" w:color="auto"/>
              <w:left w:val="single" w:sz="4" w:space="0" w:color="auto"/>
              <w:bottom w:val="single" w:sz="4" w:space="0" w:color="auto"/>
              <w:right w:val="single" w:sz="4" w:space="0" w:color="auto"/>
            </w:tcBorders>
          </w:tcPr>
          <w:p w14:paraId="53279E87" w14:textId="77777777" w:rsidR="0078021F" w:rsidRDefault="0078021F" w:rsidP="00D84312">
            <w:pPr>
              <w:pStyle w:val="Exampleline1"/>
              <w:rPr>
                <w:b/>
              </w:rPr>
            </w:pPr>
            <w:r>
              <w:rPr>
                <w:noProof/>
                <w:lang w:eastAsia="en-GB"/>
              </w:rPr>
              <w:lastRenderedPageBreak/>
              <w:drawing>
                <wp:anchor distT="0" distB="0" distL="114300" distR="114300" simplePos="0" relativeHeight="251779072" behindDoc="0" locked="0" layoutInCell="1" allowOverlap="1" wp14:anchorId="3E2BB35E" wp14:editId="2D8CE335">
                  <wp:simplePos x="0" y="0"/>
                  <wp:positionH relativeFrom="column">
                    <wp:posOffset>461645</wp:posOffset>
                  </wp:positionH>
                  <wp:positionV relativeFrom="paragraph">
                    <wp:posOffset>22729</wp:posOffset>
                  </wp:positionV>
                  <wp:extent cx="1217744" cy="1576302"/>
                  <wp:effectExtent l="0" t="0" r="1905" b="5080"/>
                  <wp:wrapThrough wrapText="bothSides">
                    <wp:wrapPolygon edited="0">
                      <wp:start x="0" y="0"/>
                      <wp:lineTo x="0" y="21409"/>
                      <wp:lineTo x="21296" y="21409"/>
                      <wp:lineTo x="21296" y="0"/>
                      <wp:lineTo x="0" y="0"/>
                    </wp:wrapPolygon>
                  </wp:wrapThrough>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4">
                            <a:extLst>
                              <a:ext uri="{28A0092B-C50C-407E-A947-70E740481C1C}">
                                <a14:useLocalDpi xmlns:a14="http://schemas.microsoft.com/office/drawing/2010/main" val="0"/>
                              </a:ext>
                            </a:extLst>
                          </a:blip>
                          <a:stretch>
                            <a:fillRect/>
                          </a:stretch>
                        </pic:blipFill>
                        <pic:spPr>
                          <a:xfrm>
                            <a:off x="0" y="0"/>
                            <a:ext cx="1217744" cy="1576302"/>
                          </a:xfrm>
                          <a:prstGeom prst="rect">
                            <a:avLst/>
                          </a:prstGeom>
                        </pic:spPr>
                      </pic:pic>
                    </a:graphicData>
                  </a:graphic>
                </wp:anchor>
              </w:drawing>
            </w:r>
            <w:r>
              <w:rPr>
                <w:b/>
              </w:rPr>
              <w:t>b</w:t>
            </w:r>
          </w:p>
          <w:p w14:paraId="31F99063" w14:textId="77777777" w:rsidR="0078021F" w:rsidRPr="00D84312" w:rsidRDefault="0078021F" w:rsidP="00D84312">
            <w:pPr>
              <w:pStyle w:val="Exampleline1"/>
              <w:rPr>
                <w:b/>
              </w:rPr>
            </w:pPr>
          </w:p>
        </w:tc>
        <w:tc>
          <w:tcPr>
            <w:tcW w:w="3776" w:type="dxa"/>
            <w:tcBorders>
              <w:top w:val="single" w:sz="4" w:space="0" w:color="auto"/>
              <w:left w:val="single" w:sz="4" w:space="0" w:color="auto"/>
              <w:bottom w:val="single" w:sz="4" w:space="0" w:color="auto"/>
              <w:right w:val="single" w:sz="4" w:space="0" w:color="auto"/>
            </w:tcBorders>
          </w:tcPr>
          <w:p w14:paraId="4E24FCA8" w14:textId="77777777" w:rsidR="0078021F" w:rsidRDefault="0078021F" w:rsidP="00D84312">
            <w:pPr>
              <w:pStyle w:val="Exampleline1indent"/>
              <w:rPr>
                <w:b/>
              </w:rPr>
            </w:pPr>
            <w:r>
              <w:rPr>
                <w:b/>
              </w:rPr>
              <w:t>7</w:t>
            </w:r>
            <w:r>
              <w:rPr>
                <w:b/>
              </w:rPr>
              <w:tab/>
            </w:r>
            <w:r>
              <w:t xml:space="preserve">The graph of </w:t>
            </w:r>
            <w:r>
              <w:rPr>
                <w:i/>
              </w:rPr>
              <w:t>y</w:t>
            </w:r>
            <w:r>
              <w:t xml:space="preserve"> = 3.2</w:t>
            </w:r>
            <w:r>
              <w:rPr>
                <w:i/>
              </w:rPr>
              <w:t>x</w:t>
            </w:r>
            <w:r>
              <w:t xml:space="preserve"> is a straight line passing through (0, 0) with a gradient of 3.2.</w:t>
            </w:r>
          </w:p>
        </w:tc>
      </w:tr>
    </w:tbl>
    <w:p w14:paraId="4AE11C35" w14:textId="77777777" w:rsidR="0078021F" w:rsidRDefault="0078021F" w:rsidP="006A352D">
      <w:pPr>
        <w:pStyle w:val="Example"/>
        <w:tabs>
          <w:tab w:val="left" w:pos="1330"/>
        </w:tabs>
        <w:spacing w:after="80" w:line="240" w:lineRule="auto"/>
        <w:rPr>
          <w:b/>
        </w:rPr>
      </w:pPr>
    </w:p>
    <w:p w14:paraId="3904022F" w14:textId="77777777" w:rsidR="0078021F" w:rsidRDefault="0078021F" w:rsidP="008A2BFD">
      <w:pPr>
        <w:pStyle w:val="Example"/>
        <w:tabs>
          <w:tab w:val="left" w:pos="1843"/>
        </w:tabs>
        <w:spacing w:before="240" w:line="240" w:lineRule="auto"/>
        <w:ind w:left="1418" w:hanging="1418"/>
      </w:pPr>
      <w:r>
        <w:rPr>
          <w:b/>
        </w:rPr>
        <w:t>Example 2</w:t>
      </w:r>
      <w:r w:rsidRPr="00F11D5F">
        <w:rPr>
          <w:b/>
        </w:rPr>
        <w:tab/>
      </w:r>
      <w:r w:rsidRPr="00663FCB">
        <w:rPr>
          <w:i/>
        </w:rPr>
        <w:t>y</w:t>
      </w:r>
      <w:r w:rsidRPr="00663FCB">
        <w:t xml:space="preserve"> is directly proportional to </w:t>
      </w:r>
      <w:r w:rsidRPr="00663FCB">
        <w:rPr>
          <w:i/>
        </w:rPr>
        <w:t>x</w:t>
      </w:r>
      <w:r w:rsidRPr="00663FCB">
        <w:rPr>
          <w:vertAlign w:val="superscript"/>
        </w:rPr>
        <w:t>2</w:t>
      </w:r>
      <w:r w:rsidRPr="00663FCB">
        <w:t>.</w:t>
      </w:r>
      <w:r w:rsidRPr="00663FCB">
        <w:br/>
        <w:t xml:space="preserve">When </w:t>
      </w:r>
      <w:r w:rsidRPr="00663FCB">
        <w:rPr>
          <w:i/>
        </w:rPr>
        <w:t>x</w:t>
      </w:r>
      <w:r w:rsidRPr="00663FCB">
        <w:t xml:space="preserve"> = 3, </w:t>
      </w:r>
      <w:r w:rsidRPr="00663FCB">
        <w:rPr>
          <w:i/>
        </w:rPr>
        <w:t>y</w:t>
      </w:r>
      <w:r>
        <w:t xml:space="preserve"> = 45.</w:t>
      </w:r>
      <w:r>
        <w:br/>
      </w:r>
      <w:r w:rsidRPr="00663FCB">
        <w:rPr>
          <w:b/>
        </w:rPr>
        <w:t>a</w:t>
      </w:r>
      <w:r>
        <w:tab/>
      </w:r>
      <w:r w:rsidRPr="00663FCB">
        <w:t xml:space="preserve">Find </w:t>
      </w:r>
      <w:r w:rsidRPr="00663FCB">
        <w:rPr>
          <w:i/>
        </w:rPr>
        <w:t>y</w:t>
      </w:r>
      <w:r w:rsidRPr="00663FCB">
        <w:t xml:space="preserve"> when </w:t>
      </w:r>
      <w:r w:rsidRPr="00663FCB">
        <w:rPr>
          <w:i/>
        </w:rPr>
        <w:t>x</w:t>
      </w:r>
      <w:r w:rsidRPr="00663FCB">
        <w:t xml:space="preserve"> = 5.</w:t>
      </w:r>
      <w:r>
        <w:br/>
      </w:r>
      <w:r w:rsidRPr="00663FCB">
        <w:rPr>
          <w:b/>
        </w:rPr>
        <w:t>b</w:t>
      </w:r>
      <w:r w:rsidRPr="00663FCB">
        <w:tab/>
        <w:t xml:space="preserve">Find </w:t>
      </w:r>
      <w:r w:rsidRPr="00663FCB">
        <w:rPr>
          <w:i/>
        </w:rPr>
        <w:t>x</w:t>
      </w:r>
      <w:r w:rsidRPr="00663FCB">
        <w:t xml:space="preserve"> when </w:t>
      </w:r>
      <w:r w:rsidRPr="00663FCB">
        <w:rPr>
          <w:i/>
        </w:rPr>
        <w:t>y</w:t>
      </w:r>
      <w:r w:rsidRPr="00663FCB">
        <w:t xml:space="preserve"> = 20.</w:t>
      </w:r>
    </w:p>
    <w:tbl>
      <w:tblPr>
        <w:tblStyle w:val="TableGrid"/>
        <w:tblW w:w="0" w:type="auto"/>
        <w:tblInd w:w="1408" w:type="dxa"/>
        <w:tblLook w:val="04A0" w:firstRow="1" w:lastRow="0" w:firstColumn="1" w:lastColumn="0" w:noHBand="0" w:noVBand="1"/>
      </w:tblPr>
      <w:tblGrid>
        <w:gridCol w:w="3827"/>
        <w:gridCol w:w="3776"/>
      </w:tblGrid>
      <w:tr w:rsidR="0078021F" w14:paraId="4EF70579" w14:textId="77777777" w:rsidTr="006A352D">
        <w:trPr>
          <w:trHeight w:val="4085"/>
        </w:trPr>
        <w:tc>
          <w:tcPr>
            <w:tcW w:w="3827" w:type="dxa"/>
            <w:tcBorders>
              <w:top w:val="single" w:sz="4" w:space="0" w:color="auto"/>
              <w:left w:val="single" w:sz="4" w:space="0" w:color="auto"/>
              <w:bottom w:val="single" w:sz="4" w:space="0" w:color="auto"/>
              <w:right w:val="single" w:sz="4" w:space="0" w:color="auto"/>
            </w:tcBorders>
          </w:tcPr>
          <w:p w14:paraId="69D49240" w14:textId="77777777" w:rsidR="0078021F" w:rsidRDefault="0078021F" w:rsidP="006A352D">
            <w:pPr>
              <w:pStyle w:val="Exampleline1"/>
            </w:pPr>
            <w:r w:rsidRPr="00D84312">
              <w:rPr>
                <w:b/>
              </w:rPr>
              <w:t>a</w:t>
            </w:r>
            <w:r>
              <w:rPr>
                <w:b/>
              </w:rPr>
              <w:tab/>
            </w:r>
            <w:r w:rsidRPr="006A352D">
              <w:rPr>
                <w:position w:val="-10"/>
              </w:rPr>
              <w:object w:dxaOrig="639" w:dyaOrig="360" w14:anchorId="0023624B">
                <v:shape id="_x0000_i1248" type="#_x0000_t75" style="width:32.25pt;height:18.75pt" o:ole="">
                  <v:imagedata r:id="rId475" o:title=""/>
                </v:shape>
                <o:OLEObject Type="Embed" ProgID="Equation.DSMT4" ShapeID="_x0000_i1248" DrawAspect="Content" ObjectID="_1841911512" r:id="rId476"/>
              </w:object>
            </w:r>
          </w:p>
          <w:p w14:paraId="1AFB7E8A" w14:textId="77777777" w:rsidR="0078021F" w:rsidRDefault="0078021F" w:rsidP="00D84312">
            <w:pPr>
              <w:pStyle w:val="Example"/>
              <w:tabs>
                <w:tab w:val="left" w:pos="264"/>
              </w:tabs>
            </w:pPr>
          </w:p>
          <w:p w14:paraId="3D322D14" w14:textId="77777777" w:rsidR="0078021F" w:rsidRDefault="0078021F" w:rsidP="00D84312">
            <w:pPr>
              <w:pStyle w:val="Example"/>
              <w:tabs>
                <w:tab w:val="left" w:pos="264"/>
              </w:tabs>
              <w:rPr>
                <w:vertAlign w:val="superscript"/>
              </w:rPr>
            </w:pPr>
            <w:r>
              <w:rPr>
                <w:i/>
              </w:rPr>
              <w:tab/>
              <w:t>y</w:t>
            </w:r>
            <w:r>
              <w:t xml:space="preserve"> = </w:t>
            </w:r>
            <w:r>
              <w:rPr>
                <w:i/>
              </w:rPr>
              <w:t>kx</w:t>
            </w:r>
            <w:r>
              <w:rPr>
                <w:vertAlign w:val="superscript"/>
              </w:rPr>
              <w:t>2</w:t>
            </w:r>
          </w:p>
          <w:p w14:paraId="48F833E7" w14:textId="77777777" w:rsidR="0078021F" w:rsidRDefault="0078021F" w:rsidP="00D84312">
            <w:pPr>
              <w:pStyle w:val="Example"/>
              <w:tabs>
                <w:tab w:val="left" w:pos="264"/>
              </w:tabs>
              <w:rPr>
                <w:vertAlign w:val="superscript"/>
              </w:rPr>
            </w:pPr>
            <w:r>
              <w:tab/>
              <w:t xml:space="preserve">45 = </w:t>
            </w:r>
            <w:r>
              <w:rPr>
                <w:i/>
              </w:rPr>
              <w:t>k</w:t>
            </w:r>
            <w:r>
              <w:t xml:space="preserve"> </w:t>
            </w:r>
            <w:r>
              <w:rPr>
                <w:rFonts w:cs="Times New Roman"/>
              </w:rPr>
              <w:t>×</w:t>
            </w:r>
            <w:r>
              <w:t xml:space="preserve"> 3</w:t>
            </w:r>
            <w:r>
              <w:rPr>
                <w:vertAlign w:val="superscript"/>
              </w:rPr>
              <w:t>2</w:t>
            </w:r>
          </w:p>
          <w:p w14:paraId="74EC0460" w14:textId="77777777" w:rsidR="0078021F" w:rsidRDefault="0078021F" w:rsidP="00D84312">
            <w:pPr>
              <w:pStyle w:val="Example"/>
              <w:tabs>
                <w:tab w:val="left" w:pos="264"/>
              </w:tabs>
            </w:pPr>
          </w:p>
          <w:p w14:paraId="1D70C074" w14:textId="77777777" w:rsidR="0078021F" w:rsidRDefault="0078021F" w:rsidP="00D84312">
            <w:pPr>
              <w:pStyle w:val="Example"/>
              <w:tabs>
                <w:tab w:val="left" w:pos="264"/>
              </w:tabs>
              <w:rPr>
                <w:rFonts w:cs="Times New Roman"/>
              </w:rPr>
            </w:pPr>
            <w:r>
              <w:rPr>
                <w:i/>
              </w:rPr>
              <w:tab/>
              <w:t>k</w:t>
            </w:r>
            <w:r>
              <w:t xml:space="preserve"> </w:t>
            </w:r>
            <w:r>
              <w:rPr>
                <w:rFonts w:cs="Times New Roman"/>
              </w:rPr>
              <w:t>= 5</w:t>
            </w:r>
          </w:p>
          <w:p w14:paraId="0993D313" w14:textId="77777777" w:rsidR="0078021F" w:rsidRDefault="0078021F" w:rsidP="00D84312">
            <w:pPr>
              <w:pStyle w:val="Example"/>
              <w:tabs>
                <w:tab w:val="left" w:pos="264"/>
              </w:tabs>
              <w:rPr>
                <w:vertAlign w:val="superscript"/>
              </w:rPr>
            </w:pPr>
            <w:r>
              <w:rPr>
                <w:i/>
              </w:rPr>
              <w:tab/>
              <w:t>y</w:t>
            </w:r>
            <w:r>
              <w:t xml:space="preserve"> = 5</w:t>
            </w:r>
            <w:r>
              <w:rPr>
                <w:i/>
              </w:rPr>
              <w:t>x</w:t>
            </w:r>
            <w:r>
              <w:rPr>
                <w:vertAlign w:val="superscript"/>
              </w:rPr>
              <w:t>2</w:t>
            </w:r>
          </w:p>
          <w:p w14:paraId="07152479" w14:textId="77777777" w:rsidR="0078021F" w:rsidRDefault="0078021F" w:rsidP="00D84312">
            <w:pPr>
              <w:pStyle w:val="Example"/>
              <w:tabs>
                <w:tab w:val="left" w:pos="264"/>
              </w:tabs>
            </w:pPr>
          </w:p>
          <w:p w14:paraId="5124DBA5" w14:textId="77777777" w:rsidR="0078021F" w:rsidRPr="006A352D" w:rsidRDefault="0078021F" w:rsidP="006A352D">
            <w:pPr>
              <w:pStyle w:val="Example"/>
              <w:tabs>
                <w:tab w:val="left" w:pos="215"/>
              </w:tabs>
            </w:pPr>
            <w:r>
              <w:tab/>
              <w:t xml:space="preserve">When </w:t>
            </w:r>
            <w:r>
              <w:rPr>
                <w:i/>
              </w:rPr>
              <w:t>x</w:t>
            </w:r>
            <w:r>
              <w:t xml:space="preserve"> = 5,</w:t>
            </w:r>
          </w:p>
          <w:p w14:paraId="0E0B30CC" w14:textId="77777777" w:rsidR="0078021F" w:rsidRDefault="0078021F" w:rsidP="00D84312">
            <w:pPr>
              <w:pStyle w:val="Example"/>
              <w:tabs>
                <w:tab w:val="left" w:pos="264"/>
              </w:tabs>
              <w:rPr>
                <w:vertAlign w:val="superscript"/>
              </w:rPr>
            </w:pPr>
            <w:r>
              <w:rPr>
                <w:i/>
              </w:rPr>
              <w:tab/>
              <w:t>y</w:t>
            </w:r>
            <w:r>
              <w:t xml:space="preserve"> = 5 </w:t>
            </w:r>
            <w:r>
              <w:rPr>
                <w:rFonts w:cs="Times New Roman"/>
              </w:rPr>
              <w:t>×</w:t>
            </w:r>
            <w:r>
              <w:t xml:space="preserve"> 5</w:t>
            </w:r>
            <w:r>
              <w:rPr>
                <w:vertAlign w:val="superscript"/>
              </w:rPr>
              <w:t>2</w:t>
            </w:r>
          </w:p>
          <w:p w14:paraId="5E5BAC25" w14:textId="77777777" w:rsidR="0078021F" w:rsidRDefault="0078021F" w:rsidP="00D84312">
            <w:pPr>
              <w:pStyle w:val="Example"/>
              <w:tabs>
                <w:tab w:val="left" w:pos="264"/>
              </w:tabs>
            </w:pPr>
            <w:r>
              <w:rPr>
                <w:i/>
              </w:rPr>
              <w:tab/>
              <w:t>y</w:t>
            </w:r>
            <w:r>
              <w:t xml:space="preserve"> = 125</w:t>
            </w:r>
          </w:p>
          <w:p w14:paraId="7DE7DD75" w14:textId="77777777" w:rsidR="0078021F" w:rsidRDefault="0078021F" w:rsidP="00D84312">
            <w:pPr>
              <w:pStyle w:val="Example"/>
              <w:tabs>
                <w:tab w:val="left" w:pos="264"/>
              </w:tabs>
            </w:pPr>
          </w:p>
          <w:p w14:paraId="4327BF6D" w14:textId="77777777" w:rsidR="0078021F" w:rsidRDefault="0078021F" w:rsidP="00D84312">
            <w:pPr>
              <w:pStyle w:val="Example"/>
              <w:tabs>
                <w:tab w:val="left" w:pos="264"/>
              </w:tabs>
            </w:pPr>
            <w:r w:rsidRPr="00D84312">
              <w:rPr>
                <w:b/>
              </w:rPr>
              <w:t>b</w:t>
            </w:r>
            <w:r>
              <w:rPr>
                <w:b/>
              </w:rPr>
              <w:tab/>
            </w:r>
            <w:r>
              <w:t xml:space="preserve">20 = 5 </w:t>
            </w:r>
            <w:r>
              <w:rPr>
                <w:rFonts w:cs="Times New Roman"/>
              </w:rPr>
              <w:t>×</w:t>
            </w:r>
            <w:r>
              <w:t xml:space="preserve"> </w:t>
            </w:r>
            <w:r>
              <w:rPr>
                <w:i/>
              </w:rPr>
              <w:t>x</w:t>
            </w:r>
            <w:r>
              <w:rPr>
                <w:vertAlign w:val="superscript"/>
              </w:rPr>
              <w:t>2</w:t>
            </w:r>
          </w:p>
          <w:p w14:paraId="66E77E0E" w14:textId="77777777" w:rsidR="0078021F" w:rsidRDefault="0078021F" w:rsidP="00D84312">
            <w:pPr>
              <w:pStyle w:val="Example"/>
              <w:tabs>
                <w:tab w:val="left" w:pos="264"/>
              </w:tabs>
            </w:pPr>
            <w:r>
              <w:rPr>
                <w:i/>
              </w:rPr>
              <w:tab/>
              <w:t>x</w:t>
            </w:r>
            <w:r>
              <w:rPr>
                <w:vertAlign w:val="superscript"/>
              </w:rPr>
              <w:t>2</w:t>
            </w:r>
            <w:r>
              <w:t xml:space="preserve"> = 4</w:t>
            </w:r>
          </w:p>
          <w:p w14:paraId="59DBC789" w14:textId="77777777" w:rsidR="0078021F" w:rsidRDefault="0078021F" w:rsidP="00D84312">
            <w:pPr>
              <w:pStyle w:val="Example"/>
              <w:tabs>
                <w:tab w:val="left" w:pos="264"/>
              </w:tabs>
            </w:pPr>
            <w:r>
              <w:rPr>
                <w:i/>
              </w:rPr>
              <w:tab/>
              <w:t>x</w:t>
            </w:r>
            <w:r>
              <w:t xml:space="preserve"> = </w:t>
            </w:r>
            <w:r>
              <w:rPr>
                <w:rFonts w:cs="Times New Roman"/>
              </w:rPr>
              <w:t>±</w:t>
            </w:r>
            <w:r>
              <w:t>2</w:t>
            </w:r>
          </w:p>
        </w:tc>
        <w:tc>
          <w:tcPr>
            <w:tcW w:w="3776" w:type="dxa"/>
            <w:tcBorders>
              <w:top w:val="single" w:sz="4" w:space="0" w:color="auto"/>
              <w:left w:val="single" w:sz="4" w:space="0" w:color="auto"/>
              <w:bottom w:val="single" w:sz="4" w:space="0" w:color="auto"/>
              <w:right w:val="single" w:sz="4" w:space="0" w:color="auto"/>
            </w:tcBorders>
          </w:tcPr>
          <w:p w14:paraId="5F82B48D" w14:textId="77777777" w:rsidR="0078021F" w:rsidRDefault="0078021F" w:rsidP="006A352D">
            <w:pPr>
              <w:pStyle w:val="Exampleline1indent"/>
            </w:pPr>
            <w:r>
              <w:rPr>
                <w:b/>
              </w:rPr>
              <w:t>1</w:t>
            </w:r>
            <w:r>
              <w:rPr>
                <w:b/>
              </w:rPr>
              <w:tab/>
            </w:r>
            <w:r>
              <w:t xml:space="preserve">Write </w:t>
            </w:r>
            <w:r>
              <w:rPr>
                <w:i/>
              </w:rPr>
              <w:t>y</w:t>
            </w:r>
            <w:r>
              <w:t xml:space="preserve"> is directly proportional to </w:t>
            </w:r>
            <w:r>
              <w:rPr>
                <w:i/>
              </w:rPr>
              <w:t>x</w:t>
            </w:r>
            <w:r>
              <w:rPr>
                <w:vertAlign w:val="superscript"/>
              </w:rPr>
              <w:t>2</w:t>
            </w:r>
            <w:r>
              <w:t xml:space="preserve">, using the symbol </w:t>
            </w:r>
            <w:r>
              <w:rPr>
                <w:position w:val="-4"/>
              </w:rPr>
              <w:object w:dxaOrig="240" w:dyaOrig="210" w14:anchorId="687E901D">
                <v:shape id="_x0000_i1249" type="#_x0000_t75" style="width:12.75pt;height:10.5pt" o:ole="">
                  <v:imagedata r:id="rId458" o:title=""/>
                </v:shape>
                <o:OLEObject Type="Embed" ProgID="Equation.DSMT4" ShapeID="_x0000_i1249" DrawAspect="Content" ObjectID="_1841911513" r:id="rId477"/>
              </w:object>
            </w:r>
            <w:r>
              <w:t>.</w:t>
            </w:r>
          </w:p>
          <w:p w14:paraId="345560A3" w14:textId="77777777" w:rsidR="0078021F" w:rsidRDefault="0078021F" w:rsidP="006A352D">
            <w:pPr>
              <w:pStyle w:val="Exampleline1"/>
            </w:pPr>
            <w:r>
              <w:rPr>
                <w:b/>
              </w:rPr>
              <w:t>2</w:t>
            </w:r>
            <w:r>
              <w:rPr>
                <w:b/>
              </w:rPr>
              <w:tab/>
            </w:r>
            <w:r>
              <w:t xml:space="preserve">Write the equation using </w:t>
            </w:r>
            <w:r>
              <w:rPr>
                <w:i/>
              </w:rPr>
              <w:t>k</w:t>
            </w:r>
            <w:r>
              <w:t>.</w:t>
            </w:r>
          </w:p>
          <w:p w14:paraId="4A6917C5" w14:textId="77777777" w:rsidR="0078021F" w:rsidRDefault="0078021F" w:rsidP="006A352D">
            <w:pPr>
              <w:pStyle w:val="Examplefollow"/>
            </w:pPr>
            <w:r>
              <w:rPr>
                <w:b/>
              </w:rPr>
              <w:t>3</w:t>
            </w:r>
            <w:r>
              <w:rPr>
                <w:b/>
              </w:rPr>
              <w:tab/>
            </w:r>
            <w:r>
              <w:t xml:space="preserve">Substitute </w:t>
            </w:r>
            <w:r>
              <w:rPr>
                <w:i/>
              </w:rPr>
              <w:t>y</w:t>
            </w:r>
            <w:r>
              <w:t xml:space="preserve"> = 45 and </w:t>
            </w:r>
            <w:r>
              <w:rPr>
                <w:i/>
              </w:rPr>
              <w:t>x</w:t>
            </w:r>
            <w:r>
              <w:t xml:space="preserve"> = 3 into </w:t>
            </w:r>
            <w:r>
              <w:br/>
            </w:r>
            <w:r>
              <w:rPr>
                <w:i/>
              </w:rPr>
              <w:t>y</w:t>
            </w:r>
            <w:r>
              <w:t xml:space="preserve"> = </w:t>
            </w:r>
            <w:r>
              <w:rPr>
                <w:i/>
              </w:rPr>
              <w:t>kx</w:t>
            </w:r>
            <w:r>
              <w:rPr>
                <w:vertAlign w:val="superscript"/>
              </w:rPr>
              <w:t>2</w:t>
            </w:r>
            <w:r>
              <w:t>.</w:t>
            </w:r>
          </w:p>
          <w:p w14:paraId="3CC1B024" w14:textId="77777777" w:rsidR="0078021F" w:rsidRDefault="0078021F" w:rsidP="006A352D">
            <w:pPr>
              <w:pStyle w:val="Examplefollow"/>
            </w:pPr>
            <w:r>
              <w:rPr>
                <w:b/>
              </w:rPr>
              <w:t>4</w:t>
            </w:r>
            <w:r>
              <w:rPr>
                <w:b/>
              </w:rPr>
              <w:tab/>
            </w:r>
            <w:r>
              <w:t xml:space="preserve">Solve the equation to find </w:t>
            </w:r>
            <w:r>
              <w:rPr>
                <w:i/>
              </w:rPr>
              <w:t>k</w:t>
            </w:r>
            <w:r>
              <w:t>.</w:t>
            </w:r>
          </w:p>
          <w:p w14:paraId="6D8F2B2B" w14:textId="77777777" w:rsidR="0078021F" w:rsidRDefault="0078021F" w:rsidP="006A352D">
            <w:pPr>
              <w:pStyle w:val="Examplefollow"/>
            </w:pPr>
            <w:r>
              <w:rPr>
                <w:b/>
              </w:rPr>
              <w:t>5</w:t>
            </w:r>
            <w:r>
              <w:rPr>
                <w:b/>
              </w:rPr>
              <w:tab/>
            </w:r>
            <w:r>
              <w:t xml:space="preserve">Substitute the value of </w:t>
            </w:r>
            <w:r>
              <w:rPr>
                <w:i/>
              </w:rPr>
              <w:t>k</w:t>
            </w:r>
            <w:r>
              <w:t xml:space="preserve"> back into the equation </w:t>
            </w:r>
            <w:r>
              <w:rPr>
                <w:i/>
              </w:rPr>
              <w:t>y</w:t>
            </w:r>
            <w:r>
              <w:t xml:space="preserve"> = </w:t>
            </w:r>
            <w:r>
              <w:rPr>
                <w:i/>
              </w:rPr>
              <w:t>kx</w:t>
            </w:r>
            <w:r>
              <w:rPr>
                <w:vertAlign w:val="superscript"/>
              </w:rPr>
              <w:t>2</w:t>
            </w:r>
            <w:r>
              <w:t>.</w:t>
            </w:r>
          </w:p>
          <w:p w14:paraId="28780583" w14:textId="77777777" w:rsidR="0078021F" w:rsidRDefault="0078021F" w:rsidP="006A352D">
            <w:pPr>
              <w:pStyle w:val="Examplefollow"/>
              <w:rPr>
                <w:b/>
              </w:rPr>
            </w:pPr>
          </w:p>
          <w:p w14:paraId="1F7833DB" w14:textId="77777777" w:rsidR="0078021F" w:rsidRDefault="0078021F" w:rsidP="006A352D">
            <w:pPr>
              <w:pStyle w:val="Examplefollow"/>
            </w:pPr>
            <w:r>
              <w:rPr>
                <w:b/>
              </w:rPr>
              <w:t>6</w:t>
            </w:r>
            <w:r>
              <w:rPr>
                <w:b/>
              </w:rPr>
              <w:tab/>
            </w:r>
            <w:r>
              <w:t xml:space="preserve">Substitute </w:t>
            </w:r>
            <w:r>
              <w:rPr>
                <w:i/>
              </w:rPr>
              <w:t>x</w:t>
            </w:r>
            <w:r>
              <w:t xml:space="preserve"> = 5 into </w:t>
            </w:r>
            <w:r>
              <w:rPr>
                <w:i/>
              </w:rPr>
              <w:t>y</w:t>
            </w:r>
            <w:r>
              <w:t xml:space="preserve"> = 5</w:t>
            </w:r>
            <w:r>
              <w:rPr>
                <w:i/>
              </w:rPr>
              <w:t>x</w:t>
            </w:r>
            <w:r>
              <w:rPr>
                <w:vertAlign w:val="superscript"/>
              </w:rPr>
              <w:t>2</w:t>
            </w:r>
            <w:r>
              <w:t xml:space="preserve"> and solve to find </w:t>
            </w:r>
            <w:r>
              <w:rPr>
                <w:i/>
              </w:rPr>
              <w:t>y</w:t>
            </w:r>
            <w:r>
              <w:t xml:space="preserve"> when </w:t>
            </w:r>
            <w:r>
              <w:rPr>
                <w:i/>
              </w:rPr>
              <w:t>x</w:t>
            </w:r>
            <w:r>
              <w:t> = 5.</w:t>
            </w:r>
          </w:p>
          <w:p w14:paraId="616A140D" w14:textId="77777777" w:rsidR="0078021F" w:rsidRDefault="0078021F" w:rsidP="006A352D">
            <w:pPr>
              <w:pStyle w:val="Examplefollow"/>
              <w:rPr>
                <w:b/>
              </w:rPr>
            </w:pPr>
          </w:p>
          <w:p w14:paraId="3D90191B" w14:textId="77777777" w:rsidR="0078021F" w:rsidRPr="006A352D" w:rsidRDefault="0078021F" w:rsidP="006A352D">
            <w:pPr>
              <w:pStyle w:val="Examplefollow"/>
            </w:pPr>
            <w:r>
              <w:rPr>
                <w:b/>
              </w:rPr>
              <w:t>7</w:t>
            </w:r>
            <w:r>
              <w:rPr>
                <w:b/>
              </w:rPr>
              <w:tab/>
            </w:r>
            <w:r>
              <w:t xml:space="preserve">Substitute </w:t>
            </w:r>
            <w:r>
              <w:rPr>
                <w:i/>
              </w:rPr>
              <w:t>y</w:t>
            </w:r>
            <w:r>
              <w:t xml:space="preserve"> = 20 into </w:t>
            </w:r>
            <w:r>
              <w:rPr>
                <w:i/>
              </w:rPr>
              <w:t>y</w:t>
            </w:r>
            <w:r>
              <w:t xml:space="preserve"> = 5</w:t>
            </w:r>
            <w:r>
              <w:rPr>
                <w:i/>
              </w:rPr>
              <w:t>x</w:t>
            </w:r>
            <w:r>
              <w:rPr>
                <w:vertAlign w:val="superscript"/>
              </w:rPr>
              <w:t>2</w:t>
            </w:r>
            <w:r>
              <w:t xml:space="preserve"> and solve to find </w:t>
            </w:r>
            <w:r>
              <w:rPr>
                <w:i/>
              </w:rPr>
              <w:t>x</w:t>
            </w:r>
            <w:r>
              <w:t xml:space="preserve"> when </w:t>
            </w:r>
            <w:r>
              <w:rPr>
                <w:i/>
              </w:rPr>
              <w:t>y</w:t>
            </w:r>
            <w:r>
              <w:t xml:space="preserve"> = 4.</w:t>
            </w:r>
          </w:p>
          <w:p w14:paraId="5C1FE73D" w14:textId="77777777" w:rsidR="0078021F" w:rsidRDefault="0078021F">
            <w:pPr>
              <w:pStyle w:val="Example"/>
            </w:pPr>
          </w:p>
        </w:tc>
      </w:tr>
    </w:tbl>
    <w:p w14:paraId="7599C586" w14:textId="77777777" w:rsidR="0078021F" w:rsidRDefault="0078021F" w:rsidP="006A352D">
      <w:pPr>
        <w:spacing w:after="80"/>
        <w:rPr>
          <w:b/>
        </w:rPr>
      </w:pPr>
    </w:p>
    <w:p w14:paraId="273BAC54" w14:textId="77777777" w:rsidR="0078021F" w:rsidRDefault="0078021F" w:rsidP="008A2BFD">
      <w:pPr>
        <w:pStyle w:val="Example"/>
        <w:ind w:left="1418" w:hanging="1418"/>
        <w:rPr>
          <w:vertAlign w:val="superscript"/>
        </w:rPr>
      </w:pPr>
      <w:r>
        <w:rPr>
          <w:b/>
        </w:rPr>
        <w:t>Example 3</w:t>
      </w:r>
      <w:r w:rsidRPr="00F11D5F">
        <w:rPr>
          <w:b/>
        </w:rPr>
        <w:tab/>
      </w:r>
      <w:r>
        <w:rPr>
          <w:i/>
        </w:rPr>
        <w:t>P</w:t>
      </w:r>
      <w:r>
        <w:t xml:space="preserve"> is inversely proportional to </w:t>
      </w:r>
      <w:r>
        <w:rPr>
          <w:i/>
        </w:rPr>
        <w:t>Q</w:t>
      </w:r>
      <w:r>
        <w:t>.</w:t>
      </w:r>
      <w:r>
        <w:br/>
        <w:t xml:space="preserve">When </w:t>
      </w:r>
      <w:r>
        <w:rPr>
          <w:i/>
        </w:rPr>
        <w:t>P</w:t>
      </w:r>
      <w:r>
        <w:t xml:space="preserve"> = 100, </w:t>
      </w:r>
      <w:r>
        <w:rPr>
          <w:i/>
        </w:rPr>
        <w:t>Q</w:t>
      </w:r>
      <w:r>
        <w:t xml:space="preserve"> = 10.</w:t>
      </w:r>
      <w:r>
        <w:br/>
        <w:t xml:space="preserve">Find </w:t>
      </w:r>
      <w:r>
        <w:rPr>
          <w:i/>
        </w:rPr>
        <w:t>Q</w:t>
      </w:r>
      <w:r>
        <w:t xml:space="preserve"> when </w:t>
      </w:r>
      <w:r>
        <w:rPr>
          <w:i/>
        </w:rPr>
        <w:t>P</w:t>
      </w:r>
      <w:r>
        <w:t xml:space="preserve"> = 20.</w:t>
      </w:r>
    </w:p>
    <w:tbl>
      <w:tblPr>
        <w:tblStyle w:val="TableGrid"/>
        <w:tblW w:w="0" w:type="auto"/>
        <w:tblInd w:w="1408" w:type="dxa"/>
        <w:tblLook w:val="04A0" w:firstRow="1" w:lastRow="0" w:firstColumn="1" w:lastColumn="0" w:noHBand="0" w:noVBand="1"/>
      </w:tblPr>
      <w:tblGrid>
        <w:gridCol w:w="3827"/>
        <w:gridCol w:w="3776"/>
      </w:tblGrid>
      <w:tr w:rsidR="0078021F" w14:paraId="54F093F6" w14:textId="77777777" w:rsidTr="008A2BFD">
        <w:tc>
          <w:tcPr>
            <w:tcW w:w="3827" w:type="dxa"/>
            <w:tcBorders>
              <w:top w:val="single" w:sz="4" w:space="0" w:color="auto"/>
              <w:left w:val="single" w:sz="4" w:space="0" w:color="auto"/>
              <w:bottom w:val="single" w:sz="4" w:space="0" w:color="auto"/>
              <w:right w:val="single" w:sz="4" w:space="0" w:color="auto"/>
            </w:tcBorders>
          </w:tcPr>
          <w:p w14:paraId="374ED5BA" w14:textId="77777777" w:rsidR="0078021F" w:rsidRDefault="0078021F" w:rsidP="006A352D">
            <w:pPr>
              <w:pStyle w:val="Example"/>
            </w:pPr>
            <w:r w:rsidRPr="006A352D">
              <w:rPr>
                <w:position w:val="-28"/>
              </w:rPr>
              <w:object w:dxaOrig="660" w:dyaOrig="639" w14:anchorId="5A6BA391">
                <v:shape id="_x0000_i1250" type="#_x0000_t75" style="width:33.75pt;height:32.25pt" o:ole="">
                  <v:imagedata r:id="rId478" o:title=""/>
                </v:shape>
                <o:OLEObject Type="Embed" ProgID="Equation.DSMT4" ShapeID="_x0000_i1250" DrawAspect="Content" ObjectID="_1841911514" r:id="rId479"/>
              </w:object>
            </w:r>
          </w:p>
          <w:p w14:paraId="666A17C9" w14:textId="77777777" w:rsidR="0078021F" w:rsidRDefault="0078021F" w:rsidP="006A352D">
            <w:pPr>
              <w:pStyle w:val="Examplefollow"/>
            </w:pPr>
            <w:r w:rsidRPr="006A352D">
              <w:rPr>
                <w:position w:val="-28"/>
              </w:rPr>
              <w:object w:dxaOrig="639" w:dyaOrig="639" w14:anchorId="6E6EE3A4">
                <v:shape id="_x0000_i1251" type="#_x0000_t75" style="width:32.25pt;height:32.25pt" o:ole="">
                  <v:imagedata r:id="rId480" o:title=""/>
                </v:shape>
                <o:OLEObject Type="Embed" ProgID="Equation.DSMT4" ShapeID="_x0000_i1251" DrawAspect="Content" ObjectID="_1841911515" r:id="rId481"/>
              </w:object>
            </w:r>
          </w:p>
          <w:p w14:paraId="0F1F6459" w14:textId="77777777" w:rsidR="0078021F" w:rsidRDefault="0078021F" w:rsidP="006A352D">
            <w:pPr>
              <w:pStyle w:val="Examplefollow"/>
              <w:rPr>
                <w:vertAlign w:val="superscript"/>
              </w:rPr>
            </w:pPr>
            <w:r w:rsidRPr="006A352D">
              <w:rPr>
                <w:position w:val="-22"/>
              </w:rPr>
              <w:object w:dxaOrig="840" w:dyaOrig="580" w14:anchorId="2F1FEEFC">
                <v:shape id="_x0000_i1252" type="#_x0000_t75" style="width:42pt;height:28.5pt" o:ole="">
                  <v:imagedata r:id="rId482" o:title=""/>
                </v:shape>
                <o:OLEObject Type="Embed" ProgID="Equation.DSMT4" ShapeID="_x0000_i1252" DrawAspect="Content" ObjectID="_1841911516" r:id="rId483"/>
              </w:object>
            </w:r>
          </w:p>
          <w:p w14:paraId="42595424" w14:textId="77777777" w:rsidR="0078021F" w:rsidRDefault="0078021F" w:rsidP="006A352D">
            <w:pPr>
              <w:pStyle w:val="Exampleline1"/>
            </w:pPr>
            <w:r>
              <w:rPr>
                <w:i/>
              </w:rPr>
              <w:t xml:space="preserve"> k</w:t>
            </w:r>
            <w:r>
              <w:t xml:space="preserve"> = 1000</w:t>
            </w:r>
          </w:p>
          <w:p w14:paraId="77FDD08D" w14:textId="77777777" w:rsidR="0078021F" w:rsidRDefault="0078021F" w:rsidP="006A352D">
            <w:pPr>
              <w:pStyle w:val="Examplefollow"/>
            </w:pPr>
            <w:r w:rsidRPr="006A352D">
              <w:rPr>
                <w:position w:val="-28"/>
              </w:rPr>
              <w:object w:dxaOrig="900" w:dyaOrig="639" w14:anchorId="771FFC4E">
                <v:shape id="_x0000_i1253" type="#_x0000_t75" style="width:44.25pt;height:32.25pt" o:ole="">
                  <v:imagedata r:id="rId484" o:title=""/>
                </v:shape>
                <o:OLEObject Type="Embed" ProgID="Equation.DSMT4" ShapeID="_x0000_i1253" DrawAspect="Content" ObjectID="_1841911517" r:id="rId485"/>
              </w:object>
            </w:r>
          </w:p>
          <w:p w14:paraId="5F36AB81" w14:textId="77777777" w:rsidR="0078021F" w:rsidRDefault="0078021F" w:rsidP="006A352D">
            <w:pPr>
              <w:pStyle w:val="Examplefollow"/>
            </w:pPr>
            <w:r w:rsidRPr="006A352D">
              <w:rPr>
                <w:position w:val="-28"/>
              </w:rPr>
              <w:object w:dxaOrig="960" w:dyaOrig="639" w14:anchorId="211F3679">
                <v:shape id="_x0000_i1254" type="#_x0000_t75" style="width:48pt;height:32.25pt" o:ole="">
                  <v:imagedata r:id="rId486" o:title=""/>
                </v:shape>
                <o:OLEObject Type="Embed" ProgID="Equation.DSMT4" ShapeID="_x0000_i1254" DrawAspect="Content" ObjectID="_1841911518" r:id="rId487"/>
              </w:object>
            </w:r>
          </w:p>
          <w:p w14:paraId="4F5E5E7C" w14:textId="77777777" w:rsidR="0078021F" w:rsidRDefault="0078021F" w:rsidP="006A352D">
            <w:pPr>
              <w:pStyle w:val="Examplefollow"/>
            </w:pPr>
            <w:r w:rsidRPr="006A352D">
              <w:rPr>
                <w:position w:val="-22"/>
              </w:rPr>
              <w:object w:dxaOrig="1340" w:dyaOrig="580" w14:anchorId="4579766E">
                <v:shape id="_x0000_i1255" type="#_x0000_t75" style="width:66.75pt;height:28.5pt" o:ole="">
                  <v:imagedata r:id="rId488" o:title=""/>
                </v:shape>
                <o:OLEObject Type="Embed" ProgID="Equation.DSMT4" ShapeID="_x0000_i1255" DrawAspect="Content" ObjectID="_1841911519" r:id="rId489"/>
              </w:object>
            </w:r>
          </w:p>
        </w:tc>
        <w:tc>
          <w:tcPr>
            <w:tcW w:w="3776" w:type="dxa"/>
            <w:tcBorders>
              <w:top w:val="single" w:sz="4" w:space="0" w:color="auto"/>
              <w:left w:val="single" w:sz="4" w:space="0" w:color="auto"/>
              <w:bottom w:val="single" w:sz="4" w:space="0" w:color="auto"/>
              <w:right w:val="single" w:sz="4" w:space="0" w:color="auto"/>
            </w:tcBorders>
          </w:tcPr>
          <w:p w14:paraId="725BA717" w14:textId="77777777" w:rsidR="0078021F" w:rsidRDefault="0078021F" w:rsidP="006A352D">
            <w:pPr>
              <w:pStyle w:val="Exampleline1indent"/>
            </w:pPr>
            <w:r>
              <w:rPr>
                <w:b/>
              </w:rPr>
              <w:t>1</w:t>
            </w:r>
            <w:r>
              <w:rPr>
                <w:b/>
              </w:rPr>
              <w:tab/>
            </w:r>
            <w:r>
              <w:t xml:space="preserve">Write </w:t>
            </w:r>
            <w:r>
              <w:rPr>
                <w:i/>
              </w:rPr>
              <w:t>P</w:t>
            </w:r>
            <w:r>
              <w:t xml:space="preserve"> is inversely proportional </w:t>
            </w:r>
            <w:r>
              <w:br/>
              <w:t xml:space="preserve">to </w:t>
            </w:r>
            <w:r>
              <w:rPr>
                <w:i/>
              </w:rPr>
              <w:t>Q</w:t>
            </w:r>
            <w:r>
              <w:t xml:space="preserve">, using the symbol </w:t>
            </w:r>
            <w:r>
              <w:rPr>
                <w:position w:val="-4"/>
              </w:rPr>
              <w:object w:dxaOrig="240" w:dyaOrig="210" w14:anchorId="5FC135D2">
                <v:shape id="_x0000_i1256" type="#_x0000_t75" style="width:12.75pt;height:10.5pt" o:ole="">
                  <v:imagedata r:id="rId458" o:title=""/>
                </v:shape>
                <o:OLEObject Type="Embed" ProgID="Equation.DSMT4" ShapeID="_x0000_i1256" DrawAspect="Content" ObjectID="_1841911520" r:id="rId490"/>
              </w:object>
            </w:r>
            <w:r>
              <w:t>.</w:t>
            </w:r>
          </w:p>
          <w:p w14:paraId="41261AB6" w14:textId="77777777" w:rsidR="0078021F" w:rsidRDefault="0078021F" w:rsidP="006A352D">
            <w:pPr>
              <w:pStyle w:val="Examplefollow"/>
            </w:pPr>
          </w:p>
          <w:p w14:paraId="6DDB8D9C" w14:textId="77777777" w:rsidR="0078021F" w:rsidRDefault="0078021F" w:rsidP="006A352D">
            <w:pPr>
              <w:pStyle w:val="Examplefollow"/>
            </w:pPr>
            <w:r>
              <w:rPr>
                <w:b/>
              </w:rPr>
              <w:t>2</w:t>
            </w:r>
            <w:r>
              <w:rPr>
                <w:b/>
              </w:rPr>
              <w:tab/>
            </w:r>
            <w:r>
              <w:t xml:space="preserve">Write the equation using </w:t>
            </w:r>
            <w:r>
              <w:rPr>
                <w:i/>
              </w:rPr>
              <w:t>k</w:t>
            </w:r>
            <w:r>
              <w:t>.</w:t>
            </w:r>
          </w:p>
          <w:p w14:paraId="1AD47D2E" w14:textId="77777777" w:rsidR="0078021F" w:rsidRDefault="0078021F" w:rsidP="006A352D">
            <w:pPr>
              <w:pStyle w:val="Examplefollow"/>
            </w:pPr>
          </w:p>
          <w:p w14:paraId="64D30994" w14:textId="77777777" w:rsidR="0078021F" w:rsidRDefault="0078021F" w:rsidP="006A352D">
            <w:pPr>
              <w:pStyle w:val="Examplefollow"/>
            </w:pPr>
            <w:r>
              <w:rPr>
                <w:b/>
              </w:rPr>
              <w:t>3</w:t>
            </w:r>
            <w:r>
              <w:rPr>
                <w:b/>
              </w:rPr>
              <w:tab/>
            </w:r>
            <w:r>
              <w:t xml:space="preserve">Substitute </w:t>
            </w:r>
            <w:r>
              <w:rPr>
                <w:i/>
              </w:rPr>
              <w:t>P</w:t>
            </w:r>
            <w:r>
              <w:t xml:space="preserve"> = 100 and </w:t>
            </w:r>
            <w:r>
              <w:rPr>
                <w:i/>
              </w:rPr>
              <w:t>Q</w:t>
            </w:r>
            <w:r>
              <w:t xml:space="preserve"> = 10.</w:t>
            </w:r>
          </w:p>
          <w:p w14:paraId="0F2351A1" w14:textId="77777777" w:rsidR="0078021F" w:rsidRDefault="0078021F" w:rsidP="006A352D">
            <w:pPr>
              <w:pStyle w:val="Examplefollow"/>
            </w:pPr>
            <w:r>
              <w:t xml:space="preserve"> </w:t>
            </w:r>
          </w:p>
          <w:p w14:paraId="58FF3F50" w14:textId="77777777" w:rsidR="0078021F" w:rsidRDefault="0078021F" w:rsidP="006A352D">
            <w:pPr>
              <w:pStyle w:val="Examplefollow"/>
            </w:pPr>
            <w:r>
              <w:rPr>
                <w:b/>
              </w:rPr>
              <w:t>4</w:t>
            </w:r>
            <w:r>
              <w:rPr>
                <w:b/>
              </w:rPr>
              <w:tab/>
            </w:r>
            <w:r>
              <w:t xml:space="preserve">Solve the equation to find </w:t>
            </w:r>
            <w:r>
              <w:rPr>
                <w:i/>
              </w:rPr>
              <w:t>k</w:t>
            </w:r>
            <w:r>
              <w:t>.</w:t>
            </w:r>
          </w:p>
          <w:p w14:paraId="532CD83F" w14:textId="77777777" w:rsidR="0078021F" w:rsidRDefault="0078021F" w:rsidP="006A352D">
            <w:pPr>
              <w:pStyle w:val="Examplefollow"/>
            </w:pPr>
            <w:r>
              <w:rPr>
                <w:b/>
              </w:rPr>
              <w:t>5</w:t>
            </w:r>
            <w:r>
              <w:rPr>
                <w:b/>
              </w:rPr>
              <w:tab/>
            </w:r>
            <w:r>
              <w:t xml:space="preserve">Substitute the value of </w:t>
            </w:r>
            <w:r>
              <w:rPr>
                <w:i/>
              </w:rPr>
              <w:t>k</w:t>
            </w:r>
            <w:r>
              <w:t xml:space="preserve"> into </w:t>
            </w:r>
            <w:r>
              <w:rPr>
                <w:position w:val="-28"/>
              </w:rPr>
              <w:object w:dxaOrig="639" w:dyaOrig="639" w14:anchorId="123AADA8">
                <v:shape id="_x0000_i1257" type="#_x0000_t75" style="width:32.25pt;height:32.25pt" o:ole="">
                  <v:imagedata r:id="rId491" o:title=""/>
                </v:shape>
                <o:OLEObject Type="Embed" ProgID="Equation.DSMT4" ShapeID="_x0000_i1257" DrawAspect="Content" ObjectID="_1841911521" r:id="rId492"/>
              </w:object>
            </w:r>
          </w:p>
          <w:p w14:paraId="7A70D036" w14:textId="77777777" w:rsidR="0078021F" w:rsidRDefault="0078021F" w:rsidP="006A352D">
            <w:pPr>
              <w:pStyle w:val="Examplefollow"/>
            </w:pPr>
            <w:r>
              <w:rPr>
                <w:b/>
              </w:rPr>
              <w:t>6</w:t>
            </w:r>
            <w:r>
              <w:rPr>
                <w:b/>
              </w:rPr>
              <w:tab/>
            </w:r>
            <w:r>
              <w:t xml:space="preserve">Substitute </w:t>
            </w:r>
            <w:r>
              <w:rPr>
                <w:i/>
              </w:rPr>
              <w:t>P</w:t>
            </w:r>
            <w:r>
              <w:t xml:space="preserve"> = 20 into </w:t>
            </w:r>
            <w:r>
              <w:rPr>
                <w:position w:val="-28"/>
              </w:rPr>
              <w:object w:dxaOrig="900" w:dyaOrig="639" w14:anchorId="7024BCE0">
                <v:shape id="_x0000_i1258" type="#_x0000_t75" style="width:44.25pt;height:32.25pt" o:ole="">
                  <v:imagedata r:id="rId493" o:title=""/>
                </v:shape>
                <o:OLEObject Type="Embed" ProgID="Equation.DSMT4" ShapeID="_x0000_i1258" DrawAspect="Content" ObjectID="_1841911522" r:id="rId494"/>
              </w:object>
            </w:r>
            <w:r>
              <w:t xml:space="preserve"> and solve to find </w:t>
            </w:r>
            <w:r>
              <w:rPr>
                <w:i/>
              </w:rPr>
              <w:t>Q</w:t>
            </w:r>
            <w:r>
              <w:t xml:space="preserve"> when </w:t>
            </w:r>
            <w:r>
              <w:rPr>
                <w:i/>
              </w:rPr>
              <w:t>P</w:t>
            </w:r>
            <w:r>
              <w:t xml:space="preserve"> = 20.</w:t>
            </w:r>
          </w:p>
        </w:tc>
      </w:tr>
    </w:tbl>
    <w:p w14:paraId="04C93ADC" w14:textId="77777777" w:rsidR="00411A86" w:rsidRDefault="00411A86" w:rsidP="00D73D31">
      <w:pPr>
        <w:pStyle w:val="Title"/>
        <w:rPr>
          <w:b/>
          <w:sz w:val="52"/>
        </w:rPr>
      </w:pPr>
    </w:p>
    <w:p w14:paraId="597888A4" w14:textId="77777777" w:rsidR="00411A86" w:rsidRDefault="00411A86" w:rsidP="00D73D31">
      <w:pPr>
        <w:pStyle w:val="Title"/>
        <w:rPr>
          <w:b/>
          <w:sz w:val="52"/>
        </w:rPr>
      </w:pPr>
    </w:p>
    <w:p w14:paraId="3A55B6E3" w14:textId="77777777" w:rsidR="00411A86" w:rsidRDefault="00411A86" w:rsidP="00D73D31">
      <w:pPr>
        <w:pStyle w:val="Title"/>
        <w:rPr>
          <w:b/>
          <w:sz w:val="52"/>
        </w:rPr>
      </w:pPr>
    </w:p>
    <w:p w14:paraId="13C3F2B2" w14:textId="001ED81E" w:rsidR="0078021F" w:rsidRPr="007279C1" w:rsidRDefault="0078021F" w:rsidP="00D73D31">
      <w:pPr>
        <w:pStyle w:val="Title"/>
        <w:rPr>
          <w:b/>
          <w:sz w:val="48"/>
        </w:rPr>
      </w:pPr>
      <w:r>
        <w:rPr>
          <w:b/>
          <w:sz w:val="52"/>
        </w:rPr>
        <w:t>Circle theorems</w:t>
      </w:r>
    </w:p>
    <w:p w14:paraId="5F4251C8"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0E484B90"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068787FE" w14:textId="77777777" w:rsidR="0078021F" w:rsidRPr="006D5C1F" w:rsidRDefault="0078021F" w:rsidP="00773FE2">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266789">
        <w:t>2b. Circles – equation of a circle, geometric problems on a grid</w:t>
      </w:r>
    </w:p>
    <w:p w14:paraId="1878C2FD"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6BDD21B9" w14:textId="77777777" w:rsidR="0078021F" w:rsidRDefault="0078021F" w:rsidP="00266789">
      <w:pPr>
        <w:pStyle w:val="Qheading"/>
        <w:ind w:right="4064"/>
      </w:pPr>
      <w:r>
        <w:rPr>
          <w:noProof/>
          <w:lang w:eastAsia="en-GB"/>
        </w:rPr>
        <w:drawing>
          <wp:anchor distT="0" distB="0" distL="114300" distR="114300" simplePos="0" relativeHeight="251786240" behindDoc="0" locked="0" layoutInCell="1" allowOverlap="1" wp14:anchorId="734056D0" wp14:editId="064F52C4">
            <wp:simplePos x="0" y="0"/>
            <wp:positionH relativeFrom="column">
              <wp:posOffset>3383731</wp:posOffset>
            </wp:positionH>
            <wp:positionV relativeFrom="paragraph">
              <wp:posOffset>405765</wp:posOffset>
            </wp:positionV>
            <wp:extent cx="1390769" cy="1204297"/>
            <wp:effectExtent l="0" t="0" r="0" b="0"/>
            <wp:wrapThrough wrapText="bothSides">
              <wp:wrapPolygon edited="0">
                <wp:start x="0" y="0"/>
                <wp:lineTo x="0" y="21190"/>
                <wp:lineTo x="21304" y="21190"/>
                <wp:lineTo x="21304" y="0"/>
                <wp:lineTo x="0" y="0"/>
              </wp:wrapPolygon>
            </wp:wrapThrough>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5"/>
                    <a:stretch>
                      <a:fillRect/>
                    </a:stretch>
                  </pic:blipFill>
                  <pic:spPr>
                    <a:xfrm>
                      <a:off x="0" y="0"/>
                      <a:ext cx="1390769" cy="1204297"/>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1D63B0CB" w14:textId="77777777" w:rsidR="0078021F" w:rsidRDefault="0078021F" w:rsidP="00266789">
      <w:pPr>
        <w:pStyle w:val="Keypoint"/>
        <w:ind w:right="3923"/>
      </w:pPr>
      <w:r w:rsidRPr="00266789">
        <w:t>A chord is a straight line joining two points on the circumference of a circle.</w:t>
      </w:r>
      <w:r w:rsidRPr="00266789">
        <w:br/>
        <w:t>So AB is a chord.</w:t>
      </w:r>
      <w:r w:rsidRPr="00266789">
        <w:br/>
      </w:r>
    </w:p>
    <w:p w14:paraId="14821585" w14:textId="77777777" w:rsidR="0078021F" w:rsidRDefault="0078021F" w:rsidP="00266789">
      <w:pPr>
        <w:pStyle w:val="Keypoint"/>
        <w:numPr>
          <w:ilvl w:val="0"/>
          <w:numId w:val="0"/>
        </w:numPr>
        <w:ind w:left="714" w:right="3923" w:hanging="357"/>
      </w:pPr>
    </w:p>
    <w:p w14:paraId="5D804484" w14:textId="77777777" w:rsidR="0078021F" w:rsidRDefault="0078021F" w:rsidP="00266789">
      <w:pPr>
        <w:pStyle w:val="Keypoint"/>
        <w:numPr>
          <w:ilvl w:val="0"/>
          <w:numId w:val="0"/>
        </w:numPr>
        <w:ind w:left="714" w:right="3923" w:hanging="357"/>
      </w:pPr>
    </w:p>
    <w:p w14:paraId="1CD15472" w14:textId="77777777" w:rsidR="0078021F" w:rsidRDefault="0078021F" w:rsidP="00266789">
      <w:pPr>
        <w:pStyle w:val="Keypoint"/>
        <w:numPr>
          <w:ilvl w:val="0"/>
          <w:numId w:val="0"/>
        </w:numPr>
        <w:ind w:left="714" w:right="3923" w:hanging="357"/>
      </w:pPr>
    </w:p>
    <w:p w14:paraId="25A160BF" w14:textId="77777777" w:rsidR="0078021F" w:rsidRDefault="0078021F" w:rsidP="00266789">
      <w:pPr>
        <w:pStyle w:val="Keypoint"/>
        <w:numPr>
          <w:ilvl w:val="0"/>
          <w:numId w:val="0"/>
        </w:numPr>
        <w:ind w:left="714" w:right="3923" w:hanging="357"/>
      </w:pPr>
      <w:r>
        <w:rPr>
          <w:noProof/>
          <w:lang w:eastAsia="en-GB"/>
        </w:rPr>
        <w:drawing>
          <wp:anchor distT="0" distB="0" distL="114300" distR="114300" simplePos="0" relativeHeight="251787264" behindDoc="0" locked="0" layoutInCell="1" allowOverlap="1" wp14:anchorId="2C26DD94" wp14:editId="6A0F4F54">
            <wp:simplePos x="0" y="0"/>
            <wp:positionH relativeFrom="column">
              <wp:posOffset>3421380</wp:posOffset>
            </wp:positionH>
            <wp:positionV relativeFrom="paragraph">
              <wp:posOffset>128456</wp:posOffset>
            </wp:positionV>
            <wp:extent cx="1569720" cy="1324610"/>
            <wp:effectExtent l="0" t="0" r="0" b="8890"/>
            <wp:wrapThrough wrapText="bothSides">
              <wp:wrapPolygon edited="0">
                <wp:start x="0" y="0"/>
                <wp:lineTo x="0" y="21434"/>
                <wp:lineTo x="21233" y="21434"/>
                <wp:lineTo x="21233" y="0"/>
                <wp:lineTo x="0" y="0"/>
              </wp:wrapPolygon>
            </wp:wrapThrough>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6" cstate="print">
                      <a:extLst>
                        <a:ext uri="{28A0092B-C50C-407E-A947-70E740481C1C}">
                          <a14:useLocalDpi xmlns:a14="http://schemas.microsoft.com/office/drawing/2010/main" val="0"/>
                        </a:ext>
                      </a:extLst>
                    </a:blip>
                    <a:stretch>
                      <a:fillRect/>
                    </a:stretch>
                  </pic:blipFill>
                  <pic:spPr>
                    <a:xfrm>
                      <a:off x="0" y="0"/>
                      <a:ext cx="1569720" cy="1324610"/>
                    </a:xfrm>
                    <a:prstGeom prst="rect">
                      <a:avLst/>
                    </a:prstGeom>
                  </pic:spPr>
                </pic:pic>
              </a:graphicData>
            </a:graphic>
            <wp14:sizeRelH relativeFrom="margin">
              <wp14:pctWidth>0</wp14:pctWidth>
            </wp14:sizeRelH>
            <wp14:sizeRelV relativeFrom="margin">
              <wp14:pctHeight>0</wp14:pctHeight>
            </wp14:sizeRelV>
          </wp:anchor>
        </w:drawing>
      </w:r>
    </w:p>
    <w:p w14:paraId="3B09563B" w14:textId="77777777" w:rsidR="0078021F" w:rsidRPr="00266789" w:rsidRDefault="0078021F" w:rsidP="00266789">
      <w:pPr>
        <w:pStyle w:val="Keypoint"/>
        <w:numPr>
          <w:ilvl w:val="0"/>
          <w:numId w:val="0"/>
        </w:numPr>
        <w:ind w:left="714" w:right="3923" w:hanging="357"/>
      </w:pPr>
      <w:r w:rsidRPr="00266789">
        <w:rPr>
          <w:noProof/>
          <w:lang w:eastAsia="en-GB"/>
        </w:rPr>
        <w:t xml:space="preserve"> </w:t>
      </w:r>
    </w:p>
    <w:p w14:paraId="703DDCEA" w14:textId="77777777" w:rsidR="0078021F" w:rsidRDefault="0078021F" w:rsidP="005A0DCF">
      <w:pPr>
        <w:pStyle w:val="Keypoint"/>
        <w:ind w:right="3781"/>
      </w:pPr>
      <w:r w:rsidRPr="00266789">
        <w:t>A tangent is a straight line that touches the circumference of a circle at only one point.</w:t>
      </w:r>
      <w:r w:rsidRPr="00266789">
        <w:br/>
        <w:t>The angle between a tangent and the radius is 90°.</w:t>
      </w:r>
      <w:r w:rsidRPr="00266789">
        <w:br/>
      </w:r>
    </w:p>
    <w:p w14:paraId="1050E1CA" w14:textId="77777777" w:rsidR="0078021F" w:rsidRDefault="0078021F" w:rsidP="00266789">
      <w:pPr>
        <w:pStyle w:val="Keypoint"/>
        <w:numPr>
          <w:ilvl w:val="0"/>
          <w:numId w:val="0"/>
        </w:numPr>
        <w:ind w:left="714" w:right="3923"/>
      </w:pPr>
    </w:p>
    <w:p w14:paraId="09F2C1B3" w14:textId="77777777" w:rsidR="0078021F" w:rsidRDefault="0078021F" w:rsidP="00266789">
      <w:pPr>
        <w:pStyle w:val="Keypoint"/>
        <w:numPr>
          <w:ilvl w:val="0"/>
          <w:numId w:val="0"/>
        </w:numPr>
        <w:ind w:left="714" w:right="3923"/>
      </w:pPr>
    </w:p>
    <w:p w14:paraId="40FDB629" w14:textId="77777777" w:rsidR="0078021F" w:rsidRDefault="0078021F" w:rsidP="00266789">
      <w:pPr>
        <w:pStyle w:val="Keypoint"/>
        <w:numPr>
          <w:ilvl w:val="0"/>
          <w:numId w:val="0"/>
        </w:numPr>
        <w:ind w:left="714" w:right="3923"/>
      </w:pPr>
    </w:p>
    <w:p w14:paraId="60421D55" w14:textId="77777777" w:rsidR="0078021F" w:rsidRDefault="0078021F" w:rsidP="00266789">
      <w:pPr>
        <w:pStyle w:val="Keypoint"/>
        <w:numPr>
          <w:ilvl w:val="0"/>
          <w:numId w:val="0"/>
        </w:numPr>
        <w:ind w:left="714" w:right="3923"/>
      </w:pPr>
      <w:r>
        <w:rPr>
          <w:noProof/>
          <w:lang w:eastAsia="en-GB"/>
        </w:rPr>
        <w:drawing>
          <wp:anchor distT="0" distB="0" distL="114300" distR="114300" simplePos="0" relativeHeight="251788288" behindDoc="0" locked="0" layoutInCell="1" allowOverlap="1" wp14:anchorId="68633E2D" wp14:editId="42553D6F">
            <wp:simplePos x="0" y="0"/>
            <wp:positionH relativeFrom="column">
              <wp:posOffset>3315364</wp:posOffset>
            </wp:positionH>
            <wp:positionV relativeFrom="paragraph">
              <wp:posOffset>156070</wp:posOffset>
            </wp:positionV>
            <wp:extent cx="2102265" cy="1693176"/>
            <wp:effectExtent l="0" t="0" r="0" b="2540"/>
            <wp:wrapThrough wrapText="bothSides">
              <wp:wrapPolygon edited="0">
                <wp:start x="0" y="0"/>
                <wp:lineTo x="0" y="21389"/>
                <wp:lineTo x="21339" y="21389"/>
                <wp:lineTo x="21339" y="0"/>
                <wp:lineTo x="0" y="0"/>
              </wp:wrapPolygon>
            </wp:wrapThrough>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7"/>
                    <a:stretch>
                      <a:fillRect/>
                    </a:stretch>
                  </pic:blipFill>
                  <pic:spPr>
                    <a:xfrm>
                      <a:off x="0" y="0"/>
                      <a:ext cx="2102265" cy="1693176"/>
                    </a:xfrm>
                    <a:prstGeom prst="rect">
                      <a:avLst/>
                    </a:prstGeom>
                  </pic:spPr>
                </pic:pic>
              </a:graphicData>
            </a:graphic>
            <wp14:sizeRelH relativeFrom="margin">
              <wp14:pctWidth>0</wp14:pctWidth>
            </wp14:sizeRelH>
            <wp14:sizeRelV relativeFrom="margin">
              <wp14:pctHeight>0</wp14:pctHeight>
            </wp14:sizeRelV>
          </wp:anchor>
        </w:drawing>
      </w:r>
    </w:p>
    <w:p w14:paraId="636C28EF" w14:textId="77777777" w:rsidR="0078021F" w:rsidRDefault="0078021F" w:rsidP="00266789">
      <w:pPr>
        <w:pStyle w:val="Keypoint"/>
        <w:numPr>
          <w:ilvl w:val="0"/>
          <w:numId w:val="0"/>
        </w:numPr>
        <w:ind w:left="714" w:right="3923"/>
      </w:pPr>
    </w:p>
    <w:p w14:paraId="476B379C" w14:textId="77777777" w:rsidR="0078021F" w:rsidRDefault="0078021F" w:rsidP="00266789">
      <w:pPr>
        <w:pStyle w:val="Keypoint"/>
        <w:numPr>
          <w:ilvl w:val="0"/>
          <w:numId w:val="0"/>
        </w:numPr>
        <w:ind w:left="714" w:right="3923"/>
      </w:pPr>
    </w:p>
    <w:p w14:paraId="77412CE4" w14:textId="77777777" w:rsidR="0078021F" w:rsidRPr="00266789" w:rsidRDefault="0078021F" w:rsidP="00266789">
      <w:pPr>
        <w:pStyle w:val="Keypoint"/>
        <w:numPr>
          <w:ilvl w:val="0"/>
          <w:numId w:val="0"/>
        </w:numPr>
        <w:ind w:left="714" w:right="3923"/>
      </w:pPr>
    </w:p>
    <w:p w14:paraId="1A642323" w14:textId="77777777" w:rsidR="0078021F" w:rsidRDefault="0078021F" w:rsidP="00266789">
      <w:pPr>
        <w:pStyle w:val="Keypoint"/>
        <w:ind w:right="3923"/>
      </w:pPr>
      <w:r w:rsidRPr="00266789">
        <w:t>Two tangents on a circle that meet at a point outside the circle are equal in length.</w:t>
      </w:r>
      <w:r w:rsidRPr="00266789">
        <w:br/>
        <w:t>So AC = BC</w:t>
      </w:r>
      <w:r>
        <w:t>.</w:t>
      </w:r>
      <w:r w:rsidRPr="00266789">
        <w:br/>
      </w:r>
    </w:p>
    <w:p w14:paraId="0EA4B662" w14:textId="77777777" w:rsidR="0078021F" w:rsidRDefault="0078021F" w:rsidP="00266789">
      <w:pPr>
        <w:pStyle w:val="Keypoint"/>
        <w:numPr>
          <w:ilvl w:val="0"/>
          <w:numId w:val="0"/>
        </w:numPr>
        <w:ind w:left="714" w:right="3923" w:hanging="357"/>
      </w:pPr>
    </w:p>
    <w:p w14:paraId="5FF577B6" w14:textId="77777777" w:rsidR="0078021F" w:rsidRDefault="0078021F" w:rsidP="00266789">
      <w:pPr>
        <w:pStyle w:val="Keypoint"/>
        <w:numPr>
          <w:ilvl w:val="0"/>
          <w:numId w:val="0"/>
        </w:numPr>
        <w:ind w:left="714" w:right="3923" w:hanging="357"/>
      </w:pPr>
    </w:p>
    <w:p w14:paraId="66FE5E1A" w14:textId="77777777" w:rsidR="0078021F" w:rsidRDefault="0078021F" w:rsidP="00266789">
      <w:pPr>
        <w:pStyle w:val="Keypoint"/>
        <w:numPr>
          <w:ilvl w:val="0"/>
          <w:numId w:val="0"/>
        </w:numPr>
        <w:ind w:left="714" w:right="3923" w:hanging="357"/>
      </w:pPr>
      <w:r>
        <w:rPr>
          <w:noProof/>
          <w:lang w:eastAsia="en-GB"/>
        </w:rPr>
        <w:drawing>
          <wp:anchor distT="0" distB="0" distL="114300" distR="114300" simplePos="0" relativeHeight="251789312" behindDoc="0" locked="0" layoutInCell="1" allowOverlap="1" wp14:anchorId="5B22932E" wp14:editId="58752CF7">
            <wp:simplePos x="0" y="0"/>
            <wp:positionH relativeFrom="column">
              <wp:posOffset>3476945</wp:posOffset>
            </wp:positionH>
            <wp:positionV relativeFrom="paragraph">
              <wp:posOffset>125730</wp:posOffset>
            </wp:positionV>
            <wp:extent cx="1361995" cy="1238517"/>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8"/>
                    <a:stretch>
                      <a:fillRect/>
                    </a:stretch>
                  </pic:blipFill>
                  <pic:spPr>
                    <a:xfrm>
                      <a:off x="0" y="0"/>
                      <a:ext cx="1361995" cy="1238517"/>
                    </a:xfrm>
                    <a:prstGeom prst="rect">
                      <a:avLst/>
                    </a:prstGeom>
                  </pic:spPr>
                </pic:pic>
              </a:graphicData>
            </a:graphic>
            <wp14:sizeRelH relativeFrom="margin">
              <wp14:pctWidth>0</wp14:pctWidth>
            </wp14:sizeRelH>
            <wp14:sizeRelV relativeFrom="margin">
              <wp14:pctHeight>0</wp14:pctHeight>
            </wp14:sizeRelV>
          </wp:anchor>
        </w:drawing>
      </w:r>
    </w:p>
    <w:p w14:paraId="476CF53E" w14:textId="77777777" w:rsidR="0078021F" w:rsidRDefault="0078021F" w:rsidP="00266789">
      <w:pPr>
        <w:pStyle w:val="Keypoint"/>
        <w:numPr>
          <w:ilvl w:val="0"/>
          <w:numId w:val="0"/>
        </w:numPr>
        <w:ind w:left="714" w:right="3923" w:hanging="357"/>
      </w:pPr>
    </w:p>
    <w:p w14:paraId="3A0937A5" w14:textId="77777777" w:rsidR="0078021F" w:rsidRPr="00266789" w:rsidRDefault="0078021F" w:rsidP="00266789">
      <w:pPr>
        <w:pStyle w:val="Keypoint"/>
        <w:numPr>
          <w:ilvl w:val="0"/>
          <w:numId w:val="0"/>
        </w:numPr>
        <w:ind w:left="714" w:right="3923" w:hanging="357"/>
      </w:pPr>
    </w:p>
    <w:p w14:paraId="0EA892E8" w14:textId="77777777" w:rsidR="0078021F" w:rsidRDefault="0078021F" w:rsidP="00266789">
      <w:pPr>
        <w:pStyle w:val="Keypoint"/>
        <w:ind w:right="3923"/>
      </w:pPr>
      <w:r w:rsidRPr="00266789">
        <w:t>The angle in a semicircle is a right angle.</w:t>
      </w:r>
      <w:r w:rsidRPr="00266789">
        <w:br/>
        <w:t>So angle ABC = 90°.</w:t>
      </w:r>
      <w:r w:rsidRPr="00266789">
        <w:br/>
      </w:r>
    </w:p>
    <w:p w14:paraId="74187936" w14:textId="77777777" w:rsidR="0078021F" w:rsidRDefault="0078021F" w:rsidP="00266789">
      <w:pPr>
        <w:pStyle w:val="Keypoint"/>
        <w:numPr>
          <w:ilvl w:val="0"/>
          <w:numId w:val="0"/>
        </w:numPr>
        <w:ind w:left="714" w:right="3923" w:hanging="357"/>
      </w:pPr>
    </w:p>
    <w:p w14:paraId="69EF0FE4" w14:textId="77777777" w:rsidR="0078021F" w:rsidRDefault="0078021F" w:rsidP="00266789">
      <w:pPr>
        <w:pStyle w:val="Keypoint"/>
        <w:numPr>
          <w:ilvl w:val="0"/>
          <w:numId w:val="0"/>
        </w:numPr>
        <w:ind w:left="714" w:right="3923" w:hanging="357"/>
      </w:pPr>
    </w:p>
    <w:p w14:paraId="134180A9" w14:textId="77777777" w:rsidR="0078021F" w:rsidRDefault="0078021F" w:rsidP="00266789">
      <w:pPr>
        <w:pStyle w:val="Keypoint"/>
        <w:numPr>
          <w:ilvl w:val="0"/>
          <w:numId w:val="0"/>
        </w:numPr>
        <w:ind w:left="714" w:right="3923" w:hanging="357"/>
      </w:pPr>
      <w:r>
        <w:rPr>
          <w:noProof/>
          <w:lang w:eastAsia="en-GB"/>
        </w:rPr>
        <w:drawing>
          <wp:anchor distT="0" distB="0" distL="114300" distR="114300" simplePos="0" relativeHeight="251790336" behindDoc="0" locked="0" layoutInCell="1" allowOverlap="1" wp14:anchorId="224AF718" wp14:editId="30F614C2">
            <wp:simplePos x="0" y="0"/>
            <wp:positionH relativeFrom="column">
              <wp:posOffset>3425511</wp:posOffset>
            </wp:positionH>
            <wp:positionV relativeFrom="paragraph">
              <wp:posOffset>48421</wp:posOffset>
            </wp:positionV>
            <wp:extent cx="1349167" cy="1337536"/>
            <wp:effectExtent l="0" t="0" r="381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9"/>
                    <a:stretch>
                      <a:fillRect/>
                    </a:stretch>
                  </pic:blipFill>
                  <pic:spPr>
                    <a:xfrm>
                      <a:off x="0" y="0"/>
                      <a:ext cx="1349167" cy="1337536"/>
                    </a:xfrm>
                    <a:prstGeom prst="rect">
                      <a:avLst/>
                    </a:prstGeom>
                  </pic:spPr>
                </pic:pic>
              </a:graphicData>
            </a:graphic>
            <wp14:sizeRelH relativeFrom="margin">
              <wp14:pctWidth>0</wp14:pctWidth>
            </wp14:sizeRelH>
            <wp14:sizeRelV relativeFrom="margin">
              <wp14:pctHeight>0</wp14:pctHeight>
            </wp14:sizeRelV>
          </wp:anchor>
        </w:drawing>
      </w:r>
    </w:p>
    <w:p w14:paraId="52F19D46" w14:textId="77777777" w:rsidR="0078021F" w:rsidRDefault="0078021F" w:rsidP="00266789">
      <w:pPr>
        <w:pStyle w:val="Keypoint"/>
        <w:numPr>
          <w:ilvl w:val="0"/>
          <w:numId w:val="0"/>
        </w:numPr>
        <w:ind w:left="714" w:right="3923" w:hanging="357"/>
      </w:pPr>
    </w:p>
    <w:p w14:paraId="1A2B6405" w14:textId="77777777" w:rsidR="0078021F" w:rsidRPr="00266789" w:rsidRDefault="0078021F" w:rsidP="00266789">
      <w:pPr>
        <w:pStyle w:val="Keypoint"/>
        <w:ind w:right="3923"/>
      </w:pPr>
      <w:r w:rsidRPr="00266789">
        <w:t>When two angles are subtended by the same arc, the angle at the centre of a circle is twice the angle at the circumference.</w:t>
      </w:r>
      <w:r>
        <w:br/>
      </w:r>
      <w:r w:rsidRPr="00266789">
        <w:t>So angle AOB = 2 × angle ACB</w:t>
      </w:r>
      <w:r>
        <w:t>.</w:t>
      </w:r>
      <w:r w:rsidRPr="00266789">
        <w:br/>
      </w:r>
    </w:p>
    <w:p w14:paraId="0DA8C246" w14:textId="77777777" w:rsidR="0078021F" w:rsidRDefault="0078021F" w:rsidP="00266789">
      <w:pPr>
        <w:pStyle w:val="Keypoint"/>
        <w:ind w:right="3923"/>
      </w:pPr>
      <w:r>
        <w:rPr>
          <w:noProof/>
          <w:lang w:eastAsia="en-GB"/>
        </w:rPr>
        <w:drawing>
          <wp:anchor distT="0" distB="0" distL="114300" distR="114300" simplePos="0" relativeHeight="251791360" behindDoc="0" locked="0" layoutInCell="1" allowOverlap="1" wp14:anchorId="6B87236D" wp14:editId="3A66FB58">
            <wp:simplePos x="0" y="0"/>
            <wp:positionH relativeFrom="column">
              <wp:posOffset>3657440</wp:posOffset>
            </wp:positionH>
            <wp:positionV relativeFrom="paragraph">
              <wp:posOffset>-162085</wp:posOffset>
            </wp:positionV>
            <wp:extent cx="1494268" cy="1262537"/>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0"/>
                    <a:stretch>
                      <a:fillRect/>
                    </a:stretch>
                  </pic:blipFill>
                  <pic:spPr>
                    <a:xfrm>
                      <a:off x="0" y="0"/>
                      <a:ext cx="1494268" cy="1262537"/>
                    </a:xfrm>
                    <a:prstGeom prst="rect">
                      <a:avLst/>
                    </a:prstGeom>
                  </pic:spPr>
                </pic:pic>
              </a:graphicData>
            </a:graphic>
            <wp14:sizeRelH relativeFrom="margin">
              <wp14:pctWidth>0</wp14:pctWidth>
            </wp14:sizeRelH>
            <wp14:sizeRelV relativeFrom="margin">
              <wp14:pctHeight>0</wp14:pctHeight>
            </wp14:sizeRelV>
          </wp:anchor>
        </w:drawing>
      </w:r>
      <w:r w:rsidRPr="00266789">
        <w:t>Angles subtended by the same arc at the circumference are equal. This means that angles in the same segment are equal.</w:t>
      </w:r>
      <w:r w:rsidRPr="00266789">
        <w:rPr>
          <w:noProof/>
          <w:lang w:eastAsia="en-GB"/>
        </w:rPr>
        <w:t xml:space="preserve"> </w:t>
      </w:r>
      <w:r w:rsidRPr="00266789">
        <w:br/>
        <w:t xml:space="preserve">So angle ACB = angle ADB and </w:t>
      </w:r>
      <w:r>
        <w:br/>
      </w:r>
      <w:r w:rsidRPr="00266789">
        <w:t>angle CAD = angle CBD</w:t>
      </w:r>
      <w:r>
        <w:t>.</w:t>
      </w:r>
      <w:r w:rsidRPr="00266789">
        <w:br/>
      </w:r>
    </w:p>
    <w:p w14:paraId="1E31C296" w14:textId="77777777" w:rsidR="0078021F" w:rsidRDefault="0078021F" w:rsidP="00266789">
      <w:pPr>
        <w:pStyle w:val="Keypoint"/>
        <w:numPr>
          <w:ilvl w:val="0"/>
          <w:numId w:val="0"/>
        </w:numPr>
        <w:ind w:left="714" w:right="3923" w:hanging="357"/>
      </w:pPr>
    </w:p>
    <w:p w14:paraId="7602AF15" w14:textId="77777777" w:rsidR="0078021F" w:rsidRDefault="0078021F" w:rsidP="00266789">
      <w:pPr>
        <w:pStyle w:val="Keypoint"/>
        <w:numPr>
          <w:ilvl w:val="0"/>
          <w:numId w:val="0"/>
        </w:numPr>
        <w:ind w:left="714" w:right="3923" w:hanging="357"/>
      </w:pPr>
      <w:r>
        <w:rPr>
          <w:noProof/>
          <w:lang w:eastAsia="en-GB"/>
        </w:rPr>
        <w:drawing>
          <wp:anchor distT="0" distB="0" distL="114300" distR="114300" simplePos="0" relativeHeight="251792384" behindDoc="0" locked="0" layoutInCell="1" allowOverlap="1" wp14:anchorId="1BC5246E" wp14:editId="7513520B">
            <wp:simplePos x="0" y="0"/>
            <wp:positionH relativeFrom="column">
              <wp:posOffset>3812303</wp:posOffset>
            </wp:positionH>
            <wp:positionV relativeFrom="paragraph">
              <wp:posOffset>131974</wp:posOffset>
            </wp:positionV>
            <wp:extent cx="1313931" cy="1238962"/>
            <wp:effectExtent l="0" t="0" r="635"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1"/>
                    <a:stretch>
                      <a:fillRect/>
                    </a:stretch>
                  </pic:blipFill>
                  <pic:spPr>
                    <a:xfrm>
                      <a:off x="0" y="0"/>
                      <a:ext cx="1313931" cy="1238962"/>
                    </a:xfrm>
                    <a:prstGeom prst="rect">
                      <a:avLst/>
                    </a:prstGeom>
                  </pic:spPr>
                </pic:pic>
              </a:graphicData>
            </a:graphic>
            <wp14:sizeRelH relativeFrom="margin">
              <wp14:pctWidth>0</wp14:pctWidth>
            </wp14:sizeRelH>
            <wp14:sizeRelV relativeFrom="margin">
              <wp14:pctHeight>0</wp14:pctHeight>
            </wp14:sizeRelV>
          </wp:anchor>
        </w:drawing>
      </w:r>
    </w:p>
    <w:p w14:paraId="6003BA7A" w14:textId="77777777" w:rsidR="0078021F" w:rsidRPr="00266789" w:rsidRDefault="0078021F" w:rsidP="00266789">
      <w:pPr>
        <w:pStyle w:val="Keypoint"/>
        <w:numPr>
          <w:ilvl w:val="0"/>
          <w:numId w:val="0"/>
        </w:numPr>
        <w:ind w:left="714" w:right="3923" w:hanging="357"/>
      </w:pPr>
    </w:p>
    <w:p w14:paraId="0A15D249" w14:textId="77777777" w:rsidR="0078021F" w:rsidRDefault="0078021F" w:rsidP="005A0DCF">
      <w:pPr>
        <w:pStyle w:val="Keypoint"/>
        <w:ind w:right="3781"/>
      </w:pPr>
      <w:r w:rsidRPr="00266789">
        <w:t>A cyclic quadrilateral is a quadrilateral with all four vertices on the circumference of a circle.</w:t>
      </w:r>
      <w:r w:rsidRPr="00266789">
        <w:br/>
        <w:t>Opposite angles in a cyclic quadrilateral total 180°.</w:t>
      </w:r>
      <w:r w:rsidRPr="00266789">
        <w:br/>
        <w:t xml:space="preserve">So </w:t>
      </w:r>
      <w:r w:rsidRPr="00266789">
        <w:rPr>
          <w:i/>
        </w:rPr>
        <w:t>x</w:t>
      </w:r>
      <w:r w:rsidRPr="00266789">
        <w:t xml:space="preserve"> + </w:t>
      </w:r>
      <w:r w:rsidRPr="00266789">
        <w:rPr>
          <w:i/>
        </w:rPr>
        <w:t>y</w:t>
      </w:r>
      <w:r w:rsidRPr="00266789">
        <w:t xml:space="preserve"> = 180° and </w:t>
      </w:r>
      <w:r w:rsidRPr="00266789">
        <w:rPr>
          <w:i/>
        </w:rPr>
        <w:t>p</w:t>
      </w:r>
      <w:r w:rsidRPr="00266789">
        <w:t xml:space="preserve"> + </w:t>
      </w:r>
      <w:r w:rsidRPr="00266789">
        <w:rPr>
          <w:i/>
        </w:rPr>
        <w:t>q</w:t>
      </w:r>
      <w:r w:rsidRPr="00266789">
        <w:t xml:space="preserve"> = 180°.</w:t>
      </w:r>
      <w:r w:rsidRPr="00266789">
        <w:br/>
      </w:r>
    </w:p>
    <w:p w14:paraId="0230E695" w14:textId="77777777" w:rsidR="0078021F" w:rsidRDefault="0078021F" w:rsidP="00266789">
      <w:pPr>
        <w:pStyle w:val="Keypoint"/>
        <w:numPr>
          <w:ilvl w:val="0"/>
          <w:numId w:val="0"/>
        </w:numPr>
        <w:ind w:left="714" w:right="3923" w:hanging="357"/>
      </w:pPr>
    </w:p>
    <w:p w14:paraId="290A8E1D" w14:textId="77777777" w:rsidR="0078021F" w:rsidRDefault="0078021F" w:rsidP="00266789">
      <w:pPr>
        <w:pStyle w:val="Keypoint"/>
        <w:numPr>
          <w:ilvl w:val="0"/>
          <w:numId w:val="0"/>
        </w:numPr>
        <w:ind w:left="714" w:right="3923" w:hanging="357"/>
      </w:pPr>
      <w:r>
        <w:rPr>
          <w:noProof/>
          <w:lang w:eastAsia="en-GB"/>
        </w:rPr>
        <w:drawing>
          <wp:anchor distT="0" distB="0" distL="114300" distR="114300" simplePos="0" relativeHeight="251793408" behindDoc="0" locked="0" layoutInCell="1" allowOverlap="1" wp14:anchorId="013F7825" wp14:editId="7AF0D890">
            <wp:simplePos x="0" y="0"/>
            <wp:positionH relativeFrom="column">
              <wp:posOffset>3657600</wp:posOffset>
            </wp:positionH>
            <wp:positionV relativeFrom="paragraph">
              <wp:posOffset>100146</wp:posOffset>
            </wp:positionV>
            <wp:extent cx="2009208" cy="1445443"/>
            <wp:effectExtent l="0" t="0" r="0" b="2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2"/>
                    <a:stretch>
                      <a:fillRect/>
                    </a:stretch>
                  </pic:blipFill>
                  <pic:spPr>
                    <a:xfrm>
                      <a:off x="0" y="0"/>
                      <a:ext cx="2009208" cy="1445443"/>
                    </a:xfrm>
                    <a:prstGeom prst="rect">
                      <a:avLst/>
                    </a:prstGeom>
                  </pic:spPr>
                </pic:pic>
              </a:graphicData>
            </a:graphic>
            <wp14:sizeRelH relativeFrom="margin">
              <wp14:pctWidth>0</wp14:pctWidth>
            </wp14:sizeRelH>
            <wp14:sizeRelV relativeFrom="margin">
              <wp14:pctHeight>0</wp14:pctHeight>
            </wp14:sizeRelV>
          </wp:anchor>
        </w:drawing>
      </w:r>
    </w:p>
    <w:p w14:paraId="14FAB9EB" w14:textId="77777777" w:rsidR="0078021F" w:rsidRPr="00266789" w:rsidRDefault="0078021F" w:rsidP="00266789">
      <w:pPr>
        <w:pStyle w:val="Keypoint"/>
        <w:numPr>
          <w:ilvl w:val="0"/>
          <w:numId w:val="0"/>
        </w:numPr>
        <w:ind w:left="714" w:right="3923" w:hanging="357"/>
      </w:pPr>
    </w:p>
    <w:p w14:paraId="71BB2C82" w14:textId="77777777" w:rsidR="0078021F" w:rsidRDefault="0078021F" w:rsidP="00266789">
      <w:pPr>
        <w:pStyle w:val="Keypoint"/>
        <w:ind w:right="3923"/>
      </w:pPr>
      <w:r w:rsidRPr="00266789">
        <w:t>The angle between a tangent and chord is equal to the angle in the alternate segment, this is known as the alternate segment theorem.</w:t>
      </w:r>
      <w:r w:rsidRPr="00266789">
        <w:br/>
        <w:t>So angle BAT = angle ACB</w:t>
      </w:r>
      <w:r>
        <w:t>.</w:t>
      </w:r>
      <w:r w:rsidRPr="00266789">
        <w:br/>
      </w:r>
    </w:p>
    <w:p w14:paraId="34A763A6" w14:textId="77777777" w:rsidR="0078021F" w:rsidRDefault="0078021F" w:rsidP="005A0DCF">
      <w:pPr>
        <w:pStyle w:val="Keypoint"/>
        <w:numPr>
          <w:ilvl w:val="0"/>
          <w:numId w:val="0"/>
        </w:numPr>
        <w:ind w:left="714" w:right="3923"/>
      </w:pPr>
    </w:p>
    <w:p w14:paraId="14A6AADA" w14:textId="77777777" w:rsidR="0078021F" w:rsidRDefault="0078021F" w:rsidP="005A0DCF">
      <w:pPr>
        <w:pStyle w:val="Keypoint"/>
        <w:numPr>
          <w:ilvl w:val="0"/>
          <w:numId w:val="0"/>
        </w:numPr>
        <w:ind w:left="714" w:right="3923"/>
      </w:pPr>
    </w:p>
    <w:p w14:paraId="58F534FA" w14:textId="77777777" w:rsidR="0078021F" w:rsidRPr="00266789" w:rsidRDefault="0078021F" w:rsidP="005A0DCF">
      <w:pPr>
        <w:pStyle w:val="Keypoint"/>
        <w:numPr>
          <w:ilvl w:val="0"/>
          <w:numId w:val="0"/>
        </w:numPr>
        <w:ind w:left="714" w:right="3923"/>
      </w:pPr>
    </w:p>
    <w:p w14:paraId="51FE351C" w14:textId="77777777" w:rsidR="0078021F" w:rsidRPr="000F1EA2" w:rsidRDefault="0078021F" w:rsidP="00E11F7F">
      <w:pPr>
        <w:pStyle w:val="Qheading"/>
      </w:pPr>
      <w:r>
        <w:rPr>
          <w:noProof/>
          <w:lang w:eastAsia="en-GB"/>
        </w:rPr>
        <w:drawing>
          <wp:anchor distT="0" distB="0" distL="114300" distR="114300" simplePos="0" relativeHeight="251794432" behindDoc="0" locked="0" layoutInCell="1" allowOverlap="1" wp14:anchorId="04B10434" wp14:editId="15FAEF86">
            <wp:simplePos x="0" y="0"/>
            <wp:positionH relativeFrom="column">
              <wp:posOffset>3349952</wp:posOffset>
            </wp:positionH>
            <wp:positionV relativeFrom="paragraph">
              <wp:posOffset>478493</wp:posOffset>
            </wp:positionV>
            <wp:extent cx="1349698" cy="1317477"/>
            <wp:effectExtent l="0" t="0" r="3175"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3"/>
                    <a:stretch>
                      <a:fillRect/>
                    </a:stretch>
                  </pic:blipFill>
                  <pic:spPr>
                    <a:xfrm>
                      <a:off x="0" y="0"/>
                      <a:ext cx="1349698" cy="1317477"/>
                    </a:xfrm>
                    <a:prstGeom prst="rect">
                      <a:avLst/>
                    </a:prstGeom>
                  </pic:spPr>
                </pic:pic>
              </a:graphicData>
            </a:graphic>
            <wp14:sizeRelH relativeFrom="margin">
              <wp14:pctWidth>0</wp14:pctWidth>
            </wp14:sizeRelH>
            <wp14:sizeRelV relativeFrom="margin">
              <wp14:pctHeight>0</wp14:pctHeight>
            </wp14:sizeRelV>
          </wp:anchor>
        </w:drawing>
      </w:r>
      <w:r w:rsidRPr="000F1EA2">
        <w:t>Examples</w:t>
      </w:r>
    </w:p>
    <w:p w14:paraId="2048484B" w14:textId="77777777" w:rsidR="0078021F" w:rsidRDefault="0078021F" w:rsidP="00266789">
      <w:pPr>
        <w:pStyle w:val="Example"/>
        <w:tabs>
          <w:tab w:val="left" w:pos="1560"/>
        </w:tabs>
        <w:ind w:left="1560" w:hanging="1560"/>
      </w:pPr>
      <w:r>
        <w:rPr>
          <w:b/>
        </w:rPr>
        <w:t>Example 1</w:t>
      </w:r>
      <w:r w:rsidRPr="00F11D5F">
        <w:rPr>
          <w:b/>
        </w:rPr>
        <w:tab/>
      </w:r>
      <w:r>
        <w:t xml:space="preserve">Work out the size of each angle </w:t>
      </w:r>
      <w:r>
        <w:br/>
        <w:t>marked with a letter.</w:t>
      </w:r>
      <w:r>
        <w:br/>
        <w:t>Give reasons for your answers.</w:t>
      </w:r>
      <w:r w:rsidRPr="007C5620">
        <w:rPr>
          <w:noProof/>
          <w:lang w:eastAsia="en-GB"/>
        </w:rPr>
        <w:t xml:space="preserve"> </w:t>
      </w:r>
    </w:p>
    <w:p w14:paraId="100A25EA" w14:textId="77777777" w:rsidR="0078021F" w:rsidRDefault="0078021F" w:rsidP="00C54B30">
      <w:pPr>
        <w:pStyle w:val="Example"/>
      </w:pPr>
    </w:p>
    <w:p w14:paraId="705D2C1D" w14:textId="77777777" w:rsidR="0078021F" w:rsidRDefault="0078021F" w:rsidP="00C54B30">
      <w:pPr>
        <w:pStyle w:val="Example"/>
      </w:pPr>
    </w:p>
    <w:p w14:paraId="417257E2" w14:textId="77777777" w:rsidR="0078021F" w:rsidRDefault="0078021F" w:rsidP="00C54B30">
      <w:pPr>
        <w:pStyle w:val="Example"/>
      </w:pPr>
    </w:p>
    <w:tbl>
      <w:tblPr>
        <w:tblStyle w:val="TableGrid"/>
        <w:tblW w:w="0" w:type="auto"/>
        <w:tblInd w:w="1408" w:type="dxa"/>
        <w:tblLook w:val="04A0" w:firstRow="1" w:lastRow="0" w:firstColumn="1" w:lastColumn="0" w:noHBand="0" w:noVBand="1"/>
      </w:tblPr>
      <w:tblGrid>
        <w:gridCol w:w="3827"/>
        <w:gridCol w:w="3776"/>
      </w:tblGrid>
      <w:tr w:rsidR="0078021F" w:rsidRPr="007D0755" w14:paraId="594BBD7C" w14:textId="77777777" w:rsidTr="00E27A90">
        <w:trPr>
          <w:trHeight w:val="2766"/>
        </w:trPr>
        <w:tc>
          <w:tcPr>
            <w:tcW w:w="3827" w:type="dxa"/>
          </w:tcPr>
          <w:p w14:paraId="5AA262F9" w14:textId="77777777" w:rsidR="0078021F" w:rsidRDefault="0078021F" w:rsidP="005A0DCF">
            <w:pPr>
              <w:pStyle w:val="Exampleline1indent"/>
              <w:rPr>
                <w:rFonts w:cs="Times New Roman"/>
              </w:rPr>
            </w:pPr>
            <w:r>
              <w:t xml:space="preserve">Angle </w:t>
            </w:r>
            <w:r w:rsidRPr="00842439">
              <w:rPr>
                <w:i/>
              </w:rPr>
              <w:t>a</w:t>
            </w:r>
            <w:r>
              <w:t xml:space="preserve"> = 360</w:t>
            </w:r>
            <w:r>
              <w:rPr>
                <w:rFonts w:cs="Times New Roman"/>
              </w:rPr>
              <w:t>°</w:t>
            </w:r>
            <w:r>
              <w:t xml:space="preserve"> </w:t>
            </w:r>
            <w:r>
              <w:rPr>
                <w:rFonts w:cs="Times New Roman"/>
              </w:rPr>
              <w:t>−</w:t>
            </w:r>
            <w:r>
              <w:t xml:space="preserve"> 92</w:t>
            </w:r>
            <w:r>
              <w:rPr>
                <w:rFonts w:cs="Times New Roman"/>
              </w:rPr>
              <w:t>°</w:t>
            </w:r>
          </w:p>
          <w:p w14:paraId="22BBDD8D" w14:textId="77777777" w:rsidR="0078021F" w:rsidRDefault="0078021F" w:rsidP="005A0DCF">
            <w:pPr>
              <w:pStyle w:val="Examplefollow"/>
              <w:tabs>
                <w:tab w:val="clear" w:pos="326"/>
                <w:tab w:val="left" w:pos="789"/>
              </w:tabs>
            </w:pPr>
            <w:r>
              <w:tab/>
            </w:r>
            <w:r>
              <w:tab/>
              <w:t xml:space="preserve">= 268° </w:t>
            </w:r>
          </w:p>
          <w:p w14:paraId="1C2F1DB3" w14:textId="77777777" w:rsidR="0078021F" w:rsidRDefault="0078021F" w:rsidP="005A0DCF">
            <w:pPr>
              <w:pStyle w:val="Examplefollow"/>
              <w:tabs>
                <w:tab w:val="clear" w:pos="326"/>
                <w:tab w:val="left" w:pos="789"/>
              </w:tabs>
            </w:pPr>
            <w:r>
              <w:t>as the angles in a full turn total 360°.</w:t>
            </w:r>
          </w:p>
          <w:p w14:paraId="56932DB3" w14:textId="77777777" w:rsidR="0078021F" w:rsidRDefault="0078021F" w:rsidP="005A0DCF">
            <w:pPr>
              <w:pStyle w:val="Examplefollow"/>
            </w:pPr>
          </w:p>
          <w:p w14:paraId="674D056A" w14:textId="77777777" w:rsidR="0078021F" w:rsidRDefault="0078021F" w:rsidP="005A0DCF">
            <w:pPr>
              <w:pStyle w:val="Examplefollow"/>
            </w:pPr>
            <w:r>
              <w:t xml:space="preserve">Angle </w:t>
            </w:r>
            <w:r w:rsidRPr="005A0DCF">
              <w:rPr>
                <w:i/>
              </w:rPr>
              <w:t>b</w:t>
            </w:r>
            <w:r>
              <w:t xml:space="preserve"> = 268° ÷ 2</w:t>
            </w:r>
          </w:p>
          <w:p w14:paraId="10D5A819" w14:textId="77777777" w:rsidR="0078021F" w:rsidRPr="007D0755" w:rsidRDefault="0078021F" w:rsidP="005A0DCF">
            <w:pPr>
              <w:pStyle w:val="Examplefollow"/>
              <w:tabs>
                <w:tab w:val="clear" w:pos="326"/>
                <w:tab w:val="left" w:pos="775"/>
              </w:tabs>
              <w:ind w:left="19" w:hanging="13"/>
            </w:pPr>
            <w:r>
              <w:rPr>
                <w:rFonts w:cs="Times New Roman"/>
              </w:rPr>
              <w:tab/>
            </w:r>
            <w:r>
              <w:rPr>
                <w:rFonts w:cs="Times New Roman"/>
              </w:rPr>
              <w:tab/>
              <w:t>= 134°</w:t>
            </w:r>
            <w:r>
              <w:rPr>
                <w:rFonts w:cs="Times New Roman"/>
              </w:rPr>
              <w:br/>
              <w:t xml:space="preserve">as </w:t>
            </w:r>
            <w:r>
              <w:t>when two angles are subtended by the same arc, the angle at the centre of a circle is twice the angle at the circumference.</w:t>
            </w:r>
          </w:p>
        </w:tc>
        <w:tc>
          <w:tcPr>
            <w:tcW w:w="3776" w:type="dxa"/>
          </w:tcPr>
          <w:p w14:paraId="6F9E92D5" w14:textId="77777777" w:rsidR="0078021F" w:rsidRDefault="0078021F" w:rsidP="005A0DCF">
            <w:pPr>
              <w:pStyle w:val="Exampleline1indent"/>
            </w:pPr>
            <w:r w:rsidRPr="006A7EA4">
              <w:rPr>
                <w:b/>
              </w:rPr>
              <w:t>1</w:t>
            </w:r>
            <w:r>
              <w:rPr>
                <w:b/>
              </w:rPr>
              <w:tab/>
            </w:r>
            <w:r>
              <w:t>The angles in a full turn total 360</w:t>
            </w:r>
            <w:r>
              <w:rPr>
                <w:rFonts w:cs="Times New Roman"/>
              </w:rPr>
              <w:t>°</w:t>
            </w:r>
            <w:r>
              <w:t>.</w:t>
            </w:r>
          </w:p>
          <w:p w14:paraId="3173E7B9" w14:textId="77777777" w:rsidR="0078021F" w:rsidRDefault="0078021F" w:rsidP="00CE0CE2">
            <w:pPr>
              <w:pStyle w:val="Example"/>
            </w:pPr>
          </w:p>
          <w:p w14:paraId="468D5EE0" w14:textId="77777777" w:rsidR="0078021F" w:rsidRDefault="0078021F" w:rsidP="00CE0CE2">
            <w:pPr>
              <w:pStyle w:val="Example"/>
            </w:pPr>
          </w:p>
          <w:p w14:paraId="387D99D5" w14:textId="77777777" w:rsidR="0078021F" w:rsidRDefault="0078021F" w:rsidP="00CE0CE2">
            <w:pPr>
              <w:pStyle w:val="Example"/>
            </w:pPr>
          </w:p>
          <w:p w14:paraId="45834DC8" w14:textId="77777777" w:rsidR="0078021F" w:rsidRPr="007D0755" w:rsidRDefault="0078021F" w:rsidP="00E27A90">
            <w:pPr>
              <w:pStyle w:val="Examplefollow"/>
            </w:pPr>
            <w:r w:rsidRPr="006A7EA4">
              <w:rPr>
                <w:b/>
              </w:rPr>
              <w:t>2</w:t>
            </w:r>
            <w:r>
              <w:rPr>
                <w:b/>
              </w:rPr>
              <w:tab/>
            </w:r>
            <w:r w:rsidRPr="005A0DCF">
              <w:t>A</w:t>
            </w:r>
            <w:r w:rsidRPr="00266789">
              <w:t>ngles</w:t>
            </w:r>
            <w:r>
              <w:t xml:space="preserve"> </w:t>
            </w:r>
            <w:r>
              <w:rPr>
                <w:i/>
              </w:rPr>
              <w:t>a</w:t>
            </w:r>
            <w:r>
              <w:t xml:space="preserve"> and </w:t>
            </w:r>
            <w:r>
              <w:rPr>
                <w:i/>
              </w:rPr>
              <w:t>b</w:t>
            </w:r>
            <w:r w:rsidRPr="00266789">
              <w:t xml:space="preserve"> are subtended by </w:t>
            </w:r>
            <w:r>
              <w:br/>
            </w:r>
            <w:r w:rsidRPr="00266789">
              <w:t>the same arc,</w:t>
            </w:r>
            <w:r>
              <w:t xml:space="preserve"> so angle </w:t>
            </w:r>
            <w:r w:rsidRPr="006A7EA4">
              <w:rPr>
                <w:i/>
              </w:rPr>
              <w:t>b</w:t>
            </w:r>
            <w:r>
              <w:t xml:space="preserve"> is half of angle </w:t>
            </w:r>
            <w:r w:rsidRPr="006A7EA4">
              <w:rPr>
                <w:i/>
              </w:rPr>
              <w:t>a</w:t>
            </w:r>
            <w:r>
              <w:t>.</w:t>
            </w:r>
          </w:p>
        </w:tc>
      </w:tr>
    </w:tbl>
    <w:p w14:paraId="49B110FE" w14:textId="77777777" w:rsidR="0078021F" w:rsidRDefault="0078021F" w:rsidP="007816DB">
      <w:pPr>
        <w:pStyle w:val="Example"/>
        <w:tabs>
          <w:tab w:val="left" w:pos="1330"/>
        </w:tabs>
        <w:spacing w:before="240" w:line="240" w:lineRule="auto"/>
        <w:rPr>
          <w:b/>
        </w:rPr>
      </w:pPr>
    </w:p>
    <w:p w14:paraId="28E5BD09" w14:textId="77777777" w:rsidR="0078021F" w:rsidRDefault="0078021F" w:rsidP="007816DB">
      <w:pPr>
        <w:pStyle w:val="Example"/>
        <w:tabs>
          <w:tab w:val="left" w:pos="1330"/>
        </w:tabs>
        <w:spacing w:before="240" w:line="240" w:lineRule="auto"/>
        <w:rPr>
          <w:b/>
        </w:rPr>
      </w:pPr>
    </w:p>
    <w:p w14:paraId="1091D72B" w14:textId="77777777" w:rsidR="0078021F" w:rsidRDefault="0078021F" w:rsidP="00266789">
      <w:pPr>
        <w:pStyle w:val="Example"/>
        <w:rPr>
          <w:noProof/>
          <w:lang w:eastAsia="en-GB"/>
        </w:rPr>
      </w:pPr>
      <w:r>
        <w:rPr>
          <w:noProof/>
          <w:lang w:eastAsia="en-GB"/>
        </w:rPr>
        <w:drawing>
          <wp:anchor distT="0" distB="0" distL="114300" distR="114300" simplePos="0" relativeHeight="251795456" behindDoc="1" locked="0" layoutInCell="1" allowOverlap="1" wp14:anchorId="56C396BC" wp14:editId="287A86D6">
            <wp:simplePos x="0" y="0"/>
            <wp:positionH relativeFrom="column">
              <wp:posOffset>3905794</wp:posOffset>
            </wp:positionH>
            <wp:positionV relativeFrom="paragraph">
              <wp:posOffset>-163286</wp:posOffset>
            </wp:positionV>
            <wp:extent cx="1456331" cy="1348455"/>
            <wp:effectExtent l="0" t="0" r="0" b="44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4"/>
                    <a:stretch>
                      <a:fillRect/>
                    </a:stretch>
                  </pic:blipFill>
                  <pic:spPr>
                    <a:xfrm>
                      <a:off x="0" y="0"/>
                      <a:ext cx="1456331" cy="1348455"/>
                    </a:xfrm>
                    <a:prstGeom prst="rect">
                      <a:avLst/>
                    </a:prstGeom>
                  </pic:spPr>
                </pic:pic>
              </a:graphicData>
            </a:graphic>
            <wp14:sizeRelH relativeFrom="margin">
              <wp14:pctWidth>0</wp14:pctWidth>
            </wp14:sizeRelH>
            <wp14:sizeRelV relativeFrom="margin">
              <wp14:pctHeight>0</wp14:pctHeight>
            </wp14:sizeRelV>
          </wp:anchor>
        </w:drawing>
      </w:r>
      <w:r>
        <w:rPr>
          <w:b/>
        </w:rPr>
        <w:t>Example 2</w:t>
      </w:r>
      <w:r w:rsidRPr="00F11D5F">
        <w:rPr>
          <w:b/>
        </w:rPr>
        <w:tab/>
      </w:r>
      <w:r>
        <w:t>Work out the size of the angles in the triangle.</w:t>
      </w:r>
      <w:r>
        <w:br/>
      </w:r>
      <w:r>
        <w:tab/>
      </w:r>
      <w:r>
        <w:tab/>
        <w:t>Give reasons for your answers.</w:t>
      </w:r>
      <w:r>
        <w:br/>
      </w:r>
    </w:p>
    <w:p w14:paraId="45F83861" w14:textId="77777777" w:rsidR="0078021F" w:rsidRDefault="0078021F" w:rsidP="00266789">
      <w:pPr>
        <w:pStyle w:val="Example"/>
        <w:rPr>
          <w:noProof/>
          <w:lang w:eastAsia="en-GB"/>
        </w:rPr>
      </w:pPr>
    </w:p>
    <w:p w14:paraId="5E97BE13" w14:textId="77777777" w:rsidR="0078021F" w:rsidRPr="00842439" w:rsidRDefault="0078021F" w:rsidP="00266789">
      <w:pPr>
        <w:pStyle w:val="Example"/>
      </w:pPr>
    </w:p>
    <w:tbl>
      <w:tblPr>
        <w:tblStyle w:val="TableGrid"/>
        <w:tblW w:w="0" w:type="auto"/>
        <w:tblInd w:w="1408" w:type="dxa"/>
        <w:tblLook w:val="04A0" w:firstRow="1" w:lastRow="0" w:firstColumn="1" w:lastColumn="0" w:noHBand="0" w:noVBand="1"/>
      </w:tblPr>
      <w:tblGrid>
        <w:gridCol w:w="3827"/>
        <w:gridCol w:w="3776"/>
      </w:tblGrid>
      <w:tr w:rsidR="0078021F" w14:paraId="6A6505C3" w14:textId="77777777" w:rsidTr="00E27A90">
        <w:trPr>
          <w:trHeight w:val="3106"/>
        </w:trPr>
        <w:tc>
          <w:tcPr>
            <w:tcW w:w="3827" w:type="dxa"/>
          </w:tcPr>
          <w:p w14:paraId="7E63BAC3" w14:textId="77777777" w:rsidR="0078021F" w:rsidRPr="00DF727A" w:rsidRDefault="0078021F" w:rsidP="00E27A90">
            <w:pPr>
              <w:pStyle w:val="Exampleline1"/>
            </w:pPr>
            <w:r>
              <w:lastRenderedPageBreak/>
              <w:t>Angles are 90</w:t>
            </w:r>
            <w:r>
              <w:rPr>
                <w:rFonts w:cs="Times New Roman"/>
              </w:rPr>
              <w:t xml:space="preserve">°, </w:t>
            </w:r>
            <w:r>
              <w:t>2</w:t>
            </w:r>
            <w:r w:rsidRPr="006A7EA4">
              <w:rPr>
                <w:i/>
              </w:rPr>
              <w:t>c</w:t>
            </w:r>
            <w:r>
              <w:t xml:space="preserve"> and </w:t>
            </w:r>
            <w:r w:rsidRPr="006A7EA4">
              <w:rPr>
                <w:i/>
              </w:rPr>
              <w:t>c</w:t>
            </w:r>
            <w:r>
              <w:t>.</w:t>
            </w:r>
          </w:p>
          <w:p w14:paraId="5300BF34" w14:textId="77777777" w:rsidR="0078021F" w:rsidRDefault="0078021F" w:rsidP="00E27A90">
            <w:pPr>
              <w:pStyle w:val="Exampleline1"/>
              <w:spacing w:before="0"/>
              <w:ind w:left="12" w:hanging="6"/>
              <w:rPr>
                <w:i/>
              </w:rPr>
            </w:pPr>
          </w:p>
          <w:p w14:paraId="5EB40B2D" w14:textId="77777777" w:rsidR="0078021F" w:rsidRDefault="0078021F" w:rsidP="00E27A90">
            <w:pPr>
              <w:pStyle w:val="Exampleline1"/>
              <w:rPr>
                <w:rFonts w:cs="Times New Roman"/>
              </w:rPr>
            </w:pPr>
            <w:r w:rsidRPr="00E27A90">
              <w:t>90</w:t>
            </w:r>
            <w:r>
              <w:rPr>
                <w:rFonts w:cs="Times New Roman"/>
              </w:rPr>
              <w:t>° + 2</w:t>
            </w:r>
            <w:r>
              <w:rPr>
                <w:rFonts w:cs="Times New Roman"/>
                <w:i/>
              </w:rPr>
              <w:t>c</w:t>
            </w:r>
            <w:r>
              <w:rPr>
                <w:rFonts w:cs="Times New Roman"/>
              </w:rPr>
              <w:t xml:space="preserve"> + </w:t>
            </w:r>
            <w:r>
              <w:rPr>
                <w:rFonts w:cs="Times New Roman"/>
                <w:i/>
              </w:rPr>
              <w:t>c</w:t>
            </w:r>
            <w:r>
              <w:t xml:space="preserve"> = 180</w:t>
            </w:r>
            <w:r>
              <w:rPr>
                <w:rFonts w:cs="Times New Roman"/>
              </w:rPr>
              <w:t>°</w:t>
            </w:r>
          </w:p>
          <w:p w14:paraId="3C1D9CA8" w14:textId="77777777" w:rsidR="0078021F" w:rsidRDefault="0078021F" w:rsidP="00E27A90">
            <w:pPr>
              <w:pStyle w:val="Example"/>
              <w:tabs>
                <w:tab w:val="left" w:pos="322"/>
              </w:tabs>
              <w:rPr>
                <w:rFonts w:cs="Times New Roman"/>
              </w:rPr>
            </w:pPr>
            <w:r>
              <w:tab/>
              <w:t>90</w:t>
            </w:r>
            <w:r>
              <w:rPr>
                <w:rFonts w:cs="Times New Roman"/>
              </w:rPr>
              <w:t>°</w:t>
            </w:r>
            <w:r>
              <w:t xml:space="preserve"> + 3</w:t>
            </w:r>
            <w:r w:rsidRPr="006A7EA4">
              <w:rPr>
                <w:i/>
              </w:rPr>
              <w:t>c</w:t>
            </w:r>
            <w:r>
              <w:t xml:space="preserve"> = 180</w:t>
            </w:r>
            <w:r>
              <w:rPr>
                <w:rFonts w:cs="Times New Roman"/>
              </w:rPr>
              <w:t>°</w:t>
            </w:r>
          </w:p>
          <w:p w14:paraId="570FB4AB" w14:textId="77777777" w:rsidR="0078021F" w:rsidRDefault="0078021F" w:rsidP="00E27A90">
            <w:pPr>
              <w:pStyle w:val="Example"/>
              <w:tabs>
                <w:tab w:val="left" w:pos="845"/>
              </w:tabs>
              <w:rPr>
                <w:rFonts w:cs="Times New Roman"/>
              </w:rPr>
            </w:pPr>
            <w:r>
              <w:tab/>
              <w:t>3</w:t>
            </w:r>
            <w:r w:rsidRPr="006A7EA4">
              <w:rPr>
                <w:i/>
              </w:rPr>
              <w:t>c</w:t>
            </w:r>
            <w:r>
              <w:t xml:space="preserve"> = 90</w:t>
            </w:r>
            <w:r>
              <w:rPr>
                <w:rFonts w:cs="Times New Roman"/>
              </w:rPr>
              <w:t>°</w:t>
            </w:r>
          </w:p>
          <w:p w14:paraId="1092E395" w14:textId="77777777" w:rsidR="0078021F" w:rsidRDefault="0078021F" w:rsidP="00E27A90">
            <w:pPr>
              <w:pStyle w:val="Example"/>
              <w:tabs>
                <w:tab w:val="left" w:pos="957"/>
              </w:tabs>
              <w:rPr>
                <w:rFonts w:cs="Times New Roman"/>
              </w:rPr>
            </w:pPr>
            <w:r>
              <w:rPr>
                <w:i/>
              </w:rPr>
              <w:tab/>
            </w:r>
            <w:r w:rsidRPr="006A7EA4">
              <w:rPr>
                <w:i/>
              </w:rPr>
              <w:t>c</w:t>
            </w:r>
            <w:r>
              <w:t xml:space="preserve"> = 30</w:t>
            </w:r>
            <w:r>
              <w:rPr>
                <w:rFonts w:cs="Times New Roman"/>
              </w:rPr>
              <w:t>°</w:t>
            </w:r>
          </w:p>
          <w:p w14:paraId="6E318E56" w14:textId="77777777" w:rsidR="0078021F" w:rsidRDefault="0078021F" w:rsidP="00E27A90">
            <w:pPr>
              <w:pStyle w:val="Example"/>
              <w:tabs>
                <w:tab w:val="left" w:pos="937"/>
              </w:tabs>
              <w:rPr>
                <w:rFonts w:cs="Times New Roman"/>
              </w:rPr>
            </w:pPr>
            <w:r>
              <w:tab/>
              <w:t>2</w:t>
            </w:r>
            <w:r w:rsidRPr="006A7EA4">
              <w:rPr>
                <w:i/>
              </w:rPr>
              <w:t>c</w:t>
            </w:r>
            <w:r>
              <w:t xml:space="preserve"> = 60</w:t>
            </w:r>
            <w:r>
              <w:rPr>
                <w:rFonts w:cs="Times New Roman"/>
              </w:rPr>
              <w:t>°</w:t>
            </w:r>
          </w:p>
          <w:p w14:paraId="7E2E76D2" w14:textId="77777777" w:rsidR="0078021F" w:rsidRDefault="0078021F" w:rsidP="00E27A90">
            <w:pPr>
              <w:pStyle w:val="Example"/>
              <w:tabs>
                <w:tab w:val="left" w:pos="937"/>
              </w:tabs>
              <w:rPr>
                <w:rFonts w:cs="Times New Roman"/>
              </w:rPr>
            </w:pPr>
          </w:p>
          <w:p w14:paraId="5791409C" w14:textId="77777777" w:rsidR="0078021F" w:rsidRDefault="0078021F" w:rsidP="00CE0CE2">
            <w:pPr>
              <w:pStyle w:val="Example"/>
            </w:pPr>
            <w:r>
              <w:rPr>
                <w:rFonts w:cs="Times New Roman"/>
              </w:rPr>
              <w:t>The angles are 30°, 60° and 90° as the angle in a semi-circle is a right angle and the angles in a triangle total 180°.</w:t>
            </w:r>
          </w:p>
        </w:tc>
        <w:tc>
          <w:tcPr>
            <w:tcW w:w="3776" w:type="dxa"/>
          </w:tcPr>
          <w:p w14:paraId="7A689748" w14:textId="77777777" w:rsidR="0078021F" w:rsidRDefault="0078021F" w:rsidP="00E27A90">
            <w:pPr>
              <w:pStyle w:val="Exampleline1indent"/>
            </w:pPr>
            <w:r w:rsidRPr="006A7EA4">
              <w:rPr>
                <w:b/>
              </w:rPr>
              <w:t>1</w:t>
            </w:r>
            <w:r>
              <w:rPr>
                <w:b/>
              </w:rPr>
              <w:tab/>
            </w:r>
            <w:r>
              <w:t xml:space="preserve">The angle in a semicircle is a right angle. </w:t>
            </w:r>
          </w:p>
          <w:p w14:paraId="1980939A" w14:textId="77777777" w:rsidR="0078021F" w:rsidRDefault="0078021F" w:rsidP="00E27A90">
            <w:pPr>
              <w:pStyle w:val="Exampleline1indent"/>
            </w:pPr>
            <w:r>
              <w:rPr>
                <w:b/>
              </w:rPr>
              <w:t>2</w:t>
            </w:r>
            <w:r>
              <w:rPr>
                <w:b/>
              </w:rPr>
              <w:tab/>
            </w:r>
            <w:r w:rsidRPr="00E27A90">
              <w:t>A</w:t>
            </w:r>
            <w:r>
              <w:t>ngles in a triangle total 180</w:t>
            </w:r>
            <w:r>
              <w:rPr>
                <w:rFonts w:cs="Times New Roman"/>
              </w:rPr>
              <w:t>°</w:t>
            </w:r>
            <w:r>
              <w:t>.</w:t>
            </w:r>
          </w:p>
          <w:p w14:paraId="74AB4AE4" w14:textId="77777777" w:rsidR="0078021F" w:rsidRPr="00F54DC6" w:rsidRDefault="0078021F" w:rsidP="00E27A90">
            <w:pPr>
              <w:pStyle w:val="Examplefollow"/>
            </w:pPr>
            <w:r>
              <w:rPr>
                <w:b/>
              </w:rPr>
              <w:t>3</w:t>
            </w:r>
            <w:r>
              <w:rPr>
                <w:b/>
              </w:rPr>
              <w:tab/>
            </w:r>
            <w:r>
              <w:t>Simplify and solve the equation.</w:t>
            </w:r>
          </w:p>
        </w:tc>
      </w:tr>
    </w:tbl>
    <w:p w14:paraId="409AEA46" w14:textId="77777777" w:rsidR="0078021F" w:rsidRDefault="0078021F">
      <w:pPr>
        <w:rPr>
          <w:b/>
        </w:rPr>
      </w:pPr>
      <w:r>
        <w:rPr>
          <w:noProof/>
          <w:lang w:eastAsia="en-GB"/>
        </w:rPr>
        <w:drawing>
          <wp:anchor distT="0" distB="0" distL="114300" distR="114300" simplePos="0" relativeHeight="251796480" behindDoc="1" locked="0" layoutInCell="1" allowOverlap="1" wp14:anchorId="7F937FBA" wp14:editId="5898076B">
            <wp:simplePos x="0" y="0"/>
            <wp:positionH relativeFrom="column">
              <wp:posOffset>4160520</wp:posOffset>
            </wp:positionH>
            <wp:positionV relativeFrom="paragraph">
              <wp:posOffset>226695</wp:posOffset>
            </wp:positionV>
            <wp:extent cx="1351528" cy="1319167"/>
            <wp:effectExtent l="0" t="0" r="127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5"/>
                    <a:stretch>
                      <a:fillRect/>
                    </a:stretch>
                  </pic:blipFill>
                  <pic:spPr>
                    <a:xfrm>
                      <a:off x="0" y="0"/>
                      <a:ext cx="1351528" cy="1319167"/>
                    </a:xfrm>
                    <a:prstGeom prst="rect">
                      <a:avLst/>
                    </a:prstGeom>
                  </pic:spPr>
                </pic:pic>
              </a:graphicData>
            </a:graphic>
            <wp14:sizeRelH relativeFrom="margin">
              <wp14:pctWidth>0</wp14:pctWidth>
            </wp14:sizeRelH>
            <wp14:sizeRelV relativeFrom="margin">
              <wp14:pctHeight>0</wp14:pctHeight>
            </wp14:sizeRelV>
          </wp:anchor>
        </w:drawing>
      </w:r>
    </w:p>
    <w:p w14:paraId="121A5081" w14:textId="77777777" w:rsidR="0078021F" w:rsidRDefault="0078021F" w:rsidP="00266789">
      <w:pPr>
        <w:pStyle w:val="Example"/>
        <w:rPr>
          <w:noProof/>
          <w:lang w:eastAsia="en-GB"/>
        </w:rPr>
      </w:pPr>
      <w:r>
        <w:rPr>
          <w:b/>
        </w:rPr>
        <w:t>Example 3</w:t>
      </w:r>
      <w:r w:rsidRPr="00F11D5F">
        <w:rPr>
          <w:b/>
        </w:rPr>
        <w:tab/>
      </w:r>
      <w:r w:rsidRPr="00266789">
        <w:t>Work out the size of each angle marked with a letter.</w:t>
      </w:r>
      <w:r w:rsidRPr="00266789">
        <w:br/>
      </w:r>
      <w:r>
        <w:tab/>
      </w:r>
      <w:r>
        <w:tab/>
      </w:r>
      <w:r w:rsidRPr="00266789">
        <w:t>Give reasons for your answers.</w:t>
      </w:r>
      <w:r w:rsidRPr="007C5620">
        <w:rPr>
          <w:noProof/>
          <w:lang w:eastAsia="en-GB"/>
        </w:rPr>
        <w:t xml:space="preserve"> </w:t>
      </w:r>
    </w:p>
    <w:p w14:paraId="168F2CDF" w14:textId="77777777" w:rsidR="0078021F" w:rsidRDefault="0078021F" w:rsidP="00266789">
      <w:pPr>
        <w:pStyle w:val="Example"/>
        <w:rPr>
          <w:noProof/>
          <w:lang w:eastAsia="en-GB"/>
        </w:rPr>
      </w:pPr>
    </w:p>
    <w:p w14:paraId="0DB92FD8" w14:textId="77777777" w:rsidR="0078021F" w:rsidRDefault="0078021F" w:rsidP="00266789">
      <w:pPr>
        <w:pStyle w:val="Example"/>
        <w:rPr>
          <w:noProof/>
          <w:lang w:eastAsia="en-GB"/>
        </w:rPr>
      </w:pPr>
    </w:p>
    <w:p w14:paraId="146D3A3A" w14:textId="77777777" w:rsidR="0078021F" w:rsidRPr="00266789" w:rsidRDefault="0078021F" w:rsidP="00266789">
      <w:pPr>
        <w:pStyle w:val="Example"/>
      </w:pPr>
    </w:p>
    <w:tbl>
      <w:tblPr>
        <w:tblStyle w:val="TableGrid"/>
        <w:tblW w:w="0" w:type="auto"/>
        <w:tblInd w:w="1408" w:type="dxa"/>
        <w:tblLook w:val="04A0" w:firstRow="1" w:lastRow="0" w:firstColumn="1" w:lastColumn="0" w:noHBand="0" w:noVBand="1"/>
      </w:tblPr>
      <w:tblGrid>
        <w:gridCol w:w="3827"/>
        <w:gridCol w:w="3776"/>
      </w:tblGrid>
      <w:tr w:rsidR="0078021F" w14:paraId="6D424F9D" w14:textId="77777777" w:rsidTr="00E27A90">
        <w:trPr>
          <w:trHeight w:val="1796"/>
        </w:trPr>
        <w:tc>
          <w:tcPr>
            <w:tcW w:w="3827" w:type="dxa"/>
          </w:tcPr>
          <w:p w14:paraId="3D5F84DC" w14:textId="77777777" w:rsidR="0078021F" w:rsidRDefault="0078021F" w:rsidP="00E27A90">
            <w:pPr>
              <w:pStyle w:val="Exampleline1"/>
            </w:pPr>
            <w:r>
              <w:t xml:space="preserve">Angle </w:t>
            </w:r>
            <w:r w:rsidRPr="00D96E21">
              <w:rPr>
                <w:i/>
              </w:rPr>
              <w:t>d</w:t>
            </w:r>
            <w:r>
              <w:t xml:space="preserve"> = 55</w:t>
            </w:r>
            <w:r>
              <w:rPr>
                <w:rFonts w:cs="Times New Roman"/>
              </w:rPr>
              <w:t xml:space="preserve">° as </w:t>
            </w:r>
            <w:r>
              <w:t>angles subtended by the same arc are equal.</w:t>
            </w:r>
          </w:p>
          <w:p w14:paraId="1478B1D5" w14:textId="77777777" w:rsidR="0078021F" w:rsidRDefault="0078021F" w:rsidP="00CE0CE2">
            <w:pPr>
              <w:pStyle w:val="Example"/>
            </w:pPr>
          </w:p>
          <w:p w14:paraId="754AFDE9" w14:textId="77777777" w:rsidR="0078021F" w:rsidRDefault="0078021F" w:rsidP="00CE0CE2">
            <w:pPr>
              <w:pStyle w:val="Example"/>
            </w:pPr>
            <w:r>
              <w:t xml:space="preserve">Angle </w:t>
            </w:r>
            <w:r w:rsidRPr="00D96E21">
              <w:rPr>
                <w:i/>
              </w:rPr>
              <w:t>e</w:t>
            </w:r>
            <w:r>
              <w:t xml:space="preserve"> = 28</w:t>
            </w:r>
            <w:r>
              <w:rPr>
                <w:rFonts w:cs="Times New Roman"/>
              </w:rPr>
              <w:t xml:space="preserve">° as </w:t>
            </w:r>
            <w:r>
              <w:t>angles subtended by the same arc are equal.</w:t>
            </w:r>
          </w:p>
        </w:tc>
        <w:tc>
          <w:tcPr>
            <w:tcW w:w="3776" w:type="dxa"/>
          </w:tcPr>
          <w:p w14:paraId="58FBC310" w14:textId="77777777" w:rsidR="0078021F" w:rsidRDefault="0078021F" w:rsidP="00E27A90">
            <w:pPr>
              <w:pStyle w:val="Exampleline1indent"/>
            </w:pPr>
            <w:r w:rsidRPr="00D96E21">
              <w:rPr>
                <w:b/>
              </w:rPr>
              <w:t>1</w:t>
            </w:r>
            <w:r>
              <w:rPr>
                <w:b/>
              </w:rPr>
              <w:tab/>
            </w:r>
            <w:r>
              <w:t>Angles subtended by the same arc are equal so angle 55</w:t>
            </w:r>
            <w:r>
              <w:rPr>
                <w:rFonts w:cs="Times New Roman"/>
              </w:rPr>
              <w:t>°</w:t>
            </w:r>
            <w:r>
              <w:t xml:space="preserve"> and angle </w:t>
            </w:r>
            <w:r w:rsidRPr="00D96E21">
              <w:rPr>
                <w:i/>
              </w:rPr>
              <w:t>d</w:t>
            </w:r>
            <w:r>
              <w:t xml:space="preserve"> are equal.</w:t>
            </w:r>
          </w:p>
          <w:p w14:paraId="4D771A8C" w14:textId="77777777" w:rsidR="0078021F" w:rsidRPr="00F54DC6" w:rsidRDefault="0078021F" w:rsidP="00E27A90">
            <w:pPr>
              <w:pStyle w:val="Examplefollow"/>
            </w:pPr>
            <w:r>
              <w:rPr>
                <w:b/>
              </w:rPr>
              <w:t>2</w:t>
            </w:r>
            <w:r>
              <w:rPr>
                <w:b/>
              </w:rPr>
              <w:tab/>
            </w:r>
            <w:r>
              <w:t>Angles subtended by the same arc are equal so angle 28</w:t>
            </w:r>
            <w:r>
              <w:rPr>
                <w:rFonts w:cs="Times New Roman"/>
              </w:rPr>
              <w:t>°</w:t>
            </w:r>
            <w:r>
              <w:t xml:space="preserve"> and angle </w:t>
            </w:r>
            <w:r>
              <w:rPr>
                <w:i/>
              </w:rPr>
              <w:t>e</w:t>
            </w:r>
            <w:r>
              <w:t xml:space="preserve"> are equal.</w:t>
            </w:r>
          </w:p>
        </w:tc>
      </w:tr>
    </w:tbl>
    <w:p w14:paraId="23F52350" w14:textId="77777777" w:rsidR="0078021F" w:rsidRDefault="0078021F" w:rsidP="00266789">
      <w:pPr>
        <w:rPr>
          <w:b/>
        </w:rPr>
      </w:pPr>
      <w:r>
        <w:rPr>
          <w:noProof/>
          <w:lang w:eastAsia="en-GB"/>
        </w:rPr>
        <w:drawing>
          <wp:anchor distT="0" distB="0" distL="114300" distR="114300" simplePos="0" relativeHeight="251797504" behindDoc="0" locked="0" layoutInCell="1" allowOverlap="1" wp14:anchorId="5B616FA8" wp14:editId="44056D6D">
            <wp:simplePos x="0" y="0"/>
            <wp:positionH relativeFrom="column">
              <wp:posOffset>4058920</wp:posOffset>
            </wp:positionH>
            <wp:positionV relativeFrom="paragraph">
              <wp:posOffset>259262</wp:posOffset>
            </wp:positionV>
            <wp:extent cx="1456055" cy="1318501"/>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6"/>
                    <a:stretch>
                      <a:fillRect/>
                    </a:stretch>
                  </pic:blipFill>
                  <pic:spPr>
                    <a:xfrm>
                      <a:off x="0" y="0"/>
                      <a:ext cx="1456055" cy="1318501"/>
                    </a:xfrm>
                    <a:prstGeom prst="rect">
                      <a:avLst/>
                    </a:prstGeom>
                  </pic:spPr>
                </pic:pic>
              </a:graphicData>
            </a:graphic>
            <wp14:sizeRelH relativeFrom="margin">
              <wp14:pctWidth>0</wp14:pctWidth>
            </wp14:sizeRelH>
            <wp14:sizeRelV relativeFrom="margin">
              <wp14:pctHeight>0</wp14:pctHeight>
            </wp14:sizeRelV>
          </wp:anchor>
        </w:drawing>
      </w:r>
    </w:p>
    <w:p w14:paraId="0E586F7C" w14:textId="77777777" w:rsidR="0078021F" w:rsidRDefault="0078021F" w:rsidP="00266789">
      <w:pPr>
        <w:pStyle w:val="Example"/>
      </w:pPr>
      <w:r>
        <w:rPr>
          <w:b/>
        </w:rPr>
        <w:t>Example 4</w:t>
      </w:r>
      <w:r w:rsidRPr="00F11D5F">
        <w:rPr>
          <w:b/>
        </w:rPr>
        <w:tab/>
      </w:r>
      <w:r>
        <w:t>Work out the size of each angle marked with a letter.</w:t>
      </w:r>
      <w:r>
        <w:br/>
      </w:r>
      <w:r>
        <w:tab/>
      </w:r>
      <w:r>
        <w:tab/>
        <w:t>Give reasons for your answers.</w:t>
      </w:r>
    </w:p>
    <w:p w14:paraId="71B99D18" w14:textId="77777777" w:rsidR="0078021F" w:rsidRDefault="0078021F" w:rsidP="00266789">
      <w:pPr>
        <w:pStyle w:val="Example"/>
      </w:pPr>
    </w:p>
    <w:p w14:paraId="78CC92A2" w14:textId="77777777" w:rsidR="0078021F" w:rsidRDefault="0078021F" w:rsidP="00266789">
      <w:pPr>
        <w:pStyle w:val="Example"/>
      </w:pPr>
    </w:p>
    <w:p w14:paraId="5B2246DD" w14:textId="77777777" w:rsidR="0078021F" w:rsidRDefault="0078021F" w:rsidP="00266789">
      <w:pPr>
        <w:pStyle w:val="Example"/>
      </w:pPr>
    </w:p>
    <w:p w14:paraId="4D05696C" w14:textId="77777777" w:rsidR="0078021F" w:rsidRPr="00842439" w:rsidRDefault="0078021F" w:rsidP="00266789">
      <w:pPr>
        <w:pStyle w:val="Example"/>
      </w:pPr>
    </w:p>
    <w:tbl>
      <w:tblPr>
        <w:tblStyle w:val="TableGrid"/>
        <w:tblW w:w="0" w:type="auto"/>
        <w:tblInd w:w="1408" w:type="dxa"/>
        <w:tblLook w:val="04A0" w:firstRow="1" w:lastRow="0" w:firstColumn="1" w:lastColumn="0" w:noHBand="0" w:noVBand="1"/>
      </w:tblPr>
      <w:tblGrid>
        <w:gridCol w:w="3827"/>
        <w:gridCol w:w="3776"/>
      </w:tblGrid>
      <w:tr w:rsidR="0078021F" w14:paraId="438B574B" w14:textId="77777777" w:rsidTr="00266789">
        <w:tc>
          <w:tcPr>
            <w:tcW w:w="3827" w:type="dxa"/>
          </w:tcPr>
          <w:p w14:paraId="63AA259B" w14:textId="77777777" w:rsidR="0078021F" w:rsidRDefault="0078021F" w:rsidP="00E27A90">
            <w:pPr>
              <w:pStyle w:val="Exampleline1"/>
              <w:rPr>
                <w:rFonts w:cs="Times New Roman"/>
              </w:rPr>
            </w:pPr>
            <w:r>
              <w:t xml:space="preserve">Angle </w:t>
            </w:r>
            <w:r>
              <w:rPr>
                <w:i/>
              </w:rPr>
              <w:t>f</w:t>
            </w:r>
            <w:r>
              <w:t xml:space="preserve"> = 180</w:t>
            </w:r>
            <w:r>
              <w:rPr>
                <w:rFonts w:cs="Times New Roman"/>
              </w:rPr>
              <w:t>° − 94°</w:t>
            </w:r>
          </w:p>
          <w:p w14:paraId="11718F31" w14:textId="77777777" w:rsidR="0078021F" w:rsidRDefault="0078021F" w:rsidP="00CE0CE2">
            <w:pPr>
              <w:pStyle w:val="Example"/>
              <w:rPr>
                <w:rFonts w:cs="Times New Roman"/>
              </w:rPr>
            </w:pPr>
            <w:r>
              <w:rPr>
                <w:rFonts w:cs="Times New Roman"/>
              </w:rPr>
              <w:tab/>
              <w:t xml:space="preserve">= 86° </w:t>
            </w:r>
            <w:r>
              <w:rPr>
                <w:rFonts w:cs="Times New Roman"/>
              </w:rPr>
              <w:br/>
              <w:t>as opposite angles in a cyclic quadrilateral total 180°.</w:t>
            </w:r>
          </w:p>
          <w:p w14:paraId="4C8F0325" w14:textId="77777777" w:rsidR="0078021F" w:rsidRDefault="0078021F" w:rsidP="00CE0CE2">
            <w:pPr>
              <w:pStyle w:val="Example"/>
              <w:rPr>
                <w:rFonts w:cs="Times New Roman"/>
              </w:rPr>
            </w:pPr>
          </w:p>
          <w:p w14:paraId="25789310" w14:textId="77777777" w:rsidR="0078021F" w:rsidRDefault="0078021F" w:rsidP="00CE0CE2">
            <w:pPr>
              <w:pStyle w:val="Example"/>
            </w:pPr>
          </w:p>
        </w:tc>
        <w:tc>
          <w:tcPr>
            <w:tcW w:w="3776" w:type="dxa"/>
          </w:tcPr>
          <w:p w14:paraId="1DAE8084" w14:textId="77777777" w:rsidR="0078021F" w:rsidRDefault="0078021F" w:rsidP="00E27A90">
            <w:pPr>
              <w:pStyle w:val="Exampleline1indent"/>
            </w:pPr>
            <w:r>
              <w:rPr>
                <w:b/>
              </w:rPr>
              <w:t>1</w:t>
            </w:r>
            <w:r>
              <w:rPr>
                <w:b/>
              </w:rPr>
              <w:tab/>
              <w:t xml:space="preserve"> </w:t>
            </w:r>
            <w:r>
              <w:t>Opposite angles in a cyclic quadrilateral total 180</w:t>
            </w:r>
            <w:r>
              <w:rPr>
                <w:rFonts w:cs="Times New Roman"/>
              </w:rPr>
              <w:t>°</w:t>
            </w:r>
            <w:r>
              <w:t xml:space="preserve"> so angle 94</w:t>
            </w:r>
            <w:r>
              <w:rPr>
                <w:rFonts w:cs="Times New Roman"/>
              </w:rPr>
              <w:t>°</w:t>
            </w:r>
            <w:r>
              <w:t xml:space="preserve"> and angle </w:t>
            </w:r>
            <w:r>
              <w:rPr>
                <w:i/>
              </w:rPr>
              <w:t>f</w:t>
            </w:r>
            <w:r>
              <w:t xml:space="preserve"> total 180</w:t>
            </w:r>
            <w:r>
              <w:rPr>
                <w:rFonts w:cs="Times New Roman"/>
              </w:rPr>
              <w:t>°</w:t>
            </w:r>
            <w:r>
              <w:t>.</w:t>
            </w:r>
          </w:p>
          <w:p w14:paraId="4A85082B" w14:textId="77777777" w:rsidR="0078021F" w:rsidRDefault="0078021F" w:rsidP="00E27A90">
            <w:pPr>
              <w:pStyle w:val="Example"/>
              <w:jc w:val="right"/>
              <w:rPr>
                <w:i/>
              </w:rPr>
            </w:pPr>
          </w:p>
          <w:p w14:paraId="6C9726A5" w14:textId="77777777" w:rsidR="0078021F" w:rsidRDefault="0078021F" w:rsidP="00E27A90">
            <w:pPr>
              <w:pStyle w:val="Example"/>
              <w:jc w:val="right"/>
              <w:rPr>
                <w:i/>
              </w:rPr>
            </w:pPr>
          </w:p>
          <w:p w14:paraId="7DB27DA6" w14:textId="77777777" w:rsidR="0078021F" w:rsidRPr="00E27A90" w:rsidRDefault="0078021F" w:rsidP="00DF727A">
            <w:pPr>
              <w:pStyle w:val="Example"/>
              <w:jc w:val="right"/>
              <w:rPr>
                <w:i/>
              </w:rPr>
            </w:pPr>
            <w:r>
              <w:rPr>
                <w:i/>
              </w:rPr>
              <w:t>(continued on next page)</w:t>
            </w:r>
          </w:p>
        </w:tc>
      </w:tr>
      <w:tr w:rsidR="0078021F" w14:paraId="7737264B" w14:textId="77777777" w:rsidTr="00EB0F39">
        <w:trPr>
          <w:trHeight w:val="1975"/>
        </w:trPr>
        <w:tc>
          <w:tcPr>
            <w:tcW w:w="3827" w:type="dxa"/>
          </w:tcPr>
          <w:p w14:paraId="53A0BA2D" w14:textId="77777777" w:rsidR="0078021F" w:rsidRDefault="0078021F" w:rsidP="00E27A90">
            <w:pPr>
              <w:pStyle w:val="Exampleline1"/>
              <w:rPr>
                <w:rFonts w:cs="Times New Roman"/>
              </w:rPr>
            </w:pPr>
            <w:r>
              <w:t xml:space="preserve">Angle </w:t>
            </w:r>
            <w:r>
              <w:rPr>
                <w:i/>
              </w:rPr>
              <w:t>g</w:t>
            </w:r>
            <w:r>
              <w:t xml:space="preserve"> = 180</w:t>
            </w:r>
            <w:r>
              <w:rPr>
                <w:rFonts w:cs="Times New Roman"/>
              </w:rPr>
              <w:t>° − 86°</w:t>
            </w:r>
          </w:p>
          <w:p w14:paraId="581339B2" w14:textId="77777777" w:rsidR="0078021F" w:rsidRDefault="0078021F" w:rsidP="00E27A90">
            <w:pPr>
              <w:pStyle w:val="Example"/>
              <w:rPr>
                <w:rFonts w:cs="Times New Roman"/>
              </w:rPr>
            </w:pPr>
            <w:r>
              <w:rPr>
                <w:rFonts w:cs="Times New Roman"/>
              </w:rPr>
              <w:tab/>
              <w:t xml:space="preserve"> = 84° </w:t>
            </w:r>
            <w:r>
              <w:rPr>
                <w:rFonts w:cs="Times New Roman"/>
              </w:rPr>
              <w:br/>
              <w:t>as angles on a straight line total 180°.</w:t>
            </w:r>
          </w:p>
          <w:p w14:paraId="74994A56" w14:textId="77777777" w:rsidR="0078021F" w:rsidRDefault="0078021F" w:rsidP="00E27A90">
            <w:pPr>
              <w:pStyle w:val="Example"/>
              <w:rPr>
                <w:rFonts w:cs="Times New Roman"/>
              </w:rPr>
            </w:pPr>
          </w:p>
          <w:p w14:paraId="37C5BBEE" w14:textId="77777777" w:rsidR="0078021F" w:rsidRDefault="0078021F" w:rsidP="00E27A90">
            <w:pPr>
              <w:pStyle w:val="Example"/>
            </w:pPr>
            <w:r>
              <w:t xml:space="preserve">Angle </w:t>
            </w:r>
            <w:r>
              <w:rPr>
                <w:i/>
              </w:rPr>
              <w:t>h</w:t>
            </w:r>
            <w:r>
              <w:t xml:space="preserve"> = angle </w:t>
            </w:r>
            <w:r>
              <w:rPr>
                <w:i/>
              </w:rPr>
              <w:t>f</w:t>
            </w:r>
            <w:r>
              <w:t xml:space="preserve"> = </w:t>
            </w:r>
            <w:r>
              <w:rPr>
                <w:rFonts w:cs="Times New Roman"/>
              </w:rPr>
              <w:t xml:space="preserve">86° as </w:t>
            </w:r>
            <w:r>
              <w:t>angles subtended by the same arc are equal.</w:t>
            </w:r>
          </w:p>
        </w:tc>
        <w:tc>
          <w:tcPr>
            <w:tcW w:w="3776" w:type="dxa"/>
          </w:tcPr>
          <w:p w14:paraId="37C76883" w14:textId="77777777" w:rsidR="0078021F" w:rsidRDefault="0078021F" w:rsidP="00E27A90">
            <w:pPr>
              <w:pStyle w:val="Exampleline1indent"/>
            </w:pPr>
            <w:r w:rsidRPr="00695BCF">
              <w:rPr>
                <w:b/>
              </w:rPr>
              <w:t>2</w:t>
            </w:r>
            <w:r>
              <w:rPr>
                <w:b/>
              </w:rPr>
              <w:tab/>
            </w:r>
            <w:r>
              <w:t>Angles on a straight line total 180</w:t>
            </w:r>
            <w:r>
              <w:rPr>
                <w:rFonts w:cs="Times New Roman"/>
              </w:rPr>
              <w:t>°</w:t>
            </w:r>
            <w:r>
              <w:t xml:space="preserve"> so angle </w:t>
            </w:r>
            <w:r w:rsidRPr="00695BCF">
              <w:rPr>
                <w:i/>
              </w:rPr>
              <w:t xml:space="preserve">f </w:t>
            </w:r>
            <w:r>
              <w:t xml:space="preserve">and angle </w:t>
            </w:r>
            <w:r>
              <w:rPr>
                <w:i/>
              </w:rPr>
              <w:t>g</w:t>
            </w:r>
            <w:r>
              <w:t xml:space="preserve"> total 180</w:t>
            </w:r>
            <w:r>
              <w:rPr>
                <w:rFonts w:cs="Times New Roman"/>
              </w:rPr>
              <w:t>°</w:t>
            </w:r>
            <w:r>
              <w:t>.</w:t>
            </w:r>
          </w:p>
          <w:p w14:paraId="78013544" w14:textId="77777777" w:rsidR="0078021F" w:rsidRDefault="0078021F" w:rsidP="00E27A90">
            <w:pPr>
              <w:pStyle w:val="Example"/>
            </w:pPr>
          </w:p>
          <w:p w14:paraId="61655D13" w14:textId="77777777" w:rsidR="0078021F" w:rsidRPr="00D96E21" w:rsidRDefault="0078021F" w:rsidP="00E27A90">
            <w:pPr>
              <w:pStyle w:val="Example"/>
            </w:pPr>
          </w:p>
          <w:p w14:paraId="08B086FC" w14:textId="77777777" w:rsidR="0078021F" w:rsidRDefault="0078021F" w:rsidP="00E27A90">
            <w:pPr>
              <w:pStyle w:val="Examplefollow"/>
              <w:rPr>
                <w:b/>
              </w:rPr>
            </w:pPr>
            <w:r>
              <w:rPr>
                <w:b/>
              </w:rPr>
              <w:t>3</w:t>
            </w:r>
            <w:r>
              <w:rPr>
                <w:b/>
              </w:rPr>
              <w:tab/>
            </w:r>
            <w:r>
              <w:t xml:space="preserve">Angles subtended by the same arc are equal so angle </w:t>
            </w:r>
            <w:r w:rsidRPr="00D96E21">
              <w:rPr>
                <w:i/>
              </w:rPr>
              <w:t>f</w:t>
            </w:r>
            <w:r>
              <w:t xml:space="preserve"> and angle </w:t>
            </w:r>
            <w:r>
              <w:rPr>
                <w:i/>
              </w:rPr>
              <w:t>h</w:t>
            </w:r>
            <w:r>
              <w:t xml:space="preserve"> are equal.</w:t>
            </w:r>
          </w:p>
        </w:tc>
      </w:tr>
    </w:tbl>
    <w:p w14:paraId="19C506A8" w14:textId="77777777" w:rsidR="0078021F" w:rsidRDefault="0078021F" w:rsidP="00266789">
      <w:pPr>
        <w:pStyle w:val="Example"/>
        <w:rPr>
          <w:b/>
        </w:rPr>
      </w:pPr>
      <w:r>
        <w:rPr>
          <w:noProof/>
          <w:lang w:eastAsia="en-GB"/>
        </w:rPr>
        <w:drawing>
          <wp:anchor distT="0" distB="0" distL="114300" distR="114300" simplePos="0" relativeHeight="251798528" behindDoc="0" locked="0" layoutInCell="1" allowOverlap="1" wp14:anchorId="1F43CFEF" wp14:editId="078CB56E">
            <wp:simplePos x="0" y="0"/>
            <wp:positionH relativeFrom="column">
              <wp:posOffset>4118610</wp:posOffset>
            </wp:positionH>
            <wp:positionV relativeFrom="paragraph">
              <wp:posOffset>117203</wp:posOffset>
            </wp:positionV>
            <wp:extent cx="1589518" cy="1451539"/>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7"/>
                    <a:stretch>
                      <a:fillRect/>
                    </a:stretch>
                  </pic:blipFill>
                  <pic:spPr>
                    <a:xfrm>
                      <a:off x="0" y="0"/>
                      <a:ext cx="1589518" cy="1451539"/>
                    </a:xfrm>
                    <a:prstGeom prst="rect">
                      <a:avLst/>
                    </a:prstGeom>
                  </pic:spPr>
                </pic:pic>
              </a:graphicData>
            </a:graphic>
            <wp14:sizeRelH relativeFrom="margin">
              <wp14:pctWidth>0</wp14:pctWidth>
            </wp14:sizeRelH>
            <wp14:sizeRelV relativeFrom="margin">
              <wp14:pctHeight>0</wp14:pctHeight>
            </wp14:sizeRelV>
          </wp:anchor>
        </w:drawing>
      </w:r>
    </w:p>
    <w:p w14:paraId="369D14CD" w14:textId="77777777" w:rsidR="0078021F" w:rsidRDefault="0078021F" w:rsidP="00266789">
      <w:pPr>
        <w:pStyle w:val="Example"/>
      </w:pPr>
      <w:r>
        <w:rPr>
          <w:b/>
        </w:rPr>
        <w:t>Example 5</w:t>
      </w:r>
      <w:r w:rsidRPr="00F11D5F">
        <w:rPr>
          <w:b/>
        </w:rPr>
        <w:tab/>
      </w:r>
      <w:r>
        <w:t>Work out the size of each angle marked with a letter.</w:t>
      </w:r>
      <w:r>
        <w:br/>
      </w:r>
      <w:r>
        <w:tab/>
      </w:r>
      <w:r>
        <w:tab/>
        <w:t>Give reasons for your answers.</w:t>
      </w:r>
      <w:r>
        <w:br/>
      </w:r>
    </w:p>
    <w:p w14:paraId="4333D809" w14:textId="77777777" w:rsidR="0078021F" w:rsidRDefault="0078021F" w:rsidP="00EB0F39">
      <w:pPr>
        <w:pStyle w:val="Example"/>
        <w:spacing w:after="0"/>
      </w:pPr>
    </w:p>
    <w:p w14:paraId="36F3A9C3" w14:textId="77777777" w:rsidR="0078021F" w:rsidRDefault="0078021F" w:rsidP="00EB0F39">
      <w:pPr>
        <w:pStyle w:val="Example"/>
        <w:spacing w:after="0"/>
      </w:pPr>
    </w:p>
    <w:p w14:paraId="3CC4652C" w14:textId="77777777" w:rsidR="0078021F" w:rsidRDefault="0078021F" w:rsidP="00EB0F39">
      <w:pPr>
        <w:pStyle w:val="Example"/>
        <w:spacing w:after="0"/>
      </w:pPr>
    </w:p>
    <w:p w14:paraId="556A1FD3" w14:textId="77777777" w:rsidR="0078021F" w:rsidRPr="00842439" w:rsidRDefault="0078021F" w:rsidP="00EB0F39">
      <w:pPr>
        <w:pStyle w:val="Example"/>
        <w:spacing w:after="0"/>
      </w:pPr>
    </w:p>
    <w:tbl>
      <w:tblPr>
        <w:tblStyle w:val="TableGrid"/>
        <w:tblW w:w="0" w:type="auto"/>
        <w:tblInd w:w="1408" w:type="dxa"/>
        <w:tblLook w:val="04A0" w:firstRow="1" w:lastRow="0" w:firstColumn="1" w:lastColumn="0" w:noHBand="0" w:noVBand="1"/>
      </w:tblPr>
      <w:tblGrid>
        <w:gridCol w:w="3827"/>
        <w:gridCol w:w="3776"/>
      </w:tblGrid>
      <w:tr w:rsidR="0078021F" w14:paraId="48F329FB" w14:textId="77777777" w:rsidTr="00DF727A">
        <w:trPr>
          <w:trHeight w:val="2577"/>
        </w:trPr>
        <w:tc>
          <w:tcPr>
            <w:tcW w:w="3827" w:type="dxa"/>
          </w:tcPr>
          <w:p w14:paraId="6353CF7F" w14:textId="77777777" w:rsidR="0078021F" w:rsidRDefault="0078021F" w:rsidP="00EB0F39">
            <w:pPr>
              <w:pStyle w:val="Exampleline1"/>
            </w:pPr>
            <w:r>
              <w:t xml:space="preserve">Angle </w:t>
            </w:r>
            <w:r w:rsidRPr="00695BCF">
              <w:rPr>
                <w:i/>
              </w:rPr>
              <w:t>i</w:t>
            </w:r>
            <w:r>
              <w:t xml:space="preserve"> = 53° because of the alternate segment theorem.</w:t>
            </w:r>
          </w:p>
          <w:p w14:paraId="214C1FEB" w14:textId="77777777" w:rsidR="0078021F" w:rsidRDefault="0078021F" w:rsidP="00CE0CE2">
            <w:pPr>
              <w:pStyle w:val="Example"/>
              <w:rPr>
                <w:rFonts w:cs="Times New Roman"/>
              </w:rPr>
            </w:pPr>
          </w:p>
          <w:p w14:paraId="0071399D" w14:textId="77777777" w:rsidR="0078021F" w:rsidRDefault="0078021F" w:rsidP="00CE0CE2">
            <w:pPr>
              <w:pStyle w:val="Example"/>
              <w:rPr>
                <w:rFonts w:cs="Times New Roman"/>
              </w:rPr>
            </w:pPr>
            <w:r>
              <w:t xml:space="preserve">Angle </w:t>
            </w:r>
            <w:r>
              <w:rPr>
                <w:i/>
              </w:rPr>
              <w:t>j</w:t>
            </w:r>
            <w:r>
              <w:t xml:space="preserve"> = 53</w:t>
            </w:r>
            <w:r>
              <w:rPr>
                <w:rFonts w:cs="Times New Roman"/>
              </w:rPr>
              <w:t>° because it is the alternate angle to 53°.</w:t>
            </w:r>
          </w:p>
          <w:p w14:paraId="12BBFB34" w14:textId="77777777" w:rsidR="0078021F" w:rsidRDefault="0078021F" w:rsidP="00CE0CE2">
            <w:pPr>
              <w:pStyle w:val="Example"/>
              <w:rPr>
                <w:rFonts w:cs="Times New Roman"/>
              </w:rPr>
            </w:pPr>
          </w:p>
          <w:p w14:paraId="50A0B216" w14:textId="77777777" w:rsidR="0078021F" w:rsidRDefault="0078021F" w:rsidP="00CE0CE2">
            <w:pPr>
              <w:pStyle w:val="Example"/>
              <w:rPr>
                <w:rFonts w:cs="Times New Roman"/>
              </w:rPr>
            </w:pPr>
            <w:r>
              <w:t xml:space="preserve">Angle </w:t>
            </w:r>
            <w:r>
              <w:rPr>
                <w:i/>
              </w:rPr>
              <w:t>k</w:t>
            </w:r>
            <w:r>
              <w:t xml:space="preserve"> = 180</w:t>
            </w:r>
            <w:r>
              <w:rPr>
                <w:rFonts w:cs="Times New Roman"/>
              </w:rPr>
              <w:t>° − 53° − 53°</w:t>
            </w:r>
          </w:p>
          <w:p w14:paraId="3FDCE42D" w14:textId="77777777" w:rsidR="0078021F" w:rsidRDefault="0078021F" w:rsidP="00CE0CE2">
            <w:pPr>
              <w:pStyle w:val="Example"/>
              <w:rPr>
                <w:rFonts w:cs="Times New Roman"/>
              </w:rPr>
            </w:pPr>
            <w:r>
              <w:rPr>
                <w:rFonts w:cs="Times New Roman"/>
              </w:rPr>
              <w:tab/>
              <w:t xml:space="preserve">= 74° </w:t>
            </w:r>
          </w:p>
          <w:p w14:paraId="182A5CFB" w14:textId="77777777" w:rsidR="0078021F" w:rsidRDefault="0078021F" w:rsidP="00CE0CE2">
            <w:pPr>
              <w:pStyle w:val="Example"/>
            </w:pPr>
            <w:r>
              <w:rPr>
                <w:rFonts w:cs="Times New Roman"/>
              </w:rPr>
              <w:t>as angles in a triangle total 180°.</w:t>
            </w:r>
          </w:p>
        </w:tc>
        <w:tc>
          <w:tcPr>
            <w:tcW w:w="3776" w:type="dxa"/>
          </w:tcPr>
          <w:p w14:paraId="2C3DB95D" w14:textId="77777777" w:rsidR="0078021F" w:rsidRDefault="0078021F" w:rsidP="00EB0F39">
            <w:pPr>
              <w:pStyle w:val="Exampleline1indent"/>
            </w:pPr>
            <w:r w:rsidRPr="00695BCF">
              <w:rPr>
                <w:b/>
              </w:rPr>
              <w:t>1</w:t>
            </w:r>
            <w:r>
              <w:rPr>
                <w:b/>
              </w:rPr>
              <w:tab/>
            </w:r>
            <w:r>
              <w:t>The angle between a tangent and chord is equal to the angle in the alternate segment.</w:t>
            </w:r>
          </w:p>
          <w:p w14:paraId="56FCF6C1" w14:textId="77777777" w:rsidR="0078021F" w:rsidRDefault="0078021F" w:rsidP="00EB0F39">
            <w:pPr>
              <w:pStyle w:val="Examplefollow"/>
            </w:pPr>
            <w:r w:rsidRPr="00695BCF">
              <w:rPr>
                <w:b/>
              </w:rPr>
              <w:t>2</w:t>
            </w:r>
            <w:r>
              <w:rPr>
                <w:b/>
              </w:rPr>
              <w:tab/>
            </w:r>
            <w:r>
              <w:t>As there are two parallel lines, angle 53</w:t>
            </w:r>
            <w:r>
              <w:rPr>
                <w:rFonts w:cs="Times New Roman"/>
              </w:rPr>
              <w:t>°</w:t>
            </w:r>
            <w:r>
              <w:t xml:space="preserve"> is equal to angle </w:t>
            </w:r>
            <w:r w:rsidRPr="00695BCF">
              <w:rPr>
                <w:i/>
              </w:rPr>
              <w:t>j</w:t>
            </w:r>
            <w:r>
              <w:t xml:space="preserve"> because they are alternate angles.</w:t>
            </w:r>
          </w:p>
          <w:p w14:paraId="41933F60" w14:textId="77777777" w:rsidR="0078021F" w:rsidRPr="00F54DC6" w:rsidRDefault="0078021F" w:rsidP="00EB0F39">
            <w:pPr>
              <w:pStyle w:val="Examplefollow"/>
            </w:pPr>
            <w:r w:rsidRPr="00695BCF">
              <w:rPr>
                <w:b/>
              </w:rPr>
              <w:t>3</w:t>
            </w:r>
            <w:r>
              <w:rPr>
                <w:b/>
              </w:rPr>
              <w:tab/>
            </w:r>
            <w:r>
              <w:t>The angles in a triangle total 180</w:t>
            </w:r>
            <w:r>
              <w:rPr>
                <w:rFonts w:cs="Times New Roman"/>
              </w:rPr>
              <w:t>°</w:t>
            </w:r>
            <w:r>
              <w:t xml:space="preserve">, so </w:t>
            </w:r>
            <w:r w:rsidRPr="00695BCF">
              <w:rPr>
                <w:i/>
              </w:rPr>
              <w:t xml:space="preserve">i </w:t>
            </w:r>
            <w:r>
              <w:t xml:space="preserve">+ </w:t>
            </w:r>
            <w:r w:rsidRPr="00695BCF">
              <w:rPr>
                <w:i/>
              </w:rPr>
              <w:t xml:space="preserve">j </w:t>
            </w:r>
            <w:r>
              <w:t xml:space="preserve">+ </w:t>
            </w:r>
            <w:r w:rsidRPr="00695BCF">
              <w:rPr>
                <w:i/>
              </w:rPr>
              <w:t>k</w:t>
            </w:r>
            <w:r>
              <w:t xml:space="preserve"> = 180</w:t>
            </w:r>
            <w:r>
              <w:rPr>
                <w:rFonts w:cs="Times New Roman"/>
              </w:rPr>
              <w:t>°.</w:t>
            </w:r>
          </w:p>
        </w:tc>
      </w:tr>
    </w:tbl>
    <w:p w14:paraId="339E4F70" w14:textId="77777777" w:rsidR="0078021F" w:rsidRDefault="0078021F" w:rsidP="00266789">
      <w:pPr>
        <w:rPr>
          <w:b/>
        </w:rPr>
      </w:pPr>
      <w:r>
        <w:rPr>
          <w:noProof/>
          <w:lang w:eastAsia="en-GB"/>
        </w:rPr>
        <w:drawing>
          <wp:anchor distT="0" distB="0" distL="114300" distR="114300" simplePos="0" relativeHeight="251799552" behindDoc="0" locked="0" layoutInCell="1" allowOverlap="1" wp14:anchorId="3C18F9E1" wp14:editId="2536FA11">
            <wp:simplePos x="0" y="0"/>
            <wp:positionH relativeFrom="column">
              <wp:posOffset>4069080</wp:posOffset>
            </wp:positionH>
            <wp:positionV relativeFrom="paragraph">
              <wp:posOffset>152037</wp:posOffset>
            </wp:positionV>
            <wp:extent cx="1678577" cy="1508834"/>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8"/>
                    <a:stretch>
                      <a:fillRect/>
                    </a:stretch>
                  </pic:blipFill>
                  <pic:spPr>
                    <a:xfrm>
                      <a:off x="0" y="0"/>
                      <a:ext cx="1678577" cy="1508834"/>
                    </a:xfrm>
                    <a:prstGeom prst="rect">
                      <a:avLst/>
                    </a:prstGeom>
                  </pic:spPr>
                </pic:pic>
              </a:graphicData>
            </a:graphic>
            <wp14:sizeRelH relativeFrom="margin">
              <wp14:pctWidth>0</wp14:pctWidth>
            </wp14:sizeRelH>
            <wp14:sizeRelV relativeFrom="margin">
              <wp14:pctHeight>0</wp14:pctHeight>
            </wp14:sizeRelV>
          </wp:anchor>
        </w:drawing>
      </w:r>
    </w:p>
    <w:p w14:paraId="5B5A3994" w14:textId="77777777" w:rsidR="0078021F" w:rsidRDefault="0078021F" w:rsidP="00266789">
      <w:pPr>
        <w:pStyle w:val="Example"/>
      </w:pPr>
      <w:r>
        <w:rPr>
          <w:b/>
        </w:rPr>
        <w:t>Example 6</w:t>
      </w:r>
      <w:r w:rsidRPr="00F11D5F">
        <w:rPr>
          <w:b/>
        </w:rPr>
        <w:tab/>
      </w:r>
      <w:r>
        <w:t>XZ and YZ are two tangents to a circle with centre O.</w:t>
      </w:r>
      <w:r>
        <w:br/>
      </w:r>
      <w:r>
        <w:tab/>
      </w:r>
      <w:r>
        <w:tab/>
        <w:t>Prove that triangles XZO and YZO are congruent.</w:t>
      </w:r>
      <w:r>
        <w:br/>
      </w:r>
    </w:p>
    <w:p w14:paraId="2F5FBDF4" w14:textId="77777777" w:rsidR="0078021F" w:rsidRDefault="0078021F" w:rsidP="00266789">
      <w:pPr>
        <w:pStyle w:val="Example"/>
      </w:pPr>
    </w:p>
    <w:p w14:paraId="070715A8" w14:textId="77777777" w:rsidR="0078021F" w:rsidRDefault="0078021F" w:rsidP="00266789">
      <w:pPr>
        <w:pStyle w:val="Example"/>
      </w:pPr>
    </w:p>
    <w:p w14:paraId="35D6839B" w14:textId="77777777" w:rsidR="0078021F" w:rsidRPr="00842439" w:rsidRDefault="0078021F" w:rsidP="00266789">
      <w:pPr>
        <w:pStyle w:val="Example"/>
      </w:pPr>
    </w:p>
    <w:tbl>
      <w:tblPr>
        <w:tblStyle w:val="TableGrid"/>
        <w:tblW w:w="0" w:type="auto"/>
        <w:tblInd w:w="1408" w:type="dxa"/>
        <w:tblLook w:val="04A0" w:firstRow="1" w:lastRow="0" w:firstColumn="1" w:lastColumn="0" w:noHBand="0" w:noVBand="1"/>
      </w:tblPr>
      <w:tblGrid>
        <w:gridCol w:w="3827"/>
        <w:gridCol w:w="3776"/>
      </w:tblGrid>
      <w:tr w:rsidR="0078021F" w14:paraId="5A92CF0D" w14:textId="77777777" w:rsidTr="00DF727A">
        <w:trPr>
          <w:trHeight w:val="3361"/>
        </w:trPr>
        <w:tc>
          <w:tcPr>
            <w:tcW w:w="3827" w:type="dxa"/>
          </w:tcPr>
          <w:p w14:paraId="0183A648" w14:textId="77777777" w:rsidR="0078021F" w:rsidRDefault="0078021F" w:rsidP="00EB0F39">
            <w:pPr>
              <w:pStyle w:val="Exampleline1"/>
            </w:pPr>
            <w:r>
              <w:t>Angle OXZ = 90</w:t>
            </w:r>
            <w:r>
              <w:rPr>
                <w:rFonts w:cs="Times New Roman"/>
              </w:rPr>
              <w:t>°</w:t>
            </w:r>
            <w:r>
              <w:t xml:space="preserve"> and angle OYZ = 90</w:t>
            </w:r>
            <w:r>
              <w:rPr>
                <w:rFonts w:cs="Times New Roman"/>
              </w:rPr>
              <w:t>°</w:t>
            </w:r>
            <w:r>
              <w:t xml:space="preserve"> as the angles in a semicircle are right angles.</w:t>
            </w:r>
          </w:p>
          <w:p w14:paraId="328ECAE2" w14:textId="77777777" w:rsidR="0078021F" w:rsidRDefault="0078021F" w:rsidP="00EB0F39">
            <w:pPr>
              <w:pStyle w:val="Exampleline1"/>
            </w:pPr>
          </w:p>
          <w:p w14:paraId="2B0A18D2" w14:textId="77777777" w:rsidR="0078021F" w:rsidRDefault="0078021F" w:rsidP="00CE0CE2">
            <w:pPr>
              <w:pStyle w:val="Example"/>
            </w:pPr>
            <w:r>
              <w:t>OZ is a common line and is the hypotenuse in both triangles.</w:t>
            </w:r>
          </w:p>
          <w:p w14:paraId="3D66F1AA" w14:textId="77777777" w:rsidR="0078021F" w:rsidRDefault="0078021F" w:rsidP="00CE0CE2">
            <w:pPr>
              <w:pStyle w:val="Example"/>
            </w:pPr>
          </w:p>
          <w:p w14:paraId="3151DFE3" w14:textId="77777777" w:rsidR="0078021F" w:rsidRDefault="0078021F" w:rsidP="00CE0CE2">
            <w:pPr>
              <w:pStyle w:val="Example"/>
            </w:pPr>
            <w:r>
              <w:t>OX = OY as they are radii of the same circle.</w:t>
            </w:r>
          </w:p>
          <w:p w14:paraId="2D06D072" w14:textId="77777777" w:rsidR="0078021F" w:rsidRDefault="0078021F" w:rsidP="00CE0CE2">
            <w:pPr>
              <w:pStyle w:val="Example"/>
            </w:pPr>
          </w:p>
          <w:p w14:paraId="79777C1A" w14:textId="77777777" w:rsidR="0078021F" w:rsidRDefault="0078021F" w:rsidP="00CE0CE2">
            <w:pPr>
              <w:pStyle w:val="Example"/>
            </w:pPr>
            <w:r>
              <w:t>So triangles XZO and YZO are congruent, RHS.</w:t>
            </w:r>
          </w:p>
        </w:tc>
        <w:tc>
          <w:tcPr>
            <w:tcW w:w="3776" w:type="dxa"/>
          </w:tcPr>
          <w:p w14:paraId="77E0F7B7" w14:textId="77777777" w:rsidR="0078021F" w:rsidRDefault="0078021F" w:rsidP="00EB0F39">
            <w:pPr>
              <w:pStyle w:val="Exampleline1"/>
            </w:pPr>
            <w:r>
              <w:t>For two triangles to be congruent you need to show one of the following.</w:t>
            </w:r>
          </w:p>
          <w:p w14:paraId="0C8C1481" w14:textId="77777777" w:rsidR="0078021F" w:rsidRDefault="0078021F" w:rsidP="0078021F">
            <w:pPr>
              <w:pStyle w:val="Exampleline1"/>
              <w:numPr>
                <w:ilvl w:val="0"/>
                <w:numId w:val="7"/>
              </w:numPr>
              <w:tabs>
                <w:tab w:val="clear" w:pos="1330"/>
              </w:tabs>
              <w:ind w:left="419"/>
            </w:pPr>
            <w:r>
              <w:t>All three corresponding sides are equal (SSS).</w:t>
            </w:r>
          </w:p>
          <w:p w14:paraId="74FB576D" w14:textId="77777777" w:rsidR="0078021F" w:rsidRDefault="0078021F" w:rsidP="0078021F">
            <w:pPr>
              <w:pStyle w:val="Exampleline1"/>
              <w:numPr>
                <w:ilvl w:val="0"/>
                <w:numId w:val="7"/>
              </w:numPr>
              <w:tabs>
                <w:tab w:val="clear" w:pos="1330"/>
              </w:tabs>
              <w:ind w:left="419"/>
            </w:pPr>
            <w:r>
              <w:t>Two corresponding sides and the included angle are equal (SAS).</w:t>
            </w:r>
          </w:p>
          <w:p w14:paraId="6955E423" w14:textId="77777777" w:rsidR="0078021F" w:rsidRDefault="0078021F" w:rsidP="0078021F">
            <w:pPr>
              <w:pStyle w:val="Exampleline1"/>
              <w:numPr>
                <w:ilvl w:val="0"/>
                <w:numId w:val="7"/>
              </w:numPr>
              <w:tabs>
                <w:tab w:val="clear" w:pos="1330"/>
              </w:tabs>
              <w:ind w:left="419"/>
            </w:pPr>
            <w:r>
              <w:t xml:space="preserve">One side and two corresponding angles are equal (ASA). </w:t>
            </w:r>
          </w:p>
          <w:p w14:paraId="1F1DF027" w14:textId="77777777" w:rsidR="0078021F" w:rsidRPr="00F54DC6" w:rsidRDefault="0078021F" w:rsidP="0078021F">
            <w:pPr>
              <w:pStyle w:val="Exampleline1"/>
              <w:numPr>
                <w:ilvl w:val="0"/>
                <w:numId w:val="7"/>
              </w:numPr>
              <w:tabs>
                <w:tab w:val="clear" w:pos="1330"/>
              </w:tabs>
              <w:ind w:left="419"/>
            </w:pPr>
            <w:r>
              <w:t>A right angle, hypotenuse and a shorter side are equal (RHS).</w:t>
            </w:r>
          </w:p>
        </w:tc>
      </w:tr>
    </w:tbl>
    <w:p w14:paraId="4D1DF91E" w14:textId="77777777" w:rsidR="0078021F" w:rsidRDefault="0078021F">
      <w:pPr>
        <w:rPr>
          <w:b/>
          <w:sz w:val="32"/>
        </w:rPr>
      </w:pPr>
      <w:r>
        <w:br w:type="page"/>
      </w:r>
    </w:p>
    <w:p w14:paraId="5C046444" w14:textId="77777777" w:rsidR="0078021F" w:rsidRPr="007279C1" w:rsidRDefault="0078021F" w:rsidP="00D73D31">
      <w:pPr>
        <w:pStyle w:val="Title"/>
        <w:rPr>
          <w:b/>
          <w:sz w:val="48"/>
        </w:rPr>
      </w:pPr>
      <w:r w:rsidRPr="00F6288A">
        <w:rPr>
          <w:b/>
          <w:sz w:val="52"/>
        </w:rPr>
        <w:lastRenderedPageBreak/>
        <w:t>Trigonometry in right-angled triangles</w:t>
      </w:r>
    </w:p>
    <w:p w14:paraId="2F876C08"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794834E3"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6221DB54" w14:textId="77777777" w:rsidR="0078021F" w:rsidRPr="006D5C1F" w:rsidRDefault="0078021F" w:rsidP="00F0175C">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F6288A">
        <w:t>4a. Trigonometric ratios and graphs</w:t>
      </w:r>
    </w:p>
    <w:p w14:paraId="47E810E3"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2CDCB978" w14:textId="77777777" w:rsidR="0078021F" w:rsidRDefault="0078021F" w:rsidP="00E11F7F">
      <w:pPr>
        <w:pStyle w:val="Qheading"/>
      </w:pPr>
    </w:p>
    <w:p w14:paraId="2AC404BD" w14:textId="77777777" w:rsidR="0078021F" w:rsidRDefault="0078021F" w:rsidP="00E11F7F">
      <w:pPr>
        <w:pStyle w:val="Qheading"/>
      </w:pPr>
      <w:r>
        <w:rPr>
          <w:noProof/>
          <w:lang w:eastAsia="en-GB"/>
        </w:rPr>
        <w:drawing>
          <wp:anchor distT="0" distB="0" distL="114300" distR="114300" simplePos="0" relativeHeight="251826176" behindDoc="1" locked="0" layoutInCell="1" allowOverlap="1" wp14:anchorId="3CEB1E89" wp14:editId="22FF3122">
            <wp:simplePos x="0" y="0"/>
            <wp:positionH relativeFrom="column">
              <wp:posOffset>3958905</wp:posOffset>
            </wp:positionH>
            <wp:positionV relativeFrom="paragraph">
              <wp:posOffset>270510</wp:posOffset>
            </wp:positionV>
            <wp:extent cx="1939290" cy="1149350"/>
            <wp:effectExtent l="0" t="0" r="381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9"/>
                    <a:stretch>
                      <a:fillRect/>
                    </a:stretch>
                  </pic:blipFill>
                  <pic:spPr>
                    <a:xfrm>
                      <a:off x="0" y="0"/>
                      <a:ext cx="1939290" cy="1149350"/>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3CF69FD3" w14:textId="77777777" w:rsidR="0078021F" w:rsidRDefault="0078021F" w:rsidP="00F6288A">
      <w:pPr>
        <w:pStyle w:val="ListParagraph"/>
        <w:numPr>
          <w:ilvl w:val="0"/>
          <w:numId w:val="2"/>
        </w:numPr>
        <w:spacing w:line="256" w:lineRule="auto"/>
      </w:pPr>
      <w:r>
        <w:t>In a right-angled triangle:</w:t>
      </w:r>
    </w:p>
    <w:p w14:paraId="5C5E4156" w14:textId="77777777" w:rsidR="0078021F" w:rsidRDefault="0078021F" w:rsidP="0078021F">
      <w:pPr>
        <w:pStyle w:val="ListParagraph"/>
        <w:numPr>
          <w:ilvl w:val="0"/>
          <w:numId w:val="10"/>
        </w:numPr>
        <w:spacing w:line="256" w:lineRule="auto"/>
        <w:ind w:left="1078"/>
      </w:pPr>
      <w:r>
        <w:t>the side opposite the right angle is called the hypotenuse</w:t>
      </w:r>
    </w:p>
    <w:p w14:paraId="26FD585C" w14:textId="77777777" w:rsidR="0078021F" w:rsidRDefault="0078021F" w:rsidP="0078021F">
      <w:pPr>
        <w:pStyle w:val="ListParagraph"/>
        <w:numPr>
          <w:ilvl w:val="0"/>
          <w:numId w:val="10"/>
        </w:numPr>
        <w:spacing w:line="256" w:lineRule="auto"/>
        <w:ind w:left="1078"/>
      </w:pPr>
      <w:r>
        <w:t xml:space="preserve">the side opposite the angle </w:t>
      </w:r>
      <w:r>
        <w:rPr>
          <w:rFonts w:cs="Times New Roman"/>
          <w:i/>
        </w:rPr>
        <w:t>θ</w:t>
      </w:r>
      <w:r>
        <w:t xml:space="preserve"> is called the opposite</w:t>
      </w:r>
    </w:p>
    <w:p w14:paraId="60338C46" w14:textId="77777777" w:rsidR="0078021F" w:rsidRDefault="0078021F" w:rsidP="0078021F">
      <w:pPr>
        <w:pStyle w:val="ListParagraph"/>
        <w:numPr>
          <w:ilvl w:val="0"/>
          <w:numId w:val="10"/>
        </w:numPr>
        <w:spacing w:line="256" w:lineRule="auto"/>
        <w:ind w:left="1078"/>
      </w:pPr>
      <w:r>
        <w:t xml:space="preserve">the side next to the angle </w:t>
      </w:r>
      <w:r>
        <w:rPr>
          <w:rFonts w:cs="Times New Roman"/>
          <w:i/>
        </w:rPr>
        <w:t>θ</w:t>
      </w:r>
      <w:r>
        <w:t xml:space="preserve"> is called the adjacent.</w:t>
      </w:r>
      <w:r w:rsidRPr="00E02D92">
        <w:rPr>
          <w:noProof/>
          <w:lang w:eastAsia="en-GB"/>
        </w:rPr>
        <w:t xml:space="preserve"> </w:t>
      </w:r>
    </w:p>
    <w:p w14:paraId="349944E1" w14:textId="77777777" w:rsidR="0078021F" w:rsidRDefault="0078021F" w:rsidP="00A35FC1">
      <w:pPr>
        <w:spacing w:line="256" w:lineRule="auto"/>
      </w:pPr>
    </w:p>
    <w:p w14:paraId="76F43158" w14:textId="77777777" w:rsidR="0078021F" w:rsidRDefault="0078021F" w:rsidP="00F6288A">
      <w:pPr>
        <w:pStyle w:val="ListParagraph"/>
        <w:numPr>
          <w:ilvl w:val="0"/>
          <w:numId w:val="2"/>
        </w:numPr>
        <w:spacing w:line="256" w:lineRule="auto"/>
      </w:pPr>
      <w:r>
        <w:t>In a right-angled triangle:</w:t>
      </w:r>
    </w:p>
    <w:p w14:paraId="1115F35C" w14:textId="77777777" w:rsidR="0078021F" w:rsidRDefault="0078021F" w:rsidP="00A35FC1">
      <w:pPr>
        <w:pStyle w:val="ListParagraph"/>
        <w:numPr>
          <w:ilvl w:val="1"/>
          <w:numId w:val="2"/>
        </w:numPr>
        <w:spacing w:line="256" w:lineRule="auto"/>
        <w:ind w:left="1120"/>
      </w:pPr>
      <w:r>
        <w:t xml:space="preserve">the ratio of the opposite side to the hypotenuse is the sine of angle </w:t>
      </w:r>
      <w:r>
        <w:rPr>
          <w:rFonts w:cs="Times New Roman"/>
          <w:i/>
        </w:rPr>
        <w:t>θ</w:t>
      </w:r>
      <w:r>
        <w:t xml:space="preserve">, </w:t>
      </w:r>
      <w:r>
        <w:rPr>
          <w:position w:val="-28"/>
        </w:rPr>
        <w:object w:dxaOrig="1080" w:dyaOrig="639" w14:anchorId="67A2A4B3">
          <v:shape id="_x0000_i1259" type="#_x0000_t75" style="width:48pt;height:31.5pt" o:ole="">
            <v:imagedata r:id="rId510" o:title=""/>
          </v:shape>
          <o:OLEObject Type="Embed" ProgID="Equation.DSMT4" ShapeID="_x0000_i1259" DrawAspect="Content" ObjectID="_1841911523" r:id="rId511"/>
        </w:object>
      </w:r>
    </w:p>
    <w:p w14:paraId="1225C39A" w14:textId="77777777" w:rsidR="0078021F" w:rsidRDefault="0078021F" w:rsidP="00A35FC1">
      <w:pPr>
        <w:pStyle w:val="ListParagraph"/>
        <w:numPr>
          <w:ilvl w:val="1"/>
          <w:numId w:val="2"/>
        </w:numPr>
        <w:spacing w:line="256" w:lineRule="auto"/>
        <w:ind w:left="1120"/>
      </w:pPr>
      <w:r>
        <w:t xml:space="preserve">the ratio of the adjacent side to the hypotenuse is the cosine of angle </w:t>
      </w:r>
      <w:r>
        <w:rPr>
          <w:rFonts w:cs="Times New Roman"/>
          <w:i/>
        </w:rPr>
        <w:t>θ</w:t>
      </w:r>
      <w:r>
        <w:t xml:space="preserve">, </w:t>
      </w:r>
      <w:r>
        <w:rPr>
          <w:position w:val="-28"/>
        </w:rPr>
        <w:object w:dxaOrig="1100" w:dyaOrig="639" w14:anchorId="6595607C">
          <v:shape id="_x0000_i1260" type="#_x0000_t75" style="width:48pt;height:32.25pt" o:ole="">
            <v:imagedata r:id="rId512" o:title=""/>
          </v:shape>
          <o:OLEObject Type="Embed" ProgID="Equation.DSMT4" ShapeID="_x0000_i1260" DrawAspect="Content" ObjectID="_1841911524" r:id="rId513"/>
        </w:object>
      </w:r>
    </w:p>
    <w:p w14:paraId="4DCDA0BE" w14:textId="77777777" w:rsidR="0078021F" w:rsidRDefault="0078021F" w:rsidP="00A35FC1">
      <w:pPr>
        <w:pStyle w:val="ListParagraph"/>
        <w:numPr>
          <w:ilvl w:val="1"/>
          <w:numId w:val="2"/>
        </w:numPr>
        <w:spacing w:line="256" w:lineRule="auto"/>
        <w:ind w:left="1120"/>
      </w:pPr>
      <w:r>
        <w:t xml:space="preserve">the ratio of the opposite side to the adjacent side is the tangent of angle </w:t>
      </w:r>
      <w:r>
        <w:rPr>
          <w:rFonts w:cs="Times New Roman"/>
          <w:i/>
        </w:rPr>
        <w:t>θ</w:t>
      </w:r>
      <w:r>
        <w:t xml:space="preserve">, </w:t>
      </w:r>
      <w:r>
        <w:rPr>
          <w:position w:val="-28"/>
        </w:rPr>
        <w:object w:dxaOrig="1100" w:dyaOrig="639" w14:anchorId="2EA35FBF">
          <v:shape id="_x0000_i1261" type="#_x0000_t75" style="width:47.25pt;height:31.5pt" o:ole="">
            <v:imagedata r:id="rId514" o:title=""/>
          </v:shape>
          <o:OLEObject Type="Embed" ProgID="Equation.DSMT4" ShapeID="_x0000_i1261" DrawAspect="Content" ObjectID="_1841911525" r:id="rId515"/>
        </w:object>
      </w:r>
    </w:p>
    <w:p w14:paraId="649C82E5" w14:textId="77777777" w:rsidR="0078021F" w:rsidRDefault="0078021F" w:rsidP="00A35FC1">
      <w:pPr>
        <w:pStyle w:val="ListParagraph"/>
        <w:spacing w:line="256" w:lineRule="auto"/>
        <w:ind w:left="1120"/>
      </w:pPr>
    </w:p>
    <w:p w14:paraId="63567E48" w14:textId="77777777" w:rsidR="0078021F" w:rsidRPr="00A35FC1" w:rsidRDefault="0078021F" w:rsidP="00F6288A">
      <w:pPr>
        <w:pStyle w:val="ListParagraph"/>
        <w:numPr>
          <w:ilvl w:val="0"/>
          <w:numId w:val="2"/>
        </w:numPr>
        <w:spacing w:line="256" w:lineRule="auto"/>
      </w:pPr>
      <w:r>
        <w:t>If the lengths of two sides of a right-angled triangle are given, you can find a missing angle using the inverse trigonometric functions: sin</w:t>
      </w:r>
      <w:r>
        <w:rPr>
          <w:rFonts w:cs="Times New Roman"/>
          <w:vertAlign w:val="superscript"/>
        </w:rPr>
        <w:t>−</w:t>
      </w:r>
      <w:r>
        <w:rPr>
          <w:vertAlign w:val="superscript"/>
        </w:rPr>
        <w:t>1</w:t>
      </w:r>
      <w:r>
        <w:t>, cos</w:t>
      </w:r>
      <w:r>
        <w:rPr>
          <w:rFonts w:cs="Times New Roman"/>
          <w:vertAlign w:val="superscript"/>
        </w:rPr>
        <w:t>−</w:t>
      </w:r>
      <w:r>
        <w:rPr>
          <w:vertAlign w:val="superscript"/>
        </w:rPr>
        <w:t>1</w:t>
      </w:r>
      <w:r>
        <w:t>, tan</w:t>
      </w:r>
      <w:r>
        <w:rPr>
          <w:rFonts w:cs="Times New Roman"/>
          <w:vertAlign w:val="superscript"/>
        </w:rPr>
        <w:t>−</w:t>
      </w:r>
      <w:r>
        <w:rPr>
          <w:vertAlign w:val="superscript"/>
        </w:rPr>
        <w:t>1</w:t>
      </w:r>
      <w:r>
        <w:t>.</w:t>
      </w:r>
    </w:p>
    <w:p w14:paraId="08376A00" w14:textId="77777777" w:rsidR="0078021F" w:rsidRDefault="0078021F" w:rsidP="00A35FC1">
      <w:pPr>
        <w:pStyle w:val="ListParagraph"/>
        <w:spacing w:line="256" w:lineRule="auto"/>
      </w:pPr>
    </w:p>
    <w:p w14:paraId="50EA2D4F" w14:textId="77777777" w:rsidR="0078021F" w:rsidRDefault="0078021F" w:rsidP="00F6288A">
      <w:pPr>
        <w:pStyle w:val="ListParagraph"/>
        <w:numPr>
          <w:ilvl w:val="0"/>
          <w:numId w:val="2"/>
        </w:numPr>
        <w:spacing w:line="256" w:lineRule="auto"/>
      </w:pPr>
      <w:r>
        <w:t>The sine, cosine and tangent of some angles may be written exactly.</w:t>
      </w:r>
    </w:p>
    <w:p w14:paraId="42D90917" w14:textId="77777777" w:rsidR="0078021F" w:rsidRDefault="0078021F" w:rsidP="00A35FC1">
      <w:pPr>
        <w:pStyle w:val="ListParagraph"/>
        <w:spacing w:line="256" w:lineRule="auto"/>
      </w:pPr>
    </w:p>
    <w:tbl>
      <w:tblPr>
        <w:tblStyle w:val="TableGrid"/>
        <w:tblW w:w="0" w:type="auto"/>
        <w:tblInd w:w="1129" w:type="dxa"/>
        <w:tblLook w:val="04A0" w:firstRow="1" w:lastRow="0" w:firstColumn="1" w:lastColumn="0" w:noHBand="0" w:noVBand="1"/>
      </w:tblPr>
      <w:tblGrid>
        <w:gridCol w:w="706"/>
        <w:gridCol w:w="706"/>
        <w:gridCol w:w="706"/>
        <w:gridCol w:w="706"/>
        <w:gridCol w:w="706"/>
        <w:gridCol w:w="707"/>
      </w:tblGrid>
      <w:tr w:rsidR="0078021F" w14:paraId="5A97E814" w14:textId="77777777" w:rsidTr="00E02D92">
        <w:tc>
          <w:tcPr>
            <w:tcW w:w="706" w:type="dxa"/>
            <w:tcBorders>
              <w:top w:val="single" w:sz="4" w:space="0" w:color="FFFFFF" w:themeColor="background1"/>
              <w:left w:val="single" w:sz="4" w:space="0" w:color="FFFFFF" w:themeColor="background1"/>
            </w:tcBorders>
            <w:vAlign w:val="center"/>
          </w:tcPr>
          <w:p w14:paraId="1B3E8595" w14:textId="77777777" w:rsidR="0078021F" w:rsidRDefault="0078021F" w:rsidP="00E02D92">
            <w:pPr>
              <w:pStyle w:val="ListParagraph"/>
              <w:spacing w:line="256" w:lineRule="auto"/>
              <w:ind w:left="0"/>
              <w:jc w:val="center"/>
            </w:pPr>
          </w:p>
        </w:tc>
        <w:tc>
          <w:tcPr>
            <w:tcW w:w="706" w:type="dxa"/>
            <w:shd w:val="clear" w:color="auto" w:fill="D9D9D9" w:themeFill="background1" w:themeFillShade="D9"/>
            <w:vAlign w:val="center"/>
          </w:tcPr>
          <w:p w14:paraId="489770E2" w14:textId="77777777" w:rsidR="0078021F" w:rsidRPr="00E02D92" w:rsidRDefault="0078021F" w:rsidP="00E02D92">
            <w:pPr>
              <w:pStyle w:val="ListParagraph"/>
              <w:spacing w:line="256" w:lineRule="auto"/>
              <w:ind w:left="0"/>
              <w:jc w:val="center"/>
              <w:rPr>
                <w:b/>
              </w:rPr>
            </w:pPr>
            <w:r w:rsidRPr="00E02D92">
              <w:rPr>
                <w:b/>
              </w:rPr>
              <w:t>0</w:t>
            </w:r>
          </w:p>
        </w:tc>
        <w:tc>
          <w:tcPr>
            <w:tcW w:w="706" w:type="dxa"/>
            <w:shd w:val="clear" w:color="auto" w:fill="D9D9D9" w:themeFill="background1" w:themeFillShade="D9"/>
            <w:vAlign w:val="center"/>
          </w:tcPr>
          <w:p w14:paraId="74D25A13" w14:textId="77777777" w:rsidR="0078021F" w:rsidRPr="00E02D92" w:rsidRDefault="0078021F" w:rsidP="00E02D92">
            <w:pPr>
              <w:pStyle w:val="ListParagraph"/>
              <w:spacing w:line="256" w:lineRule="auto"/>
              <w:ind w:left="0"/>
              <w:jc w:val="center"/>
              <w:rPr>
                <w:b/>
              </w:rPr>
            </w:pPr>
            <w:r w:rsidRPr="00E02D92">
              <w:rPr>
                <w:b/>
              </w:rPr>
              <w:t>30</w:t>
            </w:r>
            <w:r>
              <w:rPr>
                <w:rFonts w:cs="Times New Roman"/>
                <w:b/>
              </w:rPr>
              <w:t>°</w:t>
            </w:r>
          </w:p>
        </w:tc>
        <w:tc>
          <w:tcPr>
            <w:tcW w:w="706" w:type="dxa"/>
            <w:shd w:val="clear" w:color="auto" w:fill="D9D9D9" w:themeFill="background1" w:themeFillShade="D9"/>
            <w:vAlign w:val="center"/>
          </w:tcPr>
          <w:p w14:paraId="44D69226" w14:textId="77777777" w:rsidR="0078021F" w:rsidRPr="00E02D92" w:rsidRDefault="0078021F" w:rsidP="00E02D92">
            <w:pPr>
              <w:pStyle w:val="ListParagraph"/>
              <w:spacing w:line="256" w:lineRule="auto"/>
              <w:ind w:left="0"/>
              <w:jc w:val="center"/>
              <w:rPr>
                <w:b/>
              </w:rPr>
            </w:pPr>
            <w:r w:rsidRPr="00E02D92">
              <w:rPr>
                <w:b/>
              </w:rPr>
              <w:t>45</w:t>
            </w:r>
            <w:r>
              <w:rPr>
                <w:rFonts w:cs="Times New Roman"/>
                <w:b/>
              </w:rPr>
              <w:t>°</w:t>
            </w:r>
          </w:p>
        </w:tc>
        <w:tc>
          <w:tcPr>
            <w:tcW w:w="706" w:type="dxa"/>
            <w:shd w:val="clear" w:color="auto" w:fill="D9D9D9" w:themeFill="background1" w:themeFillShade="D9"/>
            <w:vAlign w:val="center"/>
          </w:tcPr>
          <w:p w14:paraId="76B19065" w14:textId="77777777" w:rsidR="0078021F" w:rsidRPr="00E02D92" w:rsidRDefault="0078021F" w:rsidP="00E02D92">
            <w:pPr>
              <w:pStyle w:val="ListParagraph"/>
              <w:spacing w:line="256" w:lineRule="auto"/>
              <w:ind w:left="0"/>
              <w:jc w:val="center"/>
              <w:rPr>
                <w:b/>
              </w:rPr>
            </w:pPr>
            <w:r w:rsidRPr="00E02D92">
              <w:rPr>
                <w:b/>
              </w:rPr>
              <w:t>60</w:t>
            </w:r>
            <w:r>
              <w:rPr>
                <w:rFonts w:cs="Times New Roman"/>
                <w:b/>
              </w:rPr>
              <w:t>°</w:t>
            </w:r>
          </w:p>
        </w:tc>
        <w:tc>
          <w:tcPr>
            <w:tcW w:w="707" w:type="dxa"/>
            <w:shd w:val="clear" w:color="auto" w:fill="D9D9D9" w:themeFill="background1" w:themeFillShade="D9"/>
            <w:vAlign w:val="center"/>
          </w:tcPr>
          <w:p w14:paraId="14FD75AB" w14:textId="77777777" w:rsidR="0078021F" w:rsidRPr="00E02D92" w:rsidRDefault="0078021F" w:rsidP="00E02D92">
            <w:pPr>
              <w:pStyle w:val="ListParagraph"/>
              <w:spacing w:line="256" w:lineRule="auto"/>
              <w:ind w:left="0"/>
              <w:jc w:val="center"/>
              <w:rPr>
                <w:b/>
              </w:rPr>
            </w:pPr>
            <w:r w:rsidRPr="00E02D92">
              <w:rPr>
                <w:b/>
              </w:rPr>
              <w:t>90</w:t>
            </w:r>
            <w:r>
              <w:rPr>
                <w:rFonts w:cs="Times New Roman"/>
                <w:b/>
              </w:rPr>
              <w:t>°</w:t>
            </w:r>
          </w:p>
        </w:tc>
      </w:tr>
      <w:tr w:rsidR="0078021F" w14:paraId="1AB1DEDB" w14:textId="77777777" w:rsidTr="00E02D92">
        <w:tc>
          <w:tcPr>
            <w:tcW w:w="706" w:type="dxa"/>
            <w:shd w:val="clear" w:color="auto" w:fill="D9D9D9" w:themeFill="background1" w:themeFillShade="D9"/>
            <w:vAlign w:val="center"/>
          </w:tcPr>
          <w:p w14:paraId="10AF21A2" w14:textId="77777777" w:rsidR="0078021F" w:rsidRPr="00E02D92" w:rsidRDefault="0078021F" w:rsidP="00E02D92">
            <w:pPr>
              <w:pStyle w:val="ListParagraph"/>
              <w:spacing w:line="256" w:lineRule="auto"/>
              <w:ind w:left="0"/>
              <w:jc w:val="center"/>
              <w:rPr>
                <w:b/>
              </w:rPr>
            </w:pPr>
            <w:r w:rsidRPr="00E02D92">
              <w:rPr>
                <w:b/>
              </w:rPr>
              <w:t>sin</w:t>
            </w:r>
          </w:p>
        </w:tc>
        <w:tc>
          <w:tcPr>
            <w:tcW w:w="706" w:type="dxa"/>
            <w:vAlign w:val="center"/>
          </w:tcPr>
          <w:p w14:paraId="29A9F994" w14:textId="77777777" w:rsidR="0078021F" w:rsidRDefault="0078021F" w:rsidP="00E02D92">
            <w:pPr>
              <w:pStyle w:val="ListParagraph"/>
              <w:spacing w:line="256" w:lineRule="auto"/>
              <w:ind w:left="0"/>
              <w:jc w:val="center"/>
            </w:pPr>
            <w:r>
              <w:t>0</w:t>
            </w:r>
          </w:p>
        </w:tc>
        <w:tc>
          <w:tcPr>
            <w:tcW w:w="706" w:type="dxa"/>
            <w:vAlign w:val="center"/>
          </w:tcPr>
          <w:p w14:paraId="78D85F4E" w14:textId="77777777" w:rsidR="0078021F" w:rsidRDefault="0078021F" w:rsidP="00E02D92">
            <w:pPr>
              <w:pStyle w:val="ListParagraph"/>
              <w:spacing w:line="256" w:lineRule="auto"/>
              <w:ind w:left="0"/>
              <w:jc w:val="center"/>
            </w:pPr>
            <w:r w:rsidRPr="00E02D92">
              <w:rPr>
                <w:position w:val="-12"/>
              </w:rPr>
              <w:object w:dxaOrig="180" w:dyaOrig="360" w14:anchorId="4C9CEF0A">
                <v:shape id="_x0000_i1262" type="#_x0000_t75" style="width:9pt;height:18pt" o:ole="">
                  <v:imagedata r:id="rId516" o:title=""/>
                </v:shape>
                <o:OLEObject Type="Embed" ProgID="Equation.DSMT4" ShapeID="_x0000_i1262" DrawAspect="Content" ObjectID="_1841911526" r:id="rId517"/>
              </w:object>
            </w:r>
          </w:p>
        </w:tc>
        <w:tc>
          <w:tcPr>
            <w:tcW w:w="706" w:type="dxa"/>
            <w:vAlign w:val="center"/>
          </w:tcPr>
          <w:p w14:paraId="1FCD2A8D" w14:textId="77777777" w:rsidR="0078021F" w:rsidRDefault="0078021F" w:rsidP="00E02D92">
            <w:pPr>
              <w:pStyle w:val="ListParagraph"/>
              <w:spacing w:line="256" w:lineRule="auto"/>
              <w:ind w:left="0"/>
              <w:jc w:val="center"/>
            </w:pPr>
            <w:r w:rsidRPr="00E02D92">
              <w:rPr>
                <w:position w:val="-12"/>
              </w:rPr>
              <w:object w:dxaOrig="300" w:dyaOrig="400" w14:anchorId="3B8B2581">
                <v:shape id="_x0000_i1263" type="#_x0000_t75" style="width:15pt;height:19.5pt" o:ole="">
                  <v:imagedata r:id="rId518" o:title=""/>
                </v:shape>
                <o:OLEObject Type="Embed" ProgID="Equation.DSMT4" ShapeID="_x0000_i1263" DrawAspect="Content" ObjectID="_1841911527" r:id="rId519"/>
              </w:object>
            </w:r>
          </w:p>
        </w:tc>
        <w:tc>
          <w:tcPr>
            <w:tcW w:w="706" w:type="dxa"/>
            <w:vAlign w:val="center"/>
          </w:tcPr>
          <w:p w14:paraId="1CE61667" w14:textId="77777777" w:rsidR="0078021F" w:rsidRDefault="0078021F" w:rsidP="00E02D92">
            <w:pPr>
              <w:pStyle w:val="ListParagraph"/>
              <w:spacing w:line="256" w:lineRule="auto"/>
              <w:ind w:left="0"/>
              <w:jc w:val="center"/>
            </w:pPr>
            <w:r w:rsidRPr="00E02D92">
              <w:rPr>
                <w:position w:val="-12"/>
              </w:rPr>
              <w:object w:dxaOrig="279" w:dyaOrig="400" w14:anchorId="642A9BA7">
                <v:shape id="_x0000_i1264" type="#_x0000_t75" style="width:14.25pt;height:19.5pt" o:ole="">
                  <v:imagedata r:id="rId520" o:title=""/>
                </v:shape>
                <o:OLEObject Type="Embed" ProgID="Equation.DSMT4" ShapeID="_x0000_i1264" DrawAspect="Content" ObjectID="_1841911528" r:id="rId521"/>
              </w:object>
            </w:r>
          </w:p>
        </w:tc>
        <w:tc>
          <w:tcPr>
            <w:tcW w:w="707" w:type="dxa"/>
            <w:vAlign w:val="center"/>
          </w:tcPr>
          <w:p w14:paraId="41F62337" w14:textId="77777777" w:rsidR="0078021F" w:rsidRDefault="0078021F" w:rsidP="00E02D92">
            <w:pPr>
              <w:pStyle w:val="ListParagraph"/>
              <w:spacing w:line="256" w:lineRule="auto"/>
              <w:ind w:left="0"/>
              <w:jc w:val="center"/>
            </w:pPr>
            <w:r>
              <w:t>1</w:t>
            </w:r>
          </w:p>
        </w:tc>
      </w:tr>
      <w:tr w:rsidR="0078021F" w14:paraId="3373802D" w14:textId="77777777" w:rsidTr="00E02D92">
        <w:tc>
          <w:tcPr>
            <w:tcW w:w="706" w:type="dxa"/>
            <w:shd w:val="clear" w:color="auto" w:fill="D9D9D9" w:themeFill="background1" w:themeFillShade="D9"/>
            <w:vAlign w:val="center"/>
          </w:tcPr>
          <w:p w14:paraId="34BF4449" w14:textId="77777777" w:rsidR="0078021F" w:rsidRPr="00E02D92" w:rsidRDefault="0078021F" w:rsidP="00E02D92">
            <w:pPr>
              <w:pStyle w:val="ListParagraph"/>
              <w:spacing w:line="256" w:lineRule="auto"/>
              <w:ind w:left="0"/>
              <w:jc w:val="center"/>
              <w:rPr>
                <w:b/>
              </w:rPr>
            </w:pPr>
            <w:r w:rsidRPr="00E02D92">
              <w:rPr>
                <w:b/>
              </w:rPr>
              <w:t>cos</w:t>
            </w:r>
          </w:p>
        </w:tc>
        <w:tc>
          <w:tcPr>
            <w:tcW w:w="706" w:type="dxa"/>
            <w:vAlign w:val="center"/>
          </w:tcPr>
          <w:p w14:paraId="28AB7E5C" w14:textId="77777777" w:rsidR="0078021F" w:rsidRDefault="0078021F" w:rsidP="00E02D92">
            <w:pPr>
              <w:pStyle w:val="ListParagraph"/>
              <w:spacing w:line="256" w:lineRule="auto"/>
              <w:ind w:left="0"/>
              <w:jc w:val="center"/>
            </w:pPr>
            <w:r>
              <w:t>1</w:t>
            </w:r>
          </w:p>
        </w:tc>
        <w:tc>
          <w:tcPr>
            <w:tcW w:w="706" w:type="dxa"/>
            <w:vAlign w:val="center"/>
          </w:tcPr>
          <w:p w14:paraId="561B6118" w14:textId="77777777" w:rsidR="0078021F" w:rsidRDefault="0078021F" w:rsidP="00E02D92">
            <w:pPr>
              <w:pStyle w:val="ListParagraph"/>
              <w:spacing w:line="256" w:lineRule="auto"/>
              <w:ind w:left="0"/>
              <w:jc w:val="center"/>
            </w:pPr>
            <w:r w:rsidRPr="00E02D92">
              <w:rPr>
                <w:position w:val="-12"/>
              </w:rPr>
              <w:object w:dxaOrig="279" w:dyaOrig="400" w14:anchorId="51A2550C">
                <v:shape id="_x0000_i1265" type="#_x0000_t75" style="width:14.25pt;height:19.5pt" o:ole="">
                  <v:imagedata r:id="rId520" o:title=""/>
                </v:shape>
                <o:OLEObject Type="Embed" ProgID="Equation.DSMT4" ShapeID="_x0000_i1265" DrawAspect="Content" ObjectID="_1841911529" r:id="rId522"/>
              </w:object>
            </w:r>
          </w:p>
        </w:tc>
        <w:tc>
          <w:tcPr>
            <w:tcW w:w="706" w:type="dxa"/>
            <w:vAlign w:val="center"/>
          </w:tcPr>
          <w:p w14:paraId="7368AF1B" w14:textId="77777777" w:rsidR="0078021F" w:rsidRDefault="0078021F" w:rsidP="00E02D92">
            <w:pPr>
              <w:pStyle w:val="ListParagraph"/>
              <w:spacing w:line="256" w:lineRule="auto"/>
              <w:ind w:left="0"/>
              <w:jc w:val="center"/>
            </w:pPr>
            <w:r w:rsidRPr="00E02D92">
              <w:rPr>
                <w:position w:val="-12"/>
              </w:rPr>
              <w:object w:dxaOrig="300" w:dyaOrig="400" w14:anchorId="5BA57F1B">
                <v:shape id="_x0000_i1266" type="#_x0000_t75" style="width:15pt;height:19.5pt" o:ole="">
                  <v:imagedata r:id="rId518" o:title=""/>
                </v:shape>
                <o:OLEObject Type="Embed" ProgID="Equation.DSMT4" ShapeID="_x0000_i1266" DrawAspect="Content" ObjectID="_1841911530" r:id="rId523"/>
              </w:object>
            </w:r>
          </w:p>
        </w:tc>
        <w:tc>
          <w:tcPr>
            <w:tcW w:w="706" w:type="dxa"/>
            <w:vAlign w:val="center"/>
          </w:tcPr>
          <w:p w14:paraId="12129366" w14:textId="77777777" w:rsidR="0078021F" w:rsidRDefault="0078021F" w:rsidP="00E02D92">
            <w:pPr>
              <w:pStyle w:val="ListParagraph"/>
              <w:spacing w:line="256" w:lineRule="auto"/>
              <w:ind w:left="0"/>
              <w:jc w:val="center"/>
            </w:pPr>
            <w:r w:rsidRPr="00E02D92">
              <w:rPr>
                <w:position w:val="-12"/>
              </w:rPr>
              <w:object w:dxaOrig="180" w:dyaOrig="360" w14:anchorId="770A0F2A">
                <v:shape id="_x0000_i1267" type="#_x0000_t75" style="width:9pt;height:18pt" o:ole="">
                  <v:imagedata r:id="rId516" o:title=""/>
                </v:shape>
                <o:OLEObject Type="Embed" ProgID="Equation.DSMT4" ShapeID="_x0000_i1267" DrawAspect="Content" ObjectID="_1841911531" r:id="rId524"/>
              </w:object>
            </w:r>
          </w:p>
        </w:tc>
        <w:tc>
          <w:tcPr>
            <w:tcW w:w="707" w:type="dxa"/>
            <w:vAlign w:val="center"/>
          </w:tcPr>
          <w:p w14:paraId="6DAD7BCE" w14:textId="77777777" w:rsidR="0078021F" w:rsidRDefault="0078021F" w:rsidP="00E02D92">
            <w:pPr>
              <w:pStyle w:val="ListParagraph"/>
              <w:spacing w:line="256" w:lineRule="auto"/>
              <w:ind w:left="0"/>
              <w:jc w:val="center"/>
            </w:pPr>
            <w:r>
              <w:t>0</w:t>
            </w:r>
          </w:p>
        </w:tc>
      </w:tr>
      <w:tr w:rsidR="0078021F" w14:paraId="1F572280" w14:textId="77777777" w:rsidTr="00E02D92">
        <w:tc>
          <w:tcPr>
            <w:tcW w:w="706" w:type="dxa"/>
            <w:shd w:val="clear" w:color="auto" w:fill="D9D9D9" w:themeFill="background1" w:themeFillShade="D9"/>
            <w:vAlign w:val="center"/>
          </w:tcPr>
          <w:p w14:paraId="71091F61" w14:textId="77777777" w:rsidR="0078021F" w:rsidRPr="00E02D92" w:rsidRDefault="0078021F" w:rsidP="00E02D92">
            <w:pPr>
              <w:pStyle w:val="ListParagraph"/>
              <w:spacing w:line="256" w:lineRule="auto"/>
              <w:ind w:left="0"/>
              <w:jc w:val="center"/>
              <w:rPr>
                <w:b/>
              </w:rPr>
            </w:pPr>
            <w:r w:rsidRPr="00E02D92">
              <w:rPr>
                <w:b/>
              </w:rPr>
              <w:t>tan</w:t>
            </w:r>
          </w:p>
        </w:tc>
        <w:tc>
          <w:tcPr>
            <w:tcW w:w="706" w:type="dxa"/>
            <w:vAlign w:val="center"/>
          </w:tcPr>
          <w:p w14:paraId="0605AEB3" w14:textId="77777777" w:rsidR="0078021F" w:rsidRDefault="0078021F" w:rsidP="00E02D92">
            <w:pPr>
              <w:pStyle w:val="ListParagraph"/>
              <w:spacing w:line="256" w:lineRule="auto"/>
              <w:ind w:left="0"/>
              <w:jc w:val="center"/>
            </w:pPr>
            <w:r>
              <w:t>0</w:t>
            </w:r>
          </w:p>
        </w:tc>
        <w:tc>
          <w:tcPr>
            <w:tcW w:w="706" w:type="dxa"/>
            <w:vAlign w:val="center"/>
          </w:tcPr>
          <w:p w14:paraId="230BB038" w14:textId="77777777" w:rsidR="0078021F" w:rsidRDefault="0078021F" w:rsidP="00E02D92">
            <w:pPr>
              <w:pStyle w:val="ListParagraph"/>
              <w:spacing w:line="256" w:lineRule="auto"/>
              <w:ind w:left="0"/>
              <w:jc w:val="center"/>
            </w:pPr>
            <w:r w:rsidRPr="00E02D92">
              <w:rPr>
                <w:position w:val="-12"/>
              </w:rPr>
              <w:object w:dxaOrig="279" w:dyaOrig="400" w14:anchorId="57F4AEB9">
                <v:shape id="_x0000_i1268" type="#_x0000_t75" style="width:14.25pt;height:19.5pt" o:ole="">
                  <v:imagedata r:id="rId525" o:title=""/>
                </v:shape>
                <o:OLEObject Type="Embed" ProgID="Equation.DSMT4" ShapeID="_x0000_i1268" DrawAspect="Content" ObjectID="_1841911532" r:id="rId526"/>
              </w:object>
            </w:r>
          </w:p>
        </w:tc>
        <w:tc>
          <w:tcPr>
            <w:tcW w:w="706" w:type="dxa"/>
            <w:vAlign w:val="center"/>
          </w:tcPr>
          <w:p w14:paraId="127407BF" w14:textId="77777777" w:rsidR="0078021F" w:rsidRDefault="0078021F" w:rsidP="00E02D92">
            <w:pPr>
              <w:pStyle w:val="ListParagraph"/>
              <w:spacing w:line="256" w:lineRule="auto"/>
              <w:ind w:left="0"/>
              <w:jc w:val="center"/>
            </w:pPr>
            <w:r>
              <w:t>1</w:t>
            </w:r>
          </w:p>
        </w:tc>
        <w:tc>
          <w:tcPr>
            <w:tcW w:w="706" w:type="dxa"/>
            <w:vAlign w:val="center"/>
          </w:tcPr>
          <w:p w14:paraId="0859F518" w14:textId="77777777" w:rsidR="0078021F" w:rsidRDefault="0078021F" w:rsidP="00E02D92">
            <w:pPr>
              <w:pStyle w:val="ListParagraph"/>
              <w:spacing w:line="256" w:lineRule="auto"/>
              <w:ind w:left="0"/>
              <w:jc w:val="center"/>
            </w:pPr>
            <w:r w:rsidRPr="00E02D92">
              <w:rPr>
                <w:position w:val="-8"/>
              </w:rPr>
              <w:object w:dxaOrig="340" w:dyaOrig="340" w14:anchorId="60DFE1C5">
                <v:shape id="_x0000_i1269" type="#_x0000_t75" style="width:17.25pt;height:17.25pt" o:ole="">
                  <v:imagedata r:id="rId527" o:title=""/>
                </v:shape>
                <o:OLEObject Type="Embed" ProgID="Equation.DSMT4" ShapeID="_x0000_i1269" DrawAspect="Content" ObjectID="_1841911533" r:id="rId528"/>
              </w:object>
            </w:r>
          </w:p>
        </w:tc>
        <w:tc>
          <w:tcPr>
            <w:tcW w:w="707" w:type="dxa"/>
            <w:tcBorders>
              <w:bottom w:val="single" w:sz="4" w:space="0" w:color="FFFFFF" w:themeColor="background1"/>
              <w:right w:val="single" w:sz="4" w:space="0" w:color="FFFFFF" w:themeColor="background1"/>
            </w:tcBorders>
            <w:vAlign w:val="center"/>
          </w:tcPr>
          <w:p w14:paraId="7E1C50DD" w14:textId="77777777" w:rsidR="0078021F" w:rsidRDefault="0078021F" w:rsidP="00E02D92">
            <w:pPr>
              <w:pStyle w:val="ListParagraph"/>
              <w:spacing w:line="256" w:lineRule="auto"/>
              <w:ind w:left="0"/>
              <w:jc w:val="center"/>
            </w:pPr>
          </w:p>
        </w:tc>
      </w:tr>
    </w:tbl>
    <w:p w14:paraId="6CD357D9" w14:textId="77777777" w:rsidR="0078021F" w:rsidRDefault="0078021F" w:rsidP="00E02D92">
      <w:pPr>
        <w:pStyle w:val="ListParagraph"/>
        <w:spacing w:line="256" w:lineRule="auto"/>
      </w:pPr>
    </w:p>
    <w:p w14:paraId="02DE0763" w14:textId="77777777" w:rsidR="0078021F" w:rsidRDefault="0078021F">
      <w:pPr>
        <w:rPr>
          <w:b/>
          <w:sz w:val="32"/>
        </w:rPr>
      </w:pPr>
      <w:r>
        <w:br w:type="page"/>
      </w:r>
    </w:p>
    <w:p w14:paraId="1ACE15A4" w14:textId="77777777" w:rsidR="0078021F" w:rsidRPr="000F1EA2" w:rsidRDefault="0078021F" w:rsidP="00E11F7F">
      <w:pPr>
        <w:pStyle w:val="Qheading"/>
      </w:pPr>
      <w:r>
        <w:rPr>
          <w:noProof/>
          <w:lang w:eastAsia="en-GB"/>
        </w:rPr>
        <w:lastRenderedPageBreak/>
        <w:drawing>
          <wp:anchor distT="0" distB="0" distL="114300" distR="114300" simplePos="0" relativeHeight="251827200" behindDoc="0" locked="0" layoutInCell="1" allowOverlap="1" wp14:anchorId="330CA425" wp14:editId="0701DB2A">
            <wp:simplePos x="0" y="0"/>
            <wp:positionH relativeFrom="column">
              <wp:posOffset>3853815</wp:posOffset>
            </wp:positionH>
            <wp:positionV relativeFrom="paragraph">
              <wp:posOffset>135890</wp:posOffset>
            </wp:positionV>
            <wp:extent cx="1893570" cy="954405"/>
            <wp:effectExtent l="0" t="0" r="0" b="0"/>
            <wp:wrapThrough wrapText="bothSides">
              <wp:wrapPolygon edited="0">
                <wp:start x="0" y="0"/>
                <wp:lineTo x="0" y="21126"/>
                <wp:lineTo x="21296" y="21126"/>
                <wp:lineTo x="21296" y="0"/>
                <wp:lineTo x="0" y="0"/>
              </wp:wrapPolygon>
            </wp:wrapThrough>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9"/>
                    <a:stretch>
                      <a:fillRect/>
                    </a:stretch>
                  </pic:blipFill>
                  <pic:spPr>
                    <a:xfrm>
                      <a:off x="0" y="0"/>
                      <a:ext cx="1893570" cy="954405"/>
                    </a:xfrm>
                    <a:prstGeom prst="rect">
                      <a:avLst/>
                    </a:prstGeom>
                  </pic:spPr>
                </pic:pic>
              </a:graphicData>
            </a:graphic>
            <wp14:sizeRelH relativeFrom="margin">
              <wp14:pctWidth>0</wp14:pctWidth>
            </wp14:sizeRelH>
            <wp14:sizeRelV relativeFrom="margin">
              <wp14:pctHeight>0</wp14:pctHeight>
            </wp14:sizeRelV>
          </wp:anchor>
        </w:drawing>
      </w:r>
      <w:r w:rsidRPr="000F1EA2">
        <w:t>Examples</w:t>
      </w:r>
    </w:p>
    <w:p w14:paraId="6F2102A7" w14:textId="77777777" w:rsidR="0078021F" w:rsidRDefault="0078021F" w:rsidP="00F6288A">
      <w:pPr>
        <w:pStyle w:val="Example"/>
        <w:rPr>
          <w:noProof/>
          <w:lang w:eastAsia="en-GB"/>
        </w:rPr>
      </w:pPr>
      <w:r>
        <w:rPr>
          <w:b/>
        </w:rPr>
        <w:t>Example 1</w:t>
      </w:r>
      <w:r w:rsidRPr="00F11D5F">
        <w:rPr>
          <w:b/>
        </w:rPr>
        <w:tab/>
      </w:r>
      <w:r w:rsidRPr="00F6288A">
        <w:t xml:space="preserve">Calculate the length of side </w:t>
      </w:r>
      <w:r w:rsidRPr="00F6288A">
        <w:rPr>
          <w:i/>
        </w:rPr>
        <w:t>x</w:t>
      </w:r>
      <w:r w:rsidRPr="00F6288A">
        <w:t>.</w:t>
      </w:r>
      <w:r w:rsidRPr="00F6288A">
        <w:br/>
      </w:r>
      <w:r>
        <w:tab/>
      </w:r>
      <w:r>
        <w:tab/>
      </w:r>
      <w:r w:rsidRPr="00F6288A">
        <w:t>Give your answer correct to 3 significant figures.</w:t>
      </w:r>
      <w:r w:rsidRPr="00F6288A">
        <w:br/>
      </w:r>
    </w:p>
    <w:p w14:paraId="606FBBD9" w14:textId="77777777" w:rsidR="0078021F" w:rsidRPr="00F6288A" w:rsidRDefault="0078021F" w:rsidP="00F6288A">
      <w:pPr>
        <w:pStyle w:val="Example"/>
      </w:pPr>
    </w:p>
    <w:tbl>
      <w:tblPr>
        <w:tblStyle w:val="TableGrid"/>
        <w:tblW w:w="0" w:type="auto"/>
        <w:tblInd w:w="1408" w:type="dxa"/>
        <w:tblLook w:val="04A0" w:firstRow="1" w:lastRow="0" w:firstColumn="1" w:lastColumn="0" w:noHBand="0" w:noVBand="1"/>
      </w:tblPr>
      <w:tblGrid>
        <w:gridCol w:w="3827"/>
        <w:gridCol w:w="3776"/>
      </w:tblGrid>
      <w:tr w:rsidR="0078021F" w14:paraId="5DBE9BC9" w14:textId="77777777" w:rsidTr="00F77AFF">
        <w:trPr>
          <w:trHeight w:val="4709"/>
        </w:trPr>
        <w:tc>
          <w:tcPr>
            <w:tcW w:w="3827" w:type="dxa"/>
            <w:tcBorders>
              <w:top w:val="single" w:sz="4" w:space="0" w:color="auto"/>
              <w:left w:val="single" w:sz="4" w:space="0" w:color="auto"/>
              <w:bottom w:val="single" w:sz="4" w:space="0" w:color="auto"/>
              <w:right w:val="single" w:sz="4" w:space="0" w:color="auto"/>
            </w:tcBorders>
          </w:tcPr>
          <w:p w14:paraId="39866559" w14:textId="77777777" w:rsidR="0078021F" w:rsidRDefault="0078021F">
            <w:pPr>
              <w:pStyle w:val="Example"/>
            </w:pPr>
            <w:r>
              <w:rPr>
                <w:noProof/>
                <w:lang w:eastAsia="en-GB"/>
              </w:rPr>
              <w:drawing>
                <wp:inline distT="0" distB="0" distL="0" distR="0" wp14:anchorId="6D4184D1" wp14:editId="0591265D">
                  <wp:extent cx="1766606" cy="785931"/>
                  <wp:effectExtent l="0" t="0" r="508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0">
                            <a:extLst>
                              <a:ext uri="{28A0092B-C50C-407E-A947-70E740481C1C}">
                                <a14:useLocalDpi xmlns:a14="http://schemas.microsoft.com/office/drawing/2010/main" val="0"/>
                              </a:ext>
                            </a:extLst>
                          </a:blip>
                          <a:stretch>
                            <a:fillRect/>
                          </a:stretch>
                        </pic:blipFill>
                        <pic:spPr>
                          <a:xfrm>
                            <a:off x="0" y="0"/>
                            <a:ext cx="1772732" cy="788657"/>
                          </a:xfrm>
                          <a:prstGeom prst="rect">
                            <a:avLst/>
                          </a:prstGeom>
                        </pic:spPr>
                      </pic:pic>
                    </a:graphicData>
                  </a:graphic>
                </wp:inline>
              </w:drawing>
            </w:r>
          </w:p>
          <w:p w14:paraId="73EAE849" w14:textId="77777777" w:rsidR="0078021F" w:rsidRDefault="0078021F">
            <w:pPr>
              <w:pStyle w:val="Example"/>
            </w:pPr>
            <w:r>
              <w:rPr>
                <w:position w:val="-28"/>
              </w:rPr>
              <w:object w:dxaOrig="1200" w:dyaOrig="660" w14:anchorId="07E5385C">
                <v:shape id="_x0000_i1270" type="#_x0000_t75" style="width:47.25pt;height:30pt" o:ole="">
                  <v:imagedata r:id="rId531" o:title=""/>
                </v:shape>
                <o:OLEObject Type="Embed" ProgID="Equation.DSMT4" ShapeID="_x0000_i1270" DrawAspect="Content" ObjectID="_1841911534" r:id="rId532"/>
              </w:object>
            </w:r>
          </w:p>
          <w:p w14:paraId="15DE3A60" w14:textId="77777777" w:rsidR="0078021F" w:rsidRDefault="0078021F">
            <w:pPr>
              <w:pStyle w:val="Example"/>
            </w:pPr>
          </w:p>
          <w:p w14:paraId="0972201D" w14:textId="77777777" w:rsidR="0078021F" w:rsidRDefault="0078021F">
            <w:pPr>
              <w:pStyle w:val="Example"/>
            </w:pPr>
            <w:r>
              <w:rPr>
                <w:position w:val="-24"/>
              </w:rPr>
              <w:object w:dxaOrig="1155" w:dyaOrig="630" w14:anchorId="7FAFC336">
                <v:shape id="_x0000_i1271" type="#_x0000_t75" style="width:52.5pt;height:26.25pt" o:ole="">
                  <v:imagedata r:id="rId533" o:title=""/>
                </v:shape>
                <o:OLEObject Type="Embed" ProgID="Equation.DSMT4" ShapeID="_x0000_i1271" DrawAspect="Content" ObjectID="_1841911535" r:id="rId534"/>
              </w:object>
            </w:r>
          </w:p>
          <w:p w14:paraId="7A46A497" w14:textId="77777777" w:rsidR="0078021F" w:rsidRDefault="0078021F">
            <w:pPr>
              <w:pStyle w:val="Example"/>
            </w:pPr>
            <w:r>
              <w:rPr>
                <w:position w:val="-24"/>
              </w:rPr>
              <w:object w:dxaOrig="1155" w:dyaOrig="630" w14:anchorId="14E0EBC0">
                <v:shape id="_x0000_i1272" type="#_x0000_t75" style="width:52.5pt;height:26.25pt" o:ole="">
                  <v:imagedata r:id="rId535" o:title=""/>
                </v:shape>
                <o:OLEObject Type="Embed" ProgID="Equation.DSMT4" ShapeID="_x0000_i1272" DrawAspect="Content" ObjectID="_1841911536" r:id="rId536"/>
              </w:object>
            </w:r>
          </w:p>
          <w:p w14:paraId="03252D92" w14:textId="77777777" w:rsidR="0078021F" w:rsidRDefault="0078021F" w:rsidP="00F77AFF">
            <w:pPr>
              <w:pStyle w:val="Exampleline1indent"/>
            </w:pPr>
            <w:r>
              <w:rPr>
                <w:i/>
              </w:rPr>
              <w:t>x</w:t>
            </w:r>
            <w:r>
              <w:t xml:space="preserve"> = 6.620 267 5...</w:t>
            </w:r>
          </w:p>
          <w:p w14:paraId="4451DF21" w14:textId="77777777" w:rsidR="0078021F" w:rsidRDefault="0078021F">
            <w:pPr>
              <w:pStyle w:val="Example"/>
            </w:pPr>
          </w:p>
          <w:p w14:paraId="13E9CB76" w14:textId="77777777" w:rsidR="0078021F" w:rsidRDefault="0078021F" w:rsidP="00F77AFF">
            <w:pPr>
              <w:pStyle w:val="Example"/>
            </w:pPr>
            <w:r>
              <w:rPr>
                <w:i/>
              </w:rPr>
              <w:t>x</w:t>
            </w:r>
            <w:r>
              <w:t xml:space="preserve"> = 6.62 cm</w:t>
            </w:r>
          </w:p>
        </w:tc>
        <w:tc>
          <w:tcPr>
            <w:tcW w:w="3776" w:type="dxa"/>
            <w:tcBorders>
              <w:top w:val="single" w:sz="4" w:space="0" w:color="auto"/>
              <w:left w:val="single" w:sz="4" w:space="0" w:color="auto"/>
              <w:bottom w:val="single" w:sz="4" w:space="0" w:color="auto"/>
              <w:right w:val="single" w:sz="4" w:space="0" w:color="auto"/>
            </w:tcBorders>
          </w:tcPr>
          <w:p w14:paraId="0B2F2983" w14:textId="77777777" w:rsidR="0078021F" w:rsidRDefault="0078021F" w:rsidP="00F77AFF">
            <w:pPr>
              <w:pStyle w:val="Exampleline1indent"/>
            </w:pPr>
            <w:r>
              <w:rPr>
                <w:b/>
              </w:rPr>
              <w:t>1</w:t>
            </w:r>
            <w:r>
              <w:rPr>
                <w:b/>
              </w:rPr>
              <w:tab/>
            </w:r>
            <w:r>
              <w:t>Always start by labelling the sides.</w:t>
            </w:r>
          </w:p>
          <w:p w14:paraId="2B58508C" w14:textId="77777777" w:rsidR="0078021F" w:rsidRDefault="0078021F">
            <w:pPr>
              <w:pStyle w:val="Example"/>
            </w:pPr>
          </w:p>
          <w:p w14:paraId="7616C90C" w14:textId="77777777" w:rsidR="0078021F" w:rsidRDefault="0078021F">
            <w:pPr>
              <w:pStyle w:val="Example"/>
            </w:pPr>
          </w:p>
          <w:p w14:paraId="632BC86B" w14:textId="77777777" w:rsidR="0078021F" w:rsidRDefault="0078021F" w:rsidP="00F77AFF">
            <w:pPr>
              <w:pStyle w:val="Examplefollow"/>
            </w:pPr>
          </w:p>
          <w:p w14:paraId="21B4A2D7" w14:textId="77777777" w:rsidR="0078021F" w:rsidRDefault="0078021F" w:rsidP="00F77AFF">
            <w:pPr>
              <w:pStyle w:val="Examplefollow"/>
            </w:pPr>
          </w:p>
          <w:p w14:paraId="29D7D026" w14:textId="77777777" w:rsidR="0078021F" w:rsidRDefault="0078021F" w:rsidP="00F77AFF">
            <w:pPr>
              <w:pStyle w:val="Examplefollow"/>
            </w:pPr>
            <w:r>
              <w:rPr>
                <w:b/>
              </w:rPr>
              <w:t>2</w:t>
            </w:r>
            <w:r>
              <w:rPr>
                <w:b/>
              </w:rPr>
              <w:tab/>
            </w:r>
            <w:r>
              <w:t>You are given the adjacent and the hypotenuse so use the cosine ratio.</w:t>
            </w:r>
          </w:p>
          <w:p w14:paraId="57590491" w14:textId="77777777" w:rsidR="0078021F" w:rsidRDefault="0078021F" w:rsidP="00F77AFF">
            <w:pPr>
              <w:pStyle w:val="Examplefollow"/>
            </w:pPr>
          </w:p>
          <w:p w14:paraId="0D110273" w14:textId="77777777" w:rsidR="0078021F" w:rsidRDefault="0078021F" w:rsidP="00F77AFF">
            <w:pPr>
              <w:pStyle w:val="Examplefollow"/>
            </w:pPr>
            <w:r>
              <w:rPr>
                <w:b/>
              </w:rPr>
              <w:t>3</w:t>
            </w:r>
            <w:r>
              <w:rPr>
                <w:b/>
              </w:rPr>
              <w:tab/>
            </w:r>
            <w:r>
              <w:t>Substitute the sides and angle into the cosine ratio.</w:t>
            </w:r>
          </w:p>
          <w:p w14:paraId="6097AC19" w14:textId="77777777" w:rsidR="0078021F" w:rsidRDefault="0078021F" w:rsidP="00F77AFF">
            <w:pPr>
              <w:pStyle w:val="Exampleline1indent"/>
            </w:pPr>
            <w:r>
              <w:rPr>
                <w:b/>
              </w:rPr>
              <w:t>4</w:t>
            </w:r>
            <w:r>
              <w:rPr>
                <w:b/>
              </w:rPr>
              <w:tab/>
            </w:r>
            <w:r>
              <w:t xml:space="preserve">Rearrange to make </w:t>
            </w:r>
            <w:r>
              <w:rPr>
                <w:i/>
              </w:rPr>
              <w:t>x</w:t>
            </w:r>
            <w:r>
              <w:t xml:space="preserve"> the subject.</w:t>
            </w:r>
          </w:p>
          <w:p w14:paraId="35B22F5F" w14:textId="77777777" w:rsidR="0078021F" w:rsidRDefault="0078021F" w:rsidP="00F77AFF">
            <w:pPr>
              <w:pStyle w:val="Examplefollow"/>
              <w:rPr>
                <w:b/>
              </w:rPr>
            </w:pPr>
          </w:p>
          <w:p w14:paraId="0FD025C2" w14:textId="77777777" w:rsidR="0078021F" w:rsidRDefault="0078021F" w:rsidP="00F77AFF">
            <w:pPr>
              <w:pStyle w:val="Examplefollow"/>
            </w:pPr>
            <w:r>
              <w:rPr>
                <w:b/>
              </w:rPr>
              <w:t>5</w:t>
            </w:r>
            <w:r>
              <w:rPr>
                <w:b/>
              </w:rPr>
              <w:tab/>
            </w:r>
            <w:r>
              <w:t xml:space="preserve">Use your calculator to work out </w:t>
            </w:r>
            <w:r>
              <w:br/>
              <w:t>6 ÷ cos 25</w:t>
            </w:r>
            <w:r>
              <w:rPr>
                <w:rFonts w:cs="Times New Roman"/>
              </w:rPr>
              <w:t>°</w:t>
            </w:r>
            <w:r>
              <w:t>.</w:t>
            </w:r>
          </w:p>
          <w:p w14:paraId="3F453993" w14:textId="77777777" w:rsidR="0078021F" w:rsidRDefault="0078021F" w:rsidP="00F77AFF">
            <w:pPr>
              <w:pStyle w:val="Examplefollow"/>
            </w:pPr>
            <w:r>
              <w:rPr>
                <w:b/>
              </w:rPr>
              <w:t>6</w:t>
            </w:r>
            <w:r>
              <w:rPr>
                <w:b/>
              </w:rPr>
              <w:tab/>
            </w:r>
            <w:r>
              <w:t>Round your answer to 3 significant figures and write the units in your answer.</w:t>
            </w:r>
          </w:p>
        </w:tc>
      </w:tr>
    </w:tbl>
    <w:p w14:paraId="746B509F" w14:textId="77777777" w:rsidR="0078021F" w:rsidRDefault="0078021F" w:rsidP="007816DB">
      <w:pPr>
        <w:pStyle w:val="Example"/>
        <w:tabs>
          <w:tab w:val="left" w:pos="1330"/>
        </w:tabs>
        <w:spacing w:before="240" w:line="240" w:lineRule="auto"/>
        <w:rPr>
          <w:b/>
        </w:rPr>
      </w:pPr>
      <w:r>
        <w:rPr>
          <w:noProof/>
          <w:lang w:eastAsia="en-GB"/>
        </w:rPr>
        <w:drawing>
          <wp:anchor distT="0" distB="0" distL="114300" distR="114300" simplePos="0" relativeHeight="251828224" behindDoc="0" locked="0" layoutInCell="1" allowOverlap="1" wp14:anchorId="2C796892" wp14:editId="48AD7803">
            <wp:simplePos x="0" y="0"/>
            <wp:positionH relativeFrom="column">
              <wp:posOffset>3851732</wp:posOffset>
            </wp:positionH>
            <wp:positionV relativeFrom="paragraph">
              <wp:posOffset>254000</wp:posOffset>
            </wp:positionV>
            <wp:extent cx="1953260" cy="1079500"/>
            <wp:effectExtent l="0" t="0" r="8890" b="6350"/>
            <wp:wrapThrough wrapText="bothSides">
              <wp:wrapPolygon edited="0">
                <wp:start x="0" y="0"/>
                <wp:lineTo x="0" y="21346"/>
                <wp:lineTo x="21488" y="21346"/>
                <wp:lineTo x="21488" y="0"/>
                <wp:lineTo x="0" y="0"/>
              </wp:wrapPolygon>
            </wp:wrapThrough>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7">
                      <a:extLst>
                        <a:ext uri="{28A0092B-C50C-407E-A947-70E740481C1C}">
                          <a14:useLocalDpi xmlns:a14="http://schemas.microsoft.com/office/drawing/2010/main" val="0"/>
                        </a:ext>
                      </a:extLst>
                    </a:blip>
                    <a:stretch>
                      <a:fillRect/>
                    </a:stretch>
                  </pic:blipFill>
                  <pic:spPr>
                    <a:xfrm>
                      <a:off x="0" y="0"/>
                      <a:ext cx="1953260" cy="1079500"/>
                    </a:xfrm>
                    <a:prstGeom prst="rect">
                      <a:avLst/>
                    </a:prstGeom>
                  </pic:spPr>
                </pic:pic>
              </a:graphicData>
            </a:graphic>
            <wp14:sizeRelH relativeFrom="margin">
              <wp14:pctWidth>0</wp14:pctWidth>
            </wp14:sizeRelH>
            <wp14:sizeRelV relativeFrom="margin">
              <wp14:pctHeight>0</wp14:pctHeight>
            </wp14:sizeRelV>
          </wp:anchor>
        </w:drawing>
      </w:r>
    </w:p>
    <w:p w14:paraId="5400E576" w14:textId="77777777" w:rsidR="0078021F" w:rsidRDefault="0078021F" w:rsidP="007816DB">
      <w:pPr>
        <w:pStyle w:val="Example"/>
        <w:tabs>
          <w:tab w:val="left" w:pos="1330"/>
        </w:tabs>
        <w:spacing w:before="240" w:line="240" w:lineRule="auto"/>
        <w:rPr>
          <w:noProof/>
          <w:lang w:eastAsia="en-GB"/>
        </w:rPr>
      </w:pPr>
      <w:r>
        <w:rPr>
          <w:b/>
        </w:rPr>
        <w:t>Example 2</w:t>
      </w:r>
      <w:r w:rsidRPr="00F11D5F">
        <w:rPr>
          <w:b/>
        </w:rPr>
        <w:tab/>
      </w:r>
      <w:r w:rsidRPr="00F6288A">
        <w:t xml:space="preserve">Calculate the size of angle </w:t>
      </w:r>
      <w:r w:rsidRPr="00F6288A">
        <w:rPr>
          <w:i/>
        </w:rPr>
        <w:t>x</w:t>
      </w:r>
      <w:r w:rsidRPr="00F6288A">
        <w:t>.</w:t>
      </w:r>
      <w:r w:rsidRPr="00F6288A">
        <w:br/>
      </w:r>
      <w:r>
        <w:tab/>
      </w:r>
      <w:r w:rsidRPr="00F6288A">
        <w:t>Give your answer correct to 3 significant figures.</w:t>
      </w:r>
      <w:r w:rsidRPr="00E02D92">
        <w:rPr>
          <w:noProof/>
          <w:lang w:eastAsia="en-GB"/>
        </w:rPr>
        <w:t xml:space="preserve"> </w:t>
      </w:r>
      <w:r w:rsidRPr="00F6288A">
        <w:br/>
      </w:r>
    </w:p>
    <w:p w14:paraId="416FC9E4" w14:textId="77777777" w:rsidR="0078021F" w:rsidRDefault="0078021F" w:rsidP="007816DB">
      <w:pPr>
        <w:pStyle w:val="Example"/>
        <w:tabs>
          <w:tab w:val="left" w:pos="1330"/>
        </w:tabs>
        <w:spacing w:before="240" w:line="240" w:lineRule="auto"/>
        <w:rPr>
          <w:noProof/>
          <w:lang w:eastAsia="en-GB"/>
        </w:rPr>
      </w:pPr>
    </w:p>
    <w:tbl>
      <w:tblPr>
        <w:tblStyle w:val="TableGrid"/>
        <w:tblW w:w="0" w:type="auto"/>
        <w:tblInd w:w="1408" w:type="dxa"/>
        <w:tblLook w:val="04A0" w:firstRow="1" w:lastRow="0" w:firstColumn="1" w:lastColumn="0" w:noHBand="0" w:noVBand="1"/>
      </w:tblPr>
      <w:tblGrid>
        <w:gridCol w:w="3827"/>
        <w:gridCol w:w="3776"/>
      </w:tblGrid>
      <w:tr w:rsidR="0078021F" w14:paraId="633E187B" w14:textId="77777777" w:rsidTr="00F77AFF">
        <w:trPr>
          <w:trHeight w:val="4779"/>
        </w:trPr>
        <w:tc>
          <w:tcPr>
            <w:tcW w:w="3827" w:type="dxa"/>
            <w:tcBorders>
              <w:top w:val="single" w:sz="4" w:space="0" w:color="auto"/>
              <w:left w:val="single" w:sz="4" w:space="0" w:color="auto"/>
              <w:bottom w:val="single" w:sz="4" w:space="0" w:color="auto"/>
              <w:right w:val="single" w:sz="4" w:space="0" w:color="auto"/>
            </w:tcBorders>
          </w:tcPr>
          <w:p w14:paraId="78A10A7D" w14:textId="77777777" w:rsidR="0078021F" w:rsidRDefault="0078021F">
            <w:pPr>
              <w:pStyle w:val="Example"/>
            </w:pPr>
            <w:r>
              <w:rPr>
                <w:noProof/>
                <w:lang w:eastAsia="en-GB"/>
              </w:rPr>
              <w:drawing>
                <wp:inline distT="0" distB="0" distL="0" distR="0" wp14:anchorId="41E1F62A" wp14:editId="14AD7264">
                  <wp:extent cx="1829555" cy="1020198"/>
                  <wp:effectExtent l="0" t="0" r="0" b="889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8">
                            <a:extLst>
                              <a:ext uri="{28A0092B-C50C-407E-A947-70E740481C1C}">
                                <a14:useLocalDpi xmlns:a14="http://schemas.microsoft.com/office/drawing/2010/main" val="0"/>
                              </a:ext>
                            </a:extLst>
                          </a:blip>
                          <a:stretch>
                            <a:fillRect/>
                          </a:stretch>
                        </pic:blipFill>
                        <pic:spPr>
                          <a:xfrm>
                            <a:off x="0" y="0"/>
                            <a:ext cx="1832178" cy="1021661"/>
                          </a:xfrm>
                          <a:prstGeom prst="rect">
                            <a:avLst/>
                          </a:prstGeom>
                        </pic:spPr>
                      </pic:pic>
                    </a:graphicData>
                  </a:graphic>
                </wp:inline>
              </w:drawing>
            </w:r>
          </w:p>
          <w:p w14:paraId="551C555F" w14:textId="77777777" w:rsidR="0078021F" w:rsidRDefault="0078021F">
            <w:pPr>
              <w:pStyle w:val="Example"/>
            </w:pPr>
            <w:r>
              <w:rPr>
                <w:position w:val="-28"/>
              </w:rPr>
              <w:object w:dxaOrig="1185" w:dyaOrig="660" w14:anchorId="13C0E56B">
                <v:shape id="_x0000_i1273" type="#_x0000_t75" style="width:47.25pt;height:30pt" o:ole="">
                  <v:imagedata r:id="rId539" o:title=""/>
                </v:shape>
                <o:OLEObject Type="Embed" ProgID="Equation.DSMT4" ShapeID="_x0000_i1273" DrawAspect="Content" ObjectID="_1841911537" r:id="rId540"/>
              </w:object>
            </w:r>
          </w:p>
          <w:p w14:paraId="3B03F002" w14:textId="77777777" w:rsidR="0078021F" w:rsidRDefault="0078021F">
            <w:pPr>
              <w:pStyle w:val="Example"/>
            </w:pPr>
            <w:r>
              <w:rPr>
                <w:position w:val="-24"/>
              </w:rPr>
              <w:object w:dxaOrig="1110" w:dyaOrig="630" w14:anchorId="6A2DE3FB">
                <v:shape id="_x0000_i1274" type="#_x0000_t75" style="width:52.5pt;height:26.25pt" o:ole="">
                  <v:imagedata r:id="rId541" o:title=""/>
                </v:shape>
                <o:OLEObject Type="Embed" ProgID="Equation.DSMT4" ShapeID="_x0000_i1274" DrawAspect="Content" ObjectID="_1841911538" r:id="rId542"/>
              </w:object>
            </w:r>
          </w:p>
          <w:p w14:paraId="211B560B" w14:textId="77777777" w:rsidR="0078021F" w:rsidRDefault="0078021F">
            <w:pPr>
              <w:pStyle w:val="Example"/>
            </w:pPr>
            <w:r>
              <w:rPr>
                <w:i/>
              </w:rPr>
              <w:t>x</w:t>
            </w:r>
            <w:r>
              <w:t xml:space="preserve"> = tan</w:t>
            </w:r>
            <w:r>
              <w:rPr>
                <w:vertAlign w:val="superscript"/>
              </w:rPr>
              <w:t>–1 </w:t>
            </w:r>
            <w:r w:rsidRPr="00F77AFF">
              <w:rPr>
                <w:position w:val="-26"/>
              </w:rPr>
              <w:object w:dxaOrig="600" w:dyaOrig="639" w14:anchorId="7D8FF12B">
                <v:shape id="_x0000_i1275" type="#_x0000_t75" style="width:27.75pt;height:30.75pt" o:ole="">
                  <v:imagedata r:id="rId543" o:title=""/>
                </v:shape>
                <o:OLEObject Type="Embed" ProgID="Equation.DSMT4" ShapeID="_x0000_i1275" DrawAspect="Content" ObjectID="_1841911539" r:id="rId544"/>
              </w:object>
            </w:r>
          </w:p>
          <w:p w14:paraId="30C0AB41" w14:textId="77777777" w:rsidR="0078021F" w:rsidRDefault="0078021F">
            <w:pPr>
              <w:pStyle w:val="Example"/>
            </w:pPr>
            <w:r>
              <w:rPr>
                <w:i/>
              </w:rPr>
              <w:t>x</w:t>
            </w:r>
            <w:r>
              <w:t xml:space="preserve"> = 33.690 067 5...</w:t>
            </w:r>
          </w:p>
          <w:p w14:paraId="6A76AC7C" w14:textId="77777777" w:rsidR="0078021F" w:rsidRDefault="0078021F">
            <w:pPr>
              <w:pStyle w:val="Example"/>
            </w:pPr>
          </w:p>
          <w:p w14:paraId="65C40303" w14:textId="77777777" w:rsidR="0078021F" w:rsidRDefault="0078021F">
            <w:pPr>
              <w:pStyle w:val="Example"/>
            </w:pPr>
            <w:r>
              <w:rPr>
                <w:i/>
              </w:rPr>
              <w:t>x</w:t>
            </w:r>
            <w:r>
              <w:t xml:space="preserve"> = 33.7</w:t>
            </w:r>
            <w:r>
              <w:rPr>
                <w:rFonts w:cs="Times New Roman"/>
              </w:rPr>
              <w:t>°</w:t>
            </w:r>
          </w:p>
        </w:tc>
        <w:tc>
          <w:tcPr>
            <w:tcW w:w="3776" w:type="dxa"/>
            <w:tcBorders>
              <w:top w:val="single" w:sz="4" w:space="0" w:color="auto"/>
              <w:left w:val="single" w:sz="4" w:space="0" w:color="auto"/>
              <w:bottom w:val="single" w:sz="4" w:space="0" w:color="auto"/>
              <w:right w:val="single" w:sz="4" w:space="0" w:color="auto"/>
            </w:tcBorders>
          </w:tcPr>
          <w:p w14:paraId="2BB46E7F" w14:textId="77777777" w:rsidR="0078021F" w:rsidRDefault="0078021F" w:rsidP="00F77AFF">
            <w:pPr>
              <w:pStyle w:val="Exampleline1indent"/>
            </w:pPr>
            <w:r>
              <w:rPr>
                <w:b/>
              </w:rPr>
              <w:t>1</w:t>
            </w:r>
            <w:r>
              <w:rPr>
                <w:b/>
              </w:rPr>
              <w:tab/>
            </w:r>
            <w:r>
              <w:t>Always start by labelling the sides.</w:t>
            </w:r>
          </w:p>
          <w:p w14:paraId="43FFC0E6" w14:textId="77777777" w:rsidR="0078021F" w:rsidRDefault="0078021F" w:rsidP="00F77AFF">
            <w:pPr>
              <w:pStyle w:val="Examplefollow"/>
            </w:pPr>
          </w:p>
          <w:p w14:paraId="45980B53" w14:textId="77777777" w:rsidR="0078021F" w:rsidRDefault="0078021F" w:rsidP="00F77AFF">
            <w:pPr>
              <w:pStyle w:val="Examplefollow"/>
            </w:pPr>
          </w:p>
          <w:p w14:paraId="74F74BD6" w14:textId="77777777" w:rsidR="0078021F" w:rsidRDefault="0078021F" w:rsidP="00F77AFF">
            <w:pPr>
              <w:pStyle w:val="Examplefollow"/>
            </w:pPr>
          </w:p>
          <w:p w14:paraId="4E254508" w14:textId="77777777" w:rsidR="0078021F" w:rsidRDefault="0078021F" w:rsidP="00F77AFF">
            <w:pPr>
              <w:pStyle w:val="Examplefollow"/>
            </w:pPr>
          </w:p>
          <w:p w14:paraId="06D61A27" w14:textId="77777777" w:rsidR="0078021F" w:rsidRDefault="0078021F" w:rsidP="00F77AFF">
            <w:pPr>
              <w:pStyle w:val="Examplefollow"/>
            </w:pPr>
          </w:p>
          <w:p w14:paraId="5EB60044" w14:textId="77777777" w:rsidR="0078021F" w:rsidRDefault="0078021F" w:rsidP="00F77AFF">
            <w:pPr>
              <w:pStyle w:val="Examplefollow"/>
            </w:pPr>
            <w:r>
              <w:rPr>
                <w:b/>
              </w:rPr>
              <w:t>2</w:t>
            </w:r>
            <w:r>
              <w:rPr>
                <w:b/>
              </w:rPr>
              <w:tab/>
            </w:r>
            <w:r>
              <w:t>You are given the opposite and the adjacent so use the tangent ratio.</w:t>
            </w:r>
          </w:p>
          <w:p w14:paraId="07351017" w14:textId="77777777" w:rsidR="0078021F" w:rsidRDefault="0078021F" w:rsidP="00591F71">
            <w:pPr>
              <w:pStyle w:val="Exampleline1indent"/>
            </w:pPr>
            <w:r>
              <w:rPr>
                <w:b/>
              </w:rPr>
              <w:t>3</w:t>
            </w:r>
            <w:r>
              <w:rPr>
                <w:b/>
              </w:rPr>
              <w:tab/>
            </w:r>
            <w:r>
              <w:t>Substitute the sides and angle into the tangent ratio.</w:t>
            </w:r>
          </w:p>
          <w:p w14:paraId="19B6FE9A" w14:textId="77777777" w:rsidR="0078021F" w:rsidRDefault="0078021F" w:rsidP="00591F71">
            <w:pPr>
              <w:pStyle w:val="Exampleline1indent"/>
            </w:pPr>
            <w:r>
              <w:rPr>
                <w:b/>
              </w:rPr>
              <w:t>4</w:t>
            </w:r>
            <w:r>
              <w:rPr>
                <w:b/>
              </w:rPr>
              <w:tab/>
            </w:r>
            <w:r>
              <w:t>Use tan</w:t>
            </w:r>
            <w:r>
              <w:rPr>
                <w:rFonts w:cs="Times New Roman"/>
                <w:vertAlign w:val="superscript"/>
              </w:rPr>
              <w:t>−</w:t>
            </w:r>
            <w:r>
              <w:rPr>
                <w:vertAlign w:val="superscript"/>
              </w:rPr>
              <w:t>1</w:t>
            </w:r>
            <w:r>
              <w:t xml:space="preserve"> to find the angle.</w:t>
            </w:r>
          </w:p>
          <w:p w14:paraId="1C520EEC" w14:textId="77777777" w:rsidR="0078021F" w:rsidRDefault="0078021F" w:rsidP="00591F71">
            <w:pPr>
              <w:pStyle w:val="Exampleline1indent"/>
            </w:pPr>
            <w:r>
              <w:rPr>
                <w:b/>
              </w:rPr>
              <w:t>5</w:t>
            </w:r>
            <w:r>
              <w:rPr>
                <w:b/>
              </w:rPr>
              <w:tab/>
            </w:r>
            <w:r>
              <w:t xml:space="preserve">Use your calculator to work out </w:t>
            </w:r>
            <w:r>
              <w:br/>
              <w:t>tan</w:t>
            </w:r>
            <w:r>
              <w:rPr>
                <w:vertAlign w:val="superscript"/>
              </w:rPr>
              <w:t>–1</w:t>
            </w:r>
            <w:r>
              <w:t>(3 ÷ 4.5).</w:t>
            </w:r>
          </w:p>
          <w:p w14:paraId="13133753" w14:textId="77777777" w:rsidR="0078021F" w:rsidRDefault="0078021F" w:rsidP="00591F71">
            <w:pPr>
              <w:pStyle w:val="Exampleline1indent"/>
            </w:pPr>
            <w:r>
              <w:rPr>
                <w:b/>
              </w:rPr>
              <w:t>6</w:t>
            </w:r>
            <w:r>
              <w:rPr>
                <w:b/>
              </w:rPr>
              <w:tab/>
            </w:r>
            <w:r>
              <w:t>Round your answer to 3 significant figures and write the units in your answer.</w:t>
            </w:r>
          </w:p>
        </w:tc>
      </w:tr>
    </w:tbl>
    <w:p w14:paraId="603E22C3" w14:textId="77777777" w:rsidR="0078021F" w:rsidRDefault="0078021F">
      <w:pPr>
        <w:rPr>
          <w:b/>
        </w:rPr>
      </w:pPr>
    </w:p>
    <w:p w14:paraId="4F6F5460" w14:textId="77777777" w:rsidR="00411A86" w:rsidRDefault="00411A86" w:rsidP="007F015F">
      <w:pPr>
        <w:pStyle w:val="Example"/>
        <w:rPr>
          <w:b/>
        </w:rPr>
      </w:pPr>
    </w:p>
    <w:p w14:paraId="3B8CF0B4" w14:textId="77777777" w:rsidR="00411A86" w:rsidRDefault="00411A86" w:rsidP="007F015F">
      <w:pPr>
        <w:pStyle w:val="Example"/>
        <w:rPr>
          <w:b/>
        </w:rPr>
      </w:pPr>
    </w:p>
    <w:p w14:paraId="3FAF4C01" w14:textId="77777777" w:rsidR="00411A86" w:rsidRDefault="00411A86" w:rsidP="007F015F">
      <w:pPr>
        <w:pStyle w:val="Example"/>
        <w:rPr>
          <w:b/>
        </w:rPr>
      </w:pPr>
    </w:p>
    <w:p w14:paraId="7BCE9118" w14:textId="77777777" w:rsidR="00411A86" w:rsidRDefault="00411A86" w:rsidP="007F015F">
      <w:pPr>
        <w:pStyle w:val="Example"/>
        <w:rPr>
          <w:b/>
        </w:rPr>
      </w:pPr>
    </w:p>
    <w:p w14:paraId="4AC88B40" w14:textId="43039742" w:rsidR="0078021F" w:rsidRDefault="0078021F" w:rsidP="007F015F">
      <w:pPr>
        <w:pStyle w:val="Example"/>
        <w:rPr>
          <w:noProof/>
          <w:lang w:eastAsia="en-GB"/>
        </w:rPr>
      </w:pPr>
      <w:r>
        <w:rPr>
          <w:noProof/>
          <w:lang w:eastAsia="en-GB"/>
        </w:rPr>
        <w:lastRenderedPageBreak/>
        <w:drawing>
          <wp:anchor distT="0" distB="0" distL="114300" distR="114300" simplePos="0" relativeHeight="251829248" behindDoc="0" locked="0" layoutInCell="1" allowOverlap="1" wp14:anchorId="5D0A2498" wp14:editId="692AB2E2">
            <wp:simplePos x="0" y="0"/>
            <wp:positionH relativeFrom="column">
              <wp:posOffset>3294821</wp:posOffset>
            </wp:positionH>
            <wp:positionV relativeFrom="paragraph">
              <wp:posOffset>-196482</wp:posOffset>
            </wp:positionV>
            <wp:extent cx="1934845" cy="1029970"/>
            <wp:effectExtent l="0" t="0" r="8255"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5"/>
                    <a:stretch>
                      <a:fillRect/>
                    </a:stretch>
                  </pic:blipFill>
                  <pic:spPr>
                    <a:xfrm>
                      <a:off x="0" y="0"/>
                      <a:ext cx="1934845" cy="1029970"/>
                    </a:xfrm>
                    <a:prstGeom prst="rect">
                      <a:avLst/>
                    </a:prstGeom>
                  </pic:spPr>
                </pic:pic>
              </a:graphicData>
            </a:graphic>
            <wp14:sizeRelH relativeFrom="margin">
              <wp14:pctWidth>0</wp14:pctWidth>
            </wp14:sizeRelH>
            <wp14:sizeRelV relativeFrom="margin">
              <wp14:pctHeight>0</wp14:pctHeight>
            </wp14:sizeRelV>
          </wp:anchor>
        </w:drawing>
      </w:r>
      <w:r>
        <w:rPr>
          <w:b/>
        </w:rPr>
        <w:t>Example 3</w:t>
      </w:r>
      <w:r w:rsidRPr="00F11D5F">
        <w:rPr>
          <w:b/>
        </w:rPr>
        <w:tab/>
      </w:r>
      <w:r w:rsidRPr="00F6288A">
        <w:t xml:space="preserve">Calculate the exact size of angle </w:t>
      </w:r>
      <w:r w:rsidRPr="00F6288A">
        <w:rPr>
          <w:i/>
        </w:rPr>
        <w:t>x</w:t>
      </w:r>
      <w:r w:rsidRPr="00F6288A">
        <w:t>.</w:t>
      </w:r>
      <w:r w:rsidRPr="00E02D92">
        <w:rPr>
          <w:noProof/>
          <w:lang w:eastAsia="en-GB"/>
        </w:rPr>
        <w:t xml:space="preserve"> </w:t>
      </w:r>
      <w:r w:rsidRPr="00F6288A">
        <w:br/>
      </w:r>
    </w:p>
    <w:p w14:paraId="0A92EC1F" w14:textId="77777777" w:rsidR="0078021F" w:rsidRDefault="0078021F" w:rsidP="007F015F">
      <w:pPr>
        <w:pStyle w:val="Example"/>
        <w:rPr>
          <w:noProof/>
          <w:lang w:eastAsia="en-GB"/>
        </w:rPr>
      </w:pPr>
    </w:p>
    <w:p w14:paraId="41791AE2" w14:textId="77777777" w:rsidR="0078021F" w:rsidRDefault="0078021F" w:rsidP="007F015F">
      <w:pPr>
        <w:pStyle w:val="Example"/>
        <w:rPr>
          <w:vertAlign w:val="superscript"/>
        </w:rPr>
      </w:pPr>
    </w:p>
    <w:tbl>
      <w:tblPr>
        <w:tblStyle w:val="TableGrid"/>
        <w:tblW w:w="0" w:type="auto"/>
        <w:tblInd w:w="1408" w:type="dxa"/>
        <w:tblLook w:val="04A0" w:firstRow="1" w:lastRow="0" w:firstColumn="1" w:lastColumn="0" w:noHBand="0" w:noVBand="1"/>
      </w:tblPr>
      <w:tblGrid>
        <w:gridCol w:w="3827"/>
        <w:gridCol w:w="3776"/>
      </w:tblGrid>
      <w:tr w:rsidR="0078021F" w14:paraId="5D4838E2" w14:textId="77777777" w:rsidTr="00F77AFF">
        <w:trPr>
          <w:trHeight w:val="3527"/>
        </w:trPr>
        <w:tc>
          <w:tcPr>
            <w:tcW w:w="3827" w:type="dxa"/>
            <w:tcBorders>
              <w:top w:val="single" w:sz="4" w:space="0" w:color="auto"/>
              <w:left w:val="single" w:sz="4" w:space="0" w:color="auto"/>
              <w:bottom w:val="single" w:sz="4" w:space="0" w:color="auto"/>
              <w:right w:val="single" w:sz="4" w:space="0" w:color="auto"/>
            </w:tcBorders>
          </w:tcPr>
          <w:p w14:paraId="5E091DBA" w14:textId="77777777" w:rsidR="0078021F" w:rsidRDefault="0078021F">
            <w:pPr>
              <w:pStyle w:val="Example"/>
            </w:pPr>
            <w:r>
              <w:rPr>
                <w:noProof/>
                <w:lang w:eastAsia="en-GB"/>
              </w:rPr>
              <w:drawing>
                <wp:inline distT="0" distB="0" distL="0" distR="0" wp14:anchorId="261D75E0" wp14:editId="533FC9D2">
                  <wp:extent cx="1775901" cy="1014801"/>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6">
                            <a:extLst>
                              <a:ext uri="{28A0092B-C50C-407E-A947-70E740481C1C}">
                                <a14:useLocalDpi xmlns:a14="http://schemas.microsoft.com/office/drawing/2010/main" val="0"/>
                              </a:ext>
                            </a:extLst>
                          </a:blip>
                          <a:stretch>
                            <a:fillRect/>
                          </a:stretch>
                        </pic:blipFill>
                        <pic:spPr>
                          <a:xfrm>
                            <a:off x="0" y="0"/>
                            <a:ext cx="1780357" cy="1017347"/>
                          </a:xfrm>
                          <a:prstGeom prst="rect">
                            <a:avLst/>
                          </a:prstGeom>
                        </pic:spPr>
                      </pic:pic>
                    </a:graphicData>
                  </a:graphic>
                </wp:inline>
              </w:drawing>
            </w:r>
          </w:p>
          <w:p w14:paraId="1EC6494E" w14:textId="77777777" w:rsidR="0078021F" w:rsidRDefault="0078021F">
            <w:pPr>
              <w:pStyle w:val="Example"/>
            </w:pPr>
            <w:r>
              <w:rPr>
                <w:position w:val="-28"/>
              </w:rPr>
              <w:object w:dxaOrig="1100" w:dyaOrig="639" w14:anchorId="1623E86C">
                <v:shape id="_x0000_i1276" type="#_x0000_t75" style="width:44.25pt;height:30pt" o:ole="">
                  <v:imagedata r:id="rId547" o:title=""/>
                </v:shape>
                <o:OLEObject Type="Embed" ProgID="Equation.DSMT4" ShapeID="_x0000_i1276" DrawAspect="Content" ObjectID="_1841911540" r:id="rId548"/>
              </w:object>
            </w:r>
          </w:p>
          <w:p w14:paraId="37F6FBEB" w14:textId="77777777" w:rsidR="0078021F" w:rsidRDefault="0078021F">
            <w:pPr>
              <w:pStyle w:val="Example"/>
            </w:pPr>
            <w:r w:rsidRPr="00F77AFF">
              <w:rPr>
                <w:position w:val="-22"/>
              </w:rPr>
              <w:object w:dxaOrig="1020" w:dyaOrig="620" w14:anchorId="7A983CFD">
                <v:shape id="_x0000_i1277" type="#_x0000_t75" style="width:54pt;height:33pt" o:ole="">
                  <v:imagedata r:id="rId549" o:title=""/>
                </v:shape>
                <o:OLEObject Type="Embed" ProgID="Equation.DSMT4" ShapeID="_x0000_i1277" DrawAspect="Content" ObjectID="_1841911541" r:id="rId550"/>
              </w:object>
            </w:r>
          </w:p>
          <w:p w14:paraId="192B4442" w14:textId="77777777" w:rsidR="0078021F" w:rsidRDefault="0078021F">
            <w:pPr>
              <w:pStyle w:val="Example"/>
              <w:rPr>
                <w:i/>
              </w:rPr>
            </w:pPr>
          </w:p>
          <w:p w14:paraId="2BE6624F" w14:textId="77777777" w:rsidR="0078021F" w:rsidRDefault="0078021F">
            <w:pPr>
              <w:pStyle w:val="Example"/>
            </w:pPr>
            <w:r>
              <w:rPr>
                <w:i/>
              </w:rPr>
              <w:t>x</w:t>
            </w:r>
            <w:r>
              <w:t xml:space="preserve"> = 30</w:t>
            </w:r>
            <w:r>
              <w:rPr>
                <w:rFonts w:cs="Times New Roman"/>
              </w:rPr>
              <w:t>°</w:t>
            </w:r>
          </w:p>
        </w:tc>
        <w:tc>
          <w:tcPr>
            <w:tcW w:w="3776" w:type="dxa"/>
            <w:tcBorders>
              <w:top w:val="single" w:sz="4" w:space="0" w:color="auto"/>
              <w:left w:val="single" w:sz="4" w:space="0" w:color="auto"/>
              <w:bottom w:val="single" w:sz="4" w:space="0" w:color="auto"/>
              <w:right w:val="single" w:sz="4" w:space="0" w:color="auto"/>
            </w:tcBorders>
          </w:tcPr>
          <w:p w14:paraId="40562B5E" w14:textId="77777777" w:rsidR="0078021F" w:rsidRDefault="0078021F" w:rsidP="00F77AFF">
            <w:pPr>
              <w:pStyle w:val="Exampleline1"/>
            </w:pPr>
            <w:r>
              <w:rPr>
                <w:b/>
              </w:rPr>
              <w:t>1</w:t>
            </w:r>
            <w:r>
              <w:rPr>
                <w:b/>
              </w:rPr>
              <w:tab/>
            </w:r>
            <w:r>
              <w:t>Always start by labelling the sides.</w:t>
            </w:r>
          </w:p>
          <w:p w14:paraId="44CA979B" w14:textId="77777777" w:rsidR="0078021F" w:rsidRDefault="0078021F">
            <w:pPr>
              <w:pStyle w:val="Example"/>
            </w:pPr>
          </w:p>
          <w:p w14:paraId="2B26E2B6" w14:textId="77777777" w:rsidR="0078021F" w:rsidRDefault="0078021F">
            <w:pPr>
              <w:pStyle w:val="Example"/>
            </w:pPr>
          </w:p>
          <w:p w14:paraId="0DD42BF3" w14:textId="77777777" w:rsidR="0078021F" w:rsidRDefault="0078021F" w:rsidP="00F77AFF">
            <w:pPr>
              <w:pStyle w:val="Examplefollow"/>
            </w:pPr>
          </w:p>
          <w:p w14:paraId="1FA6B5DD" w14:textId="77777777" w:rsidR="0078021F" w:rsidRDefault="0078021F" w:rsidP="00F77AFF">
            <w:pPr>
              <w:pStyle w:val="Examplefollow"/>
            </w:pPr>
          </w:p>
          <w:p w14:paraId="599B95AF" w14:textId="77777777" w:rsidR="0078021F" w:rsidRDefault="0078021F" w:rsidP="00F77AFF">
            <w:pPr>
              <w:pStyle w:val="Examplefollow"/>
            </w:pPr>
          </w:p>
          <w:p w14:paraId="40CA2F78" w14:textId="77777777" w:rsidR="0078021F" w:rsidRDefault="0078021F" w:rsidP="00F77AFF">
            <w:pPr>
              <w:pStyle w:val="Examplefollow"/>
            </w:pPr>
            <w:r>
              <w:rPr>
                <w:b/>
              </w:rPr>
              <w:t>2</w:t>
            </w:r>
            <w:r>
              <w:rPr>
                <w:b/>
              </w:rPr>
              <w:tab/>
            </w:r>
            <w:r>
              <w:t>You are given the opposite and the adjacent so use the tangent ratio.</w:t>
            </w:r>
          </w:p>
          <w:p w14:paraId="278BE0B8" w14:textId="77777777" w:rsidR="0078021F" w:rsidRDefault="0078021F" w:rsidP="00F77AFF">
            <w:pPr>
              <w:pStyle w:val="Examplefollow"/>
            </w:pPr>
          </w:p>
          <w:p w14:paraId="3C38A951" w14:textId="77777777" w:rsidR="0078021F" w:rsidRDefault="0078021F" w:rsidP="00F77AFF">
            <w:pPr>
              <w:pStyle w:val="Examplefollow"/>
            </w:pPr>
            <w:r>
              <w:rPr>
                <w:b/>
              </w:rPr>
              <w:t>3</w:t>
            </w:r>
            <w:r>
              <w:rPr>
                <w:b/>
              </w:rPr>
              <w:tab/>
            </w:r>
            <w:r>
              <w:t>Substitute the sides and angle into the tangent ratio.</w:t>
            </w:r>
          </w:p>
          <w:p w14:paraId="64C46449" w14:textId="77777777" w:rsidR="0078021F" w:rsidRDefault="0078021F" w:rsidP="00F77AFF">
            <w:pPr>
              <w:pStyle w:val="Examplefollow"/>
            </w:pPr>
            <w:r>
              <w:rPr>
                <w:b/>
              </w:rPr>
              <w:t>4</w:t>
            </w:r>
            <w:r>
              <w:rPr>
                <w:b/>
              </w:rPr>
              <w:tab/>
            </w:r>
            <w:r>
              <w:t>Use the table from the key points to find the angle.</w:t>
            </w:r>
          </w:p>
        </w:tc>
      </w:tr>
    </w:tbl>
    <w:p w14:paraId="54221C18" w14:textId="77777777" w:rsidR="0078021F" w:rsidRDefault="0078021F">
      <w:r>
        <w:br w:type="page"/>
      </w:r>
    </w:p>
    <w:p w14:paraId="504294A0" w14:textId="77777777" w:rsidR="0078021F" w:rsidRPr="007279C1" w:rsidRDefault="0078021F" w:rsidP="00F6288A">
      <w:pPr>
        <w:pStyle w:val="Title"/>
        <w:rPr>
          <w:b/>
          <w:sz w:val="48"/>
        </w:rPr>
      </w:pPr>
      <w:r w:rsidRPr="00F6288A">
        <w:rPr>
          <w:b/>
          <w:sz w:val="52"/>
        </w:rPr>
        <w:lastRenderedPageBreak/>
        <w:t>The cosine rule</w:t>
      </w:r>
    </w:p>
    <w:p w14:paraId="254C9113" w14:textId="77777777" w:rsidR="0078021F" w:rsidRPr="00B7484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05663C4E" w14:textId="77777777" w:rsidR="007802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3E242ADE" w14:textId="77777777" w:rsidR="0078021F" w:rsidRPr="006D5C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F6288A">
        <w:t>4a. Trigonometric ratios and graphs</w:t>
      </w:r>
    </w:p>
    <w:p w14:paraId="0C8D58C6" w14:textId="77777777" w:rsidR="0078021F" w:rsidRPr="006D5C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6D5C1F">
        <w:rPr>
          <w:b/>
          <w:szCs w:val="20"/>
        </w:rPr>
        <w:tab/>
        <w:t>Textbook</w:t>
      </w:r>
      <w:r w:rsidRPr="00E11F7F">
        <w:rPr>
          <w:b/>
          <w:szCs w:val="20"/>
        </w:rPr>
        <w:t>:</w:t>
      </w:r>
      <w:r w:rsidRPr="006D5C1F">
        <w:rPr>
          <w:b/>
          <w:i/>
          <w:szCs w:val="20"/>
        </w:rPr>
        <w:t xml:space="preserve"> </w:t>
      </w:r>
      <w:r w:rsidRPr="00F06B4C">
        <w:rPr>
          <w:szCs w:val="20"/>
        </w:rPr>
        <w:t xml:space="preserve">Pure Year </w:t>
      </w:r>
      <w:r w:rsidRPr="00F6288A">
        <w:rPr>
          <w:szCs w:val="20"/>
        </w:rPr>
        <w:t>1, 9.1 The cosine rule</w:t>
      </w:r>
    </w:p>
    <w:p w14:paraId="25935A68" w14:textId="77777777" w:rsidR="0078021F" w:rsidRPr="00B7484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20FFFD48" w14:textId="77777777" w:rsidR="0078021F" w:rsidRDefault="0078021F" w:rsidP="00F6288A">
      <w:pPr>
        <w:pStyle w:val="Qheading"/>
      </w:pPr>
      <w:r>
        <w:rPr>
          <w:noProof/>
          <w:lang w:eastAsia="en-GB"/>
        </w:rPr>
        <w:drawing>
          <wp:anchor distT="0" distB="0" distL="114300" distR="114300" simplePos="0" relativeHeight="251830272" behindDoc="0" locked="0" layoutInCell="1" allowOverlap="1" wp14:anchorId="6F5A3F03" wp14:editId="74303984">
            <wp:simplePos x="0" y="0"/>
            <wp:positionH relativeFrom="column">
              <wp:posOffset>2735554</wp:posOffset>
            </wp:positionH>
            <wp:positionV relativeFrom="paragraph">
              <wp:posOffset>238125</wp:posOffset>
            </wp:positionV>
            <wp:extent cx="1662430" cy="1057275"/>
            <wp:effectExtent l="0" t="0" r="0" b="9525"/>
            <wp:wrapThrough wrapText="bothSides">
              <wp:wrapPolygon edited="0">
                <wp:start x="0" y="0"/>
                <wp:lineTo x="0" y="21405"/>
                <wp:lineTo x="21286" y="21405"/>
                <wp:lineTo x="21286" y="0"/>
                <wp:lineTo x="0" y="0"/>
              </wp:wrapPolygon>
            </wp:wrapThrough>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1"/>
                    <a:stretch>
                      <a:fillRect/>
                    </a:stretch>
                  </pic:blipFill>
                  <pic:spPr>
                    <a:xfrm>
                      <a:off x="0" y="0"/>
                      <a:ext cx="1662430" cy="1057275"/>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17A48129" w14:textId="77777777" w:rsidR="0078021F" w:rsidRDefault="0078021F" w:rsidP="00F6288A">
      <w:pPr>
        <w:pStyle w:val="ListParagraph"/>
        <w:numPr>
          <w:ilvl w:val="0"/>
          <w:numId w:val="2"/>
        </w:numPr>
        <w:spacing w:line="256" w:lineRule="auto"/>
      </w:pPr>
      <w:r>
        <w:rPr>
          <w:i/>
        </w:rPr>
        <w:t>a</w:t>
      </w:r>
      <w:r>
        <w:t xml:space="preserve"> is the side opposite angle A.</w:t>
      </w:r>
    </w:p>
    <w:p w14:paraId="1CFBB8BF" w14:textId="77777777" w:rsidR="0078021F" w:rsidRDefault="0078021F" w:rsidP="00D42691">
      <w:pPr>
        <w:pStyle w:val="ListParagraph"/>
        <w:spacing w:line="256" w:lineRule="auto"/>
      </w:pPr>
      <w:r>
        <w:rPr>
          <w:i/>
        </w:rPr>
        <w:t>b</w:t>
      </w:r>
      <w:r>
        <w:t xml:space="preserve"> is the side opposite angle B.</w:t>
      </w:r>
    </w:p>
    <w:p w14:paraId="7FEB295C" w14:textId="77777777" w:rsidR="0078021F" w:rsidRDefault="0078021F" w:rsidP="00D42691">
      <w:pPr>
        <w:pStyle w:val="ListParagraph"/>
        <w:spacing w:line="256" w:lineRule="auto"/>
      </w:pPr>
      <w:r>
        <w:rPr>
          <w:i/>
        </w:rPr>
        <w:t>c</w:t>
      </w:r>
      <w:r>
        <w:t xml:space="preserve"> is the side opposite angle C.</w:t>
      </w:r>
    </w:p>
    <w:p w14:paraId="7B9EB48A" w14:textId="77777777" w:rsidR="0078021F" w:rsidRDefault="0078021F" w:rsidP="00D42691">
      <w:pPr>
        <w:pStyle w:val="ListParagraph"/>
        <w:spacing w:line="256" w:lineRule="auto"/>
      </w:pPr>
    </w:p>
    <w:p w14:paraId="128117BC" w14:textId="77777777" w:rsidR="0078021F" w:rsidRDefault="0078021F" w:rsidP="00D42691">
      <w:pPr>
        <w:pStyle w:val="ListParagraph"/>
        <w:spacing w:line="256" w:lineRule="auto"/>
      </w:pPr>
      <w:r>
        <w:br/>
      </w:r>
    </w:p>
    <w:p w14:paraId="7D7835AD" w14:textId="77777777" w:rsidR="0078021F" w:rsidRDefault="0078021F" w:rsidP="00DF73D3">
      <w:pPr>
        <w:pStyle w:val="ListParagraph"/>
        <w:numPr>
          <w:ilvl w:val="0"/>
          <w:numId w:val="2"/>
        </w:numPr>
        <w:spacing w:line="256" w:lineRule="auto"/>
        <w:ind w:right="521"/>
      </w:pPr>
      <w:r>
        <w:t>You can use the cosine rule to find the length of a side when two sides and the included angle are given.</w:t>
      </w:r>
    </w:p>
    <w:p w14:paraId="07B01866" w14:textId="77777777" w:rsidR="0078021F" w:rsidRDefault="0078021F" w:rsidP="00DF73D3">
      <w:pPr>
        <w:pStyle w:val="ListParagraph"/>
        <w:numPr>
          <w:ilvl w:val="0"/>
          <w:numId w:val="2"/>
        </w:numPr>
        <w:spacing w:line="256" w:lineRule="auto"/>
      </w:pPr>
      <w:r>
        <w:t xml:space="preserve">To calculate an unknown side use the formula </w:t>
      </w:r>
      <w:r>
        <w:rPr>
          <w:position w:val="-6"/>
        </w:rPr>
        <w:object w:dxaOrig="2280" w:dyaOrig="330" w14:anchorId="3D68BA3C">
          <v:shape id="_x0000_i1278" type="#_x0000_t75" style="width:110.25pt;height:13.5pt" o:ole="">
            <v:imagedata r:id="rId552" o:title=""/>
          </v:shape>
          <o:OLEObject Type="Embed" ProgID="Equation.DSMT4" ShapeID="_x0000_i1278" DrawAspect="Content" ObjectID="_1841911542" r:id="rId553"/>
        </w:object>
      </w:r>
      <w:r>
        <w:t>.</w:t>
      </w:r>
    </w:p>
    <w:p w14:paraId="09A4BFEC" w14:textId="77777777" w:rsidR="0078021F" w:rsidRDefault="0078021F" w:rsidP="00D42691">
      <w:pPr>
        <w:pStyle w:val="ListParagraph"/>
        <w:spacing w:line="256" w:lineRule="auto"/>
        <w:ind w:right="2505"/>
      </w:pPr>
    </w:p>
    <w:p w14:paraId="1063836C" w14:textId="77777777" w:rsidR="0078021F" w:rsidRDefault="0078021F" w:rsidP="00F6288A">
      <w:pPr>
        <w:pStyle w:val="ListParagraph"/>
        <w:numPr>
          <w:ilvl w:val="0"/>
          <w:numId w:val="2"/>
        </w:numPr>
        <w:spacing w:line="256" w:lineRule="auto"/>
      </w:pPr>
      <w:r>
        <w:t>Alternatively, you can use the cosine rule to find an unknown angle if the lengths of all three sides are given.</w:t>
      </w:r>
    </w:p>
    <w:p w14:paraId="54B59309" w14:textId="77777777" w:rsidR="0078021F" w:rsidRDefault="0078021F" w:rsidP="00F6288A">
      <w:pPr>
        <w:pStyle w:val="ListParagraph"/>
        <w:numPr>
          <w:ilvl w:val="0"/>
          <w:numId w:val="2"/>
        </w:numPr>
        <w:spacing w:line="256" w:lineRule="auto"/>
      </w:pPr>
      <w:r>
        <w:t xml:space="preserve">To calculate an unknown angle use the formula </w:t>
      </w:r>
      <w:r w:rsidRPr="00DF73D3">
        <w:rPr>
          <w:position w:val="-22"/>
        </w:rPr>
        <w:object w:dxaOrig="1820" w:dyaOrig="620" w14:anchorId="75BD613E">
          <v:shape id="_x0000_i1279" type="#_x0000_t75" style="width:84.75pt;height:30.75pt" o:ole="">
            <v:imagedata r:id="rId554" o:title=""/>
          </v:shape>
          <o:OLEObject Type="Embed" ProgID="Equation.DSMT4" ShapeID="_x0000_i1279" DrawAspect="Content" ObjectID="_1841911543" r:id="rId555"/>
        </w:object>
      </w:r>
      <w:r>
        <w:t>.</w:t>
      </w:r>
    </w:p>
    <w:p w14:paraId="54D6A113" w14:textId="77777777" w:rsidR="0078021F" w:rsidRPr="000F1EA2" w:rsidRDefault="0078021F" w:rsidP="00F6288A">
      <w:pPr>
        <w:pStyle w:val="Qheading"/>
      </w:pPr>
      <w:r>
        <w:rPr>
          <w:noProof/>
          <w:lang w:eastAsia="en-GB"/>
        </w:rPr>
        <w:drawing>
          <wp:anchor distT="0" distB="0" distL="114300" distR="114300" simplePos="0" relativeHeight="251831296" behindDoc="0" locked="0" layoutInCell="1" allowOverlap="1" wp14:anchorId="791B7EA7" wp14:editId="2ED6B6B1">
            <wp:simplePos x="0" y="0"/>
            <wp:positionH relativeFrom="column">
              <wp:posOffset>3805146</wp:posOffset>
            </wp:positionH>
            <wp:positionV relativeFrom="paragraph">
              <wp:posOffset>258246</wp:posOffset>
            </wp:positionV>
            <wp:extent cx="2286000" cy="1038860"/>
            <wp:effectExtent l="0" t="0" r="0" b="8890"/>
            <wp:wrapThrough wrapText="bothSides">
              <wp:wrapPolygon edited="0">
                <wp:start x="0" y="0"/>
                <wp:lineTo x="0" y="21389"/>
                <wp:lineTo x="21420" y="21389"/>
                <wp:lineTo x="21420" y="0"/>
                <wp:lineTo x="0" y="0"/>
              </wp:wrapPolygon>
            </wp:wrapThrough>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6"/>
                    <a:stretch>
                      <a:fillRect/>
                    </a:stretch>
                  </pic:blipFill>
                  <pic:spPr>
                    <a:xfrm>
                      <a:off x="0" y="0"/>
                      <a:ext cx="2286000" cy="1038860"/>
                    </a:xfrm>
                    <a:prstGeom prst="rect">
                      <a:avLst/>
                    </a:prstGeom>
                  </pic:spPr>
                </pic:pic>
              </a:graphicData>
            </a:graphic>
            <wp14:sizeRelH relativeFrom="margin">
              <wp14:pctWidth>0</wp14:pctWidth>
            </wp14:sizeRelH>
            <wp14:sizeRelV relativeFrom="margin">
              <wp14:pctHeight>0</wp14:pctHeight>
            </wp14:sizeRelV>
          </wp:anchor>
        </w:drawing>
      </w:r>
      <w:r w:rsidRPr="000F1EA2">
        <w:t>Examples</w:t>
      </w:r>
    </w:p>
    <w:p w14:paraId="48EE49D1" w14:textId="77777777" w:rsidR="0078021F" w:rsidRDefault="0078021F" w:rsidP="00F6288A">
      <w:pPr>
        <w:pStyle w:val="Example"/>
        <w:rPr>
          <w:noProof/>
          <w:lang w:eastAsia="en-GB"/>
        </w:rPr>
      </w:pPr>
      <w:r>
        <w:rPr>
          <w:b/>
        </w:rPr>
        <w:t>Example 4</w:t>
      </w:r>
      <w:r w:rsidRPr="00F11D5F">
        <w:rPr>
          <w:b/>
        </w:rPr>
        <w:tab/>
      </w:r>
      <w:r>
        <w:t xml:space="preserve">Work out the length of side </w:t>
      </w:r>
      <w:r>
        <w:rPr>
          <w:i/>
        </w:rPr>
        <w:t>w</w:t>
      </w:r>
      <w:r>
        <w:t>.</w:t>
      </w:r>
      <w:r>
        <w:br/>
      </w:r>
      <w:r>
        <w:tab/>
      </w:r>
      <w:r>
        <w:tab/>
        <w:t>Give your answer correct to 3 significant figures.</w:t>
      </w:r>
      <w:r>
        <w:br/>
      </w:r>
    </w:p>
    <w:p w14:paraId="7892B0B0" w14:textId="77777777" w:rsidR="0078021F" w:rsidRDefault="0078021F" w:rsidP="00F6288A">
      <w:pPr>
        <w:pStyle w:val="Example"/>
        <w:rPr>
          <w:noProof/>
          <w:lang w:eastAsia="en-GB"/>
        </w:rPr>
      </w:pPr>
    </w:p>
    <w:p w14:paraId="2E914101" w14:textId="77777777" w:rsidR="0078021F" w:rsidRPr="00C54B30" w:rsidRDefault="0078021F" w:rsidP="00F6288A">
      <w:pPr>
        <w:pStyle w:val="Example"/>
        <w:rPr>
          <w:i/>
        </w:rPr>
      </w:pPr>
    </w:p>
    <w:tbl>
      <w:tblPr>
        <w:tblStyle w:val="TableGrid"/>
        <w:tblW w:w="0" w:type="auto"/>
        <w:tblInd w:w="1408" w:type="dxa"/>
        <w:tblLook w:val="04A0" w:firstRow="1" w:lastRow="0" w:firstColumn="1" w:lastColumn="0" w:noHBand="0" w:noVBand="1"/>
      </w:tblPr>
      <w:tblGrid>
        <w:gridCol w:w="3827"/>
        <w:gridCol w:w="3776"/>
      </w:tblGrid>
      <w:tr w:rsidR="0078021F" w14:paraId="6AF88EB3" w14:textId="77777777" w:rsidTr="00591F71">
        <w:trPr>
          <w:trHeight w:val="4470"/>
        </w:trPr>
        <w:tc>
          <w:tcPr>
            <w:tcW w:w="3827" w:type="dxa"/>
            <w:tcBorders>
              <w:top w:val="single" w:sz="4" w:space="0" w:color="auto"/>
              <w:left w:val="single" w:sz="4" w:space="0" w:color="auto"/>
              <w:bottom w:val="single" w:sz="4" w:space="0" w:color="auto"/>
              <w:right w:val="single" w:sz="4" w:space="0" w:color="auto"/>
            </w:tcBorders>
          </w:tcPr>
          <w:p w14:paraId="1577A0F4" w14:textId="77777777" w:rsidR="0078021F" w:rsidRDefault="0078021F">
            <w:pPr>
              <w:pStyle w:val="Example"/>
            </w:pPr>
            <w:r>
              <w:rPr>
                <w:noProof/>
                <w:lang w:eastAsia="en-GB"/>
              </w:rPr>
              <w:drawing>
                <wp:inline distT="0" distB="0" distL="0" distR="0" wp14:anchorId="7E2B7F09" wp14:editId="65B57B32">
                  <wp:extent cx="2205318" cy="1098817"/>
                  <wp:effectExtent l="0" t="0" r="5080" b="635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7">
                            <a:extLst>
                              <a:ext uri="{28A0092B-C50C-407E-A947-70E740481C1C}">
                                <a14:useLocalDpi xmlns:a14="http://schemas.microsoft.com/office/drawing/2010/main" val="0"/>
                              </a:ext>
                            </a:extLst>
                          </a:blip>
                          <a:stretch>
                            <a:fillRect/>
                          </a:stretch>
                        </pic:blipFill>
                        <pic:spPr>
                          <a:xfrm>
                            <a:off x="0" y="0"/>
                            <a:ext cx="2217764" cy="1105019"/>
                          </a:xfrm>
                          <a:prstGeom prst="rect">
                            <a:avLst/>
                          </a:prstGeom>
                        </pic:spPr>
                      </pic:pic>
                    </a:graphicData>
                  </a:graphic>
                </wp:inline>
              </w:drawing>
            </w:r>
          </w:p>
          <w:p w14:paraId="29665F19" w14:textId="77777777" w:rsidR="0078021F" w:rsidRDefault="0078021F" w:rsidP="00DF73D3">
            <w:pPr>
              <w:pStyle w:val="Exampleline1"/>
            </w:pPr>
            <w:r>
              <w:object w:dxaOrig="2280" w:dyaOrig="330" w14:anchorId="7D48725E">
                <v:shape id="_x0000_i1280" type="#_x0000_t75" style="width:114.75pt;height:14.25pt" o:ole="">
                  <v:imagedata r:id="rId552" o:title=""/>
                </v:shape>
                <o:OLEObject Type="Embed" ProgID="Equation.DSMT4" ShapeID="_x0000_i1280" DrawAspect="Content" ObjectID="_1841911544" r:id="rId558"/>
              </w:object>
            </w:r>
          </w:p>
          <w:p w14:paraId="575B0D3C" w14:textId="77777777" w:rsidR="0078021F" w:rsidRDefault="0078021F" w:rsidP="00DF73D3">
            <w:pPr>
              <w:pStyle w:val="Exampleline1"/>
            </w:pPr>
          </w:p>
          <w:p w14:paraId="5B1797C1" w14:textId="77777777" w:rsidR="0078021F" w:rsidRDefault="0078021F">
            <w:pPr>
              <w:pStyle w:val="Example"/>
            </w:pPr>
            <w:r>
              <w:rPr>
                <w:position w:val="-6"/>
              </w:rPr>
              <w:object w:dxaOrig="3015" w:dyaOrig="330" w14:anchorId="5F588140">
                <v:shape id="_x0000_i1281" type="#_x0000_t75" style="width:151.5pt;height:14.25pt" o:ole="">
                  <v:imagedata r:id="rId559" o:title=""/>
                </v:shape>
                <o:OLEObject Type="Embed" ProgID="Equation.DSMT4" ShapeID="_x0000_i1281" DrawAspect="Content" ObjectID="_1841911545" r:id="rId560"/>
              </w:object>
            </w:r>
          </w:p>
          <w:p w14:paraId="3325A29A" w14:textId="77777777" w:rsidR="0078021F" w:rsidRDefault="0078021F">
            <w:pPr>
              <w:pStyle w:val="Example"/>
            </w:pPr>
          </w:p>
          <w:p w14:paraId="45DBBF78" w14:textId="77777777" w:rsidR="0078021F" w:rsidRDefault="0078021F">
            <w:pPr>
              <w:pStyle w:val="Example"/>
            </w:pPr>
            <w:r>
              <w:rPr>
                <w:i/>
              </w:rPr>
              <w:t>w</w:t>
            </w:r>
            <w:r>
              <w:rPr>
                <w:vertAlign w:val="superscript"/>
              </w:rPr>
              <w:t>2</w:t>
            </w:r>
            <w:r>
              <w:t xml:space="preserve"> = 33.804 040 51...</w:t>
            </w:r>
          </w:p>
          <w:p w14:paraId="1A4D2A0D" w14:textId="77777777" w:rsidR="0078021F" w:rsidRDefault="0078021F">
            <w:pPr>
              <w:pStyle w:val="Example"/>
            </w:pPr>
            <w:r>
              <w:rPr>
                <w:i/>
              </w:rPr>
              <w:t>w</w:t>
            </w:r>
            <w:r>
              <w:t xml:space="preserve"> = </w:t>
            </w:r>
            <w:r w:rsidRPr="00DF73D3">
              <w:rPr>
                <w:position w:val="-12"/>
              </w:rPr>
              <w:object w:dxaOrig="1420" w:dyaOrig="380" w14:anchorId="61634CE3">
                <v:shape id="_x0000_i1282" type="#_x0000_t75" style="width:71.25pt;height:19.5pt" o:ole="">
                  <v:imagedata r:id="rId561" o:title=""/>
                </v:shape>
                <o:OLEObject Type="Embed" ProgID="Equation.DSMT4" ShapeID="_x0000_i1282" DrawAspect="Content" ObjectID="_1841911546" r:id="rId562"/>
              </w:object>
            </w:r>
          </w:p>
          <w:p w14:paraId="1D52E4D4" w14:textId="77777777" w:rsidR="0078021F" w:rsidRDefault="0078021F" w:rsidP="00DF73D3">
            <w:pPr>
              <w:pStyle w:val="Example"/>
            </w:pPr>
            <w:r w:rsidRPr="00DF73D3">
              <w:rPr>
                <w:i/>
              </w:rPr>
              <w:t>w</w:t>
            </w:r>
            <w:r>
              <w:t xml:space="preserve"> = 5.81 cm</w:t>
            </w:r>
          </w:p>
        </w:tc>
        <w:tc>
          <w:tcPr>
            <w:tcW w:w="3776" w:type="dxa"/>
            <w:tcBorders>
              <w:top w:val="single" w:sz="4" w:space="0" w:color="auto"/>
              <w:left w:val="single" w:sz="4" w:space="0" w:color="auto"/>
              <w:bottom w:val="single" w:sz="4" w:space="0" w:color="auto"/>
              <w:right w:val="single" w:sz="4" w:space="0" w:color="auto"/>
            </w:tcBorders>
          </w:tcPr>
          <w:p w14:paraId="10216406" w14:textId="77777777" w:rsidR="0078021F" w:rsidRDefault="0078021F" w:rsidP="00DF73D3">
            <w:pPr>
              <w:pStyle w:val="Exampleline1indent"/>
            </w:pPr>
            <w:r>
              <w:rPr>
                <w:b/>
              </w:rPr>
              <w:t>1</w:t>
            </w:r>
            <w:r>
              <w:rPr>
                <w:b/>
              </w:rPr>
              <w:tab/>
            </w:r>
            <w:r>
              <w:t>Always start by labelling the angles and sides.</w:t>
            </w:r>
          </w:p>
          <w:p w14:paraId="6C06E6D6" w14:textId="77777777" w:rsidR="0078021F" w:rsidRDefault="0078021F">
            <w:pPr>
              <w:pStyle w:val="Example"/>
            </w:pPr>
          </w:p>
          <w:p w14:paraId="5FD28378" w14:textId="77777777" w:rsidR="0078021F" w:rsidRDefault="0078021F">
            <w:pPr>
              <w:pStyle w:val="Example"/>
            </w:pPr>
          </w:p>
          <w:p w14:paraId="2A0A89CE" w14:textId="77777777" w:rsidR="0078021F" w:rsidRDefault="0078021F" w:rsidP="00DF73D3">
            <w:pPr>
              <w:pStyle w:val="Examplefollow"/>
            </w:pPr>
          </w:p>
          <w:p w14:paraId="71557D4C" w14:textId="77777777" w:rsidR="0078021F" w:rsidRDefault="0078021F" w:rsidP="00DF73D3">
            <w:pPr>
              <w:pStyle w:val="Examplefollow"/>
            </w:pPr>
          </w:p>
          <w:p w14:paraId="77B4C82A" w14:textId="77777777" w:rsidR="0078021F" w:rsidRDefault="0078021F" w:rsidP="00DF73D3">
            <w:pPr>
              <w:pStyle w:val="Examplefollow"/>
            </w:pPr>
          </w:p>
          <w:p w14:paraId="6D6FE153" w14:textId="77777777" w:rsidR="0078021F" w:rsidRDefault="0078021F" w:rsidP="00DF73D3">
            <w:pPr>
              <w:pStyle w:val="Examplefollow"/>
            </w:pPr>
            <w:r>
              <w:rPr>
                <w:b/>
              </w:rPr>
              <w:t>2</w:t>
            </w:r>
            <w:r>
              <w:rPr>
                <w:b/>
              </w:rPr>
              <w:tab/>
            </w:r>
            <w:r>
              <w:t>Write the cosine rule to find the side.</w:t>
            </w:r>
          </w:p>
          <w:p w14:paraId="782426E8" w14:textId="77777777" w:rsidR="0078021F" w:rsidRDefault="0078021F" w:rsidP="00DF73D3">
            <w:pPr>
              <w:pStyle w:val="Exampleline1indent"/>
            </w:pPr>
            <w:r>
              <w:rPr>
                <w:b/>
              </w:rPr>
              <w:t>3</w:t>
            </w:r>
            <w:r>
              <w:rPr>
                <w:b/>
              </w:rPr>
              <w:tab/>
            </w:r>
            <w:r>
              <w:t xml:space="preserve">Substitute the values </w:t>
            </w:r>
            <w:r>
              <w:rPr>
                <w:i/>
              </w:rPr>
              <w:t>a</w:t>
            </w:r>
            <w:r>
              <w:t xml:space="preserve">, </w:t>
            </w:r>
            <w:r>
              <w:rPr>
                <w:i/>
              </w:rPr>
              <w:t>b</w:t>
            </w:r>
            <w:r>
              <w:t xml:space="preserve"> and </w:t>
            </w:r>
            <w:r w:rsidRPr="00DF73D3">
              <w:rPr>
                <w:i/>
              </w:rPr>
              <w:t>A</w:t>
            </w:r>
            <w:r>
              <w:t xml:space="preserve"> into the formula.</w:t>
            </w:r>
          </w:p>
          <w:p w14:paraId="1DF598EE" w14:textId="77777777" w:rsidR="0078021F" w:rsidRPr="00591F71" w:rsidRDefault="0078021F" w:rsidP="00DF73D3">
            <w:pPr>
              <w:pStyle w:val="Examplefollow"/>
            </w:pPr>
            <w:r>
              <w:rPr>
                <w:b/>
              </w:rPr>
              <w:t>4</w:t>
            </w:r>
            <w:r>
              <w:rPr>
                <w:b/>
              </w:rPr>
              <w:tab/>
            </w:r>
            <w:r>
              <w:t xml:space="preserve">Use a calculator to find </w:t>
            </w:r>
            <w:r>
              <w:rPr>
                <w:i/>
              </w:rPr>
              <w:t>w</w:t>
            </w:r>
            <w:r>
              <w:rPr>
                <w:vertAlign w:val="superscript"/>
              </w:rPr>
              <w:t>2</w:t>
            </w:r>
            <w:r>
              <w:t xml:space="preserve"> and </w:t>
            </w:r>
            <w:r>
              <w:br/>
              <w:t xml:space="preserve">then </w:t>
            </w:r>
            <w:r>
              <w:rPr>
                <w:i/>
              </w:rPr>
              <w:t>w</w:t>
            </w:r>
            <w:r>
              <w:t>.</w:t>
            </w:r>
          </w:p>
          <w:p w14:paraId="71F8A5AB" w14:textId="77777777" w:rsidR="0078021F" w:rsidRDefault="0078021F" w:rsidP="00DF73D3">
            <w:pPr>
              <w:pStyle w:val="Examplefollow"/>
            </w:pPr>
            <w:r>
              <w:rPr>
                <w:b/>
              </w:rPr>
              <w:t>5</w:t>
            </w:r>
            <w:r>
              <w:rPr>
                <w:b/>
              </w:rPr>
              <w:tab/>
            </w:r>
            <w:r>
              <w:t>Round your final answer to 3 significant figures and write the units in your answer.</w:t>
            </w:r>
          </w:p>
        </w:tc>
      </w:tr>
    </w:tbl>
    <w:p w14:paraId="5C875359" w14:textId="77777777" w:rsidR="0078021F" w:rsidRDefault="0078021F" w:rsidP="00F6288A">
      <w:pPr>
        <w:pStyle w:val="Example"/>
        <w:tabs>
          <w:tab w:val="left" w:pos="1330"/>
        </w:tabs>
        <w:spacing w:before="240" w:line="240" w:lineRule="auto"/>
      </w:pPr>
      <w:r>
        <w:rPr>
          <w:noProof/>
          <w:lang w:eastAsia="en-GB"/>
        </w:rPr>
        <w:drawing>
          <wp:anchor distT="0" distB="0" distL="114300" distR="114300" simplePos="0" relativeHeight="251832320" behindDoc="0" locked="0" layoutInCell="1" allowOverlap="1" wp14:anchorId="7E4421F9" wp14:editId="16D8547B">
            <wp:simplePos x="0" y="0"/>
            <wp:positionH relativeFrom="column">
              <wp:posOffset>3630001</wp:posOffset>
            </wp:positionH>
            <wp:positionV relativeFrom="paragraph">
              <wp:posOffset>367</wp:posOffset>
            </wp:positionV>
            <wp:extent cx="2330450" cy="936625"/>
            <wp:effectExtent l="0" t="0" r="0" b="0"/>
            <wp:wrapThrough wrapText="bothSides">
              <wp:wrapPolygon edited="0">
                <wp:start x="0" y="0"/>
                <wp:lineTo x="0" y="21087"/>
                <wp:lineTo x="21365" y="21087"/>
                <wp:lineTo x="21365" y="0"/>
                <wp:lineTo x="0" y="0"/>
              </wp:wrapPolygon>
            </wp:wrapThrough>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3"/>
                    <a:stretch>
                      <a:fillRect/>
                    </a:stretch>
                  </pic:blipFill>
                  <pic:spPr>
                    <a:xfrm>
                      <a:off x="0" y="0"/>
                      <a:ext cx="2330450" cy="936625"/>
                    </a:xfrm>
                    <a:prstGeom prst="rect">
                      <a:avLst/>
                    </a:prstGeom>
                  </pic:spPr>
                </pic:pic>
              </a:graphicData>
            </a:graphic>
            <wp14:sizeRelH relativeFrom="margin">
              <wp14:pctWidth>0</wp14:pctWidth>
            </wp14:sizeRelH>
            <wp14:sizeRelV relativeFrom="margin">
              <wp14:pctHeight>0</wp14:pctHeight>
            </wp14:sizeRelV>
          </wp:anchor>
        </w:drawing>
      </w:r>
      <w:r>
        <w:rPr>
          <w:b/>
        </w:rPr>
        <w:t>Example 5</w:t>
      </w:r>
      <w:r w:rsidRPr="00F11D5F">
        <w:rPr>
          <w:b/>
        </w:rPr>
        <w:tab/>
      </w:r>
      <w:r>
        <w:t xml:space="preserve">Work out the size of angle </w:t>
      </w:r>
      <w:r>
        <w:rPr>
          <w:rFonts w:cs="Times New Roman"/>
          <w:i/>
        </w:rPr>
        <w:t>θ</w:t>
      </w:r>
      <w:r>
        <w:t>.</w:t>
      </w:r>
      <w:r>
        <w:br/>
      </w:r>
      <w:r>
        <w:tab/>
        <w:t>Give your answer correct to 1 decimal place.</w:t>
      </w:r>
      <w:r w:rsidRPr="00D42691">
        <w:rPr>
          <w:noProof/>
          <w:lang w:eastAsia="en-GB"/>
        </w:rPr>
        <w:t xml:space="preserve"> </w:t>
      </w:r>
      <w:r>
        <w:br/>
      </w:r>
    </w:p>
    <w:p w14:paraId="4E9573F1" w14:textId="77777777" w:rsidR="0078021F" w:rsidRDefault="0078021F" w:rsidP="00F6288A">
      <w:pPr>
        <w:pStyle w:val="Example"/>
        <w:tabs>
          <w:tab w:val="left" w:pos="1330"/>
        </w:tabs>
        <w:spacing w:before="240" w:line="240" w:lineRule="auto"/>
      </w:pPr>
    </w:p>
    <w:p w14:paraId="568DD2FE" w14:textId="77777777" w:rsidR="0078021F" w:rsidRDefault="0078021F" w:rsidP="00F6288A">
      <w:pPr>
        <w:pStyle w:val="Example"/>
        <w:tabs>
          <w:tab w:val="left" w:pos="1330"/>
        </w:tabs>
        <w:spacing w:before="240" w:line="240" w:lineRule="auto"/>
      </w:pPr>
    </w:p>
    <w:tbl>
      <w:tblPr>
        <w:tblStyle w:val="TableGrid"/>
        <w:tblW w:w="0" w:type="auto"/>
        <w:tblInd w:w="1408" w:type="dxa"/>
        <w:tblLook w:val="04A0" w:firstRow="1" w:lastRow="0" w:firstColumn="1" w:lastColumn="0" w:noHBand="0" w:noVBand="1"/>
      </w:tblPr>
      <w:tblGrid>
        <w:gridCol w:w="3827"/>
        <w:gridCol w:w="3776"/>
      </w:tblGrid>
      <w:tr w:rsidR="0078021F" w14:paraId="0F3DB0FE" w14:textId="77777777" w:rsidTr="00591F71">
        <w:trPr>
          <w:trHeight w:val="4609"/>
        </w:trPr>
        <w:tc>
          <w:tcPr>
            <w:tcW w:w="3827" w:type="dxa"/>
            <w:tcBorders>
              <w:top w:val="single" w:sz="4" w:space="0" w:color="auto"/>
              <w:left w:val="single" w:sz="4" w:space="0" w:color="auto"/>
              <w:bottom w:val="single" w:sz="4" w:space="0" w:color="auto"/>
              <w:right w:val="single" w:sz="4" w:space="0" w:color="auto"/>
            </w:tcBorders>
          </w:tcPr>
          <w:p w14:paraId="19E45070" w14:textId="77777777" w:rsidR="0078021F" w:rsidRDefault="0078021F">
            <w:pPr>
              <w:pStyle w:val="Example"/>
            </w:pPr>
            <w:r>
              <w:rPr>
                <w:noProof/>
                <w:lang w:eastAsia="en-GB"/>
              </w:rPr>
              <w:lastRenderedPageBreak/>
              <w:drawing>
                <wp:inline distT="0" distB="0" distL="0" distR="0" wp14:anchorId="042DB274" wp14:editId="6823AF5B">
                  <wp:extent cx="2241177" cy="942054"/>
                  <wp:effectExtent l="0" t="0" r="6985"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4">
                            <a:extLst>
                              <a:ext uri="{28A0092B-C50C-407E-A947-70E740481C1C}">
                                <a14:useLocalDpi xmlns:a14="http://schemas.microsoft.com/office/drawing/2010/main" val="0"/>
                              </a:ext>
                            </a:extLst>
                          </a:blip>
                          <a:stretch>
                            <a:fillRect/>
                          </a:stretch>
                        </pic:blipFill>
                        <pic:spPr>
                          <a:xfrm>
                            <a:off x="0" y="0"/>
                            <a:ext cx="2268556" cy="953562"/>
                          </a:xfrm>
                          <a:prstGeom prst="rect">
                            <a:avLst/>
                          </a:prstGeom>
                        </pic:spPr>
                      </pic:pic>
                    </a:graphicData>
                  </a:graphic>
                </wp:inline>
              </w:drawing>
            </w:r>
          </w:p>
          <w:p w14:paraId="66EE9D52" w14:textId="77777777" w:rsidR="0078021F" w:rsidRDefault="0078021F">
            <w:pPr>
              <w:pStyle w:val="Example"/>
            </w:pPr>
            <w:r w:rsidRPr="00DF73D3">
              <w:rPr>
                <w:position w:val="-22"/>
              </w:rPr>
              <w:object w:dxaOrig="1820" w:dyaOrig="620" w14:anchorId="39899C19">
                <v:shape id="_x0000_i1283" type="#_x0000_t75" style="width:86.25pt;height:31.5pt" o:ole="">
                  <v:imagedata r:id="rId565" o:title=""/>
                </v:shape>
                <o:OLEObject Type="Embed" ProgID="Equation.DSMT4" ShapeID="_x0000_i1283" DrawAspect="Content" ObjectID="_1841911547" r:id="rId566"/>
              </w:object>
            </w:r>
          </w:p>
          <w:p w14:paraId="6B163B50" w14:textId="77777777" w:rsidR="0078021F" w:rsidRDefault="0078021F">
            <w:pPr>
              <w:pStyle w:val="Example"/>
            </w:pPr>
            <w:r w:rsidRPr="00DF73D3">
              <w:rPr>
                <w:position w:val="-22"/>
              </w:rPr>
              <w:object w:dxaOrig="1980" w:dyaOrig="620" w14:anchorId="6F3639AE">
                <v:shape id="_x0000_i1284" type="#_x0000_t75" style="width:86.25pt;height:29.25pt" o:ole="">
                  <v:imagedata r:id="rId567" o:title=""/>
                </v:shape>
                <o:OLEObject Type="Embed" ProgID="Equation.DSMT4" ShapeID="_x0000_i1284" DrawAspect="Content" ObjectID="_1841911548" r:id="rId568"/>
              </w:object>
            </w:r>
          </w:p>
          <w:p w14:paraId="4EEE54D0" w14:textId="77777777" w:rsidR="0078021F" w:rsidRDefault="0078021F">
            <w:pPr>
              <w:pStyle w:val="Example"/>
            </w:pPr>
            <w:r w:rsidRPr="00DF73D3">
              <w:rPr>
                <w:position w:val="-22"/>
              </w:rPr>
              <w:object w:dxaOrig="1120" w:dyaOrig="580" w14:anchorId="0E4FB6CF">
                <v:shape id="_x0000_i1285" type="#_x0000_t75" style="width:54.75pt;height:27pt" o:ole="">
                  <v:imagedata r:id="rId569" o:title=""/>
                </v:shape>
                <o:OLEObject Type="Embed" ProgID="Equation.DSMT4" ShapeID="_x0000_i1285" DrawAspect="Content" ObjectID="_1841911549" r:id="rId570"/>
              </w:object>
            </w:r>
          </w:p>
          <w:p w14:paraId="28388701" w14:textId="77777777" w:rsidR="0078021F" w:rsidRDefault="0078021F" w:rsidP="00DF73D3">
            <w:pPr>
              <w:pStyle w:val="Exampleline1"/>
            </w:pPr>
            <w:r>
              <w:rPr>
                <w:rFonts w:cs="Times New Roman"/>
                <w:i/>
              </w:rPr>
              <w:t>θ</w:t>
            </w:r>
            <w:r>
              <w:t xml:space="preserve"> = 122.878 349...</w:t>
            </w:r>
          </w:p>
          <w:p w14:paraId="1BA00A3B" w14:textId="77777777" w:rsidR="0078021F" w:rsidRDefault="0078021F">
            <w:pPr>
              <w:pStyle w:val="Example"/>
            </w:pPr>
          </w:p>
          <w:p w14:paraId="65B53D3E" w14:textId="77777777" w:rsidR="0078021F" w:rsidRDefault="0078021F">
            <w:pPr>
              <w:pStyle w:val="Example"/>
            </w:pPr>
            <w:r>
              <w:rPr>
                <w:rFonts w:cs="Times New Roman"/>
                <w:i/>
              </w:rPr>
              <w:t>θ</w:t>
            </w:r>
            <w:r>
              <w:t xml:space="preserve"> = 122.9</w:t>
            </w:r>
            <w:r>
              <w:rPr>
                <w:rFonts w:cs="Times New Roman"/>
              </w:rPr>
              <w:t>°</w:t>
            </w:r>
          </w:p>
        </w:tc>
        <w:tc>
          <w:tcPr>
            <w:tcW w:w="3776" w:type="dxa"/>
            <w:tcBorders>
              <w:top w:val="single" w:sz="4" w:space="0" w:color="auto"/>
              <w:left w:val="single" w:sz="4" w:space="0" w:color="auto"/>
              <w:bottom w:val="single" w:sz="4" w:space="0" w:color="auto"/>
              <w:right w:val="single" w:sz="4" w:space="0" w:color="auto"/>
            </w:tcBorders>
          </w:tcPr>
          <w:p w14:paraId="74FB5C1F" w14:textId="77777777" w:rsidR="0078021F" w:rsidRDefault="0078021F" w:rsidP="00DF73D3">
            <w:pPr>
              <w:pStyle w:val="Exampleline1indent"/>
            </w:pPr>
            <w:r>
              <w:rPr>
                <w:b/>
              </w:rPr>
              <w:t>1</w:t>
            </w:r>
            <w:r>
              <w:rPr>
                <w:b/>
              </w:rPr>
              <w:tab/>
            </w:r>
            <w:r>
              <w:t>Always start by labelling the angles and sides.</w:t>
            </w:r>
          </w:p>
          <w:p w14:paraId="6A0A00FA" w14:textId="77777777" w:rsidR="0078021F" w:rsidRDefault="0078021F">
            <w:pPr>
              <w:pStyle w:val="Example"/>
            </w:pPr>
          </w:p>
          <w:p w14:paraId="1CD4706E" w14:textId="77777777" w:rsidR="0078021F" w:rsidRDefault="0078021F">
            <w:pPr>
              <w:pStyle w:val="Example"/>
            </w:pPr>
          </w:p>
          <w:p w14:paraId="1CE9FE3C" w14:textId="77777777" w:rsidR="0078021F" w:rsidRDefault="0078021F">
            <w:pPr>
              <w:pStyle w:val="Example"/>
            </w:pPr>
          </w:p>
          <w:p w14:paraId="57CB0835" w14:textId="77777777" w:rsidR="0078021F" w:rsidRDefault="0078021F">
            <w:pPr>
              <w:pStyle w:val="Example"/>
            </w:pPr>
          </w:p>
          <w:p w14:paraId="2306ACE0" w14:textId="77777777" w:rsidR="0078021F" w:rsidRDefault="0078021F" w:rsidP="00DF73D3">
            <w:pPr>
              <w:pStyle w:val="Examplefollow"/>
            </w:pPr>
            <w:r>
              <w:rPr>
                <w:b/>
              </w:rPr>
              <w:t>2</w:t>
            </w:r>
            <w:r>
              <w:rPr>
                <w:b/>
              </w:rPr>
              <w:tab/>
            </w:r>
            <w:r>
              <w:t>Write the cosine rule to find the angle.</w:t>
            </w:r>
          </w:p>
          <w:p w14:paraId="5222DC20" w14:textId="77777777" w:rsidR="0078021F" w:rsidRDefault="0078021F" w:rsidP="00DF73D3">
            <w:pPr>
              <w:pStyle w:val="Exampleline1indent"/>
            </w:pPr>
            <w:r>
              <w:rPr>
                <w:b/>
              </w:rPr>
              <w:t>3</w:t>
            </w:r>
            <w:r>
              <w:rPr>
                <w:b/>
              </w:rPr>
              <w:tab/>
            </w:r>
            <w:r>
              <w:t xml:space="preserve">Substitute the values </w:t>
            </w:r>
            <w:r>
              <w:rPr>
                <w:i/>
              </w:rPr>
              <w:t>a</w:t>
            </w:r>
            <w:r>
              <w:t xml:space="preserve">, </w:t>
            </w:r>
            <w:r>
              <w:rPr>
                <w:i/>
              </w:rPr>
              <w:t>b</w:t>
            </w:r>
            <w:r>
              <w:t xml:space="preserve"> and </w:t>
            </w:r>
            <w:r>
              <w:rPr>
                <w:i/>
              </w:rPr>
              <w:t>c</w:t>
            </w:r>
            <w:r>
              <w:t xml:space="preserve"> into the formula.</w:t>
            </w:r>
          </w:p>
          <w:p w14:paraId="1E638DCB" w14:textId="77777777" w:rsidR="0078021F" w:rsidRDefault="0078021F" w:rsidP="00DF73D3">
            <w:pPr>
              <w:pStyle w:val="Exampleline1"/>
            </w:pPr>
            <w:r>
              <w:rPr>
                <w:b/>
              </w:rPr>
              <w:t>4</w:t>
            </w:r>
            <w:r>
              <w:rPr>
                <w:b/>
              </w:rPr>
              <w:tab/>
            </w:r>
            <w:r>
              <w:t>Use cos</w:t>
            </w:r>
            <w:r>
              <w:rPr>
                <w:rFonts w:cs="Times New Roman"/>
                <w:vertAlign w:val="superscript"/>
              </w:rPr>
              <w:t>−</w:t>
            </w:r>
            <w:r>
              <w:rPr>
                <w:vertAlign w:val="superscript"/>
              </w:rPr>
              <w:t>1</w:t>
            </w:r>
            <w:r>
              <w:t xml:space="preserve"> to find the angle.</w:t>
            </w:r>
          </w:p>
          <w:p w14:paraId="6C437A3D" w14:textId="77777777" w:rsidR="0078021F" w:rsidRDefault="0078021F" w:rsidP="00DF73D3">
            <w:pPr>
              <w:pStyle w:val="Exampleline1indent"/>
            </w:pPr>
            <w:r>
              <w:rPr>
                <w:b/>
              </w:rPr>
              <w:t>5</w:t>
            </w:r>
            <w:r>
              <w:rPr>
                <w:b/>
              </w:rPr>
              <w:tab/>
            </w:r>
            <w:r>
              <w:t xml:space="preserve">Use your calculator to work out </w:t>
            </w:r>
            <w:r>
              <w:br/>
              <w:t>cos</w:t>
            </w:r>
            <w:r>
              <w:rPr>
                <w:vertAlign w:val="superscript"/>
              </w:rPr>
              <w:t>–1</w:t>
            </w:r>
            <w:r w:rsidRPr="00DF73D3">
              <w:t>(–76 ÷ 140)</w:t>
            </w:r>
            <w:r>
              <w:t>.</w:t>
            </w:r>
          </w:p>
          <w:p w14:paraId="73B559A9" w14:textId="77777777" w:rsidR="0078021F" w:rsidRDefault="0078021F" w:rsidP="00DF73D3">
            <w:pPr>
              <w:pStyle w:val="Examplefollow"/>
            </w:pPr>
            <w:r>
              <w:rPr>
                <w:b/>
              </w:rPr>
              <w:t>6</w:t>
            </w:r>
            <w:r>
              <w:rPr>
                <w:b/>
              </w:rPr>
              <w:tab/>
            </w:r>
            <w:r>
              <w:t>Round your answer to 1 decimal place and write the units in your answer.</w:t>
            </w:r>
          </w:p>
        </w:tc>
      </w:tr>
    </w:tbl>
    <w:p w14:paraId="4CBBB8D8" w14:textId="77777777" w:rsidR="0078021F" w:rsidRDefault="0078021F" w:rsidP="00F6288A">
      <w:pPr>
        <w:rPr>
          <w:b/>
        </w:rPr>
      </w:pPr>
    </w:p>
    <w:p w14:paraId="256E1D9F" w14:textId="77777777" w:rsidR="0078021F" w:rsidRPr="007279C1" w:rsidRDefault="0078021F" w:rsidP="00F6288A">
      <w:pPr>
        <w:pStyle w:val="Title"/>
        <w:rPr>
          <w:b/>
          <w:sz w:val="48"/>
        </w:rPr>
      </w:pPr>
      <w:r w:rsidRPr="00F6288A">
        <w:rPr>
          <w:b/>
          <w:sz w:val="52"/>
        </w:rPr>
        <w:t>The sine rule</w:t>
      </w:r>
    </w:p>
    <w:p w14:paraId="0C732419" w14:textId="77777777" w:rsidR="0078021F" w:rsidRPr="00B7484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383C8390" w14:textId="77777777" w:rsidR="007802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048FF2CC" w14:textId="77777777" w:rsidR="0078021F" w:rsidRPr="006D5C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F6288A">
        <w:t>4a. Trigonometric ratios and graphs</w:t>
      </w:r>
    </w:p>
    <w:p w14:paraId="21623A87" w14:textId="77777777" w:rsidR="0078021F" w:rsidRPr="006D5C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6D5C1F">
        <w:rPr>
          <w:b/>
          <w:szCs w:val="20"/>
        </w:rPr>
        <w:tab/>
        <w:t>Textbook</w:t>
      </w:r>
      <w:r w:rsidRPr="00E11F7F">
        <w:rPr>
          <w:b/>
          <w:szCs w:val="20"/>
        </w:rPr>
        <w:t>:</w:t>
      </w:r>
      <w:r w:rsidRPr="006D5C1F">
        <w:rPr>
          <w:b/>
          <w:i/>
          <w:szCs w:val="20"/>
        </w:rPr>
        <w:t xml:space="preserve"> </w:t>
      </w:r>
      <w:r w:rsidRPr="00F06B4C">
        <w:rPr>
          <w:szCs w:val="20"/>
        </w:rPr>
        <w:t xml:space="preserve">Pure Year </w:t>
      </w:r>
      <w:r w:rsidRPr="00F6288A">
        <w:rPr>
          <w:szCs w:val="20"/>
        </w:rPr>
        <w:t>1, 9.2 The sine rule</w:t>
      </w:r>
    </w:p>
    <w:p w14:paraId="506C0C48" w14:textId="77777777" w:rsidR="0078021F" w:rsidRPr="00B7484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5C200BAF" w14:textId="77777777" w:rsidR="0078021F" w:rsidRDefault="0078021F" w:rsidP="00F6288A">
      <w:pPr>
        <w:pStyle w:val="Qheading"/>
      </w:pPr>
      <w:r>
        <w:rPr>
          <w:noProof/>
          <w:lang w:eastAsia="en-GB"/>
        </w:rPr>
        <w:drawing>
          <wp:anchor distT="0" distB="0" distL="114300" distR="114300" simplePos="0" relativeHeight="251833344" behindDoc="0" locked="0" layoutInCell="1" allowOverlap="1" wp14:anchorId="593B3D3B" wp14:editId="50A8D327">
            <wp:simplePos x="0" y="0"/>
            <wp:positionH relativeFrom="column">
              <wp:posOffset>2895077</wp:posOffset>
            </wp:positionH>
            <wp:positionV relativeFrom="paragraph">
              <wp:posOffset>203125</wp:posOffset>
            </wp:positionV>
            <wp:extent cx="1703294" cy="1083914"/>
            <wp:effectExtent l="0" t="0" r="0" b="25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1"/>
                    <a:stretch>
                      <a:fillRect/>
                    </a:stretch>
                  </pic:blipFill>
                  <pic:spPr>
                    <a:xfrm>
                      <a:off x="0" y="0"/>
                      <a:ext cx="1703294" cy="1083914"/>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546D1722" w14:textId="77777777" w:rsidR="0078021F" w:rsidRDefault="0078021F" w:rsidP="00F6288A">
      <w:pPr>
        <w:pStyle w:val="ListParagraph"/>
        <w:numPr>
          <w:ilvl w:val="0"/>
          <w:numId w:val="2"/>
        </w:numPr>
        <w:spacing w:line="256" w:lineRule="auto"/>
      </w:pPr>
      <w:r>
        <w:rPr>
          <w:i/>
        </w:rPr>
        <w:t>a</w:t>
      </w:r>
      <w:r>
        <w:t xml:space="preserve"> is the side opposite angle A.</w:t>
      </w:r>
      <w:r>
        <w:br/>
      </w:r>
      <w:r>
        <w:rPr>
          <w:i/>
        </w:rPr>
        <w:t>b</w:t>
      </w:r>
      <w:r>
        <w:t xml:space="preserve"> is the side opposite angle B.</w:t>
      </w:r>
      <w:r>
        <w:br/>
      </w:r>
      <w:r>
        <w:rPr>
          <w:i/>
        </w:rPr>
        <w:t>c</w:t>
      </w:r>
      <w:r>
        <w:t xml:space="preserve"> is the side opposite angle C.</w:t>
      </w:r>
      <w:r>
        <w:br/>
      </w:r>
    </w:p>
    <w:p w14:paraId="781D5607" w14:textId="77777777" w:rsidR="0078021F" w:rsidRDefault="0078021F" w:rsidP="00A201F2">
      <w:pPr>
        <w:pStyle w:val="ListParagraph"/>
        <w:spacing w:line="256" w:lineRule="auto"/>
      </w:pPr>
    </w:p>
    <w:p w14:paraId="187A5337" w14:textId="77777777" w:rsidR="0078021F" w:rsidRDefault="0078021F" w:rsidP="00F6288A">
      <w:pPr>
        <w:pStyle w:val="ListParagraph"/>
        <w:numPr>
          <w:ilvl w:val="0"/>
          <w:numId w:val="2"/>
        </w:numPr>
        <w:spacing w:line="256" w:lineRule="auto"/>
      </w:pPr>
      <w:r>
        <w:t>You can use the sine rule to find the length of a side when its opposite angle and another opposite side and angle are given.</w:t>
      </w:r>
    </w:p>
    <w:p w14:paraId="27D72472" w14:textId="77777777" w:rsidR="0078021F" w:rsidRDefault="0078021F" w:rsidP="00F02131">
      <w:pPr>
        <w:pStyle w:val="ListParagraph"/>
        <w:numPr>
          <w:ilvl w:val="0"/>
          <w:numId w:val="2"/>
        </w:numPr>
        <w:spacing w:line="256" w:lineRule="auto"/>
      </w:pPr>
      <w:r>
        <w:t xml:space="preserve">To calculate an unknown side use the formula </w:t>
      </w:r>
      <w:r w:rsidRPr="00D53AAC">
        <w:rPr>
          <w:position w:val="-22"/>
        </w:rPr>
        <w:object w:dxaOrig="1939" w:dyaOrig="580" w14:anchorId="2324DA93">
          <v:shape id="_x0000_i1286" type="#_x0000_t75" style="width:99pt;height:27pt" o:ole="">
            <v:imagedata r:id="rId571" o:title=""/>
          </v:shape>
          <o:OLEObject Type="Embed" ProgID="Equation.DSMT4" ShapeID="_x0000_i1286" DrawAspect="Content" ObjectID="_1841911550" r:id="rId572"/>
        </w:object>
      </w:r>
      <w:r>
        <w:t>.</w:t>
      </w:r>
    </w:p>
    <w:p w14:paraId="039DFD7D" w14:textId="77777777" w:rsidR="0078021F" w:rsidRDefault="0078021F" w:rsidP="00F6288A">
      <w:pPr>
        <w:pStyle w:val="ListParagraph"/>
        <w:numPr>
          <w:ilvl w:val="0"/>
          <w:numId w:val="2"/>
        </w:numPr>
        <w:spacing w:line="256" w:lineRule="auto"/>
      </w:pPr>
      <w:r>
        <w:t>Alternatively, you can use the sine rule to find an unknown angle if the opposite side and another opposite side and angle are given.</w:t>
      </w:r>
    </w:p>
    <w:p w14:paraId="5F12503E" w14:textId="77777777" w:rsidR="0078021F" w:rsidRDefault="0078021F" w:rsidP="00F6288A">
      <w:pPr>
        <w:pStyle w:val="ListParagraph"/>
        <w:numPr>
          <w:ilvl w:val="0"/>
          <w:numId w:val="2"/>
        </w:numPr>
      </w:pPr>
      <w:r>
        <w:t xml:space="preserve">To calculate an unknown angle use the formula </w:t>
      </w:r>
      <w:r w:rsidRPr="00D53AAC">
        <w:rPr>
          <w:position w:val="-22"/>
        </w:rPr>
        <w:object w:dxaOrig="1939" w:dyaOrig="580" w14:anchorId="57E1F5CB">
          <v:shape id="_x0000_i1287" type="#_x0000_t75" style="width:99pt;height:27pt" o:ole="">
            <v:imagedata r:id="rId573" o:title=""/>
          </v:shape>
          <o:OLEObject Type="Embed" ProgID="Equation.DSMT4" ShapeID="_x0000_i1287" DrawAspect="Content" ObjectID="_1841911551" r:id="rId574"/>
        </w:object>
      </w:r>
      <w:r>
        <w:t xml:space="preserve">. </w:t>
      </w:r>
    </w:p>
    <w:p w14:paraId="4C399035" w14:textId="77777777" w:rsidR="000D03EC" w:rsidRDefault="000D03EC" w:rsidP="00F6288A">
      <w:pPr>
        <w:pStyle w:val="Qheading"/>
      </w:pPr>
    </w:p>
    <w:p w14:paraId="4C773B4F" w14:textId="77777777" w:rsidR="00411A86" w:rsidRDefault="00411A86" w:rsidP="00F6288A">
      <w:pPr>
        <w:pStyle w:val="Qheading"/>
      </w:pPr>
    </w:p>
    <w:p w14:paraId="31AAEB36" w14:textId="77777777" w:rsidR="00411A86" w:rsidRDefault="00411A86" w:rsidP="00F6288A">
      <w:pPr>
        <w:pStyle w:val="Qheading"/>
      </w:pPr>
    </w:p>
    <w:p w14:paraId="11064C1E" w14:textId="77777777" w:rsidR="00411A86" w:rsidRDefault="00411A86" w:rsidP="00F6288A">
      <w:pPr>
        <w:pStyle w:val="Qheading"/>
      </w:pPr>
    </w:p>
    <w:p w14:paraId="394682D8" w14:textId="77777777" w:rsidR="00411A86" w:rsidRDefault="00411A86" w:rsidP="00F6288A">
      <w:pPr>
        <w:pStyle w:val="Qheading"/>
      </w:pPr>
    </w:p>
    <w:p w14:paraId="353A71BA" w14:textId="77777777" w:rsidR="00411A86" w:rsidRDefault="00411A86" w:rsidP="00F6288A">
      <w:pPr>
        <w:pStyle w:val="Qheading"/>
      </w:pPr>
    </w:p>
    <w:p w14:paraId="4085C028" w14:textId="77777777" w:rsidR="00411A86" w:rsidRDefault="00411A86" w:rsidP="00F6288A">
      <w:pPr>
        <w:pStyle w:val="Qheading"/>
      </w:pPr>
    </w:p>
    <w:p w14:paraId="5C9D3E54" w14:textId="1E29B15B" w:rsidR="0078021F" w:rsidRPr="000F1EA2" w:rsidRDefault="0078021F" w:rsidP="00F6288A">
      <w:pPr>
        <w:pStyle w:val="Qheading"/>
      </w:pPr>
      <w:r>
        <w:rPr>
          <w:noProof/>
          <w:lang w:eastAsia="en-GB"/>
        </w:rPr>
        <w:drawing>
          <wp:anchor distT="0" distB="0" distL="114300" distR="114300" simplePos="0" relativeHeight="251834368" behindDoc="0" locked="0" layoutInCell="1" allowOverlap="1" wp14:anchorId="77B96D62" wp14:editId="1FA65039">
            <wp:simplePos x="0" y="0"/>
            <wp:positionH relativeFrom="column">
              <wp:posOffset>3852519</wp:posOffset>
            </wp:positionH>
            <wp:positionV relativeFrom="paragraph">
              <wp:posOffset>266065</wp:posOffset>
            </wp:positionV>
            <wp:extent cx="1667435" cy="1105952"/>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5"/>
                    <a:stretch>
                      <a:fillRect/>
                    </a:stretch>
                  </pic:blipFill>
                  <pic:spPr>
                    <a:xfrm>
                      <a:off x="0" y="0"/>
                      <a:ext cx="1667435" cy="1105952"/>
                    </a:xfrm>
                    <a:prstGeom prst="rect">
                      <a:avLst/>
                    </a:prstGeom>
                  </pic:spPr>
                </pic:pic>
              </a:graphicData>
            </a:graphic>
            <wp14:sizeRelH relativeFrom="margin">
              <wp14:pctWidth>0</wp14:pctWidth>
            </wp14:sizeRelH>
            <wp14:sizeRelV relativeFrom="margin">
              <wp14:pctHeight>0</wp14:pctHeight>
            </wp14:sizeRelV>
          </wp:anchor>
        </w:drawing>
      </w:r>
      <w:r w:rsidRPr="000F1EA2">
        <w:t>Examples</w:t>
      </w:r>
    </w:p>
    <w:p w14:paraId="176CF442" w14:textId="77777777" w:rsidR="0078021F" w:rsidRDefault="0078021F" w:rsidP="00F6288A">
      <w:pPr>
        <w:pStyle w:val="Example"/>
        <w:rPr>
          <w:noProof/>
          <w:lang w:eastAsia="en-GB"/>
        </w:rPr>
      </w:pPr>
      <w:r>
        <w:rPr>
          <w:b/>
        </w:rPr>
        <w:t>Example 6</w:t>
      </w:r>
      <w:r w:rsidRPr="00F11D5F">
        <w:rPr>
          <w:b/>
        </w:rPr>
        <w:tab/>
      </w:r>
      <w:r>
        <w:t xml:space="preserve">Work out the length of side </w:t>
      </w:r>
      <w:r>
        <w:rPr>
          <w:i/>
        </w:rPr>
        <w:t>x</w:t>
      </w:r>
      <w:r>
        <w:t>.</w:t>
      </w:r>
      <w:r>
        <w:br/>
      </w:r>
      <w:r>
        <w:tab/>
      </w:r>
      <w:r>
        <w:tab/>
        <w:t>Give your answer correct to 3 significant figures.</w:t>
      </w:r>
      <w:r>
        <w:br/>
      </w:r>
    </w:p>
    <w:p w14:paraId="49E3565A" w14:textId="77777777" w:rsidR="0078021F" w:rsidRDefault="0078021F" w:rsidP="00F6288A">
      <w:pPr>
        <w:pStyle w:val="Example"/>
        <w:rPr>
          <w:noProof/>
          <w:lang w:eastAsia="en-GB"/>
        </w:rPr>
      </w:pPr>
    </w:p>
    <w:p w14:paraId="31749463" w14:textId="77777777" w:rsidR="0078021F" w:rsidRPr="00C54B30" w:rsidRDefault="0078021F" w:rsidP="00F6288A">
      <w:pPr>
        <w:pStyle w:val="Example"/>
        <w:rPr>
          <w:i/>
        </w:rPr>
      </w:pPr>
    </w:p>
    <w:tbl>
      <w:tblPr>
        <w:tblStyle w:val="TableGrid"/>
        <w:tblW w:w="0" w:type="auto"/>
        <w:tblInd w:w="1408" w:type="dxa"/>
        <w:tblLook w:val="04A0" w:firstRow="1" w:lastRow="0" w:firstColumn="1" w:lastColumn="0" w:noHBand="0" w:noVBand="1"/>
      </w:tblPr>
      <w:tblGrid>
        <w:gridCol w:w="3827"/>
        <w:gridCol w:w="3776"/>
      </w:tblGrid>
      <w:tr w:rsidR="0078021F" w14:paraId="15146480" w14:textId="77777777" w:rsidTr="00D53AAC">
        <w:trPr>
          <w:trHeight w:val="4710"/>
        </w:trPr>
        <w:tc>
          <w:tcPr>
            <w:tcW w:w="3827" w:type="dxa"/>
            <w:tcBorders>
              <w:top w:val="single" w:sz="4" w:space="0" w:color="auto"/>
              <w:left w:val="single" w:sz="4" w:space="0" w:color="auto"/>
              <w:bottom w:val="single" w:sz="4" w:space="0" w:color="auto"/>
              <w:right w:val="single" w:sz="4" w:space="0" w:color="auto"/>
            </w:tcBorders>
            <w:hideMark/>
          </w:tcPr>
          <w:p w14:paraId="606D5DB3" w14:textId="77777777" w:rsidR="0078021F" w:rsidRDefault="0078021F">
            <w:pPr>
              <w:pStyle w:val="Example"/>
            </w:pPr>
            <w:r>
              <w:rPr>
                <w:noProof/>
                <w:lang w:eastAsia="en-GB"/>
              </w:rPr>
              <w:drawing>
                <wp:inline distT="0" distB="0" distL="0" distR="0" wp14:anchorId="4A606BDB" wp14:editId="70167F88">
                  <wp:extent cx="1916039" cy="1285875"/>
                  <wp:effectExtent l="0" t="0" r="8255"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6">
                            <a:extLst>
                              <a:ext uri="{28A0092B-C50C-407E-A947-70E740481C1C}">
                                <a14:useLocalDpi xmlns:a14="http://schemas.microsoft.com/office/drawing/2010/main" val="0"/>
                              </a:ext>
                            </a:extLst>
                          </a:blip>
                          <a:stretch>
                            <a:fillRect/>
                          </a:stretch>
                        </pic:blipFill>
                        <pic:spPr>
                          <a:xfrm>
                            <a:off x="0" y="0"/>
                            <a:ext cx="1920273" cy="1288716"/>
                          </a:xfrm>
                          <a:prstGeom prst="rect">
                            <a:avLst/>
                          </a:prstGeom>
                        </pic:spPr>
                      </pic:pic>
                    </a:graphicData>
                  </a:graphic>
                </wp:inline>
              </w:drawing>
            </w:r>
          </w:p>
          <w:p w14:paraId="5EB07DA8" w14:textId="77777777" w:rsidR="0078021F" w:rsidRDefault="0078021F">
            <w:pPr>
              <w:pStyle w:val="Example"/>
            </w:pPr>
            <w:r w:rsidRPr="00D53AAC">
              <w:rPr>
                <w:position w:val="-22"/>
              </w:rPr>
              <w:object w:dxaOrig="1240" w:dyaOrig="580" w14:anchorId="129F5606">
                <v:shape id="_x0000_i1288" type="#_x0000_t75" style="width:59.25pt;height:27pt" o:ole="">
                  <v:imagedata r:id="rId577" o:title=""/>
                </v:shape>
                <o:OLEObject Type="Embed" ProgID="Equation.DSMT4" ShapeID="_x0000_i1288" DrawAspect="Content" ObjectID="_1841911552" r:id="rId578"/>
              </w:object>
            </w:r>
          </w:p>
          <w:p w14:paraId="33D189DF" w14:textId="77777777" w:rsidR="0078021F" w:rsidRDefault="0078021F">
            <w:pPr>
              <w:pStyle w:val="Example"/>
            </w:pPr>
            <w:r w:rsidRPr="00D53AAC">
              <w:rPr>
                <w:position w:val="-22"/>
              </w:rPr>
              <w:object w:dxaOrig="1540" w:dyaOrig="580" w14:anchorId="05B3DF87">
                <v:shape id="_x0000_i1289" type="#_x0000_t75" style="width:79.5pt;height:27pt" o:ole="">
                  <v:imagedata r:id="rId579" o:title=""/>
                </v:shape>
                <o:OLEObject Type="Embed" ProgID="Equation.DSMT4" ShapeID="_x0000_i1289" DrawAspect="Content" ObjectID="_1841911553" r:id="rId580"/>
              </w:object>
            </w:r>
          </w:p>
          <w:p w14:paraId="08A302D0" w14:textId="77777777" w:rsidR="0078021F" w:rsidRDefault="0078021F" w:rsidP="00D53AAC">
            <w:pPr>
              <w:pStyle w:val="Exampleline1"/>
            </w:pPr>
            <w:r w:rsidRPr="00D53AAC">
              <w:rPr>
                <w:position w:val="-22"/>
              </w:rPr>
              <w:object w:dxaOrig="1400" w:dyaOrig="580" w14:anchorId="6092EC1F">
                <v:shape id="_x0000_i1290" type="#_x0000_t75" style="width:73.5pt;height:27pt" o:ole="">
                  <v:imagedata r:id="rId581" o:title=""/>
                </v:shape>
                <o:OLEObject Type="Embed" ProgID="Equation.DSMT4" ShapeID="_x0000_i1290" DrawAspect="Content" ObjectID="_1841911554" r:id="rId582"/>
              </w:object>
            </w:r>
          </w:p>
          <w:p w14:paraId="70AF8E05" w14:textId="77777777" w:rsidR="0078021F" w:rsidRDefault="0078021F" w:rsidP="00D53AAC">
            <w:pPr>
              <w:pStyle w:val="Exampleline1"/>
            </w:pPr>
            <w:r>
              <w:rPr>
                <w:i/>
              </w:rPr>
              <w:t>x</w:t>
            </w:r>
            <w:r>
              <w:t xml:space="preserve"> = 6.09 cm</w:t>
            </w:r>
          </w:p>
        </w:tc>
        <w:tc>
          <w:tcPr>
            <w:tcW w:w="3776" w:type="dxa"/>
            <w:tcBorders>
              <w:top w:val="single" w:sz="4" w:space="0" w:color="auto"/>
              <w:left w:val="single" w:sz="4" w:space="0" w:color="auto"/>
              <w:bottom w:val="single" w:sz="4" w:space="0" w:color="auto"/>
              <w:right w:val="single" w:sz="4" w:space="0" w:color="auto"/>
            </w:tcBorders>
          </w:tcPr>
          <w:p w14:paraId="19E85951" w14:textId="77777777" w:rsidR="0078021F" w:rsidRDefault="0078021F" w:rsidP="00D53AAC">
            <w:pPr>
              <w:pStyle w:val="Exampleline1indent"/>
            </w:pPr>
            <w:r>
              <w:rPr>
                <w:b/>
              </w:rPr>
              <w:t>1</w:t>
            </w:r>
            <w:r>
              <w:rPr>
                <w:b/>
              </w:rPr>
              <w:tab/>
            </w:r>
            <w:r>
              <w:t>Always start by labelling the angles and sides.</w:t>
            </w:r>
          </w:p>
          <w:p w14:paraId="01B749E1" w14:textId="77777777" w:rsidR="0078021F" w:rsidRDefault="0078021F">
            <w:pPr>
              <w:pStyle w:val="Example"/>
            </w:pPr>
          </w:p>
          <w:p w14:paraId="6F99DADB" w14:textId="77777777" w:rsidR="0078021F" w:rsidRDefault="0078021F">
            <w:pPr>
              <w:pStyle w:val="Example"/>
            </w:pPr>
          </w:p>
          <w:p w14:paraId="7C6E0482" w14:textId="77777777" w:rsidR="0078021F" w:rsidRDefault="0078021F">
            <w:pPr>
              <w:pStyle w:val="Example"/>
            </w:pPr>
          </w:p>
          <w:p w14:paraId="23AFF739" w14:textId="77777777" w:rsidR="0078021F" w:rsidRDefault="0078021F">
            <w:pPr>
              <w:pStyle w:val="Example"/>
            </w:pPr>
          </w:p>
          <w:p w14:paraId="30AC1342" w14:textId="77777777" w:rsidR="0078021F" w:rsidRDefault="0078021F">
            <w:pPr>
              <w:pStyle w:val="Example"/>
            </w:pPr>
          </w:p>
          <w:p w14:paraId="546BA4BD" w14:textId="77777777" w:rsidR="0078021F" w:rsidRDefault="0078021F">
            <w:pPr>
              <w:pStyle w:val="Example"/>
            </w:pPr>
          </w:p>
          <w:p w14:paraId="409BD7BA" w14:textId="77777777" w:rsidR="0078021F" w:rsidRDefault="0078021F" w:rsidP="00D53AAC">
            <w:pPr>
              <w:pStyle w:val="Examplefollow"/>
            </w:pPr>
            <w:r>
              <w:rPr>
                <w:b/>
              </w:rPr>
              <w:t>2</w:t>
            </w:r>
            <w:r>
              <w:rPr>
                <w:b/>
              </w:rPr>
              <w:tab/>
            </w:r>
            <w:r>
              <w:t>Write the sine rule to find the side.</w:t>
            </w:r>
          </w:p>
          <w:p w14:paraId="35AFD815" w14:textId="77777777" w:rsidR="0078021F" w:rsidRDefault="0078021F">
            <w:pPr>
              <w:pStyle w:val="Example"/>
            </w:pPr>
          </w:p>
          <w:p w14:paraId="36016B7B" w14:textId="77777777" w:rsidR="0078021F" w:rsidRDefault="0078021F" w:rsidP="00D53AAC">
            <w:pPr>
              <w:pStyle w:val="Examplefollow"/>
            </w:pPr>
            <w:r>
              <w:rPr>
                <w:b/>
              </w:rPr>
              <w:t>3</w:t>
            </w:r>
            <w:r>
              <w:rPr>
                <w:b/>
              </w:rPr>
              <w:tab/>
            </w:r>
            <w:r>
              <w:t xml:space="preserve">Substitute the values </w:t>
            </w:r>
            <w:r>
              <w:rPr>
                <w:i/>
              </w:rPr>
              <w:t>a</w:t>
            </w:r>
            <w:r>
              <w:t xml:space="preserve">, </w:t>
            </w:r>
            <w:r>
              <w:rPr>
                <w:i/>
              </w:rPr>
              <w:t>b</w:t>
            </w:r>
            <w:r>
              <w:t xml:space="preserve">, </w:t>
            </w:r>
            <w:r>
              <w:rPr>
                <w:i/>
              </w:rPr>
              <w:t>A</w:t>
            </w:r>
            <w:r>
              <w:t xml:space="preserve"> and </w:t>
            </w:r>
            <w:r>
              <w:rPr>
                <w:i/>
              </w:rPr>
              <w:t>B</w:t>
            </w:r>
            <w:r>
              <w:t xml:space="preserve"> into the formula.</w:t>
            </w:r>
          </w:p>
          <w:p w14:paraId="6F851CF5" w14:textId="77777777" w:rsidR="0078021F" w:rsidRDefault="0078021F" w:rsidP="00D53AAC">
            <w:pPr>
              <w:pStyle w:val="Examplefollow"/>
            </w:pPr>
          </w:p>
          <w:p w14:paraId="60B4C396" w14:textId="77777777" w:rsidR="0078021F" w:rsidRDefault="0078021F" w:rsidP="00D53AAC">
            <w:pPr>
              <w:pStyle w:val="Examplefollow"/>
            </w:pPr>
            <w:r>
              <w:rPr>
                <w:b/>
              </w:rPr>
              <w:t>4</w:t>
            </w:r>
            <w:r>
              <w:rPr>
                <w:b/>
              </w:rPr>
              <w:tab/>
            </w:r>
            <w:r>
              <w:t xml:space="preserve">Rearrange to make </w:t>
            </w:r>
            <w:r>
              <w:rPr>
                <w:i/>
              </w:rPr>
              <w:t>x</w:t>
            </w:r>
            <w:r>
              <w:t xml:space="preserve"> the subject.</w:t>
            </w:r>
          </w:p>
          <w:p w14:paraId="11C03094" w14:textId="77777777" w:rsidR="0078021F" w:rsidRDefault="0078021F" w:rsidP="00D53AAC">
            <w:pPr>
              <w:pStyle w:val="Exampleline1indent"/>
            </w:pPr>
            <w:r>
              <w:rPr>
                <w:b/>
              </w:rPr>
              <w:t>5</w:t>
            </w:r>
            <w:r>
              <w:rPr>
                <w:b/>
              </w:rPr>
              <w:tab/>
            </w:r>
            <w:r>
              <w:t>Round your answer to 3 significant figures and write the units in your answer.</w:t>
            </w:r>
          </w:p>
        </w:tc>
      </w:tr>
    </w:tbl>
    <w:p w14:paraId="4A6047F5" w14:textId="77777777" w:rsidR="0078021F" w:rsidRDefault="0078021F" w:rsidP="00F6288A">
      <w:pPr>
        <w:pStyle w:val="Example"/>
        <w:tabs>
          <w:tab w:val="left" w:pos="1330"/>
        </w:tabs>
        <w:spacing w:before="240" w:line="240" w:lineRule="auto"/>
        <w:rPr>
          <w:noProof/>
          <w:lang w:eastAsia="en-GB"/>
        </w:rPr>
      </w:pPr>
      <w:r>
        <w:rPr>
          <w:noProof/>
          <w:lang w:eastAsia="en-GB"/>
        </w:rPr>
        <w:drawing>
          <wp:anchor distT="0" distB="0" distL="114300" distR="114300" simplePos="0" relativeHeight="251835392" behindDoc="0" locked="0" layoutInCell="1" allowOverlap="1" wp14:anchorId="2A276F7B" wp14:editId="45EC8AE3">
            <wp:simplePos x="0" y="0"/>
            <wp:positionH relativeFrom="column">
              <wp:posOffset>3391860</wp:posOffset>
            </wp:positionH>
            <wp:positionV relativeFrom="paragraph">
              <wp:posOffset>-168538</wp:posOffset>
            </wp:positionV>
            <wp:extent cx="2447365" cy="994242"/>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3"/>
                    <a:stretch>
                      <a:fillRect/>
                    </a:stretch>
                  </pic:blipFill>
                  <pic:spPr>
                    <a:xfrm>
                      <a:off x="0" y="0"/>
                      <a:ext cx="2447365" cy="994242"/>
                    </a:xfrm>
                    <a:prstGeom prst="rect">
                      <a:avLst/>
                    </a:prstGeom>
                  </pic:spPr>
                </pic:pic>
              </a:graphicData>
            </a:graphic>
            <wp14:sizeRelH relativeFrom="margin">
              <wp14:pctWidth>0</wp14:pctWidth>
            </wp14:sizeRelH>
            <wp14:sizeRelV relativeFrom="margin">
              <wp14:pctHeight>0</wp14:pctHeight>
            </wp14:sizeRelV>
          </wp:anchor>
        </w:drawing>
      </w:r>
      <w:r>
        <w:rPr>
          <w:b/>
        </w:rPr>
        <w:t>Example 7</w:t>
      </w:r>
      <w:r w:rsidRPr="00F11D5F">
        <w:rPr>
          <w:b/>
        </w:rPr>
        <w:tab/>
      </w:r>
      <w:r w:rsidRPr="00F6288A">
        <w:t xml:space="preserve">Work out the size of angle </w:t>
      </w:r>
      <w:r w:rsidRPr="00F6288A">
        <w:rPr>
          <w:i/>
        </w:rPr>
        <w:t>θ</w:t>
      </w:r>
      <w:r w:rsidRPr="00F6288A">
        <w:t>.</w:t>
      </w:r>
      <w:r w:rsidRPr="00F6288A">
        <w:br/>
      </w:r>
      <w:r>
        <w:tab/>
      </w:r>
      <w:r w:rsidRPr="00F6288A">
        <w:t>Give your answer correct to 1 decimal place.</w:t>
      </w:r>
      <w:r w:rsidRPr="00F6288A">
        <w:br/>
      </w:r>
    </w:p>
    <w:p w14:paraId="6AB56A74" w14:textId="77777777" w:rsidR="0078021F" w:rsidRDefault="0078021F" w:rsidP="00F6288A">
      <w:pPr>
        <w:pStyle w:val="Example"/>
        <w:tabs>
          <w:tab w:val="left" w:pos="1330"/>
        </w:tabs>
        <w:spacing w:before="240" w:line="240" w:lineRule="auto"/>
        <w:rPr>
          <w:noProof/>
          <w:lang w:eastAsia="en-GB"/>
        </w:rPr>
      </w:pPr>
    </w:p>
    <w:tbl>
      <w:tblPr>
        <w:tblStyle w:val="TableGrid"/>
        <w:tblW w:w="0" w:type="auto"/>
        <w:tblInd w:w="1408" w:type="dxa"/>
        <w:tblLook w:val="04A0" w:firstRow="1" w:lastRow="0" w:firstColumn="1" w:lastColumn="0" w:noHBand="0" w:noVBand="1"/>
      </w:tblPr>
      <w:tblGrid>
        <w:gridCol w:w="3827"/>
        <w:gridCol w:w="3776"/>
      </w:tblGrid>
      <w:tr w:rsidR="0078021F" w14:paraId="1F972C16" w14:textId="77777777" w:rsidTr="00D53AAC">
        <w:trPr>
          <w:trHeight w:val="3823"/>
        </w:trPr>
        <w:tc>
          <w:tcPr>
            <w:tcW w:w="3827" w:type="dxa"/>
            <w:tcBorders>
              <w:top w:val="single" w:sz="4" w:space="0" w:color="auto"/>
              <w:left w:val="single" w:sz="4" w:space="0" w:color="auto"/>
              <w:bottom w:val="single" w:sz="4" w:space="0" w:color="auto"/>
              <w:right w:val="single" w:sz="4" w:space="0" w:color="auto"/>
            </w:tcBorders>
          </w:tcPr>
          <w:p w14:paraId="4CC1C5EC" w14:textId="77777777" w:rsidR="0078021F" w:rsidRDefault="0078021F">
            <w:pPr>
              <w:pStyle w:val="Example"/>
            </w:pPr>
            <w:r>
              <w:rPr>
                <w:noProof/>
                <w:lang w:eastAsia="en-GB"/>
              </w:rPr>
              <w:drawing>
                <wp:inline distT="0" distB="0" distL="0" distR="0" wp14:anchorId="1E991210" wp14:editId="7156C35B">
                  <wp:extent cx="2253478" cy="873498"/>
                  <wp:effectExtent l="0" t="0" r="0" b="317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4">
                            <a:extLst>
                              <a:ext uri="{28A0092B-C50C-407E-A947-70E740481C1C}">
                                <a14:useLocalDpi xmlns:a14="http://schemas.microsoft.com/office/drawing/2010/main" val="0"/>
                              </a:ext>
                            </a:extLst>
                          </a:blip>
                          <a:stretch>
                            <a:fillRect/>
                          </a:stretch>
                        </pic:blipFill>
                        <pic:spPr>
                          <a:xfrm>
                            <a:off x="0" y="0"/>
                            <a:ext cx="2282219" cy="884639"/>
                          </a:xfrm>
                          <a:prstGeom prst="rect">
                            <a:avLst/>
                          </a:prstGeom>
                        </pic:spPr>
                      </pic:pic>
                    </a:graphicData>
                  </a:graphic>
                </wp:inline>
              </w:drawing>
            </w:r>
          </w:p>
          <w:p w14:paraId="40D2CA26" w14:textId="77777777" w:rsidR="0078021F" w:rsidRDefault="0078021F">
            <w:pPr>
              <w:pStyle w:val="Example"/>
            </w:pPr>
            <w:r w:rsidRPr="00D53AAC">
              <w:rPr>
                <w:position w:val="-22"/>
              </w:rPr>
              <w:object w:dxaOrig="1240" w:dyaOrig="580" w14:anchorId="7F79564C">
                <v:shape id="_x0000_i1291" type="#_x0000_t75" style="width:59.25pt;height:27pt" o:ole="">
                  <v:imagedata r:id="rId585" o:title=""/>
                </v:shape>
                <o:OLEObject Type="Embed" ProgID="Equation.DSMT4" ShapeID="_x0000_i1291" DrawAspect="Content" ObjectID="_1841911555" r:id="rId586"/>
              </w:object>
            </w:r>
          </w:p>
          <w:p w14:paraId="71A1DE5B" w14:textId="77777777" w:rsidR="0078021F" w:rsidRDefault="0078021F">
            <w:pPr>
              <w:pStyle w:val="Example"/>
            </w:pPr>
            <w:r w:rsidRPr="00D53AAC">
              <w:rPr>
                <w:position w:val="-22"/>
              </w:rPr>
              <w:object w:dxaOrig="1460" w:dyaOrig="580" w14:anchorId="6CF0972B">
                <v:shape id="_x0000_i1292" type="#_x0000_t75" style="width:72.75pt;height:27pt" o:ole="">
                  <v:imagedata r:id="rId587" o:title=""/>
                </v:shape>
                <o:OLEObject Type="Embed" ProgID="Equation.DSMT4" ShapeID="_x0000_i1292" DrawAspect="Content" ObjectID="_1841911556" r:id="rId588"/>
              </w:object>
            </w:r>
          </w:p>
          <w:p w14:paraId="69DC3EFE" w14:textId="77777777" w:rsidR="0078021F" w:rsidRDefault="0078021F">
            <w:pPr>
              <w:pStyle w:val="Example"/>
            </w:pPr>
            <w:r w:rsidRPr="00D53AAC">
              <w:rPr>
                <w:position w:val="-22"/>
              </w:rPr>
              <w:object w:dxaOrig="1700" w:dyaOrig="580" w14:anchorId="64E44CAC">
                <v:shape id="_x0000_i1293" type="#_x0000_t75" style="width:87.75pt;height:27pt" o:ole="">
                  <v:imagedata r:id="rId589" o:title=""/>
                </v:shape>
                <o:OLEObject Type="Embed" ProgID="Equation.DSMT4" ShapeID="_x0000_i1293" DrawAspect="Content" ObjectID="_1841911557" r:id="rId590"/>
              </w:object>
            </w:r>
          </w:p>
          <w:p w14:paraId="416992E1" w14:textId="77777777" w:rsidR="0078021F" w:rsidRDefault="0078021F">
            <w:pPr>
              <w:pStyle w:val="Example"/>
            </w:pPr>
            <w:r>
              <w:rPr>
                <w:rFonts w:cs="Times New Roman"/>
                <w:i/>
              </w:rPr>
              <w:t>θ</w:t>
            </w:r>
            <w:r>
              <w:t xml:space="preserve"> = 27.2</w:t>
            </w:r>
            <w:r>
              <w:rPr>
                <w:rFonts w:cs="Times New Roman"/>
              </w:rPr>
              <w:t>°</w:t>
            </w:r>
          </w:p>
        </w:tc>
        <w:tc>
          <w:tcPr>
            <w:tcW w:w="3776" w:type="dxa"/>
            <w:tcBorders>
              <w:top w:val="single" w:sz="4" w:space="0" w:color="auto"/>
              <w:left w:val="single" w:sz="4" w:space="0" w:color="auto"/>
              <w:bottom w:val="single" w:sz="4" w:space="0" w:color="auto"/>
              <w:right w:val="single" w:sz="4" w:space="0" w:color="auto"/>
            </w:tcBorders>
          </w:tcPr>
          <w:p w14:paraId="0A349E34" w14:textId="77777777" w:rsidR="0078021F" w:rsidRDefault="0078021F" w:rsidP="00D53AAC">
            <w:pPr>
              <w:pStyle w:val="Exampleline1indent"/>
            </w:pPr>
            <w:r>
              <w:rPr>
                <w:b/>
              </w:rPr>
              <w:t>1</w:t>
            </w:r>
            <w:r>
              <w:rPr>
                <w:b/>
              </w:rPr>
              <w:tab/>
            </w:r>
            <w:r>
              <w:t>Always start by labelling the angles and sides.</w:t>
            </w:r>
          </w:p>
          <w:p w14:paraId="1FA5E9EA" w14:textId="77777777" w:rsidR="0078021F" w:rsidRDefault="0078021F">
            <w:pPr>
              <w:pStyle w:val="Example"/>
            </w:pPr>
          </w:p>
          <w:p w14:paraId="3B0B7240" w14:textId="77777777" w:rsidR="0078021F" w:rsidRDefault="0078021F">
            <w:pPr>
              <w:pStyle w:val="Example"/>
            </w:pPr>
          </w:p>
          <w:p w14:paraId="412ADC96" w14:textId="77777777" w:rsidR="0078021F" w:rsidRDefault="0078021F" w:rsidP="00D53AAC">
            <w:pPr>
              <w:pStyle w:val="Examplefollow"/>
            </w:pPr>
          </w:p>
          <w:p w14:paraId="245D5071" w14:textId="77777777" w:rsidR="0078021F" w:rsidRDefault="0078021F" w:rsidP="00D53AAC">
            <w:pPr>
              <w:pStyle w:val="Examplefollow"/>
            </w:pPr>
            <w:r>
              <w:rPr>
                <w:b/>
              </w:rPr>
              <w:t>2</w:t>
            </w:r>
            <w:r>
              <w:rPr>
                <w:b/>
              </w:rPr>
              <w:tab/>
            </w:r>
            <w:r>
              <w:t>Write the sine rule to find the angle.</w:t>
            </w:r>
          </w:p>
          <w:p w14:paraId="2AE3D2BF" w14:textId="77777777" w:rsidR="0078021F" w:rsidRDefault="0078021F" w:rsidP="00D53AAC">
            <w:pPr>
              <w:pStyle w:val="Examplefollow"/>
            </w:pPr>
          </w:p>
          <w:p w14:paraId="0118BF1C" w14:textId="77777777" w:rsidR="0078021F" w:rsidRDefault="0078021F" w:rsidP="00D53AAC">
            <w:pPr>
              <w:pStyle w:val="Examplefollow"/>
            </w:pPr>
            <w:r>
              <w:rPr>
                <w:b/>
              </w:rPr>
              <w:t>3</w:t>
            </w:r>
            <w:r>
              <w:rPr>
                <w:b/>
              </w:rPr>
              <w:tab/>
            </w:r>
            <w:r>
              <w:t xml:space="preserve">Substitute the values </w:t>
            </w:r>
            <w:r>
              <w:rPr>
                <w:i/>
              </w:rPr>
              <w:t>a</w:t>
            </w:r>
            <w:r>
              <w:t xml:space="preserve">, </w:t>
            </w:r>
            <w:r>
              <w:rPr>
                <w:i/>
              </w:rPr>
              <w:t>b</w:t>
            </w:r>
            <w:r>
              <w:t xml:space="preserve">, </w:t>
            </w:r>
            <w:r>
              <w:rPr>
                <w:i/>
              </w:rPr>
              <w:t>A</w:t>
            </w:r>
            <w:r>
              <w:t xml:space="preserve"> and </w:t>
            </w:r>
            <w:r>
              <w:rPr>
                <w:i/>
              </w:rPr>
              <w:t>B</w:t>
            </w:r>
            <w:r>
              <w:t xml:space="preserve"> into the formula.</w:t>
            </w:r>
          </w:p>
          <w:p w14:paraId="2D6840DB" w14:textId="77777777" w:rsidR="0078021F" w:rsidRDefault="0078021F" w:rsidP="00D53AAC">
            <w:pPr>
              <w:pStyle w:val="Exampleline1indent"/>
            </w:pPr>
            <w:r>
              <w:rPr>
                <w:b/>
              </w:rPr>
              <w:t>4</w:t>
            </w:r>
            <w:r>
              <w:rPr>
                <w:b/>
              </w:rPr>
              <w:tab/>
            </w:r>
            <w:r>
              <w:t>Rearrange to make sin </w:t>
            </w:r>
            <w:r>
              <w:rPr>
                <w:rFonts w:cs="Times New Roman"/>
                <w:i/>
              </w:rPr>
              <w:t>θ</w:t>
            </w:r>
            <w:r>
              <w:t xml:space="preserve"> the subject.</w:t>
            </w:r>
          </w:p>
          <w:p w14:paraId="138CE76E" w14:textId="77777777" w:rsidR="0078021F" w:rsidRDefault="0078021F" w:rsidP="00D53AAC">
            <w:pPr>
              <w:pStyle w:val="Exampleline1indent"/>
            </w:pPr>
            <w:r>
              <w:rPr>
                <w:b/>
              </w:rPr>
              <w:t>5</w:t>
            </w:r>
            <w:r>
              <w:rPr>
                <w:b/>
              </w:rPr>
              <w:tab/>
            </w:r>
            <w:r>
              <w:t>Use sin</w:t>
            </w:r>
            <w:r>
              <w:rPr>
                <w:rFonts w:cs="Times New Roman"/>
                <w:vertAlign w:val="superscript"/>
              </w:rPr>
              <w:t>−</w:t>
            </w:r>
            <w:r>
              <w:rPr>
                <w:vertAlign w:val="superscript"/>
              </w:rPr>
              <w:t>1</w:t>
            </w:r>
            <w:r>
              <w:t xml:space="preserve"> to find the angle. Round your answer to 1 decimal place and write the units in your answer.</w:t>
            </w:r>
          </w:p>
        </w:tc>
      </w:tr>
    </w:tbl>
    <w:p w14:paraId="53CC078A" w14:textId="2E6AED3A" w:rsidR="0078021F" w:rsidRDefault="0078021F" w:rsidP="00D53AAC">
      <w:pPr>
        <w:pStyle w:val="Question1stline"/>
      </w:pPr>
    </w:p>
    <w:p w14:paraId="1DA6D249" w14:textId="575E24C2" w:rsidR="0078021F" w:rsidRDefault="0078021F" w:rsidP="000D03EC">
      <w:pPr>
        <w:pStyle w:val="Questionfollowline4parts"/>
        <w:tabs>
          <w:tab w:val="clear" w:pos="5387"/>
          <w:tab w:val="left" w:pos="4962"/>
        </w:tabs>
      </w:pPr>
      <w:r>
        <w:tab/>
      </w:r>
    </w:p>
    <w:p w14:paraId="23DE0D78" w14:textId="77777777" w:rsidR="0078021F" w:rsidRDefault="0078021F" w:rsidP="00F6288A"/>
    <w:p w14:paraId="65C71AAC" w14:textId="77777777" w:rsidR="00411A86" w:rsidRDefault="00411A86" w:rsidP="000D03EC">
      <w:pPr>
        <w:rPr>
          <w:b/>
          <w:sz w:val="52"/>
        </w:rPr>
      </w:pPr>
    </w:p>
    <w:p w14:paraId="03DC4F81" w14:textId="77777777" w:rsidR="00411A86" w:rsidRDefault="00411A86" w:rsidP="000D03EC">
      <w:pPr>
        <w:rPr>
          <w:b/>
          <w:sz w:val="52"/>
        </w:rPr>
      </w:pPr>
    </w:p>
    <w:p w14:paraId="321481EB" w14:textId="225722BC" w:rsidR="0078021F" w:rsidRDefault="0078021F" w:rsidP="000D03EC">
      <w:pPr>
        <w:rPr>
          <w:b/>
          <w:sz w:val="48"/>
        </w:rPr>
      </w:pPr>
      <w:r>
        <w:rPr>
          <w:b/>
          <w:noProof/>
          <w:lang w:eastAsia="en-GB"/>
        </w:rPr>
        <mc:AlternateContent>
          <mc:Choice Requires="wps">
            <w:drawing>
              <wp:anchor distT="0" distB="0" distL="114300" distR="114300" simplePos="0" relativeHeight="251888640" behindDoc="0" locked="0" layoutInCell="1" allowOverlap="1" wp14:anchorId="077769A3" wp14:editId="0B1C58A7">
                <wp:simplePos x="0" y="0"/>
                <wp:positionH relativeFrom="column">
                  <wp:posOffset>3862705</wp:posOffset>
                </wp:positionH>
                <wp:positionV relativeFrom="paragraph">
                  <wp:posOffset>83895</wp:posOffset>
                </wp:positionV>
                <wp:extent cx="214070" cy="220719"/>
                <wp:effectExtent l="0" t="19050" r="14605" b="0"/>
                <wp:wrapNone/>
                <wp:docPr id="185" name="Arc 185"/>
                <wp:cNvGraphicFramePr/>
                <a:graphic xmlns:a="http://schemas.openxmlformats.org/drawingml/2006/main">
                  <a:graphicData uri="http://schemas.microsoft.com/office/word/2010/wordprocessingShape">
                    <wps:wsp>
                      <wps:cNvSpPr/>
                      <wps:spPr>
                        <a:xfrm>
                          <a:off x="0" y="0"/>
                          <a:ext cx="214070" cy="220719"/>
                        </a:xfrm>
                        <a:prstGeom prst="arc">
                          <a:avLst>
                            <a:gd name="adj1" fmla="val 15068479"/>
                            <a:gd name="adj2" fmla="val 361306"/>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52B2D" id="Arc 185" o:spid="_x0000_s1026" style="position:absolute;margin-left:304.15pt;margin-top:6.6pt;width:16.85pt;height:17.4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4070,220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" path="m71480,6267nsc106819,-6565,146094,588,175030,25129v27686,23481,42133,59693,38485,96464l107035,110360,71480,6267xem71480,6267nfc106819,-6565,146094,588,175030,25129v27686,23481,42133,59693,38485,96464e" filled="f" strokecolor="black [3200]" strokeweight="1pt">
                <v:stroke joinstyle="miter"/>
                <v:path arrowok="t" o:connecttype="custom" o:connectlocs="71480,6267;175030,25129;213515,121593" o:connectangles="0,0,0"/>
              </v:shape>
            </w:pict>
          </mc:Fallback>
        </mc:AlternateContent>
      </w:r>
      <w:r w:rsidRPr="00F6288A">
        <w:rPr>
          <w:b/>
          <w:sz w:val="52"/>
        </w:rPr>
        <w:t>Areas of triangles</w:t>
      </w:r>
    </w:p>
    <w:p w14:paraId="57C8ED16" w14:textId="77777777" w:rsidR="007802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523C413A" w14:textId="77777777" w:rsidR="007802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Pr>
          <w:b/>
          <w:sz w:val="24"/>
          <w:szCs w:val="20"/>
        </w:rPr>
        <w:t>A LEVEL LINKS</w:t>
      </w:r>
    </w:p>
    <w:p w14:paraId="6C9F3EE9" w14:textId="77777777" w:rsidR="007802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Pr>
          <w:b/>
          <w:szCs w:val="20"/>
        </w:rPr>
        <w:t>Scheme of work</w:t>
      </w:r>
      <w:r>
        <w:rPr>
          <w:b/>
        </w:rPr>
        <w:t>:</w:t>
      </w:r>
      <w:r>
        <w:t xml:space="preserve"> </w:t>
      </w:r>
      <w:r w:rsidRPr="00F6288A">
        <w:t>4a. Trigonometric ratios and graphs</w:t>
      </w:r>
    </w:p>
    <w:p w14:paraId="343D5F9D" w14:textId="77777777" w:rsidR="007802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Cs w:val="20"/>
        </w:rPr>
        <w:tab/>
        <w:t>Textbook:</w:t>
      </w:r>
      <w:r>
        <w:rPr>
          <w:b/>
          <w:i/>
          <w:szCs w:val="20"/>
        </w:rPr>
        <w:t xml:space="preserve"> </w:t>
      </w:r>
      <w:r>
        <w:rPr>
          <w:szCs w:val="20"/>
        </w:rPr>
        <w:t xml:space="preserve">Pure Year </w:t>
      </w:r>
      <w:r w:rsidRPr="00F6288A">
        <w:rPr>
          <w:szCs w:val="20"/>
        </w:rPr>
        <w:t>1, 9.3 Areas of triangles</w:t>
      </w:r>
    </w:p>
    <w:p w14:paraId="3189E453" w14:textId="77777777" w:rsidR="0078021F" w:rsidRDefault="0078021F" w:rsidP="00F6288A">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12091946" w14:textId="77777777" w:rsidR="0078021F" w:rsidRDefault="0078021F" w:rsidP="00F6288A">
      <w:pPr>
        <w:pStyle w:val="Qheading"/>
      </w:pPr>
      <w:r>
        <w:rPr>
          <w:noProof/>
          <w:lang w:eastAsia="en-GB"/>
        </w:rPr>
        <w:drawing>
          <wp:anchor distT="0" distB="0" distL="114300" distR="114300" simplePos="0" relativeHeight="251836416" behindDoc="0" locked="0" layoutInCell="1" allowOverlap="1" wp14:anchorId="237B235C" wp14:editId="4608438F">
            <wp:simplePos x="0" y="0"/>
            <wp:positionH relativeFrom="column">
              <wp:posOffset>2982567</wp:posOffset>
            </wp:positionH>
            <wp:positionV relativeFrom="paragraph">
              <wp:posOffset>476250</wp:posOffset>
            </wp:positionV>
            <wp:extent cx="1592962" cy="1131234"/>
            <wp:effectExtent l="0" t="0" r="762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1"/>
                    <a:stretch>
                      <a:fillRect/>
                    </a:stretch>
                  </pic:blipFill>
                  <pic:spPr>
                    <a:xfrm>
                      <a:off x="0" y="0"/>
                      <a:ext cx="1592962" cy="1131234"/>
                    </a:xfrm>
                    <a:prstGeom prst="rect">
                      <a:avLst/>
                    </a:prstGeom>
                  </pic:spPr>
                </pic:pic>
              </a:graphicData>
            </a:graphic>
            <wp14:sizeRelH relativeFrom="margin">
              <wp14:pctWidth>0</wp14:pctWidth>
            </wp14:sizeRelH>
            <wp14:sizeRelV relativeFrom="margin">
              <wp14:pctHeight>0</wp14:pctHeight>
            </wp14:sizeRelV>
          </wp:anchor>
        </w:drawing>
      </w:r>
      <w:r>
        <w:t>Key points</w:t>
      </w:r>
    </w:p>
    <w:p w14:paraId="021B5319" w14:textId="77777777" w:rsidR="0078021F" w:rsidRDefault="0078021F" w:rsidP="0078021F">
      <w:pPr>
        <w:pStyle w:val="ListParagraph"/>
        <w:numPr>
          <w:ilvl w:val="0"/>
          <w:numId w:val="2"/>
        </w:numPr>
        <w:spacing w:line="256" w:lineRule="auto"/>
      </w:pPr>
      <w:r>
        <w:rPr>
          <w:i/>
        </w:rPr>
        <w:t>a</w:t>
      </w:r>
      <w:r>
        <w:t xml:space="preserve"> is the side opposite angle A.</w:t>
      </w:r>
      <w:r>
        <w:br/>
      </w:r>
      <w:r>
        <w:rPr>
          <w:i/>
        </w:rPr>
        <w:t>b</w:t>
      </w:r>
      <w:r>
        <w:t xml:space="preserve"> is the side opposite angle B.</w:t>
      </w:r>
      <w:r>
        <w:br/>
      </w:r>
      <w:r>
        <w:rPr>
          <w:i/>
        </w:rPr>
        <w:t>c</w:t>
      </w:r>
      <w:r>
        <w:t xml:space="preserve"> is the side opposite angle C.</w:t>
      </w:r>
    </w:p>
    <w:p w14:paraId="6D4F9030" w14:textId="77777777" w:rsidR="0078021F" w:rsidRDefault="0078021F" w:rsidP="0078021F">
      <w:pPr>
        <w:pStyle w:val="ListParagraph"/>
        <w:numPr>
          <w:ilvl w:val="0"/>
          <w:numId w:val="2"/>
        </w:numPr>
        <w:spacing w:line="256" w:lineRule="auto"/>
      </w:pPr>
      <w:r>
        <w:t xml:space="preserve">The area of the triangle is </w:t>
      </w:r>
      <w:r>
        <w:rPr>
          <w:position w:val="-24"/>
        </w:rPr>
        <w:object w:dxaOrig="1020" w:dyaOrig="630" w14:anchorId="255E4CA9">
          <v:shape id="_x0000_i1294" type="#_x0000_t75" style="width:50.25pt;height:29.25pt" o:ole="">
            <v:imagedata r:id="rId592" o:title=""/>
          </v:shape>
          <o:OLEObject Type="Embed" ProgID="Equation.DSMT4" ShapeID="_x0000_i1294" DrawAspect="Content" ObjectID="_1841911558" r:id="rId593"/>
        </w:object>
      </w:r>
      <w:r>
        <w:t>.</w:t>
      </w:r>
      <w:r>
        <w:br/>
      </w:r>
    </w:p>
    <w:p w14:paraId="205B84CB" w14:textId="77777777" w:rsidR="0078021F" w:rsidRDefault="0078021F" w:rsidP="00F6288A">
      <w:pPr>
        <w:pStyle w:val="Qheading"/>
      </w:pPr>
      <w:r>
        <w:rPr>
          <w:noProof/>
          <w:lang w:eastAsia="en-GB"/>
        </w:rPr>
        <w:drawing>
          <wp:anchor distT="0" distB="0" distL="114300" distR="114300" simplePos="0" relativeHeight="251837440" behindDoc="0" locked="0" layoutInCell="1" allowOverlap="1" wp14:anchorId="46149533" wp14:editId="1EAC8D9C">
            <wp:simplePos x="0" y="0"/>
            <wp:positionH relativeFrom="column">
              <wp:posOffset>2991485</wp:posOffset>
            </wp:positionH>
            <wp:positionV relativeFrom="paragraph">
              <wp:posOffset>331470</wp:posOffset>
            </wp:positionV>
            <wp:extent cx="1603375" cy="1450975"/>
            <wp:effectExtent l="0" t="0" r="0" b="0"/>
            <wp:wrapThrough wrapText="bothSides">
              <wp:wrapPolygon edited="0">
                <wp:start x="0" y="0"/>
                <wp:lineTo x="0" y="21269"/>
                <wp:lineTo x="21301" y="21269"/>
                <wp:lineTo x="21301" y="0"/>
                <wp:lineTo x="0" y="0"/>
              </wp:wrapPolygon>
            </wp:wrapThrough>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4"/>
                    <a:stretch>
                      <a:fillRect/>
                    </a:stretch>
                  </pic:blipFill>
                  <pic:spPr>
                    <a:xfrm>
                      <a:off x="0" y="0"/>
                      <a:ext cx="1603375" cy="1450975"/>
                    </a:xfrm>
                    <a:prstGeom prst="rect">
                      <a:avLst/>
                    </a:prstGeom>
                  </pic:spPr>
                </pic:pic>
              </a:graphicData>
            </a:graphic>
            <wp14:sizeRelH relativeFrom="margin">
              <wp14:pctWidth>0</wp14:pctWidth>
            </wp14:sizeRelH>
            <wp14:sizeRelV relativeFrom="margin">
              <wp14:pctHeight>0</wp14:pctHeight>
            </wp14:sizeRelV>
          </wp:anchor>
        </w:drawing>
      </w:r>
      <w:r>
        <w:t>Examples</w:t>
      </w:r>
    </w:p>
    <w:p w14:paraId="720213D2" w14:textId="77777777" w:rsidR="0078021F" w:rsidRDefault="0078021F" w:rsidP="00F6288A">
      <w:pPr>
        <w:pStyle w:val="Example"/>
        <w:rPr>
          <w:noProof/>
          <w:lang w:eastAsia="en-GB"/>
        </w:rPr>
      </w:pPr>
      <w:r>
        <w:rPr>
          <w:b/>
        </w:rPr>
        <w:t>Example 8</w:t>
      </w:r>
      <w:r>
        <w:rPr>
          <w:b/>
        </w:rPr>
        <w:tab/>
      </w:r>
      <w:r>
        <w:t>Find the area of the triangle.</w:t>
      </w:r>
      <w:r>
        <w:br/>
      </w:r>
    </w:p>
    <w:p w14:paraId="54BF4258" w14:textId="77777777" w:rsidR="0078021F" w:rsidRDefault="0078021F" w:rsidP="00F6288A">
      <w:pPr>
        <w:pStyle w:val="Example"/>
        <w:rPr>
          <w:noProof/>
          <w:lang w:eastAsia="en-GB"/>
        </w:rPr>
      </w:pPr>
    </w:p>
    <w:p w14:paraId="486108E7" w14:textId="77777777" w:rsidR="0078021F" w:rsidRDefault="0078021F" w:rsidP="00F6288A">
      <w:pPr>
        <w:pStyle w:val="Example"/>
        <w:rPr>
          <w:noProof/>
          <w:lang w:eastAsia="en-GB"/>
        </w:rPr>
      </w:pPr>
    </w:p>
    <w:p w14:paraId="4D9F6514" w14:textId="77777777" w:rsidR="0078021F" w:rsidRDefault="0078021F" w:rsidP="00F6288A">
      <w:pPr>
        <w:pStyle w:val="Example"/>
        <w:rPr>
          <w:noProof/>
          <w:lang w:eastAsia="en-GB"/>
        </w:rPr>
      </w:pPr>
    </w:p>
    <w:p w14:paraId="76F57DF7" w14:textId="77777777" w:rsidR="0078021F" w:rsidRDefault="0078021F" w:rsidP="00F6288A">
      <w:pPr>
        <w:pStyle w:val="Example"/>
        <w:rPr>
          <w:noProof/>
          <w:lang w:eastAsia="en-GB"/>
        </w:rPr>
      </w:pPr>
    </w:p>
    <w:p w14:paraId="42EE546E" w14:textId="77777777" w:rsidR="0078021F" w:rsidRDefault="0078021F" w:rsidP="00F6288A">
      <w:pPr>
        <w:pStyle w:val="Example"/>
        <w:rPr>
          <w:i/>
        </w:rPr>
      </w:pPr>
    </w:p>
    <w:tbl>
      <w:tblPr>
        <w:tblStyle w:val="TableGrid"/>
        <w:tblW w:w="0" w:type="auto"/>
        <w:tblInd w:w="1408" w:type="dxa"/>
        <w:tblLook w:val="04A0" w:firstRow="1" w:lastRow="0" w:firstColumn="1" w:lastColumn="0" w:noHBand="0" w:noVBand="1"/>
      </w:tblPr>
      <w:tblGrid>
        <w:gridCol w:w="3827"/>
        <w:gridCol w:w="3776"/>
      </w:tblGrid>
      <w:tr w:rsidR="0078021F" w14:paraId="27BCD14B" w14:textId="77777777" w:rsidTr="005F6B00">
        <w:trPr>
          <w:trHeight w:val="5147"/>
        </w:trPr>
        <w:tc>
          <w:tcPr>
            <w:tcW w:w="3827" w:type="dxa"/>
            <w:tcBorders>
              <w:top w:val="single" w:sz="4" w:space="0" w:color="auto"/>
              <w:left w:val="single" w:sz="4" w:space="0" w:color="auto"/>
              <w:bottom w:val="single" w:sz="4" w:space="0" w:color="auto"/>
              <w:right w:val="single" w:sz="4" w:space="0" w:color="auto"/>
            </w:tcBorders>
          </w:tcPr>
          <w:p w14:paraId="4C29E8C9" w14:textId="77777777" w:rsidR="0078021F" w:rsidRDefault="0078021F">
            <w:pPr>
              <w:pStyle w:val="Example"/>
            </w:pPr>
            <w:r>
              <w:rPr>
                <w:noProof/>
                <w:lang w:eastAsia="en-GB"/>
              </w:rPr>
              <w:drawing>
                <wp:inline distT="0" distB="0" distL="0" distR="0" wp14:anchorId="5CC16978" wp14:editId="02F80B98">
                  <wp:extent cx="1530626" cy="1456563"/>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5">
                            <a:extLst>
                              <a:ext uri="{28A0092B-C50C-407E-A947-70E740481C1C}">
                                <a14:useLocalDpi xmlns:a14="http://schemas.microsoft.com/office/drawing/2010/main" val="0"/>
                              </a:ext>
                            </a:extLst>
                          </a:blip>
                          <a:stretch>
                            <a:fillRect/>
                          </a:stretch>
                        </pic:blipFill>
                        <pic:spPr>
                          <a:xfrm>
                            <a:off x="0" y="0"/>
                            <a:ext cx="1537726" cy="1463319"/>
                          </a:xfrm>
                          <a:prstGeom prst="rect">
                            <a:avLst/>
                          </a:prstGeom>
                        </pic:spPr>
                      </pic:pic>
                    </a:graphicData>
                  </a:graphic>
                </wp:inline>
              </w:drawing>
            </w:r>
          </w:p>
          <w:p w14:paraId="7ED44547" w14:textId="77777777" w:rsidR="0078021F" w:rsidRDefault="0078021F">
            <w:pPr>
              <w:pStyle w:val="Example"/>
            </w:pPr>
            <w:r>
              <w:t xml:space="preserve">Area = </w:t>
            </w:r>
            <w:r>
              <w:rPr>
                <w:position w:val="-24"/>
              </w:rPr>
              <w:object w:dxaOrig="1020" w:dyaOrig="630" w14:anchorId="2DAFB1A2">
                <v:shape id="_x0000_i1295" type="#_x0000_t75" style="width:46.5pt;height:27pt" o:ole="">
                  <v:imagedata r:id="rId592" o:title=""/>
                </v:shape>
                <o:OLEObject Type="Embed" ProgID="Equation.DSMT4" ShapeID="_x0000_i1295" DrawAspect="Content" ObjectID="_1841911559" r:id="rId596"/>
              </w:object>
            </w:r>
          </w:p>
          <w:p w14:paraId="3072A1F7" w14:textId="77777777" w:rsidR="0078021F" w:rsidRDefault="0078021F">
            <w:pPr>
              <w:pStyle w:val="Example"/>
            </w:pPr>
            <w:r>
              <w:t xml:space="preserve">Area = </w:t>
            </w:r>
            <w:r>
              <w:rPr>
                <w:position w:val="-24"/>
              </w:rPr>
              <w:object w:dxaOrig="1650" w:dyaOrig="630" w14:anchorId="483E5D35">
                <v:shape id="_x0000_i1296" type="#_x0000_t75" style="width:75pt;height:27.75pt" o:ole="">
                  <v:imagedata r:id="rId597" o:title=""/>
                </v:shape>
                <o:OLEObject Type="Embed" ProgID="Equation.DSMT4" ShapeID="_x0000_i1296" DrawAspect="Content" ObjectID="_1841911560" r:id="rId598"/>
              </w:object>
            </w:r>
          </w:p>
          <w:p w14:paraId="38BC4D3C" w14:textId="77777777" w:rsidR="0078021F" w:rsidRDefault="0078021F">
            <w:pPr>
              <w:pStyle w:val="Example"/>
            </w:pPr>
          </w:p>
          <w:p w14:paraId="2AEBBBBC" w14:textId="77777777" w:rsidR="0078021F" w:rsidRDefault="0078021F">
            <w:pPr>
              <w:pStyle w:val="Example"/>
            </w:pPr>
            <w:r>
              <w:t>Area = 19.805 361...</w:t>
            </w:r>
          </w:p>
          <w:p w14:paraId="308DD2F8" w14:textId="77777777" w:rsidR="0078021F" w:rsidRDefault="0078021F">
            <w:pPr>
              <w:pStyle w:val="Example"/>
            </w:pPr>
          </w:p>
          <w:p w14:paraId="4BE34C5C" w14:textId="77777777" w:rsidR="0078021F" w:rsidRDefault="0078021F" w:rsidP="005F6B00">
            <w:pPr>
              <w:pStyle w:val="Example"/>
              <w:rPr>
                <w:vertAlign w:val="superscript"/>
              </w:rPr>
            </w:pPr>
            <w:r>
              <w:t>Area = 19.8 cm</w:t>
            </w:r>
            <w:r>
              <w:rPr>
                <w:vertAlign w:val="superscript"/>
              </w:rPr>
              <w:t>2</w:t>
            </w:r>
          </w:p>
        </w:tc>
        <w:tc>
          <w:tcPr>
            <w:tcW w:w="3776" w:type="dxa"/>
            <w:tcBorders>
              <w:top w:val="single" w:sz="4" w:space="0" w:color="auto"/>
              <w:left w:val="single" w:sz="4" w:space="0" w:color="auto"/>
              <w:bottom w:val="single" w:sz="4" w:space="0" w:color="auto"/>
              <w:right w:val="single" w:sz="4" w:space="0" w:color="auto"/>
            </w:tcBorders>
          </w:tcPr>
          <w:p w14:paraId="69F53E36" w14:textId="77777777" w:rsidR="0078021F" w:rsidRDefault="0078021F" w:rsidP="005F6B00">
            <w:pPr>
              <w:pStyle w:val="Exampleline1indent"/>
            </w:pPr>
            <w:r>
              <w:rPr>
                <w:b/>
              </w:rPr>
              <w:t>1</w:t>
            </w:r>
            <w:r>
              <w:rPr>
                <w:b/>
              </w:rPr>
              <w:tab/>
            </w:r>
            <w:r>
              <w:t>Always start by labelling the sides and angles of the triangle.</w:t>
            </w:r>
          </w:p>
          <w:p w14:paraId="006080D4" w14:textId="77777777" w:rsidR="0078021F" w:rsidRDefault="0078021F" w:rsidP="005F6B00">
            <w:pPr>
              <w:pStyle w:val="Examplefollow"/>
            </w:pPr>
          </w:p>
          <w:p w14:paraId="113AE503" w14:textId="77777777" w:rsidR="0078021F" w:rsidRDefault="0078021F" w:rsidP="005F6B00">
            <w:pPr>
              <w:pStyle w:val="Examplefollow"/>
            </w:pPr>
          </w:p>
          <w:p w14:paraId="1B706D13" w14:textId="77777777" w:rsidR="0078021F" w:rsidRDefault="0078021F" w:rsidP="005F6B00">
            <w:pPr>
              <w:pStyle w:val="Examplefollow"/>
            </w:pPr>
          </w:p>
          <w:p w14:paraId="43153099" w14:textId="77777777" w:rsidR="0078021F" w:rsidRDefault="0078021F" w:rsidP="005F6B00">
            <w:pPr>
              <w:pStyle w:val="Examplefollow"/>
            </w:pPr>
          </w:p>
          <w:p w14:paraId="1EF64091" w14:textId="77777777" w:rsidR="0078021F" w:rsidRDefault="0078021F" w:rsidP="005F6B00">
            <w:pPr>
              <w:pStyle w:val="Examplefollow"/>
            </w:pPr>
          </w:p>
          <w:p w14:paraId="6817AC20" w14:textId="77777777" w:rsidR="0078021F" w:rsidRDefault="0078021F" w:rsidP="005F6B00">
            <w:pPr>
              <w:pStyle w:val="Examplefollow"/>
            </w:pPr>
          </w:p>
          <w:p w14:paraId="6F334354" w14:textId="77777777" w:rsidR="0078021F" w:rsidRDefault="0078021F" w:rsidP="005F6B00">
            <w:pPr>
              <w:pStyle w:val="Examplefollow"/>
            </w:pPr>
          </w:p>
          <w:p w14:paraId="1CAAE973" w14:textId="77777777" w:rsidR="0078021F" w:rsidRDefault="0078021F" w:rsidP="005F6B00">
            <w:pPr>
              <w:pStyle w:val="Examplefollow"/>
            </w:pPr>
            <w:r w:rsidRPr="005F6B00">
              <w:rPr>
                <w:b/>
              </w:rPr>
              <w:t>2</w:t>
            </w:r>
            <w:r>
              <w:tab/>
              <w:t>State the formula for the area of a triangle.</w:t>
            </w:r>
          </w:p>
          <w:p w14:paraId="63CAA509" w14:textId="77777777" w:rsidR="0078021F" w:rsidRDefault="0078021F" w:rsidP="005F6B00">
            <w:pPr>
              <w:pStyle w:val="Examplefollow"/>
            </w:pPr>
            <w:r>
              <w:rPr>
                <w:b/>
              </w:rPr>
              <w:t>3</w:t>
            </w:r>
            <w:r>
              <w:rPr>
                <w:b/>
              </w:rPr>
              <w:tab/>
            </w:r>
            <w:r>
              <w:t xml:space="preserve">Substitute the values of </w:t>
            </w:r>
            <w:r>
              <w:rPr>
                <w:i/>
              </w:rPr>
              <w:t>a</w:t>
            </w:r>
            <w:r>
              <w:t xml:space="preserve">, </w:t>
            </w:r>
            <w:r>
              <w:rPr>
                <w:i/>
              </w:rPr>
              <w:t xml:space="preserve">b </w:t>
            </w:r>
            <w:r>
              <w:t xml:space="preserve">and </w:t>
            </w:r>
            <w:r>
              <w:rPr>
                <w:i/>
              </w:rPr>
              <w:t>C</w:t>
            </w:r>
            <w:r>
              <w:t xml:space="preserve"> into the formula for the area of a triangle.</w:t>
            </w:r>
          </w:p>
          <w:p w14:paraId="702A3650" w14:textId="77777777" w:rsidR="0078021F" w:rsidRDefault="0078021F" w:rsidP="005F6B00">
            <w:pPr>
              <w:pStyle w:val="Examplefollow"/>
            </w:pPr>
            <w:r>
              <w:rPr>
                <w:b/>
              </w:rPr>
              <w:t>4</w:t>
            </w:r>
            <w:r>
              <w:rPr>
                <w:b/>
              </w:rPr>
              <w:tab/>
            </w:r>
            <w:r>
              <w:t>Use a calculator to find the area.</w:t>
            </w:r>
          </w:p>
          <w:p w14:paraId="1E72986B" w14:textId="77777777" w:rsidR="0078021F" w:rsidRDefault="0078021F" w:rsidP="005F6B00">
            <w:pPr>
              <w:pStyle w:val="Examplefollow"/>
            </w:pPr>
          </w:p>
          <w:p w14:paraId="2D4E165E" w14:textId="77777777" w:rsidR="0078021F" w:rsidRDefault="0078021F" w:rsidP="005F6B00">
            <w:pPr>
              <w:pStyle w:val="Examplefollow"/>
            </w:pPr>
            <w:r>
              <w:rPr>
                <w:b/>
              </w:rPr>
              <w:t>5</w:t>
            </w:r>
            <w:r>
              <w:rPr>
                <w:b/>
              </w:rPr>
              <w:tab/>
            </w:r>
            <w:r>
              <w:t>Round your answer to 3 significant figures and write the units in your answer.</w:t>
            </w:r>
          </w:p>
        </w:tc>
      </w:tr>
    </w:tbl>
    <w:p w14:paraId="11B5E61E" w14:textId="77777777" w:rsidR="0078021F" w:rsidRDefault="0078021F">
      <w:pPr>
        <w:rPr>
          <w:b/>
          <w:sz w:val="32"/>
        </w:rPr>
      </w:pPr>
      <w:r>
        <w:br w:type="page"/>
      </w:r>
    </w:p>
    <w:p w14:paraId="3E6372CB" w14:textId="4F5FEDE6" w:rsidR="0078021F" w:rsidRPr="007279C1" w:rsidRDefault="0078021F" w:rsidP="00D73D31">
      <w:pPr>
        <w:pStyle w:val="Title"/>
        <w:rPr>
          <w:b/>
          <w:sz w:val="48"/>
        </w:rPr>
      </w:pPr>
      <w:r>
        <w:rPr>
          <w:b/>
          <w:sz w:val="52"/>
        </w:rPr>
        <w:lastRenderedPageBreak/>
        <w:t>Rearranging equations</w:t>
      </w:r>
    </w:p>
    <w:p w14:paraId="0837AACB"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5A9FE771"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437EAEA5" w14:textId="77777777" w:rsidR="0078021F" w:rsidRPr="006D5C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D82665">
        <w:t xml:space="preserve">6a. Definition, differentiating </w:t>
      </w:r>
      <w:r>
        <w:t>polynomials, second derivatives</w:t>
      </w:r>
    </w:p>
    <w:p w14:paraId="6DFECC8D" w14:textId="77777777" w:rsidR="0078021F" w:rsidRPr="006D5C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sidRPr="006D5C1F">
        <w:rPr>
          <w:b/>
          <w:szCs w:val="20"/>
        </w:rPr>
        <w:tab/>
        <w:t>Textbook</w:t>
      </w:r>
      <w:r w:rsidRPr="00E11F7F">
        <w:rPr>
          <w:b/>
          <w:szCs w:val="20"/>
        </w:rPr>
        <w:t>:</w:t>
      </w:r>
      <w:r w:rsidRPr="006D5C1F">
        <w:rPr>
          <w:b/>
          <w:i/>
          <w:szCs w:val="20"/>
        </w:rPr>
        <w:t xml:space="preserve"> </w:t>
      </w:r>
      <w:r w:rsidRPr="00F06B4C">
        <w:rPr>
          <w:szCs w:val="20"/>
        </w:rPr>
        <w:t xml:space="preserve">Pure Year </w:t>
      </w:r>
      <w:r w:rsidRPr="00D82665">
        <w:rPr>
          <w:szCs w:val="20"/>
        </w:rPr>
        <w:t>1, 12.1 Gradients of curves</w:t>
      </w:r>
    </w:p>
    <w:p w14:paraId="62FA2A8B"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323EF0F0" w14:textId="77777777" w:rsidR="0078021F" w:rsidRDefault="0078021F" w:rsidP="00E11F7F">
      <w:pPr>
        <w:pStyle w:val="Qheading"/>
      </w:pPr>
      <w:r w:rsidRPr="000F1EA2">
        <w:t>Key points</w:t>
      </w:r>
    </w:p>
    <w:p w14:paraId="33ADE3E1" w14:textId="77777777" w:rsidR="0078021F" w:rsidRDefault="0078021F" w:rsidP="00D82665">
      <w:pPr>
        <w:pStyle w:val="ListParagraph"/>
        <w:numPr>
          <w:ilvl w:val="0"/>
          <w:numId w:val="2"/>
        </w:numPr>
        <w:spacing w:line="256" w:lineRule="auto"/>
      </w:pPr>
      <w:r>
        <w:t>To change the subject of a formula, get the terms containing the subject on one side and everything else on the other side.</w:t>
      </w:r>
    </w:p>
    <w:p w14:paraId="310C0D86" w14:textId="77777777" w:rsidR="0078021F" w:rsidRDefault="0078021F" w:rsidP="00D82665">
      <w:pPr>
        <w:pStyle w:val="ListParagraph"/>
        <w:numPr>
          <w:ilvl w:val="0"/>
          <w:numId w:val="2"/>
        </w:numPr>
      </w:pPr>
      <w:r>
        <w:t>You may need to factorise the terms containing the new subject.</w:t>
      </w:r>
    </w:p>
    <w:p w14:paraId="366F9EE7" w14:textId="77777777" w:rsidR="0078021F" w:rsidRPr="000F1EA2" w:rsidRDefault="0078021F" w:rsidP="00E11F7F">
      <w:pPr>
        <w:pStyle w:val="Qheading"/>
      </w:pPr>
      <w:r w:rsidRPr="000F1EA2">
        <w:t>Examples</w:t>
      </w:r>
    </w:p>
    <w:p w14:paraId="732FD9DC" w14:textId="77777777" w:rsidR="0078021F" w:rsidRPr="00C54B30" w:rsidRDefault="0078021F" w:rsidP="00C54B30">
      <w:pPr>
        <w:pStyle w:val="Example"/>
        <w:rPr>
          <w:i/>
        </w:rPr>
      </w:pPr>
      <w:r>
        <w:rPr>
          <w:b/>
        </w:rPr>
        <w:t>Example 1</w:t>
      </w:r>
      <w:r w:rsidRPr="00F11D5F">
        <w:rPr>
          <w:b/>
        </w:rPr>
        <w:tab/>
      </w:r>
      <w:r w:rsidRPr="00D82665">
        <w:t xml:space="preserve">Make </w:t>
      </w:r>
      <w:r w:rsidRPr="00D82665">
        <w:rPr>
          <w:i/>
        </w:rPr>
        <w:t>t</w:t>
      </w:r>
      <w:r w:rsidRPr="00D82665">
        <w:t xml:space="preserve"> the subject of the formula </w:t>
      </w:r>
      <w:r w:rsidRPr="00D82665">
        <w:rPr>
          <w:i/>
        </w:rPr>
        <w:t>v</w:t>
      </w:r>
      <w:r w:rsidRPr="00D82665">
        <w:t xml:space="preserve"> = </w:t>
      </w:r>
      <w:r w:rsidRPr="00D82665">
        <w:rPr>
          <w:i/>
        </w:rPr>
        <w:t>u</w:t>
      </w:r>
      <w:r w:rsidRPr="00D82665">
        <w:t xml:space="preserve"> + </w:t>
      </w:r>
      <w:r w:rsidRPr="00D82665">
        <w:rPr>
          <w:i/>
        </w:rPr>
        <w:t>at</w:t>
      </w:r>
      <w:r w:rsidRPr="00D82665">
        <w:t>.</w:t>
      </w:r>
    </w:p>
    <w:tbl>
      <w:tblPr>
        <w:tblStyle w:val="TableGrid"/>
        <w:tblW w:w="0" w:type="auto"/>
        <w:tblInd w:w="1408" w:type="dxa"/>
        <w:tblLook w:val="04A0" w:firstRow="1" w:lastRow="0" w:firstColumn="1" w:lastColumn="0" w:noHBand="0" w:noVBand="1"/>
      </w:tblPr>
      <w:tblGrid>
        <w:gridCol w:w="3827"/>
        <w:gridCol w:w="3776"/>
      </w:tblGrid>
      <w:tr w:rsidR="0078021F" w14:paraId="5D82429C" w14:textId="77777777" w:rsidTr="00D82665">
        <w:tc>
          <w:tcPr>
            <w:tcW w:w="3827" w:type="dxa"/>
            <w:tcBorders>
              <w:top w:val="single" w:sz="4" w:space="0" w:color="auto"/>
              <w:left w:val="single" w:sz="4" w:space="0" w:color="auto"/>
              <w:bottom w:val="single" w:sz="4" w:space="0" w:color="auto"/>
              <w:right w:val="single" w:sz="4" w:space="0" w:color="auto"/>
            </w:tcBorders>
          </w:tcPr>
          <w:p w14:paraId="0DC5B3E0" w14:textId="77777777" w:rsidR="0078021F" w:rsidRDefault="0078021F" w:rsidP="00A657E8">
            <w:pPr>
              <w:pStyle w:val="Exampleline1"/>
            </w:pPr>
            <w:r>
              <w:rPr>
                <w:i/>
              </w:rPr>
              <w:t>v</w:t>
            </w:r>
            <w:r>
              <w:t xml:space="preserve"> = </w:t>
            </w:r>
            <w:r>
              <w:rPr>
                <w:i/>
              </w:rPr>
              <w:t>u</w:t>
            </w:r>
            <w:r>
              <w:t xml:space="preserve"> + </w:t>
            </w:r>
            <w:r>
              <w:rPr>
                <w:i/>
              </w:rPr>
              <w:t>at</w:t>
            </w:r>
          </w:p>
          <w:p w14:paraId="74926207" w14:textId="77777777" w:rsidR="0078021F" w:rsidRDefault="0078021F">
            <w:pPr>
              <w:pStyle w:val="Example"/>
            </w:pPr>
          </w:p>
          <w:p w14:paraId="2EC79597" w14:textId="77777777" w:rsidR="0078021F" w:rsidRDefault="0078021F">
            <w:pPr>
              <w:pStyle w:val="Example"/>
            </w:pPr>
            <w:r>
              <w:rPr>
                <w:i/>
              </w:rPr>
              <w:t>v</w:t>
            </w:r>
            <w:r>
              <w:t xml:space="preserve"> </w:t>
            </w:r>
            <w:r>
              <w:rPr>
                <w:rFonts w:cs="Times New Roman"/>
              </w:rPr>
              <w:t>−</w:t>
            </w:r>
            <w:r>
              <w:t xml:space="preserve"> </w:t>
            </w:r>
            <w:r>
              <w:rPr>
                <w:i/>
              </w:rPr>
              <w:t>u</w:t>
            </w:r>
            <w:r>
              <w:t xml:space="preserve"> = </w:t>
            </w:r>
            <w:r>
              <w:rPr>
                <w:i/>
              </w:rPr>
              <w:t>at</w:t>
            </w:r>
          </w:p>
          <w:p w14:paraId="39C27CD3" w14:textId="77777777" w:rsidR="0078021F" w:rsidRDefault="0078021F">
            <w:pPr>
              <w:pStyle w:val="Example"/>
            </w:pPr>
            <w:r w:rsidRPr="00A657E8">
              <w:rPr>
                <w:position w:val="-22"/>
              </w:rPr>
              <w:object w:dxaOrig="820" w:dyaOrig="580" w14:anchorId="40A6523D">
                <v:shape id="_x0000_i1297" type="#_x0000_t75" style="width:41.25pt;height:29.25pt" o:ole="">
                  <v:imagedata r:id="rId599" o:title=""/>
                </v:shape>
                <o:OLEObject Type="Embed" ProgID="Equation.DSMT4" ShapeID="_x0000_i1297" DrawAspect="Content" ObjectID="_1841911561" r:id="rId600"/>
              </w:object>
            </w:r>
            <w:r>
              <w:t xml:space="preserve"> </w:t>
            </w:r>
          </w:p>
        </w:tc>
        <w:tc>
          <w:tcPr>
            <w:tcW w:w="3776" w:type="dxa"/>
            <w:tcBorders>
              <w:top w:val="single" w:sz="4" w:space="0" w:color="auto"/>
              <w:left w:val="single" w:sz="4" w:space="0" w:color="auto"/>
              <w:bottom w:val="single" w:sz="4" w:space="0" w:color="auto"/>
              <w:right w:val="single" w:sz="4" w:space="0" w:color="auto"/>
            </w:tcBorders>
            <w:hideMark/>
          </w:tcPr>
          <w:p w14:paraId="753B829E" w14:textId="77777777" w:rsidR="0078021F" w:rsidRDefault="0078021F" w:rsidP="00A657E8">
            <w:pPr>
              <w:pStyle w:val="Exampleline1indent"/>
            </w:pPr>
            <w:r>
              <w:rPr>
                <w:b/>
              </w:rPr>
              <w:t>1</w:t>
            </w:r>
            <w:r>
              <w:rPr>
                <w:b/>
              </w:rPr>
              <w:tab/>
            </w:r>
            <w:r>
              <w:t xml:space="preserve">Get the terms containing </w:t>
            </w:r>
            <w:r>
              <w:rPr>
                <w:i/>
              </w:rPr>
              <w:t>t</w:t>
            </w:r>
            <w:r>
              <w:t xml:space="preserve"> on one side and everything else on the other side.</w:t>
            </w:r>
          </w:p>
          <w:p w14:paraId="070ECAAF" w14:textId="77777777" w:rsidR="0078021F" w:rsidRDefault="0078021F" w:rsidP="00A657E8">
            <w:pPr>
              <w:pStyle w:val="Exampleline1indent"/>
            </w:pPr>
            <w:r>
              <w:rPr>
                <w:b/>
              </w:rPr>
              <w:t>2</w:t>
            </w:r>
            <w:r>
              <w:rPr>
                <w:b/>
              </w:rPr>
              <w:tab/>
            </w:r>
            <w:r>
              <w:t xml:space="preserve">Divide throughout by </w:t>
            </w:r>
            <w:r>
              <w:rPr>
                <w:i/>
              </w:rPr>
              <w:t>a</w:t>
            </w:r>
            <w:r>
              <w:t>.</w:t>
            </w:r>
          </w:p>
        </w:tc>
      </w:tr>
    </w:tbl>
    <w:p w14:paraId="69424CDC" w14:textId="77777777" w:rsidR="0078021F" w:rsidRDefault="0078021F" w:rsidP="007816DB">
      <w:pPr>
        <w:pStyle w:val="Example"/>
        <w:tabs>
          <w:tab w:val="left" w:pos="1330"/>
        </w:tabs>
        <w:spacing w:before="240" w:line="240" w:lineRule="auto"/>
        <w:rPr>
          <w:b/>
        </w:rPr>
      </w:pPr>
    </w:p>
    <w:p w14:paraId="2F8B8D3B" w14:textId="77777777" w:rsidR="0078021F" w:rsidRDefault="0078021F" w:rsidP="007816DB">
      <w:pPr>
        <w:pStyle w:val="Example"/>
        <w:tabs>
          <w:tab w:val="left" w:pos="1330"/>
        </w:tabs>
        <w:spacing w:before="240" w:line="240" w:lineRule="auto"/>
      </w:pPr>
      <w:r>
        <w:rPr>
          <w:b/>
        </w:rPr>
        <w:t>Example 2</w:t>
      </w:r>
      <w:r w:rsidRPr="00F11D5F">
        <w:rPr>
          <w:b/>
        </w:rPr>
        <w:tab/>
      </w:r>
      <w:r w:rsidRPr="00D82665">
        <w:t xml:space="preserve">Make </w:t>
      </w:r>
      <w:r w:rsidRPr="00D82665">
        <w:rPr>
          <w:i/>
        </w:rPr>
        <w:t>t</w:t>
      </w:r>
      <w:r w:rsidRPr="00D82665">
        <w:t xml:space="preserve"> the subject of the formula </w:t>
      </w:r>
      <w:r w:rsidRPr="00D82665">
        <w:rPr>
          <w:i/>
        </w:rPr>
        <w:t>r</w:t>
      </w:r>
      <w:r w:rsidRPr="00D82665">
        <w:t xml:space="preserve"> = 2</w:t>
      </w:r>
      <w:r w:rsidRPr="00D82665">
        <w:rPr>
          <w:i/>
        </w:rPr>
        <w:t>t</w:t>
      </w:r>
      <w:r w:rsidRPr="00D82665">
        <w:t xml:space="preserve"> − </w:t>
      </w:r>
      <w:r w:rsidRPr="00D82665">
        <w:rPr>
          <w:i/>
        </w:rPr>
        <w:t>πt</w:t>
      </w:r>
      <w:r w:rsidRPr="00D82665">
        <w:t>.</w:t>
      </w:r>
    </w:p>
    <w:tbl>
      <w:tblPr>
        <w:tblStyle w:val="TableGrid"/>
        <w:tblW w:w="0" w:type="auto"/>
        <w:tblInd w:w="1408" w:type="dxa"/>
        <w:tblLook w:val="04A0" w:firstRow="1" w:lastRow="0" w:firstColumn="1" w:lastColumn="0" w:noHBand="0" w:noVBand="1"/>
      </w:tblPr>
      <w:tblGrid>
        <w:gridCol w:w="3827"/>
        <w:gridCol w:w="3776"/>
      </w:tblGrid>
      <w:tr w:rsidR="0078021F" w14:paraId="779B2C8F" w14:textId="77777777" w:rsidTr="00D82665">
        <w:tc>
          <w:tcPr>
            <w:tcW w:w="3827" w:type="dxa"/>
            <w:tcBorders>
              <w:top w:val="single" w:sz="4" w:space="0" w:color="auto"/>
              <w:left w:val="single" w:sz="4" w:space="0" w:color="auto"/>
              <w:bottom w:val="single" w:sz="4" w:space="0" w:color="auto"/>
              <w:right w:val="single" w:sz="4" w:space="0" w:color="auto"/>
            </w:tcBorders>
          </w:tcPr>
          <w:p w14:paraId="17B5ED33" w14:textId="77777777" w:rsidR="0078021F" w:rsidRDefault="0078021F" w:rsidP="00A657E8">
            <w:pPr>
              <w:pStyle w:val="Exampleline1"/>
            </w:pPr>
            <w:r>
              <w:rPr>
                <w:i/>
              </w:rPr>
              <w:t>r</w:t>
            </w:r>
            <w:r>
              <w:t xml:space="preserve"> = 2</w:t>
            </w:r>
            <w:r>
              <w:rPr>
                <w:i/>
              </w:rPr>
              <w:t>t</w:t>
            </w:r>
            <w:r>
              <w:t xml:space="preserve"> </w:t>
            </w:r>
            <w:r>
              <w:rPr>
                <w:rFonts w:cs="Times New Roman"/>
              </w:rPr>
              <w:t>−</w:t>
            </w:r>
            <w:r>
              <w:t xml:space="preserve"> </w:t>
            </w:r>
            <w:r>
              <w:rPr>
                <w:rFonts w:cs="Times New Roman"/>
                <w:i/>
              </w:rPr>
              <w:t>π</w:t>
            </w:r>
            <w:r>
              <w:rPr>
                <w:i/>
              </w:rPr>
              <w:t>t</w:t>
            </w:r>
          </w:p>
          <w:p w14:paraId="39596C0F" w14:textId="77777777" w:rsidR="0078021F" w:rsidRDefault="0078021F">
            <w:pPr>
              <w:pStyle w:val="Example"/>
              <w:rPr>
                <w:vertAlign w:val="superscript"/>
              </w:rPr>
            </w:pPr>
          </w:p>
          <w:p w14:paraId="36934D92" w14:textId="77777777" w:rsidR="0078021F" w:rsidRDefault="0078021F">
            <w:pPr>
              <w:pStyle w:val="Example"/>
              <w:rPr>
                <w:vertAlign w:val="superscript"/>
              </w:rPr>
            </w:pPr>
          </w:p>
          <w:p w14:paraId="4C13B6E0" w14:textId="77777777" w:rsidR="0078021F" w:rsidRDefault="0078021F">
            <w:pPr>
              <w:pStyle w:val="Example"/>
            </w:pPr>
            <w:r>
              <w:rPr>
                <w:i/>
              </w:rPr>
              <w:t>r</w:t>
            </w:r>
            <w:r>
              <w:t xml:space="preserve"> = </w:t>
            </w:r>
            <w:r>
              <w:rPr>
                <w:i/>
              </w:rPr>
              <w:t>t</w:t>
            </w:r>
            <w:r>
              <w:t xml:space="preserve">(2 </w:t>
            </w:r>
            <w:r>
              <w:rPr>
                <w:rFonts w:cs="Times New Roman"/>
              </w:rPr>
              <w:t>−</w:t>
            </w:r>
            <w:r>
              <w:t xml:space="preserve"> </w:t>
            </w:r>
            <w:r>
              <w:rPr>
                <w:rFonts w:cs="Times New Roman"/>
                <w:i/>
              </w:rPr>
              <w:t>π</w:t>
            </w:r>
            <w:r>
              <w:t>)</w:t>
            </w:r>
          </w:p>
          <w:p w14:paraId="2B5B8B3D" w14:textId="77777777" w:rsidR="0078021F" w:rsidRDefault="0078021F">
            <w:pPr>
              <w:pStyle w:val="Example"/>
              <w:rPr>
                <w:vertAlign w:val="superscript"/>
              </w:rPr>
            </w:pPr>
            <w:r w:rsidRPr="00A657E8">
              <w:rPr>
                <w:position w:val="-22"/>
                <w:vertAlign w:val="superscript"/>
              </w:rPr>
              <w:object w:dxaOrig="859" w:dyaOrig="580" w14:anchorId="47ADBDA9">
                <v:shape id="_x0000_i1298" type="#_x0000_t75" style="width:42.75pt;height:29.25pt" o:ole="">
                  <v:imagedata r:id="rId601" o:title=""/>
                </v:shape>
                <o:OLEObject Type="Embed" ProgID="Equation.DSMT4" ShapeID="_x0000_i1298" DrawAspect="Content" ObjectID="_1841911562" r:id="rId602"/>
              </w:object>
            </w:r>
            <w:r>
              <w:rPr>
                <w:vertAlign w:val="superscript"/>
              </w:rPr>
              <w:t xml:space="preserve"> </w:t>
            </w:r>
          </w:p>
        </w:tc>
        <w:tc>
          <w:tcPr>
            <w:tcW w:w="3776" w:type="dxa"/>
            <w:tcBorders>
              <w:top w:val="single" w:sz="4" w:space="0" w:color="auto"/>
              <w:left w:val="single" w:sz="4" w:space="0" w:color="auto"/>
              <w:bottom w:val="single" w:sz="4" w:space="0" w:color="auto"/>
              <w:right w:val="single" w:sz="4" w:space="0" w:color="auto"/>
            </w:tcBorders>
            <w:hideMark/>
          </w:tcPr>
          <w:p w14:paraId="71F97128" w14:textId="77777777" w:rsidR="0078021F" w:rsidRDefault="0078021F" w:rsidP="00A657E8">
            <w:pPr>
              <w:pStyle w:val="Exampleline1indent"/>
            </w:pPr>
            <w:r>
              <w:rPr>
                <w:b/>
              </w:rPr>
              <w:t>1</w:t>
            </w:r>
            <w:r>
              <w:rPr>
                <w:b/>
              </w:rPr>
              <w:tab/>
            </w:r>
            <w:r>
              <w:t xml:space="preserve">All the terms containing </w:t>
            </w:r>
            <w:r>
              <w:rPr>
                <w:i/>
              </w:rPr>
              <w:t>t</w:t>
            </w:r>
            <w:r>
              <w:t xml:space="preserve"> are already on one side and everything else is on the other side.</w:t>
            </w:r>
          </w:p>
          <w:p w14:paraId="09770F1C" w14:textId="77777777" w:rsidR="0078021F" w:rsidRDefault="0078021F" w:rsidP="00A657E8">
            <w:pPr>
              <w:pStyle w:val="Examplefollow"/>
            </w:pPr>
            <w:r>
              <w:rPr>
                <w:b/>
              </w:rPr>
              <w:t>2</w:t>
            </w:r>
            <w:r>
              <w:rPr>
                <w:b/>
              </w:rPr>
              <w:tab/>
            </w:r>
            <w:r>
              <w:t xml:space="preserve">Factorise as </w:t>
            </w:r>
            <w:r>
              <w:rPr>
                <w:i/>
              </w:rPr>
              <w:t>t</w:t>
            </w:r>
            <w:r>
              <w:t xml:space="preserve"> is a common factor.</w:t>
            </w:r>
          </w:p>
          <w:p w14:paraId="378B5726" w14:textId="77777777" w:rsidR="0078021F" w:rsidRDefault="0078021F" w:rsidP="00A657E8">
            <w:pPr>
              <w:pStyle w:val="Exampleline1indent"/>
              <w:rPr>
                <w:sz w:val="20"/>
                <w:szCs w:val="20"/>
              </w:rPr>
            </w:pPr>
            <w:r>
              <w:rPr>
                <w:b/>
              </w:rPr>
              <w:t>3</w:t>
            </w:r>
            <w:r>
              <w:rPr>
                <w:b/>
              </w:rPr>
              <w:tab/>
            </w:r>
            <w:r>
              <w:t xml:space="preserve">Divide throughout by 2 </w:t>
            </w:r>
            <w:r>
              <w:rPr>
                <w:rFonts w:cs="Times New Roman"/>
              </w:rPr>
              <w:t>−</w:t>
            </w:r>
            <w:r>
              <w:t xml:space="preserve"> </w:t>
            </w:r>
            <w:r>
              <w:rPr>
                <w:rFonts w:cs="Times New Roman"/>
                <w:i/>
              </w:rPr>
              <w:t>π</w:t>
            </w:r>
            <w:r>
              <w:t>.</w:t>
            </w:r>
          </w:p>
        </w:tc>
      </w:tr>
    </w:tbl>
    <w:p w14:paraId="17096F66" w14:textId="77777777" w:rsidR="0078021F" w:rsidRDefault="0078021F">
      <w:pPr>
        <w:rPr>
          <w:b/>
        </w:rPr>
      </w:pPr>
    </w:p>
    <w:p w14:paraId="600362DC" w14:textId="77777777" w:rsidR="0078021F" w:rsidRDefault="0078021F" w:rsidP="007F015F">
      <w:pPr>
        <w:pStyle w:val="Example"/>
        <w:rPr>
          <w:vertAlign w:val="superscript"/>
        </w:rPr>
      </w:pPr>
      <w:r>
        <w:rPr>
          <w:b/>
        </w:rPr>
        <w:t>Example 3</w:t>
      </w:r>
      <w:r w:rsidRPr="00F11D5F">
        <w:rPr>
          <w:b/>
        </w:rPr>
        <w:tab/>
      </w:r>
      <w:r w:rsidRPr="00D82665">
        <w:t xml:space="preserve">Make </w:t>
      </w:r>
      <w:r w:rsidRPr="00D82665">
        <w:rPr>
          <w:i/>
        </w:rPr>
        <w:t>t</w:t>
      </w:r>
      <w:r w:rsidRPr="00D82665">
        <w:t xml:space="preserve"> the subject of the formula </w:t>
      </w:r>
      <w:r w:rsidRPr="00A657E8">
        <w:rPr>
          <w:position w:val="-22"/>
        </w:rPr>
        <w:object w:dxaOrig="920" w:dyaOrig="580" w14:anchorId="6F51CB84">
          <v:shape id="_x0000_i1299" type="#_x0000_t75" style="width:46.5pt;height:29.25pt" o:ole="">
            <v:imagedata r:id="rId603" o:title=""/>
          </v:shape>
          <o:OLEObject Type="Embed" ProgID="Equation.DSMT4" ShapeID="_x0000_i1299" DrawAspect="Content" ObjectID="_1841911563" r:id="rId604"/>
        </w:object>
      </w:r>
      <w:r w:rsidRPr="00D82665">
        <w:t>.</w:t>
      </w:r>
    </w:p>
    <w:tbl>
      <w:tblPr>
        <w:tblStyle w:val="TableGrid"/>
        <w:tblW w:w="0" w:type="auto"/>
        <w:tblInd w:w="1408" w:type="dxa"/>
        <w:tblLook w:val="04A0" w:firstRow="1" w:lastRow="0" w:firstColumn="1" w:lastColumn="0" w:noHBand="0" w:noVBand="1"/>
      </w:tblPr>
      <w:tblGrid>
        <w:gridCol w:w="3827"/>
        <w:gridCol w:w="3776"/>
      </w:tblGrid>
      <w:tr w:rsidR="0078021F" w14:paraId="7DCECD97" w14:textId="77777777" w:rsidTr="00D82665">
        <w:tc>
          <w:tcPr>
            <w:tcW w:w="3827" w:type="dxa"/>
            <w:tcBorders>
              <w:top w:val="single" w:sz="4" w:space="0" w:color="auto"/>
              <w:left w:val="single" w:sz="4" w:space="0" w:color="auto"/>
              <w:bottom w:val="single" w:sz="4" w:space="0" w:color="auto"/>
              <w:right w:val="single" w:sz="4" w:space="0" w:color="auto"/>
            </w:tcBorders>
          </w:tcPr>
          <w:p w14:paraId="7CF484B5" w14:textId="77777777" w:rsidR="0078021F" w:rsidRDefault="0078021F" w:rsidP="00A657E8">
            <w:pPr>
              <w:pStyle w:val="Exampleline1"/>
            </w:pPr>
            <w:r w:rsidRPr="00A657E8">
              <w:rPr>
                <w:position w:val="-22"/>
              </w:rPr>
              <w:object w:dxaOrig="920" w:dyaOrig="580" w14:anchorId="2FF97FF7">
                <v:shape id="_x0000_i1300" type="#_x0000_t75" style="width:46.5pt;height:29.25pt" o:ole="">
                  <v:imagedata r:id="rId605" o:title=""/>
                </v:shape>
                <o:OLEObject Type="Embed" ProgID="Equation.DSMT4" ShapeID="_x0000_i1300" DrawAspect="Content" ObjectID="_1841911564" r:id="rId606"/>
              </w:object>
            </w:r>
          </w:p>
          <w:p w14:paraId="4B941E72" w14:textId="77777777" w:rsidR="0078021F" w:rsidRDefault="0078021F" w:rsidP="00A657E8">
            <w:pPr>
              <w:pStyle w:val="Exampleline1"/>
            </w:pPr>
            <w:r>
              <w:t>2</w:t>
            </w:r>
            <w:r>
              <w:rPr>
                <w:i/>
              </w:rPr>
              <w:t>t</w:t>
            </w:r>
            <w:r>
              <w:t xml:space="preserve"> + 2</w:t>
            </w:r>
            <w:r>
              <w:rPr>
                <w:i/>
              </w:rPr>
              <w:t>r</w:t>
            </w:r>
            <w:r>
              <w:t xml:space="preserve"> = 15</w:t>
            </w:r>
            <w:r>
              <w:rPr>
                <w:i/>
              </w:rPr>
              <w:t>t</w:t>
            </w:r>
          </w:p>
          <w:p w14:paraId="0C60DDA6" w14:textId="77777777" w:rsidR="0078021F" w:rsidRDefault="0078021F" w:rsidP="00A657E8">
            <w:pPr>
              <w:pStyle w:val="Exampleline1"/>
            </w:pPr>
            <w:r>
              <w:t>2</w:t>
            </w:r>
            <w:r>
              <w:rPr>
                <w:i/>
              </w:rPr>
              <w:t>r</w:t>
            </w:r>
            <w:r>
              <w:t xml:space="preserve"> = 13</w:t>
            </w:r>
            <w:r>
              <w:rPr>
                <w:i/>
              </w:rPr>
              <w:t>t</w:t>
            </w:r>
          </w:p>
          <w:p w14:paraId="7B23E1CC" w14:textId="77777777" w:rsidR="0078021F" w:rsidRDefault="0078021F" w:rsidP="00A657E8">
            <w:pPr>
              <w:pStyle w:val="Exampleline1"/>
              <w:rPr>
                <w:vertAlign w:val="superscript"/>
              </w:rPr>
            </w:pPr>
            <w:r w:rsidRPr="00A657E8">
              <w:rPr>
                <w:position w:val="-22"/>
              </w:rPr>
              <w:object w:dxaOrig="620" w:dyaOrig="580" w14:anchorId="11AEE7B2">
                <v:shape id="_x0000_i1301" type="#_x0000_t75" style="width:31.5pt;height:29.25pt" o:ole="">
                  <v:imagedata r:id="rId607" o:title=""/>
                </v:shape>
                <o:OLEObject Type="Embed" ProgID="Equation.DSMT4" ShapeID="_x0000_i1301" DrawAspect="Content" ObjectID="_1841911565" r:id="rId608"/>
              </w:object>
            </w:r>
            <w:r>
              <w:t xml:space="preserve"> </w:t>
            </w:r>
          </w:p>
        </w:tc>
        <w:tc>
          <w:tcPr>
            <w:tcW w:w="3776" w:type="dxa"/>
            <w:tcBorders>
              <w:top w:val="single" w:sz="4" w:space="0" w:color="auto"/>
              <w:left w:val="single" w:sz="4" w:space="0" w:color="auto"/>
              <w:bottom w:val="single" w:sz="4" w:space="0" w:color="auto"/>
              <w:right w:val="single" w:sz="4" w:space="0" w:color="auto"/>
            </w:tcBorders>
            <w:hideMark/>
          </w:tcPr>
          <w:p w14:paraId="2A9A4DAA" w14:textId="77777777" w:rsidR="0078021F" w:rsidRDefault="0078021F" w:rsidP="00A657E8">
            <w:pPr>
              <w:pStyle w:val="Exampleline1indent"/>
            </w:pPr>
            <w:r>
              <w:rPr>
                <w:b/>
              </w:rPr>
              <w:t>1</w:t>
            </w:r>
            <w:r>
              <w:rPr>
                <w:b/>
              </w:rPr>
              <w:tab/>
            </w:r>
            <w:r>
              <w:t>Remove the fractions first by multiplying throughout by 10.</w:t>
            </w:r>
          </w:p>
          <w:p w14:paraId="7CA244A7" w14:textId="77777777" w:rsidR="0078021F" w:rsidRDefault="0078021F" w:rsidP="00A657E8">
            <w:pPr>
              <w:pStyle w:val="Exampleline1indent"/>
            </w:pPr>
            <w:r>
              <w:rPr>
                <w:b/>
              </w:rPr>
              <w:t>2</w:t>
            </w:r>
            <w:r>
              <w:rPr>
                <w:b/>
              </w:rPr>
              <w:tab/>
            </w:r>
            <w:r>
              <w:t xml:space="preserve">Get the terms containing </w:t>
            </w:r>
            <w:r>
              <w:rPr>
                <w:i/>
              </w:rPr>
              <w:t>t</w:t>
            </w:r>
            <w:r>
              <w:t xml:space="preserve"> on one side and everything else on the other side and simplify.</w:t>
            </w:r>
          </w:p>
          <w:p w14:paraId="7830A8F6" w14:textId="77777777" w:rsidR="0078021F" w:rsidRDefault="0078021F" w:rsidP="00A657E8">
            <w:pPr>
              <w:pStyle w:val="Exampleline1indent"/>
              <w:rPr>
                <w:sz w:val="20"/>
                <w:szCs w:val="20"/>
              </w:rPr>
            </w:pPr>
            <w:r>
              <w:rPr>
                <w:b/>
              </w:rPr>
              <w:t>3</w:t>
            </w:r>
            <w:r>
              <w:rPr>
                <w:b/>
              </w:rPr>
              <w:tab/>
            </w:r>
            <w:r>
              <w:t>Divide throughout by 13.</w:t>
            </w:r>
          </w:p>
        </w:tc>
      </w:tr>
    </w:tbl>
    <w:p w14:paraId="01B20D2D" w14:textId="77777777" w:rsidR="0078021F" w:rsidRDefault="0078021F" w:rsidP="00D82665">
      <w:pPr>
        <w:rPr>
          <w:b/>
        </w:rPr>
      </w:pPr>
    </w:p>
    <w:p w14:paraId="26B01971" w14:textId="77777777" w:rsidR="0078021F" w:rsidRDefault="0078021F" w:rsidP="00D82665">
      <w:pPr>
        <w:rPr>
          <w:b/>
        </w:rPr>
      </w:pPr>
    </w:p>
    <w:p w14:paraId="4CCCD054" w14:textId="35E2CD19" w:rsidR="0078021F" w:rsidRDefault="0078021F" w:rsidP="00D82665">
      <w:pPr>
        <w:rPr>
          <w:b/>
        </w:rPr>
      </w:pPr>
    </w:p>
    <w:p w14:paraId="58E30BA0" w14:textId="1941E746" w:rsidR="00411A86" w:rsidRDefault="00411A86" w:rsidP="00D82665">
      <w:pPr>
        <w:rPr>
          <w:b/>
        </w:rPr>
      </w:pPr>
    </w:p>
    <w:p w14:paraId="10521C5C" w14:textId="3916A42E" w:rsidR="00411A86" w:rsidRDefault="00411A86" w:rsidP="00D82665">
      <w:pPr>
        <w:rPr>
          <w:b/>
        </w:rPr>
      </w:pPr>
    </w:p>
    <w:p w14:paraId="34A53960" w14:textId="77777777" w:rsidR="00411A86" w:rsidRDefault="00411A86" w:rsidP="00D82665">
      <w:pPr>
        <w:rPr>
          <w:b/>
        </w:rPr>
      </w:pPr>
    </w:p>
    <w:p w14:paraId="686113E9" w14:textId="77777777" w:rsidR="0078021F" w:rsidRDefault="0078021F" w:rsidP="00D82665">
      <w:pPr>
        <w:pStyle w:val="Example"/>
        <w:rPr>
          <w:vertAlign w:val="superscript"/>
        </w:rPr>
      </w:pPr>
      <w:r>
        <w:rPr>
          <w:b/>
        </w:rPr>
        <w:lastRenderedPageBreak/>
        <w:t>Example 4</w:t>
      </w:r>
      <w:r w:rsidRPr="00F11D5F">
        <w:rPr>
          <w:b/>
        </w:rPr>
        <w:tab/>
      </w:r>
      <w:r>
        <w:t xml:space="preserve">Make </w:t>
      </w:r>
      <w:r>
        <w:rPr>
          <w:i/>
        </w:rPr>
        <w:t>t</w:t>
      </w:r>
      <w:r>
        <w:t xml:space="preserve"> the subject of the formula </w:t>
      </w:r>
      <w:r w:rsidRPr="00A657E8">
        <w:rPr>
          <w:position w:val="-22"/>
        </w:rPr>
        <w:object w:dxaOrig="900" w:dyaOrig="580" w14:anchorId="7DFB5DA5">
          <v:shape id="_x0000_i1302" type="#_x0000_t75" style="width:45pt;height:29.25pt" o:ole="">
            <v:imagedata r:id="rId609" o:title=""/>
          </v:shape>
          <o:OLEObject Type="Embed" ProgID="Equation.DSMT4" ShapeID="_x0000_i1302" DrawAspect="Content" ObjectID="_1841911566" r:id="rId610"/>
        </w:object>
      </w:r>
      <w:r>
        <w:t>.</w:t>
      </w:r>
    </w:p>
    <w:tbl>
      <w:tblPr>
        <w:tblStyle w:val="TableGrid"/>
        <w:tblW w:w="0" w:type="auto"/>
        <w:tblInd w:w="1408" w:type="dxa"/>
        <w:tblLook w:val="04A0" w:firstRow="1" w:lastRow="0" w:firstColumn="1" w:lastColumn="0" w:noHBand="0" w:noVBand="1"/>
      </w:tblPr>
      <w:tblGrid>
        <w:gridCol w:w="3827"/>
        <w:gridCol w:w="3776"/>
      </w:tblGrid>
      <w:tr w:rsidR="0078021F" w14:paraId="0651D6D8" w14:textId="77777777" w:rsidTr="00A657E8">
        <w:trPr>
          <w:trHeight w:val="3063"/>
        </w:trPr>
        <w:tc>
          <w:tcPr>
            <w:tcW w:w="3827" w:type="dxa"/>
            <w:tcBorders>
              <w:top w:val="single" w:sz="4" w:space="0" w:color="auto"/>
              <w:left w:val="single" w:sz="4" w:space="0" w:color="auto"/>
              <w:bottom w:val="single" w:sz="4" w:space="0" w:color="auto"/>
              <w:right w:val="single" w:sz="4" w:space="0" w:color="auto"/>
            </w:tcBorders>
          </w:tcPr>
          <w:p w14:paraId="6F45B2F9" w14:textId="77777777" w:rsidR="0078021F" w:rsidRDefault="0078021F" w:rsidP="00A657E8">
            <w:pPr>
              <w:pStyle w:val="Exampleline1"/>
            </w:pPr>
            <w:r>
              <w:rPr>
                <w:position w:val="-24"/>
              </w:rPr>
              <w:object w:dxaOrig="960" w:dyaOrig="630" w14:anchorId="2F4475CF">
                <v:shape id="_x0000_i1303" type="#_x0000_t75" style="width:48pt;height:31.5pt" o:ole="">
                  <v:imagedata r:id="rId611" o:title=""/>
                </v:shape>
                <o:OLEObject Type="Embed" ProgID="Equation.DSMT4" ShapeID="_x0000_i1303" DrawAspect="Content" ObjectID="_1841911567" r:id="rId612"/>
              </w:object>
            </w:r>
          </w:p>
          <w:p w14:paraId="5FEFF8C9" w14:textId="77777777" w:rsidR="0078021F" w:rsidRDefault="0078021F" w:rsidP="00A657E8">
            <w:pPr>
              <w:pStyle w:val="Examplefollow"/>
            </w:pPr>
            <w:r>
              <w:rPr>
                <w:i/>
              </w:rPr>
              <w:t>r</w:t>
            </w:r>
            <w:r>
              <w:t>(</w:t>
            </w:r>
            <w:r>
              <w:rPr>
                <w:i/>
              </w:rPr>
              <w:t>t</w:t>
            </w:r>
            <w:r>
              <w:t xml:space="preserve"> </w:t>
            </w:r>
            <w:r>
              <w:rPr>
                <w:rFonts w:cs="Times New Roman"/>
              </w:rPr>
              <w:t>−</w:t>
            </w:r>
            <w:r>
              <w:t xml:space="preserve"> 1) = 3</w:t>
            </w:r>
            <w:r>
              <w:rPr>
                <w:i/>
              </w:rPr>
              <w:t>t</w:t>
            </w:r>
            <w:r>
              <w:t xml:space="preserve"> + 5</w:t>
            </w:r>
          </w:p>
          <w:p w14:paraId="14281A74" w14:textId="77777777" w:rsidR="0078021F" w:rsidRDefault="0078021F" w:rsidP="00A657E8">
            <w:pPr>
              <w:pStyle w:val="Exampleline1"/>
            </w:pPr>
            <w:r>
              <w:rPr>
                <w:i/>
              </w:rPr>
              <w:t>rt</w:t>
            </w:r>
            <w:r>
              <w:t xml:space="preserve"> </w:t>
            </w:r>
            <w:r>
              <w:rPr>
                <w:rFonts w:cs="Times New Roman"/>
              </w:rPr>
              <w:t>−</w:t>
            </w:r>
            <w:r>
              <w:t xml:space="preserve"> </w:t>
            </w:r>
            <w:r>
              <w:rPr>
                <w:i/>
              </w:rPr>
              <w:t>r</w:t>
            </w:r>
            <w:r>
              <w:t xml:space="preserve"> = 3</w:t>
            </w:r>
            <w:r>
              <w:rPr>
                <w:i/>
              </w:rPr>
              <w:t>t</w:t>
            </w:r>
            <w:r>
              <w:t xml:space="preserve"> + 5</w:t>
            </w:r>
          </w:p>
          <w:p w14:paraId="618B890A" w14:textId="77777777" w:rsidR="0078021F" w:rsidRPr="00A657E8" w:rsidRDefault="0078021F" w:rsidP="00A657E8">
            <w:pPr>
              <w:pStyle w:val="Exampleline1"/>
              <w:rPr>
                <w:i/>
              </w:rPr>
            </w:pPr>
            <w:r>
              <w:rPr>
                <w:i/>
              </w:rPr>
              <w:t>rt</w:t>
            </w:r>
            <w:r>
              <w:t xml:space="preserve"> </w:t>
            </w:r>
            <w:r>
              <w:rPr>
                <w:rFonts w:cs="Times New Roman"/>
              </w:rPr>
              <w:t>−</w:t>
            </w:r>
            <w:r>
              <w:t xml:space="preserve"> 3</w:t>
            </w:r>
            <w:r>
              <w:rPr>
                <w:i/>
              </w:rPr>
              <w:t>t</w:t>
            </w:r>
            <w:r>
              <w:t xml:space="preserve"> = 5 + </w:t>
            </w:r>
            <w:r>
              <w:rPr>
                <w:i/>
              </w:rPr>
              <w:t>r</w:t>
            </w:r>
          </w:p>
          <w:p w14:paraId="4115279D" w14:textId="77777777" w:rsidR="0078021F" w:rsidRDefault="0078021F" w:rsidP="00A657E8">
            <w:pPr>
              <w:pStyle w:val="Exampleline1"/>
            </w:pPr>
            <w:r>
              <w:rPr>
                <w:i/>
              </w:rPr>
              <w:t>t</w:t>
            </w:r>
            <w:r>
              <w:t>(</w:t>
            </w:r>
            <w:r>
              <w:rPr>
                <w:i/>
              </w:rPr>
              <w:t>r</w:t>
            </w:r>
            <w:r>
              <w:t xml:space="preserve"> </w:t>
            </w:r>
            <w:r>
              <w:rPr>
                <w:rFonts w:cs="Times New Roman"/>
              </w:rPr>
              <w:t>−</w:t>
            </w:r>
            <w:r>
              <w:t xml:space="preserve"> 3) = 5 + </w:t>
            </w:r>
            <w:r>
              <w:rPr>
                <w:i/>
              </w:rPr>
              <w:t>r</w:t>
            </w:r>
          </w:p>
          <w:p w14:paraId="639D89D9" w14:textId="77777777" w:rsidR="0078021F" w:rsidRDefault="0078021F" w:rsidP="00A657E8">
            <w:pPr>
              <w:pStyle w:val="Exampleline1"/>
              <w:rPr>
                <w:vertAlign w:val="superscript"/>
              </w:rPr>
            </w:pPr>
            <w:r>
              <w:rPr>
                <w:position w:val="-24"/>
              </w:rPr>
              <w:object w:dxaOrig="855" w:dyaOrig="630" w14:anchorId="70684B35">
                <v:shape id="_x0000_i1304" type="#_x0000_t75" style="width:42.75pt;height:31.5pt" o:ole="">
                  <v:imagedata r:id="rId613" o:title=""/>
                </v:shape>
                <o:OLEObject Type="Embed" ProgID="Equation.DSMT4" ShapeID="_x0000_i1304" DrawAspect="Content" ObjectID="_1841911568" r:id="rId614"/>
              </w:object>
            </w:r>
            <w:r>
              <w:t xml:space="preserve"> </w:t>
            </w:r>
          </w:p>
        </w:tc>
        <w:tc>
          <w:tcPr>
            <w:tcW w:w="3776" w:type="dxa"/>
            <w:tcBorders>
              <w:top w:val="single" w:sz="4" w:space="0" w:color="auto"/>
              <w:left w:val="single" w:sz="4" w:space="0" w:color="auto"/>
              <w:bottom w:val="single" w:sz="4" w:space="0" w:color="auto"/>
              <w:right w:val="single" w:sz="4" w:space="0" w:color="auto"/>
            </w:tcBorders>
            <w:hideMark/>
          </w:tcPr>
          <w:p w14:paraId="2DBE458A" w14:textId="77777777" w:rsidR="0078021F" w:rsidRDefault="0078021F" w:rsidP="00A657E8">
            <w:pPr>
              <w:pStyle w:val="Exampleline1indent"/>
            </w:pPr>
            <w:r>
              <w:rPr>
                <w:b/>
              </w:rPr>
              <w:t>1</w:t>
            </w:r>
            <w:r>
              <w:rPr>
                <w:b/>
              </w:rPr>
              <w:tab/>
            </w:r>
            <w:r>
              <w:t xml:space="preserve">Remove the fraction first by multiplying throughout by </w:t>
            </w:r>
            <w:r>
              <w:rPr>
                <w:i/>
              </w:rPr>
              <w:t xml:space="preserve">t </w:t>
            </w:r>
            <w:r>
              <w:rPr>
                <w:rFonts w:cs="Times New Roman"/>
              </w:rPr>
              <w:t>−</w:t>
            </w:r>
            <w:r>
              <w:t xml:space="preserve"> 1.</w:t>
            </w:r>
          </w:p>
          <w:p w14:paraId="777E94B3" w14:textId="77777777" w:rsidR="0078021F" w:rsidRDefault="0078021F" w:rsidP="00A657E8">
            <w:pPr>
              <w:pStyle w:val="Exampleline1indent"/>
            </w:pPr>
            <w:r>
              <w:rPr>
                <w:b/>
              </w:rPr>
              <w:t>2</w:t>
            </w:r>
            <w:r>
              <w:rPr>
                <w:b/>
              </w:rPr>
              <w:tab/>
            </w:r>
            <w:r>
              <w:t>Expand the brackets.</w:t>
            </w:r>
          </w:p>
          <w:p w14:paraId="4E1B8180" w14:textId="77777777" w:rsidR="0078021F" w:rsidRDefault="0078021F" w:rsidP="00A657E8">
            <w:pPr>
              <w:pStyle w:val="Exampleline1indent"/>
            </w:pPr>
            <w:r>
              <w:rPr>
                <w:b/>
              </w:rPr>
              <w:t>3</w:t>
            </w:r>
            <w:r>
              <w:rPr>
                <w:b/>
              </w:rPr>
              <w:tab/>
            </w:r>
            <w:r>
              <w:t xml:space="preserve">Get the terms containing </w:t>
            </w:r>
            <w:r>
              <w:rPr>
                <w:i/>
              </w:rPr>
              <w:t>t</w:t>
            </w:r>
            <w:r>
              <w:t xml:space="preserve"> on one side and everything else on the other side.</w:t>
            </w:r>
          </w:p>
          <w:p w14:paraId="1043E9B0" w14:textId="77777777" w:rsidR="0078021F" w:rsidRDefault="0078021F" w:rsidP="00A657E8">
            <w:pPr>
              <w:pStyle w:val="Examplefollow"/>
            </w:pPr>
            <w:r>
              <w:rPr>
                <w:b/>
              </w:rPr>
              <w:t>4</w:t>
            </w:r>
            <w:r>
              <w:rPr>
                <w:b/>
              </w:rPr>
              <w:tab/>
            </w:r>
            <w:r>
              <w:t xml:space="preserve">Factorise the LHS as </w:t>
            </w:r>
            <w:r>
              <w:rPr>
                <w:i/>
              </w:rPr>
              <w:t>t</w:t>
            </w:r>
            <w:r>
              <w:t xml:space="preserve"> is a common factor.</w:t>
            </w:r>
          </w:p>
          <w:p w14:paraId="1868C4C7" w14:textId="77777777" w:rsidR="0078021F" w:rsidRPr="00A657E8" w:rsidRDefault="0078021F" w:rsidP="00A657E8">
            <w:pPr>
              <w:pStyle w:val="Examplefollow"/>
            </w:pPr>
            <w:r>
              <w:rPr>
                <w:b/>
              </w:rPr>
              <w:t>5</w:t>
            </w:r>
            <w:r>
              <w:rPr>
                <w:b/>
              </w:rPr>
              <w:tab/>
            </w:r>
            <w:r>
              <w:t xml:space="preserve">Divide throughout by </w:t>
            </w:r>
            <w:r>
              <w:rPr>
                <w:i/>
              </w:rPr>
              <w:t>r</w:t>
            </w:r>
            <w:r>
              <w:t xml:space="preserve"> </w:t>
            </w:r>
            <w:r>
              <w:rPr>
                <w:rFonts w:cs="Times New Roman"/>
              </w:rPr>
              <w:t>−</w:t>
            </w:r>
            <w:r>
              <w:t xml:space="preserve"> 3.</w:t>
            </w:r>
          </w:p>
        </w:tc>
      </w:tr>
    </w:tbl>
    <w:p w14:paraId="0CE66598" w14:textId="77777777" w:rsidR="000D03EC" w:rsidRDefault="000D03EC" w:rsidP="00D73D31">
      <w:pPr>
        <w:pStyle w:val="Title"/>
        <w:rPr>
          <w:b/>
          <w:sz w:val="52"/>
        </w:rPr>
      </w:pPr>
    </w:p>
    <w:p w14:paraId="52717CBF" w14:textId="77777777" w:rsidR="000D03EC" w:rsidRDefault="000D03EC" w:rsidP="00D73D31">
      <w:pPr>
        <w:pStyle w:val="Title"/>
        <w:rPr>
          <w:b/>
          <w:sz w:val="52"/>
        </w:rPr>
      </w:pPr>
    </w:p>
    <w:p w14:paraId="284FD8EB" w14:textId="77777777" w:rsidR="000D03EC" w:rsidRDefault="000D03EC" w:rsidP="00D73D31">
      <w:pPr>
        <w:pStyle w:val="Title"/>
        <w:rPr>
          <w:b/>
          <w:sz w:val="52"/>
        </w:rPr>
      </w:pPr>
    </w:p>
    <w:p w14:paraId="5B1D9D9F" w14:textId="77777777" w:rsidR="000D03EC" w:rsidRDefault="000D03EC" w:rsidP="00D73D31">
      <w:pPr>
        <w:pStyle w:val="Title"/>
        <w:rPr>
          <w:b/>
          <w:sz w:val="52"/>
        </w:rPr>
      </w:pPr>
    </w:p>
    <w:p w14:paraId="750E6F70" w14:textId="77777777" w:rsidR="000D03EC" w:rsidRDefault="000D03EC" w:rsidP="00D73D31">
      <w:pPr>
        <w:pStyle w:val="Title"/>
        <w:rPr>
          <w:b/>
          <w:sz w:val="52"/>
        </w:rPr>
      </w:pPr>
    </w:p>
    <w:p w14:paraId="434BFC51" w14:textId="77777777" w:rsidR="000D03EC" w:rsidRDefault="000D03EC" w:rsidP="00D73D31">
      <w:pPr>
        <w:pStyle w:val="Title"/>
        <w:rPr>
          <w:b/>
          <w:sz w:val="52"/>
        </w:rPr>
      </w:pPr>
    </w:p>
    <w:p w14:paraId="198548DF" w14:textId="77777777" w:rsidR="000D03EC" w:rsidRDefault="000D03EC" w:rsidP="00D73D31">
      <w:pPr>
        <w:pStyle w:val="Title"/>
        <w:rPr>
          <w:b/>
          <w:sz w:val="52"/>
        </w:rPr>
      </w:pPr>
    </w:p>
    <w:p w14:paraId="7FCAE568" w14:textId="77777777" w:rsidR="000D03EC" w:rsidRDefault="000D03EC" w:rsidP="00D73D31">
      <w:pPr>
        <w:pStyle w:val="Title"/>
        <w:rPr>
          <w:b/>
          <w:sz w:val="52"/>
        </w:rPr>
      </w:pPr>
    </w:p>
    <w:p w14:paraId="316A4831" w14:textId="77777777" w:rsidR="000D03EC" w:rsidRDefault="000D03EC" w:rsidP="00D73D31">
      <w:pPr>
        <w:pStyle w:val="Title"/>
        <w:rPr>
          <w:b/>
          <w:sz w:val="52"/>
        </w:rPr>
      </w:pPr>
    </w:p>
    <w:p w14:paraId="69B278E6" w14:textId="77777777" w:rsidR="000D03EC" w:rsidRDefault="000D03EC" w:rsidP="00D73D31">
      <w:pPr>
        <w:pStyle w:val="Title"/>
        <w:rPr>
          <w:b/>
          <w:sz w:val="52"/>
        </w:rPr>
      </w:pPr>
    </w:p>
    <w:p w14:paraId="4B9CDBBF" w14:textId="77777777" w:rsidR="000D03EC" w:rsidRDefault="000D03EC" w:rsidP="00D73D31">
      <w:pPr>
        <w:pStyle w:val="Title"/>
        <w:rPr>
          <w:b/>
          <w:sz w:val="52"/>
        </w:rPr>
      </w:pPr>
    </w:p>
    <w:p w14:paraId="343250E1" w14:textId="77777777" w:rsidR="000D03EC" w:rsidRDefault="000D03EC" w:rsidP="00D73D31">
      <w:pPr>
        <w:pStyle w:val="Title"/>
        <w:rPr>
          <w:b/>
          <w:sz w:val="52"/>
        </w:rPr>
      </w:pPr>
    </w:p>
    <w:p w14:paraId="324A5D4A" w14:textId="77777777" w:rsidR="000D03EC" w:rsidRDefault="000D03EC" w:rsidP="00D73D31">
      <w:pPr>
        <w:pStyle w:val="Title"/>
        <w:rPr>
          <w:b/>
          <w:sz w:val="52"/>
        </w:rPr>
      </w:pPr>
    </w:p>
    <w:p w14:paraId="42596FFD" w14:textId="77777777" w:rsidR="000D03EC" w:rsidRDefault="000D03EC" w:rsidP="00D73D31">
      <w:pPr>
        <w:pStyle w:val="Title"/>
        <w:rPr>
          <w:b/>
          <w:sz w:val="52"/>
        </w:rPr>
      </w:pPr>
    </w:p>
    <w:p w14:paraId="756CD8C8" w14:textId="77777777" w:rsidR="000D03EC" w:rsidRDefault="000D03EC" w:rsidP="00D73D31">
      <w:pPr>
        <w:pStyle w:val="Title"/>
        <w:rPr>
          <w:b/>
          <w:sz w:val="52"/>
        </w:rPr>
      </w:pPr>
    </w:p>
    <w:p w14:paraId="0F458828" w14:textId="4196E859" w:rsidR="000D03EC" w:rsidRDefault="000D03EC" w:rsidP="00D73D31">
      <w:pPr>
        <w:pStyle w:val="Title"/>
        <w:rPr>
          <w:b/>
          <w:sz w:val="52"/>
        </w:rPr>
      </w:pPr>
    </w:p>
    <w:p w14:paraId="555C7B51" w14:textId="57F3BC39" w:rsidR="00411A86" w:rsidRDefault="00411A86" w:rsidP="00411A86"/>
    <w:p w14:paraId="3C88C2D4" w14:textId="65A71CF9" w:rsidR="00411A86" w:rsidRDefault="00411A86" w:rsidP="00411A86"/>
    <w:p w14:paraId="570F741E" w14:textId="77777777" w:rsidR="00411A86" w:rsidRPr="00411A86" w:rsidRDefault="00411A86" w:rsidP="00411A86"/>
    <w:p w14:paraId="28060714" w14:textId="6BC56877" w:rsidR="0078021F" w:rsidRPr="007279C1" w:rsidRDefault="0078021F" w:rsidP="00D73D31">
      <w:pPr>
        <w:pStyle w:val="Title"/>
        <w:rPr>
          <w:b/>
          <w:sz w:val="48"/>
        </w:rPr>
      </w:pPr>
      <w:r w:rsidRPr="00C90FF9">
        <w:rPr>
          <w:b/>
          <w:sz w:val="52"/>
        </w:rPr>
        <w:lastRenderedPageBreak/>
        <w:t>Volume and surface area of 3D shapes</w:t>
      </w:r>
    </w:p>
    <w:p w14:paraId="0A4A5473"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60966C82"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05CDA1EE" w14:textId="77777777" w:rsidR="0078021F" w:rsidRPr="006D5C1F" w:rsidRDefault="0078021F" w:rsidP="00880D90">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C90FF9">
        <w:t>6b. Gradients, tangents, normals, maxima and minima</w:t>
      </w:r>
    </w:p>
    <w:p w14:paraId="3CC9CDC0"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24E7119F" w14:textId="77777777" w:rsidR="0078021F" w:rsidRDefault="0078021F" w:rsidP="00E11F7F">
      <w:pPr>
        <w:pStyle w:val="Qheading"/>
      </w:pPr>
      <w:r>
        <w:rPr>
          <w:noProof/>
          <w:lang w:eastAsia="en-GB"/>
        </w:rPr>
        <w:drawing>
          <wp:anchor distT="0" distB="0" distL="114300" distR="114300" simplePos="0" relativeHeight="251891712" behindDoc="0" locked="0" layoutInCell="1" allowOverlap="1" wp14:anchorId="3B3C2218" wp14:editId="0CF4B8EE">
            <wp:simplePos x="0" y="0"/>
            <wp:positionH relativeFrom="column">
              <wp:posOffset>3752894</wp:posOffset>
            </wp:positionH>
            <wp:positionV relativeFrom="paragraph">
              <wp:posOffset>167058</wp:posOffset>
            </wp:positionV>
            <wp:extent cx="2232487" cy="1174993"/>
            <wp:effectExtent l="0" t="0" r="0" b="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5"/>
                    <a:stretch>
                      <a:fillRect/>
                    </a:stretch>
                  </pic:blipFill>
                  <pic:spPr>
                    <a:xfrm>
                      <a:off x="0" y="0"/>
                      <a:ext cx="2232487" cy="1174993"/>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4F9BD68E" w14:textId="77777777" w:rsidR="0078021F" w:rsidRDefault="0078021F" w:rsidP="00C90FF9">
      <w:pPr>
        <w:pStyle w:val="ListParagraph"/>
        <w:numPr>
          <w:ilvl w:val="0"/>
          <w:numId w:val="2"/>
        </w:numPr>
        <w:spacing w:line="256" w:lineRule="auto"/>
      </w:pPr>
      <w:r>
        <w:t xml:space="preserve">Volume of a prism = cross-sectional area </w:t>
      </w:r>
      <w:r>
        <w:rPr>
          <w:rFonts w:cs="Times New Roman"/>
        </w:rPr>
        <w:t>×</w:t>
      </w:r>
      <w:r>
        <w:t xml:space="preserve"> length.</w:t>
      </w:r>
    </w:p>
    <w:p w14:paraId="2882DE9A" w14:textId="77777777" w:rsidR="0078021F" w:rsidRDefault="0078021F" w:rsidP="00C90FF9">
      <w:pPr>
        <w:pStyle w:val="ListParagraph"/>
        <w:numPr>
          <w:ilvl w:val="0"/>
          <w:numId w:val="2"/>
        </w:numPr>
        <w:spacing w:line="256" w:lineRule="auto"/>
      </w:pPr>
      <w:r>
        <w:t xml:space="preserve">The surface area of a 3D shape is the total area </w:t>
      </w:r>
      <w:r>
        <w:br/>
        <w:t>of all its faces.</w:t>
      </w:r>
    </w:p>
    <w:p w14:paraId="3FA28BB1" w14:textId="77777777" w:rsidR="0078021F" w:rsidRDefault="0078021F" w:rsidP="00C85B22">
      <w:pPr>
        <w:pStyle w:val="ListParagraph"/>
        <w:spacing w:line="256" w:lineRule="auto"/>
      </w:pPr>
    </w:p>
    <w:p w14:paraId="59D5E5A8" w14:textId="77777777" w:rsidR="0078021F" w:rsidRDefault="0078021F" w:rsidP="00C90FF9">
      <w:pPr>
        <w:pStyle w:val="ListParagraph"/>
        <w:numPr>
          <w:ilvl w:val="0"/>
          <w:numId w:val="2"/>
        </w:numPr>
        <w:spacing w:line="256" w:lineRule="auto"/>
      </w:pPr>
      <w:r>
        <w:rPr>
          <w:noProof/>
          <w:lang w:eastAsia="en-GB"/>
        </w:rPr>
        <w:drawing>
          <wp:anchor distT="0" distB="0" distL="114300" distR="114300" simplePos="0" relativeHeight="251892736" behindDoc="0" locked="0" layoutInCell="1" allowOverlap="1" wp14:anchorId="23673D82" wp14:editId="4AAF5CCC">
            <wp:simplePos x="0" y="0"/>
            <wp:positionH relativeFrom="column">
              <wp:posOffset>3238737</wp:posOffset>
            </wp:positionH>
            <wp:positionV relativeFrom="paragraph">
              <wp:posOffset>398877</wp:posOffset>
            </wp:positionV>
            <wp:extent cx="1078676" cy="974707"/>
            <wp:effectExtent l="0" t="0" r="7620" b="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6"/>
                    <a:stretch>
                      <a:fillRect/>
                    </a:stretch>
                  </pic:blipFill>
                  <pic:spPr>
                    <a:xfrm>
                      <a:off x="0" y="0"/>
                      <a:ext cx="1078676" cy="974707"/>
                    </a:xfrm>
                    <a:prstGeom prst="rect">
                      <a:avLst/>
                    </a:prstGeom>
                  </pic:spPr>
                </pic:pic>
              </a:graphicData>
            </a:graphic>
            <wp14:sizeRelH relativeFrom="margin">
              <wp14:pctWidth>0</wp14:pctWidth>
            </wp14:sizeRelH>
            <wp14:sizeRelV relativeFrom="margin">
              <wp14:pctHeight>0</wp14:pctHeight>
            </wp14:sizeRelV>
          </wp:anchor>
        </w:drawing>
      </w:r>
      <w:r>
        <w:t xml:space="preserve">Volume of a pyramid = </w:t>
      </w:r>
      <w:r w:rsidRPr="00ED776F">
        <w:rPr>
          <w:position w:val="-20"/>
        </w:rPr>
        <w:object w:dxaOrig="180" w:dyaOrig="499" w14:anchorId="3CA9AC41">
          <v:shape id="_x0000_i1305" type="#_x0000_t75" style="width:9pt;height:24.75pt" o:ole="">
            <v:imagedata r:id="rId617" o:title=""/>
          </v:shape>
          <o:OLEObject Type="Embed" ProgID="Equation.DSMT4" ShapeID="_x0000_i1305" DrawAspect="Content" ObjectID="_1841911569" r:id="rId618"/>
        </w:object>
      </w:r>
      <w:r>
        <w:t xml:space="preserve"> × area of base </w:t>
      </w:r>
      <w:r>
        <w:rPr>
          <w:rFonts w:cs="Times New Roman"/>
        </w:rPr>
        <w:t>×</w:t>
      </w:r>
      <w:r>
        <w:t xml:space="preserve"> vertical height.</w:t>
      </w:r>
    </w:p>
    <w:p w14:paraId="7DD84E7F" w14:textId="77777777" w:rsidR="0078021F" w:rsidRDefault="0078021F" w:rsidP="00C90FF9">
      <w:pPr>
        <w:spacing w:line="256" w:lineRule="auto"/>
      </w:pPr>
    </w:p>
    <w:p w14:paraId="6E4850A0" w14:textId="77777777" w:rsidR="0078021F" w:rsidRDefault="0078021F" w:rsidP="00C90FF9">
      <w:pPr>
        <w:pStyle w:val="ListParagraph"/>
        <w:numPr>
          <w:ilvl w:val="0"/>
          <w:numId w:val="2"/>
        </w:numPr>
        <w:spacing w:line="256" w:lineRule="auto"/>
      </w:pPr>
      <w:r>
        <w:t xml:space="preserve">Volume of a cylinder = </w:t>
      </w:r>
      <w:r w:rsidRPr="00C90FF9">
        <w:rPr>
          <w:rFonts w:cs="Times New Roman"/>
          <w:i/>
        </w:rPr>
        <w:t>π</w:t>
      </w:r>
      <w:r w:rsidRPr="00C90FF9">
        <w:rPr>
          <w:i/>
        </w:rPr>
        <w:t>r</w:t>
      </w:r>
      <w:r w:rsidRPr="00C90FF9">
        <w:rPr>
          <w:vertAlign w:val="superscript"/>
        </w:rPr>
        <w:t>2</w:t>
      </w:r>
      <w:r w:rsidRPr="00C90FF9">
        <w:rPr>
          <w:i/>
        </w:rPr>
        <w:t>h</w:t>
      </w:r>
    </w:p>
    <w:p w14:paraId="6749F8F1" w14:textId="77777777" w:rsidR="0078021F" w:rsidRDefault="0078021F" w:rsidP="00C90FF9">
      <w:pPr>
        <w:pStyle w:val="ListParagraph"/>
        <w:numPr>
          <w:ilvl w:val="0"/>
          <w:numId w:val="2"/>
        </w:numPr>
        <w:spacing w:line="256" w:lineRule="auto"/>
      </w:pPr>
      <w:r>
        <w:t>Total surface area of a cylinder = 2</w:t>
      </w:r>
      <w:r w:rsidRPr="00C90FF9">
        <w:rPr>
          <w:rFonts w:cs="Times New Roman"/>
          <w:i/>
        </w:rPr>
        <w:t>π</w:t>
      </w:r>
      <w:r w:rsidRPr="00C90FF9">
        <w:rPr>
          <w:i/>
        </w:rPr>
        <w:t>r</w:t>
      </w:r>
      <w:r w:rsidRPr="00C90FF9">
        <w:rPr>
          <w:vertAlign w:val="superscript"/>
        </w:rPr>
        <w:t>2</w:t>
      </w:r>
      <w:r>
        <w:t xml:space="preserve"> + 2</w:t>
      </w:r>
      <w:r w:rsidRPr="00C90FF9">
        <w:rPr>
          <w:rFonts w:cs="Times New Roman"/>
          <w:i/>
        </w:rPr>
        <w:t>π</w:t>
      </w:r>
      <w:r w:rsidRPr="00C90FF9">
        <w:rPr>
          <w:i/>
        </w:rPr>
        <w:t>rh</w:t>
      </w:r>
    </w:p>
    <w:p w14:paraId="1BE02845" w14:textId="77777777" w:rsidR="0078021F" w:rsidRDefault="0078021F" w:rsidP="00C90FF9">
      <w:pPr>
        <w:spacing w:line="256" w:lineRule="auto"/>
      </w:pPr>
      <w:r>
        <w:rPr>
          <w:noProof/>
          <w:lang w:eastAsia="en-GB"/>
        </w:rPr>
        <w:drawing>
          <wp:anchor distT="0" distB="0" distL="114300" distR="114300" simplePos="0" relativeHeight="251893760" behindDoc="0" locked="0" layoutInCell="1" allowOverlap="1" wp14:anchorId="4487DD45" wp14:editId="2B406DC5">
            <wp:simplePos x="0" y="0"/>
            <wp:positionH relativeFrom="column">
              <wp:posOffset>2464445</wp:posOffset>
            </wp:positionH>
            <wp:positionV relativeFrom="paragraph">
              <wp:posOffset>217854</wp:posOffset>
            </wp:positionV>
            <wp:extent cx="850987" cy="850987"/>
            <wp:effectExtent l="0" t="0" r="6350" b="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9"/>
                    <a:stretch>
                      <a:fillRect/>
                    </a:stretch>
                  </pic:blipFill>
                  <pic:spPr>
                    <a:xfrm>
                      <a:off x="0" y="0"/>
                      <a:ext cx="850987" cy="850987"/>
                    </a:xfrm>
                    <a:prstGeom prst="rect">
                      <a:avLst/>
                    </a:prstGeom>
                  </pic:spPr>
                </pic:pic>
              </a:graphicData>
            </a:graphic>
            <wp14:sizeRelH relativeFrom="margin">
              <wp14:pctWidth>0</wp14:pctWidth>
            </wp14:sizeRelH>
            <wp14:sizeRelV relativeFrom="margin">
              <wp14:pctHeight>0</wp14:pctHeight>
            </wp14:sizeRelV>
          </wp:anchor>
        </w:drawing>
      </w:r>
    </w:p>
    <w:p w14:paraId="01759611" w14:textId="77777777" w:rsidR="0078021F" w:rsidRDefault="0078021F" w:rsidP="00C90FF9">
      <w:pPr>
        <w:pStyle w:val="ListParagraph"/>
        <w:numPr>
          <w:ilvl w:val="0"/>
          <w:numId w:val="2"/>
        </w:numPr>
        <w:spacing w:line="256" w:lineRule="auto"/>
      </w:pPr>
      <w:r>
        <w:t xml:space="preserve">Volume of a sphere = </w:t>
      </w:r>
      <w:r w:rsidRPr="00C85B22">
        <w:rPr>
          <w:position w:val="-22"/>
        </w:rPr>
        <w:object w:dxaOrig="560" w:dyaOrig="580" w14:anchorId="5442037E">
          <v:shape id="_x0000_i1306" type="#_x0000_t75" style="width:27.75pt;height:29.25pt" o:ole="">
            <v:imagedata r:id="rId620" o:title=""/>
          </v:shape>
          <o:OLEObject Type="Embed" ProgID="Equation.DSMT4" ShapeID="_x0000_i1306" DrawAspect="Content" ObjectID="_1841911570" r:id="rId621"/>
        </w:object>
      </w:r>
    </w:p>
    <w:p w14:paraId="170ACA18" w14:textId="77777777" w:rsidR="0078021F" w:rsidRDefault="0078021F" w:rsidP="00C90FF9">
      <w:pPr>
        <w:pStyle w:val="ListParagraph"/>
        <w:numPr>
          <w:ilvl w:val="0"/>
          <w:numId w:val="2"/>
        </w:numPr>
        <w:spacing w:line="256" w:lineRule="auto"/>
      </w:pPr>
      <w:r>
        <w:rPr>
          <w:noProof/>
          <w:lang w:eastAsia="en-GB"/>
        </w:rPr>
        <w:drawing>
          <wp:anchor distT="0" distB="0" distL="114300" distR="114300" simplePos="0" relativeHeight="251910144" behindDoc="1" locked="0" layoutInCell="1" allowOverlap="1" wp14:anchorId="61BFDFE7" wp14:editId="18FD89BF">
            <wp:simplePos x="0" y="0"/>
            <wp:positionH relativeFrom="column">
              <wp:posOffset>3518535</wp:posOffset>
            </wp:positionH>
            <wp:positionV relativeFrom="paragraph">
              <wp:posOffset>180340</wp:posOffset>
            </wp:positionV>
            <wp:extent cx="937895" cy="1331595"/>
            <wp:effectExtent l="0" t="0" r="0" b="1905"/>
            <wp:wrapTight wrapText="bothSides">
              <wp:wrapPolygon edited="0">
                <wp:start x="0" y="0"/>
                <wp:lineTo x="0" y="21322"/>
                <wp:lineTo x="21059" y="21322"/>
                <wp:lineTo x="21059" y="0"/>
                <wp:lineTo x="0" y="0"/>
              </wp:wrapPolygon>
            </wp:wrapTight>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2" cstate="print">
                      <a:extLst>
                        <a:ext uri="{28A0092B-C50C-407E-A947-70E740481C1C}">
                          <a14:useLocalDpi xmlns:a14="http://schemas.microsoft.com/office/drawing/2010/main" val="0"/>
                        </a:ext>
                      </a:extLst>
                    </a:blip>
                    <a:srcRect/>
                    <a:stretch>
                      <a:fillRect/>
                    </a:stretch>
                  </pic:blipFill>
                  <pic:spPr bwMode="auto">
                    <a:xfrm>
                      <a:off x="0" y="0"/>
                      <a:ext cx="937895" cy="1331595"/>
                    </a:xfrm>
                    <a:prstGeom prst="rect">
                      <a:avLst/>
                    </a:prstGeom>
                    <a:noFill/>
                    <a:ln>
                      <a:noFill/>
                    </a:ln>
                  </pic:spPr>
                </pic:pic>
              </a:graphicData>
            </a:graphic>
            <wp14:sizeRelH relativeFrom="page">
              <wp14:pctWidth>0</wp14:pctWidth>
            </wp14:sizeRelH>
            <wp14:sizeRelV relativeFrom="page">
              <wp14:pctHeight>0</wp14:pctHeight>
            </wp14:sizeRelV>
          </wp:anchor>
        </w:drawing>
      </w:r>
      <w:r>
        <w:t>Surface area of a sphere = 4</w:t>
      </w:r>
      <w:r>
        <w:rPr>
          <w:rFonts w:cs="Times New Roman"/>
          <w:i/>
        </w:rPr>
        <w:t>π</w:t>
      </w:r>
      <w:r>
        <w:rPr>
          <w:i/>
        </w:rPr>
        <w:t>r</w:t>
      </w:r>
      <w:r>
        <w:rPr>
          <w:vertAlign w:val="superscript"/>
        </w:rPr>
        <w:t>2</w:t>
      </w:r>
    </w:p>
    <w:p w14:paraId="13F7ABE0" w14:textId="77777777" w:rsidR="0078021F" w:rsidRDefault="0078021F" w:rsidP="00C90FF9">
      <w:pPr>
        <w:spacing w:line="256" w:lineRule="auto"/>
      </w:pPr>
    </w:p>
    <w:p w14:paraId="1F897559" w14:textId="77777777" w:rsidR="0078021F" w:rsidRDefault="0078021F" w:rsidP="00C90FF9">
      <w:pPr>
        <w:pStyle w:val="ListParagraph"/>
        <w:numPr>
          <w:ilvl w:val="0"/>
          <w:numId w:val="2"/>
        </w:numPr>
        <w:spacing w:line="256" w:lineRule="auto"/>
      </w:pPr>
      <w:r>
        <w:t xml:space="preserve">Volume of a cone = </w:t>
      </w:r>
      <w:r w:rsidRPr="00C85B22">
        <w:rPr>
          <w:position w:val="-22"/>
        </w:rPr>
        <w:object w:dxaOrig="680" w:dyaOrig="580" w14:anchorId="038CD65D">
          <v:shape id="_x0000_i1307" type="#_x0000_t75" style="width:33.75pt;height:29.25pt" o:ole="">
            <v:imagedata r:id="rId623" o:title=""/>
          </v:shape>
          <o:OLEObject Type="Embed" ProgID="Equation.DSMT4" ShapeID="_x0000_i1307" DrawAspect="Content" ObjectID="_1841911571" r:id="rId624"/>
        </w:object>
      </w:r>
    </w:p>
    <w:p w14:paraId="7767A5AB" w14:textId="77777777" w:rsidR="0078021F" w:rsidRPr="00C85B22" w:rsidRDefault="0078021F" w:rsidP="00C90FF9">
      <w:pPr>
        <w:pStyle w:val="ListParagraph"/>
        <w:numPr>
          <w:ilvl w:val="0"/>
          <w:numId w:val="2"/>
        </w:numPr>
        <w:spacing w:line="256" w:lineRule="auto"/>
      </w:pPr>
      <w:r>
        <w:t xml:space="preserve">Total surface area of a cone = </w:t>
      </w:r>
      <w:r>
        <w:rPr>
          <w:rFonts w:cs="Times New Roman"/>
          <w:i/>
        </w:rPr>
        <w:t>π</w:t>
      </w:r>
      <w:r>
        <w:rPr>
          <w:i/>
        </w:rPr>
        <w:t>rl</w:t>
      </w:r>
      <w:r>
        <w:t xml:space="preserve"> + </w:t>
      </w:r>
      <w:r>
        <w:rPr>
          <w:rFonts w:cs="Times New Roman"/>
          <w:i/>
        </w:rPr>
        <w:t>π</w:t>
      </w:r>
      <w:r>
        <w:rPr>
          <w:i/>
        </w:rPr>
        <w:t>r</w:t>
      </w:r>
      <w:r>
        <w:rPr>
          <w:vertAlign w:val="superscript"/>
        </w:rPr>
        <w:t>2</w:t>
      </w:r>
    </w:p>
    <w:p w14:paraId="5E4B7A82" w14:textId="435B8294" w:rsidR="0078021F" w:rsidRDefault="0078021F" w:rsidP="00C85B22">
      <w:pPr>
        <w:pStyle w:val="ListParagraph"/>
        <w:spacing w:line="256" w:lineRule="auto"/>
      </w:pPr>
    </w:p>
    <w:p w14:paraId="28AD2E81" w14:textId="16DDC0F7" w:rsidR="000D03EC" w:rsidRDefault="000D03EC" w:rsidP="00C85B22">
      <w:pPr>
        <w:pStyle w:val="ListParagraph"/>
        <w:spacing w:line="256" w:lineRule="auto"/>
      </w:pPr>
    </w:p>
    <w:p w14:paraId="54407CC0" w14:textId="48FEB45B" w:rsidR="000D03EC" w:rsidRDefault="000D03EC" w:rsidP="00C85B22">
      <w:pPr>
        <w:pStyle w:val="ListParagraph"/>
        <w:spacing w:line="256" w:lineRule="auto"/>
      </w:pPr>
    </w:p>
    <w:p w14:paraId="6E59E265" w14:textId="094F26A5" w:rsidR="000D03EC" w:rsidRDefault="000D03EC" w:rsidP="00C85B22">
      <w:pPr>
        <w:pStyle w:val="ListParagraph"/>
        <w:spacing w:line="256" w:lineRule="auto"/>
      </w:pPr>
    </w:p>
    <w:p w14:paraId="3C8A356C" w14:textId="1D3053E4" w:rsidR="000D03EC" w:rsidRDefault="000D03EC" w:rsidP="00C85B22">
      <w:pPr>
        <w:pStyle w:val="ListParagraph"/>
        <w:spacing w:line="256" w:lineRule="auto"/>
      </w:pPr>
    </w:p>
    <w:p w14:paraId="620F1BA1" w14:textId="78A3EC77" w:rsidR="000D03EC" w:rsidRDefault="000D03EC" w:rsidP="00C85B22">
      <w:pPr>
        <w:pStyle w:val="ListParagraph"/>
        <w:spacing w:line="256" w:lineRule="auto"/>
      </w:pPr>
    </w:p>
    <w:p w14:paraId="43B39089" w14:textId="5ABCA29F" w:rsidR="000D03EC" w:rsidRDefault="000D03EC" w:rsidP="00C85B22">
      <w:pPr>
        <w:pStyle w:val="ListParagraph"/>
        <w:spacing w:line="256" w:lineRule="auto"/>
      </w:pPr>
    </w:p>
    <w:p w14:paraId="11B79936" w14:textId="4B7D723A" w:rsidR="000D03EC" w:rsidRDefault="000D03EC" w:rsidP="00C85B22">
      <w:pPr>
        <w:pStyle w:val="ListParagraph"/>
        <w:spacing w:line="256" w:lineRule="auto"/>
      </w:pPr>
    </w:p>
    <w:p w14:paraId="2693EB18" w14:textId="13AED143" w:rsidR="000D03EC" w:rsidRDefault="000D03EC" w:rsidP="00C85B22">
      <w:pPr>
        <w:pStyle w:val="ListParagraph"/>
        <w:spacing w:line="256" w:lineRule="auto"/>
      </w:pPr>
    </w:p>
    <w:p w14:paraId="349EAD24" w14:textId="46650197" w:rsidR="000D03EC" w:rsidRDefault="000D03EC" w:rsidP="00C85B22">
      <w:pPr>
        <w:pStyle w:val="ListParagraph"/>
        <w:spacing w:line="256" w:lineRule="auto"/>
      </w:pPr>
    </w:p>
    <w:p w14:paraId="2BFACA95" w14:textId="4F3A8FF8" w:rsidR="000D03EC" w:rsidRDefault="000D03EC" w:rsidP="00C85B22">
      <w:pPr>
        <w:pStyle w:val="ListParagraph"/>
        <w:spacing w:line="256" w:lineRule="auto"/>
      </w:pPr>
    </w:p>
    <w:p w14:paraId="14B1EEC5" w14:textId="0921AE99" w:rsidR="000D03EC" w:rsidRDefault="000D03EC" w:rsidP="00C85B22">
      <w:pPr>
        <w:pStyle w:val="ListParagraph"/>
        <w:spacing w:line="256" w:lineRule="auto"/>
      </w:pPr>
    </w:p>
    <w:p w14:paraId="6C33CB71" w14:textId="1A10A02B" w:rsidR="000D03EC" w:rsidRDefault="000D03EC" w:rsidP="00C85B22">
      <w:pPr>
        <w:pStyle w:val="ListParagraph"/>
        <w:spacing w:line="256" w:lineRule="auto"/>
      </w:pPr>
    </w:p>
    <w:p w14:paraId="0ADD5DAD" w14:textId="695F7755" w:rsidR="000D03EC" w:rsidRDefault="000D03EC" w:rsidP="00C85B22">
      <w:pPr>
        <w:pStyle w:val="ListParagraph"/>
        <w:spacing w:line="256" w:lineRule="auto"/>
      </w:pPr>
    </w:p>
    <w:p w14:paraId="0E71EEA5" w14:textId="43DCDF99" w:rsidR="000D03EC" w:rsidRDefault="000D03EC" w:rsidP="00C85B22">
      <w:pPr>
        <w:pStyle w:val="ListParagraph"/>
        <w:spacing w:line="256" w:lineRule="auto"/>
      </w:pPr>
    </w:p>
    <w:p w14:paraId="0B7AB824" w14:textId="7DF70275" w:rsidR="000D03EC" w:rsidRDefault="000D03EC" w:rsidP="00C85B22">
      <w:pPr>
        <w:pStyle w:val="ListParagraph"/>
        <w:spacing w:line="256" w:lineRule="auto"/>
      </w:pPr>
    </w:p>
    <w:p w14:paraId="08264A5A" w14:textId="3FFF1E4F" w:rsidR="000D03EC" w:rsidRDefault="000D03EC" w:rsidP="00C85B22">
      <w:pPr>
        <w:pStyle w:val="ListParagraph"/>
        <w:spacing w:line="256" w:lineRule="auto"/>
      </w:pPr>
    </w:p>
    <w:p w14:paraId="393A9EB5" w14:textId="06E67FD0" w:rsidR="000D03EC" w:rsidRDefault="000D03EC" w:rsidP="00C85B22">
      <w:pPr>
        <w:pStyle w:val="ListParagraph"/>
        <w:spacing w:line="256" w:lineRule="auto"/>
      </w:pPr>
    </w:p>
    <w:p w14:paraId="53C20B07" w14:textId="562DFBC9" w:rsidR="00411A86" w:rsidRDefault="00411A86" w:rsidP="00C85B22">
      <w:pPr>
        <w:pStyle w:val="ListParagraph"/>
        <w:spacing w:line="256" w:lineRule="auto"/>
      </w:pPr>
    </w:p>
    <w:p w14:paraId="3D212B9B" w14:textId="3C92AE21" w:rsidR="00411A86" w:rsidRDefault="00411A86" w:rsidP="00C85B22">
      <w:pPr>
        <w:pStyle w:val="ListParagraph"/>
        <w:spacing w:line="256" w:lineRule="auto"/>
      </w:pPr>
    </w:p>
    <w:p w14:paraId="622EF324" w14:textId="3E328D09" w:rsidR="00411A86" w:rsidRDefault="00411A86" w:rsidP="00C85B22">
      <w:pPr>
        <w:pStyle w:val="ListParagraph"/>
        <w:spacing w:line="256" w:lineRule="auto"/>
      </w:pPr>
    </w:p>
    <w:p w14:paraId="34596DC2" w14:textId="65D47CFF" w:rsidR="00411A86" w:rsidRDefault="00411A86" w:rsidP="00C85B22">
      <w:pPr>
        <w:pStyle w:val="ListParagraph"/>
        <w:spacing w:line="256" w:lineRule="auto"/>
      </w:pPr>
    </w:p>
    <w:p w14:paraId="23CC3474" w14:textId="77777777" w:rsidR="00411A86" w:rsidRDefault="00411A86" w:rsidP="00C85B22">
      <w:pPr>
        <w:pStyle w:val="ListParagraph"/>
        <w:spacing w:line="256" w:lineRule="auto"/>
      </w:pPr>
    </w:p>
    <w:p w14:paraId="7CE9B74E" w14:textId="2D2A2266" w:rsidR="000D03EC" w:rsidRDefault="000D03EC" w:rsidP="00C85B22">
      <w:pPr>
        <w:pStyle w:val="ListParagraph"/>
        <w:spacing w:line="256" w:lineRule="auto"/>
      </w:pPr>
    </w:p>
    <w:p w14:paraId="44766EA8" w14:textId="77777777" w:rsidR="000D03EC" w:rsidRDefault="000D03EC" w:rsidP="00C85B22">
      <w:pPr>
        <w:pStyle w:val="ListParagraph"/>
        <w:spacing w:line="256" w:lineRule="auto"/>
      </w:pPr>
    </w:p>
    <w:p w14:paraId="10A7A652" w14:textId="77777777" w:rsidR="0078021F" w:rsidRPr="000F1EA2" w:rsidRDefault="0078021F" w:rsidP="00E11F7F">
      <w:pPr>
        <w:pStyle w:val="Qheading"/>
      </w:pPr>
      <w:r w:rsidRPr="000F1EA2">
        <w:lastRenderedPageBreak/>
        <w:t>Examples</w:t>
      </w:r>
    </w:p>
    <w:p w14:paraId="0AA44A25" w14:textId="77777777" w:rsidR="0078021F" w:rsidRDefault="0078021F" w:rsidP="00C54B30">
      <w:pPr>
        <w:pStyle w:val="Example"/>
        <w:rPr>
          <w:i/>
        </w:rPr>
      </w:pPr>
      <w:r>
        <w:rPr>
          <w:noProof/>
          <w:lang w:eastAsia="en-GB"/>
        </w:rPr>
        <w:drawing>
          <wp:anchor distT="0" distB="0" distL="114300" distR="114300" simplePos="0" relativeHeight="251894784" behindDoc="0" locked="0" layoutInCell="1" allowOverlap="1" wp14:anchorId="519A1C48" wp14:editId="203BE354">
            <wp:simplePos x="0" y="0"/>
            <wp:positionH relativeFrom="column">
              <wp:posOffset>3315335</wp:posOffset>
            </wp:positionH>
            <wp:positionV relativeFrom="paragraph">
              <wp:posOffset>3853</wp:posOffset>
            </wp:positionV>
            <wp:extent cx="1809424" cy="1229418"/>
            <wp:effectExtent l="0" t="0" r="635" b="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5"/>
                    <a:stretch>
                      <a:fillRect/>
                    </a:stretch>
                  </pic:blipFill>
                  <pic:spPr>
                    <a:xfrm>
                      <a:off x="0" y="0"/>
                      <a:ext cx="1809424" cy="1229418"/>
                    </a:xfrm>
                    <a:prstGeom prst="rect">
                      <a:avLst/>
                    </a:prstGeom>
                  </pic:spPr>
                </pic:pic>
              </a:graphicData>
            </a:graphic>
            <wp14:sizeRelH relativeFrom="margin">
              <wp14:pctWidth>0</wp14:pctWidth>
            </wp14:sizeRelH>
            <wp14:sizeRelV relativeFrom="margin">
              <wp14:pctHeight>0</wp14:pctHeight>
            </wp14:sizeRelV>
          </wp:anchor>
        </w:drawing>
      </w:r>
      <w:r>
        <w:rPr>
          <w:b/>
        </w:rPr>
        <w:t>Example 1</w:t>
      </w:r>
      <w:r w:rsidRPr="00F11D5F">
        <w:rPr>
          <w:b/>
        </w:rPr>
        <w:tab/>
      </w:r>
      <w:r>
        <w:t>The triangular prism has volume 504 cm</w:t>
      </w:r>
      <w:r>
        <w:rPr>
          <w:vertAlign w:val="superscript"/>
        </w:rPr>
        <w:t>3</w:t>
      </w:r>
      <w:r>
        <w:t>.</w:t>
      </w:r>
      <w:r w:rsidRPr="001F3D5D">
        <w:t xml:space="preserve"> </w:t>
      </w:r>
      <w:r>
        <w:br/>
      </w:r>
      <w:r>
        <w:tab/>
      </w:r>
      <w:r>
        <w:tab/>
        <w:t>Work out its length.</w:t>
      </w:r>
      <w:r>
        <w:br/>
      </w:r>
      <w:r>
        <w:br/>
      </w:r>
    </w:p>
    <w:p w14:paraId="5BBD2350" w14:textId="77777777" w:rsidR="0078021F" w:rsidRDefault="0078021F" w:rsidP="00C54B30">
      <w:pPr>
        <w:pStyle w:val="Example"/>
        <w:rPr>
          <w:i/>
        </w:rPr>
      </w:pPr>
    </w:p>
    <w:p w14:paraId="0200A4E9" w14:textId="77777777" w:rsidR="0078021F" w:rsidRPr="00C54B30" w:rsidRDefault="0078021F" w:rsidP="00C54B30">
      <w:pPr>
        <w:pStyle w:val="Example"/>
        <w:rPr>
          <w:i/>
        </w:rPr>
      </w:pPr>
    </w:p>
    <w:tbl>
      <w:tblPr>
        <w:tblStyle w:val="TableGrid"/>
        <w:tblW w:w="0" w:type="auto"/>
        <w:tblInd w:w="1408" w:type="dxa"/>
        <w:tblLook w:val="04A0" w:firstRow="1" w:lastRow="0" w:firstColumn="1" w:lastColumn="0" w:noHBand="0" w:noVBand="1"/>
      </w:tblPr>
      <w:tblGrid>
        <w:gridCol w:w="3827"/>
        <w:gridCol w:w="3776"/>
      </w:tblGrid>
      <w:tr w:rsidR="0078021F" w14:paraId="6B6FB7A6" w14:textId="77777777" w:rsidTr="00C85B22">
        <w:trPr>
          <w:trHeight w:val="2295"/>
        </w:trPr>
        <w:tc>
          <w:tcPr>
            <w:tcW w:w="3827" w:type="dxa"/>
            <w:tcBorders>
              <w:top w:val="single" w:sz="4" w:space="0" w:color="auto"/>
              <w:left w:val="single" w:sz="4" w:space="0" w:color="auto"/>
              <w:bottom w:val="single" w:sz="4" w:space="0" w:color="auto"/>
              <w:right w:val="single" w:sz="4" w:space="0" w:color="auto"/>
            </w:tcBorders>
          </w:tcPr>
          <w:p w14:paraId="6DC320E2" w14:textId="77777777" w:rsidR="0078021F" w:rsidRDefault="0078021F" w:rsidP="00C85B22">
            <w:pPr>
              <w:pStyle w:val="Exampleline1"/>
            </w:pPr>
            <w:r>
              <w:rPr>
                <w:i/>
              </w:rPr>
              <w:t>V</w:t>
            </w:r>
            <w:r>
              <w:t xml:space="preserve"> = </w:t>
            </w:r>
            <w:r w:rsidRPr="00C85B22">
              <w:rPr>
                <w:position w:val="-12"/>
              </w:rPr>
              <w:object w:dxaOrig="180" w:dyaOrig="360" w14:anchorId="4D085C3D">
                <v:shape id="_x0000_i1308" type="#_x0000_t75" style="width:9pt;height:18pt" o:ole="">
                  <v:imagedata r:id="rId626" o:title=""/>
                </v:shape>
                <o:OLEObject Type="Embed" ProgID="Equation.DSMT4" ShapeID="_x0000_i1308" DrawAspect="Content" ObjectID="_1841911572" r:id="rId627"/>
              </w:object>
            </w:r>
            <w:r>
              <w:rPr>
                <w:i/>
              </w:rPr>
              <w:t>bhl</w:t>
            </w:r>
          </w:p>
          <w:p w14:paraId="71D17EAE" w14:textId="77777777" w:rsidR="0078021F" w:rsidRDefault="0078021F">
            <w:pPr>
              <w:pStyle w:val="Example"/>
            </w:pPr>
          </w:p>
          <w:p w14:paraId="0CF5BE71" w14:textId="77777777" w:rsidR="0078021F" w:rsidRDefault="0078021F">
            <w:pPr>
              <w:pStyle w:val="Example"/>
            </w:pPr>
            <w:r>
              <w:t xml:space="preserve">504 = </w:t>
            </w:r>
            <w:r w:rsidRPr="00C85B22">
              <w:rPr>
                <w:position w:val="-12"/>
              </w:rPr>
              <w:object w:dxaOrig="180" w:dyaOrig="360" w14:anchorId="54C781AD">
                <v:shape id="_x0000_i1309" type="#_x0000_t75" style="width:9pt;height:18pt" o:ole="">
                  <v:imagedata r:id="rId626" o:title=""/>
                </v:shape>
                <o:OLEObject Type="Embed" ProgID="Equation.DSMT4" ShapeID="_x0000_i1309" DrawAspect="Content" ObjectID="_1841911573" r:id="rId628"/>
              </w:object>
            </w:r>
            <w:r>
              <w:t xml:space="preserve"> </w:t>
            </w:r>
            <w:r>
              <w:rPr>
                <w:rFonts w:cs="Times New Roman"/>
              </w:rPr>
              <w:t>×</w:t>
            </w:r>
            <w:r>
              <w:t xml:space="preserve"> 9 </w:t>
            </w:r>
            <w:r>
              <w:rPr>
                <w:rFonts w:cs="Times New Roman"/>
              </w:rPr>
              <w:t>×</w:t>
            </w:r>
            <w:r>
              <w:t xml:space="preserve"> 4 </w:t>
            </w:r>
            <w:r>
              <w:rPr>
                <w:rFonts w:cs="Times New Roman"/>
              </w:rPr>
              <w:t>×</w:t>
            </w:r>
            <w:r>
              <w:t xml:space="preserve"> </w:t>
            </w:r>
            <w:r>
              <w:rPr>
                <w:i/>
              </w:rPr>
              <w:t>l</w:t>
            </w:r>
          </w:p>
          <w:p w14:paraId="4A97B7D0" w14:textId="77777777" w:rsidR="0078021F" w:rsidRDefault="0078021F">
            <w:pPr>
              <w:pStyle w:val="Example"/>
            </w:pPr>
          </w:p>
          <w:p w14:paraId="39737A55" w14:textId="77777777" w:rsidR="0078021F" w:rsidRDefault="0078021F">
            <w:pPr>
              <w:pStyle w:val="Example"/>
            </w:pPr>
            <w:r>
              <w:t xml:space="preserve">504 = 18 </w:t>
            </w:r>
            <w:r>
              <w:rPr>
                <w:rFonts w:cs="Times New Roman"/>
              </w:rPr>
              <w:t>×</w:t>
            </w:r>
            <w:r>
              <w:t xml:space="preserve"> </w:t>
            </w:r>
            <w:r>
              <w:rPr>
                <w:i/>
              </w:rPr>
              <w:t>l</w:t>
            </w:r>
          </w:p>
          <w:p w14:paraId="1E28EB91" w14:textId="77777777" w:rsidR="0078021F" w:rsidRDefault="0078021F">
            <w:pPr>
              <w:pStyle w:val="Example"/>
            </w:pPr>
            <w:r>
              <w:rPr>
                <w:i/>
              </w:rPr>
              <w:t>l</w:t>
            </w:r>
            <w:r>
              <w:t xml:space="preserve"> = 504 </w:t>
            </w:r>
            <w:r>
              <w:rPr>
                <w:rFonts w:cs="Times New Roman"/>
              </w:rPr>
              <w:t>÷</w:t>
            </w:r>
            <w:r>
              <w:t xml:space="preserve"> 18</w:t>
            </w:r>
          </w:p>
          <w:p w14:paraId="22E1E79A" w14:textId="77777777" w:rsidR="0078021F" w:rsidRDefault="0078021F" w:rsidP="00C85B22">
            <w:pPr>
              <w:pStyle w:val="Example"/>
            </w:pPr>
            <w:r>
              <w:t>= 28 cm</w:t>
            </w:r>
          </w:p>
        </w:tc>
        <w:tc>
          <w:tcPr>
            <w:tcW w:w="3776" w:type="dxa"/>
            <w:tcBorders>
              <w:top w:val="single" w:sz="4" w:space="0" w:color="auto"/>
              <w:left w:val="single" w:sz="4" w:space="0" w:color="auto"/>
              <w:bottom w:val="single" w:sz="4" w:space="0" w:color="auto"/>
              <w:right w:val="single" w:sz="4" w:space="0" w:color="auto"/>
            </w:tcBorders>
            <w:hideMark/>
          </w:tcPr>
          <w:p w14:paraId="4F7ED530" w14:textId="77777777" w:rsidR="0078021F" w:rsidRDefault="0078021F" w:rsidP="00C85B22">
            <w:pPr>
              <w:pStyle w:val="Exampleline1indent"/>
            </w:pPr>
            <w:r>
              <w:rPr>
                <w:b/>
              </w:rPr>
              <w:t>1</w:t>
            </w:r>
            <w:r>
              <w:rPr>
                <w:b/>
              </w:rPr>
              <w:tab/>
            </w:r>
            <w:r>
              <w:t>Write out the formula for the volume of a triangular prism.</w:t>
            </w:r>
          </w:p>
          <w:p w14:paraId="4FC56EE6" w14:textId="77777777" w:rsidR="0078021F" w:rsidRDefault="0078021F" w:rsidP="00C85B22">
            <w:pPr>
              <w:pStyle w:val="Examplefollow"/>
            </w:pPr>
            <w:r>
              <w:rPr>
                <w:b/>
              </w:rPr>
              <w:t>2</w:t>
            </w:r>
            <w:r>
              <w:rPr>
                <w:b/>
              </w:rPr>
              <w:tab/>
            </w:r>
            <w:r>
              <w:t>Substitute known values into the formula.</w:t>
            </w:r>
          </w:p>
          <w:p w14:paraId="643C4CF0" w14:textId="77777777" w:rsidR="0078021F" w:rsidRDefault="0078021F" w:rsidP="00C85B22">
            <w:pPr>
              <w:pStyle w:val="Exampleline1"/>
            </w:pPr>
            <w:r>
              <w:rPr>
                <w:b/>
              </w:rPr>
              <w:t>3</w:t>
            </w:r>
            <w:r>
              <w:rPr>
                <w:b/>
              </w:rPr>
              <w:tab/>
            </w:r>
            <w:r>
              <w:t>Simplify</w:t>
            </w:r>
          </w:p>
          <w:p w14:paraId="786075CA" w14:textId="77777777" w:rsidR="0078021F" w:rsidRPr="00C85B22" w:rsidRDefault="0078021F" w:rsidP="00C85B22">
            <w:pPr>
              <w:pStyle w:val="Exampleline1"/>
            </w:pPr>
            <w:r>
              <w:rPr>
                <w:b/>
              </w:rPr>
              <w:t>4</w:t>
            </w:r>
            <w:r>
              <w:rPr>
                <w:b/>
              </w:rPr>
              <w:tab/>
            </w:r>
            <w:r>
              <w:t xml:space="preserve">Rearrange to work out </w:t>
            </w:r>
            <w:r>
              <w:rPr>
                <w:i/>
              </w:rPr>
              <w:t>l</w:t>
            </w:r>
            <w:r>
              <w:t>.</w:t>
            </w:r>
          </w:p>
          <w:p w14:paraId="2793C816" w14:textId="77777777" w:rsidR="0078021F" w:rsidRDefault="0078021F" w:rsidP="00C85B22">
            <w:pPr>
              <w:pStyle w:val="Examplefollow"/>
            </w:pPr>
            <w:r>
              <w:rPr>
                <w:b/>
              </w:rPr>
              <w:t>5</w:t>
            </w:r>
            <w:r>
              <w:rPr>
                <w:b/>
              </w:rPr>
              <w:tab/>
            </w:r>
            <w:r>
              <w:t>Remember the units.</w:t>
            </w:r>
          </w:p>
        </w:tc>
      </w:tr>
    </w:tbl>
    <w:p w14:paraId="1B2757AD" w14:textId="77777777" w:rsidR="00411A86" w:rsidRDefault="00411A86" w:rsidP="007816DB">
      <w:pPr>
        <w:pStyle w:val="Example"/>
        <w:tabs>
          <w:tab w:val="left" w:pos="1330"/>
        </w:tabs>
        <w:spacing w:before="240" w:line="240" w:lineRule="auto"/>
        <w:rPr>
          <w:b/>
        </w:rPr>
      </w:pPr>
    </w:p>
    <w:p w14:paraId="7EBCBA3F" w14:textId="77777777" w:rsidR="00411A86" w:rsidRDefault="00411A86" w:rsidP="007816DB">
      <w:pPr>
        <w:pStyle w:val="Example"/>
        <w:tabs>
          <w:tab w:val="left" w:pos="1330"/>
        </w:tabs>
        <w:spacing w:before="240" w:line="240" w:lineRule="auto"/>
        <w:rPr>
          <w:b/>
        </w:rPr>
      </w:pPr>
    </w:p>
    <w:p w14:paraId="37E55C55" w14:textId="4F5B5AF1" w:rsidR="0078021F" w:rsidRDefault="0078021F" w:rsidP="007816DB">
      <w:pPr>
        <w:pStyle w:val="Example"/>
        <w:tabs>
          <w:tab w:val="left" w:pos="1330"/>
        </w:tabs>
        <w:spacing w:before="240" w:line="240" w:lineRule="auto"/>
      </w:pPr>
      <w:r>
        <w:rPr>
          <w:noProof/>
          <w:lang w:eastAsia="en-GB"/>
        </w:rPr>
        <w:drawing>
          <wp:anchor distT="0" distB="0" distL="114300" distR="114300" simplePos="0" relativeHeight="251907072" behindDoc="0" locked="0" layoutInCell="1" allowOverlap="1" wp14:anchorId="348CD9F2" wp14:editId="1A91D6E2">
            <wp:simplePos x="0" y="0"/>
            <wp:positionH relativeFrom="column">
              <wp:posOffset>3496945</wp:posOffset>
            </wp:positionH>
            <wp:positionV relativeFrom="paragraph">
              <wp:posOffset>-371398</wp:posOffset>
            </wp:positionV>
            <wp:extent cx="1689197" cy="1830948"/>
            <wp:effectExtent l="0" t="0" r="635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9"/>
                    <a:stretch>
                      <a:fillRect/>
                    </a:stretch>
                  </pic:blipFill>
                  <pic:spPr>
                    <a:xfrm>
                      <a:off x="0" y="0"/>
                      <a:ext cx="1689197" cy="1830948"/>
                    </a:xfrm>
                    <a:prstGeom prst="rect">
                      <a:avLst/>
                    </a:prstGeom>
                  </pic:spPr>
                </pic:pic>
              </a:graphicData>
            </a:graphic>
            <wp14:sizeRelH relativeFrom="margin">
              <wp14:pctWidth>0</wp14:pctWidth>
            </wp14:sizeRelH>
            <wp14:sizeRelV relativeFrom="margin">
              <wp14:pctHeight>0</wp14:pctHeight>
            </wp14:sizeRelV>
          </wp:anchor>
        </w:drawing>
      </w:r>
      <w:r>
        <w:rPr>
          <w:b/>
        </w:rPr>
        <w:t>Example 2</w:t>
      </w:r>
      <w:r w:rsidRPr="00F11D5F">
        <w:rPr>
          <w:b/>
        </w:rPr>
        <w:tab/>
      </w:r>
      <w:r>
        <w:t>Calculate the volume of the 3D solid.</w:t>
      </w:r>
      <w:r>
        <w:br/>
      </w:r>
      <w:r>
        <w:tab/>
        <w:t xml:space="preserve">Give your answer in terms of </w:t>
      </w:r>
      <w:r>
        <w:rPr>
          <w:rFonts w:cs="Times New Roman"/>
          <w:i/>
        </w:rPr>
        <w:t>π</w:t>
      </w:r>
      <w:r>
        <w:t>.</w:t>
      </w:r>
      <w:r>
        <w:br/>
      </w:r>
    </w:p>
    <w:p w14:paraId="7513FA9F" w14:textId="77777777" w:rsidR="0078021F" w:rsidRDefault="0078021F" w:rsidP="007816DB">
      <w:pPr>
        <w:pStyle w:val="Example"/>
        <w:tabs>
          <w:tab w:val="left" w:pos="1330"/>
        </w:tabs>
        <w:spacing w:before="240" w:line="240" w:lineRule="auto"/>
      </w:pPr>
    </w:p>
    <w:p w14:paraId="1A82AC7C" w14:textId="77777777" w:rsidR="0078021F" w:rsidRDefault="0078021F" w:rsidP="007816DB">
      <w:pPr>
        <w:pStyle w:val="Example"/>
        <w:tabs>
          <w:tab w:val="left" w:pos="1330"/>
        </w:tabs>
        <w:spacing w:before="240" w:line="240" w:lineRule="auto"/>
      </w:pPr>
    </w:p>
    <w:p w14:paraId="221FDB4E" w14:textId="77777777" w:rsidR="0078021F" w:rsidRDefault="0078021F" w:rsidP="007816DB">
      <w:pPr>
        <w:pStyle w:val="Example"/>
        <w:tabs>
          <w:tab w:val="left" w:pos="1330"/>
        </w:tabs>
        <w:spacing w:before="240" w:line="240" w:lineRule="auto"/>
      </w:pPr>
    </w:p>
    <w:tbl>
      <w:tblPr>
        <w:tblStyle w:val="TableGrid"/>
        <w:tblW w:w="0" w:type="auto"/>
        <w:tblInd w:w="1408" w:type="dxa"/>
        <w:tblLook w:val="04A0" w:firstRow="1" w:lastRow="0" w:firstColumn="1" w:lastColumn="0" w:noHBand="0" w:noVBand="1"/>
      </w:tblPr>
      <w:tblGrid>
        <w:gridCol w:w="3827"/>
        <w:gridCol w:w="3776"/>
      </w:tblGrid>
      <w:tr w:rsidR="0078021F" w14:paraId="12D28BDD" w14:textId="77777777" w:rsidTr="00C90FF9">
        <w:tc>
          <w:tcPr>
            <w:tcW w:w="3827" w:type="dxa"/>
            <w:tcBorders>
              <w:top w:val="single" w:sz="4" w:space="0" w:color="auto"/>
              <w:left w:val="single" w:sz="4" w:space="0" w:color="auto"/>
              <w:bottom w:val="single" w:sz="4" w:space="0" w:color="auto"/>
              <w:right w:val="single" w:sz="4" w:space="0" w:color="auto"/>
            </w:tcBorders>
            <w:hideMark/>
          </w:tcPr>
          <w:p w14:paraId="3B2CF309" w14:textId="77777777" w:rsidR="0078021F" w:rsidRDefault="0078021F" w:rsidP="00C85B22">
            <w:pPr>
              <w:pStyle w:val="Exampleline1"/>
            </w:pPr>
            <w:r>
              <w:t xml:space="preserve">Total volume = volume of hemisphere </w:t>
            </w:r>
          </w:p>
          <w:p w14:paraId="467486D9" w14:textId="77777777" w:rsidR="0078021F" w:rsidRDefault="0078021F" w:rsidP="00C85B22">
            <w:pPr>
              <w:pStyle w:val="Exampleline1"/>
              <w:jc w:val="right"/>
            </w:pPr>
            <w:r>
              <w:t xml:space="preserve">+ Volume of cone </w:t>
            </w:r>
          </w:p>
          <w:p w14:paraId="7F65FFDB" w14:textId="77777777" w:rsidR="0078021F" w:rsidRDefault="0078021F" w:rsidP="00C85B22">
            <w:pPr>
              <w:pStyle w:val="Exampleline1"/>
              <w:tabs>
                <w:tab w:val="left" w:pos="1173"/>
              </w:tabs>
            </w:pPr>
            <w:r>
              <w:tab/>
            </w:r>
            <w:r>
              <w:tab/>
            </w:r>
            <w:r>
              <w:tab/>
              <w:t xml:space="preserve"> = </w:t>
            </w:r>
            <w:r w:rsidRPr="00C85B22">
              <w:rPr>
                <w:position w:val="-12"/>
              </w:rPr>
              <w:object w:dxaOrig="180" w:dyaOrig="360" w14:anchorId="04C6AACF">
                <v:shape id="_x0000_i1310" type="#_x0000_t75" style="width:11.25pt;height:22.5pt" o:ole="">
                  <v:imagedata r:id="rId626" o:title=""/>
                </v:shape>
                <o:OLEObject Type="Embed" ProgID="Equation.DSMT4" ShapeID="_x0000_i1310" DrawAspect="Content" ObjectID="_1841911574" r:id="rId630"/>
              </w:object>
            </w:r>
            <w:r>
              <w:t xml:space="preserve"> of </w:t>
            </w:r>
            <w:r w:rsidRPr="00C85B22">
              <w:rPr>
                <w:position w:val="-12"/>
              </w:rPr>
              <w:object w:dxaOrig="180" w:dyaOrig="360" w14:anchorId="54937C53">
                <v:shape id="_x0000_i1311" type="#_x0000_t75" style="width:12pt;height:25.5pt" o:ole="">
                  <v:imagedata r:id="rId631" o:title=""/>
                </v:shape>
                <o:OLEObject Type="Embed" ProgID="Equation.DSMT4" ShapeID="_x0000_i1311" DrawAspect="Content" ObjectID="_1841911575" r:id="rId632"/>
              </w:object>
            </w:r>
            <w:r w:rsidRPr="00C85B22">
              <w:rPr>
                <w:rFonts w:cs="Times New Roman"/>
                <w:i/>
              </w:rPr>
              <w:t>π</w:t>
            </w:r>
            <w:r>
              <w:rPr>
                <w:i/>
              </w:rPr>
              <w:t>r</w:t>
            </w:r>
            <w:r>
              <w:rPr>
                <w:vertAlign w:val="superscript"/>
              </w:rPr>
              <w:t>3</w:t>
            </w:r>
            <w:r>
              <w:t xml:space="preserve"> + </w:t>
            </w:r>
            <w:r w:rsidRPr="00C85B22">
              <w:rPr>
                <w:position w:val="-12"/>
              </w:rPr>
              <w:object w:dxaOrig="180" w:dyaOrig="360" w14:anchorId="39154DAD">
                <v:shape id="_x0000_i1312" type="#_x0000_t75" style="width:12pt;height:25.5pt" o:ole="">
                  <v:imagedata r:id="rId633" o:title=""/>
                </v:shape>
                <o:OLEObject Type="Embed" ProgID="Equation.DSMT4" ShapeID="_x0000_i1312" DrawAspect="Content" ObjectID="_1841911576" r:id="rId634"/>
              </w:object>
            </w:r>
            <w:r>
              <w:rPr>
                <w:rFonts w:cs="Times New Roman"/>
                <w:i/>
              </w:rPr>
              <w:t>πr</w:t>
            </w:r>
            <w:r>
              <w:rPr>
                <w:rFonts w:cs="Times New Roman"/>
                <w:vertAlign w:val="superscript"/>
              </w:rPr>
              <w:t>2</w:t>
            </w:r>
            <w:r>
              <w:rPr>
                <w:rFonts w:cs="Times New Roman"/>
                <w:i/>
              </w:rPr>
              <w:t>h</w:t>
            </w:r>
          </w:p>
          <w:p w14:paraId="07156A46" w14:textId="77777777" w:rsidR="0078021F" w:rsidRDefault="0078021F">
            <w:pPr>
              <w:pStyle w:val="Example"/>
            </w:pPr>
          </w:p>
          <w:p w14:paraId="5B9AC0B1" w14:textId="77777777" w:rsidR="0078021F" w:rsidRDefault="0078021F">
            <w:pPr>
              <w:pStyle w:val="Example"/>
            </w:pPr>
            <w:r>
              <w:t xml:space="preserve">Total volume = </w:t>
            </w:r>
            <w:r w:rsidRPr="00C85B22">
              <w:rPr>
                <w:position w:val="-12"/>
              </w:rPr>
              <w:object w:dxaOrig="180" w:dyaOrig="360" w14:anchorId="0151B14E">
                <v:shape id="_x0000_i1313" type="#_x0000_t75" style="width:11.25pt;height:22.5pt" o:ole="">
                  <v:imagedata r:id="rId626" o:title=""/>
                </v:shape>
                <o:OLEObject Type="Embed" ProgID="Equation.DSMT4" ShapeID="_x0000_i1313" DrawAspect="Content" ObjectID="_1841911577" r:id="rId635"/>
              </w:object>
            </w:r>
            <w:r>
              <w:t xml:space="preserve"> × </w:t>
            </w:r>
            <w:r w:rsidRPr="00C85B22">
              <w:rPr>
                <w:position w:val="-12"/>
              </w:rPr>
              <w:object w:dxaOrig="180" w:dyaOrig="360" w14:anchorId="360BAD71">
                <v:shape id="_x0000_i1314" type="#_x0000_t75" style="width:12pt;height:25.5pt" o:ole="">
                  <v:imagedata r:id="rId631" o:title=""/>
                </v:shape>
                <o:OLEObject Type="Embed" ProgID="Equation.DSMT4" ShapeID="_x0000_i1314" DrawAspect="Content" ObjectID="_1841911578" r:id="rId636"/>
              </w:object>
            </w:r>
            <w:r>
              <w:t xml:space="preserve"> × </w:t>
            </w:r>
            <w:r w:rsidRPr="00C85B22">
              <w:rPr>
                <w:rFonts w:cs="Times New Roman"/>
                <w:i/>
              </w:rPr>
              <w:t>π</w:t>
            </w:r>
            <w:r>
              <w:rPr>
                <w:rFonts w:cs="Times New Roman"/>
                <w:i/>
              </w:rPr>
              <w:t xml:space="preserve"> × </w:t>
            </w:r>
            <w:r>
              <w:rPr>
                <w:rFonts w:cs="Times New Roman"/>
              </w:rPr>
              <w:t>5</w:t>
            </w:r>
            <w:r>
              <w:rPr>
                <w:vertAlign w:val="superscript"/>
              </w:rPr>
              <w:t>3</w:t>
            </w:r>
            <w:r>
              <w:t xml:space="preserve"> </w:t>
            </w:r>
          </w:p>
          <w:p w14:paraId="5ADF2828" w14:textId="77777777" w:rsidR="0078021F" w:rsidRDefault="0078021F" w:rsidP="00CD0552">
            <w:pPr>
              <w:pStyle w:val="Example"/>
              <w:jc w:val="right"/>
            </w:pPr>
            <w:r>
              <w:t xml:space="preserve">+ </w:t>
            </w:r>
            <w:r w:rsidRPr="00C85B22">
              <w:rPr>
                <w:position w:val="-12"/>
              </w:rPr>
              <w:object w:dxaOrig="180" w:dyaOrig="360" w14:anchorId="7909930D">
                <v:shape id="_x0000_i1315" type="#_x0000_t75" style="width:12pt;height:25.5pt" o:ole="">
                  <v:imagedata r:id="rId633" o:title=""/>
                </v:shape>
                <o:OLEObject Type="Embed" ProgID="Equation.DSMT4" ShapeID="_x0000_i1315" DrawAspect="Content" ObjectID="_1841911579" r:id="rId637"/>
              </w:object>
            </w:r>
            <w:r>
              <w:t xml:space="preserve"> × </w:t>
            </w:r>
            <w:r>
              <w:rPr>
                <w:rFonts w:cs="Times New Roman"/>
                <w:i/>
              </w:rPr>
              <w:t xml:space="preserve">π × </w:t>
            </w:r>
            <w:r>
              <w:rPr>
                <w:rFonts w:cs="Times New Roman"/>
              </w:rPr>
              <w:t>5</w:t>
            </w:r>
            <w:r>
              <w:rPr>
                <w:rFonts w:cs="Times New Roman"/>
                <w:vertAlign w:val="superscript"/>
              </w:rPr>
              <w:t xml:space="preserve">2 </w:t>
            </w:r>
            <w:r w:rsidRPr="00C85B22">
              <w:rPr>
                <w:rFonts w:cs="Times New Roman"/>
              </w:rPr>
              <w:t>×</w:t>
            </w:r>
            <w:r>
              <w:rPr>
                <w:rFonts w:cs="Times New Roman"/>
              </w:rPr>
              <w:t xml:space="preserve"> 7</w:t>
            </w:r>
          </w:p>
          <w:p w14:paraId="3E1468EA" w14:textId="77777777" w:rsidR="0078021F" w:rsidRDefault="0078021F" w:rsidP="00CD0552">
            <w:pPr>
              <w:pStyle w:val="Example"/>
              <w:tabs>
                <w:tab w:val="left" w:pos="1227"/>
              </w:tabs>
              <w:rPr>
                <w:vertAlign w:val="superscript"/>
              </w:rPr>
            </w:pPr>
            <w:r>
              <w:tab/>
              <w:t xml:space="preserve">= </w:t>
            </w:r>
            <w:r w:rsidRPr="00C85B22">
              <w:rPr>
                <w:position w:val="-12"/>
              </w:rPr>
              <w:object w:dxaOrig="320" w:dyaOrig="360" w14:anchorId="7F5B5E91">
                <v:shape id="_x0000_i1316" type="#_x0000_t75" style="width:21.75pt;height:25.5pt" o:ole="">
                  <v:imagedata r:id="rId638" o:title=""/>
                </v:shape>
                <o:OLEObject Type="Embed" ProgID="Equation.DSMT4" ShapeID="_x0000_i1316" DrawAspect="Content" ObjectID="_1841911580" r:id="rId639"/>
              </w:object>
            </w:r>
            <w:r>
              <w:rPr>
                <w:rFonts w:cs="Times New Roman"/>
                <w:i/>
              </w:rPr>
              <w:t>π </w:t>
            </w:r>
            <w:r>
              <w:t>cm</w:t>
            </w:r>
            <w:r>
              <w:rPr>
                <w:vertAlign w:val="superscript"/>
              </w:rPr>
              <w:t>3</w:t>
            </w:r>
          </w:p>
        </w:tc>
        <w:tc>
          <w:tcPr>
            <w:tcW w:w="3776" w:type="dxa"/>
            <w:tcBorders>
              <w:top w:val="single" w:sz="4" w:space="0" w:color="auto"/>
              <w:left w:val="single" w:sz="4" w:space="0" w:color="auto"/>
              <w:bottom w:val="single" w:sz="4" w:space="0" w:color="auto"/>
              <w:right w:val="single" w:sz="4" w:space="0" w:color="auto"/>
            </w:tcBorders>
          </w:tcPr>
          <w:p w14:paraId="30099F71" w14:textId="77777777" w:rsidR="0078021F" w:rsidRDefault="0078021F" w:rsidP="00C85B22">
            <w:pPr>
              <w:pStyle w:val="Exampleline1indent"/>
            </w:pPr>
            <w:r>
              <w:rPr>
                <w:b/>
              </w:rPr>
              <w:t>1</w:t>
            </w:r>
            <w:r>
              <w:rPr>
                <w:b/>
              </w:rPr>
              <w:tab/>
            </w:r>
            <w:r>
              <w:t xml:space="preserve">The solid is made up of a hemisphere radius 5 cm and </w:t>
            </w:r>
            <w:r>
              <w:br/>
              <w:t xml:space="preserve">a cone with radius 5 cm and height 12 </w:t>
            </w:r>
            <w:r>
              <w:rPr>
                <w:rFonts w:cs="Times New Roman"/>
              </w:rPr>
              <w:t>−</w:t>
            </w:r>
            <w:r>
              <w:t xml:space="preserve"> 5 = 7 cm.</w:t>
            </w:r>
          </w:p>
          <w:p w14:paraId="7C3681FF" w14:textId="77777777" w:rsidR="0078021F" w:rsidRDefault="0078021F" w:rsidP="00C85B22">
            <w:pPr>
              <w:pStyle w:val="Examplefollow"/>
            </w:pPr>
          </w:p>
          <w:p w14:paraId="52260C92" w14:textId="77777777" w:rsidR="0078021F" w:rsidRDefault="0078021F" w:rsidP="00C85B22">
            <w:pPr>
              <w:pStyle w:val="Examplefollow"/>
            </w:pPr>
          </w:p>
          <w:p w14:paraId="18BD1D79" w14:textId="77777777" w:rsidR="0078021F" w:rsidRDefault="0078021F" w:rsidP="00CD0552">
            <w:pPr>
              <w:pStyle w:val="Exampleline1indent"/>
            </w:pPr>
            <w:r>
              <w:rPr>
                <w:b/>
              </w:rPr>
              <w:t>2</w:t>
            </w:r>
            <w:r>
              <w:rPr>
                <w:b/>
              </w:rPr>
              <w:tab/>
            </w:r>
            <w:r>
              <w:t>Substitute the measurements into the formula for the total volume.</w:t>
            </w:r>
          </w:p>
          <w:p w14:paraId="2A207C08" w14:textId="77777777" w:rsidR="0078021F" w:rsidRDefault="0078021F" w:rsidP="00C85B22">
            <w:pPr>
              <w:pStyle w:val="Examplefollow"/>
            </w:pPr>
          </w:p>
          <w:p w14:paraId="3B4306EA" w14:textId="77777777" w:rsidR="0078021F" w:rsidRDefault="0078021F" w:rsidP="00C85B22">
            <w:pPr>
              <w:pStyle w:val="Examplefollow"/>
            </w:pPr>
          </w:p>
          <w:p w14:paraId="156D07D7" w14:textId="77777777" w:rsidR="0078021F" w:rsidRDefault="0078021F" w:rsidP="00CD0552">
            <w:pPr>
              <w:pStyle w:val="Examplefollow"/>
            </w:pPr>
            <w:r>
              <w:rPr>
                <w:b/>
              </w:rPr>
              <w:t>3</w:t>
            </w:r>
            <w:r>
              <w:rPr>
                <w:b/>
              </w:rPr>
              <w:tab/>
            </w:r>
            <w:r>
              <w:t>Remember the units.</w:t>
            </w:r>
          </w:p>
        </w:tc>
      </w:tr>
    </w:tbl>
    <w:p w14:paraId="324C5F13" w14:textId="77777777" w:rsidR="0078021F" w:rsidRDefault="0078021F" w:rsidP="00757B8B">
      <w:pPr>
        <w:pStyle w:val="Qheading"/>
      </w:pPr>
    </w:p>
    <w:p w14:paraId="25299CC5" w14:textId="10C4A279" w:rsidR="000D03EC" w:rsidRDefault="0078021F" w:rsidP="000D03EC">
      <w:pPr>
        <w:pStyle w:val="Questionfollowline"/>
        <w:rPr>
          <w:i/>
        </w:rPr>
      </w:pPr>
      <w:r>
        <w:tab/>
      </w:r>
    </w:p>
    <w:p w14:paraId="48700077" w14:textId="6299AA7C" w:rsidR="0078021F" w:rsidRDefault="0078021F" w:rsidP="00565B50">
      <w:pPr>
        <w:pStyle w:val="Questionfollowline"/>
      </w:pPr>
    </w:p>
    <w:p w14:paraId="0BCEB957" w14:textId="77777777" w:rsidR="0078021F" w:rsidRDefault="0078021F">
      <w:pPr>
        <w:rPr>
          <w:b/>
          <w:sz w:val="32"/>
        </w:rPr>
      </w:pPr>
      <w:r>
        <w:br w:type="page"/>
      </w:r>
    </w:p>
    <w:p w14:paraId="14E4CBA6" w14:textId="14C40741" w:rsidR="0078021F" w:rsidRPr="007279C1" w:rsidRDefault="0078021F" w:rsidP="00D73D31">
      <w:pPr>
        <w:pStyle w:val="Title"/>
        <w:rPr>
          <w:b/>
          <w:sz w:val="48"/>
        </w:rPr>
      </w:pPr>
      <w:r>
        <w:rPr>
          <w:b/>
          <w:sz w:val="52"/>
        </w:rPr>
        <w:lastRenderedPageBreak/>
        <w:t>Area under a graph</w:t>
      </w:r>
    </w:p>
    <w:p w14:paraId="28654B70"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10"/>
          <w:szCs w:val="20"/>
        </w:rPr>
      </w:pPr>
    </w:p>
    <w:p w14:paraId="510BE100" w14:textId="77777777" w:rsidR="0078021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b/>
          <w:sz w:val="20"/>
          <w:szCs w:val="20"/>
        </w:rPr>
      </w:pPr>
      <w:r>
        <w:rPr>
          <w:b/>
          <w:sz w:val="20"/>
          <w:szCs w:val="20"/>
        </w:rPr>
        <w:tab/>
      </w:r>
      <w:r w:rsidRPr="006D5C1F">
        <w:rPr>
          <w:b/>
          <w:sz w:val="24"/>
          <w:szCs w:val="20"/>
        </w:rPr>
        <w:t>A LEVEL LINKS</w:t>
      </w:r>
    </w:p>
    <w:p w14:paraId="4FC3AA9F" w14:textId="77777777" w:rsidR="0078021F" w:rsidRPr="006D5C1F" w:rsidRDefault="0078021F" w:rsidP="00553B45">
      <w:pPr>
        <w:pBdr>
          <w:top w:val="single" w:sz="4" w:space="1" w:color="auto"/>
          <w:left w:val="single" w:sz="4" w:space="4" w:color="auto"/>
          <w:bottom w:val="single" w:sz="4" w:space="0" w:color="auto"/>
          <w:right w:val="single" w:sz="4" w:space="4" w:color="auto"/>
        </w:pBdr>
        <w:spacing w:after="0" w:line="240" w:lineRule="auto"/>
        <w:ind w:left="357" w:hanging="357"/>
        <w:contextualSpacing/>
        <w:rPr>
          <w:szCs w:val="20"/>
        </w:rPr>
      </w:pPr>
      <w:r>
        <w:rPr>
          <w:b/>
          <w:sz w:val="20"/>
          <w:szCs w:val="20"/>
        </w:rPr>
        <w:tab/>
      </w:r>
      <w:r w:rsidRPr="006D5C1F">
        <w:rPr>
          <w:b/>
          <w:szCs w:val="20"/>
        </w:rPr>
        <w:t>Scheme of work</w:t>
      </w:r>
      <w:r w:rsidRPr="00D602D4">
        <w:rPr>
          <w:b/>
        </w:rPr>
        <w:t>:</w:t>
      </w:r>
      <w:r w:rsidRPr="00D602D4">
        <w:t xml:space="preserve"> </w:t>
      </w:r>
      <w:r w:rsidRPr="00430741">
        <w:t>7b. Definite integrals and areas under curves</w:t>
      </w:r>
    </w:p>
    <w:p w14:paraId="207565A3" w14:textId="77777777" w:rsidR="0078021F" w:rsidRPr="00B7484F" w:rsidRDefault="0078021F" w:rsidP="000F7028">
      <w:pPr>
        <w:pBdr>
          <w:top w:val="single" w:sz="4" w:space="1" w:color="auto"/>
          <w:left w:val="single" w:sz="4" w:space="4" w:color="auto"/>
          <w:bottom w:val="single" w:sz="4" w:space="0" w:color="auto"/>
          <w:right w:val="single" w:sz="4" w:space="4" w:color="auto"/>
        </w:pBdr>
        <w:spacing w:after="0" w:line="240" w:lineRule="auto"/>
        <w:ind w:left="357" w:hanging="357"/>
        <w:contextualSpacing/>
        <w:rPr>
          <w:sz w:val="10"/>
          <w:szCs w:val="20"/>
        </w:rPr>
      </w:pPr>
    </w:p>
    <w:p w14:paraId="52C8E9D1" w14:textId="77777777" w:rsidR="0078021F" w:rsidRDefault="0078021F" w:rsidP="00E11F7F">
      <w:pPr>
        <w:pStyle w:val="Qheading"/>
      </w:pPr>
      <w:r>
        <w:rPr>
          <w:noProof/>
          <w:lang w:eastAsia="en-GB"/>
        </w:rPr>
        <w:drawing>
          <wp:anchor distT="0" distB="0" distL="114300" distR="114300" simplePos="0" relativeHeight="251912192" behindDoc="0" locked="0" layoutInCell="1" allowOverlap="1" wp14:anchorId="19992BCD" wp14:editId="24321BA9">
            <wp:simplePos x="0" y="0"/>
            <wp:positionH relativeFrom="column">
              <wp:posOffset>3989070</wp:posOffset>
            </wp:positionH>
            <wp:positionV relativeFrom="paragraph">
              <wp:posOffset>127523</wp:posOffset>
            </wp:positionV>
            <wp:extent cx="1631577" cy="1429179"/>
            <wp:effectExtent l="0" t="0" r="6985" b="0"/>
            <wp:wrapThrough wrapText="bothSides">
              <wp:wrapPolygon edited="0">
                <wp:start x="0" y="0"/>
                <wp:lineTo x="0" y="21312"/>
                <wp:lineTo x="21440" y="21312"/>
                <wp:lineTo x="21440" y="0"/>
                <wp:lineTo x="0" y="0"/>
              </wp:wrapPolygon>
            </wp:wrapThrough>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0"/>
                    <a:stretch>
                      <a:fillRect/>
                    </a:stretch>
                  </pic:blipFill>
                  <pic:spPr>
                    <a:xfrm>
                      <a:off x="0" y="0"/>
                      <a:ext cx="1631577" cy="1429179"/>
                    </a:xfrm>
                    <a:prstGeom prst="rect">
                      <a:avLst/>
                    </a:prstGeom>
                  </pic:spPr>
                </pic:pic>
              </a:graphicData>
            </a:graphic>
            <wp14:sizeRelH relativeFrom="margin">
              <wp14:pctWidth>0</wp14:pctWidth>
            </wp14:sizeRelH>
            <wp14:sizeRelV relativeFrom="margin">
              <wp14:pctHeight>0</wp14:pctHeight>
            </wp14:sizeRelV>
          </wp:anchor>
        </w:drawing>
      </w:r>
      <w:r w:rsidRPr="000F1EA2">
        <w:t>Key points</w:t>
      </w:r>
    </w:p>
    <w:p w14:paraId="00BEDB55" w14:textId="77777777" w:rsidR="0078021F" w:rsidRDefault="0078021F" w:rsidP="00430741">
      <w:pPr>
        <w:pStyle w:val="ListParagraph"/>
        <w:numPr>
          <w:ilvl w:val="0"/>
          <w:numId w:val="2"/>
        </w:numPr>
        <w:spacing w:line="256" w:lineRule="auto"/>
      </w:pPr>
      <w:r>
        <w:t xml:space="preserve">To estimate the area under a curve, draw a chord between the two points you are finding the area between and straight lines down to the horizontal axis to create a trapezium. </w:t>
      </w:r>
      <w:r>
        <w:br/>
        <w:t xml:space="preserve">The area of the trapezium is an approximation for the area under a curve. </w:t>
      </w:r>
    </w:p>
    <w:p w14:paraId="34F10EA4" w14:textId="77777777" w:rsidR="0078021F" w:rsidRDefault="0078021F" w:rsidP="00430741">
      <w:pPr>
        <w:pStyle w:val="ListParagraph"/>
      </w:pPr>
    </w:p>
    <w:p w14:paraId="1ECB7D5A" w14:textId="77777777" w:rsidR="0078021F" w:rsidRDefault="0078021F" w:rsidP="00430741">
      <w:pPr>
        <w:pStyle w:val="ListParagraph"/>
      </w:pPr>
    </w:p>
    <w:p w14:paraId="7F94A784" w14:textId="77777777" w:rsidR="0078021F" w:rsidRDefault="0078021F" w:rsidP="00430741">
      <w:pPr>
        <w:pStyle w:val="ListParagraph"/>
      </w:pPr>
      <w:r>
        <w:rPr>
          <w:noProof/>
          <w:lang w:eastAsia="en-GB"/>
        </w:rPr>
        <w:drawing>
          <wp:anchor distT="0" distB="0" distL="114300" distR="114300" simplePos="0" relativeHeight="251913216" behindDoc="0" locked="0" layoutInCell="1" allowOverlap="1" wp14:anchorId="315BE11C" wp14:editId="2CD7CA49">
            <wp:simplePos x="0" y="0"/>
            <wp:positionH relativeFrom="column">
              <wp:posOffset>3029511</wp:posOffset>
            </wp:positionH>
            <wp:positionV relativeFrom="paragraph">
              <wp:posOffset>13335</wp:posOffset>
            </wp:positionV>
            <wp:extent cx="1869302" cy="1308511"/>
            <wp:effectExtent l="0" t="0" r="0" b="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1"/>
                    <a:stretch>
                      <a:fillRect/>
                    </a:stretch>
                  </pic:blipFill>
                  <pic:spPr>
                    <a:xfrm>
                      <a:off x="0" y="0"/>
                      <a:ext cx="1869302" cy="1308511"/>
                    </a:xfrm>
                    <a:prstGeom prst="rect">
                      <a:avLst/>
                    </a:prstGeom>
                  </pic:spPr>
                </pic:pic>
              </a:graphicData>
            </a:graphic>
            <wp14:sizeRelH relativeFrom="margin">
              <wp14:pctWidth>0</wp14:pctWidth>
            </wp14:sizeRelH>
            <wp14:sizeRelV relativeFrom="margin">
              <wp14:pctHeight>0</wp14:pctHeight>
            </wp14:sizeRelV>
          </wp:anchor>
        </w:drawing>
      </w:r>
    </w:p>
    <w:p w14:paraId="04EB75E5" w14:textId="77777777" w:rsidR="0078021F" w:rsidRDefault="0078021F" w:rsidP="00430741">
      <w:pPr>
        <w:pStyle w:val="ListParagraph"/>
        <w:numPr>
          <w:ilvl w:val="0"/>
          <w:numId w:val="2"/>
        </w:numPr>
        <w:spacing w:line="256" w:lineRule="auto"/>
      </w:pPr>
      <w:r>
        <w:t xml:space="preserve">The area of a trapezium = </w:t>
      </w:r>
      <w:r>
        <w:rPr>
          <w:position w:val="-24"/>
        </w:rPr>
        <w:object w:dxaOrig="1020" w:dyaOrig="630" w14:anchorId="54C4AE2F">
          <v:shape id="_x0000_i1317" type="#_x0000_t75" style="width:45.75pt;height:28.5pt" o:ole="">
            <v:imagedata r:id="rId642" o:title=""/>
          </v:shape>
          <o:OLEObject Type="Embed" ProgID="Equation.DSMT4" ShapeID="_x0000_i1317" DrawAspect="Content" ObjectID="_1841911581" r:id="rId643"/>
        </w:object>
      </w:r>
      <w:r>
        <w:br/>
      </w:r>
    </w:p>
    <w:p w14:paraId="58168285" w14:textId="77777777" w:rsidR="0078021F" w:rsidRDefault="0078021F" w:rsidP="00845F97">
      <w:pPr>
        <w:pStyle w:val="ListParagraph"/>
        <w:spacing w:line="256" w:lineRule="auto"/>
      </w:pPr>
    </w:p>
    <w:p w14:paraId="729A0839" w14:textId="77777777" w:rsidR="0078021F" w:rsidRDefault="0078021F" w:rsidP="00E11F7F">
      <w:pPr>
        <w:pStyle w:val="Qheading"/>
      </w:pPr>
    </w:p>
    <w:p w14:paraId="1A3A5FBB" w14:textId="77777777" w:rsidR="0078021F" w:rsidRPr="000F1EA2" w:rsidRDefault="0078021F" w:rsidP="00E11F7F">
      <w:pPr>
        <w:pStyle w:val="Qheading"/>
      </w:pPr>
      <w:r>
        <w:rPr>
          <w:noProof/>
          <w:lang w:eastAsia="en-GB"/>
        </w:rPr>
        <w:drawing>
          <wp:anchor distT="0" distB="0" distL="114300" distR="114300" simplePos="0" relativeHeight="251921408" behindDoc="0" locked="0" layoutInCell="1" allowOverlap="1" wp14:anchorId="6D782790" wp14:editId="35929F5F">
            <wp:simplePos x="0" y="0"/>
            <wp:positionH relativeFrom="column">
              <wp:posOffset>4169814</wp:posOffset>
            </wp:positionH>
            <wp:positionV relativeFrom="paragraph">
              <wp:posOffset>133870</wp:posOffset>
            </wp:positionV>
            <wp:extent cx="1390073" cy="2107662"/>
            <wp:effectExtent l="0" t="0" r="635" b="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4"/>
                    <a:stretch>
                      <a:fillRect/>
                    </a:stretch>
                  </pic:blipFill>
                  <pic:spPr>
                    <a:xfrm>
                      <a:off x="0" y="0"/>
                      <a:ext cx="1390073" cy="2107662"/>
                    </a:xfrm>
                    <a:prstGeom prst="rect">
                      <a:avLst/>
                    </a:prstGeom>
                  </pic:spPr>
                </pic:pic>
              </a:graphicData>
            </a:graphic>
            <wp14:sizeRelH relativeFrom="margin">
              <wp14:pctWidth>0</wp14:pctWidth>
            </wp14:sizeRelH>
            <wp14:sizeRelV relativeFrom="margin">
              <wp14:pctHeight>0</wp14:pctHeight>
            </wp14:sizeRelV>
          </wp:anchor>
        </w:drawing>
      </w:r>
      <w:r w:rsidRPr="000F1EA2">
        <w:t>Examples</w:t>
      </w:r>
    </w:p>
    <w:p w14:paraId="4C774780" w14:textId="77777777" w:rsidR="0078021F" w:rsidRDefault="0078021F" w:rsidP="00845F97">
      <w:pPr>
        <w:pStyle w:val="Example"/>
        <w:spacing w:after="0"/>
        <w:ind w:left="1418" w:hanging="1418"/>
        <w:rPr>
          <w:b/>
        </w:rPr>
      </w:pPr>
    </w:p>
    <w:p w14:paraId="16FEC6AE" w14:textId="77777777" w:rsidR="0078021F" w:rsidRPr="00430741" w:rsidRDefault="0078021F" w:rsidP="00845F97">
      <w:pPr>
        <w:pStyle w:val="Example"/>
        <w:spacing w:after="0"/>
        <w:ind w:left="1418" w:hanging="1418"/>
        <w:rPr>
          <w:vertAlign w:val="superscript"/>
        </w:rPr>
      </w:pPr>
      <w:r>
        <w:rPr>
          <w:b/>
        </w:rPr>
        <w:t>Example 1</w:t>
      </w:r>
      <w:r w:rsidRPr="00F11D5F">
        <w:rPr>
          <w:b/>
        </w:rPr>
        <w:tab/>
      </w:r>
      <w:r w:rsidRPr="00430741">
        <w:t xml:space="preserve">Estimate the area of the region between the curve </w:t>
      </w:r>
      <w:r>
        <w:br/>
      </w:r>
      <w:r w:rsidRPr="00430741">
        <w:rPr>
          <w:i/>
        </w:rPr>
        <w:t>y</w:t>
      </w:r>
      <w:r w:rsidRPr="00430741">
        <w:t xml:space="preserve"> = (3 − </w:t>
      </w:r>
      <w:r w:rsidRPr="00430741">
        <w:rPr>
          <w:i/>
        </w:rPr>
        <w:t>x</w:t>
      </w:r>
      <w:r w:rsidRPr="00430741">
        <w:t xml:space="preserve">)(2 + </w:t>
      </w:r>
      <w:r w:rsidRPr="00430741">
        <w:rPr>
          <w:i/>
        </w:rPr>
        <w:t>x</w:t>
      </w:r>
      <w:r w:rsidRPr="00430741">
        <w:t xml:space="preserve">) and the </w:t>
      </w:r>
      <w:r w:rsidRPr="00430741">
        <w:rPr>
          <w:i/>
        </w:rPr>
        <w:t>x</w:t>
      </w:r>
      <w:r w:rsidRPr="00430741">
        <w:t xml:space="preserve">-axis from </w:t>
      </w:r>
      <w:r w:rsidRPr="00430741">
        <w:rPr>
          <w:i/>
        </w:rPr>
        <w:t>x</w:t>
      </w:r>
      <w:r w:rsidRPr="00430741">
        <w:t xml:space="preserve"> = 0 to </w:t>
      </w:r>
      <w:r w:rsidRPr="00430741">
        <w:rPr>
          <w:i/>
        </w:rPr>
        <w:t>x</w:t>
      </w:r>
      <w:r w:rsidRPr="00430741">
        <w:t xml:space="preserve"> = 3. </w:t>
      </w:r>
      <w:r>
        <w:br/>
      </w:r>
      <w:r w:rsidRPr="00430741">
        <w:t xml:space="preserve">Use </w:t>
      </w:r>
      <w:r>
        <w:t>three</w:t>
      </w:r>
      <w:r w:rsidRPr="00430741">
        <w:t xml:space="preserve"> strips of width 1 unit.</w:t>
      </w:r>
    </w:p>
    <w:p w14:paraId="4718B822" w14:textId="77777777" w:rsidR="0078021F" w:rsidRDefault="0078021F" w:rsidP="00845F97">
      <w:pPr>
        <w:pStyle w:val="Example"/>
        <w:spacing w:after="0"/>
        <w:rPr>
          <w:i/>
        </w:rPr>
      </w:pPr>
    </w:p>
    <w:p w14:paraId="1A5CCFAA" w14:textId="77777777" w:rsidR="0078021F" w:rsidRDefault="0078021F" w:rsidP="00845F97">
      <w:pPr>
        <w:pStyle w:val="Example"/>
        <w:spacing w:after="0"/>
        <w:rPr>
          <w:i/>
        </w:rPr>
      </w:pPr>
    </w:p>
    <w:p w14:paraId="75976207" w14:textId="77777777" w:rsidR="0078021F" w:rsidRDefault="0078021F" w:rsidP="00845F97">
      <w:pPr>
        <w:pStyle w:val="Example"/>
        <w:spacing w:after="0"/>
        <w:rPr>
          <w:i/>
        </w:rPr>
      </w:pPr>
    </w:p>
    <w:p w14:paraId="4B98AC5D" w14:textId="77777777" w:rsidR="0078021F" w:rsidRDefault="0078021F" w:rsidP="00845F97">
      <w:pPr>
        <w:pStyle w:val="Example"/>
        <w:spacing w:after="0"/>
        <w:rPr>
          <w:i/>
        </w:rPr>
      </w:pPr>
    </w:p>
    <w:p w14:paraId="3B195582" w14:textId="77777777" w:rsidR="0078021F" w:rsidRDefault="0078021F" w:rsidP="00845F97">
      <w:pPr>
        <w:pStyle w:val="Example"/>
        <w:spacing w:after="0"/>
        <w:rPr>
          <w:i/>
        </w:rPr>
      </w:pPr>
    </w:p>
    <w:p w14:paraId="55F24161" w14:textId="77777777" w:rsidR="0078021F" w:rsidRDefault="0078021F" w:rsidP="00845F97">
      <w:pPr>
        <w:pStyle w:val="Example"/>
        <w:spacing w:after="0"/>
        <w:rPr>
          <w:i/>
        </w:rPr>
      </w:pPr>
    </w:p>
    <w:p w14:paraId="49C30852" w14:textId="77777777" w:rsidR="0078021F" w:rsidRPr="00C54B30" w:rsidRDefault="0078021F" w:rsidP="00845F97">
      <w:pPr>
        <w:pStyle w:val="Example"/>
        <w:spacing w:after="0"/>
        <w:rPr>
          <w:i/>
        </w:rPr>
      </w:pPr>
    </w:p>
    <w:tbl>
      <w:tblPr>
        <w:tblStyle w:val="TableGrid"/>
        <w:tblW w:w="0" w:type="auto"/>
        <w:tblInd w:w="1408" w:type="dxa"/>
        <w:tblLook w:val="04A0" w:firstRow="1" w:lastRow="0" w:firstColumn="1" w:lastColumn="0" w:noHBand="0" w:noVBand="1"/>
      </w:tblPr>
      <w:tblGrid>
        <w:gridCol w:w="3827"/>
        <w:gridCol w:w="3776"/>
      </w:tblGrid>
      <w:tr w:rsidR="0078021F" w14:paraId="7157EA82" w14:textId="77777777" w:rsidTr="00430741">
        <w:tc>
          <w:tcPr>
            <w:tcW w:w="3827" w:type="dxa"/>
            <w:tcBorders>
              <w:top w:val="single" w:sz="4" w:space="0" w:color="auto"/>
              <w:left w:val="single" w:sz="4" w:space="0" w:color="auto"/>
              <w:bottom w:val="single" w:sz="4" w:space="0" w:color="auto"/>
              <w:right w:val="single" w:sz="4" w:space="0" w:color="auto"/>
            </w:tcBorders>
          </w:tcPr>
          <w:p w14:paraId="5A2302B6" w14:textId="77777777" w:rsidR="0078021F" w:rsidRPr="00845F97" w:rsidRDefault="0078021F">
            <w:pPr>
              <w:rPr>
                <w:sz w:val="12"/>
                <w:szCs w:val="12"/>
              </w:rPr>
            </w:pPr>
          </w:p>
          <w:tbl>
            <w:tblPr>
              <w:tblStyle w:val="TableGrid"/>
              <w:tblW w:w="3579" w:type="dxa"/>
              <w:tblLook w:val="04A0" w:firstRow="1" w:lastRow="0" w:firstColumn="1" w:lastColumn="0" w:noHBand="0" w:noVBand="1"/>
            </w:tblPr>
            <w:tblGrid>
              <w:gridCol w:w="1835"/>
              <w:gridCol w:w="436"/>
              <w:gridCol w:w="436"/>
              <w:gridCol w:w="436"/>
              <w:gridCol w:w="436"/>
            </w:tblGrid>
            <w:tr w:rsidR="0078021F" w14:paraId="12B1A897" w14:textId="77777777">
              <w:tc>
                <w:tcPr>
                  <w:tcW w:w="1835" w:type="dxa"/>
                  <w:tcBorders>
                    <w:top w:val="single" w:sz="4" w:space="0" w:color="auto"/>
                    <w:left w:val="single" w:sz="4" w:space="0" w:color="auto"/>
                    <w:bottom w:val="single" w:sz="4" w:space="0" w:color="auto"/>
                    <w:right w:val="single" w:sz="4" w:space="0" w:color="auto"/>
                  </w:tcBorders>
                  <w:hideMark/>
                </w:tcPr>
                <w:p w14:paraId="0C2BE08E" w14:textId="77777777" w:rsidR="0078021F" w:rsidRDefault="0078021F">
                  <w:pPr>
                    <w:pStyle w:val="Example"/>
                    <w:rPr>
                      <w:b/>
                      <w:i/>
                    </w:rPr>
                  </w:pPr>
                  <w:r>
                    <w:rPr>
                      <w:b/>
                      <w:i/>
                    </w:rPr>
                    <w:t>x</w:t>
                  </w:r>
                </w:p>
              </w:tc>
              <w:tc>
                <w:tcPr>
                  <w:tcW w:w="436" w:type="dxa"/>
                  <w:tcBorders>
                    <w:top w:val="single" w:sz="4" w:space="0" w:color="auto"/>
                    <w:left w:val="single" w:sz="4" w:space="0" w:color="auto"/>
                    <w:bottom w:val="single" w:sz="4" w:space="0" w:color="auto"/>
                    <w:right w:val="single" w:sz="4" w:space="0" w:color="auto"/>
                  </w:tcBorders>
                  <w:hideMark/>
                </w:tcPr>
                <w:p w14:paraId="0A52524C" w14:textId="77777777" w:rsidR="0078021F" w:rsidRDefault="0078021F">
                  <w:pPr>
                    <w:pStyle w:val="Example"/>
                  </w:pPr>
                  <w:r>
                    <w:t>0</w:t>
                  </w:r>
                </w:p>
              </w:tc>
              <w:tc>
                <w:tcPr>
                  <w:tcW w:w="436" w:type="dxa"/>
                  <w:tcBorders>
                    <w:top w:val="single" w:sz="4" w:space="0" w:color="auto"/>
                    <w:left w:val="single" w:sz="4" w:space="0" w:color="auto"/>
                    <w:bottom w:val="single" w:sz="4" w:space="0" w:color="auto"/>
                    <w:right w:val="single" w:sz="4" w:space="0" w:color="auto"/>
                  </w:tcBorders>
                  <w:hideMark/>
                </w:tcPr>
                <w:p w14:paraId="132BF59E" w14:textId="77777777" w:rsidR="0078021F" w:rsidRDefault="0078021F">
                  <w:pPr>
                    <w:pStyle w:val="Example"/>
                  </w:pPr>
                  <w:r>
                    <w:t>1</w:t>
                  </w:r>
                </w:p>
              </w:tc>
              <w:tc>
                <w:tcPr>
                  <w:tcW w:w="436" w:type="dxa"/>
                  <w:tcBorders>
                    <w:top w:val="single" w:sz="4" w:space="0" w:color="auto"/>
                    <w:left w:val="single" w:sz="4" w:space="0" w:color="auto"/>
                    <w:bottom w:val="single" w:sz="4" w:space="0" w:color="auto"/>
                    <w:right w:val="single" w:sz="4" w:space="0" w:color="auto"/>
                  </w:tcBorders>
                  <w:hideMark/>
                </w:tcPr>
                <w:p w14:paraId="187A773B" w14:textId="77777777" w:rsidR="0078021F" w:rsidRDefault="0078021F">
                  <w:pPr>
                    <w:pStyle w:val="Example"/>
                  </w:pPr>
                  <w:r>
                    <w:t>2</w:t>
                  </w:r>
                </w:p>
              </w:tc>
              <w:tc>
                <w:tcPr>
                  <w:tcW w:w="436" w:type="dxa"/>
                  <w:tcBorders>
                    <w:top w:val="single" w:sz="4" w:space="0" w:color="auto"/>
                    <w:left w:val="single" w:sz="4" w:space="0" w:color="auto"/>
                    <w:bottom w:val="single" w:sz="4" w:space="0" w:color="auto"/>
                    <w:right w:val="single" w:sz="4" w:space="0" w:color="auto"/>
                  </w:tcBorders>
                  <w:hideMark/>
                </w:tcPr>
                <w:p w14:paraId="2D3CDB31" w14:textId="77777777" w:rsidR="0078021F" w:rsidRDefault="0078021F">
                  <w:pPr>
                    <w:pStyle w:val="Example"/>
                  </w:pPr>
                  <w:r>
                    <w:t>3</w:t>
                  </w:r>
                </w:p>
              </w:tc>
            </w:tr>
            <w:tr w:rsidR="0078021F" w14:paraId="5BE326AE" w14:textId="77777777">
              <w:tc>
                <w:tcPr>
                  <w:tcW w:w="1835" w:type="dxa"/>
                  <w:tcBorders>
                    <w:top w:val="single" w:sz="4" w:space="0" w:color="auto"/>
                    <w:left w:val="single" w:sz="4" w:space="0" w:color="auto"/>
                    <w:bottom w:val="single" w:sz="4" w:space="0" w:color="auto"/>
                    <w:right w:val="single" w:sz="4" w:space="0" w:color="auto"/>
                  </w:tcBorders>
                  <w:hideMark/>
                </w:tcPr>
                <w:p w14:paraId="449D6EC3" w14:textId="77777777" w:rsidR="0078021F" w:rsidRDefault="0078021F">
                  <w:pPr>
                    <w:pStyle w:val="Example"/>
                    <w:rPr>
                      <w:b/>
                    </w:rPr>
                  </w:pPr>
                  <w:r>
                    <w:rPr>
                      <w:b/>
                      <w:i/>
                    </w:rPr>
                    <w:t>y</w:t>
                  </w:r>
                  <w:r>
                    <w:rPr>
                      <w:b/>
                    </w:rPr>
                    <w:t xml:space="preserve"> = (3 </w:t>
                  </w:r>
                  <w:r>
                    <w:rPr>
                      <w:rFonts w:cs="Times New Roman"/>
                      <w:b/>
                    </w:rPr>
                    <w:t>−</w:t>
                  </w:r>
                  <w:r>
                    <w:rPr>
                      <w:b/>
                    </w:rPr>
                    <w:t xml:space="preserve"> </w:t>
                  </w:r>
                  <w:r>
                    <w:rPr>
                      <w:b/>
                      <w:i/>
                    </w:rPr>
                    <w:t>x</w:t>
                  </w:r>
                  <w:r>
                    <w:rPr>
                      <w:b/>
                    </w:rPr>
                    <w:t xml:space="preserve">)(2 + </w:t>
                  </w:r>
                  <w:r>
                    <w:rPr>
                      <w:b/>
                      <w:i/>
                    </w:rPr>
                    <w:t>x</w:t>
                  </w:r>
                  <w:r>
                    <w:rPr>
                      <w:b/>
                    </w:rPr>
                    <w:t>)</w:t>
                  </w:r>
                </w:p>
              </w:tc>
              <w:tc>
                <w:tcPr>
                  <w:tcW w:w="436" w:type="dxa"/>
                  <w:tcBorders>
                    <w:top w:val="single" w:sz="4" w:space="0" w:color="auto"/>
                    <w:left w:val="single" w:sz="4" w:space="0" w:color="auto"/>
                    <w:bottom w:val="single" w:sz="4" w:space="0" w:color="auto"/>
                    <w:right w:val="single" w:sz="4" w:space="0" w:color="auto"/>
                  </w:tcBorders>
                  <w:hideMark/>
                </w:tcPr>
                <w:p w14:paraId="66AF1ABC" w14:textId="77777777" w:rsidR="0078021F" w:rsidRDefault="0078021F">
                  <w:pPr>
                    <w:pStyle w:val="Example"/>
                  </w:pPr>
                  <w:r>
                    <w:t>6</w:t>
                  </w:r>
                </w:p>
              </w:tc>
              <w:tc>
                <w:tcPr>
                  <w:tcW w:w="436" w:type="dxa"/>
                  <w:tcBorders>
                    <w:top w:val="single" w:sz="4" w:space="0" w:color="auto"/>
                    <w:left w:val="single" w:sz="4" w:space="0" w:color="auto"/>
                    <w:bottom w:val="single" w:sz="4" w:space="0" w:color="auto"/>
                    <w:right w:val="single" w:sz="4" w:space="0" w:color="auto"/>
                  </w:tcBorders>
                  <w:hideMark/>
                </w:tcPr>
                <w:p w14:paraId="66A18DB7" w14:textId="77777777" w:rsidR="0078021F" w:rsidRDefault="0078021F">
                  <w:pPr>
                    <w:pStyle w:val="Example"/>
                  </w:pPr>
                  <w:r>
                    <w:t>6</w:t>
                  </w:r>
                </w:p>
              </w:tc>
              <w:tc>
                <w:tcPr>
                  <w:tcW w:w="436" w:type="dxa"/>
                  <w:tcBorders>
                    <w:top w:val="single" w:sz="4" w:space="0" w:color="auto"/>
                    <w:left w:val="single" w:sz="4" w:space="0" w:color="auto"/>
                    <w:bottom w:val="single" w:sz="4" w:space="0" w:color="auto"/>
                    <w:right w:val="single" w:sz="4" w:space="0" w:color="auto"/>
                  </w:tcBorders>
                  <w:hideMark/>
                </w:tcPr>
                <w:p w14:paraId="5EC68324" w14:textId="77777777" w:rsidR="0078021F" w:rsidRDefault="0078021F">
                  <w:pPr>
                    <w:pStyle w:val="Example"/>
                  </w:pPr>
                  <w:r>
                    <w:t>4</w:t>
                  </w:r>
                </w:p>
              </w:tc>
              <w:tc>
                <w:tcPr>
                  <w:tcW w:w="436" w:type="dxa"/>
                  <w:tcBorders>
                    <w:top w:val="single" w:sz="4" w:space="0" w:color="auto"/>
                    <w:left w:val="single" w:sz="4" w:space="0" w:color="auto"/>
                    <w:bottom w:val="single" w:sz="4" w:space="0" w:color="auto"/>
                    <w:right w:val="single" w:sz="4" w:space="0" w:color="auto"/>
                  </w:tcBorders>
                  <w:hideMark/>
                </w:tcPr>
                <w:p w14:paraId="00A1D7DF" w14:textId="77777777" w:rsidR="0078021F" w:rsidRDefault="0078021F">
                  <w:pPr>
                    <w:pStyle w:val="Example"/>
                  </w:pPr>
                  <w:r>
                    <w:t>0</w:t>
                  </w:r>
                </w:p>
              </w:tc>
            </w:tr>
          </w:tbl>
          <w:p w14:paraId="344FC28C" w14:textId="77777777" w:rsidR="0078021F" w:rsidRDefault="0078021F">
            <w:pPr>
              <w:pStyle w:val="Example"/>
            </w:pPr>
          </w:p>
          <w:p w14:paraId="72E731EC" w14:textId="77777777" w:rsidR="0078021F" w:rsidRPr="00EC7323" w:rsidRDefault="0078021F">
            <w:pPr>
              <w:pStyle w:val="Example"/>
            </w:pPr>
            <w:r>
              <w:t>Trapezium 1:</w:t>
            </w:r>
          </w:p>
          <w:p w14:paraId="2A732C5D" w14:textId="77777777" w:rsidR="0078021F" w:rsidRDefault="0078021F">
            <w:pPr>
              <w:pStyle w:val="Example"/>
            </w:pPr>
            <w:r w:rsidRPr="00EC7323">
              <w:rPr>
                <w:position w:val="-10"/>
              </w:rPr>
              <w:object w:dxaOrig="1200" w:dyaOrig="320" w14:anchorId="185B1D3D">
                <v:shape id="_x0000_i1318" type="#_x0000_t75" style="width:60pt;height:16.5pt" o:ole="">
                  <v:imagedata r:id="rId645" o:title=""/>
                </v:shape>
                <o:OLEObject Type="Embed" ProgID="Equation.DSMT4" ShapeID="_x0000_i1318" DrawAspect="Content" ObjectID="_1841911582" r:id="rId646"/>
              </w:object>
            </w:r>
            <w:r>
              <w:t xml:space="preserve">, </w:t>
            </w:r>
            <w:r w:rsidRPr="00EC7323">
              <w:rPr>
                <w:position w:val="-10"/>
              </w:rPr>
              <w:object w:dxaOrig="1200" w:dyaOrig="320" w14:anchorId="7A7D70AB">
                <v:shape id="_x0000_i1319" type="#_x0000_t75" style="width:60pt;height:16.5pt" o:ole="">
                  <v:imagedata r:id="rId647" o:title=""/>
                </v:shape>
                <o:OLEObject Type="Embed" ProgID="Equation.DSMT4" ShapeID="_x0000_i1319" DrawAspect="Content" ObjectID="_1841911583" r:id="rId648"/>
              </w:object>
            </w:r>
          </w:p>
          <w:p w14:paraId="1F79A88E" w14:textId="77777777" w:rsidR="0078021F" w:rsidRDefault="0078021F">
            <w:pPr>
              <w:pStyle w:val="Example"/>
            </w:pPr>
            <w:r>
              <w:t>Trapezium 2:</w:t>
            </w:r>
          </w:p>
          <w:p w14:paraId="19440EFA" w14:textId="77777777" w:rsidR="0078021F" w:rsidRDefault="0078021F">
            <w:pPr>
              <w:pStyle w:val="Example"/>
            </w:pPr>
            <w:r w:rsidRPr="00EC7323">
              <w:rPr>
                <w:position w:val="-10"/>
              </w:rPr>
              <w:object w:dxaOrig="1240" w:dyaOrig="320" w14:anchorId="39584336">
                <v:shape id="_x0000_i1320" type="#_x0000_t75" style="width:62.25pt;height:16.5pt" o:ole="">
                  <v:imagedata r:id="rId649" o:title=""/>
                </v:shape>
                <o:OLEObject Type="Embed" ProgID="Equation.DSMT4" ShapeID="_x0000_i1320" DrawAspect="Content" ObjectID="_1841911584" r:id="rId650"/>
              </w:object>
            </w:r>
            <w:r>
              <w:t xml:space="preserve">, </w:t>
            </w:r>
            <w:r w:rsidRPr="00EC7323">
              <w:rPr>
                <w:position w:val="-10"/>
              </w:rPr>
              <w:object w:dxaOrig="1219" w:dyaOrig="320" w14:anchorId="0A174876">
                <v:shape id="_x0000_i1321" type="#_x0000_t75" style="width:61.5pt;height:16.5pt" o:ole="">
                  <v:imagedata r:id="rId651" o:title=""/>
                </v:shape>
                <o:OLEObject Type="Embed" ProgID="Equation.DSMT4" ShapeID="_x0000_i1321" DrawAspect="Content" ObjectID="_1841911585" r:id="rId652"/>
              </w:object>
            </w:r>
          </w:p>
          <w:p w14:paraId="62FF59EB" w14:textId="77777777" w:rsidR="0078021F" w:rsidRDefault="0078021F">
            <w:pPr>
              <w:pStyle w:val="Example"/>
            </w:pPr>
            <w:r>
              <w:t>Trapezium 3:</w:t>
            </w:r>
          </w:p>
          <w:p w14:paraId="7929890C" w14:textId="77777777" w:rsidR="0078021F" w:rsidRDefault="0078021F">
            <w:pPr>
              <w:pStyle w:val="Example"/>
            </w:pPr>
            <w:r w:rsidRPr="00EC7323">
              <w:rPr>
                <w:position w:val="-10"/>
              </w:rPr>
              <w:object w:dxaOrig="1240" w:dyaOrig="320" w14:anchorId="3A43822D">
                <v:shape id="_x0000_i1322" type="#_x0000_t75" style="width:62.25pt;height:16.5pt" o:ole="">
                  <v:imagedata r:id="rId653" o:title=""/>
                </v:shape>
                <o:OLEObject Type="Embed" ProgID="Equation.DSMT4" ShapeID="_x0000_i1322" DrawAspect="Content" ObjectID="_1841911586" r:id="rId654"/>
              </w:object>
            </w:r>
            <w:r>
              <w:t xml:space="preserve">, </w:t>
            </w:r>
            <w:r w:rsidRPr="00EC7323">
              <w:rPr>
                <w:position w:val="-10"/>
              </w:rPr>
              <w:object w:dxaOrig="1219" w:dyaOrig="320" w14:anchorId="4AE5D1BD">
                <v:shape id="_x0000_i1323" type="#_x0000_t75" style="width:61.5pt;height:16.5pt" o:ole="">
                  <v:imagedata r:id="rId655" o:title=""/>
                </v:shape>
                <o:OLEObject Type="Embed" ProgID="Equation.DSMT4" ShapeID="_x0000_i1323" DrawAspect="Content" ObjectID="_1841911587" r:id="rId656"/>
              </w:object>
            </w:r>
          </w:p>
          <w:p w14:paraId="497B9B27" w14:textId="77777777" w:rsidR="0078021F" w:rsidRPr="00885981" w:rsidRDefault="0078021F" w:rsidP="00EC7323">
            <w:pPr>
              <w:pStyle w:val="Example"/>
              <w:rPr>
                <w:sz w:val="8"/>
                <w:szCs w:val="8"/>
              </w:rPr>
            </w:pPr>
          </w:p>
          <w:p w14:paraId="25FC0282" w14:textId="77777777" w:rsidR="0078021F" w:rsidRDefault="0078021F" w:rsidP="00EC7323">
            <w:pPr>
              <w:pStyle w:val="Example"/>
            </w:pPr>
            <w:r>
              <w:t xml:space="preserve"> </w:t>
            </w:r>
          </w:p>
        </w:tc>
        <w:tc>
          <w:tcPr>
            <w:tcW w:w="3776" w:type="dxa"/>
            <w:tcBorders>
              <w:top w:val="single" w:sz="4" w:space="0" w:color="auto"/>
              <w:left w:val="single" w:sz="4" w:space="0" w:color="auto"/>
              <w:bottom w:val="single" w:sz="4" w:space="0" w:color="auto"/>
              <w:right w:val="single" w:sz="4" w:space="0" w:color="auto"/>
            </w:tcBorders>
          </w:tcPr>
          <w:p w14:paraId="4FF8F8D0" w14:textId="77777777" w:rsidR="0078021F" w:rsidRDefault="0078021F" w:rsidP="00845F97">
            <w:pPr>
              <w:pStyle w:val="Exampleline1indent"/>
            </w:pPr>
            <w:r>
              <w:rPr>
                <w:b/>
              </w:rPr>
              <w:t>1</w:t>
            </w:r>
            <w:r>
              <w:rPr>
                <w:b/>
              </w:rPr>
              <w:tab/>
            </w:r>
            <w:r>
              <w:t xml:space="preserve">Use a table to record the value of </w:t>
            </w:r>
            <w:r>
              <w:rPr>
                <w:i/>
              </w:rPr>
              <w:t>y</w:t>
            </w:r>
            <w:r>
              <w:t xml:space="preserve"> on the curve for each value of </w:t>
            </w:r>
            <w:r>
              <w:rPr>
                <w:i/>
              </w:rPr>
              <w:t>x</w:t>
            </w:r>
            <w:r>
              <w:t>.</w:t>
            </w:r>
          </w:p>
          <w:p w14:paraId="1D6E1743" w14:textId="77777777" w:rsidR="0078021F" w:rsidRDefault="0078021F">
            <w:pPr>
              <w:pStyle w:val="Example"/>
            </w:pPr>
          </w:p>
          <w:p w14:paraId="237F14B2" w14:textId="77777777" w:rsidR="0078021F" w:rsidRPr="00EC7323" w:rsidRDefault="0078021F" w:rsidP="00845F97">
            <w:pPr>
              <w:pStyle w:val="Examplefollow"/>
            </w:pPr>
            <w:r>
              <w:rPr>
                <w:b/>
              </w:rPr>
              <w:t>2</w:t>
            </w:r>
            <w:r>
              <w:rPr>
                <w:b/>
              </w:rPr>
              <w:tab/>
            </w:r>
            <w:r>
              <w:t>Work out the dimensions of each trapezium.</w:t>
            </w:r>
            <w:r>
              <w:rPr>
                <w:noProof/>
                <w:lang w:eastAsia="en-GB"/>
              </w:rPr>
              <w:t xml:space="preserve"> The distances between the </w:t>
            </w:r>
            <w:r>
              <w:rPr>
                <w:i/>
                <w:noProof/>
                <w:lang w:eastAsia="en-GB"/>
              </w:rPr>
              <w:t>y</w:t>
            </w:r>
            <w:r>
              <w:rPr>
                <w:noProof/>
                <w:lang w:eastAsia="en-GB"/>
              </w:rPr>
              <w:t xml:space="preserve">-values on the curve and the </w:t>
            </w:r>
            <w:r>
              <w:rPr>
                <w:noProof/>
                <w:lang w:eastAsia="en-GB"/>
              </w:rPr>
              <w:br/>
            </w:r>
            <w:r>
              <w:rPr>
                <w:i/>
                <w:noProof/>
                <w:lang w:eastAsia="en-GB"/>
              </w:rPr>
              <w:t>x</w:t>
            </w:r>
            <w:r>
              <w:rPr>
                <w:noProof/>
                <w:lang w:eastAsia="en-GB"/>
              </w:rPr>
              <w:t xml:space="preserve">-axis give the values for </w:t>
            </w:r>
            <w:r>
              <w:rPr>
                <w:i/>
                <w:noProof/>
                <w:lang w:eastAsia="en-GB"/>
              </w:rPr>
              <w:t>a</w:t>
            </w:r>
            <w:r>
              <w:rPr>
                <w:noProof/>
                <w:lang w:eastAsia="en-GB"/>
              </w:rPr>
              <w:t>.</w:t>
            </w:r>
          </w:p>
          <w:p w14:paraId="5D49C2B6" w14:textId="77777777" w:rsidR="0078021F" w:rsidRDefault="0078021F">
            <w:pPr>
              <w:pStyle w:val="Example"/>
            </w:pPr>
          </w:p>
          <w:p w14:paraId="71BF95FB" w14:textId="77777777" w:rsidR="0078021F" w:rsidRDefault="0078021F">
            <w:pPr>
              <w:pStyle w:val="Example"/>
            </w:pPr>
          </w:p>
          <w:p w14:paraId="5DE9C487" w14:textId="77777777" w:rsidR="0078021F" w:rsidRDefault="0078021F">
            <w:pPr>
              <w:pStyle w:val="Example"/>
            </w:pPr>
          </w:p>
          <w:p w14:paraId="6C25631B" w14:textId="77777777" w:rsidR="0078021F" w:rsidRDefault="0078021F" w:rsidP="00EC7323">
            <w:pPr>
              <w:pStyle w:val="Example"/>
              <w:jc w:val="right"/>
            </w:pPr>
            <w:r w:rsidRPr="00EC7323">
              <w:rPr>
                <w:i/>
              </w:rPr>
              <w:t>(continued on next page)</w:t>
            </w:r>
          </w:p>
        </w:tc>
      </w:tr>
      <w:tr w:rsidR="0078021F" w14:paraId="47D72933" w14:textId="77777777" w:rsidTr="00885981">
        <w:trPr>
          <w:trHeight w:val="2684"/>
        </w:trPr>
        <w:tc>
          <w:tcPr>
            <w:tcW w:w="3827" w:type="dxa"/>
            <w:tcBorders>
              <w:top w:val="single" w:sz="4" w:space="0" w:color="auto"/>
              <w:left w:val="single" w:sz="4" w:space="0" w:color="auto"/>
              <w:bottom w:val="single" w:sz="4" w:space="0" w:color="auto"/>
              <w:right w:val="single" w:sz="4" w:space="0" w:color="auto"/>
            </w:tcBorders>
          </w:tcPr>
          <w:p w14:paraId="54CC660D" w14:textId="77777777" w:rsidR="0078021F" w:rsidRDefault="0078021F" w:rsidP="00885981">
            <w:pPr>
              <w:pStyle w:val="Examplefollow"/>
            </w:pPr>
            <w:r w:rsidRPr="00885981">
              <w:rPr>
                <w:position w:val="-22"/>
              </w:rPr>
              <w:object w:dxaOrig="2580" w:dyaOrig="580" w14:anchorId="6DAC0DE2">
                <v:shape id="_x0000_i1324" type="#_x0000_t75" style="width:129pt;height:29.25pt" o:ole="">
                  <v:imagedata r:id="rId657" o:title=""/>
                </v:shape>
                <o:OLEObject Type="Embed" ProgID="Equation.DSMT4" ShapeID="_x0000_i1324" DrawAspect="Content" ObjectID="_1841911588" r:id="rId658"/>
              </w:object>
            </w:r>
          </w:p>
          <w:p w14:paraId="4073DF0F" w14:textId="77777777" w:rsidR="0078021F" w:rsidRDefault="0078021F" w:rsidP="00EC7323">
            <w:pPr>
              <w:pStyle w:val="Example"/>
            </w:pPr>
            <w:r w:rsidRPr="00885981">
              <w:rPr>
                <w:position w:val="-22"/>
              </w:rPr>
              <w:object w:dxaOrig="2620" w:dyaOrig="580" w14:anchorId="7C9D8937">
                <v:shape id="_x0000_i1325" type="#_x0000_t75" style="width:131.25pt;height:29.25pt" o:ole="">
                  <v:imagedata r:id="rId659" o:title=""/>
                </v:shape>
                <o:OLEObject Type="Embed" ProgID="Equation.DSMT4" ShapeID="_x0000_i1325" DrawAspect="Content" ObjectID="_1841911589" r:id="rId660"/>
              </w:object>
            </w:r>
          </w:p>
          <w:p w14:paraId="3841103A" w14:textId="77777777" w:rsidR="0078021F" w:rsidRDefault="0078021F" w:rsidP="00EC7323">
            <w:pPr>
              <w:pStyle w:val="Example"/>
            </w:pPr>
            <w:r w:rsidRPr="00885981">
              <w:rPr>
                <w:position w:val="-22"/>
              </w:rPr>
              <w:object w:dxaOrig="2620" w:dyaOrig="580" w14:anchorId="42A5F565">
                <v:shape id="_x0000_i1326" type="#_x0000_t75" style="width:131.25pt;height:29.25pt" o:ole="">
                  <v:imagedata r:id="rId661" o:title=""/>
                </v:shape>
                <o:OLEObject Type="Embed" ProgID="Equation.DSMT4" ShapeID="_x0000_i1326" DrawAspect="Content" ObjectID="_1841911590" r:id="rId662"/>
              </w:object>
            </w:r>
          </w:p>
          <w:p w14:paraId="33184961" w14:textId="77777777" w:rsidR="0078021F" w:rsidRDefault="0078021F" w:rsidP="00EC7323">
            <w:pPr>
              <w:pStyle w:val="Example"/>
            </w:pPr>
          </w:p>
          <w:p w14:paraId="45C3CC94" w14:textId="77777777" w:rsidR="0078021F" w:rsidRDefault="0078021F" w:rsidP="00EC7323">
            <w:pPr>
              <w:pStyle w:val="Example"/>
            </w:pPr>
            <w:r>
              <w:t>Area = 6 + 5 + 2 = 13 units</w:t>
            </w:r>
            <w:r>
              <w:rPr>
                <w:vertAlign w:val="superscript"/>
              </w:rPr>
              <w:t>2</w:t>
            </w:r>
          </w:p>
          <w:p w14:paraId="038C2867" w14:textId="77777777" w:rsidR="0078021F" w:rsidRPr="00845F97" w:rsidRDefault="0078021F">
            <w:pPr>
              <w:rPr>
                <w:sz w:val="12"/>
                <w:szCs w:val="12"/>
              </w:rPr>
            </w:pPr>
          </w:p>
        </w:tc>
        <w:tc>
          <w:tcPr>
            <w:tcW w:w="3776" w:type="dxa"/>
            <w:tcBorders>
              <w:top w:val="single" w:sz="4" w:space="0" w:color="auto"/>
              <w:left w:val="single" w:sz="4" w:space="0" w:color="auto"/>
              <w:bottom w:val="single" w:sz="4" w:space="0" w:color="auto"/>
              <w:right w:val="single" w:sz="4" w:space="0" w:color="auto"/>
            </w:tcBorders>
          </w:tcPr>
          <w:p w14:paraId="32F6BAB4" w14:textId="77777777" w:rsidR="0078021F" w:rsidRPr="00885981" w:rsidRDefault="0078021F" w:rsidP="00885981">
            <w:pPr>
              <w:pStyle w:val="Exampleline1indent"/>
            </w:pPr>
            <w:r>
              <w:rPr>
                <w:b/>
              </w:rPr>
              <w:t>3</w:t>
            </w:r>
            <w:r>
              <w:rPr>
                <w:b/>
              </w:rPr>
              <w:tab/>
            </w:r>
            <w:r>
              <w:t xml:space="preserve">Work out the area of each trapezium. </w:t>
            </w:r>
            <w:r>
              <w:rPr>
                <w:i/>
              </w:rPr>
              <w:t>h</w:t>
            </w:r>
            <w:r>
              <w:t xml:space="preserve"> = 1 since the width of each trapezium is 1 unit.</w:t>
            </w:r>
          </w:p>
          <w:p w14:paraId="3E656993" w14:textId="77777777" w:rsidR="0078021F" w:rsidRDefault="0078021F" w:rsidP="00EC7323">
            <w:pPr>
              <w:pStyle w:val="Example"/>
            </w:pPr>
          </w:p>
          <w:p w14:paraId="5390129B" w14:textId="77777777" w:rsidR="0078021F" w:rsidRDefault="0078021F" w:rsidP="00EC7323">
            <w:pPr>
              <w:pStyle w:val="Example"/>
            </w:pPr>
          </w:p>
          <w:p w14:paraId="592694DB" w14:textId="77777777" w:rsidR="0078021F" w:rsidRDefault="0078021F" w:rsidP="00EC7323">
            <w:pPr>
              <w:pStyle w:val="Example"/>
            </w:pPr>
          </w:p>
          <w:p w14:paraId="38297984" w14:textId="77777777" w:rsidR="0078021F" w:rsidRDefault="0078021F" w:rsidP="00EC7323">
            <w:pPr>
              <w:pStyle w:val="Example"/>
            </w:pPr>
          </w:p>
          <w:p w14:paraId="2A277C45" w14:textId="77777777" w:rsidR="0078021F" w:rsidRDefault="0078021F" w:rsidP="00885981">
            <w:pPr>
              <w:pStyle w:val="Exampleline1indent"/>
              <w:rPr>
                <w:b/>
              </w:rPr>
            </w:pPr>
            <w:r>
              <w:rPr>
                <w:b/>
              </w:rPr>
              <w:t>4</w:t>
            </w:r>
            <w:r>
              <w:rPr>
                <w:b/>
              </w:rPr>
              <w:tab/>
            </w:r>
            <w:r>
              <w:t>Work out the total area. Remember to give units with your answer.</w:t>
            </w:r>
          </w:p>
        </w:tc>
      </w:tr>
    </w:tbl>
    <w:p w14:paraId="245463F8" w14:textId="77777777" w:rsidR="0078021F" w:rsidRDefault="0078021F" w:rsidP="007816DB">
      <w:pPr>
        <w:pStyle w:val="Example"/>
        <w:tabs>
          <w:tab w:val="left" w:pos="1330"/>
        </w:tabs>
        <w:spacing w:before="240" w:line="240" w:lineRule="auto"/>
        <w:rPr>
          <w:b/>
        </w:rPr>
      </w:pPr>
      <w:r>
        <w:rPr>
          <w:i/>
          <w:noProof/>
          <w:lang w:eastAsia="en-GB"/>
        </w:rPr>
        <w:drawing>
          <wp:anchor distT="0" distB="0" distL="114300" distR="114300" simplePos="0" relativeHeight="251914240" behindDoc="0" locked="0" layoutInCell="1" allowOverlap="1" wp14:anchorId="54F8D441" wp14:editId="68F3AC29">
            <wp:simplePos x="0" y="0"/>
            <wp:positionH relativeFrom="column">
              <wp:posOffset>3014757</wp:posOffset>
            </wp:positionH>
            <wp:positionV relativeFrom="paragraph">
              <wp:posOffset>292598</wp:posOffset>
            </wp:positionV>
            <wp:extent cx="1945640" cy="2456180"/>
            <wp:effectExtent l="0" t="0" r="0" b="12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0"/>
                      <a:ext cx="1945640" cy="2456180"/>
                    </a:xfrm>
                    <a:prstGeom prst="rect">
                      <a:avLst/>
                    </a:prstGeom>
                    <a:noFill/>
                    <a:ln>
                      <a:noFill/>
                    </a:ln>
                  </pic:spPr>
                </pic:pic>
              </a:graphicData>
            </a:graphic>
          </wp:anchor>
        </w:drawing>
      </w:r>
    </w:p>
    <w:p w14:paraId="548BDDC9" w14:textId="77777777" w:rsidR="0078021F" w:rsidRDefault="0078021F" w:rsidP="007816DB">
      <w:pPr>
        <w:pStyle w:val="Example"/>
        <w:tabs>
          <w:tab w:val="left" w:pos="1330"/>
        </w:tabs>
        <w:spacing w:before="240" w:line="240" w:lineRule="auto"/>
      </w:pPr>
      <w:r>
        <w:rPr>
          <w:b/>
        </w:rPr>
        <w:t>Example 2</w:t>
      </w:r>
      <w:r w:rsidRPr="00F11D5F">
        <w:rPr>
          <w:b/>
        </w:rPr>
        <w:tab/>
      </w:r>
      <w:r>
        <w:t xml:space="preserve">Estimate the shaded area. </w:t>
      </w:r>
      <w:r>
        <w:br/>
      </w:r>
      <w:r>
        <w:tab/>
        <w:t>Use three strips of width 2 units.</w:t>
      </w:r>
      <w:r>
        <w:br/>
      </w:r>
    </w:p>
    <w:p w14:paraId="14C846CF" w14:textId="77777777" w:rsidR="0078021F" w:rsidRDefault="0078021F" w:rsidP="007816DB">
      <w:pPr>
        <w:pStyle w:val="Example"/>
        <w:tabs>
          <w:tab w:val="left" w:pos="1330"/>
        </w:tabs>
        <w:spacing w:before="240" w:line="240" w:lineRule="auto"/>
      </w:pPr>
    </w:p>
    <w:p w14:paraId="62511E0E" w14:textId="77777777" w:rsidR="0078021F" w:rsidRDefault="0078021F" w:rsidP="007816DB">
      <w:pPr>
        <w:pStyle w:val="Example"/>
        <w:tabs>
          <w:tab w:val="left" w:pos="1330"/>
        </w:tabs>
        <w:spacing w:before="240" w:line="240" w:lineRule="auto"/>
      </w:pPr>
    </w:p>
    <w:p w14:paraId="5CFAFB64" w14:textId="77777777" w:rsidR="0078021F" w:rsidRDefault="0078021F" w:rsidP="007816DB">
      <w:pPr>
        <w:pStyle w:val="Example"/>
        <w:tabs>
          <w:tab w:val="left" w:pos="1330"/>
        </w:tabs>
        <w:spacing w:before="240" w:line="240" w:lineRule="auto"/>
      </w:pPr>
    </w:p>
    <w:p w14:paraId="238B1248" w14:textId="77777777" w:rsidR="0078021F" w:rsidRDefault="0078021F" w:rsidP="007816DB">
      <w:pPr>
        <w:pStyle w:val="Example"/>
        <w:tabs>
          <w:tab w:val="left" w:pos="1330"/>
        </w:tabs>
        <w:spacing w:before="240" w:line="240" w:lineRule="auto"/>
      </w:pPr>
    </w:p>
    <w:p w14:paraId="29491DAA" w14:textId="77777777" w:rsidR="0078021F" w:rsidRDefault="0078021F" w:rsidP="007816DB">
      <w:pPr>
        <w:pStyle w:val="Example"/>
        <w:tabs>
          <w:tab w:val="left" w:pos="1330"/>
        </w:tabs>
        <w:spacing w:before="240" w:line="240" w:lineRule="auto"/>
      </w:pPr>
    </w:p>
    <w:p w14:paraId="7503BD80" w14:textId="77777777" w:rsidR="0078021F" w:rsidRDefault="0078021F" w:rsidP="007816DB">
      <w:pPr>
        <w:pStyle w:val="Example"/>
        <w:tabs>
          <w:tab w:val="left" w:pos="1330"/>
        </w:tabs>
        <w:spacing w:before="240" w:line="240" w:lineRule="auto"/>
      </w:pPr>
    </w:p>
    <w:tbl>
      <w:tblPr>
        <w:tblStyle w:val="TableGrid"/>
        <w:tblW w:w="0" w:type="auto"/>
        <w:tblInd w:w="1408" w:type="dxa"/>
        <w:tblLook w:val="04A0" w:firstRow="1" w:lastRow="0" w:firstColumn="1" w:lastColumn="0" w:noHBand="0" w:noVBand="1"/>
      </w:tblPr>
      <w:tblGrid>
        <w:gridCol w:w="3827"/>
        <w:gridCol w:w="3776"/>
      </w:tblGrid>
      <w:tr w:rsidR="0078021F" w14:paraId="101F54BC" w14:textId="77777777" w:rsidTr="00A54F89">
        <w:trPr>
          <w:trHeight w:val="6274"/>
        </w:trPr>
        <w:tc>
          <w:tcPr>
            <w:tcW w:w="3827" w:type="dxa"/>
            <w:tcBorders>
              <w:top w:val="single" w:sz="4" w:space="0" w:color="auto"/>
              <w:left w:val="single" w:sz="4" w:space="0" w:color="auto"/>
              <w:bottom w:val="single" w:sz="4" w:space="0" w:color="auto"/>
              <w:right w:val="single" w:sz="4" w:space="0" w:color="auto"/>
            </w:tcBorders>
          </w:tcPr>
          <w:p w14:paraId="2B89C0ED" w14:textId="77777777" w:rsidR="0078021F" w:rsidRPr="00885981" w:rsidRDefault="0078021F">
            <w:pPr>
              <w:rPr>
                <w:sz w:val="10"/>
                <w:szCs w:val="10"/>
              </w:rPr>
            </w:pPr>
          </w:p>
          <w:tbl>
            <w:tblPr>
              <w:tblStyle w:val="TableGrid"/>
              <w:tblW w:w="0" w:type="auto"/>
              <w:tblLook w:val="04A0" w:firstRow="1" w:lastRow="0" w:firstColumn="1" w:lastColumn="0" w:noHBand="0" w:noVBand="1"/>
            </w:tblPr>
            <w:tblGrid>
              <w:gridCol w:w="551"/>
              <w:gridCol w:w="552"/>
              <w:gridCol w:w="552"/>
              <w:gridCol w:w="552"/>
              <w:gridCol w:w="552"/>
            </w:tblGrid>
            <w:tr w:rsidR="0078021F" w14:paraId="0BD16CDB" w14:textId="77777777" w:rsidTr="007449E7">
              <w:tc>
                <w:tcPr>
                  <w:tcW w:w="551" w:type="dxa"/>
                  <w:tcBorders>
                    <w:top w:val="single" w:sz="4" w:space="0" w:color="auto"/>
                    <w:left w:val="single" w:sz="4" w:space="0" w:color="auto"/>
                    <w:bottom w:val="single" w:sz="4" w:space="0" w:color="auto"/>
                    <w:right w:val="single" w:sz="4" w:space="0" w:color="auto"/>
                  </w:tcBorders>
                  <w:hideMark/>
                </w:tcPr>
                <w:p w14:paraId="5EBB0D73" w14:textId="77777777" w:rsidR="0078021F" w:rsidRDefault="0078021F">
                  <w:pPr>
                    <w:pStyle w:val="Example"/>
                    <w:rPr>
                      <w:b/>
                      <w:i/>
                    </w:rPr>
                  </w:pPr>
                  <w:r>
                    <w:rPr>
                      <w:b/>
                      <w:i/>
                    </w:rPr>
                    <w:t>x</w:t>
                  </w:r>
                </w:p>
              </w:tc>
              <w:tc>
                <w:tcPr>
                  <w:tcW w:w="552" w:type="dxa"/>
                  <w:tcBorders>
                    <w:top w:val="single" w:sz="4" w:space="0" w:color="auto"/>
                    <w:left w:val="single" w:sz="4" w:space="0" w:color="auto"/>
                    <w:bottom w:val="single" w:sz="4" w:space="0" w:color="auto"/>
                    <w:right w:val="single" w:sz="4" w:space="0" w:color="auto"/>
                  </w:tcBorders>
                  <w:hideMark/>
                </w:tcPr>
                <w:p w14:paraId="48FFEE50" w14:textId="77777777" w:rsidR="0078021F" w:rsidRDefault="0078021F" w:rsidP="007449E7">
                  <w:pPr>
                    <w:pStyle w:val="Example"/>
                    <w:jc w:val="center"/>
                  </w:pPr>
                  <w:r>
                    <w:t>4</w:t>
                  </w:r>
                </w:p>
              </w:tc>
              <w:tc>
                <w:tcPr>
                  <w:tcW w:w="552" w:type="dxa"/>
                  <w:tcBorders>
                    <w:top w:val="single" w:sz="4" w:space="0" w:color="auto"/>
                    <w:left w:val="single" w:sz="4" w:space="0" w:color="auto"/>
                    <w:bottom w:val="single" w:sz="4" w:space="0" w:color="auto"/>
                    <w:right w:val="single" w:sz="4" w:space="0" w:color="auto"/>
                  </w:tcBorders>
                  <w:hideMark/>
                </w:tcPr>
                <w:p w14:paraId="1D663E5E" w14:textId="77777777" w:rsidR="0078021F" w:rsidRDefault="0078021F" w:rsidP="007449E7">
                  <w:pPr>
                    <w:pStyle w:val="Example"/>
                    <w:jc w:val="center"/>
                  </w:pPr>
                  <w:r>
                    <w:t>6</w:t>
                  </w:r>
                </w:p>
              </w:tc>
              <w:tc>
                <w:tcPr>
                  <w:tcW w:w="552" w:type="dxa"/>
                  <w:tcBorders>
                    <w:top w:val="single" w:sz="4" w:space="0" w:color="auto"/>
                    <w:left w:val="single" w:sz="4" w:space="0" w:color="auto"/>
                    <w:bottom w:val="single" w:sz="4" w:space="0" w:color="auto"/>
                    <w:right w:val="single" w:sz="4" w:space="0" w:color="auto"/>
                  </w:tcBorders>
                  <w:hideMark/>
                </w:tcPr>
                <w:p w14:paraId="767364AD" w14:textId="77777777" w:rsidR="0078021F" w:rsidRDefault="0078021F" w:rsidP="007449E7">
                  <w:pPr>
                    <w:pStyle w:val="Example"/>
                    <w:jc w:val="center"/>
                  </w:pPr>
                  <w:r>
                    <w:t>8</w:t>
                  </w:r>
                </w:p>
              </w:tc>
              <w:tc>
                <w:tcPr>
                  <w:tcW w:w="552" w:type="dxa"/>
                  <w:tcBorders>
                    <w:top w:val="single" w:sz="4" w:space="0" w:color="auto"/>
                    <w:left w:val="single" w:sz="4" w:space="0" w:color="auto"/>
                    <w:bottom w:val="single" w:sz="4" w:space="0" w:color="auto"/>
                    <w:right w:val="single" w:sz="4" w:space="0" w:color="auto"/>
                  </w:tcBorders>
                  <w:hideMark/>
                </w:tcPr>
                <w:p w14:paraId="43EA3A75" w14:textId="77777777" w:rsidR="0078021F" w:rsidRDefault="0078021F" w:rsidP="007449E7">
                  <w:pPr>
                    <w:pStyle w:val="Example"/>
                    <w:jc w:val="center"/>
                  </w:pPr>
                  <w:r>
                    <w:t>10</w:t>
                  </w:r>
                </w:p>
              </w:tc>
            </w:tr>
            <w:tr w:rsidR="0078021F" w14:paraId="02B825AD" w14:textId="77777777" w:rsidTr="007449E7">
              <w:tc>
                <w:tcPr>
                  <w:tcW w:w="551" w:type="dxa"/>
                  <w:tcBorders>
                    <w:top w:val="single" w:sz="4" w:space="0" w:color="auto"/>
                    <w:left w:val="single" w:sz="4" w:space="0" w:color="auto"/>
                    <w:bottom w:val="single" w:sz="4" w:space="0" w:color="auto"/>
                    <w:right w:val="single" w:sz="4" w:space="0" w:color="auto"/>
                  </w:tcBorders>
                  <w:hideMark/>
                </w:tcPr>
                <w:p w14:paraId="7C49B292" w14:textId="77777777" w:rsidR="0078021F" w:rsidRDefault="0078021F">
                  <w:pPr>
                    <w:pStyle w:val="Example"/>
                    <w:rPr>
                      <w:b/>
                      <w:i/>
                    </w:rPr>
                  </w:pPr>
                  <w:r>
                    <w:rPr>
                      <w:b/>
                      <w:i/>
                    </w:rPr>
                    <w:t>y</w:t>
                  </w:r>
                </w:p>
              </w:tc>
              <w:tc>
                <w:tcPr>
                  <w:tcW w:w="552" w:type="dxa"/>
                  <w:tcBorders>
                    <w:top w:val="single" w:sz="4" w:space="0" w:color="auto"/>
                    <w:left w:val="single" w:sz="4" w:space="0" w:color="auto"/>
                    <w:bottom w:val="single" w:sz="4" w:space="0" w:color="auto"/>
                    <w:right w:val="single" w:sz="4" w:space="0" w:color="auto"/>
                  </w:tcBorders>
                  <w:hideMark/>
                </w:tcPr>
                <w:p w14:paraId="325480E7" w14:textId="77777777" w:rsidR="0078021F" w:rsidRDefault="0078021F" w:rsidP="007449E7">
                  <w:pPr>
                    <w:pStyle w:val="Example"/>
                    <w:jc w:val="center"/>
                  </w:pPr>
                  <w:r>
                    <w:t>7</w:t>
                  </w:r>
                </w:p>
              </w:tc>
              <w:tc>
                <w:tcPr>
                  <w:tcW w:w="552" w:type="dxa"/>
                  <w:tcBorders>
                    <w:top w:val="single" w:sz="4" w:space="0" w:color="auto"/>
                    <w:left w:val="single" w:sz="4" w:space="0" w:color="auto"/>
                    <w:bottom w:val="single" w:sz="4" w:space="0" w:color="auto"/>
                    <w:right w:val="single" w:sz="4" w:space="0" w:color="auto"/>
                  </w:tcBorders>
                  <w:hideMark/>
                </w:tcPr>
                <w:p w14:paraId="6EE1ED1D" w14:textId="77777777" w:rsidR="0078021F" w:rsidRDefault="0078021F" w:rsidP="007449E7">
                  <w:pPr>
                    <w:pStyle w:val="Example"/>
                    <w:jc w:val="center"/>
                  </w:pPr>
                  <w:r>
                    <w:t>12</w:t>
                  </w:r>
                </w:p>
              </w:tc>
              <w:tc>
                <w:tcPr>
                  <w:tcW w:w="552" w:type="dxa"/>
                  <w:tcBorders>
                    <w:top w:val="single" w:sz="4" w:space="0" w:color="auto"/>
                    <w:left w:val="single" w:sz="4" w:space="0" w:color="auto"/>
                    <w:bottom w:val="single" w:sz="4" w:space="0" w:color="auto"/>
                    <w:right w:val="single" w:sz="4" w:space="0" w:color="auto"/>
                  </w:tcBorders>
                  <w:hideMark/>
                </w:tcPr>
                <w:p w14:paraId="6C527183" w14:textId="77777777" w:rsidR="0078021F" w:rsidRDefault="0078021F" w:rsidP="007449E7">
                  <w:pPr>
                    <w:pStyle w:val="Example"/>
                    <w:jc w:val="center"/>
                  </w:pPr>
                  <w:r>
                    <w:t>13</w:t>
                  </w:r>
                </w:p>
              </w:tc>
              <w:tc>
                <w:tcPr>
                  <w:tcW w:w="552" w:type="dxa"/>
                  <w:tcBorders>
                    <w:top w:val="single" w:sz="4" w:space="0" w:color="auto"/>
                    <w:left w:val="single" w:sz="4" w:space="0" w:color="auto"/>
                    <w:bottom w:val="single" w:sz="4" w:space="0" w:color="auto"/>
                    <w:right w:val="single" w:sz="4" w:space="0" w:color="auto"/>
                  </w:tcBorders>
                  <w:hideMark/>
                </w:tcPr>
                <w:p w14:paraId="31D991B9" w14:textId="77777777" w:rsidR="0078021F" w:rsidRDefault="0078021F" w:rsidP="007449E7">
                  <w:pPr>
                    <w:pStyle w:val="Example"/>
                    <w:jc w:val="center"/>
                  </w:pPr>
                  <w:r>
                    <w:t>4</w:t>
                  </w:r>
                </w:p>
              </w:tc>
            </w:tr>
          </w:tbl>
          <w:p w14:paraId="6D8A0B8D" w14:textId="77777777" w:rsidR="0078021F" w:rsidRDefault="0078021F">
            <w:pPr>
              <w:pStyle w:val="Example"/>
            </w:pPr>
          </w:p>
          <w:tbl>
            <w:tblPr>
              <w:tblStyle w:val="TableGrid"/>
              <w:tblW w:w="0" w:type="auto"/>
              <w:tblLook w:val="04A0" w:firstRow="1" w:lastRow="0" w:firstColumn="1" w:lastColumn="0" w:noHBand="0" w:noVBand="1"/>
            </w:tblPr>
            <w:tblGrid>
              <w:gridCol w:w="549"/>
              <w:gridCol w:w="550"/>
              <w:gridCol w:w="549"/>
              <w:gridCol w:w="550"/>
              <w:gridCol w:w="550"/>
            </w:tblGrid>
            <w:tr w:rsidR="0078021F" w14:paraId="1E25A3BE" w14:textId="77777777" w:rsidTr="007449E7">
              <w:tc>
                <w:tcPr>
                  <w:tcW w:w="549" w:type="dxa"/>
                  <w:tcBorders>
                    <w:top w:val="single" w:sz="4" w:space="0" w:color="auto"/>
                    <w:left w:val="single" w:sz="4" w:space="0" w:color="auto"/>
                    <w:bottom w:val="single" w:sz="4" w:space="0" w:color="auto"/>
                    <w:right w:val="single" w:sz="4" w:space="0" w:color="auto"/>
                  </w:tcBorders>
                  <w:hideMark/>
                </w:tcPr>
                <w:p w14:paraId="63EA18C8" w14:textId="77777777" w:rsidR="0078021F" w:rsidRDefault="0078021F">
                  <w:pPr>
                    <w:pStyle w:val="Example"/>
                    <w:rPr>
                      <w:b/>
                      <w:i/>
                    </w:rPr>
                  </w:pPr>
                  <w:r>
                    <w:rPr>
                      <w:b/>
                      <w:i/>
                    </w:rPr>
                    <w:t>x</w:t>
                  </w:r>
                </w:p>
              </w:tc>
              <w:tc>
                <w:tcPr>
                  <w:tcW w:w="550" w:type="dxa"/>
                  <w:tcBorders>
                    <w:top w:val="single" w:sz="4" w:space="0" w:color="auto"/>
                    <w:left w:val="single" w:sz="4" w:space="0" w:color="auto"/>
                    <w:bottom w:val="single" w:sz="4" w:space="0" w:color="auto"/>
                    <w:right w:val="single" w:sz="4" w:space="0" w:color="auto"/>
                  </w:tcBorders>
                  <w:hideMark/>
                </w:tcPr>
                <w:p w14:paraId="26C5AB77" w14:textId="77777777" w:rsidR="0078021F" w:rsidRDefault="0078021F" w:rsidP="007449E7">
                  <w:pPr>
                    <w:pStyle w:val="Example"/>
                    <w:jc w:val="center"/>
                  </w:pPr>
                  <w:r>
                    <w:t>4</w:t>
                  </w:r>
                </w:p>
              </w:tc>
              <w:tc>
                <w:tcPr>
                  <w:tcW w:w="549" w:type="dxa"/>
                  <w:tcBorders>
                    <w:top w:val="single" w:sz="4" w:space="0" w:color="auto"/>
                    <w:left w:val="single" w:sz="4" w:space="0" w:color="auto"/>
                    <w:bottom w:val="single" w:sz="4" w:space="0" w:color="auto"/>
                    <w:right w:val="single" w:sz="4" w:space="0" w:color="auto"/>
                  </w:tcBorders>
                  <w:hideMark/>
                </w:tcPr>
                <w:p w14:paraId="084FC2E9" w14:textId="77777777" w:rsidR="0078021F" w:rsidRDefault="0078021F" w:rsidP="007449E7">
                  <w:pPr>
                    <w:pStyle w:val="Example"/>
                    <w:jc w:val="center"/>
                  </w:pPr>
                  <w:r>
                    <w:t>6</w:t>
                  </w:r>
                </w:p>
              </w:tc>
              <w:tc>
                <w:tcPr>
                  <w:tcW w:w="550" w:type="dxa"/>
                  <w:tcBorders>
                    <w:top w:val="single" w:sz="4" w:space="0" w:color="auto"/>
                    <w:left w:val="single" w:sz="4" w:space="0" w:color="auto"/>
                    <w:bottom w:val="single" w:sz="4" w:space="0" w:color="auto"/>
                    <w:right w:val="single" w:sz="4" w:space="0" w:color="auto"/>
                  </w:tcBorders>
                  <w:hideMark/>
                </w:tcPr>
                <w:p w14:paraId="76F50D7A" w14:textId="77777777" w:rsidR="0078021F" w:rsidRDefault="0078021F" w:rsidP="007449E7">
                  <w:pPr>
                    <w:pStyle w:val="Example"/>
                    <w:jc w:val="center"/>
                  </w:pPr>
                  <w:r>
                    <w:t>8</w:t>
                  </w:r>
                </w:p>
              </w:tc>
              <w:tc>
                <w:tcPr>
                  <w:tcW w:w="550" w:type="dxa"/>
                  <w:tcBorders>
                    <w:top w:val="single" w:sz="4" w:space="0" w:color="auto"/>
                    <w:left w:val="single" w:sz="4" w:space="0" w:color="auto"/>
                    <w:bottom w:val="single" w:sz="4" w:space="0" w:color="auto"/>
                    <w:right w:val="single" w:sz="4" w:space="0" w:color="auto"/>
                  </w:tcBorders>
                  <w:hideMark/>
                </w:tcPr>
                <w:p w14:paraId="3213014D" w14:textId="77777777" w:rsidR="0078021F" w:rsidRDefault="0078021F" w:rsidP="007449E7">
                  <w:pPr>
                    <w:pStyle w:val="Example"/>
                    <w:jc w:val="center"/>
                  </w:pPr>
                  <w:r>
                    <w:t>10</w:t>
                  </w:r>
                </w:p>
              </w:tc>
            </w:tr>
            <w:tr w:rsidR="0078021F" w14:paraId="2AC8A0A1" w14:textId="77777777" w:rsidTr="007449E7">
              <w:tc>
                <w:tcPr>
                  <w:tcW w:w="549" w:type="dxa"/>
                  <w:tcBorders>
                    <w:top w:val="single" w:sz="4" w:space="0" w:color="auto"/>
                    <w:left w:val="single" w:sz="4" w:space="0" w:color="auto"/>
                    <w:bottom w:val="single" w:sz="4" w:space="0" w:color="auto"/>
                    <w:right w:val="single" w:sz="4" w:space="0" w:color="auto"/>
                  </w:tcBorders>
                  <w:hideMark/>
                </w:tcPr>
                <w:p w14:paraId="25076F6A" w14:textId="77777777" w:rsidR="0078021F" w:rsidRDefault="0078021F">
                  <w:pPr>
                    <w:pStyle w:val="Example"/>
                    <w:rPr>
                      <w:b/>
                      <w:i/>
                    </w:rPr>
                  </w:pPr>
                  <w:r>
                    <w:rPr>
                      <w:b/>
                      <w:i/>
                    </w:rPr>
                    <w:t>y</w:t>
                  </w:r>
                </w:p>
              </w:tc>
              <w:tc>
                <w:tcPr>
                  <w:tcW w:w="550" w:type="dxa"/>
                  <w:tcBorders>
                    <w:top w:val="single" w:sz="4" w:space="0" w:color="auto"/>
                    <w:left w:val="single" w:sz="4" w:space="0" w:color="auto"/>
                    <w:bottom w:val="single" w:sz="4" w:space="0" w:color="auto"/>
                    <w:right w:val="single" w:sz="4" w:space="0" w:color="auto"/>
                  </w:tcBorders>
                  <w:hideMark/>
                </w:tcPr>
                <w:p w14:paraId="294A029C" w14:textId="77777777" w:rsidR="0078021F" w:rsidRDefault="0078021F" w:rsidP="007449E7">
                  <w:pPr>
                    <w:pStyle w:val="Example"/>
                    <w:jc w:val="center"/>
                  </w:pPr>
                  <w:r>
                    <w:t>7</w:t>
                  </w:r>
                </w:p>
              </w:tc>
              <w:tc>
                <w:tcPr>
                  <w:tcW w:w="549" w:type="dxa"/>
                  <w:tcBorders>
                    <w:top w:val="single" w:sz="4" w:space="0" w:color="auto"/>
                    <w:left w:val="single" w:sz="4" w:space="0" w:color="auto"/>
                    <w:bottom w:val="single" w:sz="4" w:space="0" w:color="auto"/>
                    <w:right w:val="single" w:sz="4" w:space="0" w:color="auto"/>
                  </w:tcBorders>
                  <w:hideMark/>
                </w:tcPr>
                <w:p w14:paraId="1752F0FE" w14:textId="77777777" w:rsidR="0078021F" w:rsidRDefault="0078021F" w:rsidP="007449E7">
                  <w:pPr>
                    <w:pStyle w:val="Example"/>
                    <w:jc w:val="center"/>
                  </w:pPr>
                  <w:r>
                    <w:t>6</w:t>
                  </w:r>
                </w:p>
              </w:tc>
              <w:tc>
                <w:tcPr>
                  <w:tcW w:w="550" w:type="dxa"/>
                  <w:tcBorders>
                    <w:top w:val="single" w:sz="4" w:space="0" w:color="auto"/>
                    <w:left w:val="single" w:sz="4" w:space="0" w:color="auto"/>
                    <w:bottom w:val="single" w:sz="4" w:space="0" w:color="auto"/>
                    <w:right w:val="single" w:sz="4" w:space="0" w:color="auto"/>
                  </w:tcBorders>
                  <w:hideMark/>
                </w:tcPr>
                <w:p w14:paraId="63F3FD57" w14:textId="77777777" w:rsidR="0078021F" w:rsidRDefault="0078021F" w:rsidP="007449E7">
                  <w:pPr>
                    <w:pStyle w:val="Example"/>
                    <w:jc w:val="center"/>
                  </w:pPr>
                  <w:r>
                    <w:t>5</w:t>
                  </w:r>
                </w:p>
              </w:tc>
              <w:tc>
                <w:tcPr>
                  <w:tcW w:w="550" w:type="dxa"/>
                  <w:tcBorders>
                    <w:top w:val="single" w:sz="4" w:space="0" w:color="auto"/>
                    <w:left w:val="single" w:sz="4" w:space="0" w:color="auto"/>
                    <w:bottom w:val="single" w:sz="4" w:space="0" w:color="auto"/>
                    <w:right w:val="single" w:sz="4" w:space="0" w:color="auto"/>
                  </w:tcBorders>
                  <w:hideMark/>
                </w:tcPr>
                <w:p w14:paraId="224ACDDF" w14:textId="77777777" w:rsidR="0078021F" w:rsidRDefault="0078021F" w:rsidP="007449E7">
                  <w:pPr>
                    <w:pStyle w:val="Example"/>
                    <w:jc w:val="center"/>
                  </w:pPr>
                  <w:r>
                    <w:t>4</w:t>
                  </w:r>
                </w:p>
              </w:tc>
            </w:tr>
          </w:tbl>
          <w:p w14:paraId="6DC7184D" w14:textId="77777777" w:rsidR="0078021F" w:rsidRDefault="0078021F">
            <w:pPr>
              <w:pStyle w:val="Example"/>
            </w:pPr>
          </w:p>
          <w:p w14:paraId="09FC3DAF" w14:textId="77777777" w:rsidR="0078021F" w:rsidRDefault="0078021F">
            <w:pPr>
              <w:pStyle w:val="Example"/>
            </w:pPr>
            <w:r>
              <w:t>Trapezium 1:</w:t>
            </w:r>
          </w:p>
          <w:p w14:paraId="2CD711DB" w14:textId="77777777" w:rsidR="0078021F" w:rsidRDefault="0078021F">
            <w:pPr>
              <w:pStyle w:val="Example"/>
            </w:pPr>
            <w:r w:rsidRPr="00885981">
              <w:rPr>
                <w:position w:val="-10"/>
              </w:rPr>
              <w:object w:dxaOrig="1219" w:dyaOrig="320" w14:anchorId="73C40B9D">
                <v:shape id="_x0000_i1327" type="#_x0000_t75" style="width:61.5pt;height:16.5pt" o:ole="">
                  <v:imagedata r:id="rId664" o:title=""/>
                </v:shape>
                <o:OLEObject Type="Embed" ProgID="Equation.DSMT4" ShapeID="_x0000_i1327" DrawAspect="Content" ObjectID="_1841911591" r:id="rId665"/>
              </w:object>
            </w:r>
            <w:r>
              <w:t xml:space="preserve">, </w:t>
            </w:r>
            <w:r w:rsidRPr="00885981">
              <w:rPr>
                <w:position w:val="-10"/>
              </w:rPr>
              <w:object w:dxaOrig="1280" w:dyaOrig="320" w14:anchorId="42FE83C4">
                <v:shape id="_x0000_i1328" type="#_x0000_t75" style="width:64.5pt;height:16.5pt" o:ole="">
                  <v:imagedata r:id="rId666" o:title=""/>
                </v:shape>
                <o:OLEObject Type="Embed" ProgID="Equation.DSMT4" ShapeID="_x0000_i1328" DrawAspect="Content" ObjectID="_1841911592" r:id="rId667"/>
              </w:object>
            </w:r>
          </w:p>
          <w:p w14:paraId="51D4C9A3" w14:textId="77777777" w:rsidR="0078021F" w:rsidRDefault="0078021F">
            <w:pPr>
              <w:pStyle w:val="Example"/>
            </w:pPr>
            <w:r>
              <w:t>Trapezium 2:</w:t>
            </w:r>
          </w:p>
          <w:p w14:paraId="6B484C34" w14:textId="77777777" w:rsidR="0078021F" w:rsidRDefault="0078021F">
            <w:pPr>
              <w:pStyle w:val="Example"/>
            </w:pPr>
            <w:r w:rsidRPr="00885981">
              <w:rPr>
                <w:position w:val="-10"/>
              </w:rPr>
              <w:object w:dxaOrig="1320" w:dyaOrig="320" w14:anchorId="3911C840">
                <v:shape id="_x0000_i1329" type="#_x0000_t75" style="width:66pt;height:16.5pt" o:ole="">
                  <v:imagedata r:id="rId668" o:title=""/>
                </v:shape>
                <o:OLEObject Type="Embed" ProgID="Equation.DSMT4" ShapeID="_x0000_i1329" DrawAspect="Content" ObjectID="_1841911593" r:id="rId669"/>
              </w:object>
            </w:r>
            <w:r>
              <w:t xml:space="preserve">, </w:t>
            </w:r>
            <w:r w:rsidRPr="00885981">
              <w:rPr>
                <w:position w:val="-10"/>
              </w:rPr>
              <w:object w:dxaOrig="1280" w:dyaOrig="320" w14:anchorId="7A3C151D">
                <v:shape id="_x0000_i1330" type="#_x0000_t75" style="width:64.5pt;height:16.5pt" o:ole="">
                  <v:imagedata r:id="rId670" o:title=""/>
                </v:shape>
                <o:OLEObject Type="Embed" ProgID="Equation.DSMT4" ShapeID="_x0000_i1330" DrawAspect="Content" ObjectID="_1841911594" r:id="rId671"/>
              </w:object>
            </w:r>
          </w:p>
          <w:p w14:paraId="4FA04680" w14:textId="77777777" w:rsidR="0078021F" w:rsidRDefault="0078021F">
            <w:pPr>
              <w:pStyle w:val="Example"/>
            </w:pPr>
            <w:r>
              <w:t>Trapezium 3:</w:t>
            </w:r>
          </w:p>
          <w:p w14:paraId="52BD6DA6" w14:textId="77777777" w:rsidR="0078021F" w:rsidRDefault="0078021F">
            <w:pPr>
              <w:pStyle w:val="Example"/>
            </w:pPr>
            <w:r w:rsidRPr="00885981">
              <w:rPr>
                <w:position w:val="-10"/>
              </w:rPr>
              <w:object w:dxaOrig="1300" w:dyaOrig="320" w14:anchorId="6E02FFE1">
                <v:shape id="_x0000_i1331" type="#_x0000_t75" style="width:65.25pt;height:16.5pt" o:ole="">
                  <v:imagedata r:id="rId672" o:title=""/>
                </v:shape>
                <o:OLEObject Type="Embed" ProgID="Equation.DSMT4" ShapeID="_x0000_i1331" DrawAspect="Content" ObjectID="_1841911595" r:id="rId673"/>
              </w:object>
            </w:r>
            <w:r>
              <w:t xml:space="preserve">, </w:t>
            </w:r>
            <w:r w:rsidRPr="00885981">
              <w:rPr>
                <w:position w:val="-10"/>
              </w:rPr>
              <w:object w:dxaOrig="1240" w:dyaOrig="320" w14:anchorId="041F4ECE">
                <v:shape id="_x0000_i1332" type="#_x0000_t75" style="width:62.25pt;height:16.5pt" o:ole="">
                  <v:imagedata r:id="rId674" o:title=""/>
                </v:shape>
                <o:OLEObject Type="Embed" ProgID="Equation.DSMT4" ShapeID="_x0000_i1332" DrawAspect="Content" ObjectID="_1841911596" r:id="rId675"/>
              </w:object>
            </w:r>
          </w:p>
          <w:p w14:paraId="48244847" w14:textId="77777777" w:rsidR="0078021F" w:rsidRDefault="0078021F">
            <w:pPr>
              <w:pStyle w:val="Example"/>
            </w:pPr>
          </w:p>
          <w:p w14:paraId="32F5B6DE" w14:textId="77777777" w:rsidR="0078021F" w:rsidRDefault="0078021F">
            <w:pPr>
              <w:pStyle w:val="Example"/>
            </w:pPr>
            <w:r w:rsidRPr="00885981">
              <w:rPr>
                <w:position w:val="-22"/>
              </w:rPr>
              <w:object w:dxaOrig="2620" w:dyaOrig="580" w14:anchorId="401EF640">
                <v:shape id="_x0000_i1333" type="#_x0000_t75" style="width:131.25pt;height:29.25pt" o:ole="">
                  <v:imagedata r:id="rId676" o:title=""/>
                </v:shape>
                <o:OLEObject Type="Embed" ProgID="Equation.DSMT4" ShapeID="_x0000_i1333" DrawAspect="Content" ObjectID="_1841911597" r:id="rId677"/>
              </w:object>
            </w:r>
          </w:p>
          <w:p w14:paraId="17752BC8" w14:textId="77777777" w:rsidR="0078021F" w:rsidRDefault="0078021F">
            <w:pPr>
              <w:pStyle w:val="Example"/>
            </w:pPr>
            <w:r w:rsidRPr="00885981">
              <w:rPr>
                <w:position w:val="-22"/>
              </w:rPr>
              <w:object w:dxaOrig="2740" w:dyaOrig="580" w14:anchorId="7ED9BEAD">
                <v:shape id="_x0000_i1334" type="#_x0000_t75" style="width:136.5pt;height:29.25pt" o:ole="">
                  <v:imagedata r:id="rId678" o:title=""/>
                </v:shape>
                <o:OLEObject Type="Embed" ProgID="Equation.DSMT4" ShapeID="_x0000_i1334" DrawAspect="Content" ObjectID="_1841911598" r:id="rId679"/>
              </w:object>
            </w:r>
          </w:p>
          <w:p w14:paraId="051D55ED" w14:textId="77777777" w:rsidR="0078021F" w:rsidRDefault="0078021F">
            <w:pPr>
              <w:pStyle w:val="Example"/>
            </w:pPr>
            <w:r w:rsidRPr="00885981">
              <w:rPr>
                <w:position w:val="-22"/>
              </w:rPr>
              <w:object w:dxaOrig="2640" w:dyaOrig="580" w14:anchorId="0274F35B">
                <v:shape id="_x0000_i1335" type="#_x0000_t75" style="width:132pt;height:29.25pt" o:ole="">
                  <v:imagedata r:id="rId680" o:title=""/>
                </v:shape>
                <o:OLEObject Type="Embed" ProgID="Equation.DSMT4" ShapeID="_x0000_i1335" DrawAspect="Content" ObjectID="_1841911599" r:id="rId681"/>
              </w:object>
            </w:r>
          </w:p>
          <w:p w14:paraId="51761666" w14:textId="77777777" w:rsidR="0078021F" w:rsidRDefault="0078021F">
            <w:pPr>
              <w:pStyle w:val="Example"/>
            </w:pPr>
          </w:p>
          <w:p w14:paraId="3A4634D3" w14:textId="77777777" w:rsidR="0078021F" w:rsidRDefault="0078021F">
            <w:pPr>
              <w:pStyle w:val="Example"/>
              <w:rPr>
                <w:vertAlign w:val="superscript"/>
              </w:rPr>
            </w:pPr>
            <w:r>
              <w:t>Area = 6 + 14 + 8 = 28 units</w:t>
            </w:r>
            <w:r>
              <w:rPr>
                <w:vertAlign w:val="superscript"/>
              </w:rPr>
              <w:t>2</w:t>
            </w:r>
          </w:p>
        </w:tc>
        <w:tc>
          <w:tcPr>
            <w:tcW w:w="3776" w:type="dxa"/>
            <w:tcBorders>
              <w:top w:val="single" w:sz="4" w:space="0" w:color="auto"/>
              <w:left w:val="single" w:sz="4" w:space="0" w:color="auto"/>
              <w:bottom w:val="single" w:sz="4" w:space="0" w:color="auto"/>
              <w:right w:val="single" w:sz="4" w:space="0" w:color="auto"/>
            </w:tcBorders>
          </w:tcPr>
          <w:p w14:paraId="32656077" w14:textId="77777777" w:rsidR="0078021F" w:rsidRDefault="0078021F" w:rsidP="00885981">
            <w:pPr>
              <w:pStyle w:val="Exampleline1indent"/>
            </w:pPr>
            <w:r>
              <w:rPr>
                <w:b/>
              </w:rPr>
              <w:t>1</w:t>
            </w:r>
            <w:r>
              <w:rPr>
                <w:b/>
              </w:rPr>
              <w:tab/>
            </w:r>
            <w:r>
              <w:t xml:space="preserve">Use a table to record </w:t>
            </w:r>
            <w:r>
              <w:rPr>
                <w:i/>
              </w:rPr>
              <w:t>y</w:t>
            </w:r>
            <w:r>
              <w:t xml:space="preserve"> on the curve for each value of </w:t>
            </w:r>
            <w:r>
              <w:rPr>
                <w:i/>
              </w:rPr>
              <w:t>x</w:t>
            </w:r>
            <w:r>
              <w:t>.</w:t>
            </w:r>
          </w:p>
          <w:p w14:paraId="76327897" w14:textId="77777777" w:rsidR="0078021F" w:rsidRDefault="0078021F" w:rsidP="00885981">
            <w:pPr>
              <w:pStyle w:val="Examplefollow"/>
            </w:pPr>
          </w:p>
          <w:p w14:paraId="09491E03" w14:textId="77777777" w:rsidR="0078021F" w:rsidRDefault="0078021F" w:rsidP="00885981">
            <w:pPr>
              <w:pStyle w:val="Examplefollow"/>
            </w:pPr>
            <w:r>
              <w:rPr>
                <w:b/>
              </w:rPr>
              <w:t>2</w:t>
            </w:r>
            <w:r>
              <w:rPr>
                <w:b/>
              </w:rPr>
              <w:tab/>
            </w:r>
            <w:r>
              <w:t xml:space="preserve">Use a table to record </w:t>
            </w:r>
            <w:r>
              <w:rPr>
                <w:i/>
              </w:rPr>
              <w:t>y</w:t>
            </w:r>
            <w:r>
              <w:t xml:space="preserve"> on the straight line for each value of </w:t>
            </w:r>
            <w:r>
              <w:rPr>
                <w:i/>
              </w:rPr>
              <w:t>x</w:t>
            </w:r>
            <w:r>
              <w:t>.</w:t>
            </w:r>
          </w:p>
          <w:p w14:paraId="551114F5" w14:textId="77777777" w:rsidR="0078021F" w:rsidRDefault="0078021F" w:rsidP="00885981">
            <w:pPr>
              <w:pStyle w:val="Examplefollow"/>
            </w:pPr>
          </w:p>
          <w:p w14:paraId="0B5DD9DE" w14:textId="77777777" w:rsidR="0078021F" w:rsidRPr="00EC7323" w:rsidRDefault="0078021F" w:rsidP="00885981">
            <w:pPr>
              <w:pStyle w:val="Examplefollow"/>
            </w:pPr>
            <w:r>
              <w:rPr>
                <w:b/>
              </w:rPr>
              <w:t>3</w:t>
            </w:r>
            <w:r>
              <w:rPr>
                <w:b/>
              </w:rPr>
              <w:tab/>
            </w:r>
            <w:r>
              <w:t>Work out the dimensions of each trapezium.</w:t>
            </w:r>
            <w:r>
              <w:rPr>
                <w:noProof/>
                <w:lang w:eastAsia="en-GB"/>
              </w:rPr>
              <w:t xml:space="preserve"> The distances between the </w:t>
            </w:r>
            <w:r>
              <w:rPr>
                <w:i/>
                <w:noProof/>
                <w:lang w:eastAsia="en-GB"/>
              </w:rPr>
              <w:t>y</w:t>
            </w:r>
            <w:r>
              <w:rPr>
                <w:noProof/>
                <w:lang w:eastAsia="en-GB"/>
              </w:rPr>
              <w:t xml:space="preserve">-values on the curve and the </w:t>
            </w:r>
            <w:r>
              <w:rPr>
                <w:noProof/>
                <w:lang w:eastAsia="en-GB"/>
              </w:rPr>
              <w:br/>
            </w:r>
            <w:r>
              <w:rPr>
                <w:i/>
                <w:noProof/>
                <w:lang w:eastAsia="en-GB"/>
              </w:rPr>
              <w:t>y</w:t>
            </w:r>
            <w:r>
              <w:rPr>
                <w:noProof/>
                <w:lang w:eastAsia="en-GB"/>
              </w:rPr>
              <w:t xml:space="preserve">-values on the straight line give the values for </w:t>
            </w:r>
            <w:r>
              <w:rPr>
                <w:i/>
                <w:noProof/>
                <w:lang w:eastAsia="en-GB"/>
              </w:rPr>
              <w:t>a</w:t>
            </w:r>
            <w:r>
              <w:rPr>
                <w:noProof/>
                <w:lang w:eastAsia="en-GB"/>
              </w:rPr>
              <w:t>.</w:t>
            </w:r>
          </w:p>
          <w:p w14:paraId="2A7BCB7A" w14:textId="77777777" w:rsidR="0078021F" w:rsidRDefault="0078021F" w:rsidP="00885981">
            <w:pPr>
              <w:pStyle w:val="Examplefollow"/>
            </w:pPr>
          </w:p>
          <w:p w14:paraId="6A39D924" w14:textId="77777777" w:rsidR="0078021F" w:rsidRDefault="0078021F" w:rsidP="00885981">
            <w:pPr>
              <w:pStyle w:val="Examplefollow"/>
            </w:pPr>
          </w:p>
          <w:p w14:paraId="484C2167" w14:textId="77777777" w:rsidR="0078021F" w:rsidRDefault="0078021F" w:rsidP="00885981">
            <w:pPr>
              <w:pStyle w:val="Examplefollow"/>
            </w:pPr>
          </w:p>
          <w:p w14:paraId="2BAA58C4" w14:textId="77777777" w:rsidR="0078021F" w:rsidRPr="00A54F89" w:rsidRDefault="0078021F" w:rsidP="00A54F89">
            <w:pPr>
              <w:pStyle w:val="Exampleline1indent"/>
            </w:pPr>
            <w:r>
              <w:rPr>
                <w:b/>
              </w:rPr>
              <w:t>4</w:t>
            </w:r>
            <w:r>
              <w:rPr>
                <w:b/>
              </w:rPr>
              <w:tab/>
            </w:r>
            <w:r>
              <w:t xml:space="preserve">Work out the area of each trapezium. </w:t>
            </w:r>
            <w:r>
              <w:rPr>
                <w:i/>
              </w:rPr>
              <w:t>h</w:t>
            </w:r>
            <w:r>
              <w:t xml:space="preserve"> = 2</w:t>
            </w:r>
            <w:r>
              <w:rPr>
                <w:i/>
              </w:rPr>
              <w:t xml:space="preserve"> </w:t>
            </w:r>
            <w:r>
              <w:t>since the width of each trapezium is 2 units.</w:t>
            </w:r>
          </w:p>
          <w:p w14:paraId="411C23B5" w14:textId="77777777" w:rsidR="0078021F" w:rsidRDefault="0078021F" w:rsidP="00885981">
            <w:pPr>
              <w:pStyle w:val="Examplefollow"/>
            </w:pPr>
          </w:p>
          <w:p w14:paraId="6F929BAF" w14:textId="77777777" w:rsidR="0078021F" w:rsidRDefault="0078021F" w:rsidP="00885981">
            <w:pPr>
              <w:pStyle w:val="Examplefollow"/>
            </w:pPr>
          </w:p>
          <w:p w14:paraId="666B8CF8" w14:textId="77777777" w:rsidR="0078021F" w:rsidRDefault="0078021F" w:rsidP="00885981">
            <w:pPr>
              <w:pStyle w:val="Examplefollow"/>
            </w:pPr>
          </w:p>
          <w:p w14:paraId="470C04CC" w14:textId="77777777" w:rsidR="0078021F" w:rsidRDefault="0078021F" w:rsidP="00885981">
            <w:pPr>
              <w:pStyle w:val="Examplefollow"/>
            </w:pPr>
          </w:p>
          <w:p w14:paraId="3320E5DE" w14:textId="77777777" w:rsidR="0078021F" w:rsidRDefault="0078021F" w:rsidP="00A54F89">
            <w:pPr>
              <w:pStyle w:val="Exampleline1indent"/>
              <w:rPr>
                <w:sz w:val="20"/>
                <w:szCs w:val="20"/>
              </w:rPr>
            </w:pPr>
            <w:r>
              <w:rPr>
                <w:b/>
              </w:rPr>
              <w:t>5</w:t>
            </w:r>
            <w:r>
              <w:rPr>
                <w:b/>
              </w:rPr>
              <w:tab/>
            </w:r>
            <w:r>
              <w:t>Work out the total area. Remember to give units with your answer.</w:t>
            </w:r>
          </w:p>
        </w:tc>
      </w:tr>
    </w:tbl>
    <w:p w14:paraId="1D027708" w14:textId="77777777" w:rsidR="0078021F" w:rsidRDefault="0078021F" w:rsidP="000D03EC">
      <w:pPr>
        <w:rPr>
          <w:b/>
        </w:rPr>
      </w:pPr>
    </w:p>
    <w:sectPr w:rsidR="0078021F" w:rsidSect="00411A8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5329C" w14:textId="77777777" w:rsidR="0016050B" w:rsidRDefault="0016050B" w:rsidP="00BB2716">
      <w:pPr>
        <w:spacing w:after="0" w:line="240" w:lineRule="auto"/>
      </w:pPr>
      <w:r>
        <w:separator/>
      </w:r>
    </w:p>
  </w:endnote>
  <w:endnote w:type="continuationSeparator" w:id="0">
    <w:p w14:paraId="0AFAD6C9" w14:textId="77777777" w:rsidR="0016050B" w:rsidRDefault="0016050B" w:rsidP="00BB2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no Pro SmText">
    <w:altName w:val="Times New Roman"/>
    <w:panose1 w:val="00000000000000000000"/>
    <w:charset w:val="00"/>
    <w:family w:val="roman"/>
    <w:notTrueType/>
    <w:pitch w:val="variable"/>
    <w:sig w:usb0="60000287" w:usb1="00000001"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FrutigerLTStd-Roman">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44468" w14:textId="77777777" w:rsidR="0016050B" w:rsidRDefault="0016050B" w:rsidP="00BB2716">
      <w:pPr>
        <w:spacing w:after="0" w:line="240" w:lineRule="auto"/>
      </w:pPr>
      <w:r>
        <w:separator/>
      </w:r>
    </w:p>
  </w:footnote>
  <w:footnote w:type="continuationSeparator" w:id="0">
    <w:p w14:paraId="69EBFD05" w14:textId="77777777" w:rsidR="0016050B" w:rsidRDefault="0016050B" w:rsidP="00BB27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4B2"/>
    <w:multiLevelType w:val="hybridMultilevel"/>
    <w:tmpl w:val="FD2E938C"/>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1" w15:restartNumberingAfterBreak="0">
    <w:nsid w:val="0ACA0DB1"/>
    <w:multiLevelType w:val="hybridMultilevel"/>
    <w:tmpl w:val="F2649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CB3285"/>
    <w:multiLevelType w:val="hybridMultilevel"/>
    <w:tmpl w:val="C8A4C9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69668D"/>
    <w:multiLevelType w:val="hybridMultilevel"/>
    <w:tmpl w:val="DB52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85963"/>
    <w:multiLevelType w:val="hybridMultilevel"/>
    <w:tmpl w:val="CFA8E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2C96133"/>
    <w:multiLevelType w:val="hybridMultilevel"/>
    <w:tmpl w:val="3AD67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E7466D"/>
    <w:multiLevelType w:val="hybridMultilevel"/>
    <w:tmpl w:val="F534522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A60623E"/>
    <w:multiLevelType w:val="hybridMultilevel"/>
    <w:tmpl w:val="50FE71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730611E"/>
    <w:multiLevelType w:val="hybridMultilevel"/>
    <w:tmpl w:val="004263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9812731"/>
    <w:multiLevelType w:val="hybridMultilevel"/>
    <w:tmpl w:val="47AE4936"/>
    <w:lvl w:ilvl="0" w:tplc="5AD87072">
      <w:start w:val="1"/>
      <w:numFmt w:val="bullet"/>
      <w:pStyle w:val="Keypoin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9"/>
  </w:num>
  <w:num w:numId="4">
    <w:abstractNumId w:val="7"/>
  </w:num>
  <w:num w:numId="5">
    <w:abstractNumId w:val="4"/>
  </w:num>
  <w:num w:numId="6">
    <w:abstractNumId w:val="2"/>
  </w:num>
  <w:num w:numId="7">
    <w:abstractNumId w:val="0"/>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3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D5F"/>
    <w:rsid w:val="0002321C"/>
    <w:rsid w:val="00027193"/>
    <w:rsid w:val="00060F25"/>
    <w:rsid w:val="0008596B"/>
    <w:rsid w:val="000D03EC"/>
    <w:rsid w:val="000D0E36"/>
    <w:rsid w:val="000F1EA2"/>
    <w:rsid w:val="000F7028"/>
    <w:rsid w:val="00142624"/>
    <w:rsid w:val="0016050B"/>
    <w:rsid w:val="001862D5"/>
    <w:rsid w:val="0019079D"/>
    <w:rsid w:val="00192811"/>
    <w:rsid w:val="001D52AB"/>
    <w:rsid w:val="001E4E2A"/>
    <w:rsid w:val="00203A18"/>
    <w:rsid w:val="00230CA4"/>
    <w:rsid w:val="00252CCB"/>
    <w:rsid w:val="002E0A14"/>
    <w:rsid w:val="003001D8"/>
    <w:rsid w:val="003177C3"/>
    <w:rsid w:val="003411AD"/>
    <w:rsid w:val="00352B9A"/>
    <w:rsid w:val="0039786A"/>
    <w:rsid w:val="003C178A"/>
    <w:rsid w:val="003F1606"/>
    <w:rsid w:val="00411A86"/>
    <w:rsid w:val="00425A37"/>
    <w:rsid w:val="00483A6F"/>
    <w:rsid w:val="00484429"/>
    <w:rsid w:val="004B7149"/>
    <w:rsid w:val="004D761D"/>
    <w:rsid w:val="00527101"/>
    <w:rsid w:val="005C4C6F"/>
    <w:rsid w:val="00676D67"/>
    <w:rsid w:val="006A2DCA"/>
    <w:rsid w:val="006D5C1F"/>
    <w:rsid w:val="006F014E"/>
    <w:rsid w:val="00737517"/>
    <w:rsid w:val="0078021F"/>
    <w:rsid w:val="007F538B"/>
    <w:rsid w:val="0080779D"/>
    <w:rsid w:val="0081153E"/>
    <w:rsid w:val="008729FB"/>
    <w:rsid w:val="008F39B6"/>
    <w:rsid w:val="00910BA4"/>
    <w:rsid w:val="009368CB"/>
    <w:rsid w:val="00940540"/>
    <w:rsid w:val="009A419D"/>
    <w:rsid w:val="009B02CC"/>
    <w:rsid w:val="009B346A"/>
    <w:rsid w:val="009C624A"/>
    <w:rsid w:val="009D412E"/>
    <w:rsid w:val="00A21133"/>
    <w:rsid w:val="00A551A9"/>
    <w:rsid w:val="00AA5D94"/>
    <w:rsid w:val="00AB4885"/>
    <w:rsid w:val="00AE1DA1"/>
    <w:rsid w:val="00B078E9"/>
    <w:rsid w:val="00B279CA"/>
    <w:rsid w:val="00B43FA3"/>
    <w:rsid w:val="00B45C4F"/>
    <w:rsid w:val="00B7484F"/>
    <w:rsid w:val="00BB2716"/>
    <w:rsid w:val="00C05930"/>
    <w:rsid w:val="00C1672F"/>
    <w:rsid w:val="00C57B50"/>
    <w:rsid w:val="00C746A6"/>
    <w:rsid w:val="00CE74B4"/>
    <w:rsid w:val="00D43796"/>
    <w:rsid w:val="00D63306"/>
    <w:rsid w:val="00DE7DB5"/>
    <w:rsid w:val="00E11F7F"/>
    <w:rsid w:val="00E12795"/>
    <w:rsid w:val="00E45F9C"/>
    <w:rsid w:val="00E476A6"/>
    <w:rsid w:val="00E95968"/>
    <w:rsid w:val="00EA2B73"/>
    <w:rsid w:val="00EC0296"/>
    <w:rsid w:val="00F11D5F"/>
    <w:rsid w:val="00F15833"/>
    <w:rsid w:val="00F95460"/>
    <w:rsid w:val="00FD0B1C"/>
    <w:rsid w:val="00FE7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61"/>
    <o:shapelayout v:ext="edit">
      <o:idmap v:ext="edit" data="2"/>
    </o:shapelayout>
  </w:shapeDefaults>
  <w:decimalSymbol w:val="."/>
  <w:listSeparator w:val=","/>
  <w14:docId w14:val="35573DD3"/>
  <w15:docId w15:val="{9310CB53-2F88-41B7-8C1F-2A9ADD5A4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D5F"/>
    <w:rPr>
      <w:rFonts w:ascii="Times New Roman" w:hAnsi="Times New Roman"/>
    </w:rPr>
  </w:style>
  <w:style w:type="paragraph" w:styleId="Heading1">
    <w:name w:val="heading 1"/>
    <w:basedOn w:val="Normal"/>
    <w:next w:val="Normal"/>
    <w:link w:val="Heading1Char"/>
    <w:uiPriority w:val="9"/>
    <w:qFormat/>
    <w:rsid w:val="00F11D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1D5F"/>
    <w:pPr>
      <w:spacing w:after="100" w:afterAutospacing="1"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11D5F"/>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F11D5F"/>
    <w:rPr>
      <w:rFonts w:asciiTheme="majorHAnsi" w:eastAsiaTheme="majorEastAsia" w:hAnsiTheme="majorHAnsi" w:cstheme="majorBidi"/>
      <w:color w:val="2E74B5" w:themeColor="accent1" w:themeShade="BF"/>
      <w:sz w:val="32"/>
      <w:szCs w:val="32"/>
    </w:rPr>
  </w:style>
  <w:style w:type="paragraph" w:customStyle="1" w:styleId="Example">
    <w:name w:val="Example"/>
    <w:basedOn w:val="Normal"/>
    <w:qFormat/>
    <w:rsid w:val="00F11D5F"/>
  </w:style>
  <w:style w:type="paragraph" w:customStyle="1" w:styleId="Hint">
    <w:name w:val="Hint"/>
    <w:basedOn w:val="Example"/>
    <w:qFormat/>
    <w:rsid w:val="00F15833"/>
    <w:pPr>
      <w:pBdr>
        <w:top w:val="single" w:sz="4" w:space="1" w:color="auto"/>
        <w:left w:val="single" w:sz="4" w:space="4" w:color="auto"/>
        <w:bottom w:val="single" w:sz="4" w:space="1" w:color="auto"/>
        <w:right w:val="single" w:sz="4" w:space="4" w:color="auto"/>
      </w:pBdr>
      <w:ind w:left="6294"/>
    </w:pPr>
  </w:style>
  <w:style w:type="table" w:styleId="TableGrid">
    <w:name w:val="Table Grid"/>
    <w:basedOn w:val="TableNormal"/>
    <w:uiPriority w:val="39"/>
    <w:rsid w:val="00B43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x">
    <w:name w:val="Box"/>
    <w:basedOn w:val="DefaultParagraphFont"/>
    <w:uiPriority w:val="1"/>
    <w:qFormat/>
    <w:rsid w:val="00F15833"/>
    <w:rPr>
      <w:rFonts w:asciiTheme="minorHAnsi" w:hAnsiTheme="minorHAnsi"/>
      <w:b w:val="0"/>
      <w:bdr w:val="single" w:sz="4" w:space="0" w:color="auto"/>
    </w:rPr>
  </w:style>
  <w:style w:type="paragraph" w:styleId="ListParagraph">
    <w:name w:val="List Paragraph"/>
    <w:basedOn w:val="Normal"/>
    <w:uiPriority w:val="34"/>
    <w:qFormat/>
    <w:rsid w:val="009B02CC"/>
    <w:pPr>
      <w:ind w:left="720"/>
      <w:contextualSpacing/>
    </w:pPr>
  </w:style>
  <w:style w:type="paragraph" w:styleId="Header">
    <w:name w:val="header"/>
    <w:basedOn w:val="Normal"/>
    <w:link w:val="HeaderChar"/>
    <w:uiPriority w:val="99"/>
    <w:unhideWhenUsed/>
    <w:rsid w:val="00BB2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716"/>
    <w:rPr>
      <w:rFonts w:ascii="Times New Roman" w:hAnsi="Times New Roman"/>
    </w:rPr>
  </w:style>
  <w:style w:type="paragraph" w:styleId="Footer">
    <w:name w:val="footer"/>
    <w:basedOn w:val="Normal"/>
    <w:link w:val="FooterChar"/>
    <w:uiPriority w:val="99"/>
    <w:unhideWhenUsed/>
    <w:rsid w:val="00BB2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716"/>
    <w:rPr>
      <w:rFonts w:ascii="Times New Roman" w:hAnsi="Times New Roman"/>
    </w:rPr>
  </w:style>
  <w:style w:type="character" w:styleId="CommentReference">
    <w:name w:val="annotation reference"/>
    <w:basedOn w:val="DefaultParagraphFont"/>
    <w:uiPriority w:val="99"/>
    <w:semiHidden/>
    <w:unhideWhenUsed/>
    <w:rsid w:val="00BB2716"/>
    <w:rPr>
      <w:sz w:val="16"/>
      <w:szCs w:val="16"/>
    </w:rPr>
  </w:style>
  <w:style w:type="paragraph" w:styleId="CommentText">
    <w:name w:val="annotation text"/>
    <w:basedOn w:val="Normal"/>
    <w:link w:val="CommentTextChar"/>
    <w:uiPriority w:val="99"/>
    <w:semiHidden/>
    <w:unhideWhenUsed/>
    <w:rsid w:val="00BB2716"/>
    <w:pPr>
      <w:spacing w:line="240" w:lineRule="auto"/>
    </w:pPr>
    <w:rPr>
      <w:sz w:val="20"/>
      <w:szCs w:val="20"/>
    </w:rPr>
  </w:style>
  <w:style w:type="character" w:customStyle="1" w:styleId="CommentTextChar">
    <w:name w:val="Comment Text Char"/>
    <w:basedOn w:val="DefaultParagraphFont"/>
    <w:link w:val="CommentText"/>
    <w:uiPriority w:val="99"/>
    <w:semiHidden/>
    <w:rsid w:val="00BB27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B2716"/>
    <w:rPr>
      <w:b/>
      <w:bCs/>
    </w:rPr>
  </w:style>
  <w:style w:type="character" w:customStyle="1" w:styleId="CommentSubjectChar">
    <w:name w:val="Comment Subject Char"/>
    <w:basedOn w:val="CommentTextChar"/>
    <w:link w:val="CommentSubject"/>
    <w:uiPriority w:val="99"/>
    <w:semiHidden/>
    <w:rsid w:val="00BB2716"/>
    <w:rPr>
      <w:rFonts w:ascii="Times New Roman" w:hAnsi="Times New Roman"/>
      <w:b/>
      <w:bCs/>
      <w:sz w:val="20"/>
      <w:szCs w:val="20"/>
    </w:rPr>
  </w:style>
  <w:style w:type="paragraph" w:styleId="BalloonText">
    <w:name w:val="Balloon Text"/>
    <w:basedOn w:val="Normal"/>
    <w:link w:val="BalloonTextChar"/>
    <w:uiPriority w:val="99"/>
    <w:semiHidden/>
    <w:unhideWhenUsed/>
    <w:rsid w:val="00BB27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716"/>
    <w:rPr>
      <w:rFonts w:ascii="Segoe UI" w:hAnsi="Segoe UI" w:cs="Segoe UI"/>
      <w:sz w:val="18"/>
      <w:szCs w:val="18"/>
    </w:rPr>
  </w:style>
  <w:style w:type="paragraph" w:customStyle="1" w:styleId="Question1stline">
    <w:name w:val="Question 1st line"/>
    <w:basedOn w:val="Normal"/>
    <w:link w:val="Question1stlineChar"/>
    <w:qFormat/>
    <w:rsid w:val="00230CA4"/>
    <w:pPr>
      <w:tabs>
        <w:tab w:val="left" w:pos="426"/>
        <w:tab w:val="left" w:pos="851"/>
        <w:tab w:val="left" w:pos="3969"/>
        <w:tab w:val="left" w:pos="4395"/>
      </w:tabs>
      <w:spacing w:before="360" w:after="60" w:line="240" w:lineRule="auto"/>
    </w:pPr>
  </w:style>
  <w:style w:type="paragraph" w:customStyle="1" w:styleId="Questionfollowline">
    <w:name w:val="Question follow line"/>
    <w:basedOn w:val="Normal"/>
    <w:link w:val="QuestionfollowlineChar"/>
    <w:qFormat/>
    <w:rsid w:val="00230CA4"/>
    <w:pPr>
      <w:tabs>
        <w:tab w:val="left" w:pos="426"/>
        <w:tab w:val="left" w:pos="851"/>
        <w:tab w:val="left" w:pos="3969"/>
        <w:tab w:val="left" w:pos="4395"/>
      </w:tabs>
      <w:spacing w:before="60" w:after="60" w:line="240" w:lineRule="auto"/>
    </w:pPr>
  </w:style>
  <w:style w:type="character" w:customStyle="1" w:styleId="Question1stlineChar">
    <w:name w:val="Question 1st line Char"/>
    <w:basedOn w:val="DefaultParagraphFont"/>
    <w:link w:val="Question1stline"/>
    <w:rsid w:val="00230CA4"/>
    <w:rPr>
      <w:rFonts w:ascii="Times New Roman" w:hAnsi="Times New Roman"/>
    </w:rPr>
  </w:style>
  <w:style w:type="paragraph" w:customStyle="1" w:styleId="Qheading">
    <w:name w:val="Q heading"/>
    <w:basedOn w:val="Normal"/>
    <w:link w:val="QheadingChar"/>
    <w:qFormat/>
    <w:rsid w:val="00A551A9"/>
    <w:pPr>
      <w:spacing w:before="240" w:line="240" w:lineRule="auto"/>
    </w:pPr>
    <w:rPr>
      <w:b/>
      <w:sz w:val="32"/>
    </w:rPr>
  </w:style>
  <w:style w:type="character" w:customStyle="1" w:styleId="QuestionfollowlineChar">
    <w:name w:val="Question follow line Char"/>
    <w:basedOn w:val="DefaultParagraphFont"/>
    <w:link w:val="Questionfollowline"/>
    <w:rsid w:val="00230CA4"/>
    <w:rPr>
      <w:rFonts w:ascii="Times New Roman" w:hAnsi="Times New Roman"/>
    </w:rPr>
  </w:style>
  <w:style w:type="character" w:customStyle="1" w:styleId="QheadingChar">
    <w:name w:val="Q heading Char"/>
    <w:basedOn w:val="DefaultParagraphFont"/>
    <w:link w:val="Qheading"/>
    <w:rsid w:val="00A551A9"/>
    <w:rPr>
      <w:rFonts w:ascii="Times New Roman" w:hAnsi="Times New Roman"/>
      <w:b/>
      <w:sz w:val="32"/>
    </w:rPr>
  </w:style>
  <w:style w:type="paragraph" w:customStyle="1" w:styleId="Exampleline1">
    <w:name w:val="Example line 1"/>
    <w:basedOn w:val="Example"/>
    <w:qFormat/>
    <w:rsid w:val="00230CA4"/>
    <w:pPr>
      <w:tabs>
        <w:tab w:val="left" w:pos="1330"/>
      </w:tabs>
      <w:spacing w:before="120" w:after="0" w:line="240" w:lineRule="auto"/>
      <w:ind w:left="289" w:hanging="284"/>
    </w:pPr>
  </w:style>
  <w:style w:type="paragraph" w:customStyle="1" w:styleId="Question1stline4parts">
    <w:name w:val="Question 1st line 4 parts"/>
    <w:basedOn w:val="Question1stline"/>
    <w:qFormat/>
    <w:rsid w:val="0078021F"/>
    <w:pPr>
      <w:tabs>
        <w:tab w:val="clear" w:pos="3969"/>
        <w:tab w:val="clear" w:pos="4395"/>
        <w:tab w:val="left" w:pos="2835"/>
        <w:tab w:val="left" w:pos="3402"/>
        <w:tab w:val="left" w:pos="5387"/>
        <w:tab w:val="left" w:pos="6096"/>
        <w:tab w:val="left" w:pos="7371"/>
        <w:tab w:val="left" w:pos="7797"/>
      </w:tabs>
    </w:pPr>
  </w:style>
  <w:style w:type="paragraph" w:customStyle="1" w:styleId="Questionfollowline4parts">
    <w:name w:val="Question follow line 4 parts"/>
    <w:basedOn w:val="Questionfollowline"/>
    <w:qFormat/>
    <w:rsid w:val="0078021F"/>
    <w:pPr>
      <w:tabs>
        <w:tab w:val="clear" w:pos="3969"/>
        <w:tab w:val="clear" w:pos="4395"/>
        <w:tab w:val="left" w:pos="2835"/>
        <w:tab w:val="left" w:pos="3402"/>
        <w:tab w:val="left" w:pos="5387"/>
        <w:tab w:val="left" w:pos="5954"/>
        <w:tab w:val="left" w:pos="7371"/>
        <w:tab w:val="left" w:pos="7797"/>
      </w:tabs>
    </w:pPr>
  </w:style>
  <w:style w:type="paragraph" w:customStyle="1" w:styleId="Examplefollow">
    <w:name w:val="Example follow"/>
    <w:basedOn w:val="Exampleline1"/>
    <w:qFormat/>
    <w:rsid w:val="0078021F"/>
    <w:pPr>
      <w:tabs>
        <w:tab w:val="clear" w:pos="1330"/>
        <w:tab w:val="left" w:pos="326"/>
      </w:tabs>
      <w:spacing w:before="0"/>
      <w:ind w:left="318" w:hanging="312"/>
    </w:pPr>
  </w:style>
  <w:style w:type="paragraph" w:customStyle="1" w:styleId="Exampleline1indent">
    <w:name w:val="Example line 1 indent"/>
    <w:basedOn w:val="Exampleline1"/>
    <w:qFormat/>
    <w:rsid w:val="0078021F"/>
    <w:pPr>
      <w:tabs>
        <w:tab w:val="clear" w:pos="1330"/>
        <w:tab w:val="left" w:pos="326"/>
      </w:tabs>
      <w:ind w:left="317" w:hanging="287"/>
    </w:pPr>
  </w:style>
  <w:style w:type="paragraph" w:customStyle="1" w:styleId="Keypoint">
    <w:name w:val="Key point"/>
    <w:basedOn w:val="Normal"/>
    <w:qFormat/>
    <w:rsid w:val="0078021F"/>
    <w:pPr>
      <w:numPr>
        <w:numId w:val="3"/>
      </w:numPr>
      <w:spacing w:after="0" w:line="256" w:lineRule="auto"/>
      <w:ind w:left="714" w:hanging="357"/>
    </w:pPr>
  </w:style>
  <w:style w:type="paragraph" w:customStyle="1" w:styleId="Exercisequestion4parts">
    <w:name w:val="Exercise question 4 parts"/>
    <w:basedOn w:val="Exercisequestion"/>
    <w:qFormat/>
    <w:rsid w:val="0078021F"/>
    <w:pPr>
      <w:tabs>
        <w:tab w:val="left" w:pos="2499"/>
        <w:tab w:val="left" w:pos="2856"/>
        <w:tab w:val="left" w:pos="4641"/>
        <w:tab w:val="left" w:pos="4998"/>
        <w:tab w:val="left" w:pos="6783"/>
        <w:tab w:val="left" w:pos="7140"/>
      </w:tabs>
    </w:pPr>
  </w:style>
  <w:style w:type="paragraph" w:customStyle="1" w:styleId="Exercisequestion">
    <w:name w:val="Exercise question"/>
    <w:basedOn w:val="Normal"/>
    <w:link w:val="ExercisequestionChar"/>
    <w:qFormat/>
    <w:rsid w:val="0078021F"/>
    <w:pPr>
      <w:tabs>
        <w:tab w:val="left" w:pos="397"/>
        <w:tab w:val="left" w:pos="794"/>
        <w:tab w:val="left" w:pos="1191"/>
      </w:tabs>
      <w:spacing w:before="80" w:after="60" w:line="260" w:lineRule="atLeast"/>
      <w:ind w:left="397" w:hanging="397"/>
    </w:pPr>
    <w:rPr>
      <w:rFonts w:eastAsia="Times New Roman" w:cs="Arial"/>
      <w:sz w:val="24"/>
      <w:szCs w:val="20"/>
      <w:lang w:eastAsia="en-US"/>
    </w:rPr>
  </w:style>
  <w:style w:type="character" w:customStyle="1" w:styleId="ExercisequestionChar">
    <w:name w:val="Exercise question Char"/>
    <w:link w:val="Exercisequestion"/>
    <w:rsid w:val="0078021F"/>
    <w:rPr>
      <w:rFonts w:ascii="Times New Roman" w:eastAsia="Times New Roman" w:hAnsi="Times New Roman" w:cs="Arial"/>
      <w:sz w:val="24"/>
      <w:szCs w:val="20"/>
      <w:lang w:eastAsia="en-US"/>
    </w:rPr>
  </w:style>
  <w:style w:type="paragraph" w:customStyle="1" w:styleId="Exercisequestion3parts">
    <w:name w:val="Exercise question 3 parts"/>
    <w:basedOn w:val="Exercisequestion"/>
    <w:qFormat/>
    <w:rsid w:val="0078021F"/>
    <w:pPr>
      <w:tabs>
        <w:tab w:val="left" w:pos="3213"/>
        <w:tab w:val="left" w:pos="3689"/>
        <w:tab w:val="left" w:pos="6069"/>
        <w:tab w:val="left" w:pos="6426"/>
      </w:tabs>
    </w:pPr>
  </w:style>
  <w:style w:type="paragraph" w:customStyle="1" w:styleId="Answers">
    <w:name w:val="Answers"/>
    <w:basedOn w:val="Normal"/>
    <w:qFormat/>
    <w:rsid w:val="0078021F"/>
    <w:pPr>
      <w:tabs>
        <w:tab w:val="left" w:pos="397"/>
        <w:tab w:val="left" w:pos="794"/>
        <w:tab w:val="left" w:pos="1191"/>
        <w:tab w:val="left" w:pos="2499"/>
        <w:tab w:val="left" w:pos="2856"/>
        <w:tab w:val="left" w:pos="4641"/>
        <w:tab w:val="left" w:pos="4998"/>
        <w:tab w:val="left" w:pos="6783"/>
        <w:tab w:val="left" w:pos="7140"/>
      </w:tabs>
      <w:spacing w:after="0" w:line="240" w:lineRule="auto"/>
      <w:ind w:left="397" w:hanging="397"/>
    </w:pPr>
    <w:rPr>
      <w:rFonts w:eastAsia="Times New Roman" w:cs="Arial"/>
      <w:b/>
      <w:sz w:val="24"/>
      <w:szCs w:val="20"/>
      <w:lang w:eastAsia="en-US"/>
    </w:rPr>
  </w:style>
  <w:style w:type="character" w:styleId="PlaceholderText">
    <w:name w:val="Placeholder Text"/>
    <w:basedOn w:val="DefaultParagraphFont"/>
    <w:uiPriority w:val="99"/>
    <w:semiHidden/>
    <w:rsid w:val="0078021F"/>
    <w:rPr>
      <w:color w:val="808080"/>
    </w:rPr>
  </w:style>
  <w:style w:type="paragraph" w:customStyle="1" w:styleId="isselectedend">
    <w:name w:val="isselectedend"/>
    <w:basedOn w:val="Normal"/>
    <w:rsid w:val="006F014E"/>
    <w:pPr>
      <w:spacing w:before="100" w:beforeAutospacing="1" w:after="100" w:afterAutospacing="1" w:line="240" w:lineRule="auto"/>
    </w:pPr>
    <w:rPr>
      <w:rFonts w:eastAsia="Times New Roman" w:cs="Times New Roman"/>
      <w:sz w:val="24"/>
      <w:szCs w:val="24"/>
      <w:lang w:eastAsia="en-GB"/>
    </w:rPr>
  </w:style>
  <w:style w:type="paragraph" w:styleId="NormalWeb">
    <w:name w:val="Normal (Web)"/>
    <w:basedOn w:val="Normal"/>
    <w:uiPriority w:val="99"/>
    <w:unhideWhenUsed/>
    <w:rsid w:val="006F014E"/>
    <w:pPr>
      <w:spacing w:before="100" w:beforeAutospacing="1" w:after="100" w:afterAutospacing="1" w:line="240" w:lineRule="auto"/>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2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671" Type="http://schemas.openxmlformats.org/officeDocument/2006/relationships/oleObject" Target="embeddings/oleObject306.bin"/><Relationship Id="rId21" Type="http://schemas.openxmlformats.org/officeDocument/2006/relationships/image" Target="media/image8.wmf"/><Relationship Id="rId324" Type="http://schemas.openxmlformats.org/officeDocument/2006/relationships/oleObject" Target="embeddings/oleObject159.bin"/><Relationship Id="rId531" Type="http://schemas.openxmlformats.org/officeDocument/2006/relationships/image" Target="media/image279.wmf"/><Relationship Id="rId629" Type="http://schemas.openxmlformats.org/officeDocument/2006/relationships/image" Target="media/image337.png"/><Relationship Id="rId170" Type="http://schemas.openxmlformats.org/officeDocument/2006/relationships/image" Target="media/image82.wmf"/><Relationship Id="rId268" Type="http://schemas.openxmlformats.org/officeDocument/2006/relationships/image" Target="media/image131.wmf"/><Relationship Id="rId475" Type="http://schemas.openxmlformats.org/officeDocument/2006/relationships/image" Target="media/image245.wmf"/><Relationship Id="rId682" Type="http://schemas.openxmlformats.org/officeDocument/2006/relationships/fontTable" Target="fontTable.xml"/><Relationship Id="rId32" Type="http://schemas.openxmlformats.org/officeDocument/2006/relationships/oleObject" Target="embeddings/oleObject12.bin"/><Relationship Id="rId128" Type="http://schemas.openxmlformats.org/officeDocument/2006/relationships/image" Target="media/image61.wmf"/><Relationship Id="rId335" Type="http://schemas.openxmlformats.org/officeDocument/2006/relationships/image" Target="media/image165.png"/><Relationship Id="rId542" Type="http://schemas.openxmlformats.org/officeDocument/2006/relationships/oleObject" Target="embeddings/oleObject250.bin"/><Relationship Id="rId181" Type="http://schemas.openxmlformats.org/officeDocument/2006/relationships/oleObject" Target="embeddings/oleObject87.bin"/><Relationship Id="rId402" Type="http://schemas.openxmlformats.org/officeDocument/2006/relationships/oleObject" Target="embeddings/oleObject188.bin"/><Relationship Id="rId279" Type="http://schemas.openxmlformats.org/officeDocument/2006/relationships/oleObject" Target="embeddings/oleObject136.bin"/><Relationship Id="rId486" Type="http://schemas.openxmlformats.org/officeDocument/2006/relationships/image" Target="media/image250.wmf"/><Relationship Id="rId43" Type="http://schemas.openxmlformats.org/officeDocument/2006/relationships/image" Target="media/image19.wmf"/><Relationship Id="rId139" Type="http://schemas.openxmlformats.org/officeDocument/2006/relationships/oleObject" Target="embeddings/oleObject66.bin"/><Relationship Id="rId346" Type="http://schemas.openxmlformats.org/officeDocument/2006/relationships/image" Target="media/image174.png"/><Relationship Id="rId553" Type="http://schemas.openxmlformats.org/officeDocument/2006/relationships/oleObject" Target="embeddings/oleObject254.bin"/><Relationship Id="rId192" Type="http://schemas.openxmlformats.org/officeDocument/2006/relationships/image" Target="media/image93.wmf"/><Relationship Id="rId206" Type="http://schemas.openxmlformats.org/officeDocument/2006/relationships/image" Target="media/image100.wmf"/><Relationship Id="rId413" Type="http://schemas.openxmlformats.org/officeDocument/2006/relationships/image" Target="media/image213.wmf"/><Relationship Id="rId497" Type="http://schemas.openxmlformats.org/officeDocument/2006/relationships/image" Target="media/image256.png"/><Relationship Id="rId620" Type="http://schemas.openxmlformats.org/officeDocument/2006/relationships/image" Target="media/image332.wmf"/><Relationship Id="rId357" Type="http://schemas.openxmlformats.org/officeDocument/2006/relationships/image" Target="media/image183.png"/><Relationship Id="rId54" Type="http://schemas.openxmlformats.org/officeDocument/2006/relationships/oleObject" Target="embeddings/oleObject23.bin"/><Relationship Id="rId217" Type="http://schemas.openxmlformats.org/officeDocument/2006/relationships/oleObject" Target="embeddings/oleObject105.bin"/><Relationship Id="rId564" Type="http://schemas.openxmlformats.org/officeDocument/2006/relationships/image" Target="media/image299.png"/><Relationship Id="rId424" Type="http://schemas.openxmlformats.org/officeDocument/2006/relationships/oleObject" Target="embeddings/oleObject199.bin"/><Relationship Id="rId631" Type="http://schemas.openxmlformats.org/officeDocument/2006/relationships/image" Target="media/image338.wmf"/><Relationship Id="rId270" Type="http://schemas.openxmlformats.org/officeDocument/2006/relationships/image" Target="media/image132.wmf"/><Relationship Id="rId65" Type="http://schemas.openxmlformats.org/officeDocument/2006/relationships/image" Target="media/image30.wmf"/><Relationship Id="rId130" Type="http://schemas.openxmlformats.org/officeDocument/2006/relationships/image" Target="media/image62.wmf"/><Relationship Id="rId368" Type="http://schemas.openxmlformats.org/officeDocument/2006/relationships/oleObject" Target="embeddings/oleObject171.bin"/><Relationship Id="rId575" Type="http://schemas.openxmlformats.org/officeDocument/2006/relationships/image" Target="media/image305.png"/><Relationship Id="rId228" Type="http://schemas.openxmlformats.org/officeDocument/2006/relationships/image" Target="media/image111.wmf"/><Relationship Id="rId435" Type="http://schemas.openxmlformats.org/officeDocument/2006/relationships/image" Target="media/image224.wmf"/><Relationship Id="rId642" Type="http://schemas.openxmlformats.org/officeDocument/2006/relationships/image" Target="media/image343.wmf"/><Relationship Id="rId281" Type="http://schemas.openxmlformats.org/officeDocument/2006/relationships/oleObject" Target="embeddings/oleObject137.bin"/><Relationship Id="rId502" Type="http://schemas.openxmlformats.org/officeDocument/2006/relationships/image" Target="media/image261.png"/><Relationship Id="rId76" Type="http://schemas.openxmlformats.org/officeDocument/2006/relationships/oleObject" Target="embeddings/oleObject34.bin"/><Relationship Id="rId141" Type="http://schemas.openxmlformats.org/officeDocument/2006/relationships/oleObject" Target="embeddings/oleObject67.bin"/><Relationship Id="rId379" Type="http://schemas.openxmlformats.org/officeDocument/2006/relationships/oleObject" Target="embeddings/oleObject177.bin"/><Relationship Id="rId586" Type="http://schemas.openxmlformats.org/officeDocument/2006/relationships/oleObject" Target="embeddings/oleObject267.bin"/><Relationship Id="rId7" Type="http://schemas.openxmlformats.org/officeDocument/2006/relationships/endnotes" Target="endnotes.xml"/><Relationship Id="rId239" Type="http://schemas.openxmlformats.org/officeDocument/2006/relationships/oleObject" Target="embeddings/oleObject116.bin"/><Relationship Id="rId446" Type="http://schemas.openxmlformats.org/officeDocument/2006/relationships/oleObject" Target="embeddings/oleObject210.bin"/><Relationship Id="rId653" Type="http://schemas.openxmlformats.org/officeDocument/2006/relationships/image" Target="media/image349.wmf"/><Relationship Id="rId292" Type="http://schemas.openxmlformats.org/officeDocument/2006/relationships/image" Target="media/image143.wmf"/><Relationship Id="rId306" Type="http://schemas.openxmlformats.org/officeDocument/2006/relationships/oleObject" Target="embeddings/oleObject148.bin"/><Relationship Id="rId87" Type="http://schemas.openxmlformats.org/officeDocument/2006/relationships/image" Target="media/image41.wmf"/><Relationship Id="rId513" Type="http://schemas.openxmlformats.org/officeDocument/2006/relationships/oleObject" Target="embeddings/oleObject236.bin"/><Relationship Id="rId597" Type="http://schemas.openxmlformats.org/officeDocument/2006/relationships/image" Target="media/image319.wmf"/><Relationship Id="rId152" Type="http://schemas.openxmlformats.org/officeDocument/2006/relationships/image" Target="media/image73.wmf"/><Relationship Id="rId457" Type="http://schemas.openxmlformats.org/officeDocument/2006/relationships/image" Target="media/image237.png"/><Relationship Id="rId664" Type="http://schemas.openxmlformats.org/officeDocument/2006/relationships/image" Target="media/image355.wmf"/><Relationship Id="rId14" Type="http://schemas.openxmlformats.org/officeDocument/2006/relationships/oleObject" Target="embeddings/oleObject3.bin"/><Relationship Id="rId317" Type="http://schemas.openxmlformats.org/officeDocument/2006/relationships/oleObject" Target="embeddings/oleObject155.bin"/><Relationship Id="rId524" Type="http://schemas.openxmlformats.org/officeDocument/2006/relationships/oleObject" Target="embeddings/oleObject243.bin"/><Relationship Id="rId98" Type="http://schemas.openxmlformats.org/officeDocument/2006/relationships/oleObject" Target="embeddings/oleObject45.bin"/><Relationship Id="rId163" Type="http://schemas.openxmlformats.org/officeDocument/2006/relationships/oleObject" Target="embeddings/oleObject78.bin"/><Relationship Id="rId370" Type="http://schemas.openxmlformats.org/officeDocument/2006/relationships/image" Target="media/image191.wmf"/><Relationship Id="rId230" Type="http://schemas.openxmlformats.org/officeDocument/2006/relationships/image" Target="media/image112.wmf"/><Relationship Id="rId468" Type="http://schemas.openxmlformats.org/officeDocument/2006/relationships/oleObject" Target="embeddings/oleObject220.bin"/><Relationship Id="rId675" Type="http://schemas.openxmlformats.org/officeDocument/2006/relationships/oleObject" Target="embeddings/oleObject308.bin"/><Relationship Id="rId25" Type="http://schemas.openxmlformats.org/officeDocument/2006/relationships/image" Target="media/image10.wmf"/><Relationship Id="rId328" Type="http://schemas.openxmlformats.org/officeDocument/2006/relationships/oleObject" Target="embeddings/oleObject161.bin"/><Relationship Id="rId535" Type="http://schemas.openxmlformats.org/officeDocument/2006/relationships/image" Target="media/image281.wmf"/><Relationship Id="rId174" Type="http://schemas.openxmlformats.org/officeDocument/2006/relationships/image" Target="media/image84.wmf"/><Relationship Id="rId381" Type="http://schemas.openxmlformats.org/officeDocument/2006/relationships/oleObject" Target="embeddings/oleObject178.bin"/><Relationship Id="rId602" Type="http://schemas.openxmlformats.org/officeDocument/2006/relationships/oleObject" Target="embeddings/oleObject274.bin"/><Relationship Id="rId241" Type="http://schemas.openxmlformats.org/officeDocument/2006/relationships/oleObject" Target="embeddings/oleObject117.bin"/><Relationship Id="rId479" Type="http://schemas.openxmlformats.org/officeDocument/2006/relationships/oleObject" Target="embeddings/oleObject226.bin"/><Relationship Id="rId686" Type="http://schemas.openxmlformats.org/officeDocument/2006/relationships/customXml" Target="../customXml/item4.xml"/><Relationship Id="rId36" Type="http://schemas.openxmlformats.org/officeDocument/2006/relationships/oleObject" Target="embeddings/oleObject14.bin"/><Relationship Id="rId339" Type="http://schemas.openxmlformats.org/officeDocument/2006/relationships/image" Target="media/image169.wmf"/><Relationship Id="rId546" Type="http://schemas.openxmlformats.org/officeDocument/2006/relationships/image" Target="media/image288.png"/><Relationship Id="rId101" Type="http://schemas.openxmlformats.org/officeDocument/2006/relationships/image" Target="media/image48.wmf"/><Relationship Id="rId185" Type="http://schemas.openxmlformats.org/officeDocument/2006/relationships/oleObject" Target="embeddings/oleObject89.bin"/><Relationship Id="rId406" Type="http://schemas.openxmlformats.org/officeDocument/2006/relationships/oleObject" Target="embeddings/oleObject190.bin"/><Relationship Id="rId392" Type="http://schemas.openxmlformats.org/officeDocument/2006/relationships/image" Target="media/image202.wmf"/><Relationship Id="rId613" Type="http://schemas.openxmlformats.org/officeDocument/2006/relationships/image" Target="media/image327.wmf"/><Relationship Id="rId252" Type="http://schemas.openxmlformats.org/officeDocument/2006/relationships/image" Target="media/image123.wmf"/><Relationship Id="rId47" Type="http://schemas.openxmlformats.org/officeDocument/2006/relationships/image" Target="media/image21.wmf"/><Relationship Id="rId112" Type="http://schemas.openxmlformats.org/officeDocument/2006/relationships/image" Target="media/image53.wmf"/><Relationship Id="rId557" Type="http://schemas.openxmlformats.org/officeDocument/2006/relationships/image" Target="media/image295.png"/><Relationship Id="rId196" Type="http://schemas.openxmlformats.org/officeDocument/2006/relationships/image" Target="media/image95.wmf"/><Relationship Id="rId417" Type="http://schemas.openxmlformats.org/officeDocument/2006/relationships/image" Target="media/image215.wmf"/><Relationship Id="rId624" Type="http://schemas.openxmlformats.org/officeDocument/2006/relationships/oleObject" Target="embeddings/oleObject283.bin"/><Relationship Id="rId263" Type="http://schemas.openxmlformats.org/officeDocument/2006/relationships/oleObject" Target="embeddings/oleObject128.bin"/><Relationship Id="rId470" Type="http://schemas.openxmlformats.org/officeDocument/2006/relationships/oleObject" Target="embeddings/oleObject221.bin"/><Relationship Id="rId58" Type="http://schemas.openxmlformats.org/officeDocument/2006/relationships/oleObject" Target="embeddings/oleObject25.bin"/><Relationship Id="rId123" Type="http://schemas.openxmlformats.org/officeDocument/2006/relationships/oleObject" Target="embeddings/oleObject58.bin"/><Relationship Id="rId330" Type="http://schemas.openxmlformats.org/officeDocument/2006/relationships/oleObject" Target="embeddings/oleObject162.bin"/><Relationship Id="rId568" Type="http://schemas.openxmlformats.org/officeDocument/2006/relationships/oleObject" Target="embeddings/oleObject260.bin"/><Relationship Id="rId428" Type="http://schemas.openxmlformats.org/officeDocument/2006/relationships/oleObject" Target="embeddings/oleObject201.bin"/><Relationship Id="rId635" Type="http://schemas.openxmlformats.org/officeDocument/2006/relationships/oleObject" Target="embeddings/oleObject289.bin"/><Relationship Id="rId274" Type="http://schemas.openxmlformats.org/officeDocument/2006/relationships/image" Target="media/image134.wmf"/><Relationship Id="rId481" Type="http://schemas.openxmlformats.org/officeDocument/2006/relationships/oleObject" Target="embeddings/oleObject227.bin"/><Relationship Id="rId69" Type="http://schemas.openxmlformats.org/officeDocument/2006/relationships/image" Target="media/image32.wmf"/><Relationship Id="rId134" Type="http://schemas.openxmlformats.org/officeDocument/2006/relationships/image" Target="media/image64.wmf"/><Relationship Id="rId579" Type="http://schemas.openxmlformats.org/officeDocument/2006/relationships/image" Target="media/image308.wmf"/><Relationship Id="rId341" Type="http://schemas.openxmlformats.org/officeDocument/2006/relationships/oleObject" Target="embeddings/oleObject165.bin"/><Relationship Id="rId439" Type="http://schemas.openxmlformats.org/officeDocument/2006/relationships/image" Target="media/image226.wmf"/><Relationship Id="rId646" Type="http://schemas.openxmlformats.org/officeDocument/2006/relationships/oleObject" Target="embeddings/oleObject294.bin"/><Relationship Id="rId201" Type="http://schemas.openxmlformats.org/officeDocument/2006/relationships/oleObject" Target="embeddings/oleObject97.bin"/><Relationship Id="rId285" Type="http://schemas.openxmlformats.org/officeDocument/2006/relationships/oleObject" Target="embeddings/oleObject139.bin"/><Relationship Id="rId506" Type="http://schemas.openxmlformats.org/officeDocument/2006/relationships/image" Target="media/image265.png"/><Relationship Id="rId492" Type="http://schemas.openxmlformats.org/officeDocument/2006/relationships/oleObject" Target="embeddings/oleObject233.bin"/><Relationship Id="rId145" Type="http://schemas.openxmlformats.org/officeDocument/2006/relationships/oleObject" Target="embeddings/oleObject69.bin"/><Relationship Id="rId352" Type="http://schemas.openxmlformats.org/officeDocument/2006/relationships/image" Target="media/image180.wmf"/><Relationship Id="rId212" Type="http://schemas.openxmlformats.org/officeDocument/2006/relationships/image" Target="media/image103.wmf"/><Relationship Id="rId254" Type="http://schemas.openxmlformats.org/officeDocument/2006/relationships/image" Target="media/image124.wmf"/><Relationship Id="rId657" Type="http://schemas.openxmlformats.org/officeDocument/2006/relationships/image" Target="media/image351.wmf"/><Relationship Id="rId49" Type="http://schemas.openxmlformats.org/officeDocument/2006/relationships/image" Target="media/image22.wmf"/><Relationship Id="rId114" Type="http://schemas.openxmlformats.org/officeDocument/2006/relationships/image" Target="media/image54.wmf"/><Relationship Id="rId296" Type="http://schemas.openxmlformats.org/officeDocument/2006/relationships/image" Target="media/image146.png"/><Relationship Id="rId461" Type="http://schemas.openxmlformats.org/officeDocument/2006/relationships/image" Target="media/image239.png"/><Relationship Id="rId517" Type="http://schemas.openxmlformats.org/officeDocument/2006/relationships/oleObject" Target="embeddings/oleObject238.bin"/><Relationship Id="rId559" Type="http://schemas.openxmlformats.org/officeDocument/2006/relationships/image" Target="media/image296.wmf"/><Relationship Id="rId60" Type="http://schemas.openxmlformats.org/officeDocument/2006/relationships/oleObject" Target="embeddings/oleObject26.bin"/><Relationship Id="rId156" Type="http://schemas.openxmlformats.org/officeDocument/2006/relationships/image" Target="media/image75.wmf"/><Relationship Id="rId198" Type="http://schemas.openxmlformats.org/officeDocument/2006/relationships/image" Target="media/image96.wmf"/><Relationship Id="rId321" Type="http://schemas.openxmlformats.org/officeDocument/2006/relationships/image" Target="media/image157.wmf"/><Relationship Id="rId363" Type="http://schemas.openxmlformats.org/officeDocument/2006/relationships/image" Target="media/image188.png"/><Relationship Id="rId419" Type="http://schemas.openxmlformats.org/officeDocument/2006/relationships/image" Target="media/image216.wmf"/><Relationship Id="rId570" Type="http://schemas.openxmlformats.org/officeDocument/2006/relationships/oleObject" Target="embeddings/oleObject261.bin"/><Relationship Id="rId626" Type="http://schemas.openxmlformats.org/officeDocument/2006/relationships/image" Target="media/image336.wmf"/><Relationship Id="rId223" Type="http://schemas.openxmlformats.org/officeDocument/2006/relationships/oleObject" Target="embeddings/oleObject108.bin"/><Relationship Id="rId430" Type="http://schemas.openxmlformats.org/officeDocument/2006/relationships/oleObject" Target="embeddings/oleObject202.bin"/><Relationship Id="rId668" Type="http://schemas.openxmlformats.org/officeDocument/2006/relationships/image" Target="media/image357.wmf"/><Relationship Id="rId18" Type="http://schemas.openxmlformats.org/officeDocument/2006/relationships/oleObject" Target="embeddings/oleObject5.bin"/><Relationship Id="rId265" Type="http://schemas.openxmlformats.org/officeDocument/2006/relationships/oleObject" Target="embeddings/oleObject129.bin"/><Relationship Id="rId472" Type="http://schemas.openxmlformats.org/officeDocument/2006/relationships/oleObject" Target="embeddings/oleObject222.bin"/><Relationship Id="rId528" Type="http://schemas.openxmlformats.org/officeDocument/2006/relationships/oleObject" Target="embeddings/oleObject245.bin"/><Relationship Id="rId125" Type="http://schemas.openxmlformats.org/officeDocument/2006/relationships/oleObject" Target="embeddings/oleObject59.bin"/><Relationship Id="rId167" Type="http://schemas.openxmlformats.org/officeDocument/2006/relationships/oleObject" Target="embeddings/oleObject80.bin"/><Relationship Id="rId332" Type="http://schemas.openxmlformats.org/officeDocument/2006/relationships/image" Target="media/image163.png"/><Relationship Id="rId374" Type="http://schemas.openxmlformats.org/officeDocument/2006/relationships/image" Target="media/image193.wmf"/><Relationship Id="rId581" Type="http://schemas.openxmlformats.org/officeDocument/2006/relationships/image" Target="media/image309.wmf"/><Relationship Id="rId71" Type="http://schemas.openxmlformats.org/officeDocument/2006/relationships/image" Target="media/image33.wmf"/><Relationship Id="rId234" Type="http://schemas.openxmlformats.org/officeDocument/2006/relationships/image" Target="media/image114.wmf"/><Relationship Id="rId637" Type="http://schemas.openxmlformats.org/officeDocument/2006/relationships/oleObject" Target="embeddings/oleObject291.bin"/><Relationship Id="rId679" Type="http://schemas.openxmlformats.org/officeDocument/2006/relationships/oleObject" Target="embeddings/oleObject310.bin"/><Relationship Id="rId2" Type="http://schemas.openxmlformats.org/officeDocument/2006/relationships/numbering" Target="numbering.xml"/><Relationship Id="rId29" Type="http://schemas.openxmlformats.org/officeDocument/2006/relationships/image" Target="media/image12.wmf"/><Relationship Id="rId276" Type="http://schemas.openxmlformats.org/officeDocument/2006/relationships/image" Target="media/image135.wmf"/><Relationship Id="rId441" Type="http://schemas.openxmlformats.org/officeDocument/2006/relationships/image" Target="media/image227.wmf"/><Relationship Id="rId483" Type="http://schemas.openxmlformats.org/officeDocument/2006/relationships/oleObject" Target="embeddings/oleObject228.bin"/><Relationship Id="rId539" Type="http://schemas.openxmlformats.org/officeDocument/2006/relationships/image" Target="media/image284.wmf"/><Relationship Id="rId40" Type="http://schemas.openxmlformats.org/officeDocument/2006/relationships/oleObject" Target="embeddings/oleObject16.bin"/><Relationship Id="rId136" Type="http://schemas.openxmlformats.org/officeDocument/2006/relationships/image" Target="media/image65.wmf"/><Relationship Id="rId178" Type="http://schemas.openxmlformats.org/officeDocument/2006/relationships/image" Target="media/image86.wmf"/><Relationship Id="rId301" Type="http://schemas.openxmlformats.org/officeDocument/2006/relationships/image" Target="media/image149.wmf"/><Relationship Id="rId343" Type="http://schemas.openxmlformats.org/officeDocument/2006/relationships/image" Target="media/image171.png"/><Relationship Id="rId550" Type="http://schemas.openxmlformats.org/officeDocument/2006/relationships/oleObject" Target="embeddings/oleObject253.bin"/><Relationship Id="rId82" Type="http://schemas.openxmlformats.org/officeDocument/2006/relationships/oleObject" Target="embeddings/oleObject37.bin"/><Relationship Id="rId203" Type="http://schemas.openxmlformats.org/officeDocument/2006/relationships/oleObject" Target="embeddings/oleObject98.bin"/><Relationship Id="rId385" Type="http://schemas.openxmlformats.org/officeDocument/2006/relationships/oleObject" Target="embeddings/oleObject180.bin"/><Relationship Id="rId592" Type="http://schemas.openxmlformats.org/officeDocument/2006/relationships/image" Target="media/image316.wmf"/><Relationship Id="rId606" Type="http://schemas.openxmlformats.org/officeDocument/2006/relationships/oleObject" Target="embeddings/oleObject276.bin"/><Relationship Id="rId648" Type="http://schemas.openxmlformats.org/officeDocument/2006/relationships/oleObject" Target="embeddings/oleObject295.bin"/><Relationship Id="rId245" Type="http://schemas.openxmlformats.org/officeDocument/2006/relationships/oleObject" Target="embeddings/oleObject119.bin"/><Relationship Id="rId287" Type="http://schemas.openxmlformats.org/officeDocument/2006/relationships/oleObject" Target="embeddings/oleObject140.bin"/><Relationship Id="rId410" Type="http://schemas.openxmlformats.org/officeDocument/2006/relationships/oleObject" Target="embeddings/oleObject192.bin"/><Relationship Id="rId452" Type="http://schemas.openxmlformats.org/officeDocument/2006/relationships/image" Target="media/image234.png"/><Relationship Id="rId494" Type="http://schemas.openxmlformats.org/officeDocument/2006/relationships/oleObject" Target="embeddings/oleObject234.bin"/><Relationship Id="rId508" Type="http://schemas.openxmlformats.org/officeDocument/2006/relationships/image" Target="media/image267.png"/><Relationship Id="rId105" Type="http://schemas.openxmlformats.org/officeDocument/2006/relationships/oleObject" Target="embeddings/oleObject49.bin"/><Relationship Id="rId147" Type="http://schemas.openxmlformats.org/officeDocument/2006/relationships/oleObject" Target="embeddings/oleObject70.bin"/><Relationship Id="rId312" Type="http://schemas.openxmlformats.org/officeDocument/2006/relationships/oleObject" Target="embeddings/oleObject151.bin"/><Relationship Id="rId354" Type="http://schemas.openxmlformats.org/officeDocument/2006/relationships/image" Target="media/image181.png"/><Relationship Id="rId51" Type="http://schemas.openxmlformats.org/officeDocument/2006/relationships/image" Target="media/image23.wmf"/><Relationship Id="rId93" Type="http://schemas.openxmlformats.org/officeDocument/2006/relationships/image" Target="media/image44.wmf"/><Relationship Id="rId189" Type="http://schemas.openxmlformats.org/officeDocument/2006/relationships/oleObject" Target="embeddings/oleObject91.bin"/><Relationship Id="rId396" Type="http://schemas.openxmlformats.org/officeDocument/2006/relationships/image" Target="media/image204.wmf"/><Relationship Id="rId561" Type="http://schemas.openxmlformats.org/officeDocument/2006/relationships/image" Target="media/image297.wmf"/><Relationship Id="rId617" Type="http://schemas.openxmlformats.org/officeDocument/2006/relationships/image" Target="media/image330.wmf"/><Relationship Id="rId659" Type="http://schemas.openxmlformats.org/officeDocument/2006/relationships/image" Target="media/image352.wmf"/><Relationship Id="rId214" Type="http://schemas.openxmlformats.org/officeDocument/2006/relationships/image" Target="media/image104.wmf"/><Relationship Id="rId256" Type="http://schemas.openxmlformats.org/officeDocument/2006/relationships/image" Target="media/image125.wmf"/><Relationship Id="rId298" Type="http://schemas.openxmlformats.org/officeDocument/2006/relationships/oleObject" Target="embeddings/oleObject144.bin"/><Relationship Id="rId421" Type="http://schemas.openxmlformats.org/officeDocument/2006/relationships/image" Target="media/image217.wmf"/><Relationship Id="rId463" Type="http://schemas.openxmlformats.org/officeDocument/2006/relationships/image" Target="media/image240.wmf"/><Relationship Id="rId519" Type="http://schemas.openxmlformats.org/officeDocument/2006/relationships/oleObject" Target="embeddings/oleObject239.bin"/><Relationship Id="rId670" Type="http://schemas.openxmlformats.org/officeDocument/2006/relationships/image" Target="media/image358.wmf"/><Relationship Id="rId116" Type="http://schemas.openxmlformats.org/officeDocument/2006/relationships/image" Target="media/image55.wmf"/><Relationship Id="rId158" Type="http://schemas.openxmlformats.org/officeDocument/2006/relationships/image" Target="media/image76.wmf"/><Relationship Id="rId323" Type="http://schemas.openxmlformats.org/officeDocument/2006/relationships/image" Target="media/image158.wmf"/><Relationship Id="rId530" Type="http://schemas.openxmlformats.org/officeDocument/2006/relationships/image" Target="media/image278.png"/><Relationship Id="rId20" Type="http://schemas.openxmlformats.org/officeDocument/2006/relationships/oleObject" Target="embeddings/oleObject6.bin"/><Relationship Id="rId62" Type="http://schemas.openxmlformats.org/officeDocument/2006/relationships/oleObject" Target="embeddings/oleObject27.bin"/><Relationship Id="rId365" Type="http://schemas.openxmlformats.org/officeDocument/2006/relationships/oleObject" Target="embeddings/oleObject169.bin"/><Relationship Id="rId572" Type="http://schemas.openxmlformats.org/officeDocument/2006/relationships/oleObject" Target="embeddings/oleObject262.bin"/><Relationship Id="rId628" Type="http://schemas.openxmlformats.org/officeDocument/2006/relationships/oleObject" Target="embeddings/oleObject285.bin"/><Relationship Id="rId225" Type="http://schemas.openxmlformats.org/officeDocument/2006/relationships/oleObject" Target="embeddings/oleObject109.bin"/><Relationship Id="rId267" Type="http://schemas.openxmlformats.org/officeDocument/2006/relationships/oleObject" Target="embeddings/oleObject130.bin"/><Relationship Id="rId432" Type="http://schemas.openxmlformats.org/officeDocument/2006/relationships/oleObject" Target="embeddings/oleObject203.bin"/><Relationship Id="rId474" Type="http://schemas.openxmlformats.org/officeDocument/2006/relationships/image" Target="media/image244.png"/><Relationship Id="rId127" Type="http://schemas.openxmlformats.org/officeDocument/2006/relationships/oleObject" Target="embeddings/oleObject60.bin"/><Relationship Id="rId681" Type="http://schemas.openxmlformats.org/officeDocument/2006/relationships/oleObject" Target="embeddings/oleObject311.bin"/><Relationship Id="rId31" Type="http://schemas.openxmlformats.org/officeDocument/2006/relationships/image" Target="media/image13.wmf"/><Relationship Id="rId73" Type="http://schemas.openxmlformats.org/officeDocument/2006/relationships/image" Target="media/image34.wmf"/><Relationship Id="rId169" Type="http://schemas.openxmlformats.org/officeDocument/2006/relationships/oleObject" Target="embeddings/oleObject81.bin"/><Relationship Id="rId334" Type="http://schemas.openxmlformats.org/officeDocument/2006/relationships/oleObject" Target="embeddings/oleObject163.bin"/><Relationship Id="rId376" Type="http://schemas.openxmlformats.org/officeDocument/2006/relationships/image" Target="media/image194.wmf"/><Relationship Id="rId541" Type="http://schemas.openxmlformats.org/officeDocument/2006/relationships/image" Target="media/image285.wmf"/><Relationship Id="rId583" Type="http://schemas.openxmlformats.org/officeDocument/2006/relationships/image" Target="media/image310.png"/><Relationship Id="rId639" Type="http://schemas.openxmlformats.org/officeDocument/2006/relationships/oleObject" Target="embeddings/oleObject292.bin"/><Relationship Id="rId4" Type="http://schemas.openxmlformats.org/officeDocument/2006/relationships/settings" Target="settings.xml"/><Relationship Id="rId180" Type="http://schemas.openxmlformats.org/officeDocument/2006/relationships/image" Target="media/image87.wmf"/><Relationship Id="rId236" Type="http://schemas.openxmlformats.org/officeDocument/2006/relationships/image" Target="media/image115.wmf"/><Relationship Id="rId278" Type="http://schemas.openxmlformats.org/officeDocument/2006/relationships/image" Target="media/image136.wmf"/><Relationship Id="rId401" Type="http://schemas.openxmlformats.org/officeDocument/2006/relationships/image" Target="media/image207.wmf"/><Relationship Id="rId443" Type="http://schemas.openxmlformats.org/officeDocument/2006/relationships/image" Target="media/image228.wmf"/><Relationship Id="rId650" Type="http://schemas.openxmlformats.org/officeDocument/2006/relationships/oleObject" Target="embeddings/oleObject296.bin"/><Relationship Id="rId303" Type="http://schemas.openxmlformats.org/officeDocument/2006/relationships/image" Target="media/image150.wmf"/><Relationship Id="rId485" Type="http://schemas.openxmlformats.org/officeDocument/2006/relationships/oleObject" Target="embeddings/oleObject229.bin"/><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image" Target="media/image66.wmf"/><Relationship Id="rId345" Type="http://schemas.openxmlformats.org/officeDocument/2006/relationships/image" Target="media/image173.png"/><Relationship Id="rId387" Type="http://schemas.openxmlformats.org/officeDocument/2006/relationships/oleObject" Target="embeddings/oleObject181.bin"/><Relationship Id="rId510" Type="http://schemas.openxmlformats.org/officeDocument/2006/relationships/image" Target="media/image269.wmf"/><Relationship Id="rId552" Type="http://schemas.openxmlformats.org/officeDocument/2006/relationships/image" Target="media/image292.wmf"/><Relationship Id="rId594" Type="http://schemas.openxmlformats.org/officeDocument/2006/relationships/image" Target="media/image317.png"/><Relationship Id="rId608" Type="http://schemas.openxmlformats.org/officeDocument/2006/relationships/oleObject" Target="embeddings/oleObject277.bin"/><Relationship Id="rId191" Type="http://schemas.openxmlformats.org/officeDocument/2006/relationships/oleObject" Target="embeddings/oleObject92.bin"/><Relationship Id="rId205" Type="http://schemas.openxmlformats.org/officeDocument/2006/relationships/oleObject" Target="embeddings/oleObject99.bin"/><Relationship Id="rId247" Type="http://schemas.openxmlformats.org/officeDocument/2006/relationships/oleObject" Target="embeddings/oleObject120.bin"/><Relationship Id="rId412" Type="http://schemas.openxmlformats.org/officeDocument/2006/relationships/oleObject" Target="embeddings/oleObject193.bin"/><Relationship Id="rId107" Type="http://schemas.openxmlformats.org/officeDocument/2006/relationships/oleObject" Target="embeddings/oleObject50.bin"/><Relationship Id="rId289" Type="http://schemas.openxmlformats.org/officeDocument/2006/relationships/oleObject" Target="embeddings/oleObject141.bin"/><Relationship Id="rId454" Type="http://schemas.openxmlformats.org/officeDocument/2006/relationships/oleObject" Target="embeddings/oleObject212.bin"/><Relationship Id="rId496" Type="http://schemas.openxmlformats.org/officeDocument/2006/relationships/image" Target="media/image255.png"/><Relationship Id="rId661" Type="http://schemas.openxmlformats.org/officeDocument/2006/relationships/image" Target="media/image353.wmf"/><Relationship Id="rId11" Type="http://schemas.openxmlformats.org/officeDocument/2006/relationships/image" Target="media/image3.wmf"/><Relationship Id="rId53" Type="http://schemas.openxmlformats.org/officeDocument/2006/relationships/image" Target="media/image24.wmf"/><Relationship Id="rId149" Type="http://schemas.openxmlformats.org/officeDocument/2006/relationships/oleObject" Target="embeddings/oleObject71.bin"/><Relationship Id="rId314" Type="http://schemas.openxmlformats.org/officeDocument/2006/relationships/oleObject" Target="embeddings/oleObject152.bin"/><Relationship Id="rId356" Type="http://schemas.openxmlformats.org/officeDocument/2006/relationships/image" Target="media/image182.png"/><Relationship Id="rId398" Type="http://schemas.openxmlformats.org/officeDocument/2006/relationships/image" Target="media/image205.png"/><Relationship Id="rId521" Type="http://schemas.openxmlformats.org/officeDocument/2006/relationships/oleObject" Target="embeddings/oleObject240.bin"/><Relationship Id="rId563" Type="http://schemas.openxmlformats.org/officeDocument/2006/relationships/image" Target="media/image298.png"/><Relationship Id="rId619" Type="http://schemas.openxmlformats.org/officeDocument/2006/relationships/image" Target="media/image331.png"/><Relationship Id="rId95" Type="http://schemas.openxmlformats.org/officeDocument/2006/relationships/image" Target="media/image45.wmf"/><Relationship Id="rId160" Type="http://schemas.openxmlformats.org/officeDocument/2006/relationships/image" Target="media/image77.wmf"/><Relationship Id="rId216" Type="http://schemas.openxmlformats.org/officeDocument/2006/relationships/image" Target="media/image105.wmf"/><Relationship Id="rId423" Type="http://schemas.openxmlformats.org/officeDocument/2006/relationships/image" Target="media/image218.wmf"/><Relationship Id="rId258" Type="http://schemas.openxmlformats.org/officeDocument/2006/relationships/image" Target="media/image126.wmf"/><Relationship Id="rId465" Type="http://schemas.openxmlformats.org/officeDocument/2006/relationships/oleObject" Target="embeddings/oleObject218.bin"/><Relationship Id="rId630" Type="http://schemas.openxmlformats.org/officeDocument/2006/relationships/oleObject" Target="embeddings/oleObject286.bin"/><Relationship Id="rId672" Type="http://schemas.openxmlformats.org/officeDocument/2006/relationships/image" Target="media/image359.wmf"/><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image" Target="media/image56.wmf"/><Relationship Id="rId325" Type="http://schemas.openxmlformats.org/officeDocument/2006/relationships/image" Target="media/image159.wmf"/><Relationship Id="rId367" Type="http://schemas.openxmlformats.org/officeDocument/2006/relationships/oleObject" Target="embeddings/oleObject170.bin"/><Relationship Id="rId532" Type="http://schemas.openxmlformats.org/officeDocument/2006/relationships/oleObject" Target="embeddings/oleObject246.bin"/><Relationship Id="rId574" Type="http://schemas.openxmlformats.org/officeDocument/2006/relationships/oleObject" Target="embeddings/oleObject263.bin"/><Relationship Id="rId171" Type="http://schemas.openxmlformats.org/officeDocument/2006/relationships/oleObject" Target="embeddings/oleObject82.bin"/><Relationship Id="rId227" Type="http://schemas.openxmlformats.org/officeDocument/2006/relationships/oleObject" Target="embeddings/oleObject110.bin"/><Relationship Id="rId269" Type="http://schemas.openxmlformats.org/officeDocument/2006/relationships/oleObject" Target="embeddings/oleObject131.bin"/><Relationship Id="rId434" Type="http://schemas.openxmlformats.org/officeDocument/2006/relationships/oleObject" Target="embeddings/oleObject204.bin"/><Relationship Id="rId476" Type="http://schemas.openxmlformats.org/officeDocument/2006/relationships/oleObject" Target="embeddings/oleObject224.bin"/><Relationship Id="rId641" Type="http://schemas.openxmlformats.org/officeDocument/2006/relationships/image" Target="media/image342.png"/><Relationship Id="rId683" Type="http://schemas.openxmlformats.org/officeDocument/2006/relationships/theme" Target="theme/theme1.xml"/><Relationship Id="rId33" Type="http://schemas.openxmlformats.org/officeDocument/2006/relationships/image" Target="media/image14.wmf"/><Relationship Id="rId129" Type="http://schemas.openxmlformats.org/officeDocument/2006/relationships/oleObject" Target="embeddings/oleObject61.bin"/><Relationship Id="rId280" Type="http://schemas.openxmlformats.org/officeDocument/2006/relationships/image" Target="media/image137.wmf"/><Relationship Id="rId336" Type="http://schemas.openxmlformats.org/officeDocument/2006/relationships/image" Target="media/image166.png"/><Relationship Id="rId501" Type="http://schemas.openxmlformats.org/officeDocument/2006/relationships/image" Target="media/image260.png"/><Relationship Id="rId543" Type="http://schemas.openxmlformats.org/officeDocument/2006/relationships/image" Target="media/image286.wmf"/><Relationship Id="rId75" Type="http://schemas.openxmlformats.org/officeDocument/2006/relationships/image" Target="media/image35.wmf"/><Relationship Id="rId140" Type="http://schemas.openxmlformats.org/officeDocument/2006/relationships/image" Target="media/image67.wmf"/><Relationship Id="rId182" Type="http://schemas.openxmlformats.org/officeDocument/2006/relationships/image" Target="media/image88.wmf"/><Relationship Id="rId378" Type="http://schemas.openxmlformats.org/officeDocument/2006/relationships/image" Target="media/image195.wmf"/><Relationship Id="rId403" Type="http://schemas.openxmlformats.org/officeDocument/2006/relationships/image" Target="media/image208.wmf"/><Relationship Id="rId585" Type="http://schemas.openxmlformats.org/officeDocument/2006/relationships/image" Target="media/image312.wmf"/><Relationship Id="rId6" Type="http://schemas.openxmlformats.org/officeDocument/2006/relationships/footnotes" Target="footnotes.xml"/><Relationship Id="rId238" Type="http://schemas.openxmlformats.org/officeDocument/2006/relationships/image" Target="media/image116.wmf"/><Relationship Id="rId445" Type="http://schemas.openxmlformats.org/officeDocument/2006/relationships/image" Target="media/image229.wmf"/><Relationship Id="rId487" Type="http://schemas.openxmlformats.org/officeDocument/2006/relationships/oleObject" Target="embeddings/oleObject230.bin"/><Relationship Id="rId610" Type="http://schemas.openxmlformats.org/officeDocument/2006/relationships/oleObject" Target="embeddings/oleObject278.bin"/><Relationship Id="rId652" Type="http://schemas.openxmlformats.org/officeDocument/2006/relationships/oleObject" Target="embeddings/oleObject297.bin"/><Relationship Id="rId291" Type="http://schemas.openxmlformats.org/officeDocument/2006/relationships/oleObject" Target="embeddings/oleObject142.bin"/><Relationship Id="rId305" Type="http://schemas.openxmlformats.org/officeDocument/2006/relationships/image" Target="media/image151.wmf"/><Relationship Id="rId347" Type="http://schemas.openxmlformats.org/officeDocument/2006/relationships/image" Target="media/image175.png"/><Relationship Id="rId512" Type="http://schemas.openxmlformats.org/officeDocument/2006/relationships/image" Target="media/image270.wmf"/><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oleObject" Target="embeddings/oleObject72.bin"/><Relationship Id="rId389" Type="http://schemas.openxmlformats.org/officeDocument/2006/relationships/oleObject" Target="embeddings/oleObject182.bin"/><Relationship Id="rId554" Type="http://schemas.openxmlformats.org/officeDocument/2006/relationships/image" Target="media/image293.wmf"/><Relationship Id="rId596" Type="http://schemas.openxmlformats.org/officeDocument/2006/relationships/oleObject" Target="embeddings/oleObject271.bin"/><Relationship Id="rId193" Type="http://schemas.openxmlformats.org/officeDocument/2006/relationships/oleObject" Target="embeddings/oleObject93.bin"/><Relationship Id="rId207" Type="http://schemas.openxmlformats.org/officeDocument/2006/relationships/oleObject" Target="embeddings/oleObject100.bin"/><Relationship Id="rId249" Type="http://schemas.openxmlformats.org/officeDocument/2006/relationships/oleObject" Target="embeddings/oleObject121.bin"/><Relationship Id="rId414" Type="http://schemas.openxmlformats.org/officeDocument/2006/relationships/oleObject" Target="embeddings/oleObject194.bin"/><Relationship Id="rId456" Type="http://schemas.openxmlformats.org/officeDocument/2006/relationships/oleObject" Target="embeddings/oleObject213.bin"/><Relationship Id="rId498" Type="http://schemas.openxmlformats.org/officeDocument/2006/relationships/image" Target="media/image257.png"/><Relationship Id="rId621" Type="http://schemas.openxmlformats.org/officeDocument/2006/relationships/oleObject" Target="embeddings/oleObject282.bin"/><Relationship Id="rId663" Type="http://schemas.openxmlformats.org/officeDocument/2006/relationships/image" Target="media/image354.png"/><Relationship Id="rId13" Type="http://schemas.openxmlformats.org/officeDocument/2006/relationships/image" Target="media/image4.wmf"/><Relationship Id="rId109" Type="http://schemas.openxmlformats.org/officeDocument/2006/relationships/oleObject" Target="embeddings/oleObject51.bin"/><Relationship Id="rId260" Type="http://schemas.openxmlformats.org/officeDocument/2006/relationships/image" Target="media/image127.wmf"/><Relationship Id="rId316" Type="http://schemas.openxmlformats.org/officeDocument/2006/relationships/oleObject" Target="embeddings/oleObject154.bin"/><Relationship Id="rId523" Type="http://schemas.openxmlformats.org/officeDocument/2006/relationships/oleObject" Target="embeddings/oleObject242.bin"/><Relationship Id="rId55" Type="http://schemas.openxmlformats.org/officeDocument/2006/relationships/image" Target="media/image25.wmf"/><Relationship Id="rId97" Type="http://schemas.openxmlformats.org/officeDocument/2006/relationships/image" Target="media/image46.wmf"/><Relationship Id="rId120" Type="http://schemas.openxmlformats.org/officeDocument/2006/relationships/image" Target="media/image57.wmf"/><Relationship Id="rId358" Type="http://schemas.openxmlformats.org/officeDocument/2006/relationships/image" Target="media/image184.png"/><Relationship Id="rId565" Type="http://schemas.openxmlformats.org/officeDocument/2006/relationships/image" Target="media/image300.wmf"/><Relationship Id="rId162" Type="http://schemas.openxmlformats.org/officeDocument/2006/relationships/image" Target="media/image78.wmf"/><Relationship Id="rId218" Type="http://schemas.openxmlformats.org/officeDocument/2006/relationships/image" Target="media/image106.wmf"/><Relationship Id="rId425" Type="http://schemas.openxmlformats.org/officeDocument/2006/relationships/image" Target="media/image219.wmf"/><Relationship Id="rId467" Type="http://schemas.openxmlformats.org/officeDocument/2006/relationships/image" Target="media/image241.wmf"/><Relationship Id="rId632" Type="http://schemas.openxmlformats.org/officeDocument/2006/relationships/oleObject" Target="embeddings/oleObject287.bin"/><Relationship Id="rId271" Type="http://schemas.openxmlformats.org/officeDocument/2006/relationships/oleObject" Target="embeddings/oleObject132.bin"/><Relationship Id="rId674" Type="http://schemas.openxmlformats.org/officeDocument/2006/relationships/image" Target="media/image360.wmf"/><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oleObject" Target="embeddings/oleObject62.bin"/><Relationship Id="rId327" Type="http://schemas.openxmlformats.org/officeDocument/2006/relationships/image" Target="media/image160.wmf"/><Relationship Id="rId369" Type="http://schemas.openxmlformats.org/officeDocument/2006/relationships/oleObject" Target="embeddings/oleObject172.bin"/><Relationship Id="rId534" Type="http://schemas.openxmlformats.org/officeDocument/2006/relationships/oleObject" Target="embeddings/oleObject247.bin"/><Relationship Id="rId576" Type="http://schemas.openxmlformats.org/officeDocument/2006/relationships/image" Target="media/image306.png"/><Relationship Id="rId173" Type="http://schemas.openxmlformats.org/officeDocument/2006/relationships/oleObject" Target="embeddings/oleObject83.bin"/><Relationship Id="rId229" Type="http://schemas.openxmlformats.org/officeDocument/2006/relationships/oleObject" Target="embeddings/oleObject111.bin"/><Relationship Id="rId380" Type="http://schemas.openxmlformats.org/officeDocument/2006/relationships/image" Target="media/image196.wmf"/><Relationship Id="rId436" Type="http://schemas.openxmlformats.org/officeDocument/2006/relationships/oleObject" Target="embeddings/oleObject205.bin"/><Relationship Id="rId601" Type="http://schemas.openxmlformats.org/officeDocument/2006/relationships/image" Target="media/image321.wmf"/><Relationship Id="rId643" Type="http://schemas.openxmlformats.org/officeDocument/2006/relationships/oleObject" Target="embeddings/oleObject293.bin"/><Relationship Id="rId240" Type="http://schemas.openxmlformats.org/officeDocument/2006/relationships/image" Target="media/image117.wmf"/><Relationship Id="rId478" Type="http://schemas.openxmlformats.org/officeDocument/2006/relationships/image" Target="media/image246.wmf"/><Relationship Id="rId685" Type="http://schemas.openxmlformats.org/officeDocument/2006/relationships/customXml" Target="../customXml/item3.xml"/><Relationship Id="rId35" Type="http://schemas.openxmlformats.org/officeDocument/2006/relationships/image" Target="media/image15.wmf"/><Relationship Id="rId77" Type="http://schemas.openxmlformats.org/officeDocument/2006/relationships/image" Target="media/image36.wmf"/><Relationship Id="rId100" Type="http://schemas.openxmlformats.org/officeDocument/2006/relationships/oleObject" Target="embeddings/oleObject46.bin"/><Relationship Id="rId282" Type="http://schemas.openxmlformats.org/officeDocument/2006/relationships/image" Target="media/image138.wmf"/><Relationship Id="rId338" Type="http://schemas.openxmlformats.org/officeDocument/2006/relationships/image" Target="media/image168.png"/><Relationship Id="rId503" Type="http://schemas.openxmlformats.org/officeDocument/2006/relationships/image" Target="media/image262.png"/><Relationship Id="rId545" Type="http://schemas.openxmlformats.org/officeDocument/2006/relationships/image" Target="media/image287.png"/><Relationship Id="rId587" Type="http://schemas.openxmlformats.org/officeDocument/2006/relationships/image" Target="media/image313.wmf"/><Relationship Id="rId8" Type="http://schemas.openxmlformats.org/officeDocument/2006/relationships/image" Target="media/image1.jpeg"/><Relationship Id="rId142" Type="http://schemas.openxmlformats.org/officeDocument/2006/relationships/image" Target="media/image68.wmf"/><Relationship Id="rId184" Type="http://schemas.openxmlformats.org/officeDocument/2006/relationships/image" Target="media/image89.wmf"/><Relationship Id="rId391" Type="http://schemas.openxmlformats.org/officeDocument/2006/relationships/oleObject" Target="embeddings/oleObject183.bin"/><Relationship Id="rId405" Type="http://schemas.openxmlformats.org/officeDocument/2006/relationships/image" Target="media/image209.wmf"/><Relationship Id="rId447" Type="http://schemas.openxmlformats.org/officeDocument/2006/relationships/image" Target="media/image230.png"/><Relationship Id="rId612" Type="http://schemas.openxmlformats.org/officeDocument/2006/relationships/oleObject" Target="embeddings/oleObject279.bin"/><Relationship Id="rId251" Type="http://schemas.openxmlformats.org/officeDocument/2006/relationships/oleObject" Target="embeddings/oleObject122.bin"/><Relationship Id="rId489" Type="http://schemas.openxmlformats.org/officeDocument/2006/relationships/oleObject" Target="embeddings/oleObject231.bin"/><Relationship Id="rId654" Type="http://schemas.openxmlformats.org/officeDocument/2006/relationships/oleObject" Target="embeddings/oleObject298.bin"/><Relationship Id="rId46" Type="http://schemas.openxmlformats.org/officeDocument/2006/relationships/oleObject" Target="embeddings/oleObject19.bin"/><Relationship Id="rId293" Type="http://schemas.openxmlformats.org/officeDocument/2006/relationships/oleObject" Target="embeddings/oleObject143.bin"/><Relationship Id="rId307" Type="http://schemas.openxmlformats.org/officeDocument/2006/relationships/image" Target="media/image152.wmf"/><Relationship Id="rId349" Type="http://schemas.openxmlformats.org/officeDocument/2006/relationships/image" Target="media/image177.png"/><Relationship Id="rId514" Type="http://schemas.openxmlformats.org/officeDocument/2006/relationships/image" Target="media/image271.wmf"/><Relationship Id="rId556" Type="http://schemas.openxmlformats.org/officeDocument/2006/relationships/image" Target="media/image294.png"/><Relationship Id="rId88" Type="http://schemas.openxmlformats.org/officeDocument/2006/relationships/oleObject" Target="embeddings/oleObject40.bin"/><Relationship Id="rId111" Type="http://schemas.openxmlformats.org/officeDocument/2006/relationships/oleObject" Target="embeddings/oleObject52.bin"/><Relationship Id="rId153" Type="http://schemas.openxmlformats.org/officeDocument/2006/relationships/oleObject" Target="embeddings/oleObject73.bin"/><Relationship Id="rId195" Type="http://schemas.openxmlformats.org/officeDocument/2006/relationships/oleObject" Target="embeddings/oleObject94.bin"/><Relationship Id="rId209" Type="http://schemas.openxmlformats.org/officeDocument/2006/relationships/oleObject" Target="embeddings/oleObject101.bin"/><Relationship Id="rId360" Type="http://schemas.openxmlformats.org/officeDocument/2006/relationships/image" Target="media/image186.png"/><Relationship Id="rId416" Type="http://schemas.openxmlformats.org/officeDocument/2006/relationships/oleObject" Target="embeddings/oleObject195.bin"/><Relationship Id="rId598" Type="http://schemas.openxmlformats.org/officeDocument/2006/relationships/oleObject" Target="embeddings/oleObject272.bin"/><Relationship Id="rId220" Type="http://schemas.openxmlformats.org/officeDocument/2006/relationships/image" Target="media/image107.wmf"/><Relationship Id="rId458" Type="http://schemas.openxmlformats.org/officeDocument/2006/relationships/image" Target="media/image238.wmf"/><Relationship Id="rId623" Type="http://schemas.openxmlformats.org/officeDocument/2006/relationships/image" Target="media/image334.wmf"/><Relationship Id="rId665" Type="http://schemas.openxmlformats.org/officeDocument/2006/relationships/oleObject" Target="embeddings/oleObject303.bin"/><Relationship Id="rId15" Type="http://schemas.openxmlformats.org/officeDocument/2006/relationships/image" Target="media/image5.wmf"/><Relationship Id="rId57" Type="http://schemas.openxmlformats.org/officeDocument/2006/relationships/image" Target="media/image26.wmf"/><Relationship Id="rId262" Type="http://schemas.openxmlformats.org/officeDocument/2006/relationships/image" Target="media/image128.wmf"/><Relationship Id="rId318" Type="http://schemas.openxmlformats.org/officeDocument/2006/relationships/oleObject" Target="embeddings/oleObject156.bin"/><Relationship Id="rId525" Type="http://schemas.openxmlformats.org/officeDocument/2006/relationships/image" Target="media/image275.wmf"/><Relationship Id="rId567" Type="http://schemas.openxmlformats.org/officeDocument/2006/relationships/image" Target="media/image301.wmf"/><Relationship Id="rId99" Type="http://schemas.openxmlformats.org/officeDocument/2006/relationships/image" Target="media/image47.wmf"/><Relationship Id="rId122" Type="http://schemas.openxmlformats.org/officeDocument/2006/relationships/image" Target="media/image58.wmf"/><Relationship Id="rId164" Type="http://schemas.openxmlformats.org/officeDocument/2006/relationships/image" Target="media/image79.wmf"/><Relationship Id="rId371" Type="http://schemas.openxmlformats.org/officeDocument/2006/relationships/oleObject" Target="embeddings/oleObject173.bin"/><Relationship Id="rId427" Type="http://schemas.openxmlformats.org/officeDocument/2006/relationships/image" Target="media/image220.wmf"/><Relationship Id="rId469" Type="http://schemas.openxmlformats.org/officeDocument/2006/relationships/image" Target="media/image242.wmf"/><Relationship Id="rId634" Type="http://schemas.openxmlformats.org/officeDocument/2006/relationships/oleObject" Target="embeddings/oleObject288.bin"/><Relationship Id="rId676" Type="http://schemas.openxmlformats.org/officeDocument/2006/relationships/image" Target="media/image361.wmf"/><Relationship Id="rId26" Type="http://schemas.openxmlformats.org/officeDocument/2006/relationships/oleObject" Target="embeddings/oleObject9.bin"/><Relationship Id="rId231" Type="http://schemas.openxmlformats.org/officeDocument/2006/relationships/oleObject" Target="embeddings/oleObject112.bin"/><Relationship Id="rId273" Type="http://schemas.openxmlformats.org/officeDocument/2006/relationships/oleObject" Target="embeddings/oleObject133.bin"/><Relationship Id="rId329" Type="http://schemas.openxmlformats.org/officeDocument/2006/relationships/image" Target="media/image161.wmf"/><Relationship Id="rId480" Type="http://schemas.openxmlformats.org/officeDocument/2006/relationships/image" Target="media/image247.wmf"/><Relationship Id="rId536" Type="http://schemas.openxmlformats.org/officeDocument/2006/relationships/oleObject" Target="embeddings/oleObject248.bin"/><Relationship Id="rId68" Type="http://schemas.openxmlformats.org/officeDocument/2006/relationships/oleObject" Target="embeddings/oleObject30.bin"/><Relationship Id="rId133" Type="http://schemas.openxmlformats.org/officeDocument/2006/relationships/oleObject" Target="embeddings/oleObject63.bin"/><Relationship Id="rId175" Type="http://schemas.openxmlformats.org/officeDocument/2006/relationships/oleObject" Target="embeddings/oleObject84.bin"/><Relationship Id="rId340" Type="http://schemas.openxmlformats.org/officeDocument/2006/relationships/oleObject" Target="embeddings/oleObject164.bin"/><Relationship Id="rId578" Type="http://schemas.openxmlformats.org/officeDocument/2006/relationships/oleObject" Target="embeddings/oleObject264.bin"/><Relationship Id="rId200" Type="http://schemas.openxmlformats.org/officeDocument/2006/relationships/image" Target="media/image97.wmf"/><Relationship Id="rId382" Type="http://schemas.openxmlformats.org/officeDocument/2006/relationships/image" Target="media/image197.wmf"/><Relationship Id="rId438" Type="http://schemas.openxmlformats.org/officeDocument/2006/relationships/oleObject" Target="embeddings/oleObject206.bin"/><Relationship Id="rId603" Type="http://schemas.openxmlformats.org/officeDocument/2006/relationships/image" Target="media/image322.wmf"/><Relationship Id="rId645" Type="http://schemas.openxmlformats.org/officeDocument/2006/relationships/image" Target="media/image345.wmf"/><Relationship Id="rId242" Type="http://schemas.openxmlformats.org/officeDocument/2006/relationships/image" Target="media/image118.wmf"/><Relationship Id="rId284" Type="http://schemas.openxmlformats.org/officeDocument/2006/relationships/image" Target="media/image139.wmf"/><Relationship Id="rId491" Type="http://schemas.openxmlformats.org/officeDocument/2006/relationships/image" Target="media/image252.wmf"/><Relationship Id="rId505" Type="http://schemas.openxmlformats.org/officeDocument/2006/relationships/image" Target="media/image264.png"/><Relationship Id="rId37" Type="http://schemas.openxmlformats.org/officeDocument/2006/relationships/image" Target="media/image16.wmf"/><Relationship Id="rId79" Type="http://schemas.openxmlformats.org/officeDocument/2006/relationships/image" Target="media/image37.wmf"/><Relationship Id="rId102" Type="http://schemas.openxmlformats.org/officeDocument/2006/relationships/oleObject" Target="embeddings/oleObject47.bin"/><Relationship Id="rId144" Type="http://schemas.openxmlformats.org/officeDocument/2006/relationships/image" Target="media/image69.wmf"/><Relationship Id="rId547" Type="http://schemas.openxmlformats.org/officeDocument/2006/relationships/image" Target="media/image289.wmf"/><Relationship Id="rId589" Type="http://schemas.openxmlformats.org/officeDocument/2006/relationships/image" Target="media/image314.wmf"/><Relationship Id="rId90" Type="http://schemas.openxmlformats.org/officeDocument/2006/relationships/oleObject" Target="embeddings/oleObject41.bin"/><Relationship Id="rId186" Type="http://schemas.openxmlformats.org/officeDocument/2006/relationships/image" Target="media/image90.wmf"/><Relationship Id="rId351" Type="http://schemas.openxmlformats.org/officeDocument/2006/relationships/image" Target="media/image179.png"/><Relationship Id="rId393" Type="http://schemas.openxmlformats.org/officeDocument/2006/relationships/oleObject" Target="embeddings/oleObject184.bin"/><Relationship Id="rId407" Type="http://schemas.openxmlformats.org/officeDocument/2006/relationships/image" Target="media/image210.wmf"/><Relationship Id="rId449" Type="http://schemas.openxmlformats.org/officeDocument/2006/relationships/image" Target="media/image232.png"/><Relationship Id="rId614" Type="http://schemas.openxmlformats.org/officeDocument/2006/relationships/oleObject" Target="embeddings/oleObject280.bin"/><Relationship Id="rId656" Type="http://schemas.openxmlformats.org/officeDocument/2006/relationships/oleObject" Target="embeddings/oleObject299.bin"/><Relationship Id="rId211" Type="http://schemas.openxmlformats.org/officeDocument/2006/relationships/oleObject" Target="embeddings/oleObject102.bin"/><Relationship Id="rId253" Type="http://schemas.openxmlformats.org/officeDocument/2006/relationships/oleObject" Target="embeddings/oleObject123.bin"/><Relationship Id="rId295" Type="http://schemas.openxmlformats.org/officeDocument/2006/relationships/image" Target="media/image145.png"/><Relationship Id="rId309" Type="http://schemas.openxmlformats.org/officeDocument/2006/relationships/image" Target="media/image153.png"/><Relationship Id="rId460" Type="http://schemas.openxmlformats.org/officeDocument/2006/relationships/oleObject" Target="embeddings/oleObject215.bin"/><Relationship Id="rId516" Type="http://schemas.openxmlformats.org/officeDocument/2006/relationships/image" Target="media/image272.wmf"/><Relationship Id="rId48" Type="http://schemas.openxmlformats.org/officeDocument/2006/relationships/oleObject" Target="embeddings/oleObject20.bin"/><Relationship Id="rId113" Type="http://schemas.openxmlformats.org/officeDocument/2006/relationships/oleObject" Target="embeddings/oleObject53.bin"/><Relationship Id="rId320" Type="http://schemas.openxmlformats.org/officeDocument/2006/relationships/oleObject" Target="embeddings/oleObject157.bin"/><Relationship Id="rId558" Type="http://schemas.openxmlformats.org/officeDocument/2006/relationships/oleObject" Target="embeddings/oleObject256.bin"/><Relationship Id="rId155" Type="http://schemas.openxmlformats.org/officeDocument/2006/relationships/oleObject" Target="embeddings/oleObject74.bin"/><Relationship Id="rId197" Type="http://schemas.openxmlformats.org/officeDocument/2006/relationships/oleObject" Target="embeddings/oleObject95.bin"/><Relationship Id="rId362" Type="http://schemas.openxmlformats.org/officeDocument/2006/relationships/oleObject" Target="embeddings/oleObject168.bin"/><Relationship Id="rId418" Type="http://schemas.openxmlformats.org/officeDocument/2006/relationships/oleObject" Target="embeddings/oleObject196.bin"/><Relationship Id="rId625" Type="http://schemas.openxmlformats.org/officeDocument/2006/relationships/image" Target="media/image335.png"/><Relationship Id="rId222" Type="http://schemas.openxmlformats.org/officeDocument/2006/relationships/image" Target="media/image108.wmf"/><Relationship Id="rId264" Type="http://schemas.openxmlformats.org/officeDocument/2006/relationships/image" Target="media/image129.wmf"/><Relationship Id="rId471" Type="http://schemas.openxmlformats.org/officeDocument/2006/relationships/image" Target="media/image243.wmf"/><Relationship Id="rId667" Type="http://schemas.openxmlformats.org/officeDocument/2006/relationships/oleObject" Target="embeddings/oleObject304.bin"/><Relationship Id="rId17" Type="http://schemas.openxmlformats.org/officeDocument/2006/relationships/image" Target="media/image6.wmf"/><Relationship Id="rId59" Type="http://schemas.openxmlformats.org/officeDocument/2006/relationships/image" Target="media/image27.wmf"/><Relationship Id="rId124" Type="http://schemas.openxmlformats.org/officeDocument/2006/relationships/image" Target="media/image59.wmf"/><Relationship Id="rId527" Type="http://schemas.openxmlformats.org/officeDocument/2006/relationships/image" Target="media/image276.wmf"/><Relationship Id="rId569" Type="http://schemas.openxmlformats.org/officeDocument/2006/relationships/image" Target="media/image302.wmf"/><Relationship Id="rId70" Type="http://schemas.openxmlformats.org/officeDocument/2006/relationships/oleObject" Target="embeddings/oleObject31.bin"/><Relationship Id="rId166" Type="http://schemas.openxmlformats.org/officeDocument/2006/relationships/image" Target="media/image80.wmf"/><Relationship Id="rId331" Type="http://schemas.openxmlformats.org/officeDocument/2006/relationships/image" Target="media/image162.png"/><Relationship Id="rId373" Type="http://schemas.openxmlformats.org/officeDocument/2006/relationships/oleObject" Target="embeddings/oleObject174.bin"/><Relationship Id="rId429" Type="http://schemas.openxmlformats.org/officeDocument/2006/relationships/image" Target="media/image221.wmf"/><Relationship Id="rId580" Type="http://schemas.openxmlformats.org/officeDocument/2006/relationships/oleObject" Target="embeddings/oleObject265.bin"/><Relationship Id="rId636" Type="http://schemas.openxmlformats.org/officeDocument/2006/relationships/oleObject" Target="embeddings/oleObject290.bin"/><Relationship Id="rId1" Type="http://schemas.openxmlformats.org/officeDocument/2006/relationships/customXml" Target="../customXml/item1.xml"/><Relationship Id="rId233" Type="http://schemas.openxmlformats.org/officeDocument/2006/relationships/oleObject" Target="embeddings/oleObject113.bin"/><Relationship Id="rId440" Type="http://schemas.openxmlformats.org/officeDocument/2006/relationships/oleObject" Target="embeddings/oleObject207.bin"/><Relationship Id="rId678" Type="http://schemas.openxmlformats.org/officeDocument/2006/relationships/image" Target="media/image362.wmf"/><Relationship Id="rId28" Type="http://schemas.openxmlformats.org/officeDocument/2006/relationships/oleObject" Target="embeddings/oleObject10.bin"/><Relationship Id="rId275" Type="http://schemas.openxmlformats.org/officeDocument/2006/relationships/oleObject" Target="embeddings/oleObject134.bin"/><Relationship Id="rId300" Type="http://schemas.openxmlformats.org/officeDocument/2006/relationships/oleObject" Target="embeddings/oleObject145.bin"/><Relationship Id="rId482" Type="http://schemas.openxmlformats.org/officeDocument/2006/relationships/image" Target="media/image248.wmf"/><Relationship Id="rId538" Type="http://schemas.openxmlformats.org/officeDocument/2006/relationships/image" Target="media/image283.png"/><Relationship Id="rId81" Type="http://schemas.openxmlformats.org/officeDocument/2006/relationships/image" Target="media/image38.wmf"/><Relationship Id="rId135" Type="http://schemas.openxmlformats.org/officeDocument/2006/relationships/oleObject" Target="embeddings/oleObject64.bin"/><Relationship Id="rId177" Type="http://schemas.openxmlformats.org/officeDocument/2006/relationships/oleObject" Target="embeddings/oleObject85.bin"/><Relationship Id="rId342" Type="http://schemas.openxmlformats.org/officeDocument/2006/relationships/image" Target="media/image170.png"/><Relationship Id="rId384" Type="http://schemas.openxmlformats.org/officeDocument/2006/relationships/image" Target="media/image198.wmf"/><Relationship Id="rId591" Type="http://schemas.openxmlformats.org/officeDocument/2006/relationships/image" Target="media/image315.png"/><Relationship Id="rId605" Type="http://schemas.openxmlformats.org/officeDocument/2006/relationships/image" Target="media/image323.wmf"/><Relationship Id="rId202" Type="http://schemas.openxmlformats.org/officeDocument/2006/relationships/image" Target="media/image98.wmf"/><Relationship Id="rId244" Type="http://schemas.openxmlformats.org/officeDocument/2006/relationships/image" Target="media/image119.wmf"/><Relationship Id="rId647" Type="http://schemas.openxmlformats.org/officeDocument/2006/relationships/image" Target="media/image346.wmf"/><Relationship Id="rId39" Type="http://schemas.openxmlformats.org/officeDocument/2006/relationships/image" Target="media/image17.wmf"/><Relationship Id="rId286" Type="http://schemas.openxmlformats.org/officeDocument/2006/relationships/image" Target="media/image140.wmf"/><Relationship Id="rId451" Type="http://schemas.openxmlformats.org/officeDocument/2006/relationships/oleObject" Target="embeddings/oleObject211.bin"/><Relationship Id="rId493" Type="http://schemas.openxmlformats.org/officeDocument/2006/relationships/image" Target="media/image253.wmf"/><Relationship Id="rId507" Type="http://schemas.openxmlformats.org/officeDocument/2006/relationships/image" Target="media/image266.png"/><Relationship Id="rId549" Type="http://schemas.openxmlformats.org/officeDocument/2006/relationships/image" Target="media/image290.wmf"/><Relationship Id="rId50" Type="http://schemas.openxmlformats.org/officeDocument/2006/relationships/oleObject" Target="embeddings/oleObject21.bin"/><Relationship Id="rId104" Type="http://schemas.openxmlformats.org/officeDocument/2006/relationships/oleObject" Target="embeddings/oleObject48.bin"/><Relationship Id="rId146" Type="http://schemas.openxmlformats.org/officeDocument/2006/relationships/image" Target="media/image70.wmf"/><Relationship Id="rId188" Type="http://schemas.openxmlformats.org/officeDocument/2006/relationships/image" Target="media/image91.wmf"/><Relationship Id="rId311" Type="http://schemas.openxmlformats.org/officeDocument/2006/relationships/oleObject" Target="embeddings/oleObject150.bin"/><Relationship Id="rId353" Type="http://schemas.openxmlformats.org/officeDocument/2006/relationships/oleObject" Target="embeddings/oleObject166.bin"/><Relationship Id="rId395" Type="http://schemas.openxmlformats.org/officeDocument/2006/relationships/oleObject" Target="embeddings/oleObject185.bin"/><Relationship Id="rId409" Type="http://schemas.openxmlformats.org/officeDocument/2006/relationships/image" Target="media/image211.wmf"/><Relationship Id="rId560" Type="http://schemas.openxmlformats.org/officeDocument/2006/relationships/oleObject" Target="embeddings/oleObject257.bin"/><Relationship Id="rId92" Type="http://schemas.openxmlformats.org/officeDocument/2006/relationships/oleObject" Target="embeddings/oleObject42.bin"/><Relationship Id="rId213" Type="http://schemas.openxmlformats.org/officeDocument/2006/relationships/oleObject" Target="embeddings/oleObject103.bin"/><Relationship Id="rId420" Type="http://schemas.openxmlformats.org/officeDocument/2006/relationships/oleObject" Target="embeddings/oleObject197.bin"/><Relationship Id="rId616" Type="http://schemas.openxmlformats.org/officeDocument/2006/relationships/image" Target="media/image329.png"/><Relationship Id="rId658" Type="http://schemas.openxmlformats.org/officeDocument/2006/relationships/oleObject" Target="embeddings/oleObject300.bin"/><Relationship Id="rId255" Type="http://schemas.openxmlformats.org/officeDocument/2006/relationships/oleObject" Target="embeddings/oleObject124.bin"/><Relationship Id="rId297" Type="http://schemas.openxmlformats.org/officeDocument/2006/relationships/image" Target="media/image147.wmf"/><Relationship Id="rId462" Type="http://schemas.openxmlformats.org/officeDocument/2006/relationships/oleObject" Target="embeddings/oleObject216.bin"/><Relationship Id="rId518" Type="http://schemas.openxmlformats.org/officeDocument/2006/relationships/image" Target="media/image273.wmf"/><Relationship Id="rId115" Type="http://schemas.openxmlformats.org/officeDocument/2006/relationships/oleObject" Target="embeddings/oleObject54.bin"/><Relationship Id="rId157" Type="http://schemas.openxmlformats.org/officeDocument/2006/relationships/oleObject" Target="embeddings/oleObject75.bin"/><Relationship Id="rId322" Type="http://schemas.openxmlformats.org/officeDocument/2006/relationships/oleObject" Target="embeddings/oleObject158.bin"/><Relationship Id="rId364" Type="http://schemas.openxmlformats.org/officeDocument/2006/relationships/image" Target="media/image189.wmf"/><Relationship Id="rId61" Type="http://schemas.openxmlformats.org/officeDocument/2006/relationships/image" Target="media/image28.wmf"/><Relationship Id="rId199" Type="http://schemas.openxmlformats.org/officeDocument/2006/relationships/oleObject" Target="embeddings/oleObject96.bin"/><Relationship Id="rId571" Type="http://schemas.openxmlformats.org/officeDocument/2006/relationships/image" Target="media/image303.wmf"/><Relationship Id="rId627" Type="http://schemas.openxmlformats.org/officeDocument/2006/relationships/oleObject" Target="embeddings/oleObject284.bin"/><Relationship Id="rId669" Type="http://schemas.openxmlformats.org/officeDocument/2006/relationships/oleObject" Target="embeddings/oleObject305.bin"/><Relationship Id="rId19" Type="http://schemas.openxmlformats.org/officeDocument/2006/relationships/image" Target="media/image7.wmf"/><Relationship Id="rId224" Type="http://schemas.openxmlformats.org/officeDocument/2006/relationships/image" Target="media/image109.wmf"/><Relationship Id="rId266" Type="http://schemas.openxmlformats.org/officeDocument/2006/relationships/image" Target="media/image130.wmf"/><Relationship Id="rId431" Type="http://schemas.openxmlformats.org/officeDocument/2006/relationships/image" Target="media/image222.wmf"/><Relationship Id="rId473" Type="http://schemas.openxmlformats.org/officeDocument/2006/relationships/oleObject" Target="embeddings/oleObject223.bin"/><Relationship Id="rId529" Type="http://schemas.openxmlformats.org/officeDocument/2006/relationships/image" Target="media/image277.png"/><Relationship Id="rId680" Type="http://schemas.openxmlformats.org/officeDocument/2006/relationships/image" Target="media/image363.wmf"/><Relationship Id="rId30" Type="http://schemas.openxmlformats.org/officeDocument/2006/relationships/oleObject" Target="embeddings/oleObject11.bin"/><Relationship Id="rId126" Type="http://schemas.openxmlformats.org/officeDocument/2006/relationships/image" Target="media/image60.wmf"/><Relationship Id="rId168" Type="http://schemas.openxmlformats.org/officeDocument/2006/relationships/image" Target="media/image81.wmf"/><Relationship Id="rId333" Type="http://schemas.openxmlformats.org/officeDocument/2006/relationships/image" Target="media/image164.wmf"/><Relationship Id="rId540" Type="http://schemas.openxmlformats.org/officeDocument/2006/relationships/oleObject" Target="embeddings/oleObject249.bin"/><Relationship Id="rId72" Type="http://schemas.openxmlformats.org/officeDocument/2006/relationships/oleObject" Target="embeddings/oleObject32.bin"/><Relationship Id="rId375" Type="http://schemas.openxmlformats.org/officeDocument/2006/relationships/oleObject" Target="embeddings/oleObject175.bin"/><Relationship Id="rId582" Type="http://schemas.openxmlformats.org/officeDocument/2006/relationships/oleObject" Target="embeddings/oleObject266.bin"/><Relationship Id="rId638" Type="http://schemas.openxmlformats.org/officeDocument/2006/relationships/image" Target="media/image340.wmf"/><Relationship Id="rId3" Type="http://schemas.openxmlformats.org/officeDocument/2006/relationships/styles" Target="styles.xml"/><Relationship Id="rId235" Type="http://schemas.openxmlformats.org/officeDocument/2006/relationships/oleObject" Target="embeddings/oleObject114.bin"/><Relationship Id="rId277" Type="http://schemas.openxmlformats.org/officeDocument/2006/relationships/oleObject" Target="embeddings/oleObject135.bin"/><Relationship Id="rId400" Type="http://schemas.openxmlformats.org/officeDocument/2006/relationships/oleObject" Target="embeddings/oleObject187.bin"/><Relationship Id="rId442" Type="http://schemas.openxmlformats.org/officeDocument/2006/relationships/oleObject" Target="embeddings/oleObject208.bin"/><Relationship Id="rId484" Type="http://schemas.openxmlformats.org/officeDocument/2006/relationships/image" Target="media/image249.wmf"/><Relationship Id="rId137" Type="http://schemas.openxmlformats.org/officeDocument/2006/relationships/oleObject" Target="embeddings/oleObject65.bin"/><Relationship Id="rId302" Type="http://schemas.openxmlformats.org/officeDocument/2006/relationships/oleObject" Target="embeddings/oleObject146.bin"/><Relationship Id="rId344" Type="http://schemas.openxmlformats.org/officeDocument/2006/relationships/image" Target="media/image172.png"/><Relationship Id="rId41" Type="http://schemas.openxmlformats.org/officeDocument/2006/relationships/image" Target="media/image18.wmf"/><Relationship Id="rId83" Type="http://schemas.openxmlformats.org/officeDocument/2006/relationships/image" Target="media/image39.wmf"/><Relationship Id="rId179" Type="http://schemas.openxmlformats.org/officeDocument/2006/relationships/oleObject" Target="embeddings/oleObject86.bin"/><Relationship Id="rId386" Type="http://schemas.openxmlformats.org/officeDocument/2006/relationships/image" Target="media/image199.wmf"/><Relationship Id="rId551" Type="http://schemas.openxmlformats.org/officeDocument/2006/relationships/image" Target="media/image291.png"/><Relationship Id="rId593" Type="http://schemas.openxmlformats.org/officeDocument/2006/relationships/oleObject" Target="embeddings/oleObject270.bin"/><Relationship Id="rId607" Type="http://schemas.openxmlformats.org/officeDocument/2006/relationships/image" Target="media/image324.wmf"/><Relationship Id="rId649" Type="http://schemas.openxmlformats.org/officeDocument/2006/relationships/image" Target="media/image347.wmf"/><Relationship Id="rId190" Type="http://schemas.openxmlformats.org/officeDocument/2006/relationships/image" Target="media/image92.wmf"/><Relationship Id="rId204" Type="http://schemas.openxmlformats.org/officeDocument/2006/relationships/image" Target="media/image99.wmf"/><Relationship Id="rId246" Type="http://schemas.openxmlformats.org/officeDocument/2006/relationships/image" Target="media/image120.wmf"/><Relationship Id="rId288" Type="http://schemas.openxmlformats.org/officeDocument/2006/relationships/image" Target="media/image141.wmf"/><Relationship Id="rId411" Type="http://schemas.openxmlformats.org/officeDocument/2006/relationships/image" Target="media/image212.wmf"/><Relationship Id="rId453" Type="http://schemas.openxmlformats.org/officeDocument/2006/relationships/image" Target="media/image235.wmf"/><Relationship Id="rId509" Type="http://schemas.openxmlformats.org/officeDocument/2006/relationships/image" Target="media/image268.png"/><Relationship Id="rId660" Type="http://schemas.openxmlformats.org/officeDocument/2006/relationships/oleObject" Target="embeddings/oleObject301.bin"/><Relationship Id="rId106" Type="http://schemas.openxmlformats.org/officeDocument/2006/relationships/image" Target="media/image50.wmf"/><Relationship Id="rId313" Type="http://schemas.openxmlformats.org/officeDocument/2006/relationships/image" Target="media/image155.wmf"/><Relationship Id="rId495" Type="http://schemas.openxmlformats.org/officeDocument/2006/relationships/image" Target="media/image254.png"/><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oleObject" Target="embeddings/oleObject43.bin"/><Relationship Id="rId148" Type="http://schemas.openxmlformats.org/officeDocument/2006/relationships/image" Target="media/image71.wmf"/><Relationship Id="rId355" Type="http://schemas.openxmlformats.org/officeDocument/2006/relationships/oleObject" Target="embeddings/oleObject167.bin"/><Relationship Id="rId397" Type="http://schemas.openxmlformats.org/officeDocument/2006/relationships/oleObject" Target="embeddings/oleObject186.bin"/><Relationship Id="rId520" Type="http://schemas.openxmlformats.org/officeDocument/2006/relationships/image" Target="media/image274.wmf"/><Relationship Id="rId562" Type="http://schemas.openxmlformats.org/officeDocument/2006/relationships/oleObject" Target="embeddings/oleObject258.bin"/><Relationship Id="rId618" Type="http://schemas.openxmlformats.org/officeDocument/2006/relationships/oleObject" Target="embeddings/oleObject281.bin"/><Relationship Id="rId215" Type="http://schemas.openxmlformats.org/officeDocument/2006/relationships/oleObject" Target="embeddings/oleObject104.bin"/><Relationship Id="rId257" Type="http://schemas.openxmlformats.org/officeDocument/2006/relationships/oleObject" Target="embeddings/oleObject125.bin"/><Relationship Id="rId422" Type="http://schemas.openxmlformats.org/officeDocument/2006/relationships/oleObject" Target="embeddings/oleObject198.bin"/><Relationship Id="rId464" Type="http://schemas.openxmlformats.org/officeDocument/2006/relationships/oleObject" Target="embeddings/oleObject217.bin"/><Relationship Id="rId299" Type="http://schemas.openxmlformats.org/officeDocument/2006/relationships/image" Target="media/image148.wmf"/><Relationship Id="rId63" Type="http://schemas.openxmlformats.org/officeDocument/2006/relationships/image" Target="media/image29.wmf"/><Relationship Id="rId159" Type="http://schemas.openxmlformats.org/officeDocument/2006/relationships/oleObject" Target="embeddings/oleObject76.bin"/><Relationship Id="rId366" Type="http://schemas.openxmlformats.org/officeDocument/2006/relationships/image" Target="media/image190.wmf"/><Relationship Id="rId573" Type="http://schemas.openxmlformats.org/officeDocument/2006/relationships/image" Target="media/image304.wmf"/><Relationship Id="rId226" Type="http://schemas.openxmlformats.org/officeDocument/2006/relationships/image" Target="media/image110.wmf"/><Relationship Id="rId433" Type="http://schemas.openxmlformats.org/officeDocument/2006/relationships/image" Target="media/image223.wmf"/><Relationship Id="rId640" Type="http://schemas.openxmlformats.org/officeDocument/2006/relationships/image" Target="media/image341.png"/><Relationship Id="rId74" Type="http://schemas.openxmlformats.org/officeDocument/2006/relationships/oleObject" Target="embeddings/oleObject33.bin"/><Relationship Id="rId377" Type="http://schemas.openxmlformats.org/officeDocument/2006/relationships/oleObject" Target="embeddings/oleObject176.bin"/><Relationship Id="rId500" Type="http://schemas.openxmlformats.org/officeDocument/2006/relationships/image" Target="media/image259.png"/><Relationship Id="rId584" Type="http://schemas.openxmlformats.org/officeDocument/2006/relationships/image" Target="media/image311.png"/><Relationship Id="rId5" Type="http://schemas.openxmlformats.org/officeDocument/2006/relationships/webSettings" Target="webSettings.xml"/><Relationship Id="rId237" Type="http://schemas.openxmlformats.org/officeDocument/2006/relationships/oleObject" Target="embeddings/oleObject115.bin"/><Relationship Id="rId444" Type="http://schemas.openxmlformats.org/officeDocument/2006/relationships/oleObject" Target="embeddings/oleObject209.bin"/><Relationship Id="rId651" Type="http://schemas.openxmlformats.org/officeDocument/2006/relationships/image" Target="media/image348.wmf"/><Relationship Id="rId290" Type="http://schemas.openxmlformats.org/officeDocument/2006/relationships/image" Target="media/image142.wmf"/><Relationship Id="rId304" Type="http://schemas.openxmlformats.org/officeDocument/2006/relationships/oleObject" Target="embeddings/oleObject147.bin"/><Relationship Id="rId388" Type="http://schemas.openxmlformats.org/officeDocument/2006/relationships/image" Target="media/image200.wmf"/><Relationship Id="rId511" Type="http://schemas.openxmlformats.org/officeDocument/2006/relationships/oleObject" Target="embeddings/oleObject235.bin"/><Relationship Id="rId609" Type="http://schemas.openxmlformats.org/officeDocument/2006/relationships/image" Target="media/image325.wmf"/><Relationship Id="rId85" Type="http://schemas.openxmlformats.org/officeDocument/2006/relationships/image" Target="media/image40.wmf"/><Relationship Id="rId150" Type="http://schemas.openxmlformats.org/officeDocument/2006/relationships/image" Target="media/image72.wmf"/><Relationship Id="rId595" Type="http://schemas.openxmlformats.org/officeDocument/2006/relationships/image" Target="media/image318.png"/><Relationship Id="rId248" Type="http://schemas.openxmlformats.org/officeDocument/2006/relationships/image" Target="media/image121.wmf"/><Relationship Id="rId455" Type="http://schemas.openxmlformats.org/officeDocument/2006/relationships/image" Target="media/image236.wmf"/><Relationship Id="rId662" Type="http://schemas.openxmlformats.org/officeDocument/2006/relationships/oleObject" Target="embeddings/oleObject302.bin"/><Relationship Id="rId12" Type="http://schemas.openxmlformats.org/officeDocument/2006/relationships/oleObject" Target="embeddings/oleObject2.bin"/><Relationship Id="rId108" Type="http://schemas.openxmlformats.org/officeDocument/2006/relationships/image" Target="media/image51.wmf"/><Relationship Id="rId315" Type="http://schemas.openxmlformats.org/officeDocument/2006/relationships/oleObject" Target="embeddings/oleObject153.bin"/><Relationship Id="rId522" Type="http://schemas.openxmlformats.org/officeDocument/2006/relationships/oleObject" Target="embeddings/oleObject241.bin"/><Relationship Id="rId96" Type="http://schemas.openxmlformats.org/officeDocument/2006/relationships/oleObject" Target="embeddings/oleObject44.bin"/><Relationship Id="rId161" Type="http://schemas.openxmlformats.org/officeDocument/2006/relationships/oleObject" Target="embeddings/oleObject77.bin"/><Relationship Id="rId399" Type="http://schemas.openxmlformats.org/officeDocument/2006/relationships/image" Target="media/image206.wmf"/><Relationship Id="rId259" Type="http://schemas.openxmlformats.org/officeDocument/2006/relationships/oleObject" Target="embeddings/oleObject126.bin"/><Relationship Id="rId466" Type="http://schemas.openxmlformats.org/officeDocument/2006/relationships/oleObject" Target="embeddings/oleObject219.bin"/><Relationship Id="rId673" Type="http://schemas.openxmlformats.org/officeDocument/2006/relationships/oleObject" Target="embeddings/oleObject307.bin"/><Relationship Id="rId23" Type="http://schemas.openxmlformats.org/officeDocument/2006/relationships/image" Target="media/image9.wmf"/><Relationship Id="rId119" Type="http://schemas.openxmlformats.org/officeDocument/2006/relationships/oleObject" Target="embeddings/oleObject56.bin"/><Relationship Id="rId326" Type="http://schemas.openxmlformats.org/officeDocument/2006/relationships/oleObject" Target="embeddings/oleObject160.bin"/><Relationship Id="rId533" Type="http://schemas.openxmlformats.org/officeDocument/2006/relationships/image" Target="media/image280.wmf"/><Relationship Id="rId172" Type="http://schemas.openxmlformats.org/officeDocument/2006/relationships/image" Target="media/image83.wmf"/><Relationship Id="rId477" Type="http://schemas.openxmlformats.org/officeDocument/2006/relationships/oleObject" Target="embeddings/oleObject225.bin"/><Relationship Id="rId600" Type="http://schemas.openxmlformats.org/officeDocument/2006/relationships/oleObject" Target="embeddings/oleObject273.bin"/><Relationship Id="rId684" Type="http://schemas.openxmlformats.org/officeDocument/2006/relationships/customXml" Target="../customXml/item2.xml"/><Relationship Id="rId337" Type="http://schemas.openxmlformats.org/officeDocument/2006/relationships/image" Target="media/image167.emf"/><Relationship Id="rId34" Type="http://schemas.openxmlformats.org/officeDocument/2006/relationships/oleObject" Target="embeddings/oleObject13.bin"/><Relationship Id="rId544" Type="http://schemas.openxmlformats.org/officeDocument/2006/relationships/oleObject" Target="embeddings/oleObject251.bin"/><Relationship Id="rId183" Type="http://schemas.openxmlformats.org/officeDocument/2006/relationships/oleObject" Target="embeddings/oleObject88.bin"/><Relationship Id="rId390" Type="http://schemas.openxmlformats.org/officeDocument/2006/relationships/image" Target="media/image201.wmf"/><Relationship Id="rId404" Type="http://schemas.openxmlformats.org/officeDocument/2006/relationships/oleObject" Target="embeddings/oleObject189.bin"/><Relationship Id="rId611" Type="http://schemas.openxmlformats.org/officeDocument/2006/relationships/image" Target="media/image326.wmf"/><Relationship Id="rId250" Type="http://schemas.openxmlformats.org/officeDocument/2006/relationships/image" Target="media/image122.wmf"/><Relationship Id="rId488" Type="http://schemas.openxmlformats.org/officeDocument/2006/relationships/image" Target="media/image251.wmf"/><Relationship Id="rId45" Type="http://schemas.openxmlformats.org/officeDocument/2006/relationships/image" Target="media/image20.wmf"/><Relationship Id="rId110" Type="http://schemas.openxmlformats.org/officeDocument/2006/relationships/image" Target="media/image52.wmf"/><Relationship Id="rId348" Type="http://schemas.openxmlformats.org/officeDocument/2006/relationships/image" Target="media/image176.png"/><Relationship Id="rId555" Type="http://schemas.openxmlformats.org/officeDocument/2006/relationships/oleObject" Target="embeddings/oleObject255.bin"/><Relationship Id="rId194" Type="http://schemas.openxmlformats.org/officeDocument/2006/relationships/image" Target="media/image94.wmf"/><Relationship Id="rId208" Type="http://schemas.openxmlformats.org/officeDocument/2006/relationships/image" Target="media/image101.wmf"/><Relationship Id="rId415" Type="http://schemas.openxmlformats.org/officeDocument/2006/relationships/image" Target="media/image214.wmf"/><Relationship Id="rId622" Type="http://schemas.openxmlformats.org/officeDocument/2006/relationships/image" Target="media/image333.png"/><Relationship Id="rId261" Type="http://schemas.openxmlformats.org/officeDocument/2006/relationships/oleObject" Target="embeddings/oleObject127.bin"/><Relationship Id="rId499" Type="http://schemas.openxmlformats.org/officeDocument/2006/relationships/image" Target="media/image258.png"/><Relationship Id="rId56" Type="http://schemas.openxmlformats.org/officeDocument/2006/relationships/oleObject" Target="embeddings/oleObject24.bin"/><Relationship Id="rId359" Type="http://schemas.openxmlformats.org/officeDocument/2006/relationships/image" Target="media/image185.png"/><Relationship Id="rId566" Type="http://schemas.openxmlformats.org/officeDocument/2006/relationships/oleObject" Target="embeddings/oleObject259.bin"/><Relationship Id="rId121" Type="http://schemas.openxmlformats.org/officeDocument/2006/relationships/oleObject" Target="embeddings/oleObject57.bin"/><Relationship Id="rId219" Type="http://schemas.openxmlformats.org/officeDocument/2006/relationships/oleObject" Target="embeddings/oleObject106.bin"/><Relationship Id="rId426" Type="http://schemas.openxmlformats.org/officeDocument/2006/relationships/oleObject" Target="embeddings/oleObject200.bin"/><Relationship Id="rId633" Type="http://schemas.openxmlformats.org/officeDocument/2006/relationships/image" Target="media/image339.wmf"/><Relationship Id="rId67" Type="http://schemas.openxmlformats.org/officeDocument/2006/relationships/image" Target="media/image31.wmf"/><Relationship Id="rId272" Type="http://schemas.openxmlformats.org/officeDocument/2006/relationships/image" Target="media/image133.wmf"/><Relationship Id="rId577" Type="http://schemas.openxmlformats.org/officeDocument/2006/relationships/image" Target="media/image307.wmf"/><Relationship Id="rId132" Type="http://schemas.openxmlformats.org/officeDocument/2006/relationships/image" Target="media/image63.wmf"/><Relationship Id="rId437" Type="http://schemas.openxmlformats.org/officeDocument/2006/relationships/image" Target="media/image225.wmf"/><Relationship Id="rId644" Type="http://schemas.openxmlformats.org/officeDocument/2006/relationships/image" Target="media/image344.png"/><Relationship Id="rId283" Type="http://schemas.openxmlformats.org/officeDocument/2006/relationships/oleObject" Target="embeddings/oleObject138.bin"/><Relationship Id="rId490" Type="http://schemas.openxmlformats.org/officeDocument/2006/relationships/oleObject" Target="embeddings/oleObject232.bin"/><Relationship Id="rId504" Type="http://schemas.openxmlformats.org/officeDocument/2006/relationships/image" Target="media/image263.png"/><Relationship Id="rId78" Type="http://schemas.openxmlformats.org/officeDocument/2006/relationships/oleObject" Target="embeddings/oleObject35.bin"/><Relationship Id="rId143" Type="http://schemas.openxmlformats.org/officeDocument/2006/relationships/oleObject" Target="embeddings/oleObject68.bin"/><Relationship Id="rId350" Type="http://schemas.openxmlformats.org/officeDocument/2006/relationships/image" Target="media/image178.png"/><Relationship Id="rId588" Type="http://schemas.openxmlformats.org/officeDocument/2006/relationships/oleObject" Target="embeddings/oleObject268.bin"/><Relationship Id="rId9" Type="http://schemas.openxmlformats.org/officeDocument/2006/relationships/image" Target="media/image2.wmf"/><Relationship Id="rId210" Type="http://schemas.openxmlformats.org/officeDocument/2006/relationships/image" Target="media/image102.wmf"/><Relationship Id="rId448" Type="http://schemas.openxmlformats.org/officeDocument/2006/relationships/image" Target="media/image231.png"/><Relationship Id="rId655" Type="http://schemas.openxmlformats.org/officeDocument/2006/relationships/image" Target="media/image350.wmf"/><Relationship Id="rId294" Type="http://schemas.openxmlformats.org/officeDocument/2006/relationships/image" Target="media/image144.png"/><Relationship Id="rId308" Type="http://schemas.openxmlformats.org/officeDocument/2006/relationships/oleObject" Target="embeddings/oleObject149.bin"/><Relationship Id="rId515" Type="http://schemas.openxmlformats.org/officeDocument/2006/relationships/oleObject" Target="embeddings/oleObject237.bin"/><Relationship Id="rId89" Type="http://schemas.openxmlformats.org/officeDocument/2006/relationships/image" Target="media/image42.wmf"/><Relationship Id="rId154" Type="http://schemas.openxmlformats.org/officeDocument/2006/relationships/image" Target="media/image74.wmf"/><Relationship Id="rId361" Type="http://schemas.openxmlformats.org/officeDocument/2006/relationships/image" Target="media/image187.wmf"/><Relationship Id="rId599" Type="http://schemas.openxmlformats.org/officeDocument/2006/relationships/image" Target="media/image320.wmf"/><Relationship Id="rId459" Type="http://schemas.openxmlformats.org/officeDocument/2006/relationships/oleObject" Target="embeddings/oleObject214.bin"/><Relationship Id="rId666" Type="http://schemas.openxmlformats.org/officeDocument/2006/relationships/image" Target="media/image356.wmf"/><Relationship Id="rId16" Type="http://schemas.openxmlformats.org/officeDocument/2006/relationships/oleObject" Target="embeddings/oleObject4.bin"/><Relationship Id="rId221" Type="http://schemas.openxmlformats.org/officeDocument/2006/relationships/oleObject" Target="embeddings/oleObject107.bin"/><Relationship Id="rId319" Type="http://schemas.openxmlformats.org/officeDocument/2006/relationships/image" Target="media/image156.wmf"/><Relationship Id="rId526" Type="http://schemas.openxmlformats.org/officeDocument/2006/relationships/oleObject" Target="embeddings/oleObject244.bin"/><Relationship Id="rId165" Type="http://schemas.openxmlformats.org/officeDocument/2006/relationships/oleObject" Target="embeddings/oleObject79.bin"/><Relationship Id="rId372" Type="http://schemas.openxmlformats.org/officeDocument/2006/relationships/image" Target="media/image192.wmf"/><Relationship Id="rId677" Type="http://schemas.openxmlformats.org/officeDocument/2006/relationships/oleObject" Target="embeddings/oleObject309.bin"/><Relationship Id="rId232" Type="http://schemas.openxmlformats.org/officeDocument/2006/relationships/image" Target="media/image113.wmf"/><Relationship Id="rId27" Type="http://schemas.openxmlformats.org/officeDocument/2006/relationships/image" Target="media/image11.wmf"/><Relationship Id="rId537" Type="http://schemas.openxmlformats.org/officeDocument/2006/relationships/image" Target="media/image282.png"/><Relationship Id="rId80" Type="http://schemas.openxmlformats.org/officeDocument/2006/relationships/oleObject" Target="embeddings/oleObject36.bin"/><Relationship Id="rId176" Type="http://schemas.openxmlformats.org/officeDocument/2006/relationships/image" Target="media/image85.wmf"/><Relationship Id="rId383" Type="http://schemas.openxmlformats.org/officeDocument/2006/relationships/oleObject" Target="embeddings/oleObject179.bin"/><Relationship Id="rId590" Type="http://schemas.openxmlformats.org/officeDocument/2006/relationships/oleObject" Target="embeddings/oleObject269.bin"/><Relationship Id="rId604" Type="http://schemas.openxmlformats.org/officeDocument/2006/relationships/oleObject" Target="embeddings/oleObject275.bin"/><Relationship Id="rId243" Type="http://schemas.openxmlformats.org/officeDocument/2006/relationships/oleObject" Target="embeddings/oleObject118.bin"/><Relationship Id="rId450" Type="http://schemas.openxmlformats.org/officeDocument/2006/relationships/image" Target="media/image233.wmf"/><Relationship Id="rId38" Type="http://schemas.openxmlformats.org/officeDocument/2006/relationships/oleObject" Target="embeddings/oleObject15.bin"/><Relationship Id="rId103" Type="http://schemas.openxmlformats.org/officeDocument/2006/relationships/image" Target="media/image49.wmf"/><Relationship Id="rId310" Type="http://schemas.openxmlformats.org/officeDocument/2006/relationships/image" Target="media/image154.wmf"/><Relationship Id="rId548" Type="http://schemas.openxmlformats.org/officeDocument/2006/relationships/oleObject" Target="embeddings/oleObject252.bin"/><Relationship Id="rId91" Type="http://schemas.openxmlformats.org/officeDocument/2006/relationships/image" Target="media/image43.wmf"/><Relationship Id="rId187" Type="http://schemas.openxmlformats.org/officeDocument/2006/relationships/oleObject" Target="embeddings/oleObject90.bin"/><Relationship Id="rId394" Type="http://schemas.openxmlformats.org/officeDocument/2006/relationships/image" Target="media/image203.wmf"/><Relationship Id="rId408" Type="http://schemas.openxmlformats.org/officeDocument/2006/relationships/oleObject" Target="embeddings/oleObject191.bin"/><Relationship Id="rId615" Type="http://schemas.openxmlformats.org/officeDocument/2006/relationships/image" Target="media/image3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10DEB50A499549899FD045B75610BF" ma:contentTypeVersion="16" ma:contentTypeDescription="Create a new document." ma:contentTypeScope="" ma:versionID="923e32f17afc75f1bf200f303000afe7">
  <xsd:schema xmlns:xsd="http://www.w3.org/2001/XMLSchema" xmlns:xs="http://www.w3.org/2001/XMLSchema" xmlns:p="http://schemas.microsoft.com/office/2006/metadata/properties" xmlns:ns2="95fd6866-9de9-4d9e-bf6a-93b00a55f07e" xmlns:ns3="02369a3f-c78b-4618-8778-ec59ab97d477" targetNamespace="http://schemas.microsoft.com/office/2006/metadata/properties" ma:root="true" ma:fieldsID="ee8fa8939a237f32b50f95249ffd5a89" ns2:_="" ns3:_="">
    <xsd:import namespace="95fd6866-9de9-4d9e-bf6a-93b00a55f07e"/>
    <xsd:import namespace="02369a3f-c78b-4618-8778-ec59ab97d47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fd6866-9de9-4d9e-bf6a-93b00a55f0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369a3f-c78b-4618-8778-ec59ab97d4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fd6866-9de9-4d9e-bf6a-93b00a55f0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8CD142-734C-4440-84CF-271F5D7D8671}">
  <ds:schemaRefs>
    <ds:schemaRef ds:uri="http://schemas.openxmlformats.org/officeDocument/2006/bibliography"/>
  </ds:schemaRefs>
</ds:datastoreItem>
</file>

<file path=customXml/itemProps2.xml><?xml version="1.0" encoding="utf-8"?>
<ds:datastoreItem xmlns:ds="http://schemas.openxmlformats.org/officeDocument/2006/customXml" ds:itemID="{4D9EAD0F-6810-4B74-96E9-33C3B96A8CC3}"/>
</file>

<file path=customXml/itemProps3.xml><?xml version="1.0" encoding="utf-8"?>
<ds:datastoreItem xmlns:ds="http://schemas.openxmlformats.org/officeDocument/2006/customXml" ds:itemID="{E024DF3D-E935-4F04-A860-DFCB1522119E}"/>
</file>

<file path=customXml/itemProps4.xml><?xml version="1.0" encoding="utf-8"?>
<ds:datastoreItem xmlns:ds="http://schemas.openxmlformats.org/officeDocument/2006/customXml" ds:itemID="{8C087F48-59B4-47D8-87DE-6B6F452AE0EE}"/>
</file>

<file path=docProps/app.xml><?xml version="1.0" encoding="utf-8"?>
<Properties xmlns="http://schemas.openxmlformats.org/officeDocument/2006/extended-properties" xmlns:vt="http://schemas.openxmlformats.org/officeDocument/2006/docPropsVTypes">
  <Template>CD355663</Template>
  <TotalTime>16</TotalTime>
  <Pages>59</Pages>
  <Words>9018</Words>
  <Characters>51404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YNAJJAR</dc:creator>
  <cp:lastModifiedBy>YNAJJAR</cp:lastModifiedBy>
  <cp:revision>6</cp:revision>
  <dcterms:created xsi:type="dcterms:W3CDTF">2026-06-02T11:00:00Z</dcterms:created>
  <dcterms:modified xsi:type="dcterms:W3CDTF">2026-06-02T12:10:00Z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ContentTypeId">
    <vt:lpwstr>0x0101002310DEB50A499549899FD045B75610BF</vt:lpwstr>
  </property>
</Properties>
</file>