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1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header4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2F758" w14:textId="14A0711E" w:rsidR="005D0840" w:rsidRDefault="00377BE9" w:rsidP="005D0840">
      <w:pPr>
        <w:rPr>
          <w:i/>
          <w:sz w:val="28"/>
          <w:szCs w:val="24"/>
        </w:rPr>
      </w:pP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DDEA608" wp14:editId="60E34876">
                <wp:simplePos x="0" y="0"/>
                <wp:positionH relativeFrom="margin">
                  <wp:align>left</wp:align>
                </wp:positionH>
                <wp:positionV relativeFrom="paragraph">
                  <wp:posOffset>6209000</wp:posOffset>
                </wp:positionV>
                <wp:extent cx="6543675" cy="12115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BFFFF" w14:textId="77777777" w:rsidR="005B7E69" w:rsidRPr="009A49FF" w:rsidRDefault="005B7E69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9A49FF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Name:</w:t>
                            </w:r>
                          </w:p>
                          <w:p w14:paraId="5398DBF0" w14:textId="77777777" w:rsidR="005B7E69" w:rsidRPr="009A49FF" w:rsidRDefault="005B7E69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9A49FF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Set:</w:t>
                            </w:r>
                          </w:p>
                          <w:p w14:paraId="2A3A5B3C" w14:textId="77777777" w:rsidR="005B7E69" w:rsidRPr="009A49FF" w:rsidRDefault="005B7E69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9A49FF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Teacher: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EA6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88.9pt;width:515.25pt;height:95.4pt;z-index:2516858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">
                <v:textbox>
                  <w:txbxContent>
                    <w:p w14:paraId="79FBFFFF" w14:textId="77777777" w:rsidR="005B7E69" w:rsidRPr="009A49FF" w:rsidRDefault="005B7E69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9A49FF">
                        <w:rPr>
                          <w:rFonts w:ascii="Cambria" w:hAnsi="Cambria"/>
                          <w:b/>
                          <w:sz w:val="30"/>
                        </w:rPr>
                        <w:t>Name:</w:t>
                      </w:r>
                    </w:p>
                    <w:p w14:paraId="5398DBF0" w14:textId="77777777" w:rsidR="005B7E69" w:rsidRPr="009A49FF" w:rsidRDefault="005B7E69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9A49FF">
                        <w:rPr>
                          <w:rFonts w:ascii="Cambria" w:hAnsi="Cambria"/>
                          <w:b/>
                          <w:sz w:val="30"/>
                        </w:rPr>
                        <w:t>Set:</w:t>
                      </w:r>
                    </w:p>
                    <w:p w14:paraId="2A3A5B3C" w14:textId="77777777" w:rsidR="005B7E69" w:rsidRPr="009A49FF" w:rsidRDefault="005B7E69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9A49FF">
                        <w:rPr>
                          <w:rFonts w:ascii="Cambria" w:hAnsi="Cambria"/>
                          <w:b/>
                          <w:sz w:val="30"/>
                        </w:rPr>
                        <w:t>Teacher: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DC01D51" wp14:editId="379836BC">
            <wp:simplePos x="0" y="0"/>
            <wp:positionH relativeFrom="column">
              <wp:posOffset>1333979</wp:posOffset>
            </wp:positionH>
            <wp:positionV relativeFrom="paragraph">
              <wp:posOffset>142803</wp:posOffset>
            </wp:positionV>
            <wp:extent cx="4051300" cy="2159875"/>
            <wp:effectExtent l="0" t="0" r="635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CSstrip1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23"/>
                    <a:stretch/>
                  </pic:blipFill>
                  <pic:spPr bwMode="auto">
                    <a:xfrm>
                      <a:off x="0" y="0"/>
                      <a:ext cx="4051300" cy="215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0FA"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D5C4CF2" wp14:editId="0368810F">
                <wp:simplePos x="0" y="0"/>
                <wp:positionH relativeFrom="margin">
                  <wp:align>left</wp:align>
                </wp:positionH>
                <wp:positionV relativeFrom="paragraph">
                  <wp:posOffset>2522771</wp:posOffset>
                </wp:positionV>
                <wp:extent cx="6543675" cy="307657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307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B6190" w14:textId="77777777" w:rsidR="005B7E69" w:rsidRPr="00231E6F" w:rsidRDefault="005B7E69" w:rsidP="002E10FA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  <w:t>Home Learning Expectations:</w:t>
                            </w:r>
                          </w:p>
                          <w:p w14:paraId="0DC97D9C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written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yourself, in your own words.</w:t>
                            </w:r>
                          </w:p>
                          <w:p w14:paraId="05E48B50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completed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the due date.</w:t>
                            </w:r>
                          </w:p>
                          <w:p w14:paraId="2BC13409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finished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to the best of your ability.</w:t>
                            </w:r>
                          </w:p>
                          <w:p w14:paraId="2DF60B0C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instructions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are read and followed closely, before starting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.</w:t>
                            </w:r>
                          </w:p>
                          <w:p w14:paraId="531293AA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green-penned and improved when needed.</w:t>
                            </w:r>
                          </w:p>
                          <w:p w14:paraId="0AB7C577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that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marked and/or peer-assessed when asked to.</w:t>
                            </w:r>
                          </w:p>
                          <w:p w14:paraId="471F1E80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presented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clearly and all writing is legible.  </w:t>
                            </w:r>
                          </w:p>
                          <w:p w14:paraId="0FE1FE27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proofread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to ensure spelling, punctuation and grammar is to the best of your ability.</w:t>
                            </w: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 </w:t>
                            </w:r>
                          </w:p>
                          <w:p w14:paraId="49E51B0F" w14:textId="11FF64C4" w:rsidR="005B7E69" w:rsidRPr="00231E6F" w:rsidRDefault="005B7E69" w:rsidP="000C73D2">
                            <w:pPr>
                              <w:pStyle w:val="ListParagraph"/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C4CF2" id="_x0000_s1027" type="#_x0000_t202" style="position:absolute;margin-left:0;margin-top:198.65pt;width:515.25pt;height:242.2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">
                <v:textbox>
                  <w:txbxContent>
                    <w:p w14:paraId="068B6190" w14:textId="77777777" w:rsidR="005B7E69" w:rsidRPr="00231E6F" w:rsidRDefault="005B7E69" w:rsidP="002E10FA">
                      <w:pPr>
                        <w:jc w:val="center"/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</w:pPr>
                      <w:r w:rsidRPr="00231E6F"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  <w:t>Home Learning Expectations:</w:t>
                      </w:r>
                    </w:p>
                    <w:p w14:paraId="0DC97D9C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written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yourself, in your own words.</w:t>
                      </w:r>
                    </w:p>
                    <w:p w14:paraId="05E48B50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completed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the due date.</w:t>
                      </w:r>
                    </w:p>
                    <w:p w14:paraId="2BC13409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finished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to the best of your ability.</w:t>
                      </w:r>
                    </w:p>
                    <w:p w14:paraId="2DF60B0C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instructions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are read and followed closely, before starting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.</w:t>
                      </w:r>
                    </w:p>
                    <w:p w14:paraId="531293AA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green-penned and improved when needed.</w:t>
                      </w:r>
                    </w:p>
                    <w:p w14:paraId="0AB7C577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that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marked and/or peer-assessed when asked to.</w:t>
                      </w:r>
                    </w:p>
                    <w:p w14:paraId="471F1E80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presented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</w:t>
                      </w:r>
                      <w:r>
                        <w:rPr>
                          <w:rFonts w:ascii="Cambria Math" w:hAnsi="Cambria Math"/>
                          <w:b/>
                          <w:sz w:val="30"/>
                        </w:rPr>
                        <w:t xml:space="preserve">clearly and all writing is legible.  </w:t>
                      </w:r>
                    </w:p>
                    <w:p w14:paraId="0FE1FE27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proofread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to ensure spelling, punctuation and grammar is to the best of your ability.</w:t>
                      </w: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 </w:t>
                      </w:r>
                    </w:p>
                    <w:p w14:paraId="49E51B0F" w14:textId="11FF64C4" w:rsidR="005B7E69" w:rsidRPr="00231E6F" w:rsidRDefault="005B7E69" w:rsidP="000C73D2">
                      <w:pPr>
                        <w:pStyle w:val="ListParagraph"/>
                        <w:rPr>
                          <w:rFonts w:ascii="Cambria Math" w:hAnsi="Cambria Math"/>
                          <w:sz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6632" w:rsidRPr="00377BE9">
        <w:rPr>
          <w:rFonts w:ascii="Cambria" w:hAnsi="Cambria"/>
        </w:rPr>
        <w:br w:type="page"/>
      </w:r>
      <w:r w:rsidR="005D0840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371FF9" wp14:editId="1DC8C903">
                <wp:simplePos x="0" y="0"/>
                <wp:positionH relativeFrom="column">
                  <wp:posOffset>5093477</wp:posOffset>
                </wp:positionH>
                <wp:positionV relativeFrom="paragraph">
                  <wp:posOffset>-1312817</wp:posOffset>
                </wp:positionV>
                <wp:extent cx="1733372" cy="329184"/>
                <wp:effectExtent l="0" t="0" r="19685" b="1397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6C07D4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3C75048A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71FF9" id="Rounded Rectangle 20" o:spid="_x0000_s1028" style="position:absolute;margin-left:401.05pt;margin-top:-103.35pt;width:136.5pt;height:25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" filled="f" strokecolor="#1f4d78 [1604]" strokeweight="1pt">
                <v:stroke joinstyle="miter"/>
                <v:textbox>
                  <w:txbxContent>
                    <w:p w14:paraId="256C07D4" w14:textId="77777777" w:rsidR="005B7E69" w:rsidRPr="0033416F" w:rsidRDefault="005B7E69" w:rsidP="00E14015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3C75048A" w14:textId="77777777" w:rsidR="005B7E69" w:rsidRPr="0033416F" w:rsidRDefault="005B7E69" w:rsidP="00E14015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D0840" w:rsidRPr="0010490E">
        <w:rPr>
          <w:i/>
          <w:sz w:val="28"/>
          <w:szCs w:val="24"/>
        </w:rPr>
        <w:t>.</w:t>
      </w:r>
      <w:hyperlink r:id="rId9" w:history="1">
        <w:r w:rsidR="005D0840" w:rsidRPr="00147D51">
          <w:rPr>
            <w:rStyle w:val="Hyperlink"/>
            <w:i/>
            <w:sz w:val="28"/>
            <w:szCs w:val="24"/>
          </w:rPr>
          <w:t>https://www.bbc.com/bitesize/articles/z3tbgk7</w:t>
        </w:r>
      </w:hyperlink>
    </w:p>
    <w:p w14:paraId="4F46448B" w14:textId="4E3F5D28" w:rsidR="005D0840" w:rsidRDefault="006D220C" w:rsidP="005D0840">
      <w:pPr>
        <w:spacing w:after="200" w:line="276" w:lineRule="auto"/>
        <w:rPr>
          <w:sz w:val="38"/>
          <w:szCs w:val="38"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3DDDC3EF" wp14:editId="577DCA68">
                <wp:simplePos x="0" y="0"/>
                <wp:positionH relativeFrom="column">
                  <wp:posOffset>-103311</wp:posOffset>
                </wp:positionH>
                <wp:positionV relativeFrom="paragraph">
                  <wp:posOffset>7077075</wp:posOffset>
                </wp:positionV>
                <wp:extent cx="5606567" cy="885140"/>
                <wp:effectExtent l="0" t="0" r="1333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A2874" w14:textId="77777777" w:rsidR="006D220C" w:rsidRPr="00B079B4" w:rsidRDefault="006D220C" w:rsidP="006D220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646EBFEE" w14:textId="77777777" w:rsidR="006D220C" w:rsidRPr="00B079B4" w:rsidRDefault="006D220C" w:rsidP="006D220C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07C60CD8" w14:textId="77777777" w:rsidR="006D220C" w:rsidRPr="00B079B4" w:rsidRDefault="006D220C" w:rsidP="006D220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53E765DA" w14:textId="77777777" w:rsidR="006D220C" w:rsidRDefault="006D220C" w:rsidP="006D220C"/>
                          <w:p w14:paraId="6F3B3C8D" w14:textId="77777777" w:rsidR="006D220C" w:rsidRDefault="006D220C" w:rsidP="006D22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DC3EF" id="_x0000_s1029" type="#_x0000_t202" style="position:absolute;margin-left:-8.15pt;margin-top:557.25pt;width:441.45pt;height:69.7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">
                <v:textbox>
                  <w:txbxContent>
                    <w:p w14:paraId="377A2874" w14:textId="77777777" w:rsidR="006D220C" w:rsidRPr="00B079B4" w:rsidRDefault="006D220C" w:rsidP="006D220C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646EBFEE" w14:textId="77777777" w:rsidR="006D220C" w:rsidRPr="00B079B4" w:rsidRDefault="006D220C" w:rsidP="006D220C">
                      <w:pPr>
                        <w:rPr>
                          <w:rFonts w:ascii="Cambria" w:hAnsi="Cambria"/>
                        </w:rPr>
                      </w:pPr>
                    </w:p>
                    <w:p w14:paraId="07C60CD8" w14:textId="77777777" w:rsidR="006D220C" w:rsidRPr="00B079B4" w:rsidRDefault="006D220C" w:rsidP="006D220C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53E765DA" w14:textId="77777777" w:rsidR="006D220C" w:rsidRDefault="006D220C" w:rsidP="006D220C"/>
                    <w:p w14:paraId="6F3B3C8D" w14:textId="77777777" w:rsidR="006D220C" w:rsidRDefault="006D220C" w:rsidP="006D220C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AAA1084" wp14:editId="4171B670">
                <wp:simplePos x="0" y="0"/>
                <wp:positionH relativeFrom="margin">
                  <wp:posOffset>-191135</wp:posOffset>
                </wp:positionH>
                <wp:positionV relativeFrom="paragraph">
                  <wp:posOffset>7033674</wp:posOffset>
                </wp:positionV>
                <wp:extent cx="7051472" cy="983132"/>
                <wp:effectExtent l="19050" t="19050" r="1651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DFBB2" id="Rectangle 3" o:spid="_x0000_s1026" style="position:absolute;margin-left:-15.05pt;margin-top:553.85pt;width:555.25pt;height:77.4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" fillcolor="white [3201]" strokecolor="black [3200]" strokeweight="2.25pt">
                <w10:wrap anchorx="margin"/>
              </v:rect>
            </w:pict>
          </mc:Fallback>
        </mc:AlternateContent>
      </w:r>
      <w:r w:rsidR="005D0840"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DB9B80" w14:textId="6FE5A1D1" w:rsidR="006D220C" w:rsidRDefault="006D220C" w:rsidP="006D220C">
      <w:pPr>
        <w:spacing w:after="200" w:line="276" w:lineRule="auto"/>
        <w:rPr>
          <w:sz w:val="38"/>
          <w:szCs w:val="38"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2AB7524" wp14:editId="74D27BAB">
                <wp:simplePos x="0" y="0"/>
                <wp:positionH relativeFrom="margin">
                  <wp:posOffset>5716905</wp:posOffset>
                </wp:positionH>
                <wp:positionV relativeFrom="paragraph">
                  <wp:posOffset>33655</wp:posOffset>
                </wp:positionV>
                <wp:extent cx="998220" cy="76771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8EDDB1" w14:textId="77777777" w:rsidR="006D220C" w:rsidRPr="00DC7DA8" w:rsidRDefault="006D220C" w:rsidP="006D220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Teacher Assessed</w:t>
                            </w:r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AB7524" id="Rectangle 5" o:spid="_x0000_s1030" style="position:absolute;margin-left:450.15pt;margin-top:2.65pt;width:78.6pt;height:60.4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" fillcolor="#ed7d31 [3205]" stroked="f">
                <v:fill opacity="32896f"/>
                <v:textbox>
                  <w:txbxContent>
                    <w:p w14:paraId="4E8EDDB1" w14:textId="77777777" w:rsidR="006D220C" w:rsidRPr="00DC7DA8" w:rsidRDefault="006D220C" w:rsidP="006D220C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Teacher Assessed</w:t>
                      </w:r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8E97349" w14:textId="332F3A75" w:rsidR="006D220C" w:rsidRDefault="006D220C" w:rsidP="006D220C">
      <w:pPr>
        <w:spacing w:after="200" w:line="276" w:lineRule="auto"/>
        <w:rPr>
          <w:sz w:val="38"/>
          <w:szCs w:val="38"/>
        </w:rPr>
      </w:pPr>
    </w:p>
    <w:p w14:paraId="09236C38" w14:textId="2EFB5F49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5269AF03" w14:textId="0E9E0AF6" w:rsidR="005D0840" w:rsidRPr="00377BE9" w:rsidRDefault="005D0840" w:rsidP="005D0840">
      <w:pPr>
        <w:spacing w:after="200" w:line="276" w:lineRule="auto"/>
        <w:rPr>
          <w:rFonts w:ascii="Cambria" w:hAnsi="Cambria" w:cs="Arial"/>
        </w:rPr>
        <w:sectPr w:rsidR="005D0840" w:rsidRPr="00377BE9" w:rsidSect="00377BE9">
          <w:headerReference w:type="default" r:id="rId10"/>
          <w:footerReference w:type="default" r:id="rId11"/>
          <w:headerReference w:type="firs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bookmarkStart w:id="0" w:name="_GoBack"/>
      <w:bookmarkEnd w:id="0"/>
    </w:p>
    <w:p w14:paraId="1B7B63B0" w14:textId="1E0455B5" w:rsidR="00A128D9" w:rsidRDefault="00F61DAF" w:rsidP="000E6632">
      <w:pPr>
        <w:rPr>
          <w:rFonts w:ascii="Cambria" w:hAnsi="Cambria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B61F631" wp14:editId="56A0EB02">
                <wp:simplePos x="0" y="0"/>
                <wp:positionH relativeFrom="column">
                  <wp:posOffset>4975640</wp:posOffset>
                </wp:positionH>
                <wp:positionV relativeFrom="paragraph">
                  <wp:posOffset>-1511054</wp:posOffset>
                </wp:positionV>
                <wp:extent cx="1733372" cy="329184"/>
                <wp:effectExtent l="0" t="0" r="19685" b="139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FF8084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7EF242E8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1F631" id="Rounded Rectangle 6" o:spid="_x0000_s1031" style="position:absolute;margin-left:391.8pt;margin-top:-119pt;width:136.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" filled="f" strokecolor="#1f4d78 [1604]" strokeweight="1pt">
                <v:stroke joinstyle="miter"/>
                <v:textbox>
                  <w:txbxContent>
                    <w:p w14:paraId="62FF8084" w14:textId="77777777" w:rsidR="00F61DAF" w:rsidRPr="0033416F" w:rsidRDefault="00F61DAF" w:rsidP="00F61DAF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7EF242E8" w14:textId="77777777" w:rsidR="00F61DAF" w:rsidRPr="0033416F" w:rsidRDefault="00F61DAF" w:rsidP="00F61DAF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B7E7B"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4EB31F" w14:textId="08B22A95" w:rsidR="00DC0550" w:rsidRDefault="00CB7E7B" w:rsidP="000E6632">
      <w:pPr>
        <w:rPr>
          <w:rFonts w:ascii="Cambria" w:hAnsi="Cambria"/>
          <w:b/>
        </w:rPr>
      </w:pPr>
      <w:r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D7B46A" w14:textId="780A5A64" w:rsidR="00DC0550" w:rsidRDefault="00CB7E7B" w:rsidP="000E6632">
      <w:pPr>
        <w:rPr>
          <w:rFonts w:ascii="Cambria" w:hAnsi="Cambria"/>
          <w:b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938777" wp14:editId="3ADEDC10">
                <wp:simplePos x="0" y="0"/>
                <wp:positionH relativeFrom="margin">
                  <wp:posOffset>5708015</wp:posOffset>
                </wp:positionH>
                <wp:positionV relativeFrom="paragraph">
                  <wp:posOffset>217890</wp:posOffset>
                </wp:positionV>
                <wp:extent cx="998220" cy="76771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582648" w14:textId="77777777" w:rsidR="005B7E69" w:rsidRPr="00DC7DA8" w:rsidRDefault="005B7E69" w:rsidP="00CB7E7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Teacher Assessed</w:t>
                            </w:r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938777" id="Rectangle 8" o:spid="_x0000_s1032" style="position:absolute;margin-left:449.45pt;margin-top:17.15pt;width:78.6pt;height:60.4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" fillcolor="#ed7d31 [3205]" stroked="f">
                <v:fill opacity="32896f"/>
                <v:textbox>
                  <w:txbxContent>
                    <w:p w14:paraId="07582648" w14:textId="77777777" w:rsidR="005B7E69" w:rsidRPr="00DC7DA8" w:rsidRDefault="005B7E69" w:rsidP="00CB7E7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Teacher Assessed</w:t>
                      </w:r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282832F" wp14:editId="12AD16C0">
                <wp:simplePos x="0" y="0"/>
                <wp:positionH relativeFrom="column">
                  <wp:posOffset>-113978</wp:posOffset>
                </wp:positionH>
                <wp:positionV relativeFrom="paragraph">
                  <wp:posOffset>139700</wp:posOffset>
                </wp:positionV>
                <wp:extent cx="5606567" cy="885140"/>
                <wp:effectExtent l="0" t="0" r="1333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1321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66F9D1D8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18F44B26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6EF3B80F" w14:textId="77777777" w:rsidR="005B7E69" w:rsidRDefault="005B7E69" w:rsidP="00CB7E7B"/>
                          <w:p w14:paraId="16E90DB0" w14:textId="77777777" w:rsidR="005B7E69" w:rsidRDefault="005B7E69" w:rsidP="00CB7E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2832F" id="_x0000_s1033" type="#_x0000_t202" style="position:absolute;margin-left:-8.95pt;margin-top:11pt;width:441.45pt;height:69.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">
                <v:textbox>
                  <w:txbxContent>
                    <w:p w14:paraId="5E5B1321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66F9D1D8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</w:p>
                    <w:p w14:paraId="18F44B26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6EF3B80F" w14:textId="77777777" w:rsidR="005B7E69" w:rsidRDefault="005B7E69" w:rsidP="00CB7E7B"/>
                    <w:p w14:paraId="16E90DB0" w14:textId="77777777" w:rsidR="005B7E69" w:rsidRDefault="005B7E69" w:rsidP="00CB7E7B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E3DE77" wp14:editId="154E7B6D">
                <wp:simplePos x="0" y="0"/>
                <wp:positionH relativeFrom="margin">
                  <wp:posOffset>-191135</wp:posOffset>
                </wp:positionH>
                <wp:positionV relativeFrom="paragraph">
                  <wp:posOffset>105174</wp:posOffset>
                </wp:positionV>
                <wp:extent cx="7051472" cy="983132"/>
                <wp:effectExtent l="19050" t="19050" r="1651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7D6B6" id="Rectangle 7" o:spid="_x0000_s1026" style="position:absolute;margin-left:-15.05pt;margin-top:8.3pt;width:555.25pt;height:77.4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" fillcolor="white [3201]" strokecolor="black [3200]" strokeweight="2.25pt">
                <w10:wrap anchorx="margin"/>
              </v:rect>
            </w:pict>
          </mc:Fallback>
        </mc:AlternateContent>
      </w:r>
    </w:p>
    <w:p w14:paraId="228D8B5E" w14:textId="1C30F990" w:rsidR="00CB7E7B" w:rsidRDefault="00CB7E7B" w:rsidP="00CB7E7B">
      <w:pPr>
        <w:spacing w:after="200" w:line="276" w:lineRule="auto"/>
        <w:rPr>
          <w:sz w:val="38"/>
          <w:szCs w:val="38"/>
        </w:rPr>
      </w:pPr>
    </w:p>
    <w:p w14:paraId="4895B8D3" w14:textId="0417EB97" w:rsidR="00CB7E7B" w:rsidRDefault="00F61DAF" w:rsidP="00CB7E7B">
      <w:pPr>
        <w:spacing w:after="200" w:line="276" w:lineRule="auto"/>
        <w:rPr>
          <w:sz w:val="38"/>
          <w:szCs w:val="3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C6FC66B" wp14:editId="64607347">
                <wp:simplePos x="0" y="0"/>
                <wp:positionH relativeFrom="column">
                  <wp:posOffset>5068531</wp:posOffset>
                </wp:positionH>
                <wp:positionV relativeFrom="paragraph">
                  <wp:posOffset>-2780484</wp:posOffset>
                </wp:positionV>
                <wp:extent cx="1733372" cy="329184"/>
                <wp:effectExtent l="0" t="0" r="19685" b="139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58B834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119F6641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6FC66B" id="Rounded Rectangle 11" o:spid="_x0000_s1034" style="position:absolute;margin-left:399.1pt;margin-top:-218.95pt;width:136.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" filled="f" strokecolor="#1f4d78 [1604]" strokeweight="1pt">
                <v:stroke joinstyle="miter"/>
                <v:textbox>
                  <w:txbxContent>
                    <w:p w14:paraId="2758B834" w14:textId="77777777" w:rsidR="00F61DAF" w:rsidRPr="0033416F" w:rsidRDefault="00F61DAF" w:rsidP="00F61DAF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119F6641" w14:textId="77777777" w:rsidR="00F61DAF" w:rsidRPr="0033416F" w:rsidRDefault="00F61DAF" w:rsidP="00F61DAF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B7E7B"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B30371" w14:textId="77777777" w:rsidR="00CB7E7B" w:rsidRDefault="00CB7E7B" w:rsidP="00CB7E7B">
      <w:pPr>
        <w:rPr>
          <w:rFonts w:ascii="Cambria" w:hAnsi="Cambria"/>
          <w:b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097CBF6" wp14:editId="7EE1B67F">
                <wp:simplePos x="0" y="0"/>
                <wp:positionH relativeFrom="margin">
                  <wp:posOffset>5708015</wp:posOffset>
                </wp:positionH>
                <wp:positionV relativeFrom="paragraph">
                  <wp:posOffset>217890</wp:posOffset>
                </wp:positionV>
                <wp:extent cx="998220" cy="76771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CA6971" w14:textId="335CDCEA" w:rsidR="005B7E69" w:rsidRPr="00DC7DA8" w:rsidRDefault="005B7E69" w:rsidP="00CB7E7B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Self Assessed</w:t>
                            </w:r>
                            <w:proofErr w:type="spellEnd"/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7CBF6" id="Rectangle 9" o:spid="_x0000_s1035" style="position:absolute;margin-left:449.45pt;margin-top:17.15pt;width:78.6pt;height:60.4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" fillcolor="#ed7d31 [3205]" stroked="f">
                <v:fill opacity="32896f"/>
                <v:textbox>
                  <w:txbxContent>
                    <w:p w14:paraId="06CA6971" w14:textId="335CDCEA" w:rsidR="005B7E69" w:rsidRPr="00DC7DA8" w:rsidRDefault="005B7E69" w:rsidP="00CB7E7B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Self Assessed</w:t>
                      </w:r>
                      <w:proofErr w:type="spellEnd"/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750A3F9" wp14:editId="3423254B">
                <wp:simplePos x="0" y="0"/>
                <wp:positionH relativeFrom="column">
                  <wp:posOffset>-113978</wp:posOffset>
                </wp:positionH>
                <wp:positionV relativeFrom="paragraph">
                  <wp:posOffset>139700</wp:posOffset>
                </wp:positionV>
                <wp:extent cx="5606567" cy="885140"/>
                <wp:effectExtent l="0" t="0" r="13335" b="1079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4493A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749A349F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5AE1B005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1F2A9E30" w14:textId="77777777" w:rsidR="005B7E69" w:rsidRDefault="005B7E69" w:rsidP="00CB7E7B"/>
                          <w:p w14:paraId="41036045" w14:textId="77777777" w:rsidR="005B7E69" w:rsidRDefault="005B7E69" w:rsidP="00CB7E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0A3F9" id="Text Box 10" o:spid="_x0000_s1036" type="#_x0000_t202" style="position:absolute;margin-left:-8.95pt;margin-top:11pt;width:441.45pt;height:69.7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">
                <v:textbox>
                  <w:txbxContent>
                    <w:p w14:paraId="77A4493A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749A349F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</w:p>
                    <w:p w14:paraId="5AE1B005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1F2A9E30" w14:textId="77777777" w:rsidR="005B7E69" w:rsidRDefault="005B7E69" w:rsidP="00CB7E7B"/>
                    <w:p w14:paraId="41036045" w14:textId="77777777" w:rsidR="005B7E69" w:rsidRDefault="005B7E69" w:rsidP="00CB7E7B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C70BB0" wp14:editId="435A6B2A">
                <wp:simplePos x="0" y="0"/>
                <wp:positionH relativeFrom="margin">
                  <wp:posOffset>-191135</wp:posOffset>
                </wp:positionH>
                <wp:positionV relativeFrom="paragraph">
                  <wp:posOffset>105174</wp:posOffset>
                </wp:positionV>
                <wp:extent cx="7051472" cy="983132"/>
                <wp:effectExtent l="19050" t="19050" r="16510" b="266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179FC" id="Rectangle 13" o:spid="_x0000_s1026" style="position:absolute;margin-left:-15.05pt;margin-top:8.3pt;width:555.25pt;height:77.4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" fillcolor="white [3201]" strokecolor="black [3200]" strokeweight="2.25pt">
                <w10:wrap anchorx="margin"/>
              </v:rect>
            </w:pict>
          </mc:Fallback>
        </mc:AlternateContent>
      </w:r>
    </w:p>
    <w:p w14:paraId="32E050A4" w14:textId="77777777" w:rsidR="00CB7E7B" w:rsidRDefault="00CB7E7B" w:rsidP="00CB7E7B">
      <w:pPr>
        <w:spacing w:after="200" w:line="276" w:lineRule="auto"/>
        <w:rPr>
          <w:sz w:val="38"/>
          <w:szCs w:val="38"/>
        </w:rPr>
      </w:pPr>
    </w:p>
    <w:p w14:paraId="1BF1571F" w14:textId="14A8026D" w:rsidR="00DC0550" w:rsidRDefault="00DC0550" w:rsidP="000E6632">
      <w:pPr>
        <w:rPr>
          <w:rFonts w:ascii="Cambria" w:hAnsi="Cambria"/>
          <w:b/>
        </w:rPr>
      </w:pPr>
    </w:p>
    <w:p w14:paraId="6998A0A3" w14:textId="77777777" w:rsidR="00DC0550" w:rsidRDefault="00DC0550" w:rsidP="000E6632">
      <w:pPr>
        <w:rPr>
          <w:rFonts w:ascii="Cambria" w:hAnsi="Cambria"/>
          <w:b/>
        </w:rPr>
        <w:sectPr w:rsidR="00DC0550" w:rsidSect="00A128D9">
          <w:headerReference w:type="default" r:id="rId13"/>
          <w:headerReference w:type="first" r:id="rId14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4A2B9493" w14:textId="71D730D2" w:rsidR="00486FEA" w:rsidRDefault="00486FEA" w:rsidP="00486FEA">
      <w:pPr>
        <w:rPr>
          <w:sz w:val="38"/>
          <w:szCs w:val="38"/>
        </w:rPr>
      </w:pPr>
      <w:r w:rsidRPr="0010490E">
        <w:rPr>
          <w:sz w:val="38"/>
          <w:szCs w:val="3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EFAA1E" w14:textId="77777777" w:rsidR="00486FEA" w:rsidRDefault="00486FEA" w:rsidP="00486FEA">
      <w:pPr>
        <w:rPr>
          <w:sz w:val="38"/>
          <w:szCs w:val="38"/>
        </w:rPr>
      </w:pPr>
      <w:r w:rsidRPr="00995045">
        <w:rPr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21EF373" wp14:editId="7ECDF795">
                <wp:simplePos x="0" y="0"/>
                <wp:positionH relativeFrom="margin">
                  <wp:posOffset>-190500</wp:posOffset>
                </wp:positionH>
                <wp:positionV relativeFrom="paragraph">
                  <wp:posOffset>12700</wp:posOffset>
                </wp:positionV>
                <wp:extent cx="6867525" cy="2962275"/>
                <wp:effectExtent l="0" t="0" r="2857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7D5AF" w14:textId="77777777" w:rsidR="005B7E69" w:rsidRPr="00995045" w:rsidRDefault="005B7E69" w:rsidP="00486FEA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995045">
                              <w:rPr>
                                <w:b/>
                                <w:i/>
                                <w:sz w:val="24"/>
                              </w:rPr>
                              <w:t>You can use this space to draw your diagram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EF373" id="_x0000_s1037" type="#_x0000_t202" style="position:absolute;margin-left:-15pt;margin-top:1pt;width:540.75pt;height:233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">
                <v:textbox>
                  <w:txbxContent>
                    <w:p w14:paraId="0DF7D5AF" w14:textId="77777777" w:rsidR="005B7E69" w:rsidRPr="00995045" w:rsidRDefault="005B7E69" w:rsidP="00486FEA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995045">
                        <w:rPr>
                          <w:b/>
                          <w:i/>
                          <w:sz w:val="24"/>
                        </w:rPr>
                        <w:t>You can use this space to draw your diagram</w:t>
                      </w:r>
                      <w:r>
                        <w:rPr>
                          <w:b/>
                          <w:i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DE4C9" w14:textId="77777777" w:rsidR="00486FEA" w:rsidRPr="004A5F04" w:rsidRDefault="00486FEA" w:rsidP="00486FEA">
      <w:pPr>
        <w:rPr>
          <w:sz w:val="28"/>
          <w:szCs w:val="24"/>
        </w:rPr>
      </w:pPr>
    </w:p>
    <w:p w14:paraId="773ECBC3" w14:textId="77777777" w:rsidR="00DC0550" w:rsidRDefault="00DC0550" w:rsidP="000E6632">
      <w:pPr>
        <w:rPr>
          <w:rFonts w:ascii="Cambria" w:hAnsi="Cambria"/>
          <w:b/>
        </w:rPr>
      </w:pPr>
    </w:p>
    <w:p w14:paraId="186DAF6F" w14:textId="2CC55D21" w:rsidR="00DC0550" w:rsidRDefault="00DC0550" w:rsidP="000E6632">
      <w:pPr>
        <w:rPr>
          <w:rFonts w:ascii="Cambria" w:hAnsi="Cambria"/>
          <w:b/>
        </w:rPr>
      </w:pPr>
    </w:p>
    <w:p w14:paraId="2A928DEF" w14:textId="535BE696" w:rsidR="00A543A3" w:rsidRDefault="00A543A3" w:rsidP="000E6632">
      <w:pPr>
        <w:rPr>
          <w:rFonts w:ascii="Cambria" w:hAnsi="Cambria"/>
          <w:b/>
        </w:rPr>
      </w:pPr>
    </w:p>
    <w:p w14:paraId="07A9DD64" w14:textId="1A9EF117" w:rsidR="00A543A3" w:rsidRDefault="00A543A3" w:rsidP="000E6632">
      <w:pPr>
        <w:rPr>
          <w:rFonts w:ascii="Cambria" w:hAnsi="Cambria"/>
          <w:b/>
        </w:rPr>
      </w:pPr>
    </w:p>
    <w:p w14:paraId="5E93B5D4" w14:textId="63B361E0" w:rsidR="00A543A3" w:rsidRDefault="00A543A3" w:rsidP="000E6632">
      <w:pPr>
        <w:rPr>
          <w:rFonts w:ascii="Cambria" w:hAnsi="Cambria"/>
          <w:b/>
        </w:rPr>
      </w:pPr>
    </w:p>
    <w:p w14:paraId="73BEC2BC" w14:textId="7841A9DE" w:rsidR="00A543A3" w:rsidRDefault="00A543A3" w:rsidP="000E6632">
      <w:pPr>
        <w:rPr>
          <w:rFonts w:ascii="Cambria" w:hAnsi="Cambria"/>
          <w:b/>
        </w:rPr>
      </w:pPr>
    </w:p>
    <w:p w14:paraId="0A1EA85B" w14:textId="552D6487" w:rsidR="00A543A3" w:rsidRDefault="00A543A3" w:rsidP="000E6632">
      <w:pPr>
        <w:rPr>
          <w:rFonts w:ascii="Cambria" w:hAnsi="Cambria"/>
          <w:b/>
        </w:rPr>
      </w:pPr>
    </w:p>
    <w:p w14:paraId="49767518" w14:textId="607702B1" w:rsidR="00A543A3" w:rsidRDefault="00A543A3" w:rsidP="000E6632">
      <w:pPr>
        <w:rPr>
          <w:rFonts w:ascii="Cambria" w:hAnsi="Cambria"/>
          <w:b/>
        </w:rPr>
      </w:pPr>
    </w:p>
    <w:p w14:paraId="50AF2C7F" w14:textId="0277E437" w:rsidR="00A543A3" w:rsidRDefault="00A543A3" w:rsidP="000E6632">
      <w:pPr>
        <w:rPr>
          <w:rFonts w:ascii="Cambria" w:hAnsi="Cambria"/>
          <w:b/>
        </w:rPr>
      </w:pPr>
    </w:p>
    <w:p w14:paraId="0140FF3D" w14:textId="691F3D4A" w:rsidR="00A543A3" w:rsidRPr="00377BE9" w:rsidRDefault="00A543A3" w:rsidP="000E6632">
      <w:pPr>
        <w:rPr>
          <w:rFonts w:ascii="Cambria" w:hAnsi="Cambria"/>
          <w:b/>
        </w:rPr>
        <w:sectPr w:rsidR="00A543A3" w:rsidRPr="00377BE9" w:rsidSect="00A128D9">
          <w:headerReference w:type="first" r:id="rId15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7DC96E" wp14:editId="3E9FFA5A">
                <wp:simplePos x="0" y="0"/>
                <wp:positionH relativeFrom="margin">
                  <wp:posOffset>5688330</wp:posOffset>
                </wp:positionH>
                <wp:positionV relativeFrom="paragraph">
                  <wp:posOffset>447040</wp:posOffset>
                </wp:positionV>
                <wp:extent cx="998220" cy="767715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59F6DC" w14:textId="77777777" w:rsidR="005B7E69" w:rsidRPr="00DC7DA8" w:rsidRDefault="005B7E69" w:rsidP="00A543A3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Self Assessed</w:t>
                            </w:r>
                            <w:proofErr w:type="spellEnd"/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7DC96E" id="Rectangle 197" o:spid="_x0000_s1038" style="position:absolute;margin-left:447.9pt;margin-top:35.2pt;width:78.6pt;height:60.4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" fillcolor="#ed7d31 [3205]" stroked="f">
                <v:fill opacity="32896f"/>
                <v:textbox>
                  <w:txbxContent>
                    <w:p w14:paraId="0959F6DC" w14:textId="77777777" w:rsidR="005B7E69" w:rsidRPr="00DC7DA8" w:rsidRDefault="005B7E69" w:rsidP="00A543A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Self Assessed</w:t>
                      </w:r>
                      <w:proofErr w:type="spellEnd"/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6DE90957" wp14:editId="1A5425D7">
                <wp:simplePos x="0" y="0"/>
                <wp:positionH relativeFrom="column">
                  <wp:posOffset>-161925</wp:posOffset>
                </wp:positionH>
                <wp:positionV relativeFrom="paragraph">
                  <wp:posOffset>384810</wp:posOffset>
                </wp:positionV>
                <wp:extent cx="5606567" cy="885140"/>
                <wp:effectExtent l="0" t="0" r="13335" b="10795"/>
                <wp:wrapNone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05309" w14:textId="77777777" w:rsidR="005B7E69" w:rsidRPr="00B079B4" w:rsidRDefault="005B7E69" w:rsidP="00A543A3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412E39BD" w14:textId="77777777" w:rsidR="005B7E69" w:rsidRPr="00B079B4" w:rsidRDefault="005B7E69" w:rsidP="00A543A3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2569EDB7" w14:textId="77777777" w:rsidR="005B7E69" w:rsidRPr="00B079B4" w:rsidRDefault="005B7E69" w:rsidP="00A543A3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6BD14817" w14:textId="77777777" w:rsidR="005B7E69" w:rsidRDefault="005B7E69" w:rsidP="00A543A3"/>
                          <w:p w14:paraId="56C7868D" w14:textId="77777777" w:rsidR="005B7E69" w:rsidRDefault="005B7E69" w:rsidP="00A543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90957" id="Text Box 195" o:spid="_x0000_s1039" type="#_x0000_t202" style="position:absolute;margin-left:-12.75pt;margin-top:30.3pt;width:441.45pt;height:69.7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">
                <v:textbox>
                  <w:txbxContent>
                    <w:p w14:paraId="05705309" w14:textId="77777777" w:rsidR="005B7E69" w:rsidRPr="00B079B4" w:rsidRDefault="005B7E69" w:rsidP="00A543A3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412E39BD" w14:textId="77777777" w:rsidR="005B7E69" w:rsidRPr="00B079B4" w:rsidRDefault="005B7E69" w:rsidP="00A543A3">
                      <w:pPr>
                        <w:rPr>
                          <w:rFonts w:ascii="Cambria" w:hAnsi="Cambria"/>
                        </w:rPr>
                      </w:pPr>
                    </w:p>
                    <w:p w14:paraId="2569EDB7" w14:textId="77777777" w:rsidR="005B7E69" w:rsidRPr="00B079B4" w:rsidRDefault="005B7E69" w:rsidP="00A543A3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6BD14817" w14:textId="77777777" w:rsidR="005B7E69" w:rsidRDefault="005B7E69" w:rsidP="00A543A3"/>
                    <w:p w14:paraId="56C7868D" w14:textId="77777777" w:rsidR="005B7E69" w:rsidRDefault="005B7E69" w:rsidP="00A543A3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A4E8CD" wp14:editId="293C6619">
                <wp:simplePos x="0" y="0"/>
                <wp:positionH relativeFrom="margin">
                  <wp:posOffset>-209550</wp:posOffset>
                </wp:positionH>
                <wp:positionV relativeFrom="paragraph">
                  <wp:posOffset>342265</wp:posOffset>
                </wp:positionV>
                <wp:extent cx="7051472" cy="983132"/>
                <wp:effectExtent l="19050" t="19050" r="16510" b="2667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9411" id="Rectangle 21" o:spid="_x0000_s1026" style="position:absolute;margin-left:-16.5pt;margin-top:26.95pt;width:555.25pt;height:77.4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" fillcolor="white [3201]" strokecolor="black [3200]" strokeweight="2.25pt">
                <w10:wrap anchorx="margin"/>
              </v: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326"/>
        <w:tblW w:w="0" w:type="auto"/>
        <w:tblLook w:val="04A0" w:firstRow="1" w:lastRow="0" w:firstColumn="1" w:lastColumn="0" w:noHBand="0" w:noVBand="1"/>
      </w:tblPr>
      <w:tblGrid>
        <w:gridCol w:w="10375"/>
      </w:tblGrid>
      <w:tr w:rsidR="00377BE9" w:rsidRPr="00377BE9" w14:paraId="4E3514E3" w14:textId="77777777" w:rsidTr="002125EE">
        <w:trPr>
          <w:trHeight w:val="340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</w:tcPr>
          <w:p w14:paraId="67AC0B29" w14:textId="733E5989" w:rsidR="002125EE" w:rsidRPr="00377BE9" w:rsidRDefault="002125EE" w:rsidP="002125EE">
            <w:pPr>
              <w:rPr>
                <w:rFonts w:ascii="Cambria" w:hAnsi="Cambria"/>
                <w:b/>
              </w:rPr>
            </w:pPr>
          </w:p>
        </w:tc>
      </w:tr>
    </w:tbl>
    <w:p w14:paraId="2B1B5D48" w14:textId="72DA2BFF" w:rsidR="00DF721A" w:rsidRPr="00DF721A" w:rsidRDefault="00E14015" w:rsidP="00DF721A">
      <w:pPr>
        <w:spacing w:after="0" w:line="240" w:lineRule="auto"/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1D7D1E" wp14:editId="50D32E1C">
                <wp:simplePos x="0" y="0"/>
                <wp:positionH relativeFrom="column">
                  <wp:posOffset>5156874</wp:posOffset>
                </wp:positionH>
                <wp:positionV relativeFrom="paragraph">
                  <wp:posOffset>-945100</wp:posOffset>
                </wp:positionV>
                <wp:extent cx="1733372" cy="329184"/>
                <wp:effectExtent l="0" t="0" r="19685" b="1397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AC849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2272968D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1D7D1E" id="Rounded Rectangle 22" o:spid="_x0000_s1040" style="position:absolute;margin-left:406.05pt;margin-top:-74.4pt;width:136.5pt;height:25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" filled="f" strokecolor="#1f4d78 [1604]" strokeweight="1pt">
                <v:stroke joinstyle="miter"/>
                <v:textbox>
                  <w:txbxContent>
                    <w:p w14:paraId="74CAC849" w14:textId="77777777" w:rsidR="005B7E69" w:rsidRPr="0033416F" w:rsidRDefault="005B7E69" w:rsidP="00E14015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2272968D" w14:textId="77777777" w:rsidR="005B7E69" w:rsidRPr="0033416F" w:rsidRDefault="005B7E69" w:rsidP="00E14015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F721A" w:rsidRPr="00DF721A"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  <w:t>Wired and wireless networks</w:t>
      </w:r>
    </w:p>
    <w:p w14:paraId="53D65C49" w14:textId="77777777" w:rsidR="00DF721A" w:rsidRPr="00DF721A" w:rsidRDefault="00DF721A" w:rsidP="00DF721A">
      <w:pPr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An </w:t>
      </w:r>
      <w:proofErr w:type="spell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ethernet</w:t>
      </w:r>
      <w:proofErr w:type="spell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cable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being plugged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into the back of a laptop </w:t>
      </w:r>
      <w:r w:rsidRPr="00DF721A">
        <w:rPr>
          <w:rFonts w:ascii="Cambria" w:eastAsia="Times New Roman" w:hAnsi="Cambria" w:cs="Times New Roman"/>
          <w:i/>
          <w:iCs/>
          <w:color w:val="181818"/>
          <w:sz w:val="24"/>
          <w:szCs w:val="24"/>
          <w:bdr w:val="none" w:sz="0" w:space="0" w:color="auto" w:frame="1"/>
          <w:lang w:eastAsia="en-GB"/>
        </w:rPr>
        <w:t>Wired</w:t>
      </w: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 networks are identified by their use of physical wiring to connect devices. They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are most often used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for office networks or for devices that are unlikely to move as the cables limit the ability to move away from the connection point.</w:t>
      </w:r>
    </w:p>
    <w:p w14:paraId="35932679" w14:textId="77777777" w:rsidR="00DF721A" w:rsidRP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Ethernet</w:t>
      </w:r>
    </w:p>
    <w:p w14:paraId="6937B75D" w14:textId="77777777" w:rsidR="00DF721A" w:rsidRPr="00DF721A" w:rsidRDefault="00DF721A" w:rsidP="00DF721A">
      <w:pPr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Ethernet is a form of wired communication that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is used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to connect devices on a local area network </w:t>
      </w:r>
      <w:r w:rsidRPr="00DF721A">
        <w:rPr>
          <w:rFonts w:ascii="Cambria" w:eastAsia="Times New Roman" w:hAnsi="Cambria" w:cs="Times New Roman"/>
          <w:i/>
          <w:iCs/>
          <w:color w:val="181818"/>
          <w:sz w:val="24"/>
          <w:szCs w:val="24"/>
          <w:bdr w:val="none" w:sz="0" w:space="0" w:color="auto" w:frame="1"/>
          <w:lang w:eastAsia="en-GB"/>
        </w:rPr>
        <w:t>(LAN)</w:t>
      </w: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. It allows computers, printers and other </w:t>
      </w:r>
      <w:r w:rsidRPr="00DF721A">
        <w:rPr>
          <w:rFonts w:ascii="Cambria" w:eastAsia="Times New Roman" w:hAnsi="Cambria" w:cs="Times New Roman"/>
          <w:i/>
          <w:iCs/>
          <w:color w:val="181818"/>
          <w:sz w:val="24"/>
          <w:szCs w:val="24"/>
          <w:bdr w:val="none" w:sz="0" w:space="0" w:color="auto" w:frame="1"/>
          <w:lang w:eastAsia="en-GB"/>
        </w:rPr>
        <w:t>networked</w:t>
      </w: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 devices to communicate through a wired connection (cable).</w:t>
      </w:r>
    </w:p>
    <w:p w14:paraId="3627D8F2" w14:textId="3CCB9B27" w:rsid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The advantages and disadvantages of Ethernet</w:t>
      </w:r>
    </w:p>
    <w:tbl>
      <w:tblPr>
        <w:tblW w:w="0" w:type="auto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6"/>
        <w:gridCol w:w="3764"/>
      </w:tblGrid>
      <w:tr w:rsidR="00DF721A" w:rsidRPr="00DF721A" w14:paraId="4C4ECA26" w14:textId="77777777" w:rsidTr="00DF721A">
        <w:trPr>
          <w:tblHeader/>
        </w:trPr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9337F89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Advantages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7B094F1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Disadvantages</w:t>
            </w:r>
          </w:p>
        </w:tc>
      </w:tr>
      <w:tr w:rsidR="00DF721A" w:rsidRPr="00DF721A" w14:paraId="0342BC81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5AE0387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It provides a stable and reliable connection that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is not affected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by walls or interference.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FC9FED9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Devices must be near to a connection point.</w:t>
            </w:r>
          </w:p>
        </w:tc>
      </w:tr>
      <w:tr w:rsidR="00DF721A" w:rsidRPr="00DF721A" w14:paraId="47F6F455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246431B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It offers higher speeds than Wi-Fi.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C893D06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It can be difficult to install because it may have to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be run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through walls and floors.</w:t>
            </w:r>
          </w:p>
        </w:tc>
      </w:tr>
      <w:tr w:rsidR="00DF721A" w:rsidRPr="00DF721A" w14:paraId="612DFF50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0842F5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It is more secure than a wireless connection, because physical access is usually required to cables.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Also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, data that is travelling through cables is harder to intercept than a wireless connection.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FFDA84B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Cables can appear to be messy.</w:t>
            </w:r>
          </w:p>
        </w:tc>
      </w:tr>
    </w:tbl>
    <w:p w14:paraId="6A0BFE9B" w14:textId="76A88FC6" w:rsid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</w:p>
    <w:p w14:paraId="185CA2CD" w14:textId="77777777" w:rsidR="00DF721A" w:rsidRP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proofErr w:type="spellStart"/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Wi-fi</w:t>
      </w:r>
      <w:proofErr w:type="spellEnd"/>
    </w:p>
    <w:p w14:paraId="34DE4C2B" w14:textId="77777777" w:rsidR="00DF721A" w:rsidRPr="00DF721A" w:rsidRDefault="00DF721A" w:rsidP="00DF721A">
      <w:pPr>
        <w:shd w:val="clear" w:color="auto" w:fill="FFFFFF"/>
        <w:spacing w:after="120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Wireless networks are ideal for using mobile phones if in range.  Wireless networks use radio waves to carry signals. These signals are limited in range - usually up to 50 metres - but are subject to interference.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They can also be blocked by walls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.</w:t>
      </w:r>
    </w:p>
    <w:p w14:paraId="4F1CE237" w14:textId="77777777" w:rsidR="00DF721A" w:rsidRPr="00DF721A" w:rsidRDefault="00DF721A" w:rsidP="00DF721A">
      <w:pPr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However, they are ideal for mobile devices as a device can connect to a network as long as it is in the range of a wireless access point (WAP).</w:t>
      </w:r>
    </w:p>
    <w:p w14:paraId="2231722E" w14:textId="77777777" w:rsidR="00DF721A" w:rsidRP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A comparison of wired and wireless networks</w:t>
      </w:r>
    </w:p>
    <w:tbl>
      <w:tblPr>
        <w:tblW w:w="0" w:type="auto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3472"/>
        <w:gridCol w:w="4230"/>
      </w:tblGrid>
      <w:tr w:rsidR="00DF721A" w:rsidRPr="00DF721A" w14:paraId="048F42B0" w14:textId="77777777" w:rsidTr="00DF721A">
        <w:trPr>
          <w:tblHeader/>
        </w:trPr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9DBCB7A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color w:val="181818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019D0FA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Wired networks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972CF80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Wireless networks</w:t>
            </w:r>
          </w:p>
        </w:tc>
      </w:tr>
      <w:tr w:rsidR="00DF721A" w:rsidRPr="00DF721A" w14:paraId="421633E3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6FDFD9B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Cost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8F6E877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Installation costs can be expensive.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341102C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Cheaper to set up, devices can connect if in the range of a wireless access point.</w:t>
            </w:r>
          </w:p>
        </w:tc>
      </w:tr>
      <w:tr w:rsidR="00DF721A" w:rsidRPr="00DF721A" w14:paraId="23FF7654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D16560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Installation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42B12E1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Installation requires technical knowledge and space to install cables. Cables can appear to be messy.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3801702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Installation is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simple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as most wireless devices will connect automatically.</w:t>
            </w:r>
          </w:p>
        </w:tc>
      </w:tr>
      <w:tr w:rsidR="00DF721A" w:rsidRPr="00DF721A" w14:paraId="01703BBB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A6B3CC0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Maximum transmission speed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F064920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1 gigabit per second for Ethernet.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F300D04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50 megabits per second.</w:t>
            </w:r>
          </w:p>
        </w:tc>
      </w:tr>
      <w:tr w:rsidR="00DF721A" w:rsidRPr="00DF721A" w14:paraId="7CBFBF27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9B03047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lastRenderedPageBreak/>
              <w:t>Maximum distance for reliable communication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738E83E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100 metres for Ethernet - over 2 kilometres for fibre optic.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D32464D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50 metres.</w:t>
            </w:r>
          </w:p>
        </w:tc>
      </w:tr>
      <w:tr w:rsidR="00DF721A" w:rsidRPr="00DF721A" w14:paraId="442E3885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3152A6F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Security of connection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E09DA7D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More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secure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as a physical connection is required to intercept data.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0FB20C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Less secure as wireless signal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cannot be contained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within a building and no physical connection is needed to intercept data.</w:t>
            </w:r>
          </w:p>
        </w:tc>
      </w:tr>
    </w:tbl>
    <w:p w14:paraId="3BA086B5" w14:textId="61F5DF5A" w:rsid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</w:p>
    <w:p w14:paraId="01DDD8B1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wi-fi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36CEA018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8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Allows you to set up LANs without wires</w:t>
      </w:r>
    </w:p>
    <w:p w14:paraId="2FE08F7D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8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enabled devices are now widely available</w:t>
      </w:r>
    </w:p>
    <w:p w14:paraId="54ED85ED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8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Users can log in from anywhere within the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network using any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device</w:t>
      </w:r>
    </w:p>
    <w:p w14:paraId="3737B4EF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Disadvantages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wi-fi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6F24F483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9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Signal strength weakens the further away you are from the router</w:t>
      </w:r>
    </w:p>
    <w:p w14:paraId="77C52E90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9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The wireless connection may not be as secure as a wired connection</w:t>
      </w:r>
    </w:p>
    <w:p w14:paraId="62983695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9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signal </w:t>
      </w:r>
      <w:proofErr w:type="gram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can be affected</w:t>
      </w:r>
      <w:proofErr w:type="gram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by adverse weather conditions. Water droplets absorb the 2.4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Ghz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radio frequency and partially block the signal (however, most WAPs are located indoors)</w:t>
      </w:r>
    </w:p>
    <w:p w14:paraId="0472DE1B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outlineLvl w:val="2"/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  <w:t>Bluetooth</w:t>
      </w:r>
    </w:p>
    <w:p w14:paraId="45BF5B78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Bluetooth is a form of wireless communication that enables different devices to connect. It works like a small private network between two devices, allowing them to share data and documents.</w:t>
      </w:r>
    </w:p>
    <w:p w14:paraId="5924E422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Many modern devices incorporate Bluetooth. It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is often used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to connect wireless devices such as:</w:t>
      </w:r>
    </w:p>
    <w:p w14:paraId="7750C883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0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 keyboard or a mouse to a computer</w:t>
      </w:r>
    </w:p>
    <w:p w14:paraId="71293376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0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 speaker to a smartphone</w:t>
      </w:r>
    </w:p>
    <w:p w14:paraId="54A82908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0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 smartphone to a car's multimedia system</w:t>
      </w:r>
    </w:p>
    <w:p w14:paraId="523AF8CA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Bluetooth provides a simple way of connecting devices. However, it is limited in transmission speed and range. Transmission speed is often only up to 2 megabits per second.</w:t>
      </w:r>
    </w:p>
    <w:p w14:paraId="3B6731E7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bluetooth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00F24091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1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Low cost to set up</w:t>
      </w:r>
    </w:p>
    <w:p w14:paraId="68A39F63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1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Uses relatively little power compared to other types of wireless connection</w:t>
      </w:r>
    </w:p>
    <w:p w14:paraId="68269951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1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You can easily set up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bluetooth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networks with other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bluetooth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enabled devices</w:t>
      </w:r>
    </w:p>
    <w:p w14:paraId="2BD4A380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Disadvantages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bluetooth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17912EA2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2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Short range</w:t>
      </w:r>
    </w:p>
    <w:p w14:paraId="37B6BB1E" w14:textId="2EBA9315" w:rsid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2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Low level of security</w:t>
      </w:r>
    </w:p>
    <w:p w14:paraId="46A96A84" w14:textId="56C461DB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2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Low data transmission rate</w:t>
      </w:r>
    </w:p>
    <w:p w14:paraId="2E60B5E1" w14:textId="22A28DD4" w:rsidR="00065208" w:rsidRPr="00377BE9" w:rsidRDefault="00065208" w:rsidP="000E6632">
      <w:pPr>
        <w:rPr>
          <w:rFonts w:ascii="Cambria" w:hAnsi="Cambria"/>
          <w:b/>
        </w:rPr>
        <w:sectPr w:rsidR="00065208" w:rsidRPr="00377BE9" w:rsidSect="00A128D9">
          <w:headerReference w:type="default" r:id="rId16"/>
          <w:headerReference w:type="first" r:id="rId17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1388AA15" w14:textId="6F5D64F0" w:rsidR="003A1ECE" w:rsidRDefault="003A1ECE" w:rsidP="003A1ECE">
      <w:pPr>
        <w:rPr>
          <w:rFonts w:ascii="Cambria" w:hAnsi="Cambria"/>
        </w:rPr>
      </w:pPr>
    </w:p>
    <w:p w14:paraId="7B4C9AE2" w14:textId="77777777" w:rsidR="001D7B4F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32"/>
          <w:szCs w:val="27"/>
          <w:lang w:eastAsia="en-GB"/>
          <w14:ligatures w14:val="none"/>
        </w:rPr>
      </w:pPr>
    </w:p>
    <w:p w14:paraId="25317CA5" w14:textId="5127B4B6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32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32"/>
          <w:szCs w:val="27"/>
          <w:lang w:eastAsia="en-GB"/>
          <w14:ligatures w14:val="none"/>
        </w:rPr>
        <w:t>Wired and Wireless Networks</w:t>
      </w:r>
    </w:p>
    <w:p w14:paraId="768798CF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1. Which type of network uses physical cables to connect devices?</w:t>
      </w:r>
    </w:p>
    <w:p w14:paraId="4AFE395B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Bluetooth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B.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Wi-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Fi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C. Ethernet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Satellite</w:t>
      </w:r>
    </w:p>
    <w:p w14:paraId="15EB3127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7AC95784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2. Which of the following is an advantage of Ethernet?</w:t>
      </w:r>
    </w:p>
    <w:p w14:paraId="192F658E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allows users to move freely around the building.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B. It provides a faster and more reliable connection than Wi-Fi.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has the longest wireless range.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It uses radio waves to send data.</w:t>
      </w:r>
    </w:p>
    <w:p w14:paraId="4A57C324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23E60BA7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3. Why is Wi-Fi ideal for smartphones and tablets?</w:t>
      </w:r>
    </w:p>
    <w:p w14:paraId="4B59DBC3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requires Ethernet cables.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It allows devices to connect wirelessly within range of a wireless access point.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is always faster than Ethernet.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D. It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can only be used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 indoors.</w:t>
      </w:r>
    </w:p>
    <w:p w14:paraId="5150965D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1BA5556A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4. Which of the following can reduce the strength of a Wi-Fi signal?</w:t>
      </w:r>
    </w:p>
    <w:p w14:paraId="30CA7F01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Fibre optic cables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Ethernet switches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C. Walls and interference </w:t>
      </w:r>
      <w:r w:rsidRPr="009F7F4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✅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USB cables</w:t>
      </w:r>
    </w:p>
    <w:p w14:paraId="63770561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68164708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5. Which technology </w:t>
      </w:r>
      <w:proofErr w:type="gramStart"/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is commonly used</w:t>
      </w:r>
      <w:proofErr w:type="gramEnd"/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to connect wireless headphones to a smartphone?</w:t>
      </w:r>
    </w:p>
    <w:p w14:paraId="39AFF438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Ethernet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Fibre optic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C. Bluetooth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USB</w:t>
      </w:r>
    </w:p>
    <w:p w14:paraId="2E38DAEB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5633234A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6. Which statement about Bluetooth is correct?</w:t>
      </w:r>
    </w:p>
    <w:p w14:paraId="02DDB763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has a very long range.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B. It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is designed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 for connecting nearby devices.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is faster than Ethernet.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It requires physical cables.</w:t>
      </w:r>
    </w:p>
    <w:p w14:paraId="0ED0FADA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02344548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7. Which network connection is generally the most secure?</w:t>
      </w:r>
    </w:p>
    <w:p w14:paraId="2A529B99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A.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Wi-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Fi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Bluetooth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C. Ethernet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Mobile data</w:t>
      </w:r>
    </w:p>
    <w:p w14:paraId="3E27F827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1E67CA29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8. Which of these is a disadvantage of Bluetooth?</w:t>
      </w:r>
    </w:p>
    <w:p w14:paraId="0EC34025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requires expensive cables.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It has a low data transmission rate and a short range.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cannot connect to speakers.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D. It is affected by walls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 because it uses Ethernet cables.</w:t>
      </w:r>
    </w:p>
    <w:p w14:paraId="1BF9B66A" w14:textId="77777777" w:rsidR="001D7B4F" w:rsidRDefault="001D7B4F" w:rsidP="003A1ECE">
      <w:pPr>
        <w:rPr>
          <w:rFonts w:ascii="Cambria" w:hAnsi="Cambria"/>
        </w:rPr>
        <w:sectPr w:rsidR="001D7B4F" w:rsidSect="001D7B4F">
          <w:headerReference w:type="first" r:id="rId18"/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14:paraId="00FC5CF9" w14:textId="32F4BBF2" w:rsidR="001D7B4F" w:rsidRPr="001D7B4F" w:rsidRDefault="001D7B4F" w:rsidP="001D7B4F">
      <w:pPr>
        <w:pStyle w:val="Heading2"/>
        <w:rPr>
          <w:rFonts w:ascii="Cambria" w:hAnsi="Cambria"/>
          <w:b/>
          <w:sz w:val="44"/>
        </w:rPr>
      </w:pPr>
      <w:r w:rsidRPr="001D7B4F">
        <w:rPr>
          <w:rFonts w:ascii="Cambria Math" w:hAnsi="Cambria Math" w:cs="Arial"/>
          <w:b/>
          <w:i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C87655E" wp14:editId="709E54B5">
                <wp:simplePos x="0" y="0"/>
                <wp:positionH relativeFrom="column">
                  <wp:posOffset>5662295</wp:posOffset>
                </wp:positionH>
                <wp:positionV relativeFrom="paragraph">
                  <wp:posOffset>7620</wp:posOffset>
                </wp:positionV>
                <wp:extent cx="1146175" cy="736600"/>
                <wp:effectExtent l="0" t="0" r="0" b="63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6175" cy="7366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2EDDB5" w14:textId="77777777" w:rsidR="005B7E69" w:rsidRPr="00DC7DA8" w:rsidRDefault="005B7E69" w:rsidP="001D7B4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Self-Assessed</w:t>
                            </w:r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7655E" id="Rectangle 15" o:spid="_x0000_s1041" style="position:absolute;margin-left:445.85pt;margin-top:.6pt;width:90.25pt;height:5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" fillcolor="#ed7d31 [3205]" stroked="f">
                <v:fill opacity="32896f"/>
                <v:textbox>
                  <w:txbxContent>
                    <w:p w14:paraId="602EDDB5" w14:textId="77777777" w:rsidR="005B7E69" w:rsidRPr="00DC7DA8" w:rsidRDefault="005B7E69" w:rsidP="001D7B4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Self-Assessed</w:t>
                      </w:r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mbria" w:hAnsi="Cambria"/>
          <w:b/>
          <w:sz w:val="44"/>
        </w:rPr>
        <w:t>Score: ____ / 8</w:t>
      </w:r>
    </w:p>
    <w:p w14:paraId="62435828" w14:textId="77777777" w:rsidR="00DF721A" w:rsidRPr="00377BE9" w:rsidRDefault="00DF721A" w:rsidP="003A1ECE">
      <w:pPr>
        <w:rPr>
          <w:rFonts w:ascii="Cambria" w:hAnsi="Cambria"/>
        </w:rPr>
        <w:sectPr w:rsidR="00DF721A" w:rsidRPr="00377BE9" w:rsidSect="001D7B4F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525F94A0" w14:textId="1C32DF6A" w:rsidR="004B4C85" w:rsidRPr="004B4C85" w:rsidRDefault="00F61DAF" w:rsidP="005B7E69">
      <w:pPr>
        <w:rPr>
          <w:rFonts w:ascii="Cambria" w:hAnsi="Cambria"/>
          <w:b/>
          <w:sz w:val="20"/>
          <w:szCs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6B1A293" wp14:editId="6840AEB9">
                <wp:simplePos x="0" y="0"/>
                <wp:positionH relativeFrom="column">
                  <wp:posOffset>5178490</wp:posOffset>
                </wp:positionH>
                <wp:positionV relativeFrom="paragraph">
                  <wp:posOffset>-681769</wp:posOffset>
                </wp:positionV>
                <wp:extent cx="1733372" cy="329184"/>
                <wp:effectExtent l="0" t="0" r="19685" b="1397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6E4039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0DA2B077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B1A293" id="Rounded Rectangle 16" o:spid="_x0000_s1042" style="position:absolute;margin-left:407.75pt;margin-top:-53.7pt;width:136.5pt;height:25.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" filled="f" strokecolor="#1f4d78 [1604]" strokeweight="1pt">
                <v:stroke joinstyle="miter"/>
                <v:textbox>
                  <w:txbxContent>
                    <w:p w14:paraId="516E4039" w14:textId="77777777" w:rsidR="00F61DAF" w:rsidRPr="0033416F" w:rsidRDefault="00F61DAF" w:rsidP="00F61DAF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0DA2B077" w14:textId="77777777" w:rsidR="00F61DAF" w:rsidRPr="0033416F" w:rsidRDefault="00F61DAF" w:rsidP="00F61DAF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DA35B83" w14:textId="276B170A" w:rsidR="005B7E69" w:rsidRDefault="005B7E69" w:rsidP="005B7E69">
      <w:pPr>
        <w:rPr>
          <w:rFonts w:ascii="Cambria" w:hAnsi="Cambria"/>
          <w:b/>
          <w:sz w:val="28"/>
        </w:rPr>
      </w:pPr>
      <w:r w:rsidRPr="00B25844">
        <w:rPr>
          <w:rFonts w:ascii="Cambria" w:hAnsi="Cambria"/>
          <w:b/>
          <w:sz w:val="28"/>
        </w:rPr>
        <w:t xml:space="preserve">Activity 1 – Spot the Difference </w:t>
      </w:r>
    </w:p>
    <w:p w14:paraId="1EFA84F6" w14:textId="77777777" w:rsidR="005B7E69" w:rsidRPr="00B25844" w:rsidRDefault="005B7E69" w:rsidP="005B7E69">
      <w:pPr>
        <w:rPr>
          <w:rFonts w:ascii="Cambria" w:hAnsi="Cambria"/>
          <w:sz w:val="24"/>
          <w:szCs w:val="28"/>
        </w:rPr>
      </w:pPr>
      <w:r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For each feature select wired or wireless.  </w:t>
      </w: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B7E69" w:rsidRPr="00B25844" w14:paraId="29742A91" w14:textId="77777777" w:rsidTr="005B7E69">
        <w:tc>
          <w:tcPr>
            <w:tcW w:w="3005" w:type="dxa"/>
          </w:tcPr>
          <w:p w14:paraId="0BCB9914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Feature</w:t>
            </w:r>
          </w:p>
        </w:tc>
        <w:tc>
          <w:tcPr>
            <w:tcW w:w="3005" w:type="dxa"/>
          </w:tcPr>
          <w:p w14:paraId="1CBC413A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Wired Network</w:t>
            </w:r>
          </w:p>
        </w:tc>
        <w:tc>
          <w:tcPr>
            <w:tcW w:w="3006" w:type="dxa"/>
          </w:tcPr>
          <w:p w14:paraId="7D1F00F1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Wireless Network</w:t>
            </w:r>
          </w:p>
        </w:tc>
      </w:tr>
      <w:tr w:rsidR="005B7E69" w:rsidRPr="00B25844" w14:paraId="27739C6C" w14:textId="77777777" w:rsidTr="005B7E69">
        <w:tc>
          <w:tcPr>
            <w:tcW w:w="3005" w:type="dxa"/>
          </w:tcPr>
          <w:p w14:paraId="6891D0D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proofErr w:type="gramStart"/>
            <w:r w:rsidRPr="00B25844">
              <w:rPr>
                <w:rFonts w:ascii="Cambria" w:hAnsi="Cambria"/>
                <w:sz w:val="24"/>
              </w:rPr>
              <w:t>Uses cables?</w:t>
            </w:r>
            <w:proofErr w:type="gramEnd"/>
          </w:p>
        </w:tc>
        <w:tc>
          <w:tcPr>
            <w:tcW w:w="3005" w:type="dxa"/>
          </w:tcPr>
          <w:p w14:paraId="3D04E174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7F49FED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54C1BCC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2E1DBF00" w14:textId="77777777" w:rsidTr="005B7E69">
        <w:tc>
          <w:tcPr>
            <w:tcW w:w="3005" w:type="dxa"/>
          </w:tcPr>
          <w:p w14:paraId="1944A05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proofErr w:type="gramStart"/>
            <w:r w:rsidRPr="00B25844">
              <w:rPr>
                <w:rFonts w:ascii="Cambria" w:hAnsi="Cambria"/>
                <w:sz w:val="24"/>
              </w:rPr>
              <w:t>Uses radio waves?</w:t>
            </w:r>
            <w:proofErr w:type="gramEnd"/>
          </w:p>
        </w:tc>
        <w:tc>
          <w:tcPr>
            <w:tcW w:w="3005" w:type="dxa"/>
          </w:tcPr>
          <w:p w14:paraId="78C72F65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0C722C1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1311D4C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2F1F0761" w14:textId="77777777" w:rsidTr="005B7E69">
        <w:tc>
          <w:tcPr>
            <w:tcW w:w="3005" w:type="dxa"/>
          </w:tcPr>
          <w:p w14:paraId="4635268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  <w:sz w:val="24"/>
              </w:rPr>
              <w:t>Can devices move around easily?</w:t>
            </w:r>
          </w:p>
        </w:tc>
        <w:tc>
          <w:tcPr>
            <w:tcW w:w="3005" w:type="dxa"/>
          </w:tcPr>
          <w:p w14:paraId="00133C5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7CFDC94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811BBC9" w14:textId="77777777" w:rsidTr="005B7E69">
        <w:tc>
          <w:tcPr>
            <w:tcW w:w="3005" w:type="dxa"/>
          </w:tcPr>
          <w:p w14:paraId="546AD50D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  <w:sz w:val="24"/>
              </w:rPr>
              <w:t xml:space="preserve">More </w:t>
            </w:r>
            <w:proofErr w:type="gramStart"/>
            <w:r w:rsidRPr="00B25844">
              <w:rPr>
                <w:rFonts w:ascii="Cambria" w:hAnsi="Cambria"/>
                <w:sz w:val="24"/>
              </w:rPr>
              <w:t>secure?</w:t>
            </w:r>
            <w:proofErr w:type="gramEnd"/>
          </w:p>
        </w:tc>
        <w:tc>
          <w:tcPr>
            <w:tcW w:w="3005" w:type="dxa"/>
          </w:tcPr>
          <w:p w14:paraId="217C3222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349C1719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632EDE4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470E178B" w14:textId="77777777" w:rsidTr="005B7E69">
        <w:tc>
          <w:tcPr>
            <w:tcW w:w="3005" w:type="dxa"/>
          </w:tcPr>
          <w:p w14:paraId="7B5DC2C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proofErr w:type="gramStart"/>
            <w:r w:rsidRPr="00B25844">
              <w:rPr>
                <w:rFonts w:ascii="Cambria" w:hAnsi="Cambria"/>
                <w:sz w:val="24"/>
              </w:rPr>
              <w:t>Can be affected</w:t>
            </w:r>
            <w:proofErr w:type="gramEnd"/>
            <w:r w:rsidRPr="00B25844">
              <w:rPr>
                <w:rFonts w:ascii="Cambria" w:hAnsi="Cambria"/>
                <w:sz w:val="24"/>
              </w:rPr>
              <w:t xml:space="preserve"> by walls?</w:t>
            </w:r>
          </w:p>
        </w:tc>
        <w:tc>
          <w:tcPr>
            <w:tcW w:w="3005" w:type="dxa"/>
          </w:tcPr>
          <w:p w14:paraId="5705D49C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15BA44C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25EE6E6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</w:tbl>
    <w:p w14:paraId="02AA1D32" w14:textId="77777777" w:rsidR="005B7E69" w:rsidRPr="00B25844" w:rsidRDefault="005B7E69" w:rsidP="005B7E69">
      <w:pPr>
        <w:rPr>
          <w:rFonts w:ascii="Cambria" w:hAnsi="Cambria"/>
        </w:rPr>
      </w:pPr>
    </w:p>
    <w:p w14:paraId="532EB7A4" w14:textId="77777777" w:rsidR="005B7E69" w:rsidRPr="00B25844" w:rsidRDefault="005B7E69" w:rsidP="005B7E69">
      <w:pPr>
        <w:rPr>
          <w:rFonts w:ascii="Cambria" w:hAnsi="Cambria"/>
          <w:b/>
          <w:sz w:val="28"/>
        </w:rPr>
      </w:pPr>
      <w:r w:rsidRPr="00B25844">
        <w:rPr>
          <w:rFonts w:ascii="Cambria" w:hAnsi="Cambria"/>
          <w:b/>
          <w:sz w:val="28"/>
        </w:rPr>
        <w:t>Activity 2 – Match the Facts</w:t>
      </w:r>
    </w:p>
    <w:p w14:paraId="4247FC6D" w14:textId="77777777" w:rsidR="005B7E69" w:rsidRPr="00B25844" w:rsidRDefault="005B7E69" w:rsidP="005B7E69">
      <w:pPr>
        <w:rPr>
          <w:rFonts w:ascii="Cambria" w:hAnsi="Cambria"/>
          <w:sz w:val="24"/>
          <w:szCs w:val="28"/>
        </w:rPr>
      </w:pP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>Which connection would be most suitable for the given s</w:t>
      </w:r>
      <w:r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>tatement</w:t>
      </w: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?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B7E69" w:rsidRPr="00B25844" w14:paraId="21E6821C" w14:textId="77777777" w:rsidTr="005B7E69">
        <w:tc>
          <w:tcPr>
            <w:tcW w:w="2254" w:type="dxa"/>
          </w:tcPr>
          <w:p w14:paraId="5EABB704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Statement</w:t>
            </w:r>
          </w:p>
        </w:tc>
        <w:tc>
          <w:tcPr>
            <w:tcW w:w="2254" w:type="dxa"/>
          </w:tcPr>
          <w:p w14:paraId="7C98F0FC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Ethernet</w:t>
            </w:r>
          </w:p>
        </w:tc>
        <w:tc>
          <w:tcPr>
            <w:tcW w:w="2254" w:type="dxa"/>
          </w:tcPr>
          <w:p w14:paraId="12620044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Wi-Fi</w:t>
            </w:r>
          </w:p>
        </w:tc>
        <w:tc>
          <w:tcPr>
            <w:tcW w:w="2254" w:type="dxa"/>
          </w:tcPr>
          <w:p w14:paraId="54B0E8F9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Bluetooth</w:t>
            </w:r>
          </w:p>
        </w:tc>
      </w:tr>
      <w:tr w:rsidR="005B7E69" w:rsidRPr="00B25844" w14:paraId="2394BAA0" w14:textId="77777777" w:rsidTr="005B7E69">
        <w:tc>
          <w:tcPr>
            <w:tcW w:w="2254" w:type="dxa"/>
          </w:tcPr>
          <w:p w14:paraId="231A23F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Uses cables</w:t>
            </w:r>
          </w:p>
        </w:tc>
        <w:tc>
          <w:tcPr>
            <w:tcW w:w="2254" w:type="dxa"/>
          </w:tcPr>
          <w:p w14:paraId="3CE3AD7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582F1D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B85B59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031E6C0D" w14:textId="77777777" w:rsidTr="005B7E69">
        <w:tc>
          <w:tcPr>
            <w:tcW w:w="2254" w:type="dxa"/>
          </w:tcPr>
          <w:p w14:paraId="1BC8524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Connects wireless headphones</w:t>
            </w:r>
          </w:p>
        </w:tc>
        <w:tc>
          <w:tcPr>
            <w:tcW w:w="2254" w:type="dxa"/>
          </w:tcPr>
          <w:p w14:paraId="6F08886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35662D9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BEECC4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732B3210" w14:textId="77777777" w:rsidTr="005B7E69">
        <w:tc>
          <w:tcPr>
            <w:tcW w:w="2254" w:type="dxa"/>
          </w:tcPr>
          <w:p w14:paraId="4123D60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Usually used for home internet</w:t>
            </w:r>
          </w:p>
        </w:tc>
        <w:tc>
          <w:tcPr>
            <w:tcW w:w="2254" w:type="dxa"/>
          </w:tcPr>
          <w:p w14:paraId="16D7E528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737EE2A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5C9360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F7E4CDD" w14:textId="77777777" w:rsidTr="005B7E69">
        <w:tc>
          <w:tcPr>
            <w:tcW w:w="2254" w:type="dxa"/>
          </w:tcPr>
          <w:p w14:paraId="5B2C897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Fastest connection</w:t>
            </w:r>
          </w:p>
        </w:tc>
        <w:tc>
          <w:tcPr>
            <w:tcW w:w="2254" w:type="dxa"/>
          </w:tcPr>
          <w:p w14:paraId="56A3A66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5F32978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32EBEA0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0FDF6924" w14:textId="77777777" w:rsidTr="005B7E69">
        <w:tc>
          <w:tcPr>
            <w:tcW w:w="2254" w:type="dxa"/>
          </w:tcPr>
          <w:p w14:paraId="4B577BD9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Range of around 50 metres</w:t>
            </w:r>
          </w:p>
        </w:tc>
        <w:tc>
          <w:tcPr>
            <w:tcW w:w="2254" w:type="dxa"/>
          </w:tcPr>
          <w:p w14:paraId="76370B3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38B5756D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4669E9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261A9E6D" w14:textId="77777777" w:rsidTr="005B7E69">
        <w:tc>
          <w:tcPr>
            <w:tcW w:w="2254" w:type="dxa"/>
          </w:tcPr>
          <w:p w14:paraId="08D152D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Short range (around 10 metres)</w:t>
            </w:r>
          </w:p>
        </w:tc>
        <w:tc>
          <w:tcPr>
            <w:tcW w:w="2254" w:type="dxa"/>
          </w:tcPr>
          <w:p w14:paraId="61639D8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459F305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70D58F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6E468A1A" w14:textId="77777777" w:rsidTr="005B7E69">
        <w:tc>
          <w:tcPr>
            <w:tcW w:w="2254" w:type="dxa"/>
          </w:tcPr>
          <w:p w14:paraId="663C72E5" w14:textId="77777777" w:rsidR="005B7E69" w:rsidRPr="00B25844" w:rsidRDefault="005B7E69" w:rsidP="005B7E69">
            <w:pPr>
              <w:rPr>
                <w:rFonts w:ascii="Cambria" w:hAnsi="Cambria"/>
              </w:rPr>
            </w:pPr>
            <w:r w:rsidRPr="00B25844">
              <w:rPr>
                <w:rFonts w:ascii="Cambria" w:hAnsi="Cambria"/>
              </w:rPr>
              <w:t>Connects keyboard to computer</w:t>
            </w:r>
          </w:p>
        </w:tc>
        <w:tc>
          <w:tcPr>
            <w:tcW w:w="2254" w:type="dxa"/>
          </w:tcPr>
          <w:p w14:paraId="381096F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F7CE23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4FF395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</w:tbl>
    <w:p w14:paraId="232CF1B2" w14:textId="77777777" w:rsidR="005B7E69" w:rsidRPr="00B25844" w:rsidRDefault="005B7E69" w:rsidP="005B7E69">
      <w:pPr>
        <w:rPr>
          <w:rFonts w:ascii="Cambria" w:hAnsi="Cambria"/>
        </w:rPr>
      </w:pPr>
    </w:p>
    <w:p w14:paraId="0E410306" w14:textId="77777777" w:rsidR="005B7E69" w:rsidRDefault="005B7E69" w:rsidP="005B7E69">
      <w:pPr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</w:pPr>
      <w:r w:rsidRPr="00B25844">
        <w:rPr>
          <w:rFonts w:ascii="Cambria" w:hAnsi="Cambria"/>
          <w:b/>
          <w:sz w:val="28"/>
          <w:szCs w:val="28"/>
        </w:rPr>
        <w:t xml:space="preserve">Activity 3 – </w:t>
      </w:r>
      <w:r w:rsidRPr="00DF704D"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  <w:t xml:space="preserve">Which Connection Would You </w:t>
      </w:r>
      <w:proofErr w:type="gramStart"/>
      <w:r w:rsidRPr="00DF704D"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  <w:t>Choose?</w:t>
      </w:r>
      <w:proofErr w:type="gramEnd"/>
    </w:p>
    <w:p w14:paraId="6F1DA9FC" w14:textId="77777777" w:rsidR="005B7E69" w:rsidRPr="00B25844" w:rsidRDefault="005B7E69" w:rsidP="005B7E69">
      <w:pPr>
        <w:rPr>
          <w:rFonts w:ascii="Cambria" w:hAnsi="Cambria"/>
          <w:sz w:val="24"/>
          <w:szCs w:val="28"/>
        </w:rPr>
      </w:pP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Which connection would be most suitable for the given scenario?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B7E69" w:rsidRPr="00B25844" w14:paraId="1B82EE11" w14:textId="77777777" w:rsidTr="005B7E69">
        <w:tc>
          <w:tcPr>
            <w:tcW w:w="2254" w:type="dxa"/>
          </w:tcPr>
          <w:p w14:paraId="600F1A36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Statement</w:t>
            </w:r>
          </w:p>
        </w:tc>
        <w:tc>
          <w:tcPr>
            <w:tcW w:w="2254" w:type="dxa"/>
          </w:tcPr>
          <w:p w14:paraId="3E6D7896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Ethernet</w:t>
            </w:r>
          </w:p>
        </w:tc>
        <w:tc>
          <w:tcPr>
            <w:tcW w:w="2254" w:type="dxa"/>
          </w:tcPr>
          <w:p w14:paraId="08B7ECB6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Wi-Fi</w:t>
            </w:r>
          </w:p>
        </w:tc>
        <w:tc>
          <w:tcPr>
            <w:tcW w:w="2254" w:type="dxa"/>
          </w:tcPr>
          <w:p w14:paraId="1300A9E8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Bluetooth</w:t>
            </w:r>
          </w:p>
        </w:tc>
      </w:tr>
      <w:tr w:rsidR="005B7E69" w:rsidRPr="00B25844" w14:paraId="11C32BFF" w14:textId="77777777" w:rsidTr="005B7E69">
        <w:tc>
          <w:tcPr>
            <w:tcW w:w="2254" w:type="dxa"/>
          </w:tcPr>
          <w:p w14:paraId="08F3D24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Connecting a wireless speaker to your phone</w:t>
            </w:r>
          </w:p>
        </w:tc>
        <w:tc>
          <w:tcPr>
            <w:tcW w:w="2254" w:type="dxa"/>
          </w:tcPr>
          <w:p w14:paraId="0CD6A7F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1F57A3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15EED5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7D614CD2" w14:textId="77777777" w:rsidTr="005B7E69">
        <w:tc>
          <w:tcPr>
            <w:tcW w:w="2254" w:type="dxa"/>
          </w:tcPr>
          <w:p w14:paraId="077B9AE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Playing an online game where speed is important</w:t>
            </w:r>
          </w:p>
        </w:tc>
        <w:tc>
          <w:tcPr>
            <w:tcW w:w="2254" w:type="dxa"/>
          </w:tcPr>
          <w:p w14:paraId="2BF1308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5EE0A5B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B42D138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3A11CB7" w14:textId="77777777" w:rsidTr="005B7E69">
        <w:tc>
          <w:tcPr>
            <w:tcW w:w="2254" w:type="dxa"/>
          </w:tcPr>
          <w:p w14:paraId="18CD21AE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Connecting your laptop to school internet</w:t>
            </w:r>
          </w:p>
        </w:tc>
        <w:tc>
          <w:tcPr>
            <w:tcW w:w="2254" w:type="dxa"/>
          </w:tcPr>
          <w:p w14:paraId="1091E0C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4768566E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8C89FA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BCF9FAC" w14:textId="77777777" w:rsidTr="005B7E69">
        <w:tc>
          <w:tcPr>
            <w:tcW w:w="2254" w:type="dxa"/>
          </w:tcPr>
          <w:p w14:paraId="26D74C8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Pairing a wireless mouse</w:t>
            </w:r>
          </w:p>
        </w:tc>
        <w:tc>
          <w:tcPr>
            <w:tcW w:w="2254" w:type="dxa"/>
          </w:tcPr>
          <w:p w14:paraId="2CA0C6A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EF1605D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7D0AA10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6820FE6C" w14:textId="77777777" w:rsidTr="005B7E69">
        <w:tc>
          <w:tcPr>
            <w:tcW w:w="2254" w:type="dxa"/>
          </w:tcPr>
          <w:p w14:paraId="072D4A2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lastRenderedPageBreak/>
              <w:t>Watching Netflix on a Smart TV next to the router</w:t>
            </w:r>
          </w:p>
        </w:tc>
        <w:tc>
          <w:tcPr>
            <w:tcW w:w="2254" w:type="dxa"/>
          </w:tcPr>
          <w:p w14:paraId="6F82644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784DD4C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5CE8C02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310BF9B" w14:textId="77777777" w:rsidTr="005B7E69">
        <w:tc>
          <w:tcPr>
            <w:tcW w:w="2254" w:type="dxa"/>
          </w:tcPr>
          <w:p w14:paraId="54CD560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Sending music to wireless headphones</w:t>
            </w:r>
          </w:p>
        </w:tc>
        <w:tc>
          <w:tcPr>
            <w:tcW w:w="2254" w:type="dxa"/>
          </w:tcPr>
          <w:p w14:paraId="646AB18C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C2A219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758C1D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3BA1C413" w14:textId="77777777" w:rsidTr="005B7E69">
        <w:tc>
          <w:tcPr>
            <w:tcW w:w="2254" w:type="dxa"/>
          </w:tcPr>
          <w:p w14:paraId="04934BC5" w14:textId="77777777" w:rsidR="005B7E69" w:rsidRPr="00B25844" w:rsidRDefault="005B7E69" w:rsidP="005B7E69">
            <w:pPr>
              <w:rPr>
                <w:rFonts w:ascii="Cambria" w:hAnsi="Cambria"/>
              </w:rPr>
            </w:pPr>
            <w:r w:rsidRPr="00B25844">
              <w:rPr>
                <w:rFonts w:ascii="Cambria" w:hAnsi="Cambria"/>
              </w:rPr>
              <w:t>Connecting computers in an office</w:t>
            </w:r>
          </w:p>
        </w:tc>
        <w:tc>
          <w:tcPr>
            <w:tcW w:w="2254" w:type="dxa"/>
          </w:tcPr>
          <w:p w14:paraId="21CE695C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6ACA90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8DCD9F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4FE09AF8" w14:textId="77777777" w:rsidTr="005B7E69">
        <w:tc>
          <w:tcPr>
            <w:tcW w:w="2254" w:type="dxa"/>
          </w:tcPr>
          <w:p w14:paraId="47EBD85B" w14:textId="77777777" w:rsidR="005B7E69" w:rsidRPr="00B25844" w:rsidRDefault="005B7E69" w:rsidP="005B7E69">
            <w:pPr>
              <w:rPr>
                <w:rFonts w:ascii="Cambria" w:hAnsi="Cambria"/>
              </w:rPr>
            </w:pPr>
            <w:r w:rsidRPr="00B25844">
              <w:rPr>
                <w:rFonts w:ascii="Cambria" w:hAnsi="Cambria"/>
              </w:rPr>
              <w:t>Using your tablet in the garden</w:t>
            </w:r>
          </w:p>
        </w:tc>
        <w:tc>
          <w:tcPr>
            <w:tcW w:w="2254" w:type="dxa"/>
          </w:tcPr>
          <w:p w14:paraId="3DD7F18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059930C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76B066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</w:tbl>
    <w:p w14:paraId="76A5ECDD" w14:textId="77777777" w:rsidR="005B7E69" w:rsidRPr="00B25844" w:rsidRDefault="005B7E69" w:rsidP="005B7E69">
      <w:pPr>
        <w:rPr>
          <w:rFonts w:ascii="Cambria" w:hAnsi="Cambria"/>
        </w:rPr>
      </w:pPr>
    </w:p>
    <w:p w14:paraId="35C5D5EC" w14:textId="3F7A53EA" w:rsidR="0032361A" w:rsidRDefault="0032361A" w:rsidP="0032361A">
      <w:pPr>
        <w:spacing w:line="480" w:lineRule="auto"/>
        <w:rPr>
          <w:rFonts w:ascii="Cambria" w:hAnsi="Cambria"/>
          <w:b/>
          <w:sz w:val="28"/>
          <w:szCs w:val="28"/>
        </w:rPr>
      </w:pPr>
      <w:r w:rsidRPr="00377BE9">
        <w:rPr>
          <w:rFonts w:ascii="Cambria" w:hAnsi="Cambr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2F20303" wp14:editId="27EA2F50">
                <wp:simplePos x="0" y="0"/>
                <wp:positionH relativeFrom="page">
                  <wp:posOffset>281640</wp:posOffset>
                </wp:positionH>
                <wp:positionV relativeFrom="paragraph">
                  <wp:posOffset>1071245</wp:posOffset>
                </wp:positionV>
                <wp:extent cx="7066483" cy="1053389"/>
                <wp:effectExtent l="19050" t="19050" r="20320" b="1397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6483" cy="1053389"/>
                          <a:chOff x="0" y="0"/>
                          <a:chExt cx="7066483" cy="1053389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7066483" cy="1053389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011109" y="88072"/>
                            <a:ext cx="879809" cy="855087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AC8CD5" w14:textId="723375C4" w:rsidR="005B7E69" w:rsidRPr="00DC7DA8" w:rsidRDefault="004B4C85" w:rsidP="0032361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Self</w:t>
                              </w:r>
                              <w:r w:rsidR="005B7E69">
                                <w:rPr>
                                  <w:b/>
                                </w:rPr>
                                <w:t xml:space="preserve"> </w:t>
                              </w:r>
                              <w:r w:rsidR="005B7E69" w:rsidRPr="00DC7DA8">
                                <w:rPr>
                                  <w:b/>
                                </w:rPr>
                                <w:t>Assessed</w:t>
                              </w:r>
                              <w:proofErr w:type="spellEnd"/>
                              <w:r w:rsidR="005B7E69" w:rsidRPr="00DC7DA8">
                                <w:rPr>
                                  <w:b/>
                                </w:rPr>
                                <w:t xml:space="preserve">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500" y="23745"/>
                            <a:ext cx="5753453" cy="9199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A37D54" w14:textId="77777777" w:rsidR="005B7E69" w:rsidRPr="008B54C1" w:rsidRDefault="005B7E69" w:rsidP="0032361A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8B54C1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8B54C1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420BD0F7" w14:textId="77777777" w:rsidR="005B7E69" w:rsidRPr="008B54C1" w:rsidRDefault="005B7E69" w:rsidP="0032361A">
                              <w:pPr>
                                <w:rPr>
                                  <w:rFonts w:ascii="Cambria" w:hAnsi="Cambria"/>
                                </w:rPr>
                              </w:pPr>
                            </w:p>
                            <w:p w14:paraId="5A5C6F37" w14:textId="77777777" w:rsidR="005B7E69" w:rsidRPr="008B54C1" w:rsidRDefault="005B7E69" w:rsidP="0032361A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8B54C1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272388DE" w14:textId="77777777" w:rsidR="005B7E69" w:rsidRDefault="005B7E69" w:rsidP="0032361A"/>
                            <w:p w14:paraId="1946781B" w14:textId="77777777" w:rsidR="005B7E69" w:rsidRDefault="005B7E69" w:rsidP="0032361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F20303" id="Group 24" o:spid="_x0000_s1043" style="position:absolute;margin-left:22.2pt;margin-top:84.35pt;width:556.4pt;height:82.95pt;z-index:251688960;mso-position-horizontal-relative:page;mso-width-relative:margin;mso-height-relative:margin" coordsize="70664,1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">
                <v:rect id="Rectangle 25" o:spid="_x0000_s1044" style="position:absolute;width:70664;height:10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" fillcolor="white [3201]" strokecolor="black [3200]" strokeweight="2.25pt"/>
                <v:rect id="Rectangle 27" o:spid="_x0000_s1045" style="position:absolute;left:60111;top:880;width:8798;height:85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" fillcolor="#ed7d31 [3205]" stroked="f">
                  <v:fill opacity="32896f"/>
                  <v:textbox>
                    <w:txbxContent>
                      <w:p w14:paraId="01AC8CD5" w14:textId="723375C4" w:rsidR="005B7E69" w:rsidRPr="00DC7DA8" w:rsidRDefault="004B4C85" w:rsidP="0032361A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Self</w:t>
                        </w:r>
                        <w:r w:rsidR="005B7E69">
                          <w:rPr>
                            <w:b/>
                          </w:rPr>
                          <w:t xml:space="preserve"> </w:t>
                        </w:r>
                        <w:r w:rsidR="005B7E69" w:rsidRPr="00DC7DA8">
                          <w:rPr>
                            <w:b/>
                          </w:rPr>
                          <w:t>Assessed</w:t>
                        </w:r>
                        <w:proofErr w:type="spellEnd"/>
                        <w:r w:rsidR="005B7E69" w:rsidRPr="00DC7DA8">
                          <w:rPr>
                            <w:b/>
                          </w:rPr>
                          <w:t xml:space="preserve"> Work</w:t>
                        </w:r>
                      </w:p>
                    </w:txbxContent>
                  </v:textbox>
                </v:rect>
                <v:shape id="_x0000_s1046" type="#_x0000_t202" style="position:absolute;left:475;top:237;width:57534;height:9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<v:textbox>
                    <w:txbxContent>
                      <w:p w14:paraId="53A37D54" w14:textId="77777777" w:rsidR="005B7E69" w:rsidRPr="008B54C1" w:rsidRDefault="005B7E69" w:rsidP="0032361A">
                        <w:pPr>
                          <w:rPr>
                            <w:rFonts w:ascii="Cambria" w:hAnsi="Cambria"/>
                          </w:rPr>
                        </w:pPr>
                        <w:r w:rsidRPr="008B54C1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8B54C1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420BD0F7" w14:textId="77777777" w:rsidR="005B7E69" w:rsidRPr="008B54C1" w:rsidRDefault="005B7E69" w:rsidP="0032361A">
                        <w:pPr>
                          <w:rPr>
                            <w:rFonts w:ascii="Cambria" w:hAnsi="Cambria"/>
                          </w:rPr>
                        </w:pPr>
                      </w:p>
                      <w:p w14:paraId="5A5C6F37" w14:textId="77777777" w:rsidR="005B7E69" w:rsidRPr="008B54C1" w:rsidRDefault="005B7E69" w:rsidP="0032361A">
                        <w:pPr>
                          <w:rPr>
                            <w:rFonts w:ascii="Cambria" w:hAnsi="Cambria"/>
                          </w:rPr>
                        </w:pPr>
                        <w:r w:rsidRPr="008B54C1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272388DE" w14:textId="77777777" w:rsidR="005B7E69" w:rsidRDefault="005B7E69" w:rsidP="0032361A"/>
                      <w:p w14:paraId="1946781B" w14:textId="77777777" w:rsidR="005B7E69" w:rsidRDefault="005B7E69" w:rsidP="0032361A"/>
                    </w:txbxContent>
                  </v:textbox>
                </v:shape>
                <w10:wrap anchorx="page"/>
              </v:group>
            </w:pict>
          </mc:Fallback>
        </mc:AlternateContent>
      </w:r>
    </w:p>
    <w:sectPr w:rsidR="0032361A" w:rsidSect="00A128D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50FC0" w14:textId="77777777" w:rsidR="005B7E69" w:rsidRDefault="005B7E69" w:rsidP="000E6632">
      <w:pPr>
        <w:spacing w:after="0" w:line="240" w:lineRule="auto"/>
      </w:pPr>
      <w:r>
        <w:separator/>
      </w:r>
    </w:p>
  </w:endnote>
  <w:endnote w:type="continuationSeparator" w:id="0">
    <w:p w14:paraId="3EB3610E" w14:textId="77777777" w:rsidR="005B7E69" w:rsidRDefault="005B7E69" w:rsidP="000E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3353899"/>
      <w:docPartObj>
        <w:docPartGallery w:val="Page Numbers (Bottom of Page)"/>
        <w:docPartUnique/>
      </w:docPartObj>
    </w:sdtPr>
    <w:sdtEndPr/>
    <w:sdtContent>
      <w:p w14:paraId="08FFD719" w14:textId="673E9197" w:rsidR="00F26102" w:rsidRDefault="00F2610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643B">
          <w:rPr>
            <w:noProof/>
          </w:rPr>
          <w:t>3</w:t>
        </w:r>
        <w:r>
          <w:fldChar w:fldCharType="end"/>
        </w:r>
      </w:p>
    </w:sdtContent>
  </w:sdt>
  <w:p w14:paraId="5E841B7B" w14:textId="77777777" w:rsidR="00F26102" w:rsidRDefault="00F261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BFBA7" w14:textId="77777777" w:rsidR="005B7E69" w:rsidRDefault="005B7E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73B4D" w14:textId="77777777" w:rsidR="005B7E69" w:rsidRDefault="005B7E6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7C286" w14:textId="77777777" w:rsidR="005B7E69" w:rsidRDefault="005B7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D0947" w14:textId="77777777" w:rsidR="005B7E69" w:rsidRDefault="005B7E69" w:rsidP="000E6632">
      <w:pPr>
        <w:spacing w:after="0" w:line="240" w:lineRule="auto"/>
      </w:pPr>
      <w:r>
        <w:separator/>
      </w:r>
    </w:p>
  </w:footnote>
  <w:footnote w:type="continuationSeparator" w:id="0">
    <w:p w14:paraId="332EAB4C" w14:textId="77777777" w:rsidR="005B7E69" w:rsidRDefault="005B7E69" w:rsidP="000E6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B9974" w14:textId="6466B237" w:rsidR="005B7E69" w:rsidRPr="00377BE9" w:rsidRDefault="005B7E69" w:rsidP="00377BE9">
    <w:pPr>
      <w:pStyle w:val="Header"/>
      <w:jc w:val="center"/>
      <w:rPr>
        <w:rFonts w:ascii="Cambria" w:hAnsi="Cambria"/>
        <w:b/>
        <w:sz w:val="34"/>
      </w:rPr>
    </w:pPr>
    <w:r w:rsidRPr="00377BE9">
      <w:rPr>
        <w:rFonts w:ascii="Cambria" w:hAnsi="Cambria"/>
        <w:b/>
        <w:sz w:val="34"/>
      </w:rPr>
      <w:t xml:space="preserve">Task One – </w:t>
    </w:r>
    <w:r>
      <w:rPr>
        <w:rFonts w:ascii="Cambria" w:hAnsi="Cambria"/>
        <w:b/>
        <w:sz w:val="34"/>
      </w:rPr>
      <w:t>What is the Internet</w:t>
    </w:r>
  </w:p>
  <w:p w14:paraId="68F35B39" w14:textId="77777777" w:rsidR="005B7E69" w:rsidRPr="00CB7E7B" w:rsidRDefault="005B7E69" w:rsidP="005D0840">
    <w:pPr>
      <w:pStyle w:val="Header"/>
      <w:rPr>
        <w:rFonts w:ascii="Cambria" w:hAnsi="Cambria"/>
        <w:bCs/>
        <w:sz w:val="28"/>
        <w:szCs w:val="28"/>
      </w:rPr>
    </w:pPr>
    <w:r w:rsidRPr="00CB7E7B">
      <w:rPr>
        <w:rFonts w:ascii="Cambria" w:hAnsi="Cambria"/>
        <w:b/>
        <w:sz w:val="28"/>
        <w:szCs w:val="28"/>
      </w:rPr>
      <w:t>Instructions:</w:t>
    </w:r>
    <w:r w:rsidRPr="00CB7E7B">
      <w:rPr>
        <w:rFonts w:ascii="Cambria" w:hAnsi="Cambria"/>
        <w:bCs/>
        <w:sz w:val="28"/>
        <w:szCs w:val="28"/>
      </w:rPr>
      <w:t xml:space="preserve"> Access the bite size link below. Read the information on the web page and watch the video.  </w:t>
    </w:r>
  </w:p>
  <w:p w14:paraId="0F6DFCBE" w14:textId="77777777" w:rsidR="005B7E69" w:rsidRPr="00CB7E7B" w:rsidRDefault="005B7E69" w:rsidP="005D0840">
    <w:pPr>
      <w:pStyle w:val="Header"/>
      <w:rPr>
        <w:rFonts w:ascii="Cambria" w:hAnsi="Cambria"/>
        <w:bCs/>
        <w:sz w:val="28"/>
        <w:szCs w:val="28"/>
      </w:rPr>
    </w:pPr>
    <w:r w:rsidRPr="00CB7E7B">
      <w:rPr>
        <w:rFonts w:ascii="Cambria" w:hAnsi="Cambria"/>
        <w:bCs/>
        <w:sz w:val="28"/>
        <w:szCs w:val="28"/>
      </w:rPr>
      <w:t>Describe the internet in approximately 100 words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CA4EB" w14:textId="77777777" w:rsidR="005B7E69" w:rsidRPr="009A49FF" w:rsidRDefault="005B7E69" w:rsidP="00DC7DA8">
    <w:pPr>
      <w:pStyle w:val="Header"/>
      <w:jc w:val="center"/>
      <w:rPr>
        <w:rFonts w:ascii="Cambria" w:hAnsi="Cambria"/>
        <w:b/>
        <w:sz w:val="34"/>
      </w:rPr>
    </w:pPr>
    <w:r w:rsidRPr="009A49FF">
      <w:rPr>
        <w:rFonts w:ascii="Cambria" w:hAnsi="Cambria"/>
        <w:b/>
        <w:sz w:val="34"/>
      </w:rPr>
      <w:t>Year 8 Home Learning</w:t>
    </w:r>
  </w:p>
  <w:p w14:paraId="757FA0B6" w14:textId="1E6CF7BA" w:rsidR="005B7E69" w:rsidRPr="009A49FF" w:rsidRDefault="005B7E69" w:rsidP="00DC7DA8">
    <w:pPr>
      <w:pStyle w:val="Header"/>
      <w:jc w:val="center"/>
      <w:rPr>
        <w:rFonts w:ascii="Cambria" w:hAnsi="Cambria"/>
        <w:b/>
        <w:sz w:val="34"/>
      </w:rPr>
    </w:pPr>
    <w:r w:rsidRPr="009A49FF">
      <w:rPr>
        <w:rFonts w:ascii="Cambria" w:hAnsi="Cambria"/>
        <w:b/>
        <w:sz w:val="34"/>
      </w:rPr>
      <w:t xml:space="preserve">Autumn Term </w:t>
    </w:r>
    <w:r>
      <w:rPr>
        <w:rFonts w:ascii="Cambria" w:hAnsi="Cambria"/>
        <w:b/>
        <w:sz w:val="34"/>
      </w:rPr>
      <w:t>2 – Networking</w:t>
    </w:r>
  </w:p>
  <w:p w14:paraId="3C45620D" w14:textId="77777777" w:rsidR="005B7E69" w:rsidRPr="009A49FF" w:rsidRDefault="005B7E69" w:rsidP="00DC7DA8">
    <w:pPr>
      <w:pStyle w:val="Header"/>
      <w:jc w:val="center"/>
      <w:rPr>
        <w:rFonts w:ascii="Cambria" w:hAnsi="Cambria"/>
        <w:b/>
        <w:sz w:val="34"/>
      </w:rPr>
    </w:pPr>
  </w:p>
  <w:p w14:paraId="4CCF50FB" w14:textId="3049872D" w:rsidR="005B7E69" w:rsidRPr="009A49FF" w:rsidRDefault="001E21D8" w:rsidP="00DC7DA8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-Dedication</w:t>
    </w:r>
    <w:r w:rsidR="005B7E69" w:rsidRPr="009A49FF">
      <w:rPr>
        <w:rFonts w:ascii="Cambria" w:hAnsi="Cambria"/>
        <w:b/>
        <w:sz w:val="34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F3E35" w14:textId="12893D47" w:rsidR="005B7E69" w:rsidRPr="00CB7E7B" w:rsidRDefault="005B7E69" w:rsidP="00377BE9">
    <w:pPr>
      <w:pStyle w:val="Header"/>
      <w:jc w:val="center"/>
      <w:rPr>
        <w:rFonts w:ascii="Cambria" w:hAnsi="Cambria"/>
        <w:b/>
        <w:sz w:val="34"/>
      </w:rPr>
    </w:pPr>
    <w:r w:rsidRPr="00CB7E7B">
      <w:rPr>
        <w:rFonts w:ascii="Cambria" w:hAnsi="Cambria"/>
        <w:b/>
        <w:sz w:val="34"/>
      </w:rPr>
      <w:t xml:space="preserve">Task Three – </w:t>
    </w:r>
    <w:r>
      <w:rPr>
        <w:rFonts w:ascii="Cambria" w:hAnsi="Cambria"/>
        <w:b/>
        <w:sz w:val="34"/>
      </w:rPr>
      <w:t>Protocols</w:t>
    </w:r>
  </w:p>
  <w:p w14:paraId="5AA255BD" w14:textId="16BF1C60" w:rsidR="005B7E69" w:rsidRPr="00CB7E7B" w:rsidRDefault="005B7E69" w:rsidP="00377BE9">
    <w:pPr>
      <w:pStyle w:val="Header"/>
      <w:jc w:val="center"/>
      <w:rPr>
        <w:rStyle w:val="HTMLDefinition"/>
        <w:rFonts w:ascii="Cambria" w:hAnsi="Cambria"/>
        <w:color w:val="181818"/>
        <w:sz w:val="28"/>
        <w:bdr w:val="none" w:sz="0" w:space="0" w:color="auto" w:frame="1"/>
        <w:shd w:val="clear" w:color="auto" w:fill="FFFFFF"/>
      </w:rPr>
    </w:pPr>
    <w:r w:rsidRPr="00CB7E7B">
      <w:rPr>
        <w:rFonts w:ascii="Cambria" w:hAnsi="Cambria"/>
        <w:b/>
        <w:color w:val="181818"/>
        <w:sz w:val="28"/>
        <w:shd w:val="clear" w:color="auto" w:fill="FFFFFF"/>
      </w:rPr>
      <w:t>Instructions</w:t>
    </w:r>
    <w:r w:rsidRPr="00CB7E7B">
      <w:rPr>
        <w:rFonts w:ascii="Cambria" w:hAnsi="Cambria"/>
        <w:color w:val="181818"/>
        <w:sz w:val="28"/>
        <w:shd w:val="clear" w:color="auto" w:fill="FFFFFF"/>
      </w:rPr>
      <w:t xml:space="preserve"> - Any form of communication requires rules. These determine how the communication is actually made.  Rules that govern communication are known as </w:t>
    </w:r>
    <w:r w:rsidRPr="00CB7E7B">
      <w:rPr>
        <w:rStyle w:val="HTMLDefinition"/>
        <w:rFonts w:ascii="Cambria" w:hAnsi="Cambria"/>
        <w:color w:val="181818"/>
        <w:sz w:val="28"/>
        <w:bdr w:val="none" w:sz="0" w:space="0" w:color="auto" w:frame="1"/>
        <w:shd w:val="clear" w:color="auto" w:fill="FFFFFF"/>
      </w:rPr>
      <w:t>protocols</w:t>
    </w:r>
  </w:p>
  <w:p w14:paraId="3CB04247" w14:textId="50EB687F" w:rsidR="005B7E69" w:rsidRPr="00F52916" w:rsidRDefault="005B7E69" w:rsidP="00F52916">
    <w:pPr>
      <w:pStyle w:val="NoSpacing"/>
      <w:rPr>
        <w:rStyle w:val="HTMLDefinition"/>
        <w:rFonts w:ascii="Cambria" w:hAnsi="Cambria"/>
        <w:color w:val="181818"/>
        <w:sz w:val="32"/>
        <w:szCs w:val="24"/>
        <w:bdr w:val="none" w:sz="0" w:space="0" w:color="auto" w:frame="1"/>
        <w:shd w:val="clear" w:color="auto" w:fill="FFFFFF"/>
      </w:rPr>
    </w:pPr>
  </w:p>
  <w:p w14:paraId="1E568728" w14:textId="0D8ADE43" w:rsidR="005B7E69" w:rsidRPr="00F52916" w:rsidRDefault="00F52916" w:rsidP="00F52916">
    <w:pPr>
      <w:pStyle w:val="NoSpacing"/>
      <w:rPr>
        <w:rFonts w:ascii="Cambria" w:hAnsi="Cambria"/>
        <w:sz w:val="28"/>
      </w:rPr>
    </w:pPr>
    <w:r w:rsidRPr="00F52916">
      <w:rPr>
        <w:rFonts w:ascii="Cambria" w:hAnsi="Cambria"/>
        <w:b/>
        <w:sz w:val="28"/>
      </w:rPr>
      <w:t>Question 1</w:t>
    </w:r>
    <w:r w:rsidRPr="00F52916">
      <w:rPr>
        <w:rFonts w:ascii="Cambria" w:hAnsi="Cambria"/>
        <w:sz w:val="28"/>
      </w:rPr>
      <w:t xml:space="preserve"> - </w:t>
    </w:r>
    <w:r w:rsidR="005B7E69" w:rsidRPr="00F52916">
      <w:rPr>
        <w:rFonts w:ascii="Cambria" w:hAnsi="Cambria"/>
        <w:sz w:val="28"/>
      </w:rPr>
      <w:t xml:space="preserve">What is another name for network </w:t>
    </w:r>
    <w:r w:rsidR="005B7E69" w:rsidRPr="00F52916">
      <w:rPr>
        <w:rFonts w:ascii="Cambria" w:hAnsi="Cambria"/>
        <w:b/>
        <w:sz w:val="28"/>
      </w:rPr>
      <w:t>protocols</w:t>
    </w:r>
    <w:r w:rsidR="005B7E69" w:rsidRPr="00F52916">
      <w:rPr>
        <w:rFonts w:ascii="Cambria" w:hAnsi="Cambria"/>
        <w:sz w:val="28"/>
      </w:rPr>
      <w:t>?</w:t>
    </w:r>
  </w:p>
  <w:p w14:paraId="5EC5E2EF" w14:textId="3D40EA62" w:rsidR="00F52916" w:rsidRDefault="00F52916" w:rsidP="00F52916">
    <w:pPr>
      <w:pStyle w:val="NoSpacing"/>
      <w:rPr>
        <w:rFonts w:ascii="Cambria" w:hAnsi="Cambria"/>
        <w:sz w:val="28"/>
      </w:rPr>
    </w:pPr>
    <w:r w:rsidRPr="00F52916">
      <w:rPr>
        <w:rFonts w:ascii="Cambria" w:hAnsi="Cambria"/>
        <w:b/>
        <w:sz w:val="28"/>
      </w:rPr>
      <w:t xml:space="preserve">Question 2 </w:t>
    </w:r>
    <w:r w:rsidRPr="00F52916">
      <w:rPr>
        <w:rFonts w:ascii="Cambria" w:hAnsi="Cambria"/>
        <w:sz w:val="28"/>
      </w:rPr>
      <w:t xml:space="preserve">– Can you research </w:t>
    </w:r>
    <w:r>
      <w:rPr>
        <w:rFonts w:ascii="Cambria" w:hAnsi="Cambria"/>
        <w:sz w:val="28"/>
      </w:rPr>
      <w:t>the job of two of the following protocols:</w:t>
    </w:r>
  </w:p>
  <w:p w14:paraId="23CC7B6B" w14:textId="19E19A23" w:rsidR="00F52916" w:rsidRPr="00F52916" w:rsidRDefault="00F52916" w:rsidP="00F52916">
    <w:pPr>
      <w:spacing w:after="0" w:line="240" w:lineRule="auto"/>
      <w:ind w:left="360"/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</w:pPr>
    <w:r w:rsidRPr="00F52916">
      <w:rPr>
        <w:rFonts w:ascii="Cambria" w:eastAsia="Times New Roman" w:hAnsi="Cambria" w:cs="Times New Roman"/>
        <w:b/>
        <w:bCs/>
        <w:kern w:val="0"/>
        <w:sz w:val="24"/>
        <w:szCs w:val="24"/>
        <w:lang w:eastAsia="en-GB"/>
        <w14:ligatures w14:val="none"/>
      </w:rPr>
      <w:t>HTTPS</w:t>
    </w:r>
    <w:r w:rsidRPr="00F52916"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  <w:t xml:space="preserve"> </w:t>
    </w:r>
  </w:p>
  <w:p w14:paraId="76A76C78" w14:textId="16382E58" w:rsidR="00F52916" w:rsidRPr="00F52916" w:rsidRDefault="00F52916" w:rsidP="00F52916">
    <w:pPr>
      <w:spacing w:after="0" w:line="240" w:lineRule="auto"/>
      <w:ind w:left="360"/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</w:pPr>
    <w:r w:rsidRPr="00F52916">
      <w:rPr>
        <w:rFonts w:ascii="Cambria" w:eastAsia="Times New Roman" w:hAnsi="Cambria" w:cs="Times New Roman"/>
        <w:b/>
        <w:bCs/>
        <w:kern w:val="0"/>
        <w:sz w:val="24"/>
        <w:szCs w:val="24"/>
        <w:lang w:eastAsia="en-GB"/>
        <w14:ligatures w14:val="none"/>
      </w:rPr>
      <w:t>FTP</w:t>
    </w:r>
    <w:r w:rsidRPr="00F52916"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  <w:t xml:space="preserve"> </w:t>
    </w:r>
  </w:p>
  <w:p w14:paraId="0FF93092" w14:textId="52BC3ABA" w:rsidR="00F52916" w:rsidRPr="00F52916" w:rsidRDefault="00F52916" w:rsidP="00F52916">
    <w:pPr>
      <w:spacing w:after="0" w:line="240" w:lineRule="auto"/>
      <w:ind w:left="360"/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</w:pPr>
    <w:r w:rsidRPr="00F52916">
      <w:rPr>
        <w:rFonts w:ascii="Cambria" w:eastAsia="Times New Roman" w:hAnsi="Cambria" w:cs="Times New Roman"/>
        <w:b/>
        <w:bCs/>
        <w:kern w:val="0"/>
        <w:sz w:val="24"/>
        <w:szCs w:val="24"/>
        <w:lang w:eastAsia="en-GB"/>
        <w14:ligatures w14:val="none"/>
      </w:rPr>
      <w:t>SMTP</w:t>
    </w:r>
    <w:r w:rsidRPr="00F52916"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  <w:t xml:space="preserve"> </w:t>
    </w:r>
  </w:p>
  <w:p w14:paraId="65C8FB5F" w14:textId="7BA22C9E" w:rsidR="00F52916" w:rsidRPr="00F52916" w:rsidRDefault="00F52916" w:rsidP="00F52916">
    <w:pPr>
      <w:spacing w:after="0" w:line="240" w:lineRule="auto"/>
      <w:ind w:left="360"/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</w:pPr>
    <w:r w:rsidRPr="00F52916">
      <w:rPr>
        <w:rFonts w:ascii="Cambria" w:eastAsia="Times New Roman" w:hAnsi="Cambria" w:cs="Times New Roman"/>
        <w:b/>
        <w:bCs/>
        <w:kern w:val="0"/>
        <w:sz w:val="24"/>
        <w:szCs w:val="24"/>
        <w:lang w:eastAsia="en-GB"/>
        <w14:ligatures w14:val="none"/>
      </w:rPr>
      <w:t>IMAP</w:t>
    </w:r>
    <w:r w:rsidRPr="00F52916">
      <w:rPr>
        <w:rFonts w:ascii="Cambria" w:eastAsia="Times New Roman" w:hAnsi="Cambria" w:cs="Times New Roman"/>
        <w:b/>
        <w:kern w:val="0"/>
        <w:sz w:val="24"/>
        <w:szCs w:val="24"/>
        <w:lang w:eastAsia="en-GB"/>
        <w14:ligatures w14:val="none"/>
      </w:rPr>
      <w:t xml:space="preserve"> or POP</w:t>
    </w:r>
  </w:p>
  <w:p w14:paraId="788BD8E1" w14:textId="37635BFA" w:rsidR="005B7E69" w:rsidRPr="00CB7E7B" w:rsidRDefault="005B7E69" w:rsidP="00CB7E7B">
    <w:pPr>
      <w:rPr>
        <w:rFonts w:ascii="Cambria" w:hAnsi="Cambria"/>
        <w:sz w:val="28"/>
      </w:rPr>
    </w:pPr>
    <w:r w:rsidRPr="00CB7E7B">
      <w:rPr>
        <w:rFonts w:ascii="Cambria" w:hAnsi="Cambria"/>
        <w:i/>
        <w:color w:val="FF0000"/>
        <w:sz w:val="28"/>
      </w:rPr>
      <w:t>Use this link to help you:</w:t>
    </w:r>
    <w:r w:rsidRPr="00CB7E7B">
      <w:rPr>
        <w:rFonts w:ascii="Cambria" w:hAnsi="Cambria"/>
        <w:color w:val="FF0000"/>
        <w:sz w:val="28"/>
      </w:rPr>
      <w:t xml:space="preserve"> </w:t>
    </w:r>
    <w:hyperlink r:id="rId1" w:history="1">
      <w:r w:rsidRPr="00CB7E7B">
        <w:rPr>
          <w:rStyle w:val="Hyperlink"/>
          <w:rFonts w:ascii="Cambria" w:hAnsi="Cambria"/>
          <w:sz w:val="28"/>
        </w:rPr>
        <w:t>https://www.bbc.com/bitesize/guides/zp9jpv4/revision/5</w:t>
      </w:r>
    </w:hyperlink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8E3AF" w14:textId="23673733" w:rsidR="005B7E69" w:rsidRPr="00000316" w:rsidRDefault="005B7E69" w:rsidP="00CB7E7B">
    <w:pPr>
      <w:rPr>
        <w:rFonts w:ascii="Cambria" w:hAnsi="Cambria"/>
        <w:sz w:val="38"/>
        <w:szCs w:val="38"/>
      </w:rPr>
    </w:pPr>
    <w:r>
      <w:rPr>
        <w:rFonts w:ascii="Cambria" w:hAnsi="Cambria"/>
        <w:b/>
        <w:sz w:val="34"/>
      </w:rPr>
      <w:t>Task Two</w:t>
    </w:r>
    <w:r w:rsidRPr="00377BE9">
      <w:rPr>
        <w:rFonts w:ascii="Cambria" w:hAnsi="Cambria"/>
        <w:b/>
        <w:sz w:val="34"/>
      </w:rPr>
      <w:t xml:space="preserve"> – </w:t>
    </w:r>
    <w:r>
      <w:rPr>
        <w:rFonts w:ascii="Cambria" w:hAnsi="Cambria"/>
        <w:b/>
        <w:sz w:val="34"/>
      </w:rPr>
      <w:t>Advantages and Disadvantages of a computer network</w:t>
    </w:r>
    <w:r w:rsidRPr="00377BE9">
      <w:rPr>
        <w:rFonts w:ascii="Cambria" w:hAnsi="Cambria"/>
        <w:b/>
        <w:sz w:val="24"/>
        <w:szCs w:val="32"/>
      </w:rPr>
      <w:t xml:space="preserve"> </w:t>
    </w:r>
    <w:r w:rsidRPr="00CB7E7B">
      <w:rPr>
        <w:rFonts w:ascii="Cambria" w:hAnsi="Cambria"/>
        <w:b/>
        <w:sz w:val="28"/>
        <w:szCs w:val="24"/>
      </w:rPr>
      <w:t>Instructions</w:t>
    </w:r>
    <w:r>
      <w:rPr>
        <w:rFonts w:ascii="Cambria" w:hAnsi="Cambria"/>
        <w:sz w:val="28"/>
        <w:szCs w:val="24"/>
      </w:rPr>
      <w:t xml:space="preserve"> - </w:t>
    </w:r>
    <w:r w:rsidR="00F52916">
      <w:rPr>
        <w:rFonts w:ascii="Cambria" w:hAnsi="Cambria"/>
        <w:sz w:val="28"/>
        <w:szCs w:val="24"/>
      </w:rPr>
      <w:t>List</w:t>
    </w:r>
    <w:r w:rsidRPr="00000316">
      <w:rPr>
        <w:rFonts w:ascii="Cambria" w:hAnsi="Cambria"/>
        <w:sz w:val="28"/>
        <w:szCs w:val="24"/>
      </w:rPr>
      <w:t xml:space="preserve"> </w:t>
    </w:r>
    <w:r w:rsidRPr="00000316">
      <w:rPr>
        <w:rFonts w:ascii="Cambria" w:hAnsi="Cambria"/>
        <w:b/>
        <w:i/>
        <w:sz w:val="28"/>
        <w:szCs w:val="24"/>
      </w:rPr>
      <w:t xml:space="preserve">at least </w:t>
    </w:r>
    <w:r w:rsidRPr="00000316">
      <w:rPr>
        <w:rFonts w:ascii="Cambria" w:hAnsi="Cambria"/>
        <w:sz w:val="28"/>
        <w:szCs w:val="24"/>
      </w:rPr>
      <w:t>three the advantages and three disadvantages of using a computer network. This web page may help you</w:t>
    </w:r>
    <w:proofErr w:type="gramStart"/>
    <w:r w:rsidRPr="00000316">
      <w:rPr>
        <w:rFonts w:ascii="Cambria" w:hAnsi="Cambria"/>
        <w:sz w:val="28"/>
        <w:szCs w:val="24"/>
      </w:rPr>
      <w:t>:</w:t>
    </w:r>
    <w:proofErr w:type="gramEnd"/>
    <w:r w:rsidRPr="00000316">
      <w:rPr>
        <w:rFonts w:ascii="Cambria" w:hAnsi="Cambria"/>
        <w:sz w:val="38"/>
        <w:szCs w:val="38"/>
      </w:rPr>
      <w:br/>
    </w:r>
    <w:hyperlink r:id="rId1" w:history="1">
      <w:r w:rsidRPr="00000316">
        <w:rPr>
          <w:rStyle w:val="Hyperlink"/>
          <w:rFonts w:ascii="Cambria" w:hAnsi="Cambria"/>
        </w:rPr>
        <w:t xml:space="preserve">Networks - Networks - Edexcel - GCSE Computer Science Revision - Edexcel - BBC </w:t>
      </w:r>
      <w:proofErr w:type="spellStart"/>
      <w:r w:rsidRPr="00000316">
        <w:rPr>
          <w:rStyle w:val="Hyperlink"/>
          <w:rFonts w:ascii="Cambria" w:hAnsi="Cambria"/>
        </w:rPr>
        <w:t>Bitesize</w:t>
      </w:r>
      <w:proofErr w:type="spellEnd"/>
    </w:hyperlink>
  </w:p>
  <w:p w14:paraId="6B2007B7" w14:textId="799B95A5" w:rsidR="005B7E69" w:rsidRPr="00377BE9" w:rsidRDefault="005B7E69" w:rsidP="00377BE9">
    <w:pPr>
      <w:pStyle w:val="Header"/>
      <w:jc w:val="center"/>
      <w:rPr>
        <w:rFonts w:ascii="Cambria" w:hAnsi="Cambria"/>
        <w:b/>
        <w:sz w:val="24"/>
        <w:szCs w:val="3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A2E68" w14:textId="66798A42" w:rsidR="005B7E69" w:rsidRDefault="00F61DAF" w:rsidP="00F61DAF">
    <w:pPr>
      <w:jc w:val="center"/>
      <w:rPr>
        <w:rFonts w:ascii="Cambria" w:hAnsi="Cambria"/>
        <w:b/>
        <w:sz w:val="34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D3E485" wp14:editId="2E5828A0">
              <wp:simplePos x="0" y="0"/>
              <wp:positionH relativeFrom="column">
                <wp:posOffset>5112852</wp:posOffset>
              </wp:positionH>
              <wp:positionV relativeFrom="paragraph">
                <wp:posOffset>-329565</wp:posOffset>
              </wp:positionV>
              <wp:extent cx="1733372" cy="329184"/>
              <wp:effectExtent l="0" t="0" r="19685" b="13970"/>
              <wp:wrapNone/>
              <wp:docPr id="12" name="Rounded 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33372" cy="329184"/>
                      </a:xfrm>
                      <a:prstGeom prst="round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0512797" w14:textId="77777777" w:rsidR="00F61DAF" w:rsidRPr="0033416F" w:rsidRDefault="00F61DAF" w:rsidP="00F61DAF">
                          <w:pPr>
                            <w:shd w:val="clear" w:color="auto" w:fill="FFFFFF" w:themeFill="background1"/>
                            <w:rPr>
                              <w:rFonts w:ascii="Cambria" w:hAnsi="Cambria"/>
                              <w:b/>
                            </w:rPr>
                          </w:pPr>
                          <w:r w:rsidRPr="0033416F">
                            <w:rPr>
                              <w:rFonts w:ascii="Cambria" w:hAnsi="Cambria"/>
                              <w:b/>
                            </w:rPr>
                            <w:t xml:space="preserve">Due Date:  </w:t>
                          </w:r>
                        </w:p>
                        <w:p w14:paraId="0468AC25" w14:textId="77777777" w:rsidR="00F61DAF" w:rsidRPr="0033416F" w:rsidRDefault="00F61DAF" w:rsidP="00F61DAF">
                          <w:pPr>
                            <w:shd w:val="clear" w:color="auto" w:fill="FFFFFF" w:themeFill="background1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7D3E485" id="Rounded Rectangle 12" o:spid="_x0000_s1047" style="position:absolute;left:0;text-align:left;margin-left:402.6pt;margin-top:-25.95pt;width:136.5pt;height:2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" filled="f" strokecolor="#1f4d78 [1604]" strokeweight="1pt">
              <v:stroke joinstyle="miter"/>
              <v:textbox>
                <w:txbxContent>
                  <w:p w14:paraId="40512797" w14:textId="77777777" w:rsidR="00F61DAF" w:rsidRPr="0033416F" w:rsidRDefault="00F61DAF" w:rsidP="00F61DAF">
                    <w:pPr>
                      <w:shd w:val="clear" w:color="auto" w:fill="FFFFFF" w:themeFill="background1"/>
                      <w:rPr>
                        <w:rFonts w:ascii="Cambria" w:hAnsi="Cambria"/>
                        <w:b/>
                      </w:rPr>
                    </w:pPr>
                    <w:r w:rsidRPr="0033416F">
                      <w:rPr>
                        <w:rFonts w:ascii="Cambria" w:hAnsi="Cambria"/>
                        <w:b/>
                      </w:rPr>
                      <w:t xml:space="preserve">Due Date:  </w:t>
                    </w:r>
                  </w:p>
                  <w:p w14:paraId="0468AC25" w14:textId="77777777" w:rsidR="00F61DAF" w:rsidRPr="0033416F" w:rsidRDefault="00F61DAF" w:rsidP="00F61DAF">
                    <w:pPr>
                      <w:shd w:val="clear" w:color="auto" w:fill="FFFFFF" w:themeFill="background1"/>
                      <w:jc w:val="center"/>
                    </w:pPr>
                  </w:p>
                </w:txbxContent>
              </v:textbox>
            </v:roundrect>
          </w:pict>
        </mc:Fallback>
      </mc:AlternateContent>
    </w:r>
    <w:r>
      <w:rPr>
        <w:rFonts w:ascii="Cambria" w:hAnsi="Cambria"/>
        <w:b/>
        <w:sz w:val="34"/>
      </w:rPr>
      <w:t>Task Four</w:t>
    </w:r>
    <w:r w:rsidR="005B7E69" w:rsidRPr="00377BE9">
      <w:rPr>
        <w:rFonts w:ascii="Cambria" w:hAnsi="Cambria"/>
        <w:b/>
        <w:sz w:val="34"/>
      </w:rPr>
      <w:t xml:space="preserve"> –</w:t>
    </w:r>
    <w:r w:rsidR="00600A5B">
      <w:rPr>
        <w:rFonts w:ascii="Cambria" w:hAnsi="Cambria"/>
        <w:b/>
        <w:sz w:val="34"/>
      </w:rPr>
      <w:t>C</w:t>
    </w:r>
    <w:r w:rsidR="005B7E69">
      <w:rPr>
        <w:rFonts w:ascii="Cambria" w:hAnsi="Cambria"/>
        <w:b/>
        <w:sz w:val="34"/>
      </w:rPr>
      <w:t>omputer</w:t>
    </w:r>
    <w:r w:rsidR="00600A5B">
      <w:rPr>
        <w:rFonts w:ascii="Cambria" w:hAnsi="Cambria"/>
        <w:b/>
        <w:sz w:val="34"/>
      </w:rPr>
      <w:t xml:space="preserve"> Network</w:t>
    </w:r>
  </w:p>
  <w:p w14:paraId="2949087B" w14:textId="77777777" w:rsidR="005B7E69" w:rsidRPr="00A543A3" w:rsidRDefault="005B7E69" w:rsidP="00A543A3">
    <w:pPr>
      <w:rPr>
        <w:rFonts w:ascii="Cambria" w:hAnsi="Cambria"/>
        <w:sz w:val="28"/>
        <w:szCs w:val="28"/>
      </w:rPr>
    </w:pPr>
    <w:r w:rsidRPr="00A543A3">
      <w:rPr>
        <w:rFonts w:ascii="Cambria" w:hAnsi="Cambria"/>
        <w:b/>
        <w:sz w:val="28"/>
        <w:szCs w:val="28"/>
      </w:rPr>
      <w:t xml:space="preserve">Instructions: </w:t>
    </w:r>
    <w:r w:rsidRPr="00A543A3">
      <w:rPr>
        <w:rFonts w:ascii="Cambria" w:hAnsi="Cambria"/>
        <w:sz w:val="28"/>
        <w:szCs w:val="28"/>
      </w:rPr>
      <w:t xml:space="preserve">Describe how information is sent across a network. You can use diagrams to illustrate your explanation. </w:t>
    </w:r>
  </w:p>
  <w:p w14:paraId="346AC360" w14:textId="43839071" w:rsidR="005B7E69" w:rsidRPr="00A543A3" w:rsidRDefault="005B7E69" w:rsidP="00A543A3">
    <w:pPr>
      <w:rPr>
        <w:rFonts w:ascii="Cambria" w:hAnsi="Cambria"/>
        <w:sz w:val="28"/>
        <w:szCs w:val="28"/>
      </w:rPr>
    </w:pPr>
    <w:r w:rsidRPr="00A543A3">
      <w:rPr>
        <w:rFonts w:ascii="Cambria" w:hAnsi="Cambria"/>
        <w:i/>
        <w:color w:val="FF0000"/>
        <w:sz w:val="28"/>
        <w:szCs w:val="28"/>
      </w:rPr>
      <w:t>Use this link to help you:</w:t>
    </w:r>
    <w:r w:rsidRPr="00A543A3">
      <w:rPr>
        <w:rFonts w:ascii="Cambria" w:hAnsi="Cambria"/>
        <w:color w:val="FF0000"/>
        <w:sz w:val="28"/>
        <w:szCs w:val="28"/>
      </w:rPr>
      <w:t xml:space="preserve"> </w:t>
    </w:r>
    <w:hyperlink r:id="rId1" w:history="1">
      <w:r w:rsidRPr="00A543A3">
        <w:rPr>
          <w:rStyle w:val="Hyperlink"/>
          <w:rFonts w:ascii="Cambria" w:hAnsi="Cambria"/>
          <w:sz w:val="28"/>
          <w:szCs w:val="28"/>
        </w:rPr>
        <w:t>http://www.teach-ict.com/technology_explained/packet_switching/packet_switching.html</w:t>
      </w:r>
    </w:hyperlink>
    <w:r w:rsidRPr="00A543A3">
      <w:rPr>
        <w:rFonts w:ascii="Cambria" w:hAnsi="Cambria"/>
        <w:sz w:val="28"/>
        <w:szCs w:val="28"/>
      </w:rPr>
      <w:t xml:space="preserve"> </w:t>
    </w:r>
  </w:p>
  <w:p w14:paraId="028D2172" w14:textId="77777777" w:rsidR="005B7E69" w:rsidRPr="00377BE9" w:rsidRDefault="005B7E69" w:rsidP="00377BE9">
    <w:pPr>
      <w:pStyle w:val="Header"/>
      <w:jc w:val="center"/>
      <w:rPr>
        <w:rFonts w:ascii="Cambria" w:hAnsi="Cambria"/>
        <w:b/>
        <w:sz w:val="24"/>
        <w:szCs w:val="3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CDA57" w14:textId="77777777" w:rsidR="005B7E69" w:rsidRDefault="005B7E69" w:rsidP="001D7B4F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Task Five</w:t>
    </w:r>
    <w:r w:rsidRPr="00580DC8">
      <w:rPr>
        <w:rFonts w:ascii="Cambria" w:hAnsi="Cambria"/>
        <w:b/>
        <w:sz w:val="34"/>
      </w:rPr>
      <w:t xml:space="preserve">: </w:t>
    </w:r>
    <w:r>
      <w:rPr>
        <w:rFonts w:ascii="Cambria" w:hAnsi="Cambria"/>
        <w:b/>
        <w:sz w:val="34"/>
      </w:rPr>
      <w:t>Wired, Wireless and Bluetooth Connections</w:t>
    </w:r>
  </w:p>
  <w:p w14:paraId="54E106FB" w14:textId="77777777" w:rsidR="005B7E69" w:rsidRPr="001D7B4F" w:rsidRDefault="005B7E69" w:rsidP="001D7B4F">
    <w:pPr>
      <w:pStyle w:val="Header"/>
      <w:jc w:val="center"/>
      <w:rPr>
        <w:rFonts w:ascii="Cambria" w:hAnsi="Cambria"/>
        <w:b/>
        <w:sz w:val="34"/>
      </w:rPr>
    </w:pPr>
    <w:r w:rsidRPr="001D7B4F">
      <w:rPr>
        <w:rFonts w:ascii="Cambria" w:hAnsi="Cambria"/>
        <w:b/>
        <w:sz w:val="24"/>
        <w:szCs w:val="32"/>
      </w:rPr>
      <w:t xml:space="preserve">Instructions: </w:t>
    </w:r>
    <w:r w:rsidRPr="001D7B4F">
      <w:rPr>
        <w:rFonts w:ascii="Cambria" w:hAnsi="Cambria"/>
      </w:rPr>
      <w:t xml:space="preserve">Read the text (2 pages) below, highlight some interesting facts and answer each question carefully.  </w:t>
    </w:r>
  </w:p>
  <w:p w14:paraId="4F07FDCD" w14:textId="3DBD9B34" w:rsidR="005B7E69" w:rsidRPr="0091151E" w:rsidRDefault="005B7E69" w:rsidP="0091151E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A00AF" w14:textId="5A4D9F76" w:rsidR="005B7E69" w:rsidRDefault="005B7E69" w:rsidP="001D7B4F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Task Five</w:t>
    </w:r>
    <w:r w:rsidRPr="00580DC8">
      <w:rPr>
        <w:rFonts w:ascii="Cambria" w:hAnsi="Cambria"/>
        <w:b/>
        <w:sz w:val="34"/>
      </w:rPr>
      <w:t xml:space="preserve">: </w:t>
    </w:r>
    <w:r>
      <w:rPr>
        <w:rFonts w:ascii="Cambria" w:hAnsi="Cambria"/>
        <w:b/>
        <w:sz w:val="34"/>
      </w:rPr>
      <w:t>Wired, Wireless and Bluetooth Connections</w:t>
    </w:r>
  </w:p>
  <w:p w14:paraId="3B72E908" w14:textId="74C6A8E3" w:rsidR="005B7E69" w:rsidRPr="001D7B4F" w:rsidRDefault="005B7E69" w:rsidP="001D7B4F">
    <w:pPr>
      <w:pStyle w:val="Header"/>
      <w:jc w:val="center"/>
      <w:rPr>
        <w:rFonts w:ascii="Cambria" w:hAnsi="Cambria"/>
        <w:b/>
        <w:sz w:val="34"/>
      </w:rPr>
    </w:pPr>
    <w:r w:rsidRPr="001D7B4F">
      <w:rPr>
        <w:rFonts w:ascii="Cambria" w:hAnsi="Cambria"/>
        <w:b/>
        <w:sz w:val="24"/>
        <w:szCs w:val="32"/>
      </w:rPr>
      <w:t xml:space="preserve">Instructions: </w:t>
    </w:r>
    <w:r w:rsidRPr="001D7B4F">
      <w:rPr>
        <w:rFonts w:ascii="Cambria" w:hAnsi="Cambria"/>
      </w:rPr>
      <w:t xml:space="preserve">Read the text (2 pages) below, highlight some interesting facts and answer each question carefully. 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13FB1" w14:textId="77777777" w:rsidR="005B7E69" w:rsidRDefault="005B7E69" w:rsidP="00D53E5B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Task Five</w:t>
    </w:r>
    <w:r w:rsidRPr="00580DC8">
      <w:rPr>
        <w:rFonts w:ascii="Cambria" w:hAnsi="Cambria"/>
        <w:b/>
        <w:sz w:val="34"/>
      </w:rPr>
      <w:t xml:space="preserve">: </w:t>
    </w:r>
    <w:r>
      <w:rPr>
        <w:rFonts w:ascii="Cambria" w:hAnsi="Cambria"/>
        <w:b/>
        <w:sz w:val="34"/>
      </w:rPr>
      <w:t>Wired, Wireless and Bluetooth Connections</w:t>
    </w:r>
  </w:p>
  <w:p w14:paraId="13B5508E" w14:textId="77777777" w:rsidR="005B7E69" w:rsidRPr="001D7B4F" w:rsidRDefault="005B7E69" w:rsidP="00D53E5B">
    <w:pPr>
      <w:pStyle w:val="Header"/>
      <w:jc w:val="center"/>
      <w:rPr>
        <w:rFonts w:ascii="Cambria" w:hAnsi="Cambria"/>
        <w:b/>
        <w:sz w:val="34"/>
      </w:rPr>
    </w:pPr>
    <w:r w:rsidRPr="001D7B4F">
      <w:rPr>
        <w:rFonts w:ascii="Cambria" w:hAnsi="Cambria"/>
        <w:b/>
        <w:sz w:val="24"/>
        <w:szCs w:val="32"/>
      </w:rPr>
      <w:t xml:space="preserve">Instructions: </w:t>
    </w:r>
    <w:r w:rsidRPr="001D7B4F">
      <w:rPr>
        <w:rFonts w:ascii="Cambria" w:hAnsi="Cambria"/>
      </w:rPr>
      <w:t xml:space="preserve">Read the text (2 pages) below, highlight some interesting facts and answer each question carefully.  </w:t>
    </w:r>
  </w:p>
  <w:p w14:paraId="1A66F584" w14:textId="785B34E9" w:rsidR="005B7E69" w:rsidRPr="00486FEA" w:rsidRDefault="005B7E69" w:rsidP="00486FEA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65720" w14:textId="77777777" w:rsidR="005B7E69" w:rsidRDefault="005B7E69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8F67C" w14:textId="77777777" w:rsidR="005B7E69" w:rsidRDefault="005B7E69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E3BA1" w14:textId="7A5484C4" w:rsidR="005B7E69" w:rsidRPr="00580DC8" w:rsidRDefault="005B7E69" w:rsidP="00580DC8">
    <w:pPr>
      <w:pStyle w:val="Header"/>
      <w:jc w:val="center"/>
      <w:rPr>
        <w:rFonts w:ascii="Cambria" w:hAnsi="Cambria"/>
        <w:b/>
        <w:sz w:val="34"/>
      </w:rPr>
    </w:pPr>
    <w:r w:rsidRPr="00580DC8">
      <w:rPr>
        <w:rFonts w:ascii="Cambria" w:hAnsi="Cambria"/>
        <w:b/>
        <w:sz w:val="34"/>
      </w:rPr>
      <w:t xml:space="preserve">Task Six: </w:t>
    </w:r>
    <w:r>
      <w:rPr>
        <w:rFonts w:ascii="Cambria" w:hAnsi="Cambria"/>
        <w:b/>
        <w:sz w:val="34"/>
      </w:rPr>
      <w:t>Connection Methods</w:t>
    </w:r>
  </w:p>
  <w:p w14:paraId="5ED0E132" w14:textId="3F38D8E9" w:rsidR="005B7E69" w:rsidRPr="00D53E5B" w:rsidRDefault="005B7E69" w:rsidP="00580DC8">
    <w:pPr>
      <w:pStyle w:val="Header"/>
      <w:jc w:val="center"/>
      <w:rPr>
        <w:rFonts w:ascii="Cambria" w:hAnsi="Cambria"/>
      </w:rPr>
    </w:pPr>
    <w:r w:rsidRPr="00580DC8">
      <w:rPr>
        <w:rFonts w:ascii="Cambria" w:hAnsi="Cambria"/>
        <w:b/>
      </w:rPr>
      <w:t xml:space="preserve">Instructions: </w:t>
    </w:r>
    <w:r w:rsidRPr="00D53E5B">
      <w:rPr>
        <w:rFonts w:ascii="Cambria" w:hAnsi="Cambria"/>
      </w:rPr>
      <w:t>Complete task 1 –</w:t>
    </w:r>
    <w:r>
      <w:rPr>
        <w:rFonts w:ascii="Cambria" w:hAnsi="Cambria"/>
      </w:rPr>
      <w:t xml:space="preserve"> task 4</w:t>
    </w:r>
    <w:r w:rsidRPr="00D53E5B">
      <w:rPr>
        <w:rFonts w:ascii="Cambria" w:hAnsi="Cambria"/>
      </w:rPr>
      <w:t xml:space="preserve">.  You may like to reread the text from HW 5 to help you.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A86"/>
    <w:multiLevelType w:val="hybridMultilevel"/>
    <w:tmpl w:val="A510DE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9E4075"/>
    <w:multiLevelType w:val="multilevel"/>
    <w:tmpl w:val="FC4E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4309EB"/>
    <w:multiLevelType w:val="hybridMultilevel"/>
    <w:tmpl w:val="5948A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42B02"/>
    <w:multiLevelType w:val="hybridMultilevel"/>
    <w:tmpl w:val="6BCCDA2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921F33"/>
    <w:multiLevelType w:val="hybridMultilevel"/>
    <w:tmpl w:val="610E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644E5"/>
    <w:multiLevelType w:val="hybridMultilevel"/>
    <w:tmpl w:val="1400964C"/>
    <w:lvl w:ilvl="0" w:tplc="DDD84A5C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A7098F"/>
    <w:multiLevelType w:val="hybridMultilevel"/>
    <w:tmpl w:val="64B83F2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E021A2"/>
    <w:multiLevelType w:val="hybridMultilevel"/>
    <w:tmpl w:val="E0640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7E7999"/>
    <w:multiLevelType w:val="multilevel"/>
    <w:tmpl w:val="6B18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566AF9"/>
    <w:multiLevelType w:val="multilevel"/>
    <w:tmpl w:val="3AE84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EB6B2F"/>
    <w:multiLevelType w:val="hybridMultilevel"/>
    <w:tmpl w:val="54CEF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38741C"/>
    <w:multiLevelType w:val="hybridMultilevel"/>
    <w:tmpl w:val="B1DA7104"/>
    <w:lvl w:ilvl="0" w:tplc="8C5ADE24">
      <w:start w:val="3"/>
      <w:numFmt w:val="bullet"/>
      <w:lvlText w:val="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30C5B"/>
    <w:multiLevelType w:val="hybridMultilevel"/>
    <w:tmpl w:val="47E20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B91ECD"/>
    <w:multiLevelType w:val="multilevel"/>
    <w:tmpl w:val="9D58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D2454E5"/>
    <w:multiLevelType w:val="hybridMultilevel"/>
    <w:tmpl w:val="C54A3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7A302C"/>
    <w:multiLevelType w:val="hybridMultilevel"/>
    <w:tmpl w:val="779E66F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5F963770"/>
    <w:multiLevelType w:val="hybridMultilevel"/>
    <w:tmpl w:val="0A442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7F06D9"/>
    <w:multiLevelType w:val="hybridMultilevel"/>
    <w:tmpl w:val="A1EE8E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35D16"/>
    <w:multiLevelType w:val="hybridMultilevel"/>
    <w:tmpl w:val="5554CC98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F8E5D73"/>
    <w:multiLevelType w:val="hybridMultilevel"/>
    <w:tmpl w:val="C02AB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A045DE"/>
    <w:multiLevelType w:val="hybridMultilevel"/>
    <w:tmpl w:val="54C8F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835E65"/>
    <w:multiLevelType w:val="hybridMultilevel"/>
    <w:tmpl w:val="A1187E88"/>
    <w:lvl w:ilvl="0" w:tplc="2DB4E21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7E6EE3"/>
    <w:multiLevelType w:val="multilevel"/>
    <w:tmpl w:val="7EF88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9CB3110"/>
    <w:multiLevelType w:val="hybridMultilevel"/>
    <w:tmpl w:val="FF806D00"/>
    <w:lvl w:ilvl="0" w:tplc="8C5ADE24">
      <w:start w:val="3"/>
      <w:numFmt w:val="bullet"/>
      <w:lvlText w:val="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CEA62C9"/>
    <w:multiLevelType w:val="hybridMultilevel"/>
    <w:tmpl w:val="EE388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1"/>
  </w:num>
  <w:num w:numId="4">
    <w:abstractNumId w:val="4"/>
  </w:num>
  <w:num w:numId="5">
    <w:abstractNumId w:val="17"/>
  </w:num>
  <w:num w:numId="6">
    <w:abstractNumId w:val="18"/>
  </w:num>
  <w:num w:numId="7">
    <w:abstractNumId w:val="14"/>
  </w:num>
  <w:num w:numId="8">
    <w:abstractNumId w:val="3"/>
  </w:num>
  <w:num w:numId="9">
    <w:abstractNumId w:val="0"/>
  </w:num>
  <w:num w:numId="10">
    <w:abstractNumId w:val="5"/>
  </w:num>
  <w:num w:numId="11">
    <w:abstractNumId w:val="16"/>
  </w:num>
  <w:num w:numId="12">
    <w:abstractNumId w:val="2"/>
  </w:num>
  <w:num w:numId="13">
    <w:abstractNumId w:val="1"/>
  </w:num>
  <w:num w:numId="14">
    <w:abstractNumId w:val="9"/>
  </w:num>
  <w:num w:numId="15">
    <w:abstractNumId w:val="13"/>
  </w:num>
  <w:num w:numId="16">
    <w:abstractNumId w:val="22"/>
  </w:num>
  <w:num w:numId="17">
    <w:abstractNumId w:val="8"/>
  </w:num>
  <w:num w:numId="18">
    <w:abstractNumId w:val="10"/>
  </w:num>
  <w:num w:numId="19">
    <w:abstractNumId w:val="7"/>
  </w:num>
  <w:num w:numId="20">
    <w:abstractNumId w:val="12"/>
  </w:num>
  <w:num w:numId="21">
    <w:abstractNumId w:val="20"/>
  </w:num>
  <w:num w:numId="22">
    <w:abstractNumId w:val="24"/>
  </w:num>
  <w:num w:numId="23">
    <w:abstractNumId w:val="19"/>
  </w:num>
  <w:num w:numId="24">
    <w:abstractNumId w:val="11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632"/>
    <w:rsid w:val="00065208"/>
    <w:rsid w:val="000927C0"/>
    <w:rsid w:val="000C73D2"/>
    <w:rsid w:val="000E6632"/>
    <w:rsid w:val="00167FB7"/>
    <w:rsid w:val="001D7B4F"/>
    <w:rsid w:val="001E21D8"/>
    <w:rsid w:val="002125EE"/>
    <w:rsid w:val="002E10FA"/>
    <w:rsid w:val="0032361A"/>
    <w:rsid w:val="00377BE9"/>
    <w:rsid w:val="003810AF"/>
    <w:rsid w:val="003A1ECE"/>
    <w:rsid w:val="00476BDF"/>
    <w:rsid w:val="00482C18"/>
    <w:rsid w:val="00486FEA"/>
    <w:rsid w:val="00496679"/>
    <w:rsid w:val="004B4C85"/>
    <w:rsid w:val="004E0BB8"/>
    <w:rsid w:val="004E4E4D"/>
    <w:rsid w:val="005011C0"/>
    <w:rsid w:val="00580DC8"/>
    <w:rsid w:val="00590D26"/>
    <w:rsid w:val="005B3D1D"/>
    <w:rsid w:val="005B7E69"/>
    <w:rsid w:val="005D0840"/>
    <w:rsid w:val="005F1EA9"/>
    <w:rsid w:val="00600A5B"/>
    <w:rsid w:val="006B130C"/>
    <w:rsid w:val="006D220C"/>
    <w:rsid w:val="00844309"/>
    <w:rsid w:val="008B54C1"/>
    <w:rsid w:val="0091151E"/>
    <w:rsid w:val="009A2E4F"/>
    <w:rsid w:val="009A49FF"/>
    <w:rsid w:val="009D2089"/>
    <w:rsid w:val="00A128D9"/>
    <w:rsid w:val="00A543A3"/>
    <w:rsid w:val="00AB0C5D"/>
    <w:rsid w:val="00AB6211"/>
    <w:rsid w:val="00B079B4"/>
    <w:rsid w:val="00B1643B"/>
    <w:rsid w:val="00CB7E7B"/>
    <w:rsid w:val="00CE1DB8"/>
    <w:rsid w:val="00D53E5B"/>
    <w:rsid w:val="00DC0550"/>
    <w:rsid w:val="00DC7DA8"/>
    <w:rsid w:val="00DF721A"/>
    <w:rsid w:val="00E14015"/>
    <w:rsid w:val="00E515E8"/>
    <w:rsid w:val="00E63E93"/>
    <w:rsid w:val="00F06B8A"/>
    <w:rsid w:val="00F26102"/>
    <w:rsid w:val="00F52916"/>
    <w:rsid w:val="00F60075"/>
    <w:rsid w:val="00F6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60E95A5"/>
  <w15:chartTrackingRefBased/>
  <w15:docId w15:val="{46C74654-0D90-4E85-A803-BE61C344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B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115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9115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632"/>
  </w:style>
  <w:style w:type="paragraph" w:styleId="Footer">
    <w:name w:val="footer"/>
    <w:basedOn w:val="Normal"/>
    <w:link w:val="Foot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632"/>
  </w:style>
  <w:style w:type="paragraph" w:styleId="ListParagraph">
    <w:name w:val="List Paragraph"/>
    <w:basedOn w:val="Normal"/>
    <w:uiPriority w:val="34"/>
    <w:qFormat/>
    <w:rsid w:val="00496679"/>
    <w:pPr>
      <w:ind w:left="720"/>
      <w:contextualSpacing/>
    </w:pPr>
  </w:style>
  <w:style w:type="paragraph" w:customStyle="1" w:styleId="Pa1">
    <w:name w:val="Pa1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Pa2">
    <w:name w:val="Pa2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A128D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128D9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A1EC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580DC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7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9B4"/>
    <w:rPr>
      <w:rFonts w:ascii="Segoe UI" w:hAnsi="Segoe UI" w:cs="Segoe UI"/>
      <w:sz w:val="18"/>
      <w:szCs w:val="18"/>
    </w:rPr>
  </w:style>
  <w:style w:type="character" w:styleId="HTMLDefinition">
    <w:name w:val="HTML Definition"/>
    <w:basedOn w:val="DefaultParagraphFont"/>
    <w:uiPriority w:val="99"/>
    <w:semiHidden/>
    <w:unhideWhenUsed/>
    <w:rsid w:val="00CB7E7B"/>
    <w:rPr>
      <w:i/>
      <w:iCs/>
    </w:rPr>
  </w:style>
  <w:style w:type="character" w:customStyle="1" w:styleId="normaltextrun">
    <w:name w:val="normaltextrun"/>
    <w:basedOn w:val="DefaultParagraphFont"/>
    <w:rsid w:val="00482C18"/>
  </w:style>
  <w:style w:type="character" w:customStyle="1" w:styleId="eop">
    <w:name w:val="eop"/>
    <w:basedOn w:val="DefaultParagraphFont"/>
    <w:rsid w:val="00482C18"/>
  </w:style>
  <w:style w:type="character" w:customStyle="1" w:styleId="Heading3Char">
    <w:name w:val="Heading 3 Char"/>
    <w:basedOn w:val="DefaultParagraphFont"/>
    <w:link w:val="Heading3"/>
    <w:uiPriority w:val="9"/>
    <w:rsid w:val="0091151E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1151E"/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character" w:customStyle="1" w:styleId="visually-hidden">
    <w:name w:val="visually-hidden"/>
    <w:basedOn w:val="DefaultParagraphFont"/>
    <w:rsid w:val="0091151E"/>
  </w:style>
  <w:style w:type="paragraph" w:styleId="NormalWeb">
    <w:name w:val="Normal (Web)"/>
    <w:basedOn w:val="Normal"/>
    <w:uiPriority w:val="99"/>
    <w:semiHidden/>
    <w:unhideWhenUsed/>
    <w:rsid w:val="0091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1151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B4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isselectedend">
    <w:name w:val="isselectedend"/>
    <w:basedOn w:val="Normal"/>
    <w:rsid w:val="001D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7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5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4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6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269">
                              <w:marLeft w:val="24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43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80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02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7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4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4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7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9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330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2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94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21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0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25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96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09934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18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33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0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86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9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79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037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0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49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6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4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9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07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2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4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0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9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5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74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41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5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4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84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9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9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3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3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5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88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6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3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9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3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0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9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4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05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8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74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4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2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7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31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29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11.xml"/><Relationship Id="rId28" Type="http://schemas.openxmlformats.org/officeDocument/2006/relationships/customXml" Target="../customXml/item3.xml"/><Relationship Id="rId10" Type="http://schemas.openxmlformats.org/officeDocument/2006/relationships/header" Target="header1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yperlink" Target="https://www.bbc.com/bitesize/articles/z3tbgk7" TargetMode="External"/><Relationship Id="rId14" Type="http://schemas.openxmlformats.org/officeDocument/2006/relationships/header" Target="header4.xml"/><Relationship Id="rId22" Type="http://schemas.openxmlformats.org/officeDocument/2006/relationships/footer" Target="footer3.xml"/><Relationship Id="rId27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bc.com/bitesize/guides/zp9jpv4/revision/5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bc.co.uk/bitesize/guides/zj88jty/revision/1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-ict.com/technology_explained/packet_switching/packet_switchi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91A8C29-8883-4E06-9448-EABD2FB46D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807F5A-FD77-43C2-BC07-47EA5D673714}"/>
</file>

<file path=customXml/itemProps3.xml><?xml version="1.0" encoding="utf-8"?>
<ds:datastoreItem xmlns:ds="http://schemas.openxmlformats.org/officeDocument/2006/customXml" ds:itemID="{D10369BD-B56E-44ED-B54B-49F234EFCC42}"/>
</file>

<file path=customXml/itemProps4.xml><?xml version="1.0" encoding="utf-8"?>
<ds:datastoreItem xmlns:ds="http://schemas.openxmlformats.org/officeDocument/2006/customXml" ds:itemID="{DBFD8A22-EBC3-42E3-9F7E-E1E37B8EB190}"/>
</file>

<file path=docProps/app.xml><?xml version="1.0" encoding="utf-8"?>
<Properties xmlns="http://schemas.openxmlformats.org/officeDocument/2006/extended-properties" xmlns:vt="http://schemas.openxmlformats.org/officeDocument/2006/docPropsVTypes">
  <Template>F49951CF</Template>
  <TotalTime>13</TotalTime>
  <Pages>12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JNOWINSKI</dc:creator>
  <cp:keywords/>
  <dc:description/>
  <cp:lastModifiedBy>SAUJLA</cp:lastModifiedBy>
  <cp:revision>7</cp:revision>
  <cp:lastPrinted>2026-06-19T06:59:00Z</cp:lastPrinted>
  <dcterms:created xsi:type="dcterms:W3CDTF">2026-07-15T12:45:00Z</dcterms:created>
  <dcterms:modified xsi:type="dcterms:W3CDTF">2026-07-15T13:08:00Z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720300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