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79107" w14:textId="69588FFD" w:rsidR="000C6E32" w:rsidRPr="0006405C" w:rsidRDefault="003721F4" w:rsidP="000C6E32">
      <w:pPr>
        <w:jc w:val="center"/>
        <w:rPr>
          <w:rFonts w:ascii="Calibri" w:hAnsi="Calibri" w:cs="Calibri"/>
          <w:b/>
          <w:sz w:val="52"/>
        </w:rPr>
      </w:pPr>
      <w:r>
        <w:rPr>
          <w:rFonts w:ascii="Calibri" w:hAnsi="Calibri" w:cs="Calibri"/>
          <w:b/>
          <w:sz w:val="52"/>
        </w:rPr>
        <w:t>Year 8</w:t>
      </w:r>
      <w:r w:rsidR="000C6E32" w:rsidRPr="0006405C">
        <w:rPr>
          <w:rFonts w:ascii="Calibri" w:hAnsi="Calibri" w:cs="Calibri"/>
          <w:b/>
          <w:sz w:val="52"/>
        </w:rPr>
        <w:t xml:space="preserve"> Home Learning</w:t>
      </w:r>
    </w:p>
    <w:p w14:paraId="25D37916" w14:textId="4F62D9F7" w:rsidR="000C6E32" w:rsidRPr="0006405C" w:rsidRDefault="000C6E32" w:rsidP="000C6E32">
      <w:pPr>
        <w:jc w:val="center"/>
        <w:rPr>
          <w:rFonts w:ascii="Calibri" w:hAnsi="Calibri" w:cs="Calibri"/>
          <w:b/>
          <w:sz w:val="36"/>
        </w:rPr>
      </w:pPr>
      <w:r w:rsidRPr="0006405C">
        <w:rPr>
          <w:rFonts w:ascii="Calibri" w:hAnsi="Calibri" w:cs="Calibri"/>
          <w:b/>
          <w:sz w:val="36"/>
        </w:rPr>
        <w:t>-</w:t>
      </w:r>
      <w:r>
        <w:rPr>
          <w:rFonts w:ascii="Calibri" w:hAnsi="Calibri" w:cs="Calibri"/>
          <w:b/>
          <w:sz w:val="28"/>
        </w:rPr>
        <w:t>Aspiration</w:t>
      </w:r>
      <w:r w:rsidRPr="0006405C">
        <w:rPr>
          <w:rFonts w:ascii="Calibri" w:hAnsi="Calibri" w:cs="Calibri"/>
          <w:b/>
          <w:sz w:val="36"/>
        </w:rPr>
        <w:t>-</w:t>
      </w:r>
    </w:p>
    <w:p w14:paraId="3CD8F5AB" w14:textId="77777777" w:rsidR="000C6E32" w:rsidRPr="0006405C" w:rsidRDefault="000C6E32" w:rsidP="000C6E32">
      <w:pPr>
        <w:rPr>
          <w:rFonts w:ascii="Calibri" w:hAnsi="Calibri" w:cs="Calibri"/>
          <w:sz w:val="56"/>
          <w:szCs w:val="56"/>
        </w:rPr>
      </w:pPr>
      <w:r w:rsidRPr="0006405C">
        <w:rPr>
          <w:rFonts w:ascii="Calibri" w:hAnsi="Calibri" w:cs="Calibri"/>
          <w:noProof/>
          <w:lang w:val="en-GB" w:eastAsia="en-GB"/>
        </w:rPr>
        <mc:AlternateContent>
          <mc:Choice Requires="wps">
            <w:drawing>
              <wp:anchor distT="45720" distB="45720" distL="114300" distR="114300" simplePos="0" relativeHeight="251854848" behindDoc="0" locked="0" layoutInCell="1" allowOverlap="1" wp14:anchorId="11334A55" wp14:editId="77B75AD2">
                <wp:simplePos x="0" y="0"/>
                <wp:positionH relativeFrom="margin">
                  <wp:posOffset>-301625</wp:posOffset>
                </wp:positionH>
                <wp:positionV relativeFrom="page">
                  <wp:posOffset>2562225</wp:posOffset>
                </wp:positionV>
                <wp:extent cx="2876550" cy="2152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152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A746A8" w14:textId="77777777" w:rsidR="007F5DB3" w:rsidRDefault="007F5DB3" w:rsidP="000C6E32">
                            <w:pPr>
                              <w:rPr>
                                <w:sz w:val="26"/>
                                <w:szCs w:val="44"/>
                              </w:rPr>
                            </w:pPr>
                            <w:r w:rsidRPr="00103623">
                              <w:rPr>
                                <w:sz w:val="26"/>
                                <w:szCs w:val="44"/>
                              </w:rPr>
                              <w:t xml:space="preserve">Name: </w:t>
                            </w:r>
                          </w:p>
                          <w:p w14:paraId="0E4E6703" w14:textId="77777777" w:rsidR="007F5DB3" w:rsidRPr="00103623" w:rsidRDefault="007F5DB3" w:rsidP="000C6E32">
                            <w:pPr>
                              <w:rPr>
                                <w:sz w:val="26"/>
                                <w:szCs w:val="44"/>
                              </w:rPr>
                            </w:pPr>
                            <w:r w:rsidRPr="00103623">
                              <w:rPr>
                                <w:sz w:val="26"/>
                                <w:szCs w:val="44"/>
                              </w:rPr>
                              <w:t>_________________________</w:t>
                            </w:r>
                          </w:p>
                          <w:p w14:paraId="70D2989B" w14:textId="77777777" w:rsidR="007F5DB3" w:rsidRDefault="007F5DB3" w:rsidP="000C6E32">
                            <w:pPr>
                              <w:rPr>
                                <w:sz w:val="26"/>
                                <w:szCs w:val="44"/>
                              </w:rPr>
                            </w:pPr>
                            <w:r w:rsidRPr="00103623">
                              <w:rPr>
                                <w:sz w:val="26"/>
                                <w:szCs w:val="44"/>
                              </w:rPr>
                              <w:t xml:space="preserve">Class: </w:t>
                            </w:r>
                          </w:p>
                          <w:p w14:paraId="5A356D31" w14:textId="77777777" w:rsidR="007F5DB3" w:rsidRPr="00103623" w:rsidRDefault="007F5DB3" w:rsidP="000C6E32">
                            <w:pPr>
                              <w:rPr>
                                <w:sz w:val="26"/>
                                <w:szCs w:val="44"/>
                              </w:rPr>
                            </w:pPr>
                            <w:r w:rsidRPr="00103623">
                              <w:rPr>
                                <w:sz w:val="26"/>
                                <w:szCs w:val="44"/>
                              </w:rPr>
                              <w:t>_________________________</w:t>
                            </w:r>
                          </w:p>
                          <w:p w14:paraId="4EAAC671" w14:textId="77777777" w:rsidR="007F5DB3" w:rsidRDefault="007F5DB3" w:rsidP="000C6E32">
                            <w:pPr>
                              <w:rPr>
                                <w:sz w:val="26"/>
                                <w:szCs w:val="44"/>
                              </w:rPr>
                            </w:pPr>
                            <w:r w:rsidRPr="00103623">
                              <w:rPr>
                                <w:sz w:val="26"/>
                                <w:szCs w:val="44"/>
                              </w:rPr>
                              <w:t xml:space="preserve">Teacher: </w:t>
                            </w:r>
                          </w:p>
                          <w:p w14:paraId="088BCE7F" w14:textId="77777777" w:rsidR="007F5DB3" w:rsidRPr="00103623" w:rsidRDefault="007F5DB3" w:rsidP="000C6E32">
                            <w:pPr>
                              <w:rPr>
                                <w:sz w:val="26"/>
                                <w:szCs w:val="44"/>
                              </w:rPr>
                            </w:pPr>
                            <w:r w:rsidRPr="00103623">
                              <w:rPr>
                                <w:sz w:val="26"/>
                                <w:szCs w:val="44"/>
                              </w:rPr>
                              <w:t>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334A55" id="_x0000_t202" coordsize="21600,21600" o:spt="202" path="m,l,21600r21600,l21600,xe">
                <v:stroke joinstyle="miter"/>
                <v:path gradientshapeok="t" o:connecttype="rect"/>
              </v:shapetype>
              <v:shape id="Text Box 2" o:spid="_x0000_s1026" type="#_x0000_t202" style="position:absolute;margin-left:-23.75pt;margin-top:201.75pt;width:226.5pt;height:169.5pt;z-index:251854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" filled="f" stroked="f">
                <v:textbox>
                  <w:txbxContent>
                    <w:p w14:paraId="4AA746A8" w14:textId="77777777" w:rsidR="007F5DB3" w:rsidRDefault="007F5DB3" w:rsidP="000C6E32">
                      <w:pPr>
                        <w:rPr>
                          <w:sz w:val="26"/>
                          <w:szCs w:val="44"/>
                        </w:rPr>
                      </w:pPr>
                      <w:r w:rsidRPr="00103623">
                        <w:rPr>
                          <w:sz w:val="26"/>
                          <w:szCs w:val="44"/>
                        </w:rPr>
                        <w:t xml:space="preserve">Name: </w:t>
                      </w:r>
                    </w:p>
                    <w:p w14:paraId="0E4E6703" w14:textId="77777777" w:rsidR="007F5DB3" w:rsidRPr="00103623" w:rsidRDefault="007F5DB3" w:rsidP="000C6E32">
                      <w:pPr>
                        <w:rPr>
                          <w:sz w:val="26"/>
                          <w:szCs w:val="44"/>
                        </w:rPr>
                      </w:pPr>
                      <w:r w:rsidRPr="00103623">
                        <w:rPr>
                          <w:sz w:val="26"/>
                          <w:szCs w:val="44"/>
                        </w:rPr>
                        <w:t>_________________________</w:t>
                      </w:r>
                    </w:p>
                    <w:p w14:paraId="70D2989B" w14:textId="77777777" w:rsidR="007F5DB3" w:rsidRDefault="007F5DB3" w:rsidP="000C6E32">
                      <w:pPr>
                        <w:rPr>
                          <w:sz w:val="26"/>
                          <w:szCs w:val="44"/>
                        </w:rPr>
                      </w:pPr>
                      <w:r w:rsidRPr="00103623">
                        <w:rPr>
                          <w:sz w:val="26"/>
                          <w:szCs w:val="44"/>
                        </w:rPr>
                        <w:t xml:space="preserve">Class: </w:t>
                      </w:r>
                    </w:p>
                    <w:p w14:paraId="5A356D31" w14:textId="77777777" w:rsidR="007F5DB3" w:rsidRPr="00103623" w:rsidRDefault="007F5DB3" w:rsidP="000C6E32">
                      <w:pPr>
                        <w:rPr>
                          <w:sz w:val="26"/>
                          <w:szCs w:val="44"/>
                        </w:rPr>
                      </w:pPr>
                      <w:r w:rsidRPr="00103623">
                        <w:rPr>
                          <w:sz w:val="26"/>
                          <w:szCs w:val="44"/>
                        </w:rPr>
                        <w:t>_________________________</w:t>
                      </w:r>
                    </w:p>
                    <w:p w14:paraId="4EAAC671" w14:textId="77777777" w:rsidR="007F5DB3" w:rsidRDefault="007F5DB3" w:rsidP="000C6E32">
                      <w:pPr>
                        <w:rPr>
                          <w:sz w:val="26"/>
                          <w:szCs w:val="44"/>
                        </w:rPr>
                      </w:pPr>
                      <w:r w:rsidRPr="00103623">
                        <w:rPr>
                          <w:sz w:val="26"/>
                          <w:szCs w:val="44"/>
                        </w:rPr>
                        <w:t xml:space="preserve">Teacher: </w:t>
                      </w:r>
                    </w:p>
                    <w:p w14:paraId="088BCE7F" w14:textId="77777777" w:rsidR="007F5DB3" w:rsidRPr="00103623" w:rsidRDefault="007F5DB3" w:rsidP="000C6E32">
                      <w:pPr>
                        <w:rPr>
                          <w:sz w:val="26"/>
                          <w:szCs w:val="44"/>
                        </w:rPr>
                      </w:pPr>
                      <w:r w:rsidRPr="00103623">
                        <w:rPr>
                          <w:sz w:val="26"/>
                          <w:szCs w:val="44"/>
                        </w:rPr>
                        <w:t>_________________________</w:t>
                      </w:r>
                    </w:p>
                  </w:txbxContent>
                </v:textbox>
                <w10:wrap type="square" anchorx="margin" anchory="page"/>
              </v:shape>
            </w:pict>
          </mc:Fallback>
        </mc:AlternateContent>
      </w:r>
      <w:r w:rsidRPr="0006405C">
        <w:rPr>
          <w:rFonts w:ascii="Calibri" w:hAnsi="Calibri" w:cs="Calibri"/>
          <w:noProof/>
          <w:sz w:val="56"/>
          <w:szCs w:val="56"/>
          <w:lang w:val="en-GB" w:eastAsia="en-GB"/>
        </w:rPr>
        <w:drawing>
          <wp:anchor distT="0" distB="0" distL="114300" distR="114300" simplePos="0" relativeHeight="251855872" behindDoc="0" locked="0" layoutInCell="1" allowOverlap="1" wp14:anchorId="5024101E" wp14:editId="128B230C">
            <wp:simplePos x="0" y="0"/>
            <wp:positionH relativeFrom="margin">
              <wp:posOffset>2717800</wp:posOffset>
            </wp:positionH>
            <wp:positionV relativeFrom="margin">
              <wp:posOffset>1162050</wp:posOffset>
            </wp:positionV>
            <wp:extent cx="3492500" cy="2619375"/>
            <wp:effectExtent l="0" t="0" r="0" b="0"/>
            <wp:wrapSquare wrapText="bothSides"/>
            <wp:docPr id="1207314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7715" b="89941" l="9961" r="89941">
                                  <a14:backgroundMark x1="13672" y1="83887" x2="78516" y2="82031"/>
                                  <a14:backgroundMark x1="79395" y1="80566" x2="31641" y2="78711"/>
                                </a14:backgroundRemoval>
                              </a14:imgEffect>
                              <a14:imgEffect>
                                <a14:saturation sat="0"/>
                              </a14:imgEffect>
                            </a14:imgLayer>
                          </a14:imgProps>
                        </a:ext>
                        <a:ext uri="{28A0092B-C50C-407E-A947-70E740481C1C}">
                          <a14:useLocalDpi xmlns:a14="http://schemas.microsoft.com/office/drawing/2010/main" val="0"/>
                        </a:ext>
                      </a:extLst>
                    </a:blip>
                    <a:srcRect t="8407" b="16595"/>
                    <a:stretch/>
                  </pic:blipFill>
                  <pic:spPr bwMode="auto">
                    <a:xfrm>
                      <a:off x="0" y="0"/>
                      <a:ext cx="349250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58632" w14:textId="77777777" w:rsidR="000C6E32" w:rsidRPr="0006405C" w:rsidRDefault="000C6E32" w:rsidP="000C6E32">
      <w:pPr>
        <w:rPr>
          <w:rFonts w:ascii="Calibri" w:hAnsi="Calibri" w:cs="Calibri"/>
          <w:sz w:val="96"/>
        </w:rPr>
      </w:pPr>
      <w:r w:rsidRPr="0006405C">
        <w:rPr>
          <w:rFonts w:ascii="Calibri" w:hAnsi="Calibri" w:cs="Calibri"/>
          <w:noProof/>
          <w:lang w:val="en-GB" w:eastAsia="en-GB"/>
        </w:rPr>
        <mc:AlternateContent>
          <mc:Choice Requires="wps">
            <w:drawing>
              <wp:anchor distT="0" distB="0" distL="114300" distR="114300" simplePos="0" relativeHeight="251856896" behindDoc="0" locked="0" layoutInCell="1" allowOverlap="1" wp14:anchorId="7ECC3628" wp14:editId="7B46A293">
                <wp:simplePos x="0" y="0"/>
                <wp:positionH relativeFrom="margin">
                  <wp:align>center</wp:align>
                </wp:positionH>
                <wp:positionV relativeFrom="paragraph">
                  <wp:posOffset>3106420</wp:posOffset>
                </wp:positionV>
                <wp:extent cx="6448425" cy="3095625"/>
                <wp:effectExtent l="0" t="0" r="28575" b="28575"/>
                <wp:wrapNone/>
                <wp:docPr id="598893356" name="Text Box 598893356"/>
                <wp:cNvGraphicFramePr/>
                <a:graphic xmlns:a="http://schemas.openxmlformats.org/drawingml/2006/main">
                  <a:graphicData uri="http://schemas.microsoft.com/office/word/2010/wordprocessingShape">
                    <wps:wsp>
                      <wps:cNvSpPr txBox="1"/>
                      <wps:spPr>
                        <a:xfrm>
                          <a:off x="0" y="0"/>
                          <a:ext cx="6448425" cy="3095625"/>
                        </a:xfrm>
                        <a:prstGeom prst="rect">
                          <a:avLst/>
                        </a:prstGeom>
                        <a:solidFill>
                          <a:schemeClr val="lt1"/>
                        </a:solidFill>
                        <a:ln w="6350">
                          <a:solidFill>
                            <a:prstClr val="black"/>
                          </a:solidFill>
                        </a:ln>
                      </wps:spPr>
                      <wps:txbx>
                        <w:txbxContent>
                          <w:p w14:paraId="767D91C2" w14:textId="77777777" w:rsidR="007F5DB3" w:rsidRPr="005974B8" w:rsidRDefault="007F5DB3" w:rsidP="000C6E32">
                            <w:pPr>
                              <w:jc w:val="center"/>
                              <w:rPr>
                                <w:rFonts w:ascii="Calibri" w:hAnsi="Calibri" w:cs="Calibri"/>
                                <w:b/>
                              </w:rPr>
                            </w:pPr>
                            <w:r w:rsidRPr="005974B8">
                              <w:rPr>
                                <w:rFonts w:ascii="Calibri" w:hAnsi="Calibri" w:cs="Calibri"/>
                                <w:b/>
                              </w:rPr>
                              <w:t>Home Learning expectations</w:t>
                            </w:r>
                          </w:p>
                          <w:p w14:paraId="4A4DC57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249C9DE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7F5DB3" w:rsidRDefault="007F5DB3"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C3628" id="Text Box 598893356" o:spid="_x0000_s1027" type="#_x0000_t202" style="position:absolute;margin-left:0;margin-top:244.6pt;width:507.75pt;height:243.75pt;z-index:251856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" fillcolor="white [3201]" strokeweight=".5pt">
                <v:textbox>
                  <w:txbxContent>
                    <w:p w14:paraId="767D91C2" w14:textId="77777777" w:rsidR="007F5DB3" w:rsidRPr="005974B8" w:rsidRDefault="007F5DB3" w:rsidP="000C6E32">
                      <w:pPr>
                        <w:jc w:val="center"/>
                        <w:rPr>
                          <w:rFonts w:ascii="Calibri" w:hAnsi="Calibri" w:cs="Calibri"/>
                          <w:b/>
                        </w:rPr>
                      </w:pPr>
                      <w:r w:rsidRPr="005974B8">
                        <w:rPr>
                          <w:rFonts w:ascii="Calibri" w:hAnsi="Calibri" w:cs="Calibri"/>
                          <w:b/>
                        </w:rPr>
                        <w:t>Home Learning expectations</w:t>
                      </w:r>
                    </w:p>
                    <w:p w14:paraId="4A4DC57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249C9DE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7F5DB3" w:rsidRDefault="007F5DB3"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v:textbox>
                <w10:wrap anchorx="margin"/>
              </v:shape>
            </w:pict>
          </mc:Fallback>
        </mc:AlternateContent>
      </w:r>
    </w:p>
    <w:p w14:paraId="6E0A2DA3" w14:textId="77777777" w:rsidR="000C6E32" w:rsidRPr="0006405C" w:rsidRDefault="000C6E32" w:rsidP="000C6E32">
      <w:pPr>
        <w:jc w:val="center"/>
        <w:rPr>
          <w:rFonts w:ascii="Calibri" w:hAnsi="Calibri" w:cs="Calibri"/>
          <w:sz w:val="96"/>
        </w:rPr>
      </w:pPr>
    </w:p>
    <w:p w14:paraId="1785C1A0" w14:textId="77777777" w:rsidR="000C6E32" w:rsidRPr="0006405C" w:rsidRDefault="000C6E32" w:rsidP="000C6E32">
      <w:pPr>
        <w:jc w:val="center"/>
        <w:rPr>
          <w:rFonts w:ascii="Calibri" w:hAnsi="Calibri" w:cs="Calibri"/>
          <w:sz w:val="96"/>
        </w:rPr>
      </w:pPr>
    </w:p>
    <w:p w14:paraId="0161D0E6" w14:textId="77777777" w:rsidR="000C6E32" w:rsidRPr="0006405C" w:rsidRDefault="000C6E32" w:rsidP="000C6E32">
      <w:pPr>
        <w:jc w:val="center"/>
        <w:rPr>
          <w:rFonts w:ascii="Calibri" w:hAnsi="Calibri" w:cs="Calibri"/>
          <w:sz w:val="72"/>
          <w:szCs w:val="72"/>
        </w:rPr>
      </w:pPr>
    </w:p>
    <w:p w14:paraId="2097BCC2" w14:textId="77777777" w:rsidR="000C6E32" w:rsidRPr="0006405C" w:rsidRDefault="000C6E32" w:rsidP="000C6E32">
      <w:pPr>
        <w:rPr>
          <w:rFonts w:ascii="Calibri" w:hAnsi="Calibri" w:cs="Calibri"/>
          <w:sz w:val="144"/>
          <w:szCs w:val="56"/>
        </w:rPr>
      </w:pPr>
    </w:p>
    <w:p w14:paraId="7831109A" w14:textId="77777777" w:rsidR="000C6E32" w:rsidRPr="0006405C" w:rsidRDefault="000C6E32" w:rsidP="000C6E32">
      <w:pPr>
        <w:rPr>
          <w:rFonts w:ascii="Calibri" w:hAnsi="Calibri" w:cs="Calibri"/>
          <w:sz w:val="96"/>
          <w:szCs w:val="56"/>
        </w:rPr>
      </w:pPr>
    </w:p>
    <w:p w14:paraId="0D56DD25" w14:textId="77777777" w:rsidR="000C6E32" w:rsidRPr="0006405C" w:rsidRDefault="000C6E32" w:rsidP="000C6E32">
      <w:pPr>
        <w:jc w:val="center"/>
        <w:rPr>
          <w:rFonts w:ascii="Calibri" w:hAnsi="Calibri" w:cs="Calibri"/>
          <w:sz w:val="96"/>
          <w:szCs w:val="56"/>
        </w:rPr>
      </w:pPr>
      <w:r w:rsidRPr="0006405C">
        <w:rPr>
          <w:rFonts w:ascii="Calibri" w:hAnsi="Calibri" w:cs="Calibri"/>
          <w:sz w:val="96"/>
          <w:szCs w:val="56"/>
        </w:rPr>
        <w:t xml:space="preserve">TOPIC 1 </w:t>
      </w:r>
    </w:p>
    <w:p w14:paraId="586E939B" w14:textId="55F9518A" w:rsidR="000C6E32" w:rsidRPr="0006405C" w:rsidRDefault="003721F4" w:rsidP="000C6E32">
      <w:pPr>
        <w:jc w:val="center"/>
        <w:rPr>
          <w:rFonts w:ascii="Calibri" w:hAnsi="Calibri" w:cs="Calibri"/>
          <w:sz w:val="96"/>
          <w:szCs w:val="56"/>
        </w:rPr>
      </w:pPr>
      <w:r>
        <w:rPr>
          <w:rFonts w:ascii="Calibri" w:hAnsi="Calibri" w:cs="Calibri"/>
          <w:sz w:val="96"/>
          <w:szCs w:val="56"/>
        </w:rPr>
        <w:t xml:space="preserve">Hybrid Theatre </w:t>
      </w:r>
    </w:p>
    <w:p w14:paraId="25217FDF" w14:textId="77777777" w:rsidR="000C6E32" w:rsidRPr="0006405C" w:rsidRDefault="000C6E32" w:rsidP="000C6E32">
      <w:pPr>
        <w:jc w:val="center"/>
        <w:rPr>
          <w:rFonts w:ascii="Calibri" w:hAnsi="Calibri" w:cs="Calibri"/>
        </w:rPr>
      </w:pPr>
    </w:p>
    <w:p w14:paraId="6FC3A9F4" w14:textId="77777777" w:rsidR="000C6E32" w:rsidRDefault="000C6E32" w:rsidP="00807670">
      <w:pPr>
        <w:jc w:val="center"/>
        <w:rPr>
          <w:rFonts w:ascii="Calibri" w:hAnsi="Calibri" w:cs="Calibri"/>
        </w:rPr>
      </w:pPr>
    </w:p>
    <w:p w14:paraId="2F97E4DB" w14:textId="6EFA07CE" w:rsidR="000C6E32" w:rsidRDefault="000C6E32" w:rsidP="00807670">
      <w:pPr>
        <w:jc w:val="center"/>
        <w:rPr>
          <w:rFonts w:ascii="Calibri" w:hAnsi="Calibri" w:cs="Calibri"/>
        </w:rPr>
      </w:pPr>
    </w:p>
    <w:p w14:paraId="090A5EBA" w14:textId="68EB83A3" w:rsidR="000C6E32" w:rsidRDefault="000C6E32" w:rsidP="00807670">
      <w:pPr>
        <w:jc w:val="center"/>
        <w:rPr>
          <w:rFonts w:ascii="Calibri" w:hAnsi="Calibri" w:cs="Calibri"/>
        </w:rPr>
      </w:pPr>
    </w:p>
    <w:p w14:paraId="2E25E6E6" w14:textId="6B138445" w:rsidR="000C6E32" w:rsidRDefault="000C6E32" w:rsidP="00807670">
      <w:pPr>
        <w:jc w:val="center"/>
        <w:rPr>
          <w:rFonts w:ascii="Calibri" w:hAnsi="Calibri" w:cs="Calibri"/>
        </w:rPr>
      </w:pPr>
    </w:p>
    <w:p w14:paraId="66C64892" w14:textId="30CC47F2" w:rsidR="000C6E32" w:rsidRDefault="000C6E32" w:rsidP="00807670">
      <w:pPr>
        <w:jc w:val="center"/>
        <w:rPr>
          <w:rFonts w:ascii="Calibri" w:hAnsi="Calibri" w:cs="Calibri"/>
        </w:rPr>
      </w:pPr>
    </w:p>
    <w:p w14:paraId="27F0CCCE" w14:textId="0563FEE8" w:rsidR="000C6E32" w:rsidRDefault="000C6E32" w:rsidP="00807670">
      <w:pPr>
        <w:jc w:val="center"/>
        <w:rPr>
          <w:rFonts w:ascii="Calibri" w:hAnsi="Calibri" w:cs="Calibri"/>
        </w:rPr>
      </w:pPr>
    </w:p>
    <w:p w14:paraId="6836CF23" w14:textId="77777777" w:rsidR="000C6E32" w:rsidRDefault="000C6E32" w:rsidP="00807670">
      <w:pPr>
        <w:jc w:val="center"/>
        <w:rPr>
          <w:rFonts w:ascii="Calibri" w:hAnsi="Calibri" w:cs="Calibri"/>
        </w:rPr>
      </w:pPr>
    </w:p>
    <w:p w14:paraId="122D6887" w14:textId="713B1587" w:rsidR="003B1C47" w:rsidRPr="00555E21" w:rsidRDefault="000C6E32" w:rsidP="00F56D72">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81792" behindDoc="1" locked="0" layoutInCell="1" allowOverlap="1" wp14:anchorId="23D646EF" wp14:editId="1D7A5168">
                <wp:simplePos x="0" y="0"/>
                <wp:positionH relativeFrom="margin">
                  <wp:posOffset>-401320</wp:posOffset>
                </wp:positionH>
                <wp:positionV relativeFrom="margin">
                  <wp:posOffset>1468755</wp:posOffset>
                </wp:positionV>
                <wp:extent cx="6716395" cy="6790690"/>
                <wp:effectExtent l="0" t="0" r="27305" b="10160"/>
                <wp:wrapSquare wrapText="bothSides"/>
                <wp:docPr id="46394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7906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98F9FA" w14:textId="4865CC0E"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w:t>
                            </w:r>
                            <w:r>
                              <w:rPr>
                                <w:rStyle w:val="normaltextrun"/>
                                <w:rFonts w:ascii="Calibri" w:eastAsiaTheme="majorEastAsia" w:hAnsi="Calibri" w:cs="Calibri"/>
                                <w:color w:val="000000"/>
                                <w:sz w:val="28"/>
                                <w:szCs w:val="28"/>
                                <w:lang w:val="en-US"/>
                              </w:rPr>
                              <w:t>I don’t trust him</w:t>
                            </w:r>
                          </w:p>
                          <w:p w14:paraId="446B35DC" w14:textId="3636D6E9"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234D">
                              <w:rPr>
                                <w:rStyle w:val="eop"/>
                                <w:rFonts w:ascii="Calibri" w:eastAsiaTheme="majorEastAsia" w:hAnsi="Calibri" w:cs="Calibri"/>
                                <w:color w:val="000000"/>
                                <w:sz w:val="28"/>
                                <w:szCs w:val="28"/>
                              </w:rPr>
                              <w:t> </w:t>
                            </w:r>
                          </w:p>
                          <w:p w14:paraId="6971D28D" w14:textId="4A3F6331"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w:t>
                            </w:r>
                          </w:p>
                          <w:p w14:paraId="0DBABD32" w14:textId="4F59FBAF"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p>
                          <w:p w14:paraId="62429C93" w14:textId="1F48F5AF"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Pr>
                                <w:rStyle w:val="normaltextrun"/>
                                <w:rFonts w:ascii="Calibri" w:eastAsiaTheme="majorEastAsia" w:hAnsi="Calibri" w:cs="Calibri"/>
                                <w:color w:val="000000"/>
                                <w:sz w:val="28"/>
                                <w:szCs w:val="28"/>
                                <w:lang w:val="en-US"/>
                              </w:rPr>
                              <w:t xml:space="preserve">We use to friends”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DAB8FC" w14:textId="77777777" w:rsidR="007F5DB3" w:rsidRPr="00CB7558" w:rsidRDefault="007F5DB3" w:rsidP="004225F7">
                            <w:pPr>
                              <w:pStyle w:val="paragraph"/>
                              <w:spacing w:before="0" w:beforeAutospacing="0" w:after="0" w:afterAutospacing="0"/>
                              <w:textAlignment w:val="baseline"/>
                              <w:rPr>
                                <w:rFonts w:ascii="Calibri" w:hAnsi="Calibri" w:cs="Calibri"/>
                                <w:sz w:val="2"/>
                                <w:szCs w:val="2"/>
                                <w:u w:val="single"/>
                              </w:rPr>
                            </w:pPr>
                          </w:p>
                          <w:p w14:paraId="7A8CEB1A" w14:textId="156156A0" w:rsidR="007F5DB3" w:rsidRPr="0002234D" w:rsidRDefault="007F5DB3" w:rsidP="004225F7">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39554C8F" w14:textId="77777777" w:rsidR="007F5DB3" w:rsidRDefault="007F5DB3" w:rsidP="00193712">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0BDAFDEE" w14:textId="23A18B30" w:rsidR="007F5DB3" w:rsidRPr="000F2E2A" w:rsidRDefault="007F5DB3" w:rsidP="00193712">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5868BB5C" w14:textId="77777777" w:rsidR="007F5DB3" w:rsidRDefault="007F5DB3" w:rsidP="00193712">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F968AD" w14:textId="6A5BA228" w:rsidR="007F5DB3" w:rsidRPr="000F2E2A" w:rsidRDefault="007F5DB3" w:rsidP="00193712">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5DC7835" w14:textId="0135B225" w:rsidR="007F5DB3" w:rsidRDefault="007F5DB3" w:rsidP="00193712">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451823BF" w14:textId="4671D274" w:rsidR="007F5DB3" w:rsidRPr="000F2E2A" w:rsidRDefault="007F5DB3" w:rsidP="00193712">
                            <w:pPr>
                              <w:rPr>
                                <w:i/>
                              </w:rPr>
                            </w:pPr>
                            <w:r w:rsidRPr="000F2E2A">
                              <w:rPr>
                                <w:rFonts w:ascii="Calibri" w:hAnsi="Calibri" w:cs="Calibri"/>
                                <w:i/>
                                <w:sz w:val="28"/>
                                <w:szCs w:val="28"/>
                              </w:rPr>
                              <w:t>I will do this to show_________________________________________________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646EF" id="_x0000_s1028" type="#_x0000_t202" style="position:absolute;margin-left:-31.6pt;margin-top:115.65pt;width:528.85pt;height:534.7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" fillcolor="white [3201]" strokecolor="black [3200]" strokeweight="1.5pt">
                <v:textbox>
                  <w:txbxContent>
                    <w:p w14:paraId="3E98F9FA" w14:textId="4865CC0E"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w:t>
                      </w:r>
                      <w:r>
                        <w:rPr>
                          <w:rStyle w:val="normaltextrun"/>
                          <w:rFonts w:ascii="Calibri" w:eastAsiaTheme="majorEastAsia" w:hAnsi="Calibri" w:cs="Calibri"/>
                          <w:color w:val="000000"/>
                          <w:sz w:val="28"/>
                          <w:szCs w:val="28"/>
                          <w:lang w:val="en-US"/>
                        </w:rPr>
                        <w:t>I don’t trust him</w:t>
                      </w:r>
                    </w:p>
                    <w:p w14:paraId="446B35DC" w14:textId="3636D6E9"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234D">
                        <w:rPr>
                          <w:rStyle w:val="eop"/>
                          <w:rFonts w:ascii="Calibri" w:eastAsiaTheme="majorEastAsia" w:hAnsi="Calibri" w:cs="Calibri"/>
                          <w:color w:val="000000"/>
                          <w:sz w:val="28"/>
                          <w:szCs w:val="28"/>
                        </w:rPr>
                        <w:t> </w:t>
                      </w:r>
                    </w:p>
                    <w:p w14:paraId="6971D28D" w14:textId="4A3F6331"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w:t>
                      </w:r>
                    </w:p>
                    <w:p w14:paraId="0DBABD32" w14:textId="4F59FBAF"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sidRPr="0002234D">
                        <w:rPr>
                          <w:rStyle w:val="eop"/>
                          <w:rFonts w:ascii="Calibri" w:eastAsiaTheme="majorEastAsia" w:hAnsi="Calibri" w:cs="Calibri"/>
                          <w:sz w:val="28"/>
                          <w:szCs w:val="28"/>
                        </w:rPr>
                        <w:t> </w:t>
                      </w:r>
                    </w:p>
                    <w:p w14:paraId="62429C93" w14:textId="1F48F5AF" w:rsidR="007F5DB3" w:rsidRPr="0002234D" w:rsidRDefault="007F5DB3" w:rsidP="004225F7">
                      <w:pPr>
                        <w:pStyle w:val="paragraph"/>
                        <w:spacing w:before="0" w:beforeAutospacing="0" w:after="0" w:afterAutospacing="0"/>
                        <w:textAlignment w:val="baseline"/>
                        <w:rPr>
                          <w:rFonts w:ascii="Calibri" w:hAnsi="Calibri" w:cs="Calibri"/>
                          <w:sz w:val="28"/>
                          <w:szCs w:val="28"/>
                        </w:rPr>
                      </w:pPr>
                      <w:r>
                        <w:rPr>
                          <w:rStyle w:val="normaltextrun"/>
                          <w:rFonts w:ascii="Calibri" w:eastAsiaTheme="majorEastAsia" w:hAnsi="Calibri" w:cs="Calibri"/>
                          <w:color w:val="000000"/>
                          <w:sz w:val="28"/>
                          <w:szCs w:val="28"/>
                          <w:lang w:val="en-US"/>
                        </w:rPr>
                        <w:t xml:space="preserve">We use to friends” </w:t>
                      </w:r>
                      <w:r w:rsidRPr="0002234D">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DAB8FC" w14:textId="77777777" w:rsidR="007F5DB3" w:rsidRPr="00CB7558" w:rsidRDefault="007F5DB3" w:rsidP="004225F7">
                      <w:pPr>
                        <w:pStyle w:val="paragraph"/>
                        <w:spacing w:before="0" w:beforeAutospacing="0" w:after="0" w:afterAutospacing="0"/>
                        <w:textAlignment w:val="baseline"/>
                        <w:rPr>
                          <w:rFonts w:ascii="Calibri" w:hAnsi="Calibri" w:cs="Calibri"/>
                          <w:sz w:val="2"/>
                          <w:szCs w:val="2"/>
                          <w:u w:val="single"/>
                        </w:rPr>
                      </w:pPr>
                    </w:p>
                    <w:p w14:paraId="7A8CEB1A" w14:textId="156156A0" w:rsidR="007F5DB3" w:rsidRPr="0002234D" w:rsidRDefault="007F5DB3" w:rsidP="004225F7">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39554C8F" w14:textId="77777777" w:rsidR="007F5DB3" w:rsidRDefault="007F5DB3" w:rsidP="00193712">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0BDAFDEE" w14:textId="23A18B30" w:rsidR="007F5DB3" w:rsidRPr="000F2E2A" w:rsidRDefault="007F5DB3" w:rsidP="00193712">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5868BB5C" w14:textId="77777777" w:rsidR="007F5DB3" w:rsidRDefault="007F5DB3" w:rsidP="00193712">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F968AD" w14:textId="6A5BA228" w:rsidR="007F5DB3" w:rsidRPr="000F2E2A" w:rsidRDefault="007F5DB3" w:rsidP="00193712">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5DC7835" w14:textId="0135B225" w:rsidR="007F5DB3" w:rsidRDefault="007F5DB3" w:rsidP="00193712">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451823BF" w14:textId="4671D274" w:rsidR="007F5DB3" w:rsidRPr="000F2E2A" w:rsidRDefault="007F5DB3" w:rsidP="00193712">
                      <w:pPr>
                        <w:rPr>
                          <w:i/>
                        </w:rPr>
                      </w:pPr>
                      <w:r w:rsidRPr="000F2E2A">
                        <w:rPr>
                          <w:rFonts w:ascii="Calibri" w:hAnsi="Calibri" w:cs="Calibri"/>
                          <w:i/>
                          <w:sz w:val="28"/>
                          <w:szCs w:val="28"/>
                        </w:rPr>
                        <w:t>I will do this to show_________________________________________________</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80768" behindDoc="1" locked="0" layoutInCell="1" allowOverlap="1" wp14:anchorId="39B2DC51" wp14:editId="23E0FB2F">
                <wp:simplePos x="0" y="0"/>
                <wp:positionH relativeFrom="margin">
                  <wp:posOffset>-401320</wp:posOffset>
                </wp:positionH>
                <wp:positionV relativeFrom="page">
                  <wp:posOffset>575310</wp:posOffset>
                </wp:positionV>
                <wp:extent cx="6716395" cy="1704975"/>
                <wp:effectExtent l="0" t="0" r="27305" b="28575"/>
                <wp:wrapSquare wrapText="bothSides"/>
                <wp:docPr id="637599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44810B4" w14:textId="71C99704" w:rsidR="007F5DB3" w:rsidRDefault="008417E9" w:rsidP="000C6E32">
                            <w:r>
                              <w:rPr>
                                <w:b/>
                              </w:rPr>
                              <w:t xml:space="preserve">Task one </w:t>
                            </w:r>
                            <w:r w:rsidR="007F5DB3" w:rsidRPr="00103623">
                              <w:rPr>
                                <w:b/>
                              </w:rPr>
                              <w:t xml:space="preserve">- </w:t>
                            </w:r>
                            <w:r w:rsidR="007F5DB3">
                              <w:rPr>
                                <w:b/>
                              </w:rPr>
                              <w:t>Hybrid Theatre</w:t>
                            </w:r>
                            <w:r w:rsidR="007F5DB3" w:rsidRPr="00103623">
                              <w:rPr>
                                <w:b/>
                              </w:rPr>
                              <w:t xml:space="preserve"> Written</w:t>
                            </w:r>
                            <w:r w:rsidR="007F5DB3">
                              <w:t xml:space="preserve">  </w:t>
                            </w:r>
                          </w:p>
                          <w:p w14:paraId="1CA1E022" w14:textId="2A69B4C1" w:rsidR="007F5DB3" w:rsidRPr="004C4DB0" w:rsidRDefault="007F5DB3" w:rsidP="004C4DB0">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BC9A5AA" w14:textId="77777777" w:rsidR="007F5DB3" w:rsidRPr="004C4DB0" w:rsidRDefault="007F5DB3" w:rsidP="004C4DB0">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11E552FC" w14:textId="77777777" w:rsidR="007F5DB3" w:rsidRPr="004C4DB0" w:rsidRDefault="007F5DB3" w:rsidP="004C4DB0">
                            <w:r w:rsidRPr="004C4DB0">
                              <w:rPr>
                                <w:lang w:val="en-GB"/>
                              </w:rPr>
                              <w:t>Highlight every key term that you use.</w:t>
                            </w:r>
                            <w:r w:rsidRPr="004C4DB0">
                              <w:rPr>
                                <w:rFonts w:ascii="Arial" w:hAnsi="Arial" w:cs="Arial"/>
                                <w:lang w:val="en-GB"/>
                              </w:rPr>
                              <w:t> </w:t>
                            </w:r>
                            <w:r w:rsidRPr="004C4DB0">
                              <w:t> </w:t>
                            </w:r>
                          </w:p>
                          <w:p w14:paraId="0672C904" w14:textId="7608C08C" w:rsidR="007F5DB3" w:rsidRPr="004C4DB0" w:rsidRDefault="007F5DB3" w:rsidP="006E06FC">
                            <w:r>
                              <w:rPr>
                                <w:b/>
                                <w:bCs/>
                                <w:lang w:val="en-GB"/>
                              </w:rPr>
                              <w:t>Emphasis</w:t>
                            </w:r>
                            <w:r w:rsidRPr="004C4DB0">
                              <w:rPr>
                                <w:b/>
                                <w:bCs/>
                                <w:lang w:val="en-GB"/>
                              </w:rPr>
                              <w:t xml:space="preserve">   |    Pace     |    Volume    |    </w:t>
                            </w:r>
                            <w:r>
                              <w:rPr>
                                <w:b/>
                                <w:bCs/>
                                <w:lang w:val="en-GB"/>
                              </w:rPr>
                              <w:t>Posture</w:t>
                            </w:r>
                            <w:r w:rsidRPr="004C4DB0">
                              <w:rPr>
                                <w:b/>
                                <w:bCs/>
                                <w:lang w:val="en-GB"/>
                              </w:rPr>
                              <w:t>     |      Facial Expression    </w:t>
                            </w:r>
                          </w:p>
                          <w:p w14:paraId="7C964184" w14:textId="149C1D07" w:rsidR="007F5DB3" w:rsidRPr="004C4DB0" w:rsidRDefault="007F5DB3" w:rsidP="004C4DB0">
                            <w:r w:rsidRPr="004C4DB0">
                              <w:rPr>
                                <w:noProof/>
                                <w:lang w:val="en-GB" w:eastAsia="en-GB"/>
                              </w:rPr>
                              <w:drawing>
                                <wp:inline distT="0" distB="0" distL="0" distR="0" wp14:anchorId="450CF1B7" wp14:editId="0E37FAC5">
                                  <wp:extent cx="5897880" cy="411480"/>
                                  <wp:effectExtent l="0" t="0" r="7620" b="7620"/>
                                  <wp:docPr id="96255329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B5C6575" w14:textId="77777777" w:rsidR="007F5DB3" w:rsidRPr="004C4DB0" w:rsidRDefault="007F5DB3" w:rsidP="004C4DB0">
                            <w:r w:rsidRPr="004C4DB0">
                              <w:t> </w:t>
                            </w:r>
                          </w:p>
                          <w:p w14:paraId="12AD00C4" w14:textId="77777777" w:rsidR="007F5DB3" w:rsidRPr="004C4DB0" w:rsidRDefault="007F5DB3" w:rsidP="004C4DB0">
                            <w:r w:rsidRPr="004C4DB0">
                              <w:t> </w:t>
                            </w:r>
                          </w:p>
                          <w:p w14:paraId="120308B7" w14:textId="77777777" w:rsidR="007F5DB3" w:rsidRPr="004C4DB0" w:rsidRDefault="007F5DB3" w:rsidP="004C4DB0">
                            <w:r w:rsidRPr="004C4DB0">
                              <w:t>“Why did you do that? </w:t>
                            </w:r>
                          </w:p>
                          <w:p w14:paraId="19722016"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A45AA08" w14:textId="77777777" w:rsidR="007F5DB3" w:rsidRPr="004C4DB0" w:rsidRDefault="007F5DB3" w:rsidP="004C4DB0">
                            <w:r w:rsidRPr="004C4DB0">
                              <w:t>Can’t you see she is upset? </w:t>
                            </w:r>
                          </w:p>
                          <w:p w14:paraId="6D98DE07"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872C5BA" w14:textId="1C8AACAE" w:rsidR="007F5DB3" w:rsidRDefault="007F5DB3" w:rsidP="001937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2DC51" id="_x0000_s1029" type="#_x0000_t202" style="position:absolute;margin-left:-31.6pt;margin-top:45.3pt;width:528.85pt;height:134.2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" fillcolor="white [3201]" strokecolor="black [3200]" strokeweight="1.5pt">
                <v:textbox>
                  <w:txbxContent>
                    <w:p w14:paraId="344810B4" w14:textId="71C99704" w:rsidR="007F5DB3" w:rsidRDefault="008417E9" w:rsidP="000C6E32">
                      <w:r>
                        <w:rPr>
                          <w:b/>
                        </w:rPr>
                        <w:t xml:space="preserve">Task one </w:t>
                      </w:r>
                      <w:r w:rsidR="007F5DB3" w:rsidRPr="00103623">
                        <w:rPr>
                          <w:b/>
                        </w:rPr>
                        <w:t xml:space="preserve">- </w:t>
                      </w:r>
                      <w:r w:rsidR="007F5DB3">
                        <w:rPr>
                          <w:b/>
                        </w:rPr>
                        <w:t>Hybrid Theatre</w:t>
                      </w:r>
                      <w:r w:rsidR="007F5DB3" w:rsidRPr="00103623">
                        <w:rPr>
                          <w:b/>
                        </w:rPr>
                        <w:t xml:space="preserve"> Written</w:t>
                      </w:r>
                      <w:r w:rsidR="007F5DB3">
                        <w:t xml:space="preserve">  </w:t>
                      </w:r>
                    </w:p>
                    <w:p w14:paraId="1CA1E022" w14:textId="2A69B4C1" w:rsidR="007F5DB3" w:rsidRPr="004C4DB0" w:rsidRDefault="007F5DB3" w:rsidP="004C4DB0">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BC9A5AA" w14:textId="77777777" w:rsidR="007F5DB3" w:rsidRPr="004C4DB0" w:rsidRDefault="007F5DB3" w:rsidP="004C4DB0">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11E552FC" w14:textId="77777777" w:rsidR="007F5DB3" w:rsidRPr="004C4DB0" w:rsidRDefault="007F5DB3" w:rsidP="004C4DB0">
                      <w:r w:rsidRPr="004C4DB0">
                        <w:rPr>
                          <w:lang w:val="en-GB"/>
                        </w:rPr>
                        <w:t>Highlight every key term that you use.</w:t>
                      </w:r>
                      <w:r w:rsidRPr="004C4DB0">
                        <w:rPr>
                          <w:rFonts w:ascii="Arial" w:hAnsi="Arial" w:cs="Arial"/>
                          <w:lang w:val="en-GB"/>
                        </w:rPr>
                        <w:t> </w:t>
                      </w:r>
                      <w:r w:rsidRPr="004C4DB0">
                        <w:t> </w:t>
                      </w:r>
                    </w:p>
                    <w:p w14:paraId="0672C904" w14:textId="7608C08C" w:rsidR="007F5DB3" w:rsidRPr="004C4DB0" w:rsidRDefault="007F5DB3" w:rsidP="006E06FC">
                      <w:r>
                        <w:rPr>
                          <w:b/>
                          <w:bCs/>
                          <w:lang w:val="en-GB"/>
                        </w:rPr>
                        <w:t>Emphasis</w:t>
                      </w:r>
                      <w:r w:rsidRPr="004C4DB0">
                        <w:rPr>
                          <w:b/>
                          <w:bCs/>
                          <w:lang w:val="en-GB"/>
                        </w:rPr>
                        <w:t xml:space="preserve">   |    Pace     |    Volume    |    </w:t>
                      </w:r>
                      <w:r>
                        <w:rPr>
                          <w:b/>
                          <w:bCs/>
                          <w:lang w:val="en-GB"/>
                        </w:rPr>
                        <w:t>Posture</w:t>
                      </w:r>
                      <w:r w:rsidRPr="004C4DB0">
                        <w:rPr>
                          <w:b/>
                          <w:bCs/>
                          <w:lang w:val="en-GB"/>
                        </w:rPr>
                        <w:t>     |      Facial Expression    </w:t>
                      </w:r>
                    </w:p>
                    <w:p w14:paraId="7C964184" w14:textId="149C1D07" w:rsidR="007F5DB3" w:rsidRPr="004C4DB0" w:rsidRDefault="007F5DB3" w:rsidP="004C4DB0">
                      <w:r w:rsidRPr="004C4DB0">
                        <w:rPr>
                          <w:noProof/>
                          <w:lang w:val="en-GB" w:eastAsia="en-GB"/>
                        </w:rPr>
                        <w:drawing>
                          <wp:inline distT="0" distB="0" distL="0" distR="0" wp14:anchorId="450CF1B7" wp14:editId="0E37FAC5">
                            <wp:extent cx="5897880" cy="411480"/>
                            <wp:effectExtent l="0" t="0" r="7620" b="7620"/>
                            <wp:docPr id="962553293"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B5C6575" w14:textId="77777777" w:rsidR="007F5DB3" w:rsidRPr="004C4DB0" w:rsidRDefault="007F5DB3" w:rsidP="004C4DB0">
                      <w:r w:rsidRPr="004C4DB0">
                        <w:t> </w:t>
                      </w:r>
                    </w:p>
                    <w:p w14:paraId="12AD00C4" w14:textId="77777777" w:rsidR="007F5DB3" w:rsidRPr="004C4DB0" w:rsidRDefault="007F5DB3" w:rsidP="004C4DB0">
                      <w:r w:rsidRPr="004C4DB0">
                        <w:t> </w:t>
                      </w:r>
                    </w:p>
                    <w:p w14:paraId="120308B7" w14:textId="77777777" w:rsidR="007F5DB3" w:rsidRPr="004C4DB0" w:rsidRDefault="007F5DB3" w:rsidP="004C4DB0">
                      <w:r w:rsidRPr="004C4DB0">
                        <w:t>“Why did you do that? </w:t>
                      </w:r>
                    </w:p>
                    <w:p w14:paraId="19722016"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A45AA08" w14:textId="77777777" w:rsidR="007F5DB3" w:rsidRPr="004C4DB0" w:rsidRDefault="007F5DB3" w:rsidP="004C4DB0">
                      <w:r w:rsidRPr="004C4DB0">
                        <w:t>Can’t you see she is upset? </w:t>
                      </w:r>
                    </w:p>
                    <w:p w14:paraId="6D98DE07"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872C5BA" w14:textId="1C8AACAE" w:rsidR="007F5DB3" w:rsidRDefault="007F5DB3" w:rsidP="00193712"/>
                  </w:txbxContent>
                </v:textbox>
                <w10:wrap type="square" anchorx="margin" anchory="page"/>
              </v:shape>
            </w:pict>
          </mc:Fallback>
        </mc:AlternateContent>
      </w:r>
      <w:r w:rsidR="00575BD1" w:rsidRPr="00555E21">
        <w:rPr>
          <w:rFonts w:ascii="Calibri" w:hAnsi="Calibri" w:cs="Calibri"/>
          <w:noProof/>
          <w:lang w:val="en-GB" w:eastAsia="en-GB"/>
        </w:rPr>
        <mc:AlternateContent>
          <mc:Choice Requires="wps">
            <w:drawing>
              <wp:anchor distT="45720" distB="45720" distL="114300" distR="114300" simplePos="0" relativeHeight="251682816" behindDoc="0" locked="0" layoutInCell="1" allowOverlap="1" wp14:anchorId="3F607874" wp14:editId="2AF1AD70">
                <wp:simplePos x="0" y="0"/>
                <wp:positionH relativeFrom="margin">
                  <wp:posOffset>4976495</wp:posOffset>
                </wp:positionH>
                <wp:positionV relativeFrom="page">
                  <wp:posOffset>1318895</wp:posOffset>
                </wp:positionV>
                <wp:extent cx="1334770" cy="797560"/>
                <wp:effectExtent l="0" t="0" r="17780" b="21590"/>
                <wp:wrapSquare wrapText="bothSides"/>
                <wp:docPr id="1582790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797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6D9D05" w14:textId="77777777" w:rsidR="007F5DB3" w:rsidRDefault="007F5DB3" w:rsidP="0019371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07874" id="_x0000_s1030" type="#_x0000_t202" style="position:absolute;margin-left:391.85pt;margin-top:103.85pt;width:105.1pt;height:62.8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" fillcolor="white [3201]" strokecolor="black [3200]" strokeweight="1.5pt">
                <v:textbox>
                  <w:txbxContent>
                    <w:p w14:paraId="076D9D05" w14:textId="77777777" w:rsidR="007F5DB3" w:rsidRDefault="007F5DB3" w:rsidP="00193712">
                      <w:r>
                        <w:t xml:space="preserve">Due date: </w:t>
                      </w:r>
                    </w:p>
                  </w:txbxContent>
                </v:textbox>
                <w10:wrap type="square" anchorx="margin" anchory="page"/>
              </v:shape>
            </w:pict>
          </mc:Fallback>
        </mc:AlternateContent>
      </w:r>
    </w:p>
    <w:p w14:paraId="711F592A" w14:textId="6F1E37C5" w:rsidR="00CB7558" w:rsidRPr="00555E21" w:rsidRDefault="008417E9" w:rsidP="00963C2D">
      <w:pPr>
        <w:jc w:val="center"/>
        <w:rPr>
          <w:rFonts w:ascii="Calibri" w:hAnsi="Calibri" w:cs="Calibri"/>
          <w:sz w:val="28"/>
          <w:szCs w:val="28"/>
          <w:u w:val="single"/>
        </w:rPr>
      </w:pPr>
      <w:r>
        <w:rPr>
          <w:rFonts w:ascii="Calibri" w:hAnsi="Calibri" w:cs="Calibri"/>
          <w:sz w:val="28"/>
          <w:szCs w:val="28"/>
          <w:u w:val="single"/>
        </w:rPr>
        <w:lastRenderedPageBreak/>
        <w:t>Task one</w:t>
      </w:r>
      <w:r w:rsidR="000C6E32" w:rsidRPr="000C6E32">
        <w:rPr>
          <w:rFonts w:ascii="Calibri" w:hAnsi="Calibri" w:cs="Calibri"/>
          <w:sz w:val="28"/>
          <w:szCs w:val="28"/>
          <w:u w:val="single"/>
        </w:rPr>
        <w:t>-</w:t>
      </w:r>
      <w:r w:rsidR="000C6E32">
        <w:rPr>
          <w:rFonts w:ascii="Calibri" w:hAnsi="Calibri" w:cs="Calibri"/>
          <w:sz w:val="28"/>
          <w:szCs w:val="28"/>
          <w:u w:val="single"/>
        </w:rPr>
        <w:t xml:space="preserve"> </w:t>
      </w:r>
      <w:r w:rsidR="007B3629">
        <w:rPr>
          <w:rFonts w:ascii="Calibri" w:hAnsi="Calibri" w:cs="Calibri"/>
          <w:sz w:val="28"/>
          <w:szCs w:val="28"/>
          <w:u w:val="single"/>
        </w:rPr>
        <w:t>Hybrid Theatre</w:t>
      </w:r>
      <w:r w:rsidR="000C6E32">
        <w:rPr>
          <w:rFonts w:ascii="Calibri" w:hAnsi="Calibri" w:cs="Calibri"/>
          <w:sz w:val="28"/>
          <w:szCs w:val="28"/>
          <w:u w:val="single"/>
        </w:rPr>
        <w:t xml:space="preserve"> Written</w:t>
      </w:r>
      <w:r w:rsidR="004225F7" w:rsidRPr="00555E21">
        <w:rPr>
          <w:rFonts w:ascii="Calibri" w:hAnsi="Calibri" w:cs="Calibri"/>
          <w:sz w:val="28"/>
          <w:szCs w:val="28"/>
          <w:u w:val="single"/>
        </w:rPr>
        <w:t>: Feedback</w:t>
      </w:r>
    </w:p>
    <w:p w14:paraId="7EFDE9B6" w14:textId="06EBC3C6" w:rsidR="004225F7" w:rsidRPr="00555E21" w:rsidRDefault="000C6E32" w:rsidP="004225F7">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865088" behindDoc="0" locked="0" layoutInCell="1" allowOverlap="1" wp14:anchorId="735659C2" wp14:editId="2F41769E">
                <wp:simplePos x="0" y="0"/>
                <wp:positionH relativeFrom="leftMargin">
                  <wp:posOffset>-627042</wp:posOffset>
                </wp:positionH>
                <wp:positionV relativeFrom="paragraph">
                  <wp:posOffset>1527427</wp:posOffset>
                </wp:positionV>
                <wp:extent cx="2585720" cy="370205"/>
                <wp:effectExtent l="2857" t="0" r="26988" b="26987"/>
                <wp:wrapNone/>
                <wp:docPr id="598893360" name="Text Box 598893360"/>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2BCCCF5F" w14:textId="77777777" w:rsidR="007F5DB3" w:rsidRPr="006965C5" w:rsidRDefault="007F5DB3"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659C2" id="Text Box 598893360" o:spid="_x0000_s1031" type="#_x0000_t202" style="position:absolute;margin-left:-49.35pt;margin-top:120.25pt;width:203.6pt;height:29.15pt;rotation:90;flip:x;z-index:251865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" fillcolor="white [3201]" strokeweight=".5pt">
                <v:textbox>
                  <w:txbxContent>
                    <w:p w14:paraId="2BCCCF5F" w14:textId="77777777" w:rsidR="007F5DB3" w:rsidRPr="006965C5" w:rsidRDefault="007F5DB3"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008E7704">
        <w:rPr>
          <w:noProof/>
          <w:lang w:val="en-GB" w:eastAsia="en-GB"/>
        </w:rPr>
        <w:drawing>
          <wp:anchor distT="0" distB="0" distL="114300" distR="114300" simplePos="0" relativeHeight="251832320" behindDoc="0" locked="0" layoutInCell="1" allowOverlap="1" wp14:anchorId="5139B9E0" wp14:editId="18AC1C93">
            <wp:simplePos x="0" y="0"/>
            <wp:positionH relativeFrom="margin">
              <wp:posOffset>5548184</wp:posOffset>
            </wp:positionH>
            <wp:positionV relativeFrom="paragraph">
              <wp:posOffset>23769</wp:posOffset>
            </wp:positionV>
            <wp:extent cx="635635" cy="3752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4225F7" w:rsidRPr="00555E21">
        <w:rPr>
          <w:rFonts w:ascii="Calibri" w:hAnsi="Calibri" w:cs="Calibri"/>
          <w:szCs w:val="28"/>
          <w:u w:val="single"/>
        </w:rPr>
        <w:t>Student</w:t>
      </w:r>
      <w:r w:rsidR="00CB7558" w:rsidRPr="00555E21">
        <w:rPr>
          <w:rFonts w:ascii="Calibri" w:hAnsi="Calibri" w:cs="Calibri"/>
          <w:szCs w:val="28"/>
          <w:u w:val="single"/>
        </w:rPr>
        <w:t>s</w:t>
      </w:r>
      <w:r w:rsidR="004225F7" w:rsidRPr="00555E21">
        <w:rPr>
          <w:rFonts w:ascii="Calibri" w:hAnsi="Calibri" w:cs="Calibri"/>
          <w:szCs w:val="28"/>
          <w:u w:val="single"/>
        </w:rPr>
        <w:t xml:space="preserve"> to </w:t>
      </w:r>
      <w:r w:rsidR="00CB7558" w:rsidRPr="00555E21">
        <w:rPr>
          <w:rFonts w:ascii="Calibri" w:hAnsi="Calibri" w:cs="Calibri"/>
          <w:szCs w:val="28"/>
          <w:u w:val="single"/>
        </w:rPr>
        <w:t>complete</w:t>
      </w:r>
      <w:r w:rsidR="004225F7" w:rsidRPr="00555E21">
        <w:rPr>
          <w:rFonts w:ascii="Calibri" w:hAnsi="Calibri" w:cs="Calibri"/>
          <w:szCs w:val="28"/>
          <w:u w:val="single"/>
        </w:rPr>
        <w:t xml:space="preserve">: </w:t>
      </w:r>
    </w:p>
    <w:tbl>
      <w:tblPr>
        <w:tblStyle w:val="TableGrid"/>
        <w:tblW w:w="9850" w:type="dxa"/>
        <w:tblLook w:val="04A0" w:firstRow="1" w:lastRow="0" w:firstColumn="1" w:lastColumn="0" w:noHBand="0" w:noVBand="1"/>
      </w:tblPr>
      <w:tblGrid>
        <w:gridCol w:w="8658"/>
        <w:gridCol w:w="1192"/>
      </w:tblGrid>
      <w:tr w:rsidR="004225F7" w:rsidRPr="00555E21" w14:paraId="65728703" w14:textId="77777777" w:rsidTr="00927832">
        <w:trPr>
          <w:trHeight w:val="545"/>
        </w:trPr>
        <w:tc>
          <w:tcPr>
            <w:tcW w:w="8658" w:type="dxa"/>
          </w:tcPr>
          <w:p w14:paraId="6DFBE805" w14:textId="4FA301C7" w:rsidR="004225F7" w:rsidRPr="00555E21" w:rsidRDefault="004225F7" w:rsidP="004225F7">
            <w:pPr>
              <w:rPr>
                <w:rFonts w:ascii="Calibri" w:hAnsi="Calibri" w:cs="Calibri"/>
                <w:szCs w:val="28"/>
              </w:rPr>
            </w:pPr>
            <w:r w:rsidRPr="00555E21">
              <w:rPr>
                <w:rFonts w:ascii="Calibri" w:hAnsi="Calibri" w:cs="Calibri"/>
                <w:szCs w:val="28"/>
              </w:rPr>
              <w:t xml:space="preserve">I have included at least </w:t>
            </w:r>
            <w:r w:rsidR="0002234D" w:rsidRPr="00555E21">
              <w:rPr>
                <w:rFonts w:ascii="Calibri" w:hAnsi="Calibri" w:cs="Calibri"/>
                <w:szCs w:val="28"/>
              </w:rPr>
              <w:t>6</w:t>
            </w:r>
            <w:r w:rsidRPr="00555E21">
              <w:rPr>
                <w:rFonts w:ascii="Calibri" w:hAnsi="Calibri" w:cs="Calibri"/>
                <w:szCs w:val="28"/>
              </w:rPr>
              <w:t xml:space="preserve"> key drama skills.</w:t>
            </w:r>
            <w:r w:rsidRPr="00555E21">
              <w:rPr>
                <w:rFonts w:ascii="Calibri" w:hAnsi="Calibri" w:cs="Calibri"/>
                <w:szCs w:val="28"/>
              </w:rPr>
              <w:tab/>
            </w:r>
          </w:p>
        </w:tc>
        <w:tc>
          <w:tcPr>
            <w:tcW w:w="1192" w:type="dxa"/>
          </w:tcPr>
          <w:p w14:paraId="74010039" w14:textId="4DD0E8B1" w:rsidR="004225F7" w:rsidRPr="00555E21" w:rsidRDefault="004225F7" w:rsidP="004225F7">
            <w:pPr>
              <w:rPr>
                <w:rFonts w:ascii="Calibri" w:hAnsi="Calibri" w:cs="Calibri"/>
                <w:szCs w:val="28"/>
              </w:rPr>
            </w:pPr>
          </w:p>
        </w:tc>
      </w:tr>
      <w:tr w:rsidR="004225F7" w:rsidRPr="00555E21" w14:paraId="7AC119A5" w14:textId="77777777" w:rsidTr="00927832">
        <w:trPr>
          <w:trHeight w:val="581"/>
        </w:trPr>
        <w:tc>
          <w:tcPr>
            <w:tcW w:w="8658" w:type="dxa"/>
          </w:tcPr>
          <w:p w14:paraId="75B2651D" w14:textId="0053E65D" w:rsidR="004225F7" w:rsidRPr="00555E21" w:rsidRDefault="004225F7" w:rsidP="00963C2D">
            <w:pPr>
              <w:rPr>
                <w:rFonts w:ascii="Calibri" w:hAnsi="Calibri" w:cs="Calibri"/>
                <w:szCs w:val="28"/>
              </w:rPr>
            </w:pPr>
            <w:r w:rsidRPr="00555E21">
              <w:rPr>
                <w:rFonts w:ascii="Calibri" w:hAnsi="Calibri" w:cs="Calibri"/>
                <w:szCs w:val="28"/>
              </w:rPr>
              <w:t xml:space="preserve">I have </w:t>
            </w:r>
            <w:r w:rsidR="00963C2D" w:rsidRPr="00555E21">
              <w:rPr>
                <w:rFonts w:ascii="Calibri" w:hAnsi="Calibri" w:cs="Calibri"/>
                <w:szCs w:val="28"/>
              </w:rPr>
              <w:t xml:space="preserve">described how I will use my key skills. </w:t>
            </w:r>
            <w:r w:rsidRPr="00555E21">
              <w:rPr>
                <w:rFonts w:ascii="Calibri" w:hAnsi="Calibri" w:cs="Calibri"/>
                <w:szCs w:val="28"/>
              </w:rPr>
              <w:tab/>
            </w:r>
          </w:p>
        </w:tc>
        <w:tc>
          <w:tcPr>
            <w:tcW w:w="1192" w:type="dxa"/>
          </w:tcPr>
          <w:p w14:paraId="57DE005F" w14:textId="77777777" w:rsidR="004225F7" w:rsidRPr="00555E21" w:rsidRDefault="004225F7" w:rsidP="004225F7">
            <w:pPr>
              <w:rPr>
                <w:rFonts w:ascii="Calibri" w:hAnsi="Calibri" w:cs="Calibri"/>
                <w:szCs w:val="28"/>
              </w:rPr>
            </w:pPr>
          </w:p>
        </w:tc>
      </w:tr>
      <w:tr w:rsidR="00731FAE" w:rsidRPr="00555E21" w14:paraId="7EC1BA41" w14:textId="77777777" w:rsidTr="00927832">
        <w:trPr>
          <w:trHeight w:val="581"/>
        </w:trPr>
        <w:tc>
          <w:tcPr>
            <w:tcW w:w="8658" w:type="dxa"/>
          </w:tcPr>
          <w:p w14:paraId="6800A076" w14:textId="145E4B21" w:rsidR="00731FAE" w:rsidRPr="00555E21" w:rsidRDefault="00731FAE" w:rsidP="004225F7">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7B18BAC3" w14:textId="77777777" w:rsidR="00731FAE" w:rsidRPr="00555E21" w:rsidRDefault="00731FAE" w:rsidP="004225F7">
            <w:pPr>
              <w:rPr>
                <w:rFonts w:ascii="Calibri" w:hAnsi="Calibri" w:cs="Calibri"/>
                <w:szCs w:val="28"/>
              </w:rPr>
            </w:pPr>
          </w:p>
        </w:tc>
      </w:tr>
      <w:tr w:rsidR="004225F7" w:rsidRPr="00555E21" w14:paraId="146C0C92" w14:textId="77777777" w:rsidTr="00927832">
        <w:trPr>
          <w:trHeight w:val="545"/>
        </w:trPr>
        <w:tc>
          <w:tcPr>
            <w:tcW w:w="8658" w:type="dxa"/>
          </w:tcPr>
          <w:p w14:paraId="70679C30" w14:textId="6BDF8CA2" w:rsidR="004225F7" w:rsidRPr="00555E21" w:rsidRDefault="004225F7" w:rsidP="004225F7">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51DFDE9D" w14:textId="77777777" w:rsidR="004225F7" w:rsidRPr="00555E21" w:rsidRDefault="004225F7" w:rsidP="004225F7">
            <w:pPr>
              <w:rPr>
                <w:rFonts w:ascii="Calibri" w:hAnsi="Calibri" w:cs="Calibri"/>
                <w:szCs w:val="28"/>
              </w:rPr>
            </w:pPr>
          </w:p>
        </w:tc>
      </w:tr>
    </w:tbl>
    <w:p w14:paraId="20376DF8" w14:textId="7D7F8CEF" w:rsidR="003B1C47" w:rsidRDefault="000C6E32" w:rsidP="00F56D72">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67136" behindDoc="0" locked="0" layoutInCell="1" allowOverlap="1" wp14:anchorId="5142B144" wp14:editId="167F72A6">
                <wp:simplePos x="0" y="0"/>
                <wp:positionH relativeFrom="margin">
                  <wp:align>left</wp:align>
                </wp:positionH>
                <wp:positionV relativeFrom="paragraph">
                  <wp:posOffset>20441</wp:posOffset>
                </wp:positionV>
                <wp:extent cx="6228715" cy="1113231"/>
                <wp:effectExtent l="0" t="0" r="19685" b="10795"/>
                <wp:wrapNone/>
                <wp:docPr id="598893363" name="Text Box 598893363"/>
                <wp:cNvGraphicFramePr/>
                <a:graphic xmlns:a="http://schemas.openxmlformats.org/drawingml/2006/main">
                  <a:graphicData uri="http://schemas.microsoft.com/office/word/2010/wordprocessingShape">
                    <wps:wsp>
                      <wps:cNvSpPr txBox="1"/>
                      <wps:spPr>
                        <a:xfrm>
                          <a:off x="0" y="0"/>
                          <a:ext cx="6228715" cy="1113231"/>
                        </a:xfrm>
                        <a:prstGeom prst="rect">
                          <a:avLst/>
                        </a:prstGeom>
                        <a:solidFill>
                          <a:schemeClr val="lt1"/>
                        </a:solidFill>
                        <a:ln w="6350">
                          <a:solidFill>
                            <a:prstClr val="black"/>
                          </a:solidFill>
                        </a:ln>
                      </wps:spPr>
                      <wps:txbx>
                        <w:txbxContent>
                          <w:p w14:paraId="6A39B8A6" w14:textId="77777777" w:rsidR="007F5DB3" w:rsidRPr="006965C5" w:rsidRDefault="007F5DB3" w:rsidP="000C6E32">
                            <w:pPr>
                              <w:rPr>
                                <w:rFonts w:ascii="Calibri" w:hAnsi="Calibri" w:cs="Calibri"/>
                                <w:sz w:val="28"/>
                              </w:rPr>
                            </w:pPr>
                            <w:r w:rsidRPr="006965C5">
                              <w:rPr>
                                <w:rFonts w:ascii="Calibri" w:hAnsi="Calibri" w:cs="Calibri"/>
                                <w:sz w:val="28"/>
                              </w:rPr>
                              <w:t>Positive points:</w:t>
                            </w:r>
                          </w:p>
                          <w:p w14:paraId="436DBA9B" w14:textId="77777777" w:rsidR="007F5DB3" w:rsidRPr="006965C5" w:rsidRDefault="007F5DB3" w:rsidP="000C6E32">
                            <w:pPr>
                              <w:rPr>
                                <w:rFonts w:ascii="Calibri" w:hAnsi="Calibri" w:cs="Calibri"/>
                                <w:sz w:val="12"/>
                              </w:rPr>
                            </w:pPr>
                          </w:p>
                          <w:p w14:paraId="639CA147" w14:textId="77777777" w:rsidR="007F5DB3" w:rsidRPr="006965C5" w:rsidRDefault="007F5DB3" w:rsidP="000C6E32">
                            <w:pPr>
                              <w:rPr>
                                <w:rFonts w:ascii="Calibri" w:hAnsi="Calibri" w:cs="Calibri"/>
                                <w:sz w:val="28"/>
                              </w:rPr>
                            </w:pPr>
                            <w:r w:rsidRPr="006965C5">
                              <w:rPr>
                                <w:rFonts w:ascii="Calibri" w:hAnsi="Calibri" w:cs="Calibri"/>
                                <w:sz w:val="28"/>
                              </w:rPr>
                              <w:t>How to improve further:</w:t>
                            </w:r>
                          </w:p>
                          <w:p w14:paraId="0AE3F9E3" w14:textId="77777777" w:rsidR="007F5DB3" w:rsidRPr="00D62C74" w:rsidRDefault="007F5DB3" w:rsidP="000C6E32">
                            <w:pPr>
                              <w:rPr>
                                <w:sz w:val="12"/>
                              </w:rPr>
                            </w:pPr>
                          </w:p>
                          <w:p w14:paraId="66F62BD1" w14:textId="77777777" w:rsidR="007F5DB3" w:rsidRDefault="007F5DB3"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2B144" id="Text Box 598893363" o:spid="_x0000_s1032" type="#_x0000_t202" style="position:absolute;margin-left:0;margin-top:1.6pt;width:490.45pt;height:87.65pt;z-index:251867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" fillcolor="white [3201]" strokeweight=".5pt">
                <v:textbox>
                  <w:txbxContent>
                    <w:p w14:paraId="6A39B8A6" w14:textId="77777777" w:rsidR="007F5DB3" w:rsidRPr="006965C5" w:rsidRDefault="007F5DB3" w:rsidP="000C6E32">
                      <w:pPr>
                        <w:rPr>
                          <w:rFonts w:ascii="Calibri" w:hAnsi="Calibri" w:cs="Calibri"/>
                          <w:sz w:val="28"/>
                        </w:rPr>
                      </w:pPr>
                      <w:r w:rsidRPr="006965C5">
                        <w:rPr>
                          <w:rFonts w:ascii="Calibri" w:hAnsi="Calibri" w:cs="Calibri"/>
                          <w:sz w:val="28"/>
                        </w:rPr>
                        <w:t>Positive points:</w:t>
                      </w:r>
                    </w:p>
                    <w:p w14:paraId="436DBA9B" w14:textId="77777777" w:rsidR="007F5DB3" w:rsidRPr="006965C5" w:rsidRDefault="007F5DB3" w:rsidP="000C6E32">
                      <w:pPr>
                        <w:rPr>
                          <w:rFonts w:ascii="Calibri" w:hAnsi="Calibri" w:cs="Calibri"/>
                          <w:sz w:val="12"/>
                        </w:rPr>
                      </w:pPr>
                    </w:p>
                    <w:p w14:paraId="639CA147" w14:textId="77777777" w:rsidR="007F5DB3" w:rsidRPr="006965C5" w:rsidRDefault="007F5DB3" w:rsidP="000C6E32">
                      <w:pPr>
                        <w:rPr>
                          <w:rFonts w:ascii="Calibri" w:hAnsi="Calibri" w:cs="Calibri"/>
                          <w:sz w:val="28"/>
                        </w:rPr>
                      </w:pPr>
                      <w:r w:rsidRPr="006965C5">
                        <w:rPr>
                          <w:rFonts w:ascii="Calibri" w:hAnsi="Calibri" w:cs="Calibri"/>
                          <w:sz w:val="28"/>
                        </w:rPr>
                        <w:t>How to improve further:</w:t>
                      </w:r>
                    </w:p>
                    <w:p w14:paraId="0AE3F9E3" w14:textId="77777777" w:rsidR="007F5DB3" w:rsidRPr="00D62C74" w:rsidRDefault="007F5DB3" w:rsidP="000C6E32">
                      <w:pPr>
                        <w:rPr>
                          <w:sz w:val="12"/>
                        </w:rPr>
                      </w:pPr>
                    </w:p>
                    <w:p w14:paraId="66F62BD1" w14:textId="77777777" w:rsidR="007F5DB3" w:rsidRDefault="007F5DB3" w:rsidP="000C6E32"/>
                  </w:txbxContent>
                </v:textbox>
                <w10:wrap anchorx="margin"/>
              </v:shape>
            </w:pict>
          </mc:Fallback>
        </mc:AlternateContent>
      </w:r>
    </w:p>
    <w:p w14:paraId="5C37C551" w14:textId="5B40378A" w:rsidR="000C6E32" w:rsidRDefault="000C6E32" w:rsidP="00F56D72">
      <w:pPr>
        <w:rPr>
          <w:rFonts w:ascii="Calibri" w:hAnsi="Calibri" w:cs="Calibri"/>
          <w:sz w:val="12"/>
          <w:szCs w:val="12"/>
        </w:rPr>
      </w:pPr>
    </w:p>
    <w:p w14:paraId="499F837F" w14:textId="65E1A1E9" w:rsidR="000C6E32" w:rsidRDefault="000C6E32" w:rsidP="00F56D72">
      <w:pPr>
        <w:rPr>
          <w:rFonts w:ascii="Calibri" w:hAnsi="Calibri" w:cs="Calibri"/>
          <w:sz w:val="12"/>
          <w:szCs w:val="12"/>
        </w:rPr>
      </w:pPr>
    </w:p>
    <w:p w14:paraId="0F7A6609" w14:textId="1C483F8E" w:rsidR="000C6E32" w:rsidRDefault="000C6E32" w:rsidP="00F56D72">
      <w:pPr>
        <w:rPr>
          <w:rFonts w:ascii="Calibri" w:hAnsi="Calibri" w:cs="Calibri"/>
          <w:sz w:val="12"/>
          <w:szCs w:val="12"/>
        </w:rPr>
      </w:pPr>
    </w:p>
    <w:p w14:paraId="1ABAF6CA" w14:textId="16286C35" w:rsidR="000C6E32" w:rsidRDefault="000C6E32" w:rsidP="00F56D72">
      <w:pPr>
        <w:rPr>
          <w:rFonts w:ascii="Calibri" w:hAnsi="Calibri" w:cs="Calibri"/>
          <w:sz w:val="12"/>
          <w:szCs w:val="12"/>
        </w:rPr>
      </w:pPr>
    </w:p>
    <w:p w14:paraId="18E8AA1D" w14:textId="6E972EF5" w:rsidR="000C6E32" w:rsidRPr="00555E21" w:rsidRDefault="000C6E32" w:rsidP="00F56D72">
      <w:pPr>
        <w:rPr>
          <w:rFonts w:ascii="Calibri" w:hAnsi="Calibri" w:cs="Calibri"/>
          <w:sz w:val="12"/>
          <w:szCs w:val="12"/>
        </w:rPr>
      </w:pPr>
    </w:p>
    <w:p w14:paraId="218BFB44" w14:textId="1D4B4F61" w:rsidR="00963C2D" w:rsidRPr="00555E21" w:rsidRDefault="000C6E32" w:rsidP="00F56D72">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69184" behindDoc="0" locked="0" layoutInCell="1" allowOverlap="1" wp14:anchorId="0D31944A" wp14:editId="1A5CB38D">
                <wp:simplePos x="0" y="0"/>
                <wp:positionH relativeFrom="leftMargin">
                  <wp:posOffset>-205800</wp:posOffset>
                </wp:positionH>
                <wp:positionV relativeFrom="paragraph">
                  <wp:posOffset>978903</wp:posOffset>
                </wp:positionV>
                <wp:extent cx="1709738" cy="382906"/>
                <wp:effectExtent l="0" t="3493" r="20638" b="20637"/>
                <wp:wrapNone/>
                <wp:docPr id="598893361" name="Text Box 59889336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5212D7A" w14:textId="77777777" w:rsidR="007F5DB3" w:rsidRPr="008951C7" w:rsidRDefault="007F5DB3"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1944A" id="Text Box 598893361" o:spid="_x0000_s1033" type="#_x0000_t202" style="position:absolute;margin-left:-16.2pt;margin-top:77.1pt;width:134.65pt;height:30.15pt;rotation:-90;z-index:2518691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" fillcolor="white [3201]" strokeweight=".5pt">
                <v:textbox>
                  <w:txbxContent>
                    <w:p w14:paraId="35212D7A" w14:textId="77777777" w:rsidR="007F5DB3" w:rsidRPr="008951C7" w:rsidRDefault="007F5DB3"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00963C2D"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963C2D" w:rsidRPr="00555E21" w14:paraId="15CCD78F" w14:textId="55DB4A91" w:rsidTr="00927832">
        <w:tc>
          <w:tcPr>
            <w:tcW w:w="515" w:type="dxa"/>
            <w:vMerge w:val="restart"/>
            <w:shd w:val="clear" w:color="auto" w:fill="D9D9D9" w:themeFill="background1" w:themeFillShade="D9"/>
            <w:textDirection w:val="btLr"/>
            <w:vAlign w:val="center"/>
          </w:tcPr>
          <w:p w14:paraId="3FCCE527" w14:textId="77777777" w:rsidR="00963C2D" w:rsidRPr="00555E21" w:rsidRDefault="00963C2D" w:rsidP="00927832">
            <w:pPr>
              <w:ind w:left="113" w:right="113"/>
              <w:jc w:val="center"/>
              <w:rPr>
                <w:rFonts w:ascii="Calibri" w:hAnsi="Calibri" w:cs="Calibri"/>
                <w:b/>
              </w:rPr>
            </w:pPr>
            <w:bookmarkStart w:id="0" w:name="_Hlk81231656"/>
            <w:r w:rsidRPr="00555E21">
              <w:rPr>
                <w:rFonts w:ascii="Calibri" w:hAnsi="Calibri" w:cs="Calibri"/>
                <w:b/>
              </w:rPr>
              <w:t>Mark Scheme</w:t>
            </w:r>
          </w:p>
        </w:tc>
        <w:tc>
          <w:tcPr>
            <w:tcW w:w="1077" w:type="dxa"/>
            <w:shd w:val="clear" w:color="auto" w:fill="D9D9D9" w:themeFill="background1" w:themeFillShade="D9"/>
            <w:vAlign w:val="center"/>
          </w:tcPr>
          <w:p w14:paraId="327FE7F4" w14:textId="77777777" w:rsidR="00963C2D" w:rsidRPr="00555E21" w:rsidRDefault="00963C2D" w:rsidP="00927832">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6FF24CDC" w14:textId="77777777" w:rsidR="00963C2D" w:rsidRPr="00555E21" w:rsidRDefault="00963C2D" w:rsidP="00927832">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D7B903A" w14:textId="77777777" w:rsidR="00963C2D" w:rsidRPr="00555E21" w:rsidRDefault="00963C2D" w:rsidP="00927832">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4858E819" w14:textId="77777777" w:rsidR="00963C2D" w:rsidRPr="00555E21" w:rsidRDefault="00963C2D" w:rsidP="00927832">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73C118B0" w14:textId="77777777" w:rsidR="00963C2D" w:rsidRPr="00555E21" w:rsidRDefault="00963C2D" w:rsidP="00927832">
            <w:pPr>
              <w:jc w:val="center"/>
              <w:rPr>
                <w:rFonts w:ascii="Calibri" w:hAnsi="Calibri" w:cs="Calibri"/>
              </w:rPr>
            </w:pPr>
            <w:r w:rsidRPr="00555E21">
              <w:rPr>
                <w:rFonts w:ascii="Calibri" w:hAnsi="Calibri" w:cs="Calibri"/>
              </w:rPr>
              <w:t>Overall score</w:t>
            </w:r>
          </w:p>
          <w:p w14:paraId="58C86DBF" w14:textId="7E98A589" w:rsidR="00963C2D" w:rsidRPr="00555E21" w:rsidRDefault="00963C2D" w:rsidP="00927832">
            <w:pPr>
              <w:jc w:val="center"/>
              <w:rPr>
                <w:rFonts w:ascii="Calibri" w:hAnsi="Calibri" w:cs="Calibri"/>
              </w:rPr>
            </w:pPr>
            <w:r w:rsidRPr="00555E21">
              <w:rPr>
                <w:rFonts w:ascii="Calibri" w:hAnsi="Calibri" w:cs="Calibri"/>
              </w:rPr>
              <w:t>/5</w:t>
            </w:r>
          </w:p>
        </w:tc>
      </w:tr>
      <w:tr w:rsidR="00927832" w:rsidRPr="00555E21" w14:paraId="150EEBFD" w14:textId="1C2726C2" w:rsidTr="00927832">
        <w:tc>
          <w:tcPr>
            <w:tcW w:w="515" w:type="dxa"/>
            <w:vMerge/>
          </w:tcPr>
          <w:p w14:paraId="6E763F92" w14:textId="77777777" w:rsidR="00927832" w:rsidRPr="00555E21" w:rsidRDefault="00927832" w:rsidP="00927832">
            <w:pPr>
              <w:jc w:val="center"/>
              <w:rPr>
                <w:rFonts w:ascii="Calibri" w:hAnsi="Calibri" w:cs="Calibri"/>
              </w:rPr>
            </w:pPr>
          </w:p>
        </w:tc>
        <w:tc>
          <w:tcPr>
            <w:tcW w:w="1077" w:type="dxa"/>
            <w:vAlign w:val="center"/>
          </w:tcPr>
          <w:p w14:paraId="4971ADD6" w14:textId="77777777" w:rsidR="00927832" w:rsidRPr="00555E21" w:rsidRDefault="00927832" w:rsidP="00927832">
            <w:pPr>
              <w:jc w:val="center"/>
              <w:rPr>
                <w:rFonts w:ascii="Calibri" w:hAnsi="Calibri" w:cs="Calibri"/>
              </w:rPr>
            </w:pPr>
            <w:r w:rsidRPr="00555E21">
              <w:rPr>
                <w:rFonts w:ascii="Calibri" w:hAnsi="Calibri" w:cs="Calibri"/>
              </w:rPr>
              <w:t>Top (5pts)</w:t>
            </w:r>
          </w:p>
        </w:tc>
        <w:tc>
          <w:tcPr>
            <w:tcW w:w="1358" w:type="dxa"/>
            <w:vAlign w:val="center"/>
          </w:tcPr>
          <w:p w14:paraId="425A6ADE" w14:textId="3A8F6811"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4DB2EC4F" w14:textId="4FE6E24F"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74B14D88" w14:textId="147F0E91"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2506A94F" w14:textId="77777777" w:rsidR="00927832" w:rsidRPr="00555E21" w:rsidRDefault="00927832" w:rsidP="00927832">
            <w:pPr>
              <w:jc w:val="center"/>
              <w:rPr>
                <w:rFonts w:ascii="Calibri" w:hAnsi="Calibri" w:cs="Calibri"/>
                <w:color w:val="0F4761" w:themeColor="accent1" w:themeShade="BF"/>
              </w:rPr>
            </w:pPr>
          </w:p>
        </w:tc>
      </w:tr>
      <w:tr w:rsidR="00927832" w:rsidRPr="00555E21" w14:paraId="0E034DD7" w14:textId="0B9A0475" w:rsidTr="00927832">
        <w:trPr>
          <w:gridAfter w:val="1"/>
          <w:wAfter w:w="1734" w:type="dxa"/>
        </w:trPr>
        <w:tc>
          <w:tcPr>
            <w:tcW w:w="515" w:type="dxa"/>
            <w:vMerge/>
          </w:tcPr>
          <w:p w14:paraId="78800560" w14:textId="77777777" w:rsidR="00927832" w:rsidRPr="00555E21" w:rsidRDefault="00927832" w:rsidP="00927832">
            <w:pPr>
              <w:jc w:val="center"/>
              <w:rPr>
                <w:rFonts w:ascii="Calibri" w:hAnsi="Calibri" w:cs="Calibri"/>
              </w:rPr>
            </w:pPr>
          </w:p>
        </w:tc>
        <w:tc>
          <w:tcPr>
            <w:tcW w:w="1077" w:type="dxa"/>
            <w:vAlign w:val="center"/>
          </w:tcPr>
          <w:p w14:paraId="625B241E" w14:textId="77777777" w:rsidR="00927832" w:rsidRPr="00555E21" w:rsidRDefault="00927832" w:rsidP="00927832">
            <w:pPr>
              <w:jc w:val="center"/>
              <w:rPr>
                <w:rFonts w:ascii="Calibri" w:hAnsi="Calibri" w:cs="Calibri"/>
              </w:rPr>
            </w:pPr>
            <w:r w:rsidRPr="00555E21">
              <w:rPr>
                <w:rFonts w:ascii="Calibri" w:hAnsi="Calibri" w:cs="Calibri"/>
              </w:rPr>
              <w:t>Middle (3pts)</w:t>
            </w:r>
          </w:p>
        </w:tc>
        <w:tc>
          <w:tcPr>
            <w:tcW w:w="1358" w:type="dxa"/>
            <w:vAlign w:val="center"/>
          </w:tcPr>
          <w:p w14:paraId="223F8554" w14:textId="5706A043"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5332330" w14:textId="7A44D050"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4F9AF8" w14:textId="0ED45E8A"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927832" w:rsidRPr="00555E21" w14:paraId="28592DAF" w14:textId="40F60928" w:rsidTr="00927832">
        <w:trPr>
          <w:gridAfter w:val="1"/>
          <w:wAfter w:w="1734" w:type="dxa"/>
        </w:trPr>
        <w:tc>
          <w:tcPr>
            <w:tcW w:w="515" w:type="dxa"/>
            <w:vMerge/>
          </w:tcPr>
          <w:p w14:paraId="2FCDDF30" w14:textId="77777777" w:rsidR="00927832" w:rsidRPr="00555E21" w:rsidRDefault="00927832" w:rsidP="00927832">
            <w:pPr>
              <w:jc w:val="center"/>
              <w:rPr>
                <w:rFonts w:ascii="Calibri" w:hAnsi="Calibri" w:cs="Calibri"/>
              </w:rPr>
            </w:pPr>
          </w:p>
        </w:tc>
        <w:tc>
          <w:tcPr>
            <w:tcW w:w="1077" w:type="dxa"/>
            <w:vAlign w:val="center"/>
          </w:tcPr>
          <w:p w14:paraId="07F8031E" w14:textId="77777777" w:rsidR="00927832" w:rsidRPr="00555E21" w:rsidRDefault="00927832" w:rsidP="00927832">
            <w:pPr>
              <w:jc w:val="center"/>
              <w:rPr>
                <w:rFonts w:ascii="Calibri" w:hAnsi="Calibri" w:cs="Calibri"/>
              </w:rPr>
            </w:pPr>
            <w:r w:rsidRPr="00555E21">
              <w:rPr>
                <w:rFonts w:ascii="Calibri" w:hAnsi="Calibri" w:cs="Calibri"/>
              </w:rPr>
              <w:t>Bottom (1pt)</w:t>
            </w:r>
          </w:p>
        </w:tc>
        <w:tc>
          <w:tcPr>
            <w:tcW w:w="1358" w:type="dxa"/>
            <w:vAlign w:val="center"/>
          </w:tcPr>
          <w:p w14:paraId="50861152" w14:textId="6D361944"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751069C2" w14:textId="3A9C3EBE"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7D7D4F78" w14:textId="5A6413BD"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927832" w:rsidRPr="00555E21" w14:paraId="46CFADDD" w14:textId="16CA9A3C" w:rsidTr="00927832">
        <w:trPr>
          <w:gridAfter w:val="1"/>
          <w:wAfter w:w="1734" w:type="dxa"/>
        </w:trPr>
        <w:tc>
          <w:tcPr>
            <w:tcW w:w="515" w:type="dxa"/>
            <w:vMerge/>
          </w:tcPr>
          <w:p w14:paraId="003A5FD4" w14:textId="77777777" w:rsidR="00927832" w:rsidRPr="00555E21" w:rsidRDefault="00927832" w:rsidP="00927832">
            <w:pPr>
              <w:jc w:val="center"/>
              <w:rPr>
                <w:rFonts w:ascii="Calibri" w:hAnsi="Calibri" w:cs="Calibri"/>
              </w:rPr>
            </w:pPr>
          </w:p>
        </w:tc>
        <w:tc>
          <w:tcPr>
            <w:tcW w:w="1077" w:type="dxa"/>
            <w:vAlign w:val="center"/>
          </w:tcPr>
          <w:p w14:paraId="5A7B05E8" w14:textId="77777777" w:rsidR="00927832" w:rsidRPr="00555E21" w:rsidRDefault="00927832" w:rsidP="00927832">
            <w:pPr>
              <w:jc w:val="center"/>
              <w:rPr>
                <w:rFonts w:ascii="Calibri" w:hAnsi="Calibri" w:cs="Calibri"/>
              </w:rPr>
            </w:pPr>
            <w:r w:rsidRPr="00555E21">
              <w:rPr>
                <w:rFonts w:ascii="Calibri" w:hAnsi="Calibri" w:cs="Calibri"/>
              </w:rPr>
              <w:t>None (0pt)</w:t>
            </w:r>
          </w:p>
        </w:tc>
        <w:tc>
          <w:tcPr>
            <w:tcW w:w="1358" w:type="dxa"/>
            <w:vAlign w:val="center"/>
          </w:tcPr>
          <w:p w14:paraId="4B06B65F" w14:textId="3F2A7CBB" w:rsidR="00927832" w:rsidRPr="00555E21" w:rsidRDefault="00927832" w:rsidP="00927832">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57453137" w14:textId="04F85C95" w:rsidR="00927832" w:rsidRPr="00555E21" w:rsidRDefault="00927832" w:rsidP="00927832">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5C17AE71" w14:textId="47028E10" w:rsidR="00927832" w:rsidRPr="00555E21" w:rsidRDefault="00927832" w:rsidP="00927832">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bookmarkEnd w:id="0"/>
    </w:tbl>
    <w:p w14:paraId="4E2CCC22" w14:textId="24E58C3C" w:rsidR="00927832" w:rsidRPr="000C6E32" w:rsidRDefault="00927832" w:rsidP="00927832">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963C2D" w:rsidRPr="00555E21" w14:paraId="346993BC" w14:textId="77777777" w:rsidTr="00555E21">
        <w:trPr>
          <w:trHeight w:val="626"/>
        </w:trPr>
        <w:tc>
          <w:tcPr>
            <w:tcW w:w="512" w:type="dxa"/>
          </w:tcPr>
          <w:p w14:paraId="0A293CFE" w14:textId="42555BBF" w:rsidR="00963C2D" w:rsidRPr="00555E21" w:rsidRDefault="00963C2D" w:rsidP="00F56D72">
            <w:pPr>
              <w:rPr>
                <w:rFonts w:ascii="Calibri" w:hAnsi="Calibri" w:cs="Calibri"/>
                <w:sz w:val="48"/>
                <w:szCs w:val="12"/>
              </w:rPr>
            </w:pPr>
            <w:r w:rsidRPr="00555E21">
              <w:rPr>
                <w:rFonts w:ascii="Calibri" w:hAnsi="Calibri" w:cs="Calibri"/>
                <w:sz w:val="48"/>
                <w:szCs w:val="12"/>
              </w:rPr>
              <w:t>A</w:t>
            </w:r>
          </w:p>
        </w:tc>
        <w:tc>
          <w:tcPr>
            <w:tcW w:w="9037" w:type="dxa"/>
          </w:tcPr>
          <w:p w14:paraId="6B158A5A" w14:textId="530C002B" w:rsidR="00963C2D" w:rsidRPr="00555E21" w:rsidRDefault="00DF200F" w:rsidP="00F56D7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w:t>
            </w:r>
            <w:r w:rsidR="00555E21" w:rsidRPr="00555E21">
              <w:rPr>
                <w:rFonts w:ascii="Calibri" w:hAnsi="Calibri" w:cs="Calibri"/>
                <w:sz w:val="28"/>
                <w:szCs w:val="12"/>
              </w:rPr>
              <w:t xml:space="preserve"> you will use your skills.</w:t>
            </w:r>
          </w:p>
        </w:tc>
      </w:tr>
      <w:tr w:rsidR="00963C2D" w:rsidRPr="00555E21" w14:paraId="11152BAA" w14:textId="77777777" w:rsidTr="00555E21">
        <w:trPr>
          <w:trHeight w:val="549"/>
        </w:trPr>
        <w:tc>
          <w:tcPr>
            <w:tcW w:w="512" w:type="dxa"/>
          </w:tcPr>
          <w:p w14:paraId="515562A5" w14:textId="48D9038A" w:rsidR="00963C2D" w:rsidRPr="00555E21" w:rsidRDefault="00963C2D" w:rsidP="00F56D72">
            <w:pPr>
              <w:rPr>
                <w:rFonts w:ascii="Calibri" w:hAnsi="Calibri" w:cs="Calibri"/>
                <w:sz w:val="48"/>
                <w:szCs w:val="12"/>
              </w:rPr>
            </w:pPr>
            <w:r w:rsidRPr="00555E21">
              <w:rPr>
                <w:rFonts w:ascii="Calibri" w:hAnsi="Calibri" w:cs="Calibri"/>
                <w:sz w:val="48"/>
                <w:szCs w:val="12"/>
              </w:rPr>
              <w:t>B</w:t>
            </w:r>
          </w:p>
        </w:tc>
        <w:tc>
          <w:tcPr>
            <w:tcW w:w="9037" w:type="dxa"/>
          </w:tcPr>
          <w:p w14:paraId="53B63B7E" w14:textId="57B7E539" w:rsidR="00963C2D" w:rsidRPr="00555E21" w:rsidRDefault="00555E21" w:rsidP="00F56D7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963C2D" w:rsidRPr="00555E21" w14:paraId="5E751B94" w14:textId="77777777" w:rsidTr="00555E21">
        <w:trPr>
          <w:trHeight w:val="626"/>
        </w:trPr>
        <w:tc>
          <w:tcPr>
            <w:tcW w:w="512" w:type="dxa"/>
          </w:tcPr>
          <w:p w14:paraId="7438D8E5" w14:textId="5C5E9948" w:rsidR="00963C2D" w:rsidRPr="00555E21" w:rsidRDefault="00963C2D" w:rsidP="00F56D72">
            <w:pPr>
              <w:rPr>
                <w:rFonts w:ascii="Calibri" w:hAnsi="Calibri" w:cs="Calibri"/>
                <w:sz w:val="48"/>
                <w:szCs w:val="12"/>
              </w:rPr>
            </w:pPr>
            <w:r w:rsidRPr="00555E21">
              <w:rPr>
                <w:rFonts w:ascii="Calibri" w:hAnsi="Calibri" w:cs="Calibri"/>
                <w:sz w:val="48"/>
                <w:szCs w:val="12"/>
              </w:rPr>
              <w:t>C</w:t>
            </w:r>
          </w:p>
        </w:tc>
        <w:tc>
          <w:tcPr>
            <w:tcW w:w="9037" w:type="dxa"/>
          </w:tcPr>
          <w:p w14:paraId="43E5B59D" w14:textId="05199AE3" w:rsidR="00963C2D" w:rsidRPr="00555E21" w:rsidRDefault="00555E21" w:rsidP="00F56D72">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75616652" w14:textId="36E0688A" w:rsidR="00963C2D" w:rsidRPr="00927832" w:rsidRDefault="00927832" w:rsidP="00927832">
      <w:pPr>
        <w:tabs>
          <w:tab w:val="left" w:pos="3114"/>
        </w:tabs>
        <w:rPr>
          <w:rFonts w:ascii="Calibri" w:hAnsi="Calibri" w:cs="Calibri"/>
          <w:sz w:val="12"/>
          <w:szCs w:val="12"/>
        </w:rPr>
      </w:pPr>
      <w:r>
        <w:rPr>
          <w:rFonts w:ascii="Calibri" w:hAnsi="Calibri" w:cs="Calibri"/>
          <w:sz w:val="12"/>
          <w:szCs w:val="12"/>
        </w:rPr>
        <w:t xml:space="preserve"> </w:t>
      </w:r>
    </w:p>
    <w:p w14:paraId="101A726E" w14:textId="52CCCE3F" w:rsidR="00727C73" w:rsidRPr="00727C73" w:rsidRDefault="00025348" w:rsidP="00727C73">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92032" behindDoc="0" locked="0" layoutInCell="1" allowOverlap="1" wp14:anchorId="1E6C5658" wp14:editId="36776484">
                <wp:simplePos x="0" y="0"/>
                <wp:positionH relativeFrom="margin">
                  <wp:posOffset>3977005</wp:posOffset>
                </wp:positionH>
                <wp:positionV relativeFrom="topMargin">
                  <wp:align>bottom</wp:align>
                </wp:positionV>
                <wp:extent cx="2374900" cy="352425"/>
                <wp:effectExtent l="0" t="0" r="254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524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73989FB" w14:textId="77777777" w:rsidR="007F5DB3" w:rsidRDefault="007F5DB3"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C5658" id="_x0000_s1034" type="#_x0000_t202" style="position:absolute;margin-left:313.15pt;margin-top:0;width:187pt;height:27.75pt;z-index:25169203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" fillcolor="white [3201]" strokecolor="black [3200]" strokeweight="1.5pt">
                <v:textbox>
                  <w:txbxContent>
                    <w:p w14:paraId="273989FB" w14:textId="77777777" w:rsidR="007F5DB3" w:rsidRDefault="007F5DB3" w:rsidP="00A97AA6">
                      <w:r>
                        <w:t xml:space="preserve">Due date: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1008" behindDoc="1" locked="0" layoutInCell="1" allowOverlap="1" wp14:anchorId="650C2924" wp14:editId="75624497">
                <wp:simplePos x="0" y="0"/>
                <wp:positionH relativeFrom="margin">
                  <wp:align>center</wp:align>
                </wp:positionH>
                <wp:positionV relativeFrom="margin">
                  <wp:posOffset>2390140</wp:posOffset>
                </wp:positionV>
                <wp:extent cx="6761480" cy="5794375"/>
                <wp:effectExtent l="0" t="0" r="20320" b="158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7943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5B054BC" w14:textId="4453AC6B" w:rsidR="007F5DB3" w:rsidRPr="007C210C" w:rsidRDefault="008417E9"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t>Task two</w:t>
                            </w:r>
                            <w:r w:rsidR="007F5DB3" w:rsidRPr="000C6E32">
                              <w:t xml:space="preserve"> - </w:t>
                            </w:r>
                            <w:r w:rsidR="007F5DB3">
                              <w:t>Hybrid Theatre</w:t>
                            </w:r>
                            <w:r w:rsidR="007F5DB3" w:rsidRPr="000C6E32">
                              <w:t xml:space="preserve"> Poster:</w:t>
                            </w:r>
                            <w:r w:rsidR="007F5DB3">
                              <w:t xml:space="preserve"> Complete task here</w:t>
                            </w:r>
                          </w:p>
                          <w:p w14:paraId="78AF724E" w14:textId="77777777" w:rsidR="007F5DB3" w:rsidRDefault="007F5DB3"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C2924" id="_x0000_s1035" type="#_x0000_t202" style="position:absolute;margin-left:0;margin-top:188.2pt;width:532.4pt;height:456.25pt;z-index:-25162547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" fillcolor="white [3201]" strokecolor="black [3200]" strokeweight="1.5pt">
                <v:textbox>
                  <w:txbxContent>
                    <w:p w14:paraId="25B054BC" w14:textId="4453AC6B" w:rsidR="007F5DB3" w:rsidRPr="007C210C" w:rsidRDefault="008417E9"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t>Task two</w:t>
                      </w:r>
                      <w:r w:rsidR="007F5DB3" w:rsidRPr="000C6E32">
                        <w:t xml:space="preserve"> - </w:t>
                      </w:r>
                      <w:r w:rsidR="007F5DB3">
                        <w:t>Hybrid Theatre</w:t>
                      </w:r>
                      <w:r w:rsidR="007F5DB3" w:rsidRPr="000C6E32">
                        <w:t xml:space="preserve"> Poster:</w:t>
                      </w:r>
                      <w:r w:rsidR="007F5DB3">
                        <w:t xml:space="preserve"> Complete task here</w:t>
                      </w:r>
                    </w:p>
                    <w:p w14:paraId="78AF724E" w14:textId="77777777" w:rsidR="007F5DB3" w:rsidRDefault="007F5DB3" w:rsidP="00A97AA6"/>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89984" behindDoc="1" locked="0" layoutInCell="1" allowOverlap="1" wp14:anchorId="536BC818" wp14:editId="4B8EFCB0">
                <wp:simplePos x="0" y="0"/>
                <wp:positionH relativeFrom="margin">
                  <wp:posOffset>-386080</wp:posOffset>
                </wp:positionH>
                <wp:positionV relativeFrom="page">
                  <wp:posOffset>550545</wp:posOffset>
                </wp:positionV>
                <wp:extent cx="6751320" cy="2654935"/>
                <wp:effectExtent l="0" t="0" r="11430"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26549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7D4B0A" w14:textId="101509A2" w:rsidR="007F5DB3" w:rsidRPr="00587D21" w:rsidRDefault="008417E9" w:rsidP="000C6E32">
                            <w:pPr>
                              <w:rPr>
                                <w:b/>
                              </w:rPr>
                            </w:pPr>
                            <w:r>
                              <w:rPr>
                                <w:b/>
                              </w:rPr>
                              <w:t xml:space="preserve">Task two </w:t>
                            </w:r>
                            <w:r w:rsidR="007F5DB3">
                              <w:rPr>
                                <w:b/>
                              </w:rPr>
                              <w:t>-</w:t>
                            </w:r>
                            <w:r w:rsidR="007F5DB3" w:rsidRPr="00587D21">
                              <w:rPr>
                                <w:b/>
                              </w:rPr>
                              <w:t xml:space="preserve"> </w:t>
                            </w:r>
                            <w:r w:rsidR="007F5DB3">
                              <w:rPr>
                                <w:b/>
                              </w:rPr>
                              <w:t>Hybrid Theatre Poster</w:t>
                            </w:r>
                          </w:p>
                          <w:p w14:paraId="29787D6A" w14:textId="6C4C96E9" w:rsidR="007F5DB3" w:rsidRDefault="007F5DB3" w:rsidP="00A97AA6">
                            <w:pPr>
                              <w:rPr>
                                <w:rStyle w:val="eop"/>
                                <w:rFonts w:ascii="Calibri" w:hAnsi="Calibri" w:cs="Calibri"/>
                                <w:color w:val="000000"/>
                              </w:rPr>
                            </w:pPr>
                            <w:r>
                              <w:rPr>
                                <w:rStyle w:val="normaltextrun"/>
                                <w:rFonts w:ascii="Calibri" w:hAnsi="Calibri" w:cs="Calibri"/>
                                <w:color w:val="000000"/>
                                <w:shd w:val="clear" w:color="auto" w:fill="FFFFFF"/>
                              </w:rPr>
                              <w:t>Create an A4 poster detailing the life of Stanislavski. You should answer these questions within your poster.</w:t>
                            </w:r>
                            <w:r>
                              <w:rPr>
                                <w:rStyle w:val="eop"/>
                                <w:rFonts w:ascii="Calibri" w:hAnsi="Calibri" w:cs="Calibri"/>
                                <w:color w:val="000000"/>
                              </w:rPr>
                              <w:t> </w:t>
                            </w:r>
                          </w:p>
                          <w:p w14:paraId="7E1E82C1" w14:textId="77777777" w:rsidR="007F5DB3" w:rsidRPr="00025348" w:rsidRDefault="007F5DB3" w:rsidP="00025348">
                            <w:pPr>
                              <w:numPr>
                                <w:ilvl w:val="0"/>
                                <w:numId w:val="30"/>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Who was Konstantin Stanislavski?</w:t>
                            </w:r>
                            <w:r w:rsidRPr="00025348">
                              <w:rPr>
                                <w:rFonts w:ascii="Calibri" w:eastAsia="Times New Roman" w:hAnsi="Calibri" w:cs="Calibri"/>
                                <w:kern w:val="0"/>
                                <w:lang w:val="en-GB" w:eastAsia="en-GB"/>
                                <w14:ligatures w14:val="none"/>
                              </w:rPr>
                              <w:t> </w:t>
                            </w:r>
                          </w:p>
                          <w:p w14:paraId="738B2B55" w14:textId="77777777" w:rsidR="007F5DB3" w:rsidRPr="00025348" w:rsidRDefault="007F5DB3" w:rsidP="00025348">
                            <w:pPr>
                              <w:numPr>
                                <w:ilvl w:val="0"/>
                                <w:numId w:val="31"/>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Explore his background, career, and contributions to the field of drama and theatre. </w:t>
                            </w:r>
                          </w:p>
                          <w:p w14:paraId="3D0A5A95" w14:textId="77777777" w:rsidR="007F5DB3" w:rsidRPr="00025348" w:rsidRDefault="007F5DB3" w:rsidP="00025348">
                            <w:pPr>
                              <w:numPr>
                                <w:ilvl w:val="0"/>
                                <w:numId w:val="32"/>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What is Stanislavski's 'System'?</w:t>
                            </w:r>
                            <w:r w:rsidRPr="00025348">
                              <w:rPr>
                                <w:rFonts w:ascii="Calibri" w:eastAsia="Times New Roman" w:hAnsi="Calibri" w:cs="Calibri"/>
                                <w:kern w:val="0"/>
                                <w:lang w:val="en-GB" w:eastAsia="en-GB"/>
                                <w14:ligatures w14:val="none"/>
                              </w:rPr>
                              <w:t> </w:t>
                            </w:r>
                          </w:p>
                          <w:p w14:paraId="5141E5F6" w14:textId="77777777" w:rsidR="007F5DB3" w:rsidRPr="00025348" w:rsidRDefault="007F5DB3" w:rsidP="00025348">
                            <w:pPr>
                              <w:numPr>
                                <w:ilvl w:val="0"/>
                                <w:numId w:val="33"/>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Investigate the key principles and techniques of his approach to acting and character development. </w:t>
                            </w:r>
                          </w:p>
                          <w:p w14:paraId="681FF46B" w14:textId="77777777" w:rsidR="007F5DB3" w:rsidRPr="00025348" w:rsidRDefault="007F5DB3" w:rsidP="00025348">
                            <w:pPr>
                              <w:numPr>
                                <w:ilvl w:val="0"/>
                                <w:numId w:val="34"/>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How did Stanislavski's methods influence modern acting?</w:t>
                            </w:r>
                            <w:r w:rsidRPr="00025348">
                              <w:rPr>
                                <w:rFonts w:ascii="Calibri" w:eastAsia="Times New Roman" w:hAnsi="Calibri" w:cs="Calibri"/>
                                <w:kern w:val="0"/>
                                <w:lang w:val="en-GB" w:eastAsia="en-GB"/>
                                <w14:ligatures w14:val="none"/>
                              </w:rPr>
                              <w:t> </w:t>
                            </w:r>
                          </w:p>
                          <w:p w14:paraId="2CF095D9" w14:textId="77777777" w:rsidR="007F5DB3" w:rsidRPr="00025348" w:rsidRDefault="007F5DB3" w:rsidP="00025348">
                            <w:pPr>
                              <w:numPr>
                                <w:ilvl w:val="0"/>
                                <w:numId w:val="35"/>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Consider the impact of his techniques on contemporary theatre and film acting. </w:t>
                            </w:r>
                          </w:p>
                          <w:p w14:paraId="24B16BAB" w14:textId="77777777" w:rsidR="007F5DB3" w:rsidRPr="00025348" w:rsidRDefault="007F5DB3" w:rsidP="00025348">
                            <w:pPr>
                              <w:numPr>
                                <w:ilvl w:val="0"/>
                                <w:numId w:val="36"/>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What are some exercises or techniques developed by Stanislavski?</w:t>
                            </w:r>
                            <w:r w:rsidRPr="00025348">
                              <w:rPr>
                                <w:rFonts w:ascii="Calibri" w:eastAsia="Times New Roman" w:hAnsi="Calibri" w:cs="Calibri"/>
                                <w:kern w:val="0"/>
                                <w:lang w:val="en-GB" w:eastAsia="en-GB"/>
                                <w14:ligatures w14:val="none"/>
                              </w:rPr>
                              <w:t> </w:t>
                            </w:r>
                          </w:p>
                          <w:p w14:paraId="457C3DB0" w14:textId="77777777" w:rsidR="007F5DB3" w:rsidRPr="00025348" w:rsidRDefault="007F5DB3" w:rsidP="00025348">
                            <w:pPr>
                              <w:numPr>
                                <w:ilvl w:val="0"/>
                                <w:numId w:val="37"/>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Identify and describe specific exercises or methods actors can use to develop their characters. </w:t>
                            </w:r>
                          </w:p>
                          <w:p w14:paraId="51465BCF" w14:textId="77777777" w:rsidR="007F5DB3" w:rsidRDefault="007F5DB3"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BC818" id="_x0000_s1036" type="#_x0000_t202" style="position:absolute;margin-left:-30.4pt;margin-top:43.35pt;width:531.6pt;height:209.0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" fillcolor="white [3201]" strokecolor="black [3200]" strokeweight="1.5pt">
                <v:textbox>
                  <w:txbxContent>
                    <w:p w14:paraId="517D4B0A" w14:textId="101509A2" w:rsidR="007F5DB3" w:rsidRPr="00587D21" w:rsidRDefault="008417E9" w:rsidP="000C6E32">
                      <w:pPr>
                        <w:rPr>
                          <w:b/>
                        </w:rPr>
                      </w:pPr>
                      <w:r>
                        <w:rPr>
                          <w:b/>
                        </w:rPr>
                        <w:t xml:space="preserve">Task two </w:t>
                      </w:r>
                      <w:r w:rsidR="007F5DB3">
                        <w:rPr>
                          <w:b/>
                        </w:rPr>
                        <w:t>-</w:t>
                      </w:r>
                      <w:r w:rsidR="007F5DB3" w:rsidRPr="00587D21">
                        <w:rPr>
                          <w:b/>
                        </w:rPr>
                        <w:t xml:space="preserve"> </w:t>
                      </w:r>
                      <w:r w:rsidR="007F5DB3">
                        <w:rPr>
                          <w:b/>
                        </w:rPr>
                        <w:t>Hybrid Theatre Poster</w:t>
                      </w:r>
                    </w:p>
                    <w:p w14:paraId="29787D6A" w14:textId="6C4C96E9" w:rsidR="007F5DB3" w:rsidRDefault="007F5DB3" w:rsidP="00A97AA6">
                      <w:pPr>
                        <w:rPr>
                          <w:rStyle w:val="eop"/>
                          <w:rFonts w:ascii="Calibri" w:hAnsi="Calibri" w:cs="Calibri"/>
                          <w:color w:val="000000"/>
                        </w:rPr>
                      </w:pPr>
                      <w:r>
                        <w:rPr>
                          <w:rStyle w:val="normaltextrun"/>
                          <w:rFonts w:ascii="Calibri" w:hAnsi="Calibri" w:cs="Calibri"/>
                          <w:color w:val="000000"/>
                          <w:shd w:val="clear" w:color="auto" w:fill="FFFFFF"/>
                        </w:rPr>
                        <w:t>Create an A4 poster detailing the life of Stanislavski. You should answer these questions within your poster.</w:t>
                      </w:r>
                      <w:r>
                        <w:rPr>
                          <w:rStyle w:val="eop"/>
                          <w:rFonts w:ascii="Calibri" w:hAnsi="Calibri" w:cs="Calibri"/>
                          <w:color w:val="000000"/>
                        </w:rPr>
                        <w:t> </w:t>
                      </w:r>
                    </w:p>
                    <w:p w14:paraId="7E1E82C1" w14:textId="77777777" w:rsidR="007F5DB3" w:rsidRPr="00025348" w:rsidRDefault="007F5DB3" w:rsidP="00025348">
                      <w:pPr>
                        <w:numPr>
                          <w:ilvl w:val="0"/>
                          <w:numId w:val="30"/>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Who was Konstantin Stanislavski?</w:t>
                      </w:r>
                      <w:r w:rsidRPr="00025348">
                        <w:rPr>
                          <w:rFonts w:ascii="Calibri" w:eastAsia="Times New Roman" w:hAnsi="Calibri" w:cs="Calibri"/>
                          <w:kern w:val="0"/>
                          <w:lang w:val="en-GB" w:eastAsia="en-GB"/>
                          <w14:ligatures w14:val="none"/>
                        </w:rPr>
                        <w:t> </w:t>
                      </w:r>
                    </w:p>
                    <w:p w14:paraId="738B2B55" w14:textId="77777777" w:rsidR="007F5DB3" w:rsidRPr="00025348" w:rsidRDefault="007F5DB3" w:rsidP="00025348">
                      <w:pPr>
                        <w:numPr>
                          <w:ilvl w:val="0"/>
                          <w:numId w:val="31"/>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Explore his background, career, and contributions to the field of drama and theatre. </w:t>
                      </w:r>
                    </w:p>
                    <w:p w14:paraId="3D0A5A95" w14:textId="77777777" w:rsidR="007F5DB3" w:rsidRPr="00025348" w:rsidRDefault="007F5DB3" w:rsidP="00025348">
                      <w:pPr>
                        <w:numPr>
                          <w:ilvl w:val="0"/>
                          <w:numId w:val="32"/>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What is Stanislavski's 'System'?</w:t>
                      </w:r>
                      <w:r w:rsidRPr="00025348">
                        <w:rPr>
                          <w:rFonts w:ascii="Calibri" w:eastAsia="Times New Roman" w:hAnsi="Calibri" w:cs="Calibri"/>
                          <w:kern w:val="0"/>
                          <w:lang w:val="en-GB" w:eastAsia="en-GB"/>
                          <w14:ligatures w14:val="none"/>
                        </w:rPr>
                        <w:t> </w:t>
                      </w:r>
                    </w:p>
                    <w:p w14:paraId="5141E5F6" w14:textId="77777777" w:rsidR="007F5DB3" w:rsidRPr="00025348" w:rsidRDefault="007F5DB3" w:rsidP="00025348">
                      <w:pPr>
                        <w:numPr>
                          <w:ilvl w:val="0"/>
                          <w:numId w:val="33"/>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Investigate the key principles and techniques of his approach to acting and character development. </w:t>
                      </w:r>
                    </w:p>
                    <w:p w14:paraId="681FF46B" w14:textId="77777777" w:rsidR="007F5DB3" w:rsidRPr="00025348" w:rsidRDefault="007F5DB3" w:rsidP="00025348">
                      <w:pPr>
                        <w:numPr>
                          <w:ilvl w:val="0"/>
                          <w:numId w:val="34"/>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How did Stanislavski's methods influence modern acting?</w:t>
                      </w:r>
                      <w:r w:rsidRPr="00025348">
                        <w:rPr>
                          <w:rFonts w:ascii="Calibri" w:eastAsia="Times New Roman" w:hAnsi="Calibri" w:cs="Calibri"/>
                          <w:kern w:val="0"/>
                          <w:lang w:val="en-GB" w:eastAsia="en-GB"/>
                          <w14:ligatures w14:val="none"/>
                        </w:rPr>
                        <w:t> </w:t>
                      </w:r>
                    </w:p>
                    <w:p w14:paraId="2CF095D9" w14:textId="77777777" w:rsidR="007F5DB3" w:rsidRPr="00025348" w:rsidRDefault="007F5DB3" w:rsidP="00025348">
                      <w:pPr>
                        <w:numPr>
                          <w:ilvl w:val="0"/>
                          <w:numId w:val="35"/>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Consider the impact of his techniques on contemporary theatre and film acting. </w:t>
                      </w:r>
                    </w:p>
                    <w:p w14:paraId="24B16BAB" w14:textId="77777777" w:rsidR="007F5DB3" w:rsidRPr="00025348" w:rsidRDefault="007F5DB3" w:rsidP="00025348">
                      <w:pPr>
                        <w:numPr>
                          <w:ilvl w:val="0"/>
                          <w:numId w:val="36"/>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b/>
                          <w:bCs/>
                          <w:kern w:val="0"/>
                          <w:lang w:val="en-GB" w:eastAsia="en-GB"/>
                          <w14:ligatures w14:val="none"/>
                        </w:rPr>
                        <w:t>What are some exercises or techniques developed by Stanislavski?</w:t>
                      </w:r>
                      <w:r w:rsidRPr="00025348">
                        <w:rPr>
                          <w:rFonts w:ascii="Calibri" w:eastAsia="Times New Roman" w:hAnsi="Calibri" w:cs="Calibri"/>
                          <w:kern w:val="0"/>
                          <w:lang w:val="en-GB" w:eastAsia="en-GB"/>
                          <w14:ligatures w14:val="none"/>
                        </w:rPr>
                        <w:t> </w:t>
                      </w:r>
                    </w:p>
                    <w:p w14:paraId="457C3DB0" w14:textId="77777777" w:rsidR="007F5DB3" w:rsidRPr="00025348" w:rsidRDefault="007F5DB3" w:rsidP="00025348">
                      <w:pPr>
                        <w:numPr>
                          <w:ilvl w:val="0"/>
                          <w:numId w:val="37"/>
                        </w:numPr>
                        <w:spacing w:after="0" w:line="240" w:lineRule="auto"/>
                        <w:ind w:left="360" w:firstLine="0"/>
                        <w:textAlignment w:val="baseline"/>
                        <w:rPr>
                          <w:rFonts w:ascii="Calibri" w:eastAsia="Times New Roman" w:hAnsi="Calibri" w:cs="Calibri"/>
                          <w:kern w:val="0"/>
                          <w:lang w:val="en-GB" w:eastAsia="en-GB"/>
                          <w14:ligatures w14:val="none"/>
                        </w:rPr>
                      </w:pPr>
                      <w:r w:rsidRPr="00025348">
                        <w:rPr>
                          <w:rFonts w:ascii="Calibri" w:eastAsia="Times New Roman" w:hAnsi="Calibri" w:cs="Calibri"/>
                          <w:kern w:val="0"/>
                          <w:lang w:val="en-GB" w:eastAsia="en-GB"/>
                          <w14:ligatures w14:val="none"/>
                        </w:rPr>
                        <w:t>Identify and describe specific exercises or methods actors can use to develop their characters. </w:t>
                      </w:r>
                    </w:p>
                    <w:p w14:paraId="51465BCF" w14:textId="77777777" w:rsidR="007F5DB3" w:rsidRDefault="007F5DB3" w:rsidP="00A97AA6"/>
                  </w:txbxContent>
                </v:textbox>
                <w10:wrap type="square" anchorx="margin" anchory="page"/>
              </v:shape>
            </w:pict>
          </mc:Fallback>
        </mc:AlternateContent>
      </w:r>
    </w:p>
    <w:p w14:paraId="51217B65" w14:textId="507F1D65" w:rsidR="003C6322" w:rsidRPr="000C6E32" w:rsidRDefault="008417E9" w:rsidP="00727C73">
      <w:pPr>
        <w:jc w:val="center"/>
        <w:rPr>
          <w:rFonts w:ascii="Calibri" w:hAnsi="Calibri" w:cs="Calibri"/>
          <w:sz w:val="32"/>
          <w:szCs w:val="28"/>
          <w:u w:val="single"/>
        </w:rPr>
      </w:pPr>
      <w:r>
        <w:rPr>
          <w:rFonts w:ascii="Calibri" w:hAnsi="Calibri" w:cs="Calibri"/>
          <w:sz w:val="32"/>
          <w:szCs w:val="28"/>
          <w:u w:val="single"/>
        </w:rPr>
        <w:lastRenderedPageBreak/>
        <w:t>Task two</w:t>
      </w:r>
      <w:r w:rsidR="000C6E32" w:rsidRPr="000C6E32">
        <w:rPr>
          <w:rFonts w:ascii="Calibri" w:hAnsi="Calibri" w:cs="Calibri"/>
          <w:sz w:val="32"/>
          <w:szCs w:val="28"/>
          <w:u w:val="single"/>
        </w:rPr>
        <w:t xml:space="preserve"> - </w:t>
      </w:r>
      <w:r w:rsidR="007B3629">
        <w:rPr>
          <w:rFonts w:ascii="Calibri" w:hAnsi="Calibri" w:cs="Calibri"/>
          <w:sz w:val="32"/>
          <w:szCs w:val="28"/>
          <w:u w:val="single"/>
        </w:rPr>
        <w:t>Hybrid Theatre</w:t>
      </w:r>
      <w:r w:rsidR="000C6E32" w:rsidRPr="000C6E32">
        <w:rPr>
          <w:rFonts w:ascii="Calibri" w:hAnsi="Calibri" w:cs="Calibri"/>
          <w:sz w:val="32"/>
          <w:szCs w:val="28"/>
          <w:u w:val="single"/>
        </w:rPr>
        <w:t xml:space="preserve"> Poster:</w:t>
      </w:r>
      <w:r w:rsidR="003C6322" w:rsidRPr="000C6E32">
        <w:rPr>
          <w:rFonts w:ascii="Calibri" w:hAnsi="Calibri" w:cs="Calibri"/>
          <w:sz w:val="32"/>
          <w:szCs w:val="28"/>
          <w:u w:val="single"/>
        </w:rPr>
        <w:t xml:space="preserve"> Feedback</w:t>
      </w:r>
    </w:p>
    <w:p w14:paraId="7A588540" w14:textId="77777777" w:rsidR="00727C73" w:rsidRPr="00555E21" w:rsidRDefault="00727C73" w:rsidP="00727C73">
      <w:pPr>
        <w:rPr>
          <w:rFonts w:ascii="Calibri" w:hAnsi="Calibri" w:cs="Calibri"/>
          <w:szCs w:val="28"/>
          <w:u w:val="single"/>
        </w:rPr>
      </w:pPr>
    </w:p>
    <w:p w14:paraId="06F7BAC6" w14:textId="77777777" w:rsidR="000C6E32" w:rsidRPr="0006405C" w:rsidRDefault="000C6E32" w:rsidP="000C6E32">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872256" behindDoc="0" locked="0" layoutInCell="1" allowOverlap="1" wp14:anchorId="15321E4C" wp14:editId="3EC0FD4F">
                <wp:simplePos x="0" y="0"/>
                <wp:positionH relativeFrom="leftMargin">
                  <wp:align>right</wp:align>
                </wp:positionH>
                <wp:positionV relativeFrom="paragraph">
                  <wp:posOffset>1800236</wp:posOffset>
                </wp:positionV>
                <wp:extent cx="3192816" cy="454791"/>
                <wp:effectExtent l="0" t="2540" r="24130" b="24130"/>
                <wp:wrapNone/>
                <wp:docPr id="2" name="Text Box 2"/>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6A98539E" w14:textId="77777777" w:rsidR="007F5DB3" w:rsidRPr="006965C5" w:rsidRDefault="007F5DB3"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21E4C" id="_x0000_s1037" type="#_x0000_t202" style="position:absolute;margin-left:200.2pt;margin-top:141.75pt;width:251.4pt;height:35.8pt;rotation:-90;z-index:2518722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" fillcolor="white [3201]" strokeweight=".5pt">
                <v:textbox>
                  <w:txbxContent>
                    <w:p w14:paraId="6A98539E" w14:textId="77777777" w:rsidR="007F5DB3" w:rsidRPr="006965C5" w:rsidRDefault="007F5DB3"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0C6E32" w:rsidRPr="0006405C" w14:paraId="6498A8E1" w14:textId="77777777" w:rsidTr="000C6E32">
        <w:trPr>
          <w:trHeight w:val="642"/>
        </w:trPr>
        <w:tc>
          <w:tcPr>
            <w:tcW w:w="8217" w:type="dxa"/>
          </w:tcPr>
          <w:p w14:paraId="68C4E424" w14:textId="77777777" w:rsidR="000C6E32" w:rsidRPr="0006405C" w:rsidRDefault="000C6E32" w:rsidP="000C6E32">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64712B58" w14:textId="77777777" w:rsidR="000C6E32" w:rsidRPr="0006405C" w:rsidRDefault="000C6E32" w:rsidP="000C6E32">
            <w:pPr>
              <w:rPr>
                <w:rFonts w:ascii="Calibri" w:hAnsi="Calibri" w:cs="Calibri"/>
                <w:sz w:val="36"/>
                <w:szCs w:val="28"/>
              </w:rPr>
            </w:pPr>
          </w:p>
        </w:tc>
      </w:tr>
      <w:tr w:rsidR="000C6E32" w:rsidRPr="0006405C" w14:paraId="6AF38FD8" w14:textId="77777777" w:rsidTr="000C6E32">
        <w:trPr>
          <w:trHeight w:val="682"/>
        </w:trPr>
        <w:tc>
          <w:tcPr>
            <w:tcW w:w="8217" w:type="dxa"/>
          </w:tcPr>
          <w:p w14:paraId="4F93BEBE" w14:textId="77777777" w:rsidR="000C6E32" w:rsidRPr="0006405C" w:rsidRDefault="000C6E32" w:rsidP="000C6E32">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7209544A" w14:textId="77777777" w:rsidR="000C6E32" w:rsidRPr="0006405C" w:rsidRDefault="000C6E32" w:rsidP="000C6E32">
            <w:pPr>
              <w:rPr>
                <w:rFonts w:ascii="Calibri" w:hAnsi="Calibri" w:cs="Calibri"/>
                <w:sz w:val="36"/>
                <w:szCs w:val="28"/>
              </w:rPr>
            </w:pPr>
          </w:p>
        </w:tc>
      </w:tr>
      <w:tr w:rsidR="000C6E32" w:rsidRPr="0006405C" w14:paraId="18CCBE61" w14:textId="77777777" w:rsidTr="000C6E32">
        <w:trPr>
          <w:trHeight w:val="642"/>
        </w:trPr>
        <w:tc>
          <w:tcPr>
            <w:tcW w:w="8217" w:type="dxa"/>
          </w:tcPr>
          <w:p w14:paraId="1CE24024" w14:textId="77777777" w:rsidR="000C6E32" w:rsidRPr="0006405C" w:rsidRDefault="000C6E32" w:rsidP="000C6E32">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2EC3637F" w14:textId="77777777" w:rsidR="000C6E32" w:rsidRPr="0006405C" w:rsidRDefault="000C6E32" w:rsidP="000C6E32">
            <w:pPr>
              <w:rPr>
                <w:rFonts w:ascii="Calibri" w:hAnsi="Calibri" w:cs="Calibri"/>
                <w:sz w:val="36"/>
                <w:szCs w:val="28"/>
              </w:rPr>
            </w:pPr>
          </w:p>
        </w:tc>
      </w:tr>
      <w:tr w:rsidR="000C6E32" w:rsidRPr="0006405C" w14:paraId="56EB9081" w14:textId="77777777" w:rsidTr="000C6E32">
        <w:trPr>
          <w:trHeight w:val="642"/>
        </w:trPr>
        <w:tc>
          <w:tcPr>
            <w:tcW w:w="8217" w:type="dxa"/>
          </w:tcPr>
          <w:p w14:paraId="01B04E68" w14:textId="77777777" w:rsidR="000C6E32" w:rsidRPr="0006405C" w:rsidRDefault="000C6E32" w:rsidP="000C6E32">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63BCA3FA" w14:textId="77777777" w:rsidR="000C6E32" w:rsidRPr="0006405C" w:rsidRDefault="000C6E32" w:rsidP="000C6E32">
            <w:pPr>
              <w:rPr>
                <w:rFonts w:ascii="Calibri" w:hAnsi="Calibri" w:cs="Calibri"/>
                <w:sz w:val="36"/>
                <w:szCs w:val="28"/>
              </w:rPr>
            </w:pPr>
          </w:p>
        </w:tc>
      </w:tr>
    </w:tbl>
    <w:p w14:paraId="261377D0" w14:textId="77777777" w:rsidR="000C6E32" w:rsidRPr="0006405C" w:rsidRDefault="000C6E32" w:rsidP="000C6E32">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71232" behindDoc="0" locked="0" layoutInCell="1" allowOverlap="1" wp14:anchorId="0CC2A648" wp14:editId="2271BED2">
                <wp:simplePos x="0" y="0"/>
                <wp:positionH relativeFrom="margin">
                  <wp:posOffset>-35345</wp:posOffset>
                </wp:positionH>
                <wp:positionV relativeFrom="paragraph">
                  <wp:posOffset>1910739</wp:posOffset>
                </wp:positionV>
                <wp:extent cx="6228715" cy="1283970"/>
                <wp:effectExtent l="0" t="0" r="19685" b="11430"/>
                <wp:wrapNone/>
                <wp:docPr id="24" name="Text Box 24"/>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7A222ADA" w14:textId="77777777" w:rsidR="007F5DB3" w:rsidRPr="006965C5" w:rsidRDefault="007F5DB3" w:rsidP="000C6E32">
                            <w:pPr>
                              <w:rPr>
                                <w:rFonts w:ascii="Calibri" w:hAnsi="Calibri" w:cs="Calibri"/>
                                <w:sz w:val="28"/>
                              </w:rPr>
                            </w:pPr>
                            <w:r w:rsidRPr="006965C5">
                              <w:rPr>
                                <w:rFonts w:ascii="Calibri" w:hAnsi="Calibri" w:cs="Calibri"/>
                                <w:sz w:val="28"/>
                              </w:rPr>
                              <w:t>Positive points:</w:t>
                            </w:r>
                          </w:p>
                          <w:p w14:paraId="0BD2DDF7" w14:textId="77777777" w:rsidR="007F5DB3" w:rsidRPr="006965C5" w:rsidRDefault="007F5DB3" w:rsidP="000C6E32">
                            <w:pPr>
                              <w:rPr>
                                <w:rFonts w:ascii="Calibri" w:hAnsi="Calibri" w:cs="Calibri"/>
                                <w:sz w:val="12"/>
                              </w:rPr>
                            </w:pPr>
                          </w:p>
                          <w:p w14:paraId="339A0E72" w14:textId="77777777" w:rsidR="007F5DB3" w:rsidRPr="006965C5" w:rsidRDefault="007F5DB3" w:rsidP="000C6E32">
                            <w:pPr>
                              <w:rPr>
                                <w:rFonts w:ascii="Calibri" w:hAnsi="Calibri" w:cs="Calibri"/>
                                <w:sz w:val="28"/>
                              </w:rPr>
                            </w:pPr>
                            <w:r w:rsidRPr="006965C5">
                              <w:rPr>
                                <w:rFonts w:ascii="Calibri" w:hAnsi="Calibri" w:cs="Calibri"/>
                                <w:sz w:val="28"/>
                              </w:rPr>
                              <w:t>How to improve further:</w:t>
                            </w:r>
                          </w:p>
                          <w:p w14:paraId="3828EA5B" w14:textId="77777777" w:rsidR="007F5DB3" w:rsidRPr="00D62C74" w:rsidRDefault="007F5DB3" w:rsidP="000C6E32">
                            <w:pPr>
                              <w:rPr>
                                <w:sz w:val="12"/>
                              </w:rPr>
                            </w:pPr>
                          </w:p>
                          <w:p w14:paraId="14B36EB7" w14:textId="77777777" w:rsidR="007F5DB3" w:rsidRDefault="007F5DB3"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2A648" id="Text Box 24" o:spid="_x0000_s1038" type="#_x0000_t202" style="position:absolute;margin-left:-2.8pt;margin-top:150.45pt;width:490.45pt;height:101.1pt;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" fillcolor="white [3201]" strokeweight=".5pt">
                <v:textbox>
                  <w:txbxContent>
                    <w:p w14:paraId="7A222ADA" w14:textId="77777777" w:rsidR="007F5DB3" w:rsidRPr="006965C5" w:rsidRDefault="007F5DB3" w:rsidP="000C6E32">
                      <w:pPr>
                        <w:rPr>
                          <w:rFonts w:ascii="Calibri" w:hAnsi="Calibri" w:cs="Calibri"/>
                          <w:sz w:val="28"/>
                        </w:rPr>
                      </w:pPr>
                      <w:r w:rsidRPr="006965C5">
                        <w:rPr>
                          <w:rFonts w:ascii="Calibri" w:hAnsi="Calibri" w:cs="Calibri"/>
                          <w:sz w:val="28"/>
                        </w:rPr>
                        <w:t>Positive points:</w:t>
                      </w:r>
                    </w:p>
                    <w:p w14:paraId="0BD2DDF7" w14:textId="77777777" w:rsidR="007F5DB3" w:rsidRPr="006965C5" w:rsidRDefault="007F5DB3" w:rsidP="000C6E32">
                      <w:pPr>
                        <w:rPr>
                          <w:rFonts w:ascii="Calibri" w:hAnsi="Calibri" w:cs="Calibri"/>
                          <w:sz w:val="12"/>
                        </w:rPr>
                      </w:pPr>
                    </w:p>
                    <w:p w14:paraId="339A0E72" w14:textId="77777777" w:rsidR="007F5DB3" w:rsidRPr="006965C5" w:rsidRDefault="007F5DB3" w:rsidP="000C6E32">
                      <w:pPr>
                        <w:rPr>
                          <w:rFonts w:ascii="Calibri" w:hAnsi="Calibri" w:cs="Calibri"/>
                          <w:sz w:val="28"/>
                        </w:rPr>
                      </w:pPr>
                      <w:r w:rsidRPr="006965C5">
                        <w:rPr>
                          <w:rFonts w:ascii="Calibri" w:hAnsi="Calibri" w:cs="Calibri"/>
                          <w:sz w:val="28"/>
                        </w:rPr>
                        <w:t>How to improve further:</w:t>
                      </w:r>
                    </w:p>
                    <w:p w14:paraId="3828EA5B" w14:textId="77777777" w:rsidR="007F5DB3" w:rsidRPr="00D62C74" w:rsidRDefault="007F5DB3" w:rsidP="000C6E32">
                      <w:pPr>
                        <w:rPr>
                          <w:sz w:val="12"/>
                        </w:rPr>
                      </w:pPr>
                    </w:p>
                    <w:p w14:paraId="14B36EB7" w14:textId="77777777" w:rsidR="007F5DB3" w:rsidRDefault="007F5DB3" w:rsidP="000C6E32"/>
                  </w:txbxContent>
                </v:textbox>
                <w10:wrap anchorx="margin"/>
              </v:shape>
            </w:pict>
          </mc:Fallback>
        </mc:AlternateContent>
      </w:r>
    </w:p>
    <w:p w14:paraId="53E81CF6" w14:textId="77777777" w:rsidR="000C6E32" w:rsidRPr="0006405C" w:rsidRDefault="000C6E32" w:rsidP="000C6E32">
      <w:pPr>
        <w:rPr>
          <w:rFonts w:ascii="Calibri" w:hAnsi="Calibri" w:cs="Calibri"/>
          <w:sz w:val="18"/>
          <w:szCs w:val="12"/>
        </w:rPr>
      </w:pPr>
    </w:p>
    <w:p w14:paraId="0AABDE44" w14:textId="77777777" w:rsidR="000C6E32" w:rsidRPr="0006405C" w:rsidRDefault="000C6E32" w:rsidP="000C6E32">
      <w:pPr>
        <w:rPr>
          <w:rFonts w:ascii="Calibri" w:hAnsi="Calibri" w:cs="Calibri"/>
          <w:sz w:val="18"/>
          <w:szCs w:val="12"/>
        </w:rPr>
      </w:pPr>
    </w:p>
    <w:p w14:paraId="7E7A8275" w14:textId="77777777" w:rsidR="000C6E32" w:rsidRPr="0006405C" w:rsidRDefault="000C6E32" w:rsidP="000C6E32">
      <w:pPr>
        <w:rPr>
          <w:rFonts w:ascii="Calibri" w:hAnsi="Calibri" w:cs="Calibri"/>
          <w:sz w:val="18"/>
          <w:szCs w:val="12"/>
        </w:rPr>
      </w:pPr>
    </w:p>
    <w:p w14:paraId="3CEBC5B4" w14:textId="77777777" w:rsidR="000C6E32" w:rsidRPr="0006405C" w:rsidRDefault="000C6E32" w:rsidP="000C6E32">
      <w:pPr>
        <w:rPr>
          <w:rFonts w:ascii="Calibri" w:hAnsi="Calibri" w:cs="Calibri"/>
          <w:iCs/>
          <w:sz w:val="28"/>
          <w:szCs w:val="28"/>
        </w:rPr>
      </w:pPr>
    </w:p>
    <w:p w14:paraId="3C0C6654" w14:textId="77777777" w:rsidR="000C6E32" w:rsidRPr="0006405C" w:rsidRDefault="000C6E32" w:rsidP="000C6E32">
      <w:pPr>
        <w:rPr>
          <w:rFonts w:ascii="Calibri" w:hAnsi="Calibri" w:cs="Calibri"/>
          <w:iCs/>
          <w:sz w:val="28"/>
          <w:szCs w:val="28"/>
        </w:rPr>
      </w:pPr>
    </w:p>
    <w:p w14:paraId="42BE797C" w14:textId="77777777" w:rsidR="000C6E32" w:rsidRPr="0006405C" w:rsidRDefault="000C6E32" w:rsidP="000C6E32">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6F901D97" w14:textId="77777777" w:rsidR="000C6E32" w:rsidRDefault="000C6E32" w:rsidP="000C6E32">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6DB30E6D" w14:textId="39579230" w:rsidR="000C6E32" w:rsidRPr="000C6E32" w:rsidRDefault="000C6E32" w:rsidP="000C6E32">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1873280" behindDoc="0" locked="0" layoutInCell="1" allowOverlap="1" wp14:anchorId="00B24DA4" wp14:editId="53594DC4">
                <wp:simplePos x="0" y="0"/>
                <wp:positionH relativeFrom="leftMargin">
                  <wp:posOffset>-200183</wp:posOffset>
                </wp:positionH>
                <wp:positionV relativeFrom="paragraph">
                  <wp:posOffset>1020921</wp:posOffset>
                </wp:positionV>
                <wp:extent cx="1709738" cy="382906"/>
                <wp:effectExtent l="0" t="3493" r="20638" b="20637"/>
                <wp:wrapNone/>
                <wp:docPr id="25" name="Text Box 2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BA3A514" w14:textId="77777777" w:rsidR="007F5DB3" w:rsidRPr="008951C7" w:rsidRDefault="007F5DB3"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4DA4" id="Text Box 25" o:spid="_x0000_s1039" type="#_x0000_t202" style="position:absolute;margin-left:-15.75pt;margin-top:80.4pt;width:134.65pt;height:30.15pt;rotation:-90;z-index:2518732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" fillcolor="white [3201]" strokeweight=".5pt">
                <v:textbox>
                  <w:txbxContent>
                    <w:p w14:paraId="3BA3A514" w14:textId="77777777" w:rsidR="007F5DB3" w:rsidRPr="008951C7" w:rsidRDefault="007F5DB3"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0C6E32" w:rsidRPr="0006405C" w14:paraId="2767A634" w14:textId="77777777" w:rsidTr="000C6E32">
        <w:trPr>
          <w:trHeight w:val="906"/>
        </w:trPr>
        <w:tc>
          <w:tcPr>
            <w:tcW w:w="773" w:type="dxa"/>
          </w:tcPr>
          <w:p w14:paraId="093D6E34"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A</w:t>
            </w:r>
          </w:p>
        </w:tc>
        <w:tc>
          <w:tcPr>
            <w:tcW w:w="9124" w:type="dxa"/>
          </w:tcPr>
          <w:p w14:paraId="14B96515" w14:textId="77777777" w:rsidR="000C6E32" w:rsidRPr="0006405C" w:rsidRDefault="000C6E32" w:rsidP="000C6E32">
            <w:pPr>
              <w:rPr>
                <w:rFonts w:ascii="Calibri" w:hAnsi="Calibri" w:cs="Calibri"/>
                <w:sz w:val="40"/>
                <w:szCs w:val="12"/>
              </w:rPr>
            </w:pPr>
            <w:r w:rsidRPr="000C7481">
              <w:rPr>
                <w:rFonts w:ascii="Calibri" w:hAnsi="Calibri" w:cs="Calibri"/>
                <w:sz w:val="36"/>
              </w:rPr>
              <w:t>You have not described the key term.</w:t>
            </w:r>
          </w:p>
        </w:tc>
      </w:tr>
      <w:tr w:rsidR="000C6E32" w:rsidRPr="0006405C" w14:paraId="6C22822A" w14:textId="77777777" w:rsidTr="000C6E32">
        <w:trPr>
          <w:trHeight w:val="794"/>
        </w:trPr>
        <w:tc>
          <w:tcPr>
            <w:tcW w:w="773" w:type="dxa"/>
          </w:tcPr>
          <w:p w14:paraId="4E5FEEFC"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B</w:t>
            </w:r>
          </w:p>
        </w:tc>
        <w:tc>
          <w:tcPr>
            <w:tcW w:w="9124" w:type="dxa"/>
          </w:tcPr>
          <w:p w14:paraId="51600812" w14:textId="77777777" w:rsidR="000C6E32" w:rsidRPr="0006405C" w:rsidRDefault="000C6E32" w:rsidP="000C6E32">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0C6E32" w:rsidRPr="0006405C" w14:paraId="3497AE8C" w14:textId="77777777" w:rsidTr="000C6E32">
        <w:trPr>
          <w:trHeight w:val="906"/>
        </w:trPr>
        <w:tc>
          <w:tcPr>
            <w:tcW w:w="773" w:type="dxa"/>
          </w:tcPr>
          <w:p w14:paraId="02E8671E" w14:textId="77777777" w:rsidR="000C6E32" w:rsidRPr="0006405C" w:rsidRDefault="000C6E32" w:rsidP="000C6E32">
            <w:pPr>
              <w:rPr>
                <w:rFonts w:ascii="Calibri" w:hAnsi="Calibri" w:cs="Calibri"/>
                <w:sz w:val="72"/>
                <w:szCs w:val="12"/>
              </w:rPr>
            </w:pPr>
            <w:r w:rsidRPr="0006405C">
              <w:rPr>
                <w:rFonts w:ascii="Calibri" w:hAnsi="Calibri" w:cs="Calibri"/>
                <w:sz w:val="72"/>
                <w:szCs w:val="12"/>
              </w:rPr>
              <w:t>C</w:t>
            </w:r>
          </w:p>
        </w:tc>
        <w:tc>
          <w:tcPr>
            <w:tcW w:w="9124" w:type="dxa"/>
          </w:tcPr>
          <w:p w14:paraId="28C8A611" w14:textId="77777777" w:rsidR="000C6E32" w:rsidRPr="0006405C" w:rsidRDefault="000C6E32" w:rsidP="000C6E32">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28E63049" w14:textId="094D3411" w:rsidR="00A97AA6" w:rsidRPr="00555E21" w:rsidRDefault="000C6E32" w:rsidP="00A97AA6">
      <w:pPr>
        <w:rPr>
          <w:rFonts w:ascii="Calibri" w:hAnsi="Calibri" w:cs="Calibri"/>
          <w:sz w:val="12"/>
          <w:szCs w:val="12"/>
        </w:rPr>
      </w:pPr>
      <w:r w:rsidRPr="00555E21">
        <w:rPr>
          <w:rFonts w:ascii="Calibri" w:hAnsi="Calibri" w:cs="Calibri"/>
          <w:noProof/>
          <w:sz w:val="12"/>
          <w:szCs w:val="12"/>
          <w:lang w:val="en-GB" w:eastAsia="en-GB"/>
        </w:rPr>
        <w:lastRenderedPageBreak/>
        <mc:AlternateContent>
          <mc:Choice Requires="wps">
            <w:drawing>
              <wp:anchor distT="45720" distB="45720" distL="114300" distR="114300" simplePos="0" relativeHeight="251763712" behindDoc="0" locked="0" layoutInCell="1" allowOverlap="1" wp14:anchorId="438BCBEE" wp14:editId="4C7BAA4C">
                <wp:simplePos x="0" y="0"/>
                <wp:positionH relativeFrom="margin">
                  <wp:posOffset>4047490</wp:posOffset>
                </wp:positionH>
                <wp:positionV relativeFrom="margin">
                  <wp:posOffset>349250</wp:posOffset>
                </wp:positionV>
                <wp:extent cx="2275840" cy="388620"/>
                <wp:effectExtent l="0" t="0" r="101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388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1789C7" w14:textId="77777777" w:rsidR="007F5DB3" w:rsidRDefault="007F5DB3" w:rsidP="003C632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BCBEE" id="_x0000_s1040" type="#_x0000_t202" style="position:absolute;margin-left:318.7pt;margin-top:27.5pt;width:179.2pt;height:30.6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" fillcolor="white [3201]" strokecolor="black [3200]" strokeweight="1.5pt">
                <v:textbox>
                  <w:txbxContent>
                    <w:p w14:paraId="571789C7" w14:textId="77777777" w:rsidR="007F5DB3" w:rsidRDefault="007F5DB3" w:rsidP="003C6322">
                      <w:r>
                        <w:t xml:space="preserve">Due date: </w:t>
                      </w:r>
                    </w:p>
                  </w:txbxContent>
                </v:textbox>
                <w10:wrap type="square" anchorx="margin" anchory="margin"/>
              </v:shape>
            </w:pict>
          </mc:Fallback>
        </mc:AlternateContent>
      </w:r>
      <w:r w:rsidR="00727C73" w:rsidRPr="00555E21">
        <w:rPr>
          <w:rFonts w:ascii="Calibri" w:hAnsi="Calibri" w:cs="Calibri"/>
          <w:noProof/>
          <w:lang w:val="en-GB" w:eastAsia="en-GB"/>
        </w:rPr>
        <mc:AlternateContent>
          <mc:Choice Requires="wps">
            <w:drawing>
              <wp:anchor distT="45720" distB="45720" distL="114300" distR="114300" simplePos="0" relativeHeight="251694080" behindDoc="1" locked="0" layoutInCell="1" allowOverlap="1" wp14:anchorId="729065FD" wp14:editId="4F75B986">
                <wp:simplePos x="0" y="0"/>
                <wp:positionH relativeFrom="margin">
                  <wp:align>center</wp:align>
                </wp:positionH>
                <wp:positionV relativeFrom="page">
                  <wp:posOffset>460014</wp:posOffset>
                </wp:positionV>
                <wp:extent cx="6747510" cy="1190625"/>
                <wp:effectExtent l="0" t="0" r="1524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4F82E1" w14:textId="775522B9" w:rsidR="007F5DB3" w:rsidRPr="000C6E32" w:rsidRDefault="007F5DB3" w:rsidP="00A97AA6">
                            <w:pPr>
                              <w:rPr>
                                <w:b/>
                                <w:sz w:val="28"/>
                              </w:rPr>
                            </w:pPr>
                            <w:r w:rsidRPr="001618D3">
                              <w:rPr>
                                <w:b/>
                                <w:sz w:val="28"/>
                              </w:rPr>
                              <w:t>Tas</w:t>
                            </w:r>
                            <w:r w:rsidR="008417E9">
                              <w:rPr>
                                <w:b/>
                                <w:sz w:val="28"/>
                              </w:rPr>
                              <w:t>k three</w:t>
                            </w:r>
                            <w:r>
                              <w:rPr>
                                <w:b/>
                                <w:sz w:val="28"/>
                              </w:rPr>
                              <w:t xml:space="preserve"> Hybrid Theatre Quiz </w:t>
                            </w:r>
                          </w:p>
                          <w:p w14:paraId="64EBA94D" w14:textId="06A5F436" w:rsidR="007F5DB3" w:rsidRDefault="007F5DB3"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065FD" id="_x0000_s1041" type="#_x0000_t202" style="position:absolute;margin-left:0;margin-top:36.2pt;width:531.3pt;height:93.75pt;z-index:-25162240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" fillcolor="white [3201]" strokecolor="black [3200]" strokeweight="1.5pt">
                <v:textbox>
                  <w:txbxContent>
                    <w:p w14:paraId="2A4F82E1" w14:textId="775522B9" w:rsidR="007F5DB3" w:rsidRPr="000C6E32" w:rsidRDefault="007F5DB3" w:rsidP="00A97AA6">
                      <w:pPr>
                        <w:rPr>
                          <w:b/>
                          <w:sz w:val="28"/>
                        </w:rPr>
                      </w:pPr>
                      <w:r w:rsidRPr="001618D3">
                        <w:rPr>
                          <w:b/>
                          <w:sz w:val="28"/>
                        </w:rPr>
                        <w:t>Tas</w:t>
                      </w:r>
                      <w:r w:rsidR="008417E9">
                        <w:rPr>
                          <w:b/>
                          <w:sz w:val="28"/>
                        </w:rPr>
                        <w:t>k three</w:t>
                      </w:r>
                      <w:r>
                        <w:rPr>
                          <w:b/>
                          <w:sz w:val="28"/>
                        </w:rPr>
                        <w:t xml:space="preserve"> Hybrid Theatre Quiz </w:t>
                      </w:r>
                    </w:p>
                    <w:p w14:paraId="64EBA94D" w14:textId="06A5F436" w:rsidR="007F5DB3" w:rsidRDefault="007F5DB3"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003C6322" w:rsidRPr="00555E21">
        <w:rPr>
          <w:rFonts w:ascii="Calibri" w:hAnsi="Calibri" w:cs="Calibri"/>
          <w:noProof/>
          <w:sz w:val="12"/>
          <w:szCs w:val="12"/>
          <w:lang w:val="en-GB" w:eastAsia="en-GB"/>
        </w:rPr>
        <mc:AlternateContent>
          <mc:Choice Requires="wps">
            <w:drawing>
              <wp:anchor distT="45720" distB="45720" distL="114300" distR="114300" simplePos="0" relativeHeight="251764736" behindDoc="0" locked="0" layoutInCell="1" allowOverlap="1" wp14:anchorId="5F1A735D" wp14:editId="70913B22">
                <wp:simplePos x="0" y="0"/>
                <wp:positionH relativeFrom="column">
                  <wp:posOffset>4813300</wp:posOffset>
                </wp:positionH>
                <wp:positionV relativeFrom="page">
                  <wp:posOffset>538480</wp:posOffset>
                </wp:positionV>
                <wp:extent cx="1515745" cy="40830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0D8E5B" w14:textId="77777777" w:rsidR="007F5DB3" w:rsidRDefault="007F5DB3" w:rsidP="003C6322">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A735D" id="_x0000_s1042" type="#_x0000_t202" style="position:absolute;margin-left:379pt;margin-top:42.4pt;width:119.35pt;height:32.15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" filled="f" stroked="f">
                <v:textbox style="mso-fit-shape-to-text:t">
                  <w:txbxContent>
                    <w:p w14:paraId="3D0D8E5B" w14:textId="77777777" w:rsidR="007F5DB3" w:rsidRDefault="007F5DB3" w:rsidP="003C6322">
                      <w:r w:rsidRPr="000B26A7">
                        <w:rPr>
                          <w:b/>
                          <w:bCs/>
                        </w:rPr>
                        <w:t>Score:</w:t>
                      </w:r>
                      <w:r w:rsidRPr="000B26A7">
                        <w:t xml:space="preserve"> ______ / </w:t>
                      </w:r>
                      <w:r>
                        <w:t>10</w:t>
                      </w:r>
                    </w:p>
                  </w:txbxContent>
                </v:textbox>
                <w10:wrap type="square" anchory="page"/>
              </v:shape>
            </w:pict>
          </mc:Fallback>
        </mc:AlternateContent>
      </w:r>
    </w:p>
    <w:tbl>
      <w:tblPr>
        <w:tblStyle w:val="TableGrid"/>
        <w:tblW w:w="10027" w:type="dxa"/>
        <w:tblInd w:w="-268" w:type="dxa"/>
        <w:tblLook w:val="04A0" w:firstRow="1" w:lastRow="0" w:firstColumn="1" w:lastColumn="0" w:noHBand="0" w:noVBand="1"/>
      </w:tblPr>
      <w:tblGrid>
        <w:gridCol w:w="3914"/>
        <w:gridCol w:w="5390"/>
        <w:gridCol w:w="723"/>
      </w:tblGrid>
      <w:tr w:rsidR="00025348" w:rsidRPr="00555E21" w14:paraId="49E11C77" w14:textId="77777777" w:rsidTr="00727C73">
        <w:trPr>
          <w:trHeight w:val="190"/>
        </w:trPr>
        <w:tc>
          <w:tcPr>
            <w:tcW w:w="3914" w:type="dxa"/>
            <w:vMerge w:val="restart"/>
            <w:shd w:val="clear" w:color="auto" w:fill="D9D9D9" w:themeFill="background1" w:themeFillShade="D9"/>
          </w:tcPr>
          <w:p w14:paraId="21D71BB7" w14:textId="567B2664" w:rsidR="00025348" w:rsidRPr="00025348" w:rsidRDefault="00025348" w:rsidP="00025348">
            <w:pPr>
              <w:rPr>
                <w:rFonts w:ascii="Calibri" w:hAnsi="Calibri" w:cs="Calibri"/>
                <w:sz w:val="22"/>
                <w:szCs w:val="22"/>
              </w:rPr>
            </w:pPr>
            <w:r w:rsidRPr="00025348">
              <w:rPr>
                <w:sz w:val="22"/>
                <w:szCs w:val="22"/>
              </w:rPr>
              <w:t>What is Hybrid Theatre?</w:t>
            </w:r>
          </w:p>
        </w:tc>
        <w:tc>
          <w:tcPr>
            <w:tcW w:w="5390" w:type="dxa"/>
            <w:shd w:val="clear" w:color="auto" w:fill="D9D9D9" w:themeFill="background1" w:themeFillShade="D9"/>
          </w:tcPr>
          <w:p w14:paraId="544F01FD" w14:textId="75C895D8" w:rsidR="00025348" w:rsidRPr="00025348" w:rsidRDefault="00025348" w:rsidP="00025348">
            <w:pPr>
              <w:rPr>
                <w:rFonts w:ascii="Calibri" w:hAnsi="Calibri" w:cs="Calibri"/>
                <w:sz w:val="22"/>
                <w:szCs w:val="22"/>
              </w:rPr>
            </w:pPr>
            <w:r w:rsidRPr="00025348">
              <w:rPr>
                <w:sz w:val="22"/>
                <w:szCs w:val="22"/>
              </w:rPr>
              <w:t>A style that combines features from different theatre styles</w:t>
            </w:r>
          </w:p>
        </w:tc>
        <w:tc>
          <w:tcPr>
            <w:tcW w:w="723" w:type="dxa"/>
            <w:shd w:val="clear" w:color="auto" w:fill="D9D9D9" w:themeFill="background1" w:themeFillShade="D9"/>
          </w:tcPr>
          <w:p w14:paraId="760C1DD3" w14:textId="77777777" w:rsidR="00025348" w:rsidRPr="00025348" w:rsidRDefault="00025348" w:rsidP="00025348">
            <w:pPr>
              <w:rPr>
                <w:rFonts w:ascii="Calibri" w:hAnsi="Calibri" w:cs="Calibri"/>
                <w:sz w:val="22"/>
                <w:szCs w:val="22"/>
              </w:rPr>
            </w:pPr>
          </w:p>
        </w:tc>
      </w:tr>
      <w:tr w:rsidR="00025348" w:rsidRPr="00555E21" w14:paraId="0CDB659C" w14:textId="77777777" w:rsidTr="00727C73">
        <w:trPr>
          <w:trHeight w:val="279"/>
        </w:trPr>
        <w:tc>
          <w:tcPr>
            <w:tcW w:w="3914" w:type="dxa"/>
            <w:vMerge/>
            <w:shd w:val="clear" w:color="auto" w:fill="D9D9D9" w:themeFill="background1" w:themeFillShade="D9"/>
          </w:tcPr>
          <w:p w14:paraId="5C0DE1F6"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1BA28751" w14:textId="2B2971F6" w:rsidR="00025348" w:rsidRPr="00025348" w:rsidRDefault="00025348" w:rsidP="00025348">
            <w:pPr>
              <w:rPr>
                <w:rFonts w:ascii="Calibri" w:hAnsi="Calibri" w:cs="Calibri"/>
                <w:sz w:val="22"/>
                <w:szCs w:val="22"/>
              </w:rPr>
            </w:pPr>
            <w:r w:rsidRPr="00025348">
              <w:rPr>
                <w:sz w:val="22"/>
                <w:szCs w:val="22"/>
              </w:rPr>
              <w:t>A style that only uses music</w:t>
            </w:r>
          </w:p>
        </w:tc>
        <w:tc>
          <w:tcPr>
            <w:tcW w:w="723" w:type="dxa"/>
            <w:shd w:val="clear" w:color="auto" w:fill="D9D9D9" w:themeFill="background1" w:themeFillShade="D9"/>
          </w:tcPr>
          <w:p w14:paraId="452DE5F3" w14:textId="77777777" w:rsidR="00025348" w:rsidRPr="00025348" w:rsidRDefault="00025348" w:rsidP="00025348">
            <w:pPr>
              <w:rPr>
                <w:rFonts w:ascii="Calibri" w:hAnsi="Calibri" w:cs="Calibri"/>
                <w:sz w:val="22"/>
                <w:szCs w:val="22"/>
              </w:rPr>
            </w:pPr>
          </w:p>
        </w:tc>
      </w:tr>
      <w:tr w:rsidR="00025348" w:rsidRPr="00555E21" w14:paraId="124FD8D0" w14:textId="77777777" w:rsidTr="00727C73">
        <w:trPr>
          <w:trHeight w:val="423"/>
        </w:trPr>
        <w:tc>
          <w:tcPr>
            <w:tcW w:w="3914" w:type="dxa"/>
            <w:vMerge/>
            <w:shd w:val="clear" w:color="auto" w:fill="D9D9D9" w:themeFill="background1" w:themeFillShade="D9"/>
          </w:tcPr>
          <w:p w14:paraId="57D5CC57"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400D0810" w14:textId="7005B2D2" w:rsidR="00025348" w:rsidRPr="00025348" w:rsidRDefault="00025348" w:rsidP="00025348">
            <w:pPr>
              <w:rPr>
                <w:rFonts w:ascii="Calibri" w:hAnsi="Calibri" w:cs="Calibri"/>
                <w:sz w:val="22"/>
                <w:szCs w:val="22"/>
              </w:rPr>
            </w:pPr>
            <w:r w:rsidRPr="00025348">
              <w:rPr>
                <w:sz w:val="22"/>
                <w:szCs w:val="22"/>
              </w:rPr>
              <w:t>A style that only uses comedy</w:t>
            </w:r>
          </w:p>
        </w:tc>
        <w:tc>
          <w:tcPr>
            <w:tcW w:w="723" w:type="dxa"/>
            <w:shd w:val="clear" w:color="auto" w:fill="D9D9D9" w:themeFill="background1" w:themeFillShade="D9"/>
          </w:tcPr>
          <w:p w14:paraId="4EFB1B36" w14:textId="77777777" w:rsidR="00025348" w:rsidRPr="00025348" w:rsidRDefault="00025348" w:rsidP="00025348">
            <w:pPr>
              <w:rPr>
                <w:rFonts w:ascii="Calibri" w:hAnsi="Calibri" w:cs="Calibri"/>
                <w:sz w:val="22"/>
                <w:szCs w:val="22"/>
              </w:rPr>
            </w:pPr>
          </w:p>
        </w:tc>
      </w:tr>
      <w:tr w:rsidR="00025348" w:rsidRPr="00555E21" w14:paraId="5530EC37" w14:textId="77777777" w:rsidTr="00727C73">
        <w:trPr>
          <w:trHeight w:val="229"/>
        </w:trPr>
        <w:tc>
          <w:tcPr>
            <w:tcW w:w="3914" w:type="dxa"/>
            <w:vMerge w:val="restart"/>
          </w:tcPr>
          <w:p w14:paraId="1C3D5026" w14:textId="43426248" w:rsidR="00025348" w:rsidRPr="00025348" w:rsidRDefault="00025348" w:rsidP="00025348">
            <w:pPr>
              <w:rPr>
                <w:rFonts w:ascii="Calibri" w:hAnsi="Calibri" w:cs="Calibri"/>
                <w:sz w:val="22"/>
                <w:szCs w:val="22"/>
              </w:rPr>
            </w:pPr>
            <w:r w:rsidRPr="00025348">
              <w:rPr>
                <w:sz w:val="22"/>
                <w:szCs w:val="22"/>
              </w:rPr>
              <w:t>What is the purpose of using placards in Epic Theatre?</w:t>
            </w:r>
          </w:p>
        </w:tc>
        <w:tc>
          <w:tcPr>
            <w:tcW w:w="5390" w:type="dxa"/>
          </w:tcPr>
          <w:p w14:paraId="77387833" w14:textId="4EDEFE61" w:rsidR="00025348" w:rsidRPr="00025348" w:rsidRDefault="00025348" w:rsidP="00025348">
            <w:pPr>
              <w:rPr>
                <w:rFonts w:ascii="Calibri" w:hAnsi="Calibri" w:cs="Calibri"/>
                <w:sz w:val="22"/>
                <w:szCs w:val="22"/>
              </w:rPr>
            </w:pPr>
            <w:r w:rsidRPr="00025348">
              <w:rPr>
                <w:sz w:val="22"/>
                <w:szCs w:val="22"/>
              </w:rPr>
              <w:t>To tell the audience important information or ideas</w:t>
            </w:r>
          </w:p>
        </w:tc>
        <w:tc>
          <w:tcPr>
            <w:tcW w:w="723" w:type="dxa"/>
          </w:tcPr>
          <w:p w14:paraId="4C6837C9" w14:textId="77777777" w:rsidR="00025348" w:rsidRPr="00025348" w:rsidRDefault="00025348" w:rsidP="00025348">
            <w:pPr>
              <w:rPr>
                <w:rFonts w:ascii="Calibri" w:hAnsi="Calibri" w:cs="Calibri"/>
                <w:sz w:val="22"/>
                <w:szCs w:val="22"/>
              </w:rPr>
            </w:pPr>
          </w:p>
        </w:tc>
      </w:tr>
      <w:tr w:rsidR="00025348" w:rsidRPr="00555E21" w14:paraId="44D319AB" w14:textId="77777777" w:rsidTr="00727C73">
        <w:trPr>
          <w:trHeight w:val="214"/>
        </w:trPr>
        <w:tc>
          <w:tcPr>
            <w:tcW w:w="3914" w:type="dxa"/>
            <w:vMerge/>
          </w:tcPr>
          <w:p w14:paraId="50E2DDC9" w14:textId="77777777" w:rsidR="00025348" w:rsidRPr="00025348" w:rsidRDefault="00025348" w:rsidP="00025348">
            <w:pPr>
              <w:rPr>
                <w:rFonts w:ascii="Calibri" w:hAnsi="Calibri" w:cs="Calibri"/>
                <w:sz w:val="22"/>
                <w:szCs w:val="22"/>
              </w:rPr>
            </w:pPr>
          </w:p>
        </w:tc>
        <w:tc>
          <w:tcPr>
            <w:tcW w:w="5390" w:type="dxa"/>
          </w:tcPr>
          <w:p w14:paraId="2A633FC3" w14:textId="5BD1BBBC" w:rsidR="00025348" w:rsidRPr="00025348" w:rsidRDefault="00025348" w:rsidP="00025348">
            <w:pPr>
              <w:rPr>
                <w:rFonts w:ascii="Calibri" w:hAnsi="Calibri" w:cs="Calibri"/>
                <w:sz w:val="22"/>
                <w:szCs w:val="22"/>
              </w:rPr>
            </w:pPr>
            <w:r w:rsidRPr="00025348">
              <w:rPr>
                <w:sz w:val="22"/>
                <w:szCs w:val="22"/>
              </w:rPr>
              <w:t>To decorate the stage</w:t>
            </w:r>
          </w:p>
        </w:tc>
        <w:tc>
          <w:tcPr>
            <w:tcW w:w="723" w:type="dxa"/>
          </w:tcPr>
          <w:p w14:paraId="3C91EA37" w14:textId="77777777" w:rsidR="00025348" w:rsidRPr="00025348" w:rsidRDefault="00025348" w:rsidP="00025348">
            <w:pPr>
              <w:rPr>
                <w:rFonts w:ascii="Calibri" w:hAnsi="Calibri" w:cs="Calibri"/>
                <w:sz w:val="22"/>
                <w:szCs w:val="22"/>
              </w:rPr>
            </w:pPr>
          </w:p>
        </w:tc>
      </w:tr>
      <w:tr w:rsidR="00025348" w:rsidRPr="00555E21" w14:paraId="06111248" w14:textId="77777777" w:rsidTr="00727C73">
        <w:trPr>
          <w:trHeight w:val="343"/>
        </w:trPr>
        <w:tc>
          <w:tcPr>
            <w:tcW w:w="3914" w:type="dxa"/>
            <w:vMerge/>
          </w:tcPr>
          <w:p w14:paraId="718C9F38" w14:textId="77777777" w:rsidR="00025348" w:rsidRPr="00025348" w:rsidRDefault="00025348" w:rsidP="00025348">
            <w:pPr>
              <w:rPr>
                <w:rFonts w:ascii="Calibri" w:hAnsi="Calibri" w:cs="Calibri"/>
                <w:sz w:val="22"/>
                <w:szCs w:val="22"/>
              </w:rPr>
            </w:pPr>
          </w:p>
        </w:tc>
        <w:tc>
          <w:tcPr>
            <w:tcW w:w="5390" w:type="dxa"/>
          </w:tcPr>
          <w:p w14:paraId="3AC508FA" w14:textId="181BF5BD" w:rsidR="00025348" w:rsidRPr="00025348" w:rsidRDefault="00025348" w:rsidP="00025348">
            <w:pPr>
              <w:rPr>
                <w:rFonts w:ascii="Calibri" w:hAnsi="Calibri" w:cs="Calibri"/>
                <w:sz w:val="22"/>
                <w:szCs w:val="22"/>
              </w:rPr>
            </w:pPr>
            <w:r w:rsidRPr="00025348">
              <w:rPr>
                <w:sz w:val="22"/>
                <w:szCs w:val="22"/>
              </w:rPr>
              <w:t>To help actors remember their lines</w:t>
            </w:r>
          </w:p>
        </w:tc>
        <w:tc>
          <w:tcPr>
            <w:tcW w:w="723" w:type="dxa"/>
          </w:tcPr>
          <w:p w14:paraId="33F62C5F" w14:textId="77777777" w:rsidR="00025348" w:rsidRPr="00025348" w:rsidRDefault="00025348" w:rsidP="00025348">
            <w:pPr>
              <w:rPr>
                <w:rFonts w:ascii="Calibri" w:hAnsi="Calibri" w:cs="Calibri"/>
                <w:sz w:val="22"/>
                <w:szCs w:val="22"/>
              </w:rPr>
            </w:pPr>
          </w:p>
        </w:tc>
      </w:tr>
      <w:tr w:rsidR="00025348" w:rsidRPr="00555E21" w14:paraId="5445A8CE" w14:textId="77777777" w:rsidTr="00727C73">
        <w:trPr>
          <w:trHeight w:val="296"/>
        </w:trPr>
        <w:tc>
          <w:tcPr>
            <w:tcW w:w="3914" w:type="dxa"/>
            <w:vMerge w:val="restart"/>
            <w:shd w:val="clear" w:color="auto" w:fill="D9D9D9" w:themeFill="background1" w:themeFillShade="D9"/>
          </w:tcPr>
          <w:p w14:paraId="57F6F87F" w14:textId="58F20F40" w:rsidR="00025348" w:rsidRPr="00025348" w:rsidRDefault="00025348" w:rsidP="00025348">
            <w:pPr>
              <w:rPr>
                <w:rFonts w:ascii="Calibri" w:hAnsi="Calibri" w:cs="Calibri"/>
                <w:sz w:val="22"/>
                <w:szCs w:val="22"/>
              </w:rPr>
            </w:pPr>
            <w:r w:rsidRPr="00025348">
              <w:rPr>
                <w:sz w:val="22"/>
                <w:szCs w:val="22"/>
              </w:rPr>
              <w:t xml:space="preserve">What </w:t>
            </w:r>
            <w:proofErr w:type="gramStart"/>
            <w:r w:rsidRPr="00025348">
              <w:rPr>
                <w:sz w:val="22"/>
                <w:szCs w:val="22"/>
              </w:rPr>
              <w:t>is narration used</w:t>
            </w:r>
            <w:proofErr w:type="gramEnd"/>
            <w:r w:rsidRPr="00025348">
              <w:rPr>
                <w:sz w:val="22"/>
                <w:szCs w:val="22"/>
              </w:rPr>
              <w:t xml:space="preserve"> for in Epic Theatre?</w:t>
            </w:r>
          </w:p>
        </w:tc>
        <w:tc>
          <w:tcPr>
            <w:tcW w:w="5390" w:type="dxa"/>
            <w:shd w:val="clear" w:color="auto" w:fill="D9D9D9" w:themeFill="background1" w:themeFillShade="D9"/>
          </w:tcPr>
          <w:p w14:paraId="38A7FDA6" w14:textId="23B603DA" w:rsidR="00025348" w:rsidRPr="00025348" w:rsidRDefault="00025348" w:rsidP="00025348">
            <w:pPr>
              <w:rPr>
                <w:rFonts w:ascii="Calibri" w:hAnsi="Calibri" w:cs="Calibri"/>
                <w:sz w:val="22"/>
                <w:szCs w:val="22"/>
              </w:rPr>
            </w:pPr>
            <w:r w:rsidRPr="00025348">
              <w:rPr>
                <w:sz w:val="22"/>
                <w:szCs w:val="22"/>
              </w:rPr>
              <w:t>To explain events or comment on the action</w:t>
            </w:r>
          </w:p>
        </w:tc>
        <w:tc>
          <w:tcPr>
            <w:tcW w:w="723" w:type="dxa"/>
            <w:shd w:val="clear" w:color="auto" w:fill="D9D9D9" w:themeFill="background1" w:themeFillShade="D9"/>
          </w:tcPr>
          <w:p w14:paraId="1FBA9728" w14:textId="77777777" w:rsidR="00025348" w:rsidRPr="00025348" w:rsidRDefault="00025348" w:rsidP="00025348">
            <w:pPr>
              <w:rPr>
                <w:rFonts w:ascii="Calibri" w:hAnsi="Calibri" w:cs="Calibri"/>
                <w:sz w:val="22"/>
                <w:szCs w:val="22"/>
              </w:rPr>
            </w:pPr>
          </w:p>
        </w:tc>
      </w:tr>
      <w:tr w:rsidR="00025348" w:rsidRPr="00555E21" w14:paraId="5530593A" w14:textId="77777777" w:rsidTr="00727C73">
        <w:trPr>
          <w:trHeight w:val="190"/>
        </w:trPr>
        <w:tc>
          <w:tcPr>
            <w:tcW w:w="3914" w:type="dxa"/>
            <w:vMerge/>
            <w:shd w:val="clear" w:color="auto" w:fill="D9D9D9" w:themeFill="background1" w:themeFillShade="D9"/>
          </w:tcPr>
          <w:p w14:paraId="0F69C76C"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681432E1" w14:textId="18BE8808" w:rsidR="00025348" w:rsidRPr="00025348" w:rsidRDefault="00025348" w:rsidP="00025348">
            <w:pPr>
              <w:rPr>
                <w:rFonts w:ascii="Calibri" w:hAnsi="Calibri" w:cs="Calibri"/>
                <w:sz w:val="22"/>
                <w:szCs w:val="22"/>
              </w:rPr>
            </w:pPr>
            <w:r w:rsidRPr="00025348">
              <w:rPr>
                <w:sz w:val="22"/>
                <w:szCs w:val="22"/>
              </w:rPr>
              <w:t>To make the audience laugh</w:t>
            </w:r>
          </w:p>
        </w:tc>
        <w:tc>
          <w:tcPr>
            <w:tcW w:w="723" w:type="dxa"/>
            <w:shd w:val="clear" w:color="auto" w:fill="D9D9D9" w:themeFill="background1" w:themeFillShade="D9"/>
          </w:tcPr>
          <w:p w14:paraId="69F0C7DD" w14:textId="77777777" w:rsidR="00025348" w:rsidRPr="00025348" w:rsidRDefault="00025348" w:rsidP="00025348">
            <w:pPr>
              <w:rPr>
                <w:rFonts w:ascii="Calibri" w:hAnsi="Calibri" w:cs="Calibri"/>
                <w:sz w:val="22"/>
                <w:szCs w:val="22"/>
              </w:rPr>
            </w:pPr>
          </w:p>
        </w:tc>
      </w:tr>
      <w:tr w:rsidR="00025348" w:rsidRPr="00555E21" w14:paraId="2F1529AE" w14:textId="77777777" w:rsidTr="00727C73">
        <w:trPr>
          <w:trHeight w:val="279"/>
        </w:trPr>
        <w:tc>
          <w:tcPr>
            <w:tcW w:w="3914" w:type="dxa"/>
            <w:vMerge/>
            <w:shd w:val="clear" w:color="auto" w:fill="D9D9D9" w:themeFill="background1" w:themeFillShade="D9"/>
          </w:tcPr>
          <w:p w14:paraId="3ADBEE25"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224BE6BF" w14:textId="60755978" w:rsidR="00025348" w:rsidRPr="00025348" w:rsidRDefault="00025348" w:rsidP="00025348">
            <w:pPr>
              <w:rPr>
                <w:rFonts w:ascii="Calibri" w:hAnsi="Calibri" w:cs="Calibri"/>
                <w:sz w:val="22"/>
                <w:szCs w:val="22"/>
              </w:rPr>
            </w:pPr>
            <w:r w:rsidRPr="00025348">
              <w:rPr>
                <w:sz w:val="22"/>
                <w:szCs w:val="22"/>
              </w:rPr>
              <w:t>To create sound effects</w:t>
            </w:r>
          </w:p>
        </w:tc>
        <w:tc>
          <w:tcPr>
            <w:tcW w:w="723" w:type="dxa"/>
            <w:shd w:val="clear" w:color="auto" w:fill="D9D9D9" w:themeFill="background1" w:themeFillShade="D9"/>
          </w:tcPr>
          <w:p w14:paraId="54DFF70A" w14:textId="77777777" w:rsidR="00025348" w:rsidRPr="00025348" w:rsidRDefault="00025348" w:rsidP="00025348">
            <w:pPr>
              <w:rPr>
                <w:rFonts w:ascii="Calibri" w:hAnsi="Calibri" w:cs="Calibri"/>
                <w:sz w:val="22"/>
                <w:szCs w:val="22"/>
              </w:rPr>
            </w:pPr>
          </w:p>
        </w:tc>
      </w:tr>
      <w:tr w:rsidR="00025348" w:rsidRPr="00555E21" w14:paraId="0334C9EA" w14:textId="77777777" w:rsidTr="00727C73">
        <w:trPr>
          <w:trHeight w:val="214"/>
        </w:trPr>
        <w:tc>
          <w:tcPr>
            <w:tcW w:w="3914" w:type="dxa"/>
            <w:vMerge w:val="restart"/>
          </w:tcPr>
          <w:p w14:paraId="59ECB307" w14:textId="1A35E0B4" w:rsidR="00025348" w:rsidRPr="00025348" w:rsidRDefault="00025348" w:rsidP="00025348">
            <w:pPr>
              <w:rPr>
                <w:rFonts w:ascii="Calibri" w:hAnsi="Calibri" w:cs="Calibri"/>
                <w:sz w:val="22"/>
                <w:szCs w:val="22"/>
              </w:rPr>
            </w:pPr>
            <w:r w:rsidRPr="00025348">
              <w:rPr>
                <w:sz w:val="22"/>
                <w:szCs w:val="22"/>
              </w:rPr>
              <w:t>What is direct address?</w:t>
            </w:r>
          </w:p>
        </w:tc>
        <w:tc>
          <w:tcPr>
            <w:tcW w:w="5390" w:type="dxa"/>
          </w:tcPr>
          <w:p w14:paraId="689D03EF" w14:textId="63097C05" w:rsidR="00025348" w:rsidRPr="00025348" w:rsidRDefault="00025348" w:rsidP="00025348">
            <w:pPr>
              <w:rPr>
                <w:rFonts w:ascii="Calibri" w:hAnsi="Calibri" w:cs="Calibri"/>
                <w:sz w:val="22"/>
                <w:szCs w:val="22"/>
              </w:rPr>
            </w:pPr>
            <w:r w:rsidRPr="00025348">
              <w:rPr>
                <w:sz w:val="22"/>
                <w:szCs w:val="22"/>
              </w:rPr>
              <w:t>When actors speak directly to the audience</w:t>
            </w:r>
          </w:p>
        </w:tc>
        <w:tc>
          <w:tcPr>
            <w:tcW w:w="723" w:type="dxa"/>
          </w:tcPr>
          <w:p w14:paraId="6AACD358" w14:textId="77777777" w:rsidR="00025348" w:rsidRPr="00025348" w:rsidRDefault="00025348" w:rsidP="00025348">
            <w:pPr>
              <w:rPr>
                <w:rFonts w:ascii="Calibri" w:hAnsi="Calibri" w:cs="Calibri"/>
                <w:sz w:val="22"/>
                <w:szCs w:val="22"/>
              </w:rPr>
            </w:pPr>
          </w:p>
        </w:tc>
      </w:tr>
      <w:tr w:rsidR="00025348" w:rsidRPr="00555E21" w14:paraId="0AC83D9C" w14:textId="77777777" w:rsidTr="00727C73">
        <w:trPr>
          <w:trHeight w:val="279"/>
        </w:trPr>
        <w:tc>
          <w:tcPr>
            <w:tcW w:w="3914" w:type="dxa"/>
            <w:vMerge/>
          </w:tcPr>
          <w:p w14:paraId="1B32BB8D" w14:textId="77777777" w:rsidR="00025348" w:rsidRPr="00025348" w:rsidRDefault="00025348" w:rsidP="00025348">
            <w:pPr>
              <w:rPr>
                <w:rFonts w:ascii="Calibri" w:hAnsi="Calibri" w:cs="Calibri"/>
                <w:sz w:val="22"/>
                <w:szCs w:val="22"/>
              </w:rPr>
            </w:pPr>
          </w:p>
        </w:tc>
        <w:tc>
          <w:tcPr>
            <w:tcW w:w="5390" w:type="dxa"/>
          </w:tcPr>
          <w:p w14:paraId="0451C3C8" w14:textId="7DE7B683" w:rsidR="00025348" w:rsidRPr="00025348" w:rsidRDefault="00025348" w:rsidP="00025348">
            <w:pPr>
              <w:rPr>
                <w:rFonts w:ascii="Calibri" w:hAnsi="Calibri" w:cs="Calibri"/>
                <w:sz w:val="22"/>
                <w:szCs w:val="22"/>
              </w:rPr>
            </w:pPr>
            <w:r w:rsidRPr="00025348">
              <w:rPr>
                <w:sz w:val="22"/>
                <w:szCs w:val="22"/>
              </w:rPr>
              <w:t>When actors whisper to each other</w:t>
            </w:r>
          </w:p>
        </w:tc>
        <w:tc>
          <w:tcPr>
            <w:tcW w:w="723" w:type="dxa"/>
          </w:tcPr>
          <w:p w14:paraId="4FD07292" w14:textId="77777777" w:rsidR="00025348" w:rsidRPr="00025348" w:rsidRDefault="00025348" w:rsidP="00025348">
            <w:pPr>
              <w:rPr>
                <w:rFonts w:ascii="Calibri" w:hAnsi="Calibri" w:cs="Calibri"/>
                <w:sz w:val="22"/>
                <w:szCs w:val="22"/>
              </w:rPr>
            </w:pPr>
          </w:p>
        </w:tc>
      </w:tr>
      <w:tr w:rsidR="00025348" w:rsidRPr="00555E21" w14:paraId="24869129" w14:textId="77777777" w:rsidTr="00727C73">
        <w:trPr>
          <w:trHeight w:val="317"/>
        </w:trPr>
        <w:tc>
          <w:tcPr>
            <w:tcW w:w="3914" w:type="dxa"/>
            <w:vMerge/>
          </w:tcPr>
          <w:p w14:paraId="3EF032BC" w14:textId="77777777" w:rsidR="00025348" w:rsidRPr="00025348" w:rsidRDefault="00025348" w:rsidP="00025348">
            <w:pPr>
              <w:rPr>
                <w:rFonts w:ascii="Calibri" w:hAnsi="Calibri" w:cs="Calibri"/>
                <w:sz w:val="22"/>
                <w:szCs w:val="22"/>
              </w:rPr>
            </w:pPr>
          </w:p>
        </w:tc>
        <w:tc>
          <w:tcPr>
            <w:tcW w:w="5390" w:type="dxa"/>
          </w:tcPr>
          <w:p w14:paraId="1FD71E75" w14:textId="3D51B29B" w:rsidR="00025348" w:rsidRPr="00025348" w:rsidRDefault="00025348" w:rsidP="00025348">
            <w:pPr>
              <w:rPr>
                <w:rFonts w:ascii="Calibri" w:hAnsi="Calibri" w:cs="Calibri"/>
                <w:sz w:val="22"/>
                <w:szCs w:val="22"/>
              </w:rPr>
            </w:pPr>
            <w:r w:rsidRPr="00025348">
              <w:rPr>
                <w:sz w:val="22"/>
                <w:szCs w:val="22"/>
              </w:rPr>
              <w:t>When actors only use body language</w:t>
            </w:r>
          </w:p>
        </w:tc>
        <w:tc>
          <w:tcPr>
            <w:tcW w:w="723" w:type="dxa"/>
          </w:tcPr>
          <w:p w14:paraId="1AB81EE9" w14:textId="77777777" w:rsidR="00025348" w:rsidRPr="00025348" w:rsidRDefault="00025348" w:rsidP="00025348">
            <w:pPr>
              <w:rPr>
                <w:rFonts w:ascii="Calibri" w:hAnsi="Calibri" w:cs="Calibri"/>
                <w:sz w:val="22"/>
                <w:szCs w:val="22"/>
              </w:rPr>
            </w:pPr>
          </w:p>
        </w:tc>
      </w:tr>
      <w:tr w:rsidR="00025348" w:rsidRPr="00555E21" w14:paraId="0E01075D" w14:textId="77777777" w:rsidTr="00727C73">
        <w:trPr>
          <w:trHeight w:val="279"/>
        </w:trPr>
        <w:tc>
          <w:tcPr>
            <w:tcW w:w="3914" w:type="dxa"/>
            <w:vMerge w:val="restart"/>
            <w:shd w:val="clear" w:color="auto" w:fill="D9D9D9" w:themeFill="background1" w:themeFillShade="D9"/>
          </w:tcPr>
          <w:p w14:paraId="597B946E" w14:textId="6B0419F7" w:rsidR="00025348" w:rsidRPr="00025348" w:rsidRDefault="00025348" w:rsidP="00025348">
            <w:pPr>
              <w:rPr>
                <w:rFonts w:ascii="Calibri" w:hAnsi="Calibri" w:cs="Calibri"/>
                <w:sz w:val="22"/>
                <w:szCs w:val="22"/>
              </w:rPr>
            </w:pPr>
            <w:r w:rsidRPr="00025348">
              <w:rPr>
                <w:sz w:val="22"/>
                <w:szCs w:val="22"/>
              </w:rPr>
              <w:t xml:space="preserve">What is </w:t>
            </w:r>
            <w:proofErr w:type="spellStart"/>
            <w:r w:rsidRPr="00025348">
              <w:rPr>
                <w:rStyle w:val="Emphasis"/>
                <w:sz w:val="22"/>
                <w:szCs w:val="22"/>
              </w:rPr>
              <w:t>Spass</w:t>
            </w:r>
            <w:proofErr w:type="spellEnd"/>
            <w:r w:rsidRPr="00025348">
              <w:rPr>
                <w:sz w:val="22"/>
                <w:szCs w:val="22"/>
              </w:rPr>
              <w:t xml:space="preserve"> in Epic Theatre?</w:t>
            </w:r>
          </w:p>
        </w:tc>
        <w:tc>
          <w:tcPr>
            <w:tcW w:w="5390" w:type="dxa"/>
            <w:shd w:val="clear" w:color="auto" w:fill="D9D9D9" w:themeFill="background1" w:themeFillShade="D9"/>
          </w:tcPr>
          <w:p w14:paraId="74FA2530" w14:textId="1F26BA31" w:rsidR="00025348" w:rsidRPr="00025348" w:rsidRDefault="00025348" w:rsidP="00025348">
            <w:pPr>
              <w:rPr>
                <w:rFonts w:ascii="Calibri" w:hAnsi="Calibri" w:cs="Calibri"/>
                <w:sz w:val="22"/>
                <w:szCs w:val="22"/>
              </w:rPr>
            </w:pPr>
            <w:r w:rsidRPr="00025348">
              <w:rPr>
                <w:sz w:val="22"/>
                <w:szCs w:val="22"/>
              </w:rPr>
              <w:t xml:space="preserve">A moment of </w:t>
            </w:r>
            <w:proofErr w:type="spellStart"/>
            <w:r w:rsidRPr="00025348">
              <w:rPr>
                <w:sz w:val="22"/>
                <w:szCs w:val="22"/>
              </w:rPr>
              <w:t>humour</w:t>
            </w:r>
            <w:proofErr w:type="spellEnd"/>
            <w:r w:rsidRPr="00025348">
              <w:rPr>
                <w:sz w:val="22"/>
                <w:szCs w:val="22"/>
              </w:rPr>
              <w:t xml:space="preserve"> used to make the audience think</w:t>
            </w:r>
          </w:p>
        </w:tc>
        <w:tc>
          <w:tcPr>
            <w:tcW w:w="723" w:type="dxa"/>
            <w:shd w:val="clear" w:color="auto" w:fill="D9D9D9" w:themeFill="background1" w:themeFillShade="D9"/>
          </w:tcPr>
          <w:p w14:paraId="3B718B7D" w14:textId="77777777" w:rsidR="00025348" w:rsidRPr="00025348" w:rsidRDefault="00025348" w:rsidP="00025348">
            <w:pPr>
              <w:rPr>
                <w:rFonts w:ascii="Calibri" w:hAnsi="Calibri" w:cs="Calibri"/>
                <w:sz w:val="22"/>
                <w:szCs w:val="22"/>
              </w:rPr>
            </w:pPr>
          </w:p>
        </w:tc>
      </w:tr>
      <w:tr w:rsidR="00025348" w:rsidRPr="00555E21" w14:paraId="324AE37B" w14:textId="77777777" w:rsidTr="00727C73">
        <w:trPr>
          <w:trHeight w:val="149"/>
        </w:trPr>
        <w:tc>
          <w:tcPr>
            <w:tcW w:w="3914" w:type="dxa"/>
            <w:vMerge/>
            <w:shd w:val="clear" w:color="auto" w:fill="D9D9D9" w:themeFill="background1" w:themeFillShade="D9"/>
          </w:tcPr>
          <w:p w14:paraId="5884432A"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65118DEE" w14:textId="2BC1A5BF" w:rsidR="00025348" w:rsidRPr="00025348" w:rsidRDefault="00025348" w:rsidP="00025348">
            <w:pPr>
              <w:rPr>
                <w:rFonts w:ascii="Calibri" w:hAnsi="Calibri" w:cs="Calibri"/>
                <w:sz w:val="22"/>
                <w:szCs w:val="22"/>
              </w:rPr>
            </w:pPr>
            <w:r w:rsidRPr="00025348">
              <w:rPr>
                <w:sz w:val="22"/>
                <w:szCs w:val="22"/>
              </w:rPr>
              <w:t>A dance performed at the end of a play</w:t>
            </w:r>
          </w:p>
        </w:tc>
        <w:tc>
          <w:tcPr>
            <w:tcW w:w="723" w:type="dxa"/>
            <w:shd w:val="clear" w:color="auto" w:fill="D9D9D9" w:themeFill="background1" w:themeFillShade="D9"/>
          </w:tcPr>
          <w:p w14:paraId="6D7EBDF9" w14:textId="77777777" w:rsidR="00025348" w:rsidRPr="00025348" w:rsidRDefault="00025348" w:rsidP="00025348">
            <w:pPr>
              <w:rPr>
                <w:rFonts w:ascii="Calibri" w:hAnsi="Calibri" w:cs="Calibri"/>
                <w:sz w:val="22"/>
                <w:szCs w:val="22"/>
              </w:rPr>
            </w:pPr>
          </w:p>
        </w:tc>
      </w:tr>
      <w:tr w:rsidR="00025348" w:rsidRPr="00555E21" w14:paraId="14F62B65" w14:textId="77777777" w:rsidTr="00727C73">
        <w:trPr>
          <w:trHeight w:val="317"/>
        </w:trPr>
        <w:tc>
          <w:tcPr>
            <w:tcW w:w="3914" w:type="dxa"/>
            <w:vMerge/>
            <w:shd w:val="clear" w:color="auto" w:fill="D9D9D9" w:themeFill="background1" w:themeFillShade="D9"/>
          </w:tcPr>
          <w:p w14:paraId="7E05C06B"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3DB3C7CD" w14:textId="3F004FDA" w:rsidR="00025348" w:rsidRPr="00025348" w:rsidRDefault="00025348" w:rsidP="00025348">
            <w:pPr>
              <w:rPr>
                <w:rFonts w:ascii="Calibri" w:hAnsi="Calibri" w:cs="Calibri"/>
                <w:sz w:val="22"/>
                <w:szCs w:val="22"/>
              </w:rPr>
            </w:pPr>
            <w:r w:rsidRPr="00025348">
              <w:rPr>
                <w:sz w:val="22"/>
                <w:szCs w:val="22"/>
              </w:rPr>
              <w:t>A type of stage lighting</w:t>
            </w:r>
          </w:p>
        </w:tc>
        <w:tc>
          <w:tcPr>
            <w:tcW w:w="723" w:type="dxa"/>
            <w:shd w:val="clear" w:color="auto" w:fill="D9D9D9" w:themeFill="background1" w:themeFillShade="D9"/>
          </w:tcPr>
          <w:p w14:paraId="3504D1EC" w14:textId="77777777" w:rsidR="00025348" w:rsidRPr="00025348" w:rsidRDefault="00025348" w:rsidP="00025348">
            <w:pPr>
              <w:rPr>
                <w:rFonts w:ascii="Calibri" w:hAnsi="Calibri" w:cs="Calibri"/>
                <w:sz w:val="22"/>
                <w:szCs w:val="22"/>
              </w:rPr>
            </w:pPr>
          </w:p>
        </w:tc>
      </w:tr>
      <w:tr w:rsidR="00025348" w:rsidRPr="00555E21" w14:paraId="450BDE4A" w14:textId="77777777" w:rsidTr="00727C73">
        <w:trPr>
          <w:trHeight w:val="303"/>
        </w:trPr>
        <w:tc>
          <w:tcPr>
            <w:tcW w:w="3914" w:type="dxa"/>
            <w:vMerge w:val="restart"/>
          </w:tcPr>
          <w:p w14:paraId="42EB814E" w14:textId="1F9FB2D8" w:rsidR="00025348" w:rsidRPr="00025348" w:rsidRDefault="00025348" w:rsidP="00025348">
            <w:pPr>
              <w:rPr>
                <w:rFonts w:ascii="Calibri" w:hAnsi="Calibri" w:cs="Calibri"/>
                <w:sz w:val="22"/>
                <w:szCs w:val="22"/>
              </w:rPr>
            </w:pPr>
            <w:r w:rsidRPr="00025348">
              <w:rPr>
                <w:sz w:val="22"/>
                <w:szCs w:val="22"/>
              </w:rPr>
              <w:t>What is the "Magic If"?</w:t>
            </w:r>
          </w:p>
        </w:tc>
        <w:tc>
          <w:tcPr>
            <w:tcW w:w="5390" w:type="dxa"/>
          </w:tcPr>
          <w:p w14:paraId="5FCC6F57" w14:textId="66D6FCF3" w:rsidR="00025348" w:rsidRPr="00025348" w:rsidRDefault="00025348" w:rsidP="00025348">
            <w:pPr>
              <w:rPr>
                <w:rFonts w:ascii="Calibri" w:hAnsi="Calibri" w:cs="Calibri"/>
                <w:sz w:val="22"/>
                <w:szCs w:val="22"/>
              </w:rPr>
            </w:pPr>
            <w:r w:rsidRPr="00025348">
              <w:rPr>
                <w:sz w:val="22"/>
                <w:szCs w:val="22"/>
              </w:rPr>
              <w:t>Asking, "What would I do if I were this character?"</w:t>
            </w:r>
          </w:p>
        </w:tc>
        <w:tc>
          <w:tcPr>
            <w:tcW w:w="723" w:type="dxa"/>
          </w:tcPr>
          <w:p w14:paraId="40D84CEC" w14:textId="77777777" w:rsidR="00025348" w:rsidRPr="00025348" w:rsidRDefault="00025348" w:rsidP="00025348">
            <w:pPr>
              <w:rPr>
                <w:rFonts w:ascii="Calibri" w:hAnsi="Calibri" w:cs="Calibri"/>
                <w:sz w:val="22"/>
                <w:szCs w:val="22"/>
              </w:rPr>
            </w:pPr>
          </w:p>
        </w:tc>
      </w:tr>
      <w:tr w:rsidR="00025348" w:rsidRPr="00555E21" w14:paraId="78D47C79" w14:textId="77777777" w:rsidTr="00727C73">
        <w:trPr>
          <w:trHeight w:val="190"/>
        </w:trPr>
        <w:tc>
          <w:tcPr>
            <w:tcW w:w="3914" w:type="dxa"/>
            <w:vMerge/>
          </w:tcPr>
          <w:p w14:paraId="735B8D94" w14:textId="77777777" w:rsidR="00025348" w:rsidRPr="00025348" w:rsidRDefault="00025348" w:rsidP="00025348">
            <w:pPr>
              <w:rPr>
                <w:rFonts w:ascii="Calibri" w:hAnsi="Calibri" w:cs="Calibri"/>
                <w:sz w:val="22"/>
                <w:szCs w:val="22"/>
              </w:rPr>
            </w:pPr>
          </w:p>
        </w:tc>
        <w:tc>
          <w:tcPr>
            <w:tcW w:w="5390" w:type="dxa"/>
          </w:tcPr>
          <w:p w14:paraId="1A5358A9" w14:textId="60B2EC23" w:rsidR="00025348" w:rsidRPr="00025348" w:rsidRDefault="00025348" w:rsidP="00025348">
            <w:pPr>
              <w:rPr>
                <w:rFonts w:ascii="Calibri" w:hAnsi="Calibri" w:cs="Calibri"/>
                <w:sz w:val="22"/>
                <w:szCs w:val="22"/>
              </w:rPr>
            </w:pPr>
            <w:r w:rsidRPr="00025348">
              <w:rPr>
                <w:sz w:val="22"/>
                <w:szCs w:val="22"/>
              </w:rPr>
              <w:t>A special effect used on stage</w:t>
            </w:r>
          </w:p>
        </w:tc>
        <w:tc>
          <w:tcPr>
            <w:tcW w:w="723" w:type="dxa"/>
          </w:tcPr>
          <w:p w14:paraId="0A7D0278" w14:textId="77777777" w:rsidR="00025348" w:rsidRPr="00025348" w:rsidRDefault="00025348" w:rsidP="00025348">
            <w:pPr>
              <w:rPr>
                <w:rFonts w:ascii="Calibri" w:hAnsi="Calibri" w:cs="Calibri"/>
                <w:sz w:val="22"/>
                <w:szCs w:val="22"/>
              </w:rPr>
            </w:pPr>
          </w:p>
        </w:tc>
      </w:tr>
      <w:tr w:rsidR="00025348" w:rsidRPr="00555E21" w14:paraId="3A44A2DB" w14:textId="77777777" w:rsidTr="00727C73">
        <w:trPr>
          <w:trHeight w:val="291"/>
        </w:trPr>
        <w:tc>
          <w:tcPr>
            <w:tcW w:w="3914" w:type="dxa"/>
            <w:vMerge/>
          </w:tcPr>
          <w:p w14:paraId="0AB827B8" w14:textId="77777777" w:rsidR="00025348" w:rsidRPr="00025348" w:rsidRDefault="00025348" w:rsidP="00025348">
            <w:pPr>
              <w:rPr>
                <w:rFonts w:ascii="Calibri" w:hAnsi="Calibri" w:cs="Calibri"/>
                <w:sz w:val="22"/>
                <w:szCs w:val="22"/>
              </w:rPr>
            </w:pPr>
          </w:p>
        </w:tc>
        <w:tc>
          <w:tcPr>
            <w:tcW w:w="5390" w:type="dxa"/>
          </w:tcPr>
          <w:p w14:paraId="55D877C3" w14:textId="4B19F034" w:rsidR="00025348" w:rsidRPr="00025348" w:rsidRDefault="00025348" w:rsidP="00025348">
            <w:pPr>
              <w:rPr>
                <w:rFonts w:ascii="Calibri" w:hAnsi="Calibri" w:cs="Calibri"/>
                <w:sz w:val="22"/>
                <w:szCs w:val="22"/>
              </w:rPr>
            </w:pPr>
            <w:r w:rsidRPr="00025348">
              <w:rPr>
                <w:sz w:val="22"/>
                <w:szCs w:val="22"/>
              </w:rPr>
              <w:t>A way of learning lines quickly</w:t>
            </w:r>
          </w:p>
        </w:tc>
        <w:tc>
          <w:tcPr>
            <w:tcW w:w="723" w:type="dxa"/>
          </w:tcPr>
          <w:p w14:paraId="6C775D56" w14:textId="77777777" w:rsidR="00025348" w:rsidRPr="00025348" w:rsidRDefault="00025348" w:rsidP="00025348">
            <w:pPr>
              <w:rPr>
                <w:rFonts w:ascii="Calibri" w:hAnsi="Calibri" w:cs="Calibri"/>
                <w:sz w:val="22"/>
                <w:szCs w:val="22"/>
              </w:rPr>
            </w:pPr>
          </w:p>
        </w:tc>
      </w:tr>
      <w:tr w:rsidR="00025348" w:rsidRPr="00555E21" w14:paraId="7DED567A" w14:textId="77777777" w:rsidTr="00727C73">
        <w:trPr>
          <w:trHeight w:val="156"/>
        </w:trPr>
        <w:tc>
          <w:tcPr>
            <w:tcW w:w="3914" w:type="dxa"/>
            <w:vMerge w:val="restart"/>
            <w:shd w:val="clear" w:color="auto" w:fill="D9D9D9" w:themeFill="background1" w:themeFillShade="D9"/>
          </w:tcPr>
          <w:p w14:paraId="762873B6" w14:textId="1A00EAAF" w:rsidR="00025348" w:rsidRPr="00025348" w:rsidRDefault="00025348" w:rsidP="00025348">
            <w:pPr>
              <w:rPr>
                <w:rFonts w:ascii="Calibri" w:hAnsi="Calibri" w:cs="Calibri"/>
                <w:sz w:val="22"/>
                <w:szCs w:val="22"/>
              </w:rPr>
            </w:pPr>
            <w:r w:rsidRPr="00025348">
              <w:rPr>
                <w:sz w:val="22"/>
                <w:szCs w:val="22"/>
              </w:rPr>
              <w:t>What is a character's objective?</w:t>
            </w:r>
          </w:p>
        </w:tc>
        <w:tc>
          <w:tcPr>
            <w:tcW w:w="5390" w:type="dxa"/>
            <w:shd w:val="clear" w:color="auto" w:fill="D9D9D9" w:themeFill="background1" w:themeFillShade="D9"/>
          </w:tcPr>
          <w:p w14:paraId="08EC0A40" w14:textId="5B8E59C8" w:rsidR="00025348" w:rsidRPr="00025348" w:rsidRDefault="00025348" w:rsidP="00025348">
            <w:pPr>
              <w:rPr>
                <w:rFonts w:ascii="Calibri" w:hAnsi="Calibri" w:cs="Calibri"/>
                <w:sz w:val="22"/>
                <w:szCs w:val="22"/>
              </w:rPr>
            </w:pPr>
            <w:r w:rsidRPr="00025348">
              <w:rPr>
                <w:sz w:val="22"/>
                <w:szCs w:val="22"/>
              </w:rPr>
              <w:t>What they want to achieve in a scene</w:t>
            </w:r>
          </w:p>
        </w:tc>
        <w:tc>
          <w:tcPr>
            <w:tcW w:w="723" w:type="dxa"/>
            <w:shd w:val="clear" w:color="auto" w:fill="D9D9D9" w:themeFill="background1" w:themeFillShade="D9"/>
          </w:tcPr>
          <w:p w14:paraId="6251F9E9" w14:textId="77777777" w:rsidR="00025348" w:rsidRPr="00025348" w:rsidRDefault="00025348" w:rsidP="00025348">
            <w:pPr>
              <w:rPr>
                <w:rFonts w:ascii="Calibri" w:hAnsi="Calibri" w:cs="Calibri"/>
                <w:sz w:val="22"/>
                <w:szCs w:val="22"/>
              </w:rPr>
            </w:pPr>
          </w:p>
        </w:tc>
      </w:tr>
      <w:tr w:rsidR="00025348" w:rsidRPr="00555E21" w14:paraId="620D1E9F" w14:textId="77777777" w:rsidTr="00727C73">
        <w:trPr>
          <w:trHeight w:val="226"/>
        </w:trPr>
        <w:tc>
          <w:tcPr>
            <w:tcW w:w="3914" w:type="dxa"/>
            <w:vMerge/>
            <w:shd w:val="clear" w:color="auto" w:fill="D9D9D9" w:themeFill="background1" w:themeFillShade="D9"/>
          </w:tcPr>
          <w:p w14:paraId="151B89AC"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5C7D4EFE" w14:textId="7F1744DD" w:rsidR="00025348" w:rsidRPr="00025348" w:rsidRDefault="00025348" w:rsidP="00025348">
            <w:pPr>
              <w:rPr>
                <w:rFonts w:ascii="Calibri" w:hAnsi="Calibri" w:cs="Calibri"/>
                <w:sz w:val="22"/>
                <w:szCs w:val="22"/>
              </w:rPr>
            </w:pPr>
            <w:r w:rsidRPr="00025348">
              <w:rPr>
                <w:sz w:val="22"/>
                <w:szCs w:val="22"/>
              </w:rPr>
              <w:t>What costume they wear</w:t>
            </w:r>
          </w:p>
        </w:tc>
        <w:tc>
          <w:tcPr>
            <w:tcW w:w="723" w:type="dxa"/>
            <w:shd w:val="clear" w:color="auto" w:fill="D9D9D9" w:themeFill="background1" w:themeFillShade="D9"/>
          </w:tcPr>
          <w:p w14:paraId="4E4C595D" w14:textId="77777777" w:rsidR="00025348" w:rsidRPr="00025348" w:rsidRDefault="00025348" w:rsidP="00025348">
            <w:pPr>
              <w:rPr>
                <w:rFonts w:ascii="Calibri" w:hAnsi="Calibri" w:cs="Calibri"/>
                <w:sz w:val="22"/>
                <w:szCs w:val="22"/>
              </w:rPr>
            </w:pPr>
          </w:p>
        </w:tc>
      </w:tr>
      <w:tr w:rsidR="00025348" w:rsidRPr="00555E21" w14:paraId="185CAF53" w14:textId="77777777" w:rsidTr="00727C73">
        <w:trPr>
          <w:trHeight w:val="356"/>
        </w:trPr>
        <w:tc>
          <w:tcPr>
            <w:tcW w:w="3914" w:type="dxa"/>
            <w:vMerge/>
            <w:shd w:val="clear" w:color="auto" w:fill="D9D9D9" w:themeFill="background1" w:themeFillShade="D9"/>
          </w:tcPr>
          <w:p w14:paraId="2C5CB1CC"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7B1DB87F" w14:textId="3AB9D21D" w:rsidR="00025348" w:rsidRPr="00025348" w:rsidRDefault="00025348" w:rsidP="00025348">
            <w:pPr>
              <w:rPr>
                <w:rFonts w:ascii="Calibri" w:hAnsi="Calibri" w:cs="Calibri"/>
                <w:sz w:val="22"/>
                <w:szCs w:val="22"/>
              </w:rPr>
            </w:pPr>
            <w:r w:rsidRPr="00025348">
              <w:rPr>
                <w:sz w:val="22"/>
                <w:szCs w:val="22"/>
              </w:rPr>
              <w:t>Where they live</w:t>
            </w:r>
          </w:p>
        </w:tc>
        <w:tc>
          <w:tcPr>
            <w:tcW w:w="723" w:type="dxa"/>
            <w:shd w:val="clear" w:color="auto" w:fill="D9D9D9" w:themeFill="background1" w:themeFillShade="D9"/>
          </w:tcPr>
          <w:p w14:paraId="3E3BD4BA" w14:textId="77777777" w:rsidR="00025348" w:rsidRPr="00025348" w:rsidRDefault="00025348" w:rsidP="00025348">
            <w:pPr>
              <w:rPr>
                <w:rFonts w:ascii="Calibri" w:hAnsi="Calibri" w:cs="Calibri"/>
                <w:sz w:val="22"/>
                <w:szCs w:val="22"/>
              </w:rPr>
            </w:pPr>
          </w:p>
        </w:tc>
      </w:tr>
      <w:tr w:rsidR="00025348" w:rsidRPr="00555E21" w14:paraId="2FC2070D" w14:textId="77777777" w:rsidTr="00727C73">
        <w:trPr>
          <w:trHeight w:val="241"/>
        </w:trPr>
        <w:tc>
          <w:tcPr>
            <w:tcW w:w="3914" w:type="dxa"/>
            <w:vMerge w:val="restart"/>
          </w:tcPr>
          <w:p w14:paraId="36BECF21" w14:textId="03E4D2F2" w:rsidR="00025348" w:rsidRPr="00025348" w:rsidRDefault="00025348" w:rsidP="00025348">
            <w:pPr>
              <w:rPr>
                <w:rFonts w:ascii="Calibri" w:hAnsi="Calibri" w:cs="Calibri"/>
                <w:sz w:val="22"/>
                <w:szCs w:val="22"/>
              </w:rPr>
            </w:pPr>
            <w:r w:rsidRPr="00025348">
              <w:rPr>
                <w:sz w:val="22"/>
                <w:szCs w:val="22"/>
              </w:rPr>
              <w:t>What is a character's super objective?</w:t>
            </w:r>
          </w:p>
        </w:tc>
        <w:tc>
          <w:tcPr>
            <w:tcW w:w="5390" w:type="dxa"/>
          </w:tcPr>
          <w:p w14:paraId="511D05DF" w14:textId="298AD9BE" w:rsidR="00025348" w:rsidRPr="00025348" w:rsidRDefault="00025348" w:rsidP="00025348">
            <w:pPr>
              <w:rPr>
                <w:rFonts w:ascii="Calibri" w:hAnsi="Calibri" w:cs="Calibri"/>
                <w:sz w:val="22"/>
                <w:szCs w:val="22"/>
              </w:rPr>
            </w:pPr>
            <w:r w:rsidRPr="00025348">
              <w:rPr>
                <w:sz w:val="22"/>
                <w:szCs w:val="22"/>
              </w:rPr>
              <w:t>What they want throughout the entire play</w:t>
            </w:r>
          </w:p>
        </w:tc>
        <w:tc>
          <w:tcPr>
            <w:tcW w:w="723" w:type="dxa"/>
          </w:tcPr>
          <w:p w14:paraId="61771087" w14:textId="77777777" w:rsidR="00025348" w:rsidRPr="00025348" w:rsidRDefault="00025348" w:rsidP="00025348">
            <w:pPr>
              <w:rPr>
                <w:rFonts w:ascii="Calibri" w:hAnsi="Calibri" w:cs="Calibri"/>
                <w:sz w:val="22"/>
                <w:szCs w:val="22"/>
              </w:rPr>
            </w:pPr>
          </w:p>
        </w:tc>
      </w:tr>
      <w:tr w:rsidR="00025348" w:rsidRPr="00555E21" w14:paraId="2C76B978" w14:textId="77777777" w:rsidTr="00025348">
        <w:trPr>
          <w:trHeight w:val="117"/>
        </w:trPr>
        <w:tc>
          <w:tcPr>
            <w:tcW w:w="3914" w:type="dxa"/>
            <w:vMerge/>
          </w:tcPr>
          <w:p w14:paraId="419548CD" w14:textId="77777777" w:rsidR="00025348" w:rsidRPr="00025348" w:rsidRDefault="00025348" w:rsidP="00025348">
            <w:pPr>
              <w:rPr>
                <w:rFonts w:ascii="Calibri" w:hAnsi="Calibri" w:cs="Calibri"/>
                <w:sz w:val="22"/>
                <w:szCs w:val="22"/>
              </w:rPr>
            </w:pPr>
          </w:p>
        </w:tc>
        <w:tc>
          <w:tcPr>
            <w:tcW w:w="5390" w:type="dxa"/>
          </w:tcPr>
          <w:p w14:paraId="1716BA77" w14:textId="4ED0265D" w:rsidR="00025348" w:rsidRPr="00025348" w:rsidRDefault="00025348" w:rsidP="00025348">
            <w:pPr>
              <w:rPr>
                <w:rFonts w:ascii="Calibri" w:hAnsi="Calibri" w:cs="Calibri"/>
                <w:sz w:val="22"/>
                <w:szCs w:val="22"/>
              </w:rPr>
            </w:pPr>
            <w:r w:rsidRPr="00025348">
              <w:rPr>
                <w:sz w:val="22"/>
                <w:szCs w:val="22"/>
              </w:rPr>
              <w:t>The biggest prop on stage</w:t>
            </w:r>
          </w:p>
        </w:tc>
        <w:tc>
          <w:tcPr>
            <w:tcW w:w="723" w:type="dxa"/>
          </w:tcPr>
          <w:p w14:paraId="5DFC2079" w14:textId="77777777" w:rsidR="00025348" w:rsidRPr="00025348" w:rsidRDefault="00025348" w:rsidP="00025348">
            <w:pPr>
              <w:rPr>
                <w:rFonts w:ascii="Calibri" w:hAnsi="Calibri" w:cs="Calibri"/>
                <w:sz w:val="22"/>
                <w:szCs w:val="22"/>
              </w:rPr>
            </w:pPr>
          </w:p>
        </w:tc>
      </w:tr>
      <w:tr w:rsidR="00025348" w:rsidRPr="00555E21" w14:paraId="6625BA5D" w14:textId="77777777" w:rsidTr="00727C73">
        <w:trPr>
          <w:trHeight w:val="406"/>
        </w:trPr>
        <w:tc>
          <w:tcPr>
            <w:tcW w:w="3914" w:type="dxa"/>
            <w:vMerge/>
          </w:tcPr>
          <w:p w14:paraId="61B5FF91" w14:textId="77777777" w:rsidR="00025348" w:rsidRPr="00025348" w:rsidRDefault="00025348" w:rsidP="00025348">
            <w:pPr>
              <w:rPr>
                <w:rFonts w:ascii="Calibri" w:hAnsi="Calibri" w:cs="Calibri"/>
                <w:sz w:val="22"/>
                <w:szCs w:val="22"/>
              </w:rPr>
            </w:pPr>
          </w:p>
        </w:tc>
        <w:tc>
          <w:tcPr>
            <w:tcW w:w="5390" w:type="dxa"/>
          </w:tcPr>
          <w:p w14:paraId="1E1A48C0" w14:textId="225C9D8C" w:rsidR="00025348" w:rsidRPr="00025348" w:rsidRDefault="00025348" w:rsidP="00025348">
            <w:pPr>
              <w:rPr>
                <w:rFonts w:ascii="Calibri" w:hAnsi="Calibri" w:cs="Calibri"/>
                <w:sz w:val="22"/>
                <w:szCs w:val="22"/>
              </w:rPr>
            </w:pPr>
            <w:r w:rsidRPr="00025348">
              <w:rPr>
                <w:sz w:val="22"/>
                <w:szCs w:val="22"/>
              </w:rPr>
              <w:t>The final line of the play</w:t>
            </w:r>
          </w:p>
        </w:tc>
        <w:tc>
          <w:tcPr>
            <w:tcW w:w="723" w:type="dxa"/>
          </w:tcPr>
          <w:p w14:paraId="7165B6E1" w14:textId="77777777" w:rsidR="00025348" w:rsidRPr="00025348" w:rsidRDefault="00025348" w:rsidP="00025348">
            <w:pPr>
              <w:rPr>
                <w:rFonts w:ascii="Calibri" w:hAnsi="Calibri" w:cs="Calibri"/>
                <w:sz w:val="22"/>
                <w:szCs w:val="22"/>
              </w:rPr>
            </w:pPr>
          </w:p>
        </w:tc>
      </w:tr>
      <w:tr w:rsidR="00025348" w:rsidRPr="00555E21" w14:paraId="0902A7DE" w14:textId="77777777" w:rsidTr="00727C73">
        <w:trPr>
          <w:trHeight w:val="241"/>
        </w:trPr>
        <w:tc>
          <w:tcPr>
            <w:tcW w:w="3914" w:type="dxa"/>
            <w:vMerge w:val="restart"/>
            <w:shd w:val="clear" w:color="auto" w:fill="D9D9D9" w:themeFill="background1" w:themeFillShade="D9"/>
          </w:tcPr>
          <w:p w14:paraId="506B7FE4" w14:textId="3A804933" w:rsidR="00025348" w:rsidRPr="00025348" w:rsidRDefault="00025348" w:rsidP="00025348">
            <w:pPr>
              <w:rPr>
                <w:rFonts w:ascii="Calibri" w:hAnsi="Calibri" w:cs="Calibri"/>
                <w:sz w:val="22"/>
                <w:szCs w:val="22"/>
              </w:rPr>
            </w:pPr>
            <w:r w:rsidRPr="00025348">
              <w:rPr>
                <w:sz w:val="22"/>
                <w:szCs w:val="22"/>
              </w:rPr>
              <w:t>Why might a director combine Epic Theatre and Naturalism in Hybrid Theatre?</w:t>
            </w:r>
          </w:p>
        </w:tc>
        <w:tc>
          <w:tcPr>
            <w:tcW w:w="5390" w:type="dxa"/>
            <w:shd w:val="clear" w:color="auto" w:fill="D9D9D9" w:themeFill="background1" w:themeFillShade="D9"/>
          </w:tcPr>
          <w:p w14:paraId="47161C34" w14:textId="791F4CD0" w:rsidR="00025348" w:rsidRPr="00025348" w:rsidRDefault="00025348" w:rsidP="00025348">
            <w:pPr>
              <w:rPr>
                <w:rFonts w:ascii="Calibri" w:hAnsi="Calibri" w:cs="Calibri"/>
                <w:sz w:val="22"/>
                <w:szCs w:val="22"/>
              </w:rPr>
            </w:pPr>
            <w:r w:rsidRPr="00025348">
              <w:rPr>
                <w:sz w:val="22"/>
                <w:szCs w:val="22"/>
              </w:rPr>
              <w:t>To create realistic characters while also encouraging the audience to think critically about important issues</w:t>
            </w:r>
          </w:p>
        </w:tc>
        <w:tc>
          <w:tcPr>
            <w:tcW w:w="723" w:type="dxa"/>
            <w:shd w:val="clear" w:color="auto" w:fill="D9D9D9" w:themeFill="background1" w:themeFillShade="D9"/>
          </w:tcPr>
          <w:p w14:paraId="3644D095" w14:textId="77777777" w:rsidR="00025348" w:rsidRPr="00025348" w:rsidRDefault="00025348" w:rsidP="00025348">
            <w:pPr>
              <w:rPr>
                <w:rFonts w:ascii="Calibri" w:hAnsi="Calibri" w:cs="Calibri"/>
                <w:sz w:val="22"/>
                <w:szCs w:val="22"/>
              </w:rPr>
            </w:pPr>
          </w:p>
        </w:tc>
      </w:tr>
      <w:tr w:rsidR="00025348" w:rsidRPr="00555E21" w14:paraId="6DA80063" w14:textId="77777777" w:rsidTr="00727C73">
        <w:trPr>
          <w:trHeight w:val="137"/>
        </w:trPr>
        <w:tc>
          <w:tcPr>
            <w:tcW w:w="3914" w:type="dxa"/>
            <w:vMerge/>
            <w:shd w:val="clear" w:color="auto" w:fill="D9D9D9" w:themeFill="background1" w:themeFillShade="D9"/>
          </w:tcPr>
          <w:p w14:paraId="45EEAAEB"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701FC6D8" w14:textId="40D2B1A9" w:rsidR="00025348" w:rsidRPr="00025348" w:rsidRDefault="00025348" w:rsidP="00025348">
            <w:pPr>
              <w:rPr>
                <w:rFonts w:ascii="Calibri" w:hAnsi="Calibri" w:cs="Calibri"/>
                <w:sz w:val="22"/>
                <w:szCs w:val="22"/>
              </w:rPr>
            </w:pPr>
            <w:r w:rsidRPr="00025348">
              <w:rPr>
                <w:sz w:val="22"/>
                <w:szCs w:val="22"/>
              </w:rPr>
              <w:t>To make the play as long as possible</w:t>
            </w:r>
          </w:p>
        </w:tc>
        <w:tc>
          <w:tcPr>
            <w:tcW w:w="723" w:type="dxa"/>
            <w:shd w:val="clear" w:color="auto" w:fill="D9D9D9" w:themeFill="background1" w:themeFillShade="D9"/>
          </w:tcPr>
          <w:p w14:paraId="0E1C45A2" w14:textId="77777777" w:rsidR="00025348" w:rsidRPr="00025348" w:rsidRDefault="00025348" w:rsidP="00025348">
            <w:pPr>
              <w:rPr>
                <w:rFonts w:ascii="Calibri" w:hAnsi="Calibri" w:cs="Calibri"/>
                <w:sz w:val="22"/>
                <w:szCs w:val="22"/>
              </w:rPr>
            </w:pPr>
          </w:p>
        </w:tc>
      </w:tr>
      <w:tr w:rsidR="00025348" w:rsidRPr="00555E21" w14:paraId="6FD98666" w14:textId="77777777" w:rsidTr="00727C73">
        <w:trPr>
          <w:trHeight w:val="369"/>
        </w:trPr>
        <w:tc>
          <w:tcPr>
            <w:tcW w:w="3914" w:type="dxa"/>
            <w:vMerge/>
            <w:shd w:val="clear" w:color="auto" w:fill="D9D9D9" w:themeFill="background1" w:themeFillShade="D9"/>
          </w:tcPr>
          <w:p w14:paraId="6123BA11"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32A611CB" w14:textId="6DF68206" w:rsidR="00025348" w:rsidRPr="00025348" w:rsidRDefault="00025348" w:rsidP="00025348">
            <w:pPr>
              <w:rPr>
                <w:rFonts w:ascii="Calibri" w:hAnsi="Calibri" w:cs="Calibri"/>
                <w:sz w:val="22"/>
                <w:szCs w:val="22"/>
              </w:rPr>
            </w:pPr>
            <w:r w:rsidRPr="00025348">
              <w:rPr>
                <w:sz w:val="22"/>
                <w:szCs w:val="22"/>
              </w:rPr>
              <w:t>To avoid using actors on stage</w:t>
            </w:r>
          </w:p>
        </w:tc>
        <w:tc>
          <w:tcPr>
            <w:tcW w:w="723" w:type="dxa"/>
            <w:shd w:val="clear" w:color="auto" w:fill="D9D9D9" w:themeFill="background1" w:themeFillShade="D9"/>
          </w:tcPr>
          <w:p w14:paraId="280556A3" w14:textId="77777777" w:rsidR="00025348" w:rsidRPr="00025348" w:rsidRDefault="00025348" w:rsidP="00025348">
            <w:pPr>
              <w:rPr>
                <w:rFonts w:ascii="Calibri" w:hAnsi="Calibri" w:cs="Calibri"/>
                <w:sz w:val="22"/>
                <w:szCs w:val="22"/>
              </w:rPr>
            </w:pPr>
          </w:p>
        </w:tc>
      </w:tr>
      <w:tr w:rsidR="00025348" w:rsidRPr="00555E21" w14:paraId="6581B5C4" w14:textId="77777777" w:rsidTr="00727C73">
        <w:trPr>
          <w:trHeight w:val="242"/>
        </w:trPr>
        <w:tc>
          <w:tcPr>
            <w:tcW w:w="3914" w:type="dxa"/>
            <w:vMerge w:val="restart"/>
          </w:tcPr>
          <w:p w14:paraId="0705F96F" w14:textId="41CF190C" w:rsidR="00025348" w:rsidRPr="00025348" w:rsidRDefault="00025348" w:rsidP="00025348">
            <w:pPr>
              <w:rPr>
                <w:rFonts w:ascii="Calibri" w:hAnsi="Calibri" w:cs="Calibri"/>
                <w:sz w:val="22"/>
                <w:szCs w:val="22"/>
              </w:rPr>
            </w:pPr>
            <w:r w:rsidRPr="00025348">
              <w:rPr>
                <w:rFonts w:ascii="Calibri" w:hAnsi="Calibri" w:cs="Calibri"/>
                <w:sz w:val="22"/>
                <w:szCs w:val="22"/>
              </w:rPr>
              <w:t>How can the Magic If and direct address work together in Hybrid Theatre?</w:t>
            </w:r>
          </w:p>
        </w:tc>
        <w:tc>
          <w:tcPr>
            <w:tcW w:w="5390" w:type="dxa"/>
          </w:tcPr>
          <w:p w14:paraId="0B3ECCE7" w14:textId="3FB89CC8" w:rsidR="00025348" w:rsidRPr="00025348" w:rsidRDefault="00025348" w:rsidP="00025348">
            <w:pPr>
              <w:rPr>
                <w:rFonts w:ascii="Calibri" w:hAnsi="Calibri" w:cs="Calibri"/>
                <w:sz w:val="22"/>
                <w:szCs w:val="22"/>
              </w:rPr>
            </w:pPr>
            <w:r w:rsidRPr="00025348">
              <w:rPr>
                <w:sz w:val="22"/>
                <w:szCs w:val="22"/>
              </w:rPr>
              <w:t>Actors create believable characters using the Magic If while also speaking directly to the audience to share ideas and make them think</w:t>
            </w:r>
          </w:p>
        </w:tc>
        <w:tc>
          <w:tcPr>
            <w:tcW w:w="723" w:type="dxa"/>
          </w:tcPr>
          <w:p w14:paraId="03476887" w14:textId="77777777" w:rsidR="00025348" w:rsidRPr="00025348" w:rsidRDefault="00025348" w:rsidP="00025348">
            <w:pPr>
              <w:rPr>
                <w:rFonts w:ascii="Calibri" w:hAnsi="Calibri" w:cs="Calibri"/>
                <w:sz w:val="22"/>
                <w:szCs w:val="22"/>
              </w:rPr>
            </w:pPr>
          </w:p>
        </w:tc>
      </w:tr>
      <w:tr w:rsidR="00025348" w:rsidRPr="00555E21" w14:paraId="36F26706" w14:textId="77777777" w:rsidTr="00727C73">
        <w:trPr>
          <w:trHeight w:val="264"/>
        </w:trPr>
        <w:tc>
          <w:tcPr>
            <w:tcW w:w="3914" w:type="dxa"/>
            <w:vMerge/>
          </w:tcPr>
          <w:p w14:paraId="3C271F49" w14:textId="77777777" w:rsidR="00025348" w:rsidRPr="00025348" w:rsidRDefault="00025348" w:rsidP="00025348">
            <w:pPr>
              <w:rPr>
                <w:rFonts w:ascii="Calibri" w:hAnsi="Calibri" w:cs="Calibri"/>
                <w:sz w:val="22"/>
                <w:szCs w:val="22"/>
              </w:rPr>
            </w:pPr>
          </w:p>
        </w:tc>
        <w:tc>
          <w:tcPr>
            <w:tcW w:w="5390" w:type="dxa"/>
          </w:tcPr>
          <w:p w14:paraId="43E80065" w14:textId="28637FFF" w:rsidR="00025348" w:rsidRPr="00025348" w:rsidRDefault="00025348" w:rsidP="00025348">
            <w:pPr>
              <w:rPr>
                <w:rFonts w:ascii="Calibri" w:hAnsi="Calibri" w:cs="Calibri"/>
                <w:sz w:val="22"/>
                <w:szCs w:val="22"/>
              </w:rPr>
            </w:pPr>
            <w:r w:rsidRPr="00025348">
              <w:rPr>
                <w:sz w:val="22"/>
                <w:szCs w:val="22"/>
              </w:rPr>
              <w:t xml:space="preserve">Actors use the Magic If to </w:t>
            </w:r>
            <w:proofErr w:type="spellStart"/>
            <w:r w:rsidRPr="00025348">
              <w:rPr>
                <w:sz w:val="22"/>
                <w:szCs w:val="22"/>
              </w:rPr>
              <w:t>memorise</w:t>
            </w:r>
            <w:proofErr w:type="spellEnd"/>
            <w:r w:rsidRPr="00025348">
              <w:rPr>
                <w:sz w:val="22"/>
                <w:szCs w:val="22"/>
              </w:rPr>
              <w:t xml:space="preserve"> lines and direct address to change costumes</w:t>
            </w:r>
          </w:p>
        </w:tc>
        <w:tc>
          <w:tcPr>
            <w:tcW w:w="723" w:type="dxa"/>
          </w:tcPr>
          <w:p w14:paraId="36640A78" w14:textId="77777777" w:rsidR="00025348" w:rsidRPr="00025348" w:rsidRDefault="00025348" w:rsidP="00025348">
            <w:pPr>
              <w:rPr>
                <w:rFonts w:ascii="Calibri" w:hAnsi="Calibri" w:cs="Calibri"/>
                <w:sz w:val="22"/>
                <w:szCs w:val="22"/>
              </w:rPr>
            </w:pPr>
          </w:p>
        </w:tc>
      </w:tr>
      <w:tr w:rsidR="00025348" w:rsidRPr="00555E21" w14:paraId="6C1D3B95" w14:textId="77777777" w:rsidTr="00727C73">
        <w:trPr>
          <w:trHeight w:val="279"/>
        </w:trPr>
        <w:tc>
          <w:tcPr>
            <w:tcW w:w="3914" w:type="dxa"/>
            <w:vMerge/>
          </w:tcPr>
          <w:p w14:paraId="0C672B52" w14:textId="77777777" w:rsidR="00025348" w:rsidRPr="00025348" w:rsidRDefault="00025348" w:rsidP="00025348">
            <w:pPr>
              <w:rPr>
                <w:rFonts w:ascii="Calibri" w:hAnsi="Calibri" w:cs="Calibri"/>
                <w:sz w:val="22"/>
                <w:szCs w:val="22"/>
              </w:rPr>
            </w:pPr>
          </w:p>
        </w:tc>
        <w:tc>
          <w:tcPr>
            <w:tcW w:w="5390" w:type="dxa"/>
          </w:tcPr>
          <w:p w14:paraId="6CF5AFF8" w14:textId="0C321D3A" w:rsidR="00025348" w:rsidRPr="00025348" w:rsidRDefault="00025348" w:rsidP="00025348">
            <w:pPr>
              <w:rPr>
                <w:rFonts w:ascii="Calibri" w:hAnsi="Calibri" w:cs="Calibri"/>
                <w:sz w:val="22"/>
                <w:szCs w:val="22"/>
              </w:rPr>
            </w:pPr>
            <w:r w:rsidRPr="00025348">
              <w:rPr>
                <w:sz w:val="22"/>
                <w:szCs w:val="22"/>
              </w:rPr>
              <w:t>They cannot be used together in the same performance</w:t>
            </w:r>
          </w:p>
        </w:tc>
        <w:tc>
          <w:tcPr>
            <w:tcW w:w="723" w:type="dxa"/>
          </w:tcPr>
          <w:p w14:paraId="286CAC5D" w14:textId="77777777" w:rsidR="00025348" w:rsidRPr="00025348" w:rsidRDefault="00025348" w:rsidP="00025348">
            <w:pPr>
              <w:rPr>
                <w:rFonts w:ascii="Calibri" w:hAnsi="Calibri" w:cs="Calibri"/>
                <w:sz w:val="22"/>
                <w:szCs w:val="22"/>
              </w:rPr>
            </w:pPr>
          </w:p>
        </w:tc>
      </w:tr>
    </w:tbl>
    <w:p w14:paraId="6224A1FC" w14:textId="71D32692" w:rsidR="00A97AA6" w:rsidRPr="00555E21" w:rsidRDefault="00025348" w:rsidP="00A97AA6">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875328" behindDoc="0" locked="0" layoutInCell="1" allowOverlap="1" wp14:anchorId="1DCC3C32" wp14:editId="5A18B82E">
                <wp:simplePos x="0" y="0"/>
                <wp:positionH relativeFrom="margin">
                  <wp:posOffset>-249685</wp:posOffset>
                </wp:positionH>
                <wp:positionV relativeFrom="bottomMargin">
                  <wp:posOffset>-99151</wp:posOffset>
                </wp:positionV>
                <wp:extent cx="1541780" cy="438150"/>
                <wp:effectExtent l="0" t="0" r="20320" b="19050"/>
                <wp:wrapSquare wrapText="bothSides"/>
                <wp:docPr id="28" name="Text Box 28"/>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F8AD23F" w14:textId="77777777" w:rsidR="007F5DB3" w:rsidRPr="00404745" w:rsidRDefault="007F5DB3"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C3C32" id="Text Box 28" o:spid="_x0000_s1043" type="#_x0000_t202" style="position:absolute;margin-left:-19.65pt;margin-top:-7.8pt;width:121.4pt;height:34.5pt;z-index:251875328;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" fillcolor="white [3201]" strokeweight=".5pt">
                <v:textbox>
                  <w:txbxContent>
                    <w:p w14:paraId="4F8AD23F" w14:textId="77777777" w:rsidR="007F5DB3" w:rsidRPr="00404745" w:rsidRDefault="007F5DB3"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p>
    <w:p w14:paraId="3267368F" w14:textId="397BA444" w:rsidR="00A97AA6" w:rsidRPr="00555E21" w:rsidRDefault="000C6E32" w:rsidP="00A97AA6">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99200" behindDoc="0" locked="0" layoutInCell="1" allowOverlap="1" wp14:anchorId="440FF438" wp14:editId="5CF14670">
                <wp:simplePos x="0" y="0"/>
                <wp:positionH relativeFrom="margin">
                  <wp:posOffset>4970652</wp:posOffset>
                </wp:positionH>
                <wp:positionV relativeFrom="page">
                  <wp:posOffset>1312374</wp:posOffset>
                </wp:positionV>
                <wp:extent cx="1334770" cy="973455"/>
                <wp:effectExtent l="0" t="0" r="1778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00433E" w14:textId="77777777" w:rsidR="007F5DB3" w:rsidRDefault="007F5DB3"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FF438" id="_x0000_s1044" type="#_x0000_t202" style="position:absolute;margin-left:391.4pt;margin-top:103.35pt;width:105.1pt;height:76.6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" fillcolor="white [3201]" strokecolor="black [3200]" strokeweight="1.5pt">
                <v:textbox>
                  <w:txbxContent>
                    <w:p w14:paraId="0600433E" w14:textId="77777777" w:rsidR="007F5DB3" w:rsidRDefault="007F5DB3" w:rsidP="00A97AA6">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8176" behindDoc="1" locked="0" layoutInCell="1" allowOverlap="1" wp14:anchorId="5DDD88E8" wp14:editId="0A9EA3AD">
                <wp:simplePos x="0" y="0"/>
                <wp:positionH relativeFrom="margin">
                  <wp:posOffset>-401320</wp:posOffset>
                </wp:positionH>
                <wp:positionV relativeFrom="page">
                  <wp:posOffset>2341880</wp:posOffset>
                </wp:positionV>
                <wp:extent cx="6716395" cy="6837045"/>
                <wp:effectExtent l="0" t="0" r="27305"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8370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B4428D8" w14:textId="6D56DF04" w:rsidR="007F5DB3" w:rsidRDefault="007F5DB3" w:rsidP="00A97AA6">
                            <w:pPr>
                              <w:pStyle w:val="paragraph"/>
                              <w:spacing w:before="0" w:beforeAutospacing="0" w:after="0" w:afterAutospacing="0"/>
                              <w:textAlignment w:val="baseline"/>
                              <w:rPr>
                                <w:rFonts w:ascii="Segoe UI" w:hAnsi="Segoe UI" w:cs="Segoe UI"/>
                                <w:sz w:val="18"/>
                                <w:szCs w:val="18"/>
                              </w:rPr>
                            </w:pPr>
                          </w:p>
                          <w:p w14:paraId="0E20EDDC" w14:textId="6F618CC0" w:rsidR="007F5DB3" w:rsidRDefault="007F5DB3" w:rsidP="006118E4">
                            <w:pPr>
                              <w:pStyle w:val="paragraph"/>
                              <w:spacing w:before="0" w:beforeAutospacing="0" w:after="0" w:afterAutospacing="0"/>
                              <w:textAlignment w:val="baseline"/>
                              <w:rPr>
                                <w:rFonts w:ascii="Segoe UI" w:hAnsi="Segoe UI" w:cs="Segoe UI"/>
                                <w:sz w:val="18"/>
                                <w:szCs w:val="18"/>
                              </w:rPr>
                            </w:pPr>
                            <w:r w:rsidRPr="00025348">
                              <w:rPr>
                                <w:rStyle w:val="normaltextrun"/>
                                <w:rFonts w:ascii="Calibri" w:eastAsiaTheme="majorEastAsia" w:hAnsi="Calibri" w:cs="Calibri"/>
                                <w:color w:val="000000"/>
                                <w:sz w:val="28"/>
                                <w:szCs w:val="28"/>
                                <w:lang w:val="en-US"/>
                              </w:rPr>
                              <w:t xml:space="preserve"> “I don’t know if I’m doing </w:t>
                            </w:r>
                            <w:r>
                              <w:rPr>
                                <w:rStyle w:val="normaltextrun"/>
                                <w:rFonts w:ascii="Calibri" w:eastAsiaTheme="majorEastAsia" w:hAnsi="Calibri" w:cs="Calibri"/>
                                <w:color w:val="000000"/>
                                <w:sz w:val="28"/>
                                <w:szCs w:val="28"/>
                                <w:lang w:val="en-US"/>
                              </w:rPr>
                              <w:t>this right</w:t>
                            </w:r>
                            <w:r w:rsidRPr="00025348">
                              <w:rPr>
                                <w:rStyle w:val="normaltextrun"/>
                                <w:rFonts w:ascii="Calibri" w:eastAsiaTheme="majorEastAsia" w:hAnsi="Calibri" w:cs="Calibri"/>
                                <w:color w:val="000000"/>
                                <w:sz w:val="28"/>
                                <w:szCs w:val="28"/>
                                <w:lang w:val="en-US"/>
                              </w:rPr>
                              <w:t xml:space="preserve">… </w:t>
                            </w:r>
                            <w:r>
                              <w:rPr>
                                <w:rStyle w:val="normaltextrun"/>
                                <w:rFonts w:ascii="Calibri" w:eastAsiaTheme="majorEastAsia" w:hAnsi="Calibri" w:cs="Calibri"/>
                                <w:color w:val="000000"/>
                                <w:sz w:val="28"/>
                                <w:szCs w:val="28"/>
                                <w:lang w:val="en-US"/>
                              </w:rPr>
                              <w:t xml:space="preserve">what would you expect me to </w:t>
                            </w:r>
                            <w:r w:rsidRPr="00025348">
                              <w:rPr>
                                <w:rStyle w:val="normaltextrun"/>
                                <w:rFonts w:ascii="Calibri" w:eastAsiaTheme="majorEastAsia" w:hAnsi="Calibri" w:cs="Calibri"/>
                                <w:color w:val="000000"/>
                                <w:sz w:val="28"/>
                                <w:szCs w:val="28"/>
                                <w:lang w:val="en-US"/>
                              </w:rPr>
                              <w:t>do?”</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w:t>
                            </w:r>
                          </w:p>
                          <w:p w14:paraId="1A64A8B6" w14:textId="15867A71" w:rsidR="007F5DB3" w:rsidRPr="000F2E2A" w:rsidRDefault="007F5DB3" w:rsidP="00A97AA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423460FC" w14:textId="205DD399" w:rsidR="007F5DB3" w:rsidRDefault="007F5DB3" w:rsidP="00A97AA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797C8F" w14:textId="77777777" w:rsidR="007F5DB3" w:rsidRPr="004225F7" w:rsidRDefault="007F5DB3" w:rsidP="00A97AA6">
                            <w:pPr>
                              <w:pStyle w:val="paragraph"/>
                              <w:spacing w:before="0" w:beforeAutospacing="0" w:after="0" w:afterAutospacing="0"/>
                              <w:textAlignment w:val="baseline"/>
                              <w:rPr>
                                <w:rFonts w:ascii="Segoe UI" w:hAnsi="Segoe UI" w:cs="Segoe UI"/>
                                <w:sz w:val="18"/>
                                <w:szCs w:val="18"/>
                                <w:u w:val="single"/>
                              </w:rPr>
                            </w:pPr>
                          </w:p>
                          <w:p w14:paraId="231DE533"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CEE9B6F"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78CDDD38"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CAC9CC4"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06C293"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F636427"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3063BCF"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02D2D849" w14:textId="77777777" w:rsidR="007F5DB3" w:rsidRPr="006118E4" w:rsidRDefault="007F5DB3" w:rsidP="00A97AA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D88E8" id="_x0000_s1045" type="#_x0000_t202" style="position:absolute;margin-left:-31.6pt;margin-top:184.4pt;width:528.85pt;height:538.35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" fillcolor="white [3201]" strokecolor="black [3200]" strokeweight="1.5pt">
                <v:textbox>
                  <w:txbxContent>
                    <w:p w14:paraId="1B4428D8" w14:textId="6D56DF04" w:rsidR="007F5DB3" w:rsidRDefault="007F5DB3" w:rsidP="00A97AA6">
                      <w:pPr>
                        <w:pStyle w:val="paragraph"/>
                        <w:spacing w:before="0" w:beforeAutospacing="0" w:after="0" w:afterAutospacing="0"/>
                        <w:textAlignment w:val="baseline"/>
                        <w:rPr>
                          <w:rFonts w:ascii="Segoe UI" w:hAnsi="Segoe UI" w:cs="Segoe UI"/>
                          <w:sz w:val="18"/>
                          <w:szCs w:val="18"/>
                        </w:rPr>
                      </w:pPr>
                    </w:p>
                    <w:p w14:paraId="0E20EDDC" w14:textId="6F618CC0" w:rsidR="007F5DB3" w:rsidRDefault="007F5DB3" w:rsidP="006118E4">
                      <w:pPr>
                        <w:pStyle w:val="paragraph"/>
                        <w:spacing w:before="0" w:beforeAutospacing="0" w:after="0" w:afterAutospacing="0"/>
                        <w:textAlignment w:val="baseline"/>
                        <w:rPr>
                          <w:rFonts w:ascii="Segoe UI" w:hAnsi="Segoe UI" w:cs="Segoe UI"/>
                          <w:sz w:val="18"/>
                          <w:szCs w:val="18"/>
                        </w:rPr>
                      </w:pPr>
                      <w:r w:rsidRPr="00025348">
                        <w:rPr>
                          <w:rStyle w:val="normaltextrun"/>
                          <w:rFonts w:ascii="Calibri" w:eastAsiaTheme="majorEastAsia" w:hAnsi="Calibri" w:cs="Calibri"/>
                          <w:color w:val="000000"/>
                          <w:sz w:val="28"/>
                          <w:szCs w:val="28"/>
                          <w:lang w:val="en-US"/>
                        </w:rPr>
                        <w:t xml:space="preserve"> “I don’t know if I’m doing </w:t>
                      </w:r>
                      <w:r>
                        <w:rPr>
                          <w:rStyle w:val="normaltextrun"/>
                          <w:rFonts w:ascii="Calibri" w:eastAsiaTheme="majorEastAsia" w:hAnsi="Calibri" w:cs="Calibri"/>
                          <w:color w:val="000000"/>
                          <w:sz w:val="28"/>
                          <w:szCs w:val="28"/>
                          <w:lang w:val="en-US"/>
                        </w:rPr>
                        <w:t>this right</w:t>
                      </w:r>
                      <w:r w:rsidRPr="00025348">
                        <w:rPr>
                          <w:rStyle w:val="normaltextrun"/>
                          <w:rFonts w:ascii="Calibri" w:eastAsiaTheme="majorEastAsia" w:hAnsi="Calibri" w:cs="Calibri"/>
                          <w:color w:val="000000"/>
                          <w:sz w:val="28"/>
                          <w:szCs w:val="28"/>
                          <w:lang w:val="en-US"/>
                        </w:rPr>
                        <w:t xml:space="preserve">… </w:t>
                      </w:r>
                      <w:r>
                        <w:rPr>
                          <w:rStyle w:val="normaltextrun"/>
                          <w:rFonts w:ascii="Calibri" w:eastAsiaTheme="majorEastAsia" w:hAnsi="Calibri" w:cs="Calibri"/>
                          <w:color w:val="000000"/>
                          <w:sz w:val="28"/>
                          <w:szCs w:val="28"/>
                          <w:lang w:val="en-US"/>
                        </w:rPr>
                        <w:t xml:space="preserve">what would you expect me to </w:t>
                      </w:r>
                      <w:r w:rsidRPr="00025348">
                        <w:rPr>
                          <w:rStyle w:val="normaltextrun"/>
                          <w:rFonts w:ascii="Calibri" w:eastAsiaTheme="majorEastAsia" w:hAnsi="Calibri" w:cs="Calibri"/>
                          <w:color w:val="000000"/>
                          <w:sz w:val="28"/>
                          <w:szCs w:val="28"/>
                          <w:lang w:val="en-US"/>
                        </w:rPr>
                        <w:t>do?”</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w:t>
                      </w:r>
                    </w:p>
                    <w:p w14:paraId="1A64A8B6" w14:textId="15867A71" w:rsidR="007F5DB3" w:rsidRPr="000F2E2A" w:rsidRDefault="007F5DB3" w:rsidP="00A97AA6">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w:t>
                      </w:r>
                    </w:p>
                    <w:p w14:paraId="423460FC" w14:textId="205DD399" w:rsidR="007F5DB3" w:rsidRDefault="007F5DB3" w:rsidP="00A97AA6">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797C8F" w14:textId="77777777" w:rsidR="007F5DB3" w:rsidRPr="004225F7" w:rsidRDefault="007F5DB3" w:rsidP="00A97AA6">
                      <w:pPr>
                        <w:pStyle w:val="paragraph"/>
                        <w:spacing w:before="0" w:beforeAutospacing="0" w:after="0" w:afterAutospacing="0"/>
                        <w:textAlignment w:val="baseline"/>
                        <w:rPr>
                          <w:rFonts w:ascii="Segoe UI" w:hAnsi="Segoe UI" w:cs="Segoe UI"/>
                          <w:sz w:val="18"/>
                          <w:szCs w:val="18"/>
                          <w:u w:val="single"/>
                        </w:rPr>
                      </w:pPr>
                    </w:p>
                    <w:p w14:paraId="231DE533"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CEE9B6F"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78CDDD38"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CAC9CC4"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5506C293"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7F636427"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23063BCF"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02D2D849" w14:textId="77777777" w:rsidR="007F5DB3" w:rsidRPr="006118E4" w:rsidRDefault="007F5DB3" w:rsidP="00A97AA6">
                      <w:pPr>
                        <w:rPr>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97152" behindDoc="1" locked="0" layoutInCell="1" allowOverlap="1" wp14:anchorId="4800E437" wp14:editId="185CF07C">
                <wp:simplePos x="0" y="0"/>
                <wp:positionH relativeFrom="margin">
                  <wp:posOffset>-401320</wp:posOffset>
                </wp:positionH>
                <wp:positionV relativeFrom="page">
                  <wp:posOffset>585470</wp:posOffset>
                </wp:positionV>
                <wp:extent cx="6710045" cy="1704975"/>
                <wp:effectExtent l="0" t="0" r="1460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292384" w14:textId="5D982F32" w:rsidR="007F5DB3" w:rsidRPr="000C6E32" w:rsidRDefault="008417E9" w:rsidP="000C6E32">
                            <w:pPr>
                              <w:rPr>
                                <w:b/>
                              </w:rPr>
                            </w:pPr>
                            <w:r>
                              <w:rPr>
                                <w:b/>
                              </w:rPr>
                              <w:t>Task four</w:t>
                            </w:r>
                            <w:r w:rsidR="007F5DB3" w:rsidRPr="000C6E32">
                              <w:rPr>
                                <w:b/>
                              </w:rPr>
                              <w:t xml:space="preserve"> - </w:t>
                            </w:r>
                            <w:r w:rsidR="007F5DB3">
                              <w:rPr>
                                <w:b/>
                              </w:rPr>
                              <w:t>Hybrid Theatre</w:t>
                            </w:r>
                            <w:r w:rsidR="007F5DB3" w:rsidRPr="000C6E32">
                              <w:rPr>
                                <w:b/>
                              </w:rPr>
                              <w:t xml:space="preserve"> Written</w:t>
                            </w:r>
                          </w:p>
                          <w:p w14:paraId="7B07F973" w14:textId="483F36E1" w:rsidR="007F5DB3" w:rsidRPr="004C4DB0" w:rsidRDefault="007F5DB3"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BF9AF07" w14:textId="77777777" w:rsidR="007F5DB3" w:rsidRPr="004C4DB0" w:rsidRDefault="007F5DB3" w:rsidP="00A97AA6">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34BCA24B" w14:textId="77777777" w:rsidR="007F5DB3" w:rsidRPr="004C4DB0" w:rsidRDefault="007F5DB3" w:rsidP="00A97AA6">
                            <w:r w:rsidRPr="004C4DB0">
                              <w:rPr>
                                <w:lang w:val="en-GB"/>
                              </w:rPr>
                              <w:t>Highlight every key term that you use.</w:t>
                            </w:r>
                            <w:r w:rsidRPr="004C4DB0">
                              <w:rPr>
                                <w:rFonts w:ascii="Arial" w:hAnsi="Arial" w:cs="Arial"/>
                                <w:lang w:val="en-GB"/>
                              </w:rPr>
                              <w:t> </w:t>
                            </w:r>
                            <w:r w:rsidRPr="004C4DB0">
                              <w:t> </w:t>
                            </w:r>
                          </w:p>
                          <w:p w14:paraId="43AAEFBD" w14:textId="52B01EB4" w:rsidR="007F5DB3" w:rsidRPr="004C4DB0" w:rsidRDefault="007F5DB3" w:rsidP="00A97AA6">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0FBBECFF" w14:textId="77777777" w:rsidR="007F5DB3" w:rsidRPr="004C4DB0" w:rsidRDefault="007F5DB3" w:rsidP="00A97AA6">
                            <w:r w:rsidRPr="004C4DB0">
                              <w:rPr>
                                <w:noProof/>
                                <w:lang w:val="en-GB" w:eastAsia="en-GB"/>
                              </w:rPr>
                              <w:drawing>
                                <wp:inline distT="0" distB="0" distL="0" distR="0" wp14:anchorId="7E0EACB1" wp14:editId="1403FF95">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377FA31E" w14:textId="77777777" w:rsidR="007F5DB3" w:rsidRPr="004C4DB0" w:rsidRDefault="007F5DB3" w:rsidP="00A97AA6">
                            <w:r w:rsidRPr="004C4DB0">
                              <w:t> </w:t>
                            </w:r>
                          </w:p>
                          <w:p w14:paraId="36A17D62" w14:textId="77777777" w:rsidR="007F5DB3" w:rsidRPr="004C4DB0" w:rsidRDefault="007F5DB3" w:rsidP="00A97AA6">
                            <w:r w:rsidRPr="004C4DB0">
                              <w:t> </w:t>
                            </w:r>
                          </w:p>
                          <w:p w14:paraId="6C53D704" w14:textId="77777777" w:rsidR="007F5DB3" w:rsidRPr="004C4DB0" w:rsidRDefault="007F5DB3" w:rsidP="00A97AA6">
                            <w:r w:rsidRPr="004C4DB0">
                              <w:t>“Why did you do that? </w:t>
                            </w:r>
                          </w:p>
                          <w:p w14:paraId="676C9A0E" w14:textId="77777777" w:rsidR="007F5DB3" w:rsidRPr="004C4DB0" w:rsidRDefault="007F5DB3"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7F5DB3" w:rsidRPr="004C4DB0" w:rsidRDefault="007F5DB3" w:rsidP="00A97AA6">
                            <w:r w:rsidRPr="004C4DB0">
                              <w:t>Can’t you see she is upset? </w:t>
                            </w:r>
                          </w:p>
                          <w:p w14:paraId="71419598" w14:textId="77777777" w:rsidR="007F5DB3" w:rsidRPr="004C4DB0" w:rsidRDefault="007F5DB3"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7F5DB3" w:rsidRDefault="007F5DB3"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0E437" id="_x0000_s1046" type="#_x0000_t202" style="position:absolute;margin-left:-31.6pt;margin-top:46.1pt;width:528.35pt;height:134.2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" fillcolor="white [3201]" strokecolor="black [3200]" strokeweight="1.5pt">
                <v:textbox>
                  <w:txbxContent>
                    <w:p w14:paraId="3C292384" w14:textId="5D982F32" w:rsidR="007F5DB3" w:rsidRPr="000C6E32" w:rsidRDefault="008417E9" w:rsidP="000C6E32">
                      <w:pPr>
                        <w:rPr>
                          <w:b/>
                        </w:rPr>
                      </w:pPr>
                      <w:r>
                        <w:rPr>
                          <w:b/>
                        </w:rPr>
                        <w:t>Task four</w:t>
                      </w:r>
                      <w:r w:rsidR="007F5DB3" w:rsidRPr="000C6E32">
                        <w:rPr>
                          <w:b/>
                        </w:rPr>
                        <w:t xml:space="preserve"> - </w:t>
                      </w:r>
                      <w:r w:rsidR="007F5DB3">
                        <w:rPr>
                          <w:b/>
                        </w:rPr>
                        <w:t>Hybrid Theatre</w:t>
                      </w:r>
                      <w:r w:rsidR="007F5DB3" w:rsidRPr="000C6E32">
                        <w:rPr>
                          <w:b/>
                        </w:rPr>
                        <w:t xml:space="preserve"> Written</w:t>
                      </w:r>
                    </w:p>
                    <w:p w14:paraId="7B07F973" w14:textId="483F36E1" w:rsidR="007F5DB3" w:rsidRPr="004C4DB0" w:rsidRDefault="007F5DB3"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BF9AF07" w14:textId="77777777" w:rsidR="007F5DB3" w:rsidRPr="004C4DB0" w:rsidRDefault="007F5DB3" w:rsidP="00A97AA6">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34BCA24B" w14:textId="77777777" w:rsidR="007F5DB3" w:rsidRPr="004C4DB0" w:rsidRDefault="007F5DB3" w:rsidP="00A97AA6">
                      <w:r w:rsidRPr="004C4DB0">
                        <w:rPr>
                          <w:lang w:val="en-GB"/>
                        </w:rPr>
                        <w:t>Highlight every key term that you use.</w:t>
                      </w:r>
                      <w:r w:rsidRPr="004C4DB0">
                        <w:rPr>
                          <w:rFonts w:ascii="Arial" w:hAnsi="Arial" w:cs="Arial"/>
                          <w:lang w:val="en-GB"/>
                        </w:rPr>
                        <w:t> </w:t>
                      </w:r>
                      <w:r w:rsidRPr="004C4DB0">
                        <w:t> </w:t>
                      </w:r>
                    </w:p>
                    <w:p w14:paraId="43AAEFBD" w14:textId="52B01EB4" w:rsidR="007F5DB3" w:rsidRPr="004C4DB0" w:rsidRDefault="007F5DB3" w:rsidP="00A97AA6">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0FBBECFF" w14:textId="77777777" w:rsidR="007F5DB3" w:rsidRPr="004C4DB0" w:rsidRDefault="007F5DB3" w:rsidP="00A97AA6">
                      <w:r w:rsidRPr="004C4DB0">
                        <w:rPr>
                          <w:noProof/>
                          <w:lang w:val="en-GB" w:eastAsia="en-GB"/>
                        </w:rPr>
                        <w:drawing>
                          <wp:inline distT="0" distB="0" distL="0" distR="0" wp14:anchorId="7E0EACB1" wp14:editId="1403FF95">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377FA31E" w14:textId="77777777" w:rsidR="007F5DB3" w:rsidRPr="004C4DB0" w:rsidRDefault="007F5DB3" w:rsidP="00A97AA6">
                      <w:r w:rsidRPr="004C4DB0">
                        <w:t> </w:t>
                      </w:r>
                    </w:p>
                    <w:p w14:paraId="36A17D62" w14:textId="77777777" w:rsidR="007F5DB3" w:rsidRPr="004C4DB0" w:rsidRDefault="007F5DB3" w:rsidP="00A97AA6">
                      <w:r w:rsidRPr="004C4DB0">
                        <w:t> </w:t>
                      </w:r>
                    </w:p>
                    <w:p w14:paraId="6C53D704" w14:textId="77777777" w:rsidR="007F5DB3" w:rsidRPr="004C4DB0" w:rsidRDefault="007F5DB3" w:rsidP="00A97AA6">
                      <w:r w:rsidRPr="004C4DB0">
                        <w:t>“Why did you do that? </w:t>
                      </w:r>
                    </w:p>
                    <w:p w14:paraId="676C9A0E" w14:textId="77777777" w:rsidR="007F5DB3" w:rsidRPr="004C4DB0" w:rsidRDefault="007F5DB3"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7F5DB3" w:rsidRPr="004C4DB0" w:rsidRDefault="007F5DB3" w:rsidP="00A97AA6">
                      <w:r w:rsidRPr="004C4DB0">
                        <w:t>Can’t you see she is upset? </w:t>
                      </w:r>
                    </w:p>
                    <w:p w14:paraId="71419598" w14:textId="77777777" w:rsidR="007F5DB3" w:rsidRPr="004C4DB0" w:rsidRDefault="007F5DB3"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7F5DB3" w:rsidRDefault="007F5DB3" w:rsidP="00A97AA6"/>
                  </w:txbxContent>
                </v:textbox>
                <w10:wrap type="square" anchorx="margin" anchory="page"/>
              </v:shape>
            </w:pict>
          </mc:Fallback>
        </mc:AlternateContent>
      </w:r>
    </w:p>
    <w:p w14:paraId="3CA4E903" w14:textId="00025B2C" w:rsidR="00A97AA6" w:rsidRPr="00555E21" w:rsidRDefault="008417E9" w:rsidP="00A97AA6">
      <w:pPr>
        <w:jc w:val="center"/>
        <w:rPr>
          <w:rFonts w:ascii="Calibri" w:hAnsi="Calibri" w:cs="Calibri"/>
          <w:sz w:val="28"/>
          <w:szCs w:val="28"/>
          <w:u w:val="single"/>
        </w:rPr>
      </w:pPr>
      <w:r>
        <w:rPr>
          <w:rFonts w:ascii="Calibri" w:hAnsi="Calibri" w:cs="Calibri"/>
          <w:sz w:val="28"/>
          <w:u w:val="single"/>
        </w:rPr>
        <w:lastRenderedPageBreak/>
        <w:t>Task four</w:t>
      </w:r>
      <w:r w:rsidR="000C6E32" w:rsidRPr="00F33033">
        <w:rPr>
          <w:rFonts w:ascii="Calibri" w:hAnsi="Calibri" w:cs="Calibri"/>
          <w:sz w:val="28"/>
          <w:u w:val="single"/>
        </w:rPr>
        <w:t xml:space="preserve"> - </w:t>
      </w:r>
      <w:r w:rsidR="007B3629">
        <w:rPr>
          <w:rFonts w:ascii="Calibri" w:hAnsi="Calibri" w:cs="Calibri"/>
          <w:sz w:val="28"/>
          <w:u w:val="single"/>
        </w:rPr>
        <w:t>Hybrid Theatre</w:t>
      </w:r>
      <w:r w:rsidR="000C6E32" w:rsidRPr="00F33033">
        <w:rPr>
          <w:rFonts w:ascii="Calibri" w:hAnsi="Calibri" w:cs="Calibri"/>
          <w:sz w:val="28"/>
          <w:u w:val="single"/>
        </w:rPr>
        <w:t xml:space="preserve"> Written</w:t>
      </w:r>
      <w:r w:rsidR="000C6E32" w:rsidRPr="00F33033">
        <w:rPr>
          <w:rFonts w:ascii="Calibri" w:hAnsi="Calibri" w:cs="Calibri"/>
          <w:sz w:val="28"/>
          <w:szCs w:val="28"/>
          <w:u w:val="single"/>
        </w:rPr>
        <w:t xml:space="preserve"> </w:t>
      </w:r>
      <w:r w:rsidR="00A97AA6" w:rsidRPr="00555E21">
        <w:rPr>
          <w:rFonts w:ascii="Calibri" w:hAnsi="Calibri" w:cs="Calibri"/>
          <w:sz w:val="28"/>
          <w:szCs w:val="28"/>
          <w:u w:val="single"/>
        </w:rPr>
        <w:t>Feedback</w:t>
      </w:r>
    </w:p>
    <w:p w14:paraId="3787D88A" w14:textId="77777777" w:rsidR="000C6E32" w:rsidRPr="00555E21" w:rsidRDefault="000C6E32" w:rsidP="000C6E32">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878400" behindDoc="0" locked="0" layoutInCell="1" allowOverlap="1" wp14:anchorId="7E59598C" wp14:editId="44CD4FC3">
                <wp:simplePos x="0" y="0"/>
                <wp:positionH relativeFrom="leftMargin">
                  <wp:posOffset>-627042</wp:posOffset>
                </wp:positionH>
                <wp:positionV relativeFrom="paragraph">
                  <wp:posOffset>1527427</wp:posOffset>
                </wp:positionV>
                <wp:extent cx="2585720" cy="370205"/>
                <wp:effectExtent l="2857" t="0" r="26988" b="26987"/>
                <wp:wrapNone/>
                <wp:docPr id="29" name="Text Box 29"/>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25EE4DFA" w14:textId="77777777" w:rsidR="007F5DB3" w:rsidRPr="006965C5" w:rsidRDefault="007F5DB3"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9598C" id="Text Box 29" o:spid="_x0000_s1047" type="#_x0000_t202" style="position:absolute;margin-left:-49.35pt;margin-top:120.25pt;width:203.6pt;height:29.15pt;rotation:90;flip:x;z-index:2518784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" fillcolor="white [3201]" strokeweight=".5pt">
                <v:textbox>
                  <w:txbxContent>
                    <w:p w14:paraId="25EE4DFA" w14:textId="77777777" w:rsidR="007F5DB3" w:rsidRPr="006965C5" w:rsidRDefault="007F5DB3" w:rsidP="000C6E3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877376" behindDoc="0" locked="0" layoutInCell="1" allowOverlap="1" wp14:anchorId="1379C814" wp14:editId="41FD71BF">
            <wp:simplePos x="0" y="0"/>
            <wp:positionH relativeFrom="margin">
              <wp:posOffset>5548184</wp:posOffset>
            </wp:positionH>
            <wp:positionV relativeFrom="paragraph">
              <wp:posOffset>23769</wp:posOffset>
            </wp:positionV>
            <wp:extent cx="635635" cy="375285"/>
            <wp:effectExtent l="0" t="0" r="0" b="5715"/>
            <wp:wrapSquare wrapText="bothSides"/>
            <wp:docPr id="598893344" name="Picture 59889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0C6E32" w:rsidRPr="00555E21" w14:paraId="788D25C0" w14:textId="77777777" w:rsidTr="000C6E32">
        <w:trPr>
          <w:trHeight w:val="545"/>
        </w:trPr>
        <w:tc>
          <w:tcPr>
            <w:tcW w:w="8658" w:type="dxa"/>
          </w:tcPr>
          <w:p w14:paraId="718B0331" w14:textId="77777777" w:rsidR="000C6E32" w:rsidRPr="00555E21" w:rsidRDefault="000C6E32" w:rsidP="000C6E32">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7D065F91" w14:textId="77777777" w:rsidR="000C6E32" w:rsidRPr="00555E21" w:rsidRDefault="000C6E32" w:rsidP="000C6E32">
            <w:pPr>
              <w:rPr>
                <w:rFonts w:ascii="Calibri" w:hAnsi="Calibri" w:cs="Calibri"/>
                <w:szCs w:val="28"/>
              </w:rPr>
            </w:pPr>
          </w:p>
        </w:tc>
      </w:tr>
      <w:tr w:rsidR="000C6E32" w:rsidRPr="00555E21" w14:paraId="5E06A177" w14:textId="77777777" w:rsidTr="000C6E32">
        <w:trPr>
          <w:trHeight w:val="581"/>
        </w:trPr>
        <w:tc>
          <w:tcPr>
            <w:tcW w:w="8658" w:type="dxa"/>
          </w:tcPr>
          <w:p w14:paraId="59EE1C20" w14:textId="77777777" w:rsidR="000C6E32" w:rsidRPr="00555E21" w:rsidRDefault="000C6E32" w:rsidP="000C6E32">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1EB9EEB0" w14:textId="77777777" w:rsidR="000C6E32" w:rsidRPr="00555E21" w:rsidRDefault="000C6E32" w:rsidP="000C6E32">
            <w:pPr>
              <w:rPr>
                <w:rFonts w:ascii="Calibri" w:hAnsi="Calibri" w:cs="Calibri"/>
                <w:szCs w:val="28"/>
              </w:rPr>
            </w:pPr>
          </w:p>
        </w:tc>
      </w:tr>
      <w:tr w:rsidR="000C6E32" w:rsidRPr="00555E21" w14:paraId="24B74BC3" w14:textId="77777777" w:rsidTr="000C6E32">
        <w:trPr>
          <w:trHeight w:val="581"/>
        </w:trPr>
        <w:tc>
          <w:tcPr>
            <w:tcW w:w="8658" w:type="dxa"/>
          </w:tcPr>
          <w:p w14:paraId="3F6D2FAB" w14:textId="77777777" w:rsidR="000C6E32" w:rsidRPr="00555E21" w:rsidRDefault="000C6E32" w:rsidP="000C6E32">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5ACA7A00" w14:textId="77777777" w:rsidR="000C6E32" w:rsidRPr="00555E21" w:rsidRDefault="000C6E32" w:rsidP="000C6E32">
            <w:pPr>
              <w:rPr>
                <w:rFonts w:ascii="Calibri" w:hAnsi="Calibri" w:cs="Calibri"/>
                <w:szCs w:val="28"/>
              </w:rPr>
            </w:pPr>
          </w:p>
        </w:tc>
      </w:tr>
      <w:tr w:rsidR="000C6E32" w:rsidRPr="00555E21" w14:paraId="5B33852D" w14:textId="77777777" w:rsidTr="000C6E32">
        <w:trPr>
          <w:trHeight w:val="545"/>
        </w:trPr>
        <w:tc>
          <w:tcPr>
            <w:tcW w:w="8658" w:type="dxa"/>
          </w:tcPr>
          <w:p w14:paraId="26E231B0" w14:textId="77777777" w:rsidR="000C6E32" w:rsidRPr="00555E21" w:rsidRDefault="000C6E32" w:rsidP="000C6E32">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4E98E91B" w14:textId="77777777" w:rsidR="000C6E32" w:rsidRPr="00555E21" w:rsidRDefault="000C6E32" w:rsidP="000C6E32">
            <w:pPr>
              <w:rPr>
                <w:rFonts w:ascii="Calibri" w:hAnsi="Calibri" w:cs="Calibri"/>
                <w:szCs w:val="28"/>
              </w:rPr>
            </w:pPr>
          </w:p>
        </w:tc>
      </w:tr>
    </w:tbl>
    <w:p w14:paraId="6288FD6A" w14:textId="77777777" w:rsidR="000C6E32" w:rsidRDefault="000C6E32" w:rsidP="000C6E32">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79424" behindDoc="0" locked="0" layoutInCell="1" allowOverlap="1" wp14:anchorId="330174FE" wp14:editId="44D5F938">
                <wp:simplePos x="0" y="0"/>
                <wp:positionH relativeFrom="margin">
                  <wp:align>left</wp:align>
                </wp:positionH>
                <wp:positionV relativeFrom="paragraph">
                  <wp:posOffset>20441</wp:posOffset>
                </wp:positionV>
                <wp:extent cx="6256962" cy="1113231"/>
                <wp:effectExtent l="0" t="0" r="10795" b="10795"/>
                <wp:wrapNone/>
                <wp:docPr id="30" name="Text Box 30"/>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1AABB353" w14:textId="77777777" w:rsidR="007F5DB3" w:rsidRPr="006965C5" w:rsidRDefault="007F5DB3" w:rsidP="000C6E32">
                            <w:pPr>
                              <w:rPr>
                                <w:rFonts w:ascii="Calibri" w:hAnsi="Calibri" w:cs="Calibri"/>
                                <w:sz w:val="28"/>
                              </w:rPr>
                            </w:pPr>
                            <w:r w:rsidRPr="006965C5">
                              <w:rPr>
                                <w:rFonts w:ascii="Calibri" w:hAnsi="Calibri" w:cs="Calibri"/>
                                <w:sz w:val="28"/>
                              </w:rPr>
                              <w:t>Positive points:</w:t>
                            </w:r>
                          </w:p>
                          <w:p w14:paraId="480B3472" w14:textId="77777777" w:rsidR="007F5DB3" w:rsidRPr="006965C5" w:rsidRDefault="007F5DB3" w:rsidP="000C6E32">
                            <w:pPr>
                              <w:rPr>
                                <w:rFonts w:ascii="Calibri" w:hAnsi="Calibri" w:cs="Calibri"/>
                                <w:sz w:val="12"/>
                              </w:rPr>
                            </w:pPr>
                          </w:p>
                          <w:p w14:paraId="70E7C337" w14:textId="77777777" w:rsidR="007F5DB3" w:rsidRPr="006965C5" w:rsidRDefault="007F5DB3" w:rsidP="000C6E32">
                            <w:pPr>
                              <w:rPr>
                                <w:rFonts w:ascii="Calibri" w:hAnsi="Calibri" w:cs="Calibri"/>
                                <w:sz w:val="28"/>
                              </w:rPr>
                            </w:pPr>
                            <w:r w:rsidRPr="006965C5">
                              <w:rPr>
                                <w:rFonts w:ascii="Calibri" w:hAnsi="Calibri" w:cs="Calibri"/>
                                <w:sz w:val="28"/>
                              </w:rPr>
                              <w:t>How to improve further:</w:t>
                            </w:r>
                          </w:p>
                          <w:p w14:paraId="063911F7" w14:textId="77777777" w:rsidR="007F5DB3" w:rsidRPr="00D62C74" w:rsidRDefault="007F5DB3" w:rsidP="000C6E32">
                            <w:pPr>
                              <w:rPr>
                                <w:sz w:val="12"/>
                              </w:rPr>
                            </w:pPr>
                          </w:p>
                          <w:p w14:paraId="5672E34E" w14:textId="77777777" w:rsidR="007F5DB3" w:rsidRDefault="007F5DB3" w:rsidP="000C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174FE" id="Text Box 30" o:spid="_x0000_s1048" type="#_x0000_t202" style="position:absolute;margin-left:0;margin-top:1.6pt;width:492.65pt;height:87.65pt;z-index:251879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" fillcolor="white [3201]" strokeweight=".5pt">
                <v:textbox>
                  <w:txbxContent>
                    <w:p w14:paraId="1AABB353" w14:textId="77777777" w:rsidR="007F5DB3" w:rsidRPr="006965C5" w:rsidRDefault="007F5DB3" w:rsidP="000C6E32">
                      <w:pPr>
                        <w:rPr>
                          <w:rFonts w:ascii="Calibri" w:hAnsi="Calibri" w:cs="Calibri"/>
                          <w:sz w:val="28"/>
                        </w:rPr>
                      </w:pPr>
                      <w:r w:rsidRPr="006965C5">
                        <w:rPr>
                          <w:rFonts w:ascii="Calibri" w:hAnsi="Calibri" w:cs="Calibri"/>
                          <w:sz w:val="28"/>
                        </w:rPr>
                        <w:t>Positive points:</w:t>
                      </w:r>
                    </w:p>
                    <w:p w14:paraId="480B3472" w14:textId="77777777" w:rsidR="007F5DB3" w:rsidRPr="006965C5" w:rsidRDefault="007F5DB3" w:rsidP="000C6E32">
                      <w:pPr>
                        <w:rPr>
                          <w:rFonts w:ascii="Calibri" w:hAnsi="Calibri" w:cs="Calibri"/>
                          <w:sz w:val="12"/>
                        </w:rPr>
                      </w:pPr>
                    </w:p>
                    <w:p w14:paraId="70E7C337" w14:textId="77777777" w:rsidR="007F5DB3" w:rsidRPr="006965C5" w:rsidRDefault="007F5DB3" w:rsidP="000C6E32">
                      <w:pPr>
                        <w:rPr>
                          <w:rFonts w:ascii="Calibri" w:hAnsi="Calibri" w:cs="Calibri"/>
                          <w:sz w:val="28"/>
                        </w:rPr>
                      </w:pPr>
                      <w:r w:rsidRPr="006965C5">
                        <w:rPr>
                          <w:rFonts w:ascii="Calibri" w:hAnsi="Calibri" w:cs="Calibri"/>
                          <w:sz w:val="28"/>
                        </w:rPr>
                        <w:t>How to improve further:</w:t>
                      </w:r>
                    </w:p>
                    <w:p w14:paraId="063911F7" w14:textId="77777777" w:rsidR="007F5DB3" w:rsidRPr="00D62C74" w:rsidRDefault="007F5DB3" w:rsidP="000C6E32">
                      <w:pPr>
                        <w:rPr>
                          <w:sz w:val="12"/>
                        </w:rPr>
                      </w:pPr>
                    </w:p>
                    <w:p w14:paraId="5672E34E" w14:textId="77777777" w:rsidR="007F5DB3" w:rsidRDefault="007F5DB3" w:rsidP="000C6E32"/>
                  </w:txbxContent>
                </v:textbox>
                <w10:wrap anchorx="margin"/>
              </v:shape>
            </w:pict>
          </mc:Fallback>
        </mc:AlternateContent>
      </w:r>
    </w:p>
    <w:p w14:paraId="3C6EC531" w14:textId="77777777" w:rsidR="000C6E32" w:rsidRDefault="000C6E32" w:rsidP="000C6E32">
      <w:pPr>
        <w:rPr>
          <w:rFonts w:ascii="Calibri" w:hAnsi="Calibri" w:cs="Calibri"/>
          <w:sz w:val="12"/>
          <w:szCs w:val="12"/>
        </w:rPr>
      </w:pPr>
    </w:p>
    <w:p w14:paraId="008FC20B" w14:textId="77777777" w:rsidR="000C6E32" w:rsidRDefault="000C6E32" w:rsidP="000C6E32">
      <w:pPr>
        <w:rPr>
          <w:rFonts w:ascii="Calibri" w:hAnsi="Calibri" w:cs="Calibri"/>
          <w:sz w:val="12"/>
          <w:szCs w:val="12"/>
        </w:rPr>
      </w:pPr>
    </w:p>
    <w:p w14:paraId="2613E049" w14:textId="77777777" w:rsidR="000C6E32" w:rsidRDefault="000C6E32" w:rsidP="000C6E32">
      <w:pPr>
        <w:rPr>
          <w:rFonts w:ascii="Calibri" w:hAnsi="Calibri" w:cs="Calibri"/>
          <w:sz w:val="12"/>
          <w:szCs w:val="12"/>
        </w:rPr>
      </w:pPr>
    </w:p>
    <w:p w14:paraId="63902483" w14:textId="77777777" w:rsidR="000C6E32" w:rsidRDefault="000C6E32" w:rsidP="000C6E32">
      <w:pPr>
        <w:rPr>
          <w:rFonts w:ascii="Calibri" w:hAnsi="Calibri" w:cs="Calibri"/>
          <w:sz w:val="12"/>
          <w:szCs w:val="12"/>
        </w:rPr>
      </w:pPr>
    </w:p>
    <w:p w14:paraId="2BD5B2AF" w14:textId="77777777" w:rsidR="000C6E32" w:rsidRPr="00555E21" w:rsidRDefault="000C6E32" w:rsidP="000C6E32">
      <w:pPr>
        <w:rPr>
          <w:rFonts w:ascii="Calibri" w:hAnsi="Calibri" w:cs="Calibri"/>
          <w:sz w:val="12"/>
          <w:szCs w:val="12"/>
        </w:rPr>
      </w:pPr>
    </w:p>
    <w:p w14:paraId="4034B3BF" w14:textId="77777777" w:rsidR="000C6E32" w:rsidRPr="00555E21" w:rsidRDefault="000C6E32" w:rsidP="000C6E32">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80448" behindDoc="0" locked="0" layoutInCell="1" allowOverlap="1" wp14:anchorId="36229F90" wp14:editId="69501C18">
                <wp:simplePos x="0" y="0"/>
                <wp:positionH relativeFrom="leftMargin">
                  <wp:posOffset>-205800</wp:posOffset>
                </wp:positionH>
                <wp:positionV relativeFrom="paragraph">
                  <wp:posOffset>978903</wp:posOffset>
                </wp:positionV>
                <wp:extent cx="1709738" cy="382906"/>
                <wp:effectExtent l="0" t="3493" r="20638" b="20637"/>
                <wp:wrapNone/>
                <wp:docPr id="31" name="Text Box 3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9C2E4CD" w14:textId="77777777" w:rsidR="007F5DB3" w:rsidRPr="008951C7" w:rsidRDefault="007F5DB3"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29F90" id="Text Box 31" o:spid="_x0000_s1049" type="#_x0000_t202" style="position:absolute;margin-left:-16.2pt;margin-top:77.1pt;width:134.65pt;height:30.15pt;rotation:-90;z-index:2518804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" fillcolor="white [3201]" strokeweight=".5pt">
                <v:textbox>
                  <w:txbxContent>
                    <w:p w14:paraId="29C2E4CD" w14:textId="77777777" w:rsidR="007F5DB3" w:rsidRPr="008951C7" w:rsidRDefault="007F5DB3" w:rsidP="000C6E3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0C6E32" w:rsidRPr="00555E21" w14:paraId="2C95B66B" w14:textId="77777777" w:rsidTr="000C6E32">
        <w:tc>
          <w:tcPr>
            <w:tcW w:w="515" w:type="dxa"/>
            <w:vMerge w:val="restart"/>
            <w:shd w:val="clear" w:color="auto" w:fill="D9D9D9" w:themeFill="background1" w:themeFillShade="D9"/>
            <w:textDirection w:val="btLr"/>
            <w:vAlign w:val="center"/>
          </w:tcPr>
          <w:p w14:paraId="40E08DDD" w14:textId="77777777" w:rsidR="000C6E32" w:rsidRPr="00555E21" w:rsidRDefault="000C6E32" w:rsidP="000C6E32">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1AF2B35" w14:textId="77777777" w:rsidR="000C6E32" w:rsidRPr="00555E21" w:rsidRDefault="000C6E32" w:rsidP="000C6E32">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38195484" w14:textId="77777777" w:rsidR="000C6E32" w:rsidRPr="00555E21" w:rsidRDefault="000C6E32" w:rsidP="000C6E32">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ECC11A4" w14:textId="77777777" w:rsidR="000C6E32" w:rsidRPr="00555E21" w:rsidRDefault="000C6E32" w:rsidP="000C6E32">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35CD8836" w14:textId="77777777" w:rsidR="000C6E32" w:rsidRPr="00555E21" w:rsidRDefault="000C6E32" w:rsidP="000C6E32">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8EF4BF9" w14:textId="77777777" w:rsidR="000C6E32" w:rsidRPr="00555E21" w:rsidRDefault="000C6E32" w:rsidP="000C6E32">
            <w:pPr>
              <w:jc w:val="center"/>
              <w:rPr>
                <w:rFonts w:ascii="Calibri" w:hAnsi="Calibri" w:cs="Calibri"/>
              </w:rPr>
            </w:pPr>
            <w:r w:rsidRPr="00555E21">
              <w:rPr>
                <w:rFonts w:ascii="Calibri" w:hAnsi="Calibri" w:cs="Calibri"/>
              </w:rPr>
              <w:t>Overall score</w:t>
            </w:r>
          </w:p>
          <w:p w14:paraId="7F424673" w14:textId="77777777" w:rsidR="000C6E32" w:rsidRPr="00555E21" w:rsidRDefault="000C6E32" w:rsidP="000C6E32">
            <w:pPr>
              <w:jc w:val="center"/>
              <w:rPr>
                <w:rFonts w:ascii="Calibri" w:hAnsi="Calibri" w:cs="Calibri"/>
              </w:rPr>
            </w:pPr>
            <w:r w:rsidRPr="00555E21">
              <w:rPr>
                <w:rFonts w:ascii="Calibri" w:hAnsi="Calibri" w:cs="Calibri"/>
              </w:rPr>
              <w:t>/5</w:t>
            </w:r>
          </w:p>
        </w:tc>
      </w:tr>
      <w:tr w:rsidR="000C6E32" w:rsidRPr="00555E21" w14:paraId="096A7564" w14:textId="77777777" w:rsidTr="000C6E32">
        <w:tc>
          <w:tcPr>
            <w:tcW w:w="515" w:type="dxa"/>
            <w:vMerge/>
          </w:tcPr>
          <w:p w14:paraId="0683FE77" w14:textId="77777777" w:rsidR="000C6E32" w:rsidRPr="00555E21" w:rsidRDefault="000C6E32" w:rsidP="000C6E32">
            <w:pPr>
              <w:jc w:val="center"/>
              <w:rPr>
                <w:rFonts w:ascii="Calibri" w:hAnsi="Calibri" w:cs="Calibri"/>
              </w:rPr>
            </w:pPr>
          </w:p>
        </w:tc>
        <w:tc>
          <w:tcPr>
            <w:tcW w:w="1077" w:type="dxa"/>
            <w:vAlign w:val="center"/>
          </w:tcPr>
          <w:p w14:paraId="10C5DBAC" w14:textId="77777777" w:rsidR="000C6E32" w:rsidRPr="00555E21" w:rsidRDefault="000C6E32" w:rsidP="000C6E32">
            <w:pPr>
              <w:jc w:val="center"/>
              <w:rPr>
                <w:rFonts w:ascii="Calibri" w:hAnsi="Calibri" w:cs="Calibri"/>
              </w:rPr>
            </w:pPr>
            <w:r w:rsidRPr="00555E21">
              <w:rPr>
                <w:rFonts w:ascii="Calibri" w:hAnsi="Calibri" w:cs="Calibri"/>
              </w:rPr>
              <w:t>Top (5pts)</w:t>
            </w:r>
          </w:p>
        </w:tc>
        <w:tc>
          <w:tcPr>
            <w:tcW w:w="1358" w:type="dxa"/>
            <w:vAlign w:val="center"/>
          </w:tcPr>
          <w:p w14:paraId="1189110E"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2600912"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4948E037"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0BCE6E4F" w14:textId="77777777" w:rsidR="000C6E32" w:rsidRPr="00555E21" w:rsidRDefault="000C6E32" w:rsidP="000C6E32">
            <w:pPr>
              <w:jc w:val="center"/>
              <w:rPr>
                <w:rFonts w:ascii="Calibri" w:hAnsi="Calibri" w:cs="Calibri"/>
                <w:color w:val="0F4761" w:themeColor="accent1" w:themeShade="BF"/>
              </w:rPr>
            </w:pPr>
          </w:p>
        </w:tc>
      </w:tr>
      <w:tr w:rsidR="000C6E32" w:rsidRPr="00555E21" w14:paraId="57130666" w14:textId="77777777" w:rsidTr="000C6E32">
        <w:trPr>
          <w:gridAfter w:val="1"/>
          <w:wAfter w:w="1734" w:type="dxa"/>
        </w:trPr>
        <w:tc>
          <w:tcPr>
            <w:tcW w:w="515" w:type="dxa"/>
            <w:vMerge/>
          </w:tcPr>
          <w:p w14:paraId="542622A4" w14:textId="77777777" w:rsidR="000C6E32" w:rsidRPr="00555E21" w:rsidRDefault="000C6E32" w:rsidP="000C6E32">
            <w:pPr>
              <w:jc w:val="center"/>
              <w:rPr>
                <w:rFonts w:ascii="Calibri" w:hAnsi="Calibri" w:cs="Calibri"/>
              </w:rPr>
            </w:pPr>
          </w:p>
        </w:tc>
        <w:tc>
          <w:tcPr>
            <w:tcW w:w="1077" w:type="dxa"/>
            <w:vAlign w:val="center"/>
          </w:tcPr>
          <w:p w14:paraId="560BD8F3" w14:textId="77777777" w:rsidR="000C6E32" w:rsidRPr="00555E21" w:rsidRDefault="000C6E32" w:rsidP="000C6E32">
            <w:pPr>
              <w:jc w:val="center"/>
              <w:rPr>
                <w:rFonts w:ascii="Calibri" w:hAnsi="Calibri" w:cs="Calibri"/>
              </w:rPr>
            </w:pPr>
            <w:r w:rsidRPr="00555E21">
              <w:rPr>
                <w:rFonts w:ascii="Calibri" w:hAnsi="Calibri" w:cs="Calibri"/>
              </w:rPr>
              <w:t>Middle (3pts)</w:t>
            </w:r>
          </w:p>
        </w:tc>
        <w:tc>
          <w:tcPr>
            <w:tcW w:w="1358" w:type="dxa"/>
            <w:vAlign w:val="center"/>
          </w:tcPr>
          <w:p w14:paraId="1F8EC748"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437FE94D"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1D260824"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0C6E32" w:rsidRPr="00555E21" w14:paraId="0F3A108A" w14:textId="77777777" w:rsidTr="000C6E32">
        <w:trPr>
          <w:gridAfter w:val="1"/>
          <w:wAfter w:w="1734" w:type="dxa"/>
        </w:trPr>
        <w:tc>
          <w:tcPr>
            <w:tcW w:w="515" w:type="dxa"/>
            <w:vMerge/>
          </w:tcPr>
          <w:p w14:paraId="0FE94F2C" w14:textId="77777777" w:rsidR="000C6E32" w:rsidRPr="00555E21" w:rsidRDefault="000C6E32" w:rsidP="000C6E32">
            <w:pPr>
              <w:jc w:val="center"/>
              <w:rPr>
                <w:rFonts w:ascii="Calibri" w:hAnsi="Calibri" w:cs="Calibri"/>
              </w:rPr>
            </w:pPr>
          </w:p>
        </w:tc>
        <w:tc>
          <w:tcPr>
            <w:tcW w:w="1077" w:type="dxa"/>
            <w:vAlign w:val="center"/>
          </w:tcPr>
          <w:p w14:paraId="048F15D7" w14:textId="77777777" w:rsidR="000C6E32" w:rsidRPr="00555E21" w:rsidRDefault="000C6E32" w:rsidP="000C6E32">
            <w:pPr>
              <w:jc w:val="center"/>
              <w:rPr>
                <w:rFonts w:ascii="Calibri" w:hAnsi="Calibri" w:cs="Calibri"/>
              </w:rPr>
            </w:pPr>
            <w:r w:rsidRPr="00555E21">
              <w:rPr>
                <w:rFonts w:ascii="Calibri" w:hAnsi="Calibri" w:cs="Calibri"/>
              </w:rPr>
              <w:t>Bottom (1pt)</w:t>
            </w:r>
          </w:p>
        </w:tc>
        <w:tc>
          <w:tcPr>
            <w:tcW w:w="1358" w:type="dxa"/>
            <w:vAlign w:val="center"/>
          </w:tcPr>
          <w:p w14:paraId="00459E32"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9D2836A"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6C08232B"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0C6E32" w:rsidRPr="00555E21" w14:paraId="7AE5949A" w14:textId="77777777" w:rsidTr="000C6E32">
        <w:trPr>
          <w:gridAfter w:val="1"/>
          <w:wAfter w:w="1734" w:type="dxa"/>
        </w:trPr>
        <w:tc>
          <w:tcPr>
            <w:tcW w:w="515" w:type="dxa"/>
            <w:vMerge/>
          </w:tcPr>
          <w:p w14:paraId="4199464A" w14:textId="77777777" w:rsidR="000C6E32" w:rsidRPr="00555E21" w:rsidRDefault="000C6E32" w:rsidP="000C6E32">
            <w:pPr>
              <w:jc w:val="center"/>
              <w:rPr>
                <w:rFonts w:ascii="Calibri" w:hAnsi="Calibri" w:cs="Calibri"/>
              </w:rPr>
            </w:pPr>
          </w:p>
        </w:tc>
        <w:tc>
          <w:tcPr>
            <w:tcW w:w="1077" w:type="dxa"/>
            <w:vAlign w:val="center"/>
          </w:tcPr>
          <w:p w14:paraId="302A5BA7" w14:textId="77777777" w:rsidR="000C6E32" w:rsidRPr="00555E21" w:rsidRDefault="000C6E32" w:rsidP="000C6E32">
            <w:pPr>
              <w:jc w:val="center"/>
              <w:rPr>
                <w:rFonts w:ascii="Calibri" w:hAnsi="Calibri" w:cs="Calibri"/>
              </w:rPr>
            </w:pPr>
            <w:r w:rsidRPr="00555E21">
              <w:rPr>
                <w:rFonts w:ascii="Calibri" w:hAnsi="Calibri" w:cs="Calibri"/>
              </w:rPr>
              <w:t>None (0pt)</w:t>
            </w:r>
          </w:p>
        </w:tc>
        <w:tc>
          <w:tcPr>
            <w:tcW w:w="1358" w:type="dxa"/>
            <w:vAlign w:val="center"/>
          </w:tcPr>
          <w:p w14:paraId="640AD62E" w14:textId="77777777" w:rsidR="000C6E32" w:rsidRPr="00555E21" w:rsidRDefault="000C6E32" w:rsidP="000C6E32">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0EC78B9D" w14:textId="77777777" w:rsidR="000C6E32" w:rsidRPr="00555E21" w:rsidRDefault="000C6E32" w:rsidP="000C6E32">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1843C4E7" w14:textId="77777777" w:rsidR="000C6E32" w:rsidRPr="00555E21" w:rsidRDefault="000C6E32" w:rsidP="000C6E32">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5482CB1C" w14:textId="77777777" w:rsidR="000C6E32" w:rsidRPr="000C6E32" w:rsidRDefault="000C6E32" w:rsidP="000C6E32">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0C6E32" w:rsidRPr="00555E21" w14:paraId="55530AF3" w14:textId="77777777" w:rsidTr="000C6E32">
        <w:trPr>
          <w:trHeight w:val="626"/>
        </w:trPr>
        <w:tc>
          <w:tcPr>
            <w:tcW w:w="512" w:type="dxa"/>
          </w:tcPr>
          <w:p w14:paraId="38B6D20E"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A</w:t>
            </w:r>
          </w:p>
        </w:tc>
        <w:tc>
          <w:tcPr>
            <w:tcW w:w="9037" w:type="dxa"/>
          </w:tcPr>
          <w:p w14:paraId="58A5379B"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0C6E32" w:rsidRPr="00555E21" w14:paraId="7042AC0F" w14:textId="77777777" w:rsidTr="000C6E32">
        <w:trPr>
          <w:trHeight w:val="549"/>
        </w:trPr>
        <w:tc>
          <w:tcPr>
            <w:tcW w:w="512" w:type="dxa"/>
          </w:tcPr>
          <w:p w14:paraId="6DD7FDB7"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B</w:t>
            </w:r>
          </w:p>
        </w:tc>
        <w:tc>
          <w:tcPr>
            <w:tcW w:w="9037" w:type="dxa"/>
          </w:tcPr>
          <w:p w14:paraId="122D55D6"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0C6E32" w:rsidRPr="00555E21" w14:paraId="3ABEAA83" w14:textId="77777777" w:rsidTr="000C6E32">
        <w:trPr>
          <w:trHeight w:val="626"/>
        </w:trPr>
        <w:tc>
          <w:tcPr>
            <w:tcW w:w="512" w:type="dxa"/>
          </w:tcPr>
          <w:p w14:paraId="48CFB9EE" w14:textId="77777777" w:rsidR="000C6E32" w:rsidRPr="00555E21" w:rsidRDefault="000C6E32" w:rsidP="000C6E32">
            <w:pPr>
              <w:rPr>
                <w:rFonts w:ascii="Calibri" w:hAnsi="Calibri" w:cs="Calibri"/>
                <w:sz w:val="48"/>
                <w:szCs w:val="12"/>
              </w:rPr>
            </w:pPr>
            <w:r w:rsidRPr="00555E21">
              <w:rPr>
                <w:rFonts w:ascii="Calibri" w:hAnsi="Calibri" w:cs="Calibri"/>
                <w:sz w:val="48"/>
                <w:szCs w:val="12"/>
              </w:rPr>
              <w:t>C</w:t>
            </w:r>
          </w:p>
        </w:tc>
        <w:tc>
          <w:tcPr>
            <w:tcW w:w="9037" w:type="dxa"/>
          </w:tcPr>
          <w:p w14:paraId="641CAA50" w14:textId="77777777" w:rsidR="000C6E32" w:rsidRPr="00555E21" w:rsidRDefault="000C6E32" w:rsidP="000C6E32">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13D7B2BD" w14:textId="77777777" w:rsidR="007F5DB3" w:rsidRPr="00555E21" w:rsidRDefault="000C6E32" w:rsidP="007F5DB3">
      <w:pPr>
        <w:jc w:val="center"/>
        <w:rPr>
          <w:rFonts w:ascii="Calibri" w:hAnsi="Calibri" w:cs="Calibri"/>
        </w:rPr>
      </w:pPr>
      <w:r>
        <w:rPr>
          <w:rFonts w:ascii="Calibri" w:hAnsi="Calibri" w:cs="Calibri"/>
          <w:sz w:val="12"/>
          <w:szCs w:val="12"/>
        </w:rPr>
        <w:lastRenderedPageBreak/>
        <w:t xml:space="preserve"> </w:t>
      </w:r>
      <w:r w:rsidR="007F5DB3" w:rsidRPr="00555E21">
        <w:rPr>
          <w:rFonts w:ascii="Calibri" w:hAnsi="Calibri" w:cs="Calibri"/>
          <w:noProof/>
          <w:lang w:val="en-GB" w:eastAsia="en-GB"/>
        </w:rPr>
        <mc:AlternateContent>
          <mc:Choice Requires="wps">
            <w:drawing>
              <wp:anchor distT="45720" distB="45720" distL="114300" distR="114300" simplePos="0" relativeHeight="251941888" behindDoc="0" locked="0" layoutInCell="1" allowOverlap="1" wp14:anchorId="05C12891" wp14:editId="5E3DE54B">
                <wp:simplePos x="0" y="0"/>
                <wp:positionH relativeFrom="page">
                  <wp:posOffset>4953965</wp:posOffset>
                </wp:positionH>
                <wp:positionV relativeFrom="page">
                  <wp:posOffset>1423686</wp:posOffset>
                </wp:positionV>
                <wp:extent cx="2320290" cy="555585"/>
                <wp:effectExtent l="0" t="0" r="22860" b="16510"/>
                <wp:wrapSquare wrapText="bothSides"/>
                <wp:docPr id="1163690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55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4DC9D1F" w14:textId="77777777" w:rsidR="007F5DB3" w:rsidRDefault="007F5DB3"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12891" id="_x0000_s1050" type="#_x0000_t202" style="position:absolute;left:0;text-align:left;margin-left:390.1pt;margin-top:112.1pt;width:182.7pt;height:43.75pt;z-index:251941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" fillcolor="white [3201]" strokecolor="black [3200]" strokeweight="1.5pt">
                <v:textbox>
                  <w:txbxContent>
                    <w:p w14:paraId="24DC9D1F" w14:textId="77777777" w:rsidR="007F5DB3" w:rsidRDefault="007F5DB3" w:rsidP="007F5DB3">
                      <w:r>
                        <w:t xml:space="preserve">Due date: </w:t>
                      </w:r>
                    </w:p>
                  </w:txbxContent>
                </v:textbox>
                <w10:wrap type="square" anchorx="page" anchory="page"/>
              </v:shape>
            </w:pict>
          </mc:Fallback>
        </mc:AlternateContent>
      </w:r>
      <w:r w:rsidR="007F5DB3" w:rsidRPr="00555E21">
        <w:rPr>
          <w:rFonts w:ascii="Calibri" w:hAnsi="Calibri" w:cs="Calibri"/>
          <w:noProof/>
          <w:lang w:val="en-GB" w:eastAsia="en-GB"/>
        </w:rPr>
        <mc:AlternateContent>
          <mc:Choice Requires="wps">
            <w:drawing>
              <wp:anchor distT="45720" distB="45720" distL="114300" distR="114300" simplePos="0" relativeHeight="251940864" behindDoc="1" locked="0" layoutInCell="1" allowOverlap="1" wp14:anchorId="07925BEF" wp14:editId="14DDA762">
                <wp:simplePos x="0" y="0"/>
                <wp:positionH relativeFrom="margin">
                  <wp:posOffset>-417195</wp:posOffset>
                </wp:positionH>
                <wp:positionV relativeFrom="margin">
                  <wp:posOffset>1770380</wp:posOffset>
                </wp:positionV>
                <wp:extent cx="6761480" cy="6441440"/>
                <wp:effectExtent l="0" t="0" r="20320" b="16510"/>
                <wp:wrapSquare wrapText="bothSides"/>
                <wp:docPr id="461998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44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8470E0" w14:textId="087AABD1" w:rsidR="007F5DB3" w:rsidRPr="007C210C" w:rsidRDefault="008417E9"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five</w:t>
                            </w:r>
                            <w:r w:rsidR="007F5DB3" w:rsidRPr="000C6E32">
                              <w:t xml:space="preserve"> - </w:t>
                            </w:r>
                            <w:r w:rsidR="007F5DB3">
                              <w:t>Hybrid Theatre</w:t>
                            </w:r>
                            <w:r w:rsidR="007F5DB3" w:rsidRPr="000C6E32">
                              <w:t xml:space="preserve"> Poster:</w:t>
                            </w:r>
                            <w:r w:rsidR="007F5DB3">
                              <w:t xml:space="preserve"> Complete task here</w:t>
                            </w:r>
                          </w:p>
                          <w:p w14:paraId="79EB0734" w14:textId="77777777" w:rsidR="007F5DB3"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25BEF" id="_x0000_s1051" type="#_x0000_t202" style="position:absolute;left:0;text-align:left;margin-left:-32.85pt;margin-top:139.4pt;width:532.4pt;height:507.2pt;z-index:-25137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" fillcolor="white [3201]" strokecolor="black [3200]" strokeweight="1.5pt">
                <v:textbox>
                  <w:txbxContent>
                    <w:p w14:paraId="3E8470E0" w14:textId="087AABD1" w:rsidR="007F5DB3" w:rsidRPr="007C210C" w:rsidRDefault="008417E9"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five</w:t>
                      </w:r>
                      <w:r w:rsidR="007F5DB3" w:rsidRPr="000C6E32">
                        <w:t xml:space="preserve"> - </w:t>
                      </w:r>
                      <w:r w:rsidR="007F5DB3">
                        <w:t>Hybrid Theatre</w:t>
                      </w:r>
                      <w:r w:rsidR="007F5DB3" w:rsidRPr="000C6E32">
                        <w:t xml:space="preserve"> Poster:</w:t>
                      </w:r>
                      <w:r w:rsidR="007F5DB3">
                        <w:t xml:space="preserve"> Complete task here</w:t>
                      </w:r>
                    </w:p>
                    <w:p w14:paraId="79EB0734" w14:textId="77777777" w:rsidR="007F5DB3" w:rsidRDefault="007F5DB3" w:rsidP="007F5DB3"/>
                  </w:txbxContent>
                </v:textbox>
                <w10:wrap type="square" anchorx="margin" anchory="margin"/>
              </v:shape>
            </w:pict>
          </mc:Fallback>
        </mc:AlternateContent>
      </w:r>
      <w:r w:rsidR="007F5DB3" w:rsidRPr="00555E21">
        <w:rPr>
          <w:rFonts w:ascii="Calibri" w:hAnsi="Calibri" w:cs="Calibri"/>
          <w:noProof/>
          <w:lang w:val="en-GB" w:eastAsia="en-GB"/>
        </w:rPr>
        <mc:AlternateContent>
          <mc:Choice Requires="wps">
            <w:drawing>
              <wp:anchor distT="45720" distB="45720" distL="114300" distR="114300" simplePos="0" relativeHeight="251939840" behindDoc="1" locked="0" layoutInCell="1" allowOverlap="1" wp14:anchorId="166B1FFD" wp14:editId="26B6E808">
                <wp:simplePos x="0" y="0"/>
                <wp:positionH relativeFrom="margin">
                  <wp:align>center</wp:align>
                </wp:positionH>
                <wp:positionV relativeFrom="page">
                  <wp:posOffset>509270</wp:posOffset>
                </wp:positionV>
                <wp:extent cx="6761480" cy="2106295"/>
                <wp:effectExtent l="0" t="0" r="20320" b="27305"/>
                <wp:wrapSquare wrapText="bothSides"/>
                <wp:docPr id="3721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1062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880612F" w14:textId="72991246" w:rsidR="007F5DB3" w:rsidRPr="000C6E32" w:rsidRDefault="008417E9" w:rsidP="007F5DB3">
                            <w:pPr>
                              <w:rPr>
                                <w:b/>
                              </w:rPr>
                            </w:pPr>
                            <w:r>
                              <w:rPr>
                                <w:b/>
                              </w:rPr>
                              <w:t>Task five</w:t>
                            </w:r>
                            <w:r w:rsidR="007F5DB3" w:rsidRPr="00D62C74">
                              <w:rPr>
                                <w:b/>
                              </w:rPr>
                              <w:t xml:space="preserve">- </w:t>
                            </w:r>
                            <w:r w:rsidR="007F5DB3">
                              <w:rPr>
                                <w:b/>
                              </w:rPr>
                              <w:t>Hybrid Theatre</w:t>
                            </w:r>
                            <w:r w:rsidR="007F5DB3" w:rsidRPr="00D62C74">
                              <w:rPr>
                                <w:b/>
                              </w:rPr>
                              <w:t xml:space="preserve"> </w:t>
                            </w:r>
                            <w:r w:rsidR="007F5DB3">
                              <w:rPr>
                                <w:b/>
                              </w:rPr>
                              <w:t>Poster</w:t>
                            </w:r>
                          </w:p>
                          <w:p w14:paraId="001D1554"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Pr>
                                <w:rFonts w:ascii="Calibri" w:eastAsia="Times New Roman" w:hAnsi="Calibri" w:cs="Calibri"/>
                                <w:color w:val="000000"/>
                                <w:kern w:val="0"/>
                                <w:lang w:val="en-GB" w:eastAsia="en-GB"/>
                                <w14:ligatures w14:val="none"/>
                              </w:rPr>
                              <w:t>Create a</w:t>
                            </w:r>
                            <w:r w:rsidRPr="00BE7589">
                              <w:rPr>
                                <w:rFonts w:ascii="Calibri" w:eastAsia="Times New Roman" w:hAnsi="Calibri" w:cs="Calibri"/>
                                <w:color w:val="000000"/>
                                <w:kern w:val="0"/>
                                <w:lang w:val="en-GB" w:eastAsia="en-GB"/>
                                <w14:ligatures w14:val="none"/>
                              </w:rPr>
                              <w:t xml:space="preserve"> poster detailing the life of </w:t>
                            </w:r>
                            <w:proofErr w:type="spellStart"/>
                            <w:r w:rsidRPr="00BE7589">
                              <w:rPr>
                                <w:rFonts w:ascii="Calibri" w:eastAsia="Times New Roman" w:hAnsi="Calibri" w:cs="Calibri"/>
                                <w:color w:val="000000"/>
                                <w:kern w:val="0"/>
                                <w:lang w:val="en-GB" w:eastAsia="en-GB"/>
                                <w14:ligatures w14:val="none"/>
                              </w:rPr>
                              <w:t>Bertolt</w:t>
                            </w:r>
                            <w:proofErr w:type="spellEnd"/>
                            <w:r w:rsidRPr="00BE7589">
                              <w:rPr>
                                <w:rFonts w:ascii="Calibri" w:eastAsia="Times New Roman" w:hAnsi="Calibri" w:cs="Calibri"/>
                                <w:color w:val="000000"/>
                                <w:kern w:val="0"/>
                                <w:lang w:val="en-GB" w:eastAsia="en-GB"/>
                                <w14:ligatures w14:val="none"/>
                              </w:rPr>
                              <w:t xml:space="preserve"> Brecht. You should answer these questions within your poster. </w:t>
                            </w:r>
                          </w:p>
                          <w:p w14:paraId="76C7F567"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 </w:t>
                            </w:r>
                          </w:p>
                          <w:p w14:paraId="701E71F8"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 xml:space="preserve">Who is </w:t>
                            </w:r>
                            <w:proofErr w:type="spellStart"/>
                            <w:r w:rsidRPr="00BE7589">
                              <w:rPr>
                                <w:rFonts w:ascii="Calibri" w:eastAsia="Times New Roman" w:hAnsi="Calibri" w:cs="Calibri"/>
                                <w:color w:val="000000"/>
                                <w:kern w:val="0"/>
                                <w:lang w:val="en-GB" w:eastAsia="en-GB"/>
                                <w14:ligatures w14:val="none"/>
                              </w:rPr>
                              <w:t>Bertolt</w:t>
                            </w:r>
                            <w:proofErr w:type="spellEnd"/>
                            <w:r w:rsidRPr="00BE7589">
                              <w:rPr>
                                <w:rFonts w:ascii="Calibri" w:eastAsia="Times New Roman" w:hAnsi="Calibri" w:cs="Calibri"/>
                                <w:color w:val="000000"/>
                                <w:kern w:val="0"/>
                                <w:lang w:val="en-GB" w:eastAsia="en-GB"/>
                                <w14:ligatures w14:val="none"/>
                              </w:rPr>
                              <w:t xml:space="preserve"> Brecht?  </w:t>
                            </w:r>
                          </w:p>
                          <w:p w14:paraId="5B072191"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What type of theatre did he create? </w:t>
                            </w:r>
                          </w:p>
                          <w:p w14:paraId="3B9F95DC"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What was his background growing up?  </w:t>
                            </w:r>
                          </w:p>
                          <w:p w14:paraId="7444FF1F"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What techniques do we use in Epic theatre? SPASS/NARRATION/BREAKING THE 4</w:t>
                            </w:r>
                            <w:r w:rsidRPr="00BE7589">
                              <w:rPr>
                                <w:rFonts w:ascii="Calibri" w:eastAsia="Times New Roman" w:hAnsi="Calibri" w:cs="Calibri"/>
                                <w:color w:val="000000"/>
                                <w:kern w:val="0"/>
                                <w:sz w:val="19"/>
                                <w:szCs w:val="19"/>
                                <w:vertAlign w:val="superscript"/>
                                <w:lang w:val="en-GB" w:eastAsia="en-GB"/>
                                <w14:ligatures w14:val="none"/>
                              </w:rPr>
                              <w:t>TH</w:t>
                            </w:r>
                            <w:r w:rsidRPr="00BE7589">
                              <w:rPr>
                                <w:rFonts w:ascii="Calibri" w:eastAsia="Times New Roman" w:hAnsi="Calibri" w:cs="Calibri"/>
                                <w:color w:val="000000"/>
                                <w:kern w:val="0"/>
                                <w:lang w:val="en-GB" w:eastAsia="en-GB"/>
                                <w14:ligatures w14:val="none"/>
                              </w:rPr>
                              <w:t> WALL/PLACARDS/MULTI-ROLLING  </w:t>
                            </w:r>
                          </w:p>
                          <w:p w14:paraId="15FC3F2D" w14:textId="77777777" w:rsidR="007F5DB3" w:rsidRPr="007A591A"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B1FFD" id="_x0000_s1052" type="#_x0000_t202" style="position:absolute;left:0;text-align:left;margin-left:0;margin-top:40.1pt;width:532.4pt;height:165.85pt;z-index:-2513766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" fillcolor="white [3201]" strokecolor="black [3200]" strokeweight="1.5pt">
                <v:textbox>
                  <w:txbxContent>
                    <w:p w14:paraId="4880612F" w14:textId="72991246" w:rsidR="007F5DB3" w:rsidRPr="000C6E32" w:rsidRDefault="008417E9" w:rsidP="007F5DB3">
                      <w:pPr>
                        <w:rPr>
                          <w:b/>
                        </w:rPr>
                      </w:pPr>
                      <w:r>
                        <w:rPr>
                          <w:b/>
                        </w:rPr>
                        <w:t>Task five</w:t>
                      </w:r>
                      <w:r w:rsidR="007F5DB3" w:rsidRPr="00D62C74">
                        <w:rPr>
                          <w:b/>
                        </w:rPr>
                        <w:t xml:space="preserve">- </w:t>
                      </w:r>
                      <w:r w:rsidR="007F5DB3">
                        <w:rPr>
                          <w:b/>
                        </w:rPr>
                        <w:t>Hybrid Theatre</w:t>
                      </w:r>
                      <w:r w:rsidR="007F5DB3" w:rsidRPr="00D62C74">
                        <w:rPr>
                          <w:b/>
                        </w:rPr>
                        <w:t xml:space="preserve"> </w:t>
                      </w:r>
                      <w:r w:rsidR="007F5DB3">
                        <w:rPr>
                          <w:b/>
                        </w:rPr>
                        <w:t>Poster</w:t>
                      </w:r>
                    </w:p>
                    <w:p w14:paraId="001D1554"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Pr>
                          <w:rFonts w:ascii="Calibri" w:eastAsia="Times New Roman" w:hAnsi="Calibri" w:cs="Calibri"/>
                          <w:color w:val="000000"/>
                          <w:kern w:val="0"/>
                          <w:lang w:val="en-GB" w:eastAsia="en-GB"/>
                          <w14:ligatures w14:val="none"/>
                        </w:rPr>
                        <w:t>Create a</w:t>
                      </w:r>
                      <w:r w:rsidRPr="00BE7589">
                        <w:rPr>
                          <w:rFonts w:ascii="Calibri" w:eastAsia="Times New Roman" w:hAnsi="Calibri" w:cs="Calibri"/>
                          <w:color w:val="000000"/>
                          <w:kern w:val="0"/>
                          <w:lang w:val="en-GB" w:eastAsia="en-GB"/>
                          <w14:ligatures w14:val="none"/>
                        </w:rPr>
                        <w:t xml:space="preserve"> poster detailing the life of </w:t>
                      </w:r>
                      <w:proofErr w:type="spellStart"/>
                      <w:r w:rsidRPr="00BE7589">
                        <w:rPr>
                          <w:rFonts w:ascii="Calibri" w:eastAsia="Times New Roman" w:hAnsi="Calibri" w:cs="Calibri"/>
                          <w:color w:val="000000"/>
                          <w:kern w:val="0"/>
                          <w:lang w:val="en-GB" w:eastAsia="en-GB"/>
                          <w14:ligatures w14:val="none"/>
                        </w:rPr>
                        <w:t>Bertolt</w:t>
                      </w:r>
                      <w:proofErr w:type="spellEnd"/>
                      <w:r w:rsidRPr="00BE7589">
                        <w:rPr>
                          <w:rFonts w:ascii="Calibri" w:eastAsia="Times New Roman" w:hAnsi="Calibri" w:cs="Calibri"/>
                          <w:color w:val="000000"/>
                          <w:kern w:val="0"/>
                          <w:lang w:val="en-GB" w:eastAsia="en-GB"/>
                          <w14:ligatures w14:val="none"/>
                        </w:rPr>
                        <w:t xml:space="preserve"> Brecht. You should answer these questions within your poster. </w:t>
                      </w:r>
                    </w:p>
                    <w:p w14:paraId="76C7F567"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 </w:t>
                      </w:r>
                    </w:p>
                    <w:p w14:paraId="701E71F8"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 xml:space="preserve">Who is </w:t>
                      </w:r>
                      <w:proofErr w:type="spellStart"/>
                      <w:r w:rsidRPr="00BE7589">
                        <w:rPr>
                          <w:rFonts w:ascii="Calibri" w:eastAsia="Times New Roman" w:hAnsi="Calibri" w:cs="Calibri"/>
                          <w:color w:val="000000"/>
                          <w:kern w:val="0"/>
                          <w:lang w:val="en-GB" w:eastAsia="en-GB"/>
                          <w14:ligatures w14:val="none"/>
                        </w:rPr>
                        <w:t>Bertolt</w:t>
                      </w:r>
                      <w:proofErr w:type="spellEnd"/>
                      <w:r w:rsidRPr="00BE7589">
                        <w:rPr>
                          <w:rFonts w:ascii="Calibri" w:eastAsia="Times New Roman" w:hAnsi="Calibri" w:cs="Calibri"/>
                          <w:color w:val="000000"/>
                          <w:kern w:val="0"/>
                          <w:lang w:val="en-GB" w:eastAsia="en-GB"/>
                          <w14:ligatures w14:val="none"/>
                        </w:rPr>
                        <w:t xml:space="preserve"> Brecht?  </w:t>
                      </w:r>
                    </w:p>
                    <w:p w14:paraId="5B072191"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What type of theatre did he create? </w:t>
                      </w:r>
                    </w:p>
                    <w:p w14:paraId="3B9F95DC"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What was his background growing up?  </w:t>
                      </w:r>
                    </w:p>
                    <w:p w14:paraId="7444FF1F"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What techniques do we use in Epic theatre? SPASS/NARRATION/BREAKING THE 4</w:t>
                      </w:r>
                      <w:r w:rsidRPr="00BE7589">
                        <w:rPr>
                          <w:rFonts w:ascii="Calibri" w:eastAsia="Times New Roman" w:hAnsi="Calibri" w:cs="Calibri"/>
                          <w:color w:val="000000"/>
                          <w:kern w:val="0"/>
                          <w:sz w:val="19"/>
                          <w:szCs w:val="19"/>
                          <w:vertAlign w:val="superscript"/>
                          <w:lang w:val="en-GB" w:eastAsia="en-GB"/>
                          <w14:ligatures w14:val="none"/>
                        </w:rPr>
                        <w:t>TH</w:t>
                      </w:r>
                      <w:r w:rsidRPr="00BE7589">
                        <w:rPr>
                          <w:rFonts w:ascii="Calibri" w:eastAsia="Times New Roman" w:hAnsi="Calibri" w:cs="Calibri"/>
                          <w:color w:val="000000"/>
                          <w:kern w:val="0"/>
                          <w:lang w:val="en-GB" w:eastAsia="en-GB"/>
                          <w14:ligatures w14:val="none"/>
                        </w:rPr>
                        <w:t> WALL/PLACARDS/MULTI-ROLLING  </w:t>
                      </w:r>
                    </w:p>
                    <w:p w14:paraId="15FC3F2D" w14:textId="77777777" w:rsidR="007F5DB3" w:rsidRPr="007A591A" w:rsidRDefault="007F5DB3" w:rsidP="007F5DB3"/>
                  </w:txbxContent>
                </v:textbox>
                <w10:wrap type="square" anchorx="margin" anchory="page"/>
              </v:shape>
            </w:pict>
          </mc:Fallback>
        </mc:AlternateContent>
      </w:r>
    </w:p>
    <w:p w14:paraId="54F0AD23" w14:textId="2652425B" w:rsidR="007F5DB3" w:rsidRPr="000C6E32" w:rsidRDefault="008417E9" w:rsidP="007F5DB3">
      <w:pPr>
        <w:jc w:val="center"/>
        <w:rPr>
          <w:rFonts w:ascii="Calibri" w:hAnsi="Calibri" w:cs="Calibri"/>
          <w:sz w:val="32"/>
          <w:szCs w:val="28"/>
          <w:u w:val="single"/>
        </w:rPr>
      </w:pPr>
      <w:r>
        <w:rPr>
          <w:rFonts w:ascii="Calibri" w:hAnsi="Calibri" w:cs="Calibri"/>
          <w:sz w:val="32"/>
          <w:szCs w:val="28"/>
          <w:u w:val="single"/>
        </w:rPr>
        <w:lastRenderedPageBreak/>
        <w:t>Task five</w:t>
      </w:r>
      <w:r w:rsidR="007F5DB3" w:rsidRPr="000C6E32">
        <w:rPr>
          <w:rFonts w:ascii="Calibri" w:hAnsi="Calibri" w:cs="Calibri"/>
          <w:sz w:val="32"/>
          <w:szCs w:val="28"/>
          <w:u w:val="single"/>
        </w:rPr>
        <w:t xml:space="preserve"> - </w:t>
      </w:r>
      <w:r w:rsidR="007F5DB3">
        <w:rPr>
          <w:rFonts w:ascii="Calibri" w:hAnsi="Calibri" w:cs="Calibri"/>
          <w:sz w:val="32"/>
          <w:szCs w:val="28"/>
          <w:u w:val="single"/>
        </w:rPr>
        <w:t>Hybrid Theatre</w:t>
      </w:r>
      <w:r w:rsidR="007F5DB3" w:rsidRPr="000C6E32">
        <w:rPr>
          <w:rFonts w:ascii="Calibri" w:hAnsi="Calibri" w:cs="Calibri"/>
          <w:sz w:val="32"/>
          <w:szCs w:val="28"/>
          <w:u w:val="single"/>
        </w:rPr>
        <w:t xml:space="preserve"> Poster: Feedback</w:t>
      </w:r>
    </w:p>
    <w:p w14:paraId="302F0590" w14:textId="77777777" w:rsidR="007F5DB3" w:rsidRPr="0006405C" w:rsidRDefault="007F5DB3" w:rsidP="007F5DB3">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47008" behindDoc="0" locked="0" layoutInCell="1" allowOverlap="1" wp14:anchorId="51F03A72" wp14:editId="07FF0275">
                <wp:simplePos x="0" y="0"/>
                <wp:positionH relativeFrom="leftMargin">
                  <wp:align>right</wp:align>
                </wp:positionH>
                <wp:positionV relativeFrom="paragraph">
                  <wp:posOffset>1800236</wp:posOffset>
                </wp:positionV>
                <wp:extent cx="3192816" cy="454791"/>
                <wp:effectExtent l="0" t="2540" r="24130" b="24130"/>
                <wp:wrapNone/>
                <wp:docPr id="598893351" name="Text Box 598893351"/>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09105F04" w14:textId="77777777" w:rsidR="007F5DB3" w:rsidRPr="006965C5" w:rsidRDefault="007F5DB3"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03A72" id="Text Box 598893351" o:spid="_x0000_s1053" type="#_x0000_t202" style="position:absolute;margin-left:200.2pt;margin-top:141.75pt;width:251.4pt;height:35.8pt;rotation:-90;z-index:25194700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" fillcolor="white [3201]" strokeweight=".5pt">
                <v:textbox>
                  <w:txbxContent>
                    <w:p w14:paraId="09105F04" w14:textId="77777777" w:rsidR="007F5DB3" w:rsidRPr="006965C5" w:rsidRDefault="007F5DB3"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7F5DB3" w:rsidRPr="0006405C" w14:paraId="24708984" w14:textId="77777777" w:rsidTr="007F5DB3">
        <w:trPr>
          <w:trHeight w:val="642"/>
        </w:trPr>
        <w:tc>
          <w:tcPr>
            <w:tcW w:w="8217" w:type="dxa"/>
          </w:tcPr>
          <w:p w14:paraId="16F523BB"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55687C2C" w14:textId="77777777" w:rsidR="007F5DB3" w:rsidRPr="0006405C" w:rsidRDefault="007F5DB3" w:rsidP="007F5DB3">
            <w:pPr>
              <w:rPr>
                <w:rFonts w:ascii="Calibri" w:hAnsi="Calibri" w:cs="Calibri"/>
                <w:sz w:val="36"/>
                <w:szCs w:val="28"/>
              </w:rPr>
            </w:pPr>
          </w:p>
        </w:tc>
      </w:tr>
      <w:tr w:rsidR="007F5DB3" w:rsidRPr="0006405C" w14:paraId="0A16685B" w14:textId="77777777" w:rsidTr="007F5DB3">
        <w:trPr>
          <w:trHeight w:val="682"/>
        </w:trPr>
        <w:tc>
          <w:tcPr>
            <w:tcW w:w="8217" w:type="dxa"/>
          </w:tcPr>
          <w:p w14:paraId="0C584527"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161A57D" w14:textId="77777777" w:rsidR="007F5DB3" w:rsidRPr="0006405C" w:rsidRDefault="007F5DB3" w:rsidP="007F5DB3">
            <w:pPr>
              <w:rPr>
                <w:rFonts w:ascii="Calibri" w:hAnsi="Calibri" w:cs="Calibri"/>
                <w:sz w:val="36"/>
                <w:szCs w:val="28"/>
              </w:rPr>
            </w:pPr>
          </w:p>
        </w:tc>
      </w:tr>
      <w:tr w:rsidR="007F5DB3" w:rsidRPr="0006405C" w14:paraId="244ED9F3" w14:textId="77777777" w:rsidTr="007F5DB3">
        <w:trPr>
          <w:trHeight w:val="642"/>
        </w:trPr>
        <w:tc>
          <w:tcPr>
            <w:tcW w:w="8217" w:type="dxa"/>
          </w:tcPr>
          <w:p w14:paraId="18AE2A87" w14:textId="77777777" w:rsidR="007F5DB3" w:rsidRPr="0006405C" w:rsidRDefault="007F5DB3" w:rsidP="007F5DB3">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6CA22ABF" w14:textId="77777777" w:rsidR="007F5DB3" w:rsidRPr="0006405C" w:rsidRDefault="007F5DB3" w:rsidP="007F5DB3">
            <w:pPr>
              <w:rPr>
                <w:rFonts w:ascii="Calibri" w:hAnsi="Calibri" w:cs="Calibri"/>
                <w:sz w:val="36"/>
                <w:szCs w:val="28"/>
              </w:rPr>
            </w:pPr>
          </w:p>
        </w:tc>
      </w:tr>
      <w:tr w:rsidR="007F5DB3" w:rsidRPr="0006405C" w14:paraId="4D4910C2" w14:textId="77777777" w:rsidTr="007F5DB3">
        <w:trPr>
          <w:trHeight w:val="642"/>
        </w:trPr>
        <w:tc>
          <w:tcPr>
            <w:tcW w:w="8217" w:type="dxa"/>
          </w:tcPr>
          <w:p w14:paraId="000BFCCC" w14:textId="77777777" w:rsidR="007F5DB3" w:rsidRPr="0006405C" w:rsidRDefault="007F5DB3" w:rsidP="007F5DB3">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66EDD674" w14:textId="77777777" w:rsidR="007F5DB3" w:rsidRPr="0006405C" w:rsidRDefault="007F5DB3" w:rsidP="007F5DB3">
            <w:pPr>
              <w:rPr>
                <w:rFonts w:ascii="Calibri" w:hAnsi="Calibri" w:cs="Calibri"/>
                <w:sz w:val="36"/>
                <w:szCs w:val="28"/>
              </w:rPr>
            </w:pPr>
          </w:p>
        </w:tc>
      </w:tr>
    </w:tbl>
    <w:p w14:paraId="0714CA2E" w14:textId="77777777" w:rsidR="007F5DB3" w:rsidRPr="0006405C" w:rsidRDefault="007F5DB3" w:rsidP="007F5DB3">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45984" behindDoc="0" locked="0" layoutInCell="1" allowOverlap="1" wp14:anchorId="5D0DEA37" wp14:editId="79DF2428">
                <wp:simplePos x="0" y="0"/>
                <wp:positionH relativeFrom="margin">
                  <wp:posOffset>-35345</wp:posOffset>
                </wp:positionH>
                <wp:positionV relativeFrom="paragraph">
                  <wp:posOffset>1910739</wp:posOffset>
                </wp:positionV>
                <wp:extent cx="6228715" cy="1283970"/>
                <wp:effectExtent l="0" t="0" r="19685" b="11430"/>
                <wp:wrapNone/>
                <wp:docPr id="26" name="Text Box 2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419E2BC" w14:textId="77777777" w:rsidR="007F5DB3" w:rsidRPr="006965C5" w:rsidRDefault="007F5DB3" w:rsidP="007F5DB3">
                            <w:pPr>
                              <w:rPr>
                                <w:rFonts w:ascii="Calibri" w:hAnsi="Calibri" w:cs="Calibri"/>
                                <w:sz w:val="28"/>
                              </w:rPr>
                            </w:pPr>
                            <w:r w:rsidRPr="006965C5">
                              <w:rPr>
                                <w:rFonts w:ascii="Calibri" w:hAnsi="Calibri" w:cs="Calibri"/>
                                <w:sz w:val="28"/>
                              </w:rPr>
                              <w:t>Positive points:</w:t>
                            </w:r>
                          </w:p>
                          <w:p w14:paraId="001C2EAD" w14:textId="77777777" w:rsidR="007F5DB3" w:rsidRPr="006965C5" w:rsidRDefault="007F5DB3" w:rsidP="007F5DB3">
                            <w:pPr>
                              <w:rPr>
                                <w:rFonts w:ascii="Calibri" w:hAnsi="Calibri" w:cs="Calibri"/>
                                <w:sz w:val="12"/>
                              </w:rPr>
                            </w:pPr>
                          </w:p>
                          <w:p w14:paraId="5437574C" w14:textId="77777777" w:rsidR="007F5DB3" w:rsidRPr="006965C5" w:rsidRDefault="007F5DB3" w:rsidP="007F5DB3">
                            <w:pPr>
                              <w:rPr>
                                <w:rFonts w:ascii="Calibri" w:hAnsi="Calibri" w:cs="Calibri"/>
                                <w:sz w:val="28"/>
                              </w:rPr>
                            </w:pPr>
                            <w:r w:rsidRPr="006965C5">
                              <w:rPr>
                                <w:rFonts w:ascii="Calibri" w:hAnsi="Calibri" w:cs="Calibri"/>
                                <w:sz w:val="28"/>
                              </w:rPr>
                              <w:t>How to improve further:</w:t>
                            </w:r>
                          </w:p>
                          <w:p w14:paraId="6A1CDE24" w14:textId="77777777" w:rsidR="007F5DB3" w:rsidRPr="00D62C74" w:rsidRDefault="007F5DB3" w:rsidP="007F5DB3">
                            <w:pPr>
                              <w:rPr>
                                <w:sz w:val="12"/>
                              </w:rPr>
                            </w:pPr>
                          </w:p>
                          <w:p w14:paraId="70830A01" w14:textId="77777777" w:rsidR="007F5DB3" w:rsidRDefault="007F5DB3" w:rsidP="007F5D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DEA37" id="Text Box 26" o:spid="_x0000_s1054" type="#_x0000_t202" style="position:absolute;margin-left:-2.8pt;margin-top:150.45pt;width:490.45pt;height:101.1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" fillcolor="white [3201]" strokeweight=".5pt">
                <v:textbox>
                  <w:txbxContent>
                    <w:p w14:paraId="5419E2BC" w14:textId="77777777" w:rsidR="007F5DB3" w:rsidRPr="006965C5" w:rsidRDefault="007F5DB3" w:rsidP="007F5DB3">
                      <w:pPr>
                        <w:rPr>
                          <w:rFonts w:ascii="Calibri" w:hAnsi="Calibri" w:cs="Calibri"/>
                          <w:sz w:val="28"/>
                        </w:rPr>
                      </w:pPr>
                      <w:r w:rsidRPr="006965C5">
                        <w:rPr>
                          <w:rFonts w:ascii="Calibri" w:hAnsi="Calibri" w:cs="Calibri"/>
                          <w:sz w:val="28"/>
                        </w:rPr>
                        <w:t>Positive points:</w:t>
                      </w:r>
                    </w:p>
                    <w:p w14:paraId="001C2EAD" w14:textId="77777777" w:rsidR="007F5DB3" w:rsidRPr="006965C5" w:rsidRDefault="007F5DB3" w:rsidP="007F5DB3">
                      <w:pPr>
                        <w:rPr>
                          <w:rFonts w:ascii="Calibri" w:hAnsi="Calibri" w:cs="Calibri"/>
                          <w:sz w:val="12"/>
                        </w:rPr>
                      </w:pPr>
                    </w:p>
                    <w:p w14:paraId="5437574C" w14:textId="77777777" w:rsidR="007F5DB3" w:rsidRPr="006965C5" w:rsidRDefault="007F5DB3" w:rsidP="007F5DB3">
                      <w:pPr>
                        <w:rPr>
                          <w:rFonts w:ascii="Calibri" w:hAnsi="Calibri" w:cs="Calibri"/>
                          <w:sz w:val="28"/>
                        </w:rPr>
                      </w:pPr>
                      <w:r w:rsidRPr="006965C5">
                        <w:rPr>
                          <w:rFonts w:ascii="Calibri" w:hAnsi="Calibri" w:cs="Calibri"/>
                          <w:sz w:val="28"/>
                        </w:rPr>
                        <w:t>How to improve further:</w:t>
                      </w:r>
                    </w:p>
                    <w:p w14:paraId="6A1CDE24" w14:textId="77777777" w:rsidR="007F5DB3" w:rsidRPr="00D62C74" w:rsidRDefault="007F5DB3" w:rsidP="007F5DB3">
                      <w:pPr>
                        <w:rPr>
                          <w:sz w:val="12"/>
                        </w:rPr>
                      </w:pPr>
                    </w:p>
                    <w:p w14:paraId="70830A01" w14:textId="77777777" w:rsidR="007F5DB3" w:rsidRDefault="007F5DB3" w:rsidP="007F5DB3"/>
                  </w:txbxContent>
                </v:textbox>
                <w10:wrap anchorx="margin"/>
              </v:shape>
            </w:pict>
          </mc:Fallback>
        </mc:AlternateContent>
      </w:r>
    </w:p>
    <w:p w14:paraId="439D092C" w14:textId="77777777" w:rsidR="007F5DB3" w:rsidRPr="0006405C" w:rsidRDefault="007F5DB3" w:rsidP="007F5DB3">
      <w:pPr>
        <w:rPr>
          <w:rFonts w:ascii="Calibri" w:hAnsi="Calibri" w:cs="Calibri"/>
          <w:sz w:val="18"/>
          <w:szCs w:val="12"/>
        </w:rPr>
      </w:pPr>
    </w:p>
    <w:p w14:paraId="7A75BB3E" w14:textId="77777777" w:rsidR="007F5DB3" w:rsidRPr="0006405C" w:rsidRDefault="007F5DB3" w:rsidP="007F5DB3">
      <w:pPr>
        <w:rPr>
          <w:rFonts w:ascii="Calibri" w:hAnsi="Calibri" w:cs="Calibri"/>
          <w:sz w:val="18"/>
          <w:szCs w:val="12"/>
        </w:rPr>
      </w:pPr>
    </w:p>
    <w:p w14:paraId="119D26B2" w14:textId="77777777" w:rsidR="007F5DB3" w:rsidRPr="0006405C" w:rsidRDefault="007F5DB3" w:rsidP="007F5DB3">
      <w:pPr>
        <w:rPr>
          <w:rFonts w:ascii="Calibri" w:hAnsi="Calibri" w:cs="Calibri"/>
          <w:sz w:val="18"/>
          <w:szCs w:val="12"/>
        </w:rPr>
      </w:pPr>
    </w:p>
    <w:p w14:paraId="54E2472A" w14:textId="77777777" w:rsidR="007F5DB3" w:rsidRPr="0006405C" w:rsidRDefault="007F5DB3" w:rsidP="007F5DB3">
      <w:pPr>
        <w:rPr>
          <w:rFonts w:ascii="Calibri" w:hAnsi="Calibri" w:cs="Calibri"/>
          <w:iCs/>
          <w:sz w:val="28"/>
          <w:szCs w:val="28"/>
        </w:rPr>
      </w:pPr>
    </w:p>
    <w:p w14:paraId="07D1018F" w14:textId="77777777" w:rsidR="007F5DB3" w:rsidRPr="0006405C" w:rsidRDefault="007F5DB3" w:rsidP="007F5DB3">
      <w:pPr>
        <w:rPr>
          <w:rFonts w:ascii="Calibri" w:hAnsi="Calibri" w:cs="Calibri"/>
          <w:iCs/>
          <w:sz w:val="28"/>
          <w:szCs w:val="28"/>
        </w:rPr>
      </w:pPr>
    </w:p>
    <w:p w14:paraId="7835829E" w14:textId="77777777" w:rsidR="007F5DB3" w:rsidRPr="0006405C" w:rsidRDefault="007F5DB3" w:rsidP="007F5DB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37E0E607" w14:textId="77777777" w:rsidR="007F5DB3" w:rsidRPr="0006405C" w:rsidRDefault="007F5DB3" w:rsidP="007F5DB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49E5737C" w14:textId="77777777" w:rsidR="007F5DB3" w:rsidRPr="0006405C" w:rsidRDefault="007F5DB3" w:rsidP="007F5DB3">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48032" behindDoc="0" locked="0" layoutInCell="1" allowOverlap="1" wp14:anchorId="007B0D1E" wp14:editId="0BB2F1AC">
                <wp:simplePos x="0" y="0"/>
                <wp:positionH relativeFrom="leftMargin">
                  <wp:posOffset>-200183</wp:posOffset>
                </wp:positionH>
                <wp:positionV relativeFrom="paragraph">
                  <wp:posOffset>1020921</wp:posOffset>
                </wp:positionV>
                <wp:extent cx="1709738" cy="382906"/>
                <wp:effectExtent l="0" t="3493" r="20638" b="20637"/>
                <wp:wrapNone/>
                <wp:docPr id="598893352" name="Text Box 598893352"/>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E23BD06" w14:textId="77777777" w:rsidR="007F5DB3" w:rsidRPr="008951C7" w:rsidRDefault="007F5DB3"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B0D1E" id="Text Box 598893352" o:spid="_x0000_s1055" type="#_x0000_t202" style="position:absolute;margin-left:-15.75pt;margin-top:80.4pt;width:134.65pt;height:30.15pt;rotation:-90;z-index:2519480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" fillcolor="white [3201]" strokeweight=".5pt">
                <v:textbox>
                  <w:txbxContent>
                    <w:p w14:paraId="6E23BD06" w14:textId="77777777" w:rsidR="007F5DB3" w:rsidRPr="008951C7" w:rsidRDefault="007F5DB3"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7F5DB3" w:rsidRPr="0006405C" w14:paraId="67C74F15" w14:textId="77777777" w:rsidTr="007F5DB3">
        <w:trPr>
          <w:trHeight w:val="906"/>
        </w:trPr>
        <w:tc>
          <w:tcPr>
            <w:tcW w:w="773" w:type="dxa"/>
          </w:tcPr>
          <w:p w14:paraId="028C26D4"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A</w:t>
            </w:r>
          </w:p>
        </w:tc>
        <w:tc>
          <w:tcPr>
            <w:tcW w:w="9124" w:type="dxa"/>
          </w:tcPr>
          <w:p w14:paraId="55BA5121"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described the key term.</w:t>
            </w:r>
          </w:p>
        </w:tc>
      </w:tr>
      <w:tr w:rsidR="007F5DB3" w:rsidRPr="0006405C" w14:paraId="5A2D0065" w14:textId="77777777" w:rsidTr="007F5DB3">
        <w:trPr>
          <w:trHeight w:val="794"/>
        </w:trPr>
        <w:tc>
          <w:tcPr>
            <w:tcW w:w="773" w:type="dxa"/>
          </w:tcPr>
          <w:p w14:paraId="6431BF47"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B</w:t>
            </w:r>
          </w:p>
        </w:tc>
        <w:tc>
          <w:tcPr>
            <w:tcW w:w="9124" w:type="dxa"/>
          </w:tcPr>
          <w:p w14:paraId="63840126"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F5DB3" w:rsidRPr="0006405C" w14:paraId="404CFF1A" w14:textId="77777777" w:rsidTr="007F5DB3">
        <w:trPr>
          <w:trHeight w:val="906"/>
        </w:trPr>
        <w:tc>
          <w:tcPr>
            <w:tcW w:w="773" w:type="dxa"/>
          </w:tcPr>
          <w:p w14:paraId="0B750A9F"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C</w:t>
            </w:r>
          </w:p>
        </w:tc>
        <w:tc>
          <w:tcPr>
            <w:tcW w:w="9124" w:type="dxa"/>
          </w:tcPr>
          <w:p w14:paraId="242526C4" w14:textId="77777777" w:rsidR="007F5DB3" w:rsidRPr="0006405C" w:rsidRDefault="007F5DB3" w:rsidP="007F5DB3">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4E35060" w14:textId="77777777" w:rsidR="007F5DB3" w:rsidRPr="00555E21" w:rsidRDefault="007F5DB3" w:rsidP="007F5DB3">
      <w:pPr>
        <w:rPr>
          <w:rFonts w:ascii="Calibri" w:hAnsi="Calibri" w:cs="Calibri"/>
          <w:sz w:val="12"/>
          <w:szCs w:val="12"/>
        </w:rPr>
      </w:pPr>
    </w:p>
    <w:tbl>
      <w:tblPr>
        <w:tblStyle w:val="TableGrid"/>
        <w:tblpPr w:leftFromText="180" w:rightFromText="180" w:vertAnchor="text" w:horzAnchor="margin" w:tblpY="1340"/>
        <w:tblW w:w="9561" w:type="dxa"/>
        <w:tblLook w:val="04A0" w:firstRow="1" w:lastRow="0" w:firstColumn="1" w:lastColumn="0" w:noHBand="0" w:noVBand="1"/>
      </w:tblPr>
      <w:tblGrid>
        <w:gridCol w:w="3473"/>
        <w:gridCol w:w="5398"/>
        <w:gridCol w:w="690"/>
      </w:tblGrid>
      <w:tr w:rsidR="007F5DB3" w:rsidRPr="00555E21" w14:paraId="0FFF99DA" w14:textId="77777777" w:rsidTr="007F5DB3">
        <w:trPr>
          <w:trHeight w:val="131"/>
        </w:trPr>
        <w:tc>
          <w:tcPr>
            <w:tcW w:w="3473" w:type="dxa"/>
            <w:vMerge w:val="restart"/>
            <w:shd w:val="clear" w:color="auto" w:fill="D9D9D9" w:themeFill="background1" w:themeFillShade="D9"/>
          </w:tcPr>
          <w:p w14:paraId="7F8F5B19" w14:textId="77777777" w:rsidR="007F5DB3" w:rsidRPr="00555E21" w:rsidRDefault="007F5DB3" w:rsidP="007F5DB3">
            <w:pPr>
              <w:rPr>
                <w:rFonts w:ascii="Calibri" w:hAnsi="Calibri" w:cs="Calibri"/>
              </w:rPr>
            </w:pPr>
            <w:r>
              <w:lastRenderedPageBreak/>
              <w:t>1. What is the main aim of Epic Theatre?</w:t>
            </w:r>
          </w:p>
        </w:tc>
        <w:tc>
          <w:tcPr>
            <w:tcW w:w="5398" w:type="dxa"/>
            <w:shd w:val="clear" w:color="auto" w:fill="D9D9D9" w:themeFill="background1" w:themeFillShade="D9"/>
          </w:tcPr>
          <w:p w14:paraId="39A6C153" w14:textId="77777777" w:rsidR="007F5DB3" w:rsidRPr="00555E21" w:rsidRDefault="007F5DB3" w:rsidP="007F5DB3">
            <w:pPr>
              <w:rPr>
                <w:rFonts w:ascii="Calibri" w:hAnsi="Calibri" w:cs="Calibri"/>
              </w:rPr>
            </w:pPr>
            <w:r w:rsidRPr="00120B93">
              <w:t>To make the audience forget they are watching a play</w:t>
            </w:r>
          </w:p>
        </w:tc>
        <w:tc>
          <w:tcPr>
            <w:tcW w:w="690" w:type="dxa"/>
            <w:shd w:val="clear" w:color="auto" w:fill="D9D9D9" w:themeFill="background1" w:themeFillShade="D9"/>
          </w:tcPr>
          <w:p w14:paraId="4D534EB7" w14:textId="77777777" w:rsidR="007F5DB3" w:rsidRPr="00555E21" w:rsidRDefault="007F5DB3" w:rsidP="007F5DB3">
            <w:pPr>
              <w:rPr>
                <w:rFonts w:ascii="Calibri" w:hAnsi="Calibri" w:cs="Calibri"/>
              </w:rPr>
            </w:pPr>
          </w:p>
        </w:tc>
      </w:tr>
      <w:tr w:rsidR="007F5DB3" w:rsidRPr="00555E21" w14:paraId="106C2878" w14:textId="77777777" w:rsidTr="007F5DB3">
        <w:trPr>
          <w:trHeight w:val="192"/>
        </w:trPr>
        <w:tc>
          <w:tcPr>
            <w:tcW w:w="3473" w:type="dxa"/>
            <w:vMerge/>
            <w:shd w:val="clear" w:color="auto" w:fill="D9D9D9" w:themeFill="background1" w:themeFillShade="D9"/>
          </w:tcPr>
          <w:p w14:paraId="5BBDEBBA"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20092CDE" w14:textId="77777777" w:rsidR="007F5DB3" w:rsidRPr="00555E21" w:rsidRDefault="007F5DB3" w:rsidP="007F5DB3">
            <w:pPr>
              <w:rPr>
                <w:rFonts w:ascii="Calibri" w:hAnsi="Calibri" w:cs="Calibri"/>
              </w:rPr>
            </w:pPr>
            <w:r w:rsidRPr="00120B93">
              <w:t xml:space="preserve">To make the audience think about social issues </w:t>
            </w:r>
          </w:p>
        </w:tc>
        <w:tc>
          <w:tcPr>
            <w:tcW w:w="690" w:type="dxa"/>
            <w:shd w:val="clear" w:color="auto" w:fill="D9D9D9" w:themeFill="background1" w:themeFillShade="D9"/>
          </w:tcPr>
          <w:p w14:paraId="1B0B0283" w14:textId="77777777" w:rsidR="007F5DB3" w:rsidRPr="00555E21" w:rsidRDefault="007F5DB3" w:rsidP="007F5DB3">
            <w:pPr>
              <w:rPr>
                <w:rFonts w:ascii="Calibri" w:hAnsi="Calibri" w:cs="Calibri"/>
              </w:rPr>
            </w:pPr>
          </w:p>
        </w:tc>
      </w:tr>
      <w:tr w:rsidR="007F5DB3" w:rsidRPr="00555E21" w14:paraId="4C39A4AA" w14:textId="77777777" w:rsidTr="007F5DB3">
        <w:trPr>
          <w:trHeight w:val="292"/>
        </w:trPr>
        <w:tc>
          <w:tcPr>
            <w:tcW w:w="3473" w:type="dxa"/>
            <w:vMerge/>
            <w:shd w:val="clear" w:color="auto" w:fill="D9D9D9" w:themeFill="background1" w:themeFillShade="D9"/>
          </w:tcPr>
          <w:p w14:paraId="20594502"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1BB92729" w14:textId="77777777" w:rsidR="007F5DB3" w:rsidRPr="00555E21" w:rsidRDefault="007F5DB3" w:rsidP="007F5DB3">
            <w:pPr>
              <w:rPr>
                <w:rFonts w:ascii="Calibri" w:hAnsi="Calibri" w:cs="Calibri"/>
              </w:rPr>
            </w:pPr>
            <w:r w:rsidRPr="00120B93">
              <w:t xml:space="preserve"> make the audience cry as much as possible</w:t>
            </w:r>
          </w:p>
        </w:tc>
        <w:tc>
          <w:tcPr>
            <w:tcW w:w="690" w:type="dxa"/>
            <w:shd w:val="clear" w:color="auto" w:fill="D9D9D9" w:themeFill="background1" w:themeFillShade="D9"/>
          </w:tcPr>
          <w:p w14:paraId="292003AC" w14:textId="77777777" w:rsidR="007F5DB3" w:rsidRPr="00555E21" w:rsidRDefault="007F5DB3" w:rsidP="007F5DB3">
            <w:pPr>
              <w:rPr>
                <w:rFonts w:ascii="Calibri" w:hAnsi="Calibri" w:cs="Calibri"/>
              </w:rPr>
            </w:pPr>
          </w:p>
        </w:tc>
      </w:tr>
      <w:tr w:rsidR="007F5DB3" w:rsidRPr="00555E21" w14:paraId="7DA3E3A7" w14:textId="77777777" w:rsidTr="007F5DB3">
        <w:trPr>
          <w:trHeight w:val="157"/>
        </w:trPr>
        <w:tc>
          <w:tcPr>
            <w:tcW w:w="3473" w:type="dxa"/>
            <w:vMerge w:val="restart"/>
          </w:tcPr>
          <w:p w14:paraId="5A6EFD06" w14:textId="77777777" w:rsidR="007F5DB3" w:rsidRPr="00555E21" w:rsidRDefault="007F5DB3" w:rsidP="007F5DB3">
            <w:pPr>
              <w:rPr>
                <w:rFonts w:ascii="Calibri" w:hAnsi="Calibri" w:cs="Calibri"/>
              </w:rPr>
            </w:pPr>
            <w:r>
              <w:t>2. What is a placard in Epic Theatre?</w:t>
            </w:r>
          </w:p>
        </w:tc>
        <w:tc>
          <w:tcPr>
            <w:tcW w:w="5398" w:type="dxa"/>
          </w:tcPr>
          <w:p w14:paraId="6EEDC544" w14:textId="77777777" w:rsidR="007F5DB3" w:rsidRPr="00555E21" w:rsidRDefault="007F5DB3" w:rsidP="007F5DB3">
            <w:pPr>
              <w:rPr>
                <w:rFonts w:ascii="Calibri" w:hAnsi="Calibri" w:cs="Calibri"/>
              </w:rPr>
            </w:pPr>
            <w:r w:rsidRPr="0008780C">
              <w:t>A large prop used as scenery</w:t>
            </w:r>
          </w:p>
        </w:tc>
        <w:tc>
          <w:tcPr>
            <w:tcW w:w="690" w:type="dxa"/>
          </w:tcPr>
          <w:p w14:paraId="32B5A5BC" w14:textId="77777777" w:rsidR="007F5DB3" w:rsidRPr="00555E21" w:rsidRDefault="007F5DB3" w:rsidP="007F5DB3">
            <w:pPr>
              <w:rPr>
                <w:rFonts w:ascii="Calibri" w:hAnsi="Calibri" w:cs="Calibri"/>
              </w:rPr>
            </w:pPr>
          </w:p>
        </w:tc>
      </w:tr>
      <w:tr w:rsidR="007F5DB3" w:rsidRPr="00555E21" w14:paraId="0AB23F1E" w14:textId="77777777" w:rsidTr="007F5DB3">
        <w:trPr>
          <w:trHeight w:val="148"/>
        </w:trPr>
        <w:tc>
          <w:tcPr>
            <w:tcW w:w="3473" w:type="dxa"/>
            <w:vMerge/>
          </w:tcPr>
          <w:p w14:paraId="13616D04" w14:textId="77777777" w:rsidR="007F5DB3" w:rsidRPr="00555E21" w:rsidRDefault="007F5DB3" w:rsidP="007F5DB3">
            <w:pPr>
              <w:rPr>
                <w:rFonts w:ascii="Calibri" w:hAnsi="Calibri" w:cs="Calibri"/>
              </w:rPr>
            </w:pPr>
          </w:p>
        </w:tc>
        <w:tc>
          <w:tcPr>
            <w:tcW w:w="5398" w:type="dxa"/>
          </w:tcPr>
          <w:p w14:paraId="1B9FE2EF" w14:textId="77777777" w:rsidR="007F5DB3" w:rsidRPr="00555E21" w:rsidRDefault="007F5DB3" w:rsidP="007F5DB3">
            <w:pPr>
              <w:rPr>
                <w:rFonts w:ascii="Calibri" w:hAnsi="Calibri" w:cs="Calibri"/>
              </w:rPr>
            </w:pPr>
            <w:r w:rsidRPr="0008780C">
              <w:t>A sign or poster that gives information to the audience</w:t>
            </w:r>
          </w:p>
        </w:tc>
        <w:tc>
          <w:tcPr>
            <w:tcW w:w="690" w:type="dxa"/>
          </w:tcPr>
          <w:p w14:paraId="5FD1B24E" w14:textId="77777777" w:rsidR="007F5DB3" w:rsidRPr="00555E21" w:rsidRDefault="007F5DB3" w:rsidP="007F5DB3">
            <w:pPr>
              <w:rPr>
                <w:rFonts w:ascii="Calibri" w:hAnsi="Calibri" w:cs="Calibri"/>
              </w:rPr>
            </w:pPr>
          </w:p>
        </w:tc>
      </w:tr>
      <w:tr w:rsidR="007F5DB3" w:rsidRPr="00555E21" w14:paraId="2AACB642" w14:textId="77777777" w:rsidTr="007F5DB3">
        <w:trPr>
          <w:trHeight w:val="236"/>
        </w:trPr>
        <w:tc>
          <w:tcPr>
            <w:tcW w:w="3473" w:type="dxa"/>
            <w:vMerge/>
          </w:tcPr>
          <w:p w14:paraId="732C2123" w14:textId="77777777" w:rsidR="007F5DB3" w:rsidRPr="00555E21" w:rsidRDefault="007F5DB3" w:rsidP="007F5DB3">
            <w:pPr>
              <w:rPr>
                <w:rFonts w:ascii="Calibri" w:hAnsi="Calibri" w:cs="Calibri"/>
              </w:rPr>
            </w:pPr>
          </w:p>
        </w:tc>
        <w:tc>
          <w:tcPr>
            <w:tcW w:w="5398" w:type="dxa"/>
          </w:tcPr>
          <w:p w14:paraId="7F00213D" w14:textId="77777777" w:rsidR="007F5DB3" w:rsidRPr="00555E21" w:rsidRDefault="007F5DB3" w:rsidP="007F5DB3">
            <w:pPr>
              <w:rPr>
                <w:rFonts w:ascii="Calibri" w:hAnsi="Calibri" w:cs="Calibri"/>
              </w:rPr>
            </w:pPr>
            <w:r w:rsidRPr="0008780C">
              <w:t>A costume worn by the main character</w:t>
            </w:r>
          </w:p>
        </w:tc>
        <w:tc>
          <w:tcPr>
            <w:tcW w:w="690" w:type="dxa"/>
          </w:tcPr>
          <w:p w14:paraId="43082628" w14:textId="77777777" w:rsidR="007F5DB3" w:rsidRPr="00555E21" w:rsidRDefault="007F5DB3" w:rsidP="007F5DB3">
            <w:pPr>
              <w:rPr>
                <w:rFonts w:ascii="Calibri" w:hAnsi="Calibri" w:cs="Calibri"/>
              </w:rPr>
            </w:pPr>
          </w:p>
        </w:tc>
      </w:tr>
      <w:tr w:rsidR="007F5DB3" w:rsidRPr="00555E21" w14:paraId="4ECAB57C" w14:textId="77777777" w:rsidTr="007F5DB3">
        <w:trPr>
          <w:trHeight w:val="204"/>
        </w:trPr>
        <w:tc>
          <w:tcPr>
            <w:tcW w:w="3473" w:type="dxa"/>
            <w:vMerge w:val="restart"/>
            <w:shd w:val="clear" w:color="auto" w:fill="D9D9D9" w:themeFill="background1" w:themeFillShade="D9"/>
          </w:tcPr>
          <w:p w14:paraId="3ED8C0C4" w14:textId="77777777" w:rsidR="007F5DB3" w:rsidRPr="00555E21" w:rsidRDefault="007F5DB3" w:rsidP="007F5DB3">
            <w:pPr>
              <w:rPr>
                <w:rFonts w:ascii="Calibri" w:hAnsi="Calibri" w:cs="Calibri"/>
              </w:rPr>
            </w:pPr>
            <w:r>
              <w:t xml:space="preserve">3. Why </w:t>
            </w:r>
            <w:proofErr w:type="gramStart"/>
            <w:r>
              <w:t>are placards used</w:t>
            </w:r>
            <w:proofErr w:type="gramEnd"/>
            <w:r>
              <w:t xml:space="preserve"> in Epic Theatre?</w:t>
            </w:r>
          </w:p>
        </w:tc>
        <w:tc>
          <w:tcPr>
            <w:tcW w:w="5398" w:type="dxa"/>
            <w:shd w:val="clear" w:color="auto" w:fill="D9D9D9" w:themeFill="background1" w:themeFillShade="D9"/>
          </w:tcPr>
          <w:p w14:paraId="1C680149" w14:textId="77777777" w:rsidR="007F5DB3" w:rsidRPr="00555E21" w:rsidRDefault="007F5DB3" w:rsidP="007F5DB3">
            <w:pPr>
              <w:rPr>
                <w:rFonts w:ascii="Calibri" w:hAnsi="Calibri" w:cs="Calibri"/>
              </w:rPr>
            </w:pPr>
            <w:r w:rsidRPr="008D7041">
              <w:t>To surprise the audience with a secret ending</w:t>
            </w:r>
          </w:p>
        </w:tc>
        <w:tc>
          <w:tcPr>
            <w:tcW w:w="690" w:type="dxa"/>
            <w:shd w:val="clear" w:color="auto" w:fill="D9D9D9" w:themeFill="background1" w:themeFillShade="D9"/>
          </w:tcPr>
          <w:p w14:paraId="5D061E71" w14:textId="77777777" w:rsidR="007F5DB3" w:rsidRPr="00555E21" w:rsidRDefault="007F5DB3" w:rsidP="007F5DB3">
            <w:pPr>
              <w:rPr>
                <w:rFonts w:ascii="Calibri" w:hAnsi="Calibri" w:cs="Calibri"/>
              </w:rPr>
            </w:pPr>
          </w:p>
        </w:tc>
      </w:tr>
      <w:tr w:rsidR="007F5DB3" w:rsidRPr="00555E21" w14:paraId="75F4DB4F" w14:textId="77777777" w:rsidTr="007F5DB3">
        <w:trPr>
          <w:trHeight w:val="131"/>
        </w:trPr>
        <w:tc>
          <w:tcPr>
            <w:tcW w:w="3473" w:type="dxa"/>
            <w:vMerge/>
            <w:shd w:val="clear" w:color="auto" w:fill="D9D9D9" w:themeFill="background1" w:themeFillShade="D9"/>
          </w:tcPr>
          <w:p w14:paraId="51A1271E"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2E669845" w14:textId="77777777" w:rsidR="007F5DB3" w:rsidRPr="00555E21" w:rsidRDefault="007F5DB3" w:rsidP="007F5DB3">
            <w:pPr>
              <w:rPr>
                <w:rFonts w:ascii="Calibri" w:hAnsi="Calibri" w:cs="Calibri"/>
              </w:rPr>
            </w:pPr>
            <w:r w:rsidRPr="008D7041">
              <w:t>To make the stage look realistic</w:t>
            </w:r>
          </w:p>
        </w:tc>
        <w:tc>
          <w:tcPr>
            <w:tcW w:w="690" w:type="dxa"/>
            <w:shd w:val="clear" w:color="auto" w:fill="D9D9D9" w:themeFill="background1" w:themeFillShade="D9"/>
          </w:tcPr>
          <w:p w14:paraId="30EC57E6" w14:textId="77777777" w:rsidR="007F5DB3" w:rsidRPr="00555E21" w:rsidRDefault="007F5DB3" w:rsidP="007F5DB3">
            <w:pPr>
              <w:rPr>
                <w:rFonts w:ascii="Calibri" w:hAnsi="Calibri" w:cs="Calibri"/>
              </w:rPr>
            </w:pPr>
          </w:p>
        </w:tc>
      </w:tr>
      <w:tr w:rsidR="007F5DB3" w:rsidRPr="00555E21" w14:paraId="24D2F3CF" w14:textId="77777777" w:rsidTr="007F5DB3">
        <w:trPr>
          <w:trHeight w:val="192"/>
        </w:trPr>
        <w:tc>
          <w:tcPr>
            <w:tcW w:w="3473" w:type="dxa"/>
            <w:vMerge/>
          </w:tcPr>
          <w:p w14:paraId="4D8E4DD9"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674D6A40" w14:textId="77777777" w:rsidR="007F5DB3" w:rsidRPr="00555E21" w:rsidRDefault="007F5DB3" w:rsidP="007F5DB3">
            <w:pPr>
              <w:rPr>
                <w:rFonts w:ascii="Calibri" w:hAnsi="Calibri" w:cs="Calibri"/>
              </w:rPr>
            </w:pPr>
            <w:r w:rsidRPr="008D7041">
              <w:t>To give information and encourage the audience to think</w:t>
            </w:r>
          </w:p>
        </w:tc>
        <w:tc>
          <w:tcPr>
            <w:tcW w:w="690" w:type="dxa"/>
            <w:shd w:val="clear" w:color="auto" w:fill="D9D9D9" w:themeFill="background1" w:themeFillShade="D9"/>
          </w:tcPr>
          <w:p w14:paraId="1FF21316" w14:textId="77777777" w:rsidR="007F5DB3" w:rsidRPr="00555E21" w:rsidRDefault="007F5DB3" w:rsidP="007F5DB3">
            <w:pPr>
              <w:rPr>
                <w:rFonts w:ascii="Calibri" w:hAnsi="Calibri" w:cs="Calibri"/>
              </w:rPr>
            </w:pPr>
          </w:p>
        </w:tc>
      </w:tr>
      <w:tr w:rsidR="007F5DB3" w:rsidRPr="00555E21" w14:paraId="72127E7F" w14:textId="77777777" w:rsidTr="007F5DB3">
        <w:trPr>
          <w:trHeight w:val="148"/>
        </w:trPr>
        <w:tc>
          <w:tcPr>
            <w:tcW w:w="3473" w:type="dxa"/>
            <w:vMerge w:val="restart"/>
          </w:tcPr>
          <w:p w14:paraId="4BE0043F" w14:textId="77777777" w:rsidR="007F5DB3" w:rsidRPr="002914DF" w:rsidRDefault="007F5DB3" w:rsidP="007F5DB3">
            <w:pPr>
              <w:rPr>
                <w:rFonts w:ascii="Calibri" w:hAnsi="Calibri" w:cs="Calibri"/>
              </w:rPr>
            </w:pPr>
            <w:r w:rsidRPr="002914DF">
              <w:rPr>
                <w:rFonts w:ascii="Calibri" w:hAnsi="Calibri" w:cs="Calibri"/>
              </w:rPr>
              <w:t xml:space="preserve">4. Which technique </w:t>
            </w:r>
            <w:proofErr w:type="gramStart"/>
            <w:r w:rsidRPr="002914DF">
              <w:rPr>
                <w:rFonts w:ascii="Calibri" w:hAnsi="Calibri" w:cs="Calibri"/>
              </w:rPr>
              <w:t>is commonly used</w:t>
            </w:r>
            <w:proofErr w:type="gramEnd"/>
            <w:r w:rsidRPr="002914DF">
              <w:rPr>
                <w:rFonts w:ascii="Calibri" w:hAnsi="Calibri" w:cs="Calibri"/>
              </w:rPr>
              <w:t xml:space="preserve"> in Epic Theatre?</w:t>
            </w:r>
          </w:p>
        </w:tc>
        <w:tc>
          <w:tcPr>
            <w:tcW w:w="5398" w:type="dxa"/>
          </w:tcPr>
          <w:p w14:paraId="6C0FB9A1" w14:textId="77777777" w:rsidR="007F5DB3" w:rsidRPr="00BE7589" w:rsidRDefault="007F5DB3" w:rsidP="007F5DB3">
            <w:pPr>
              <w:rPr>
                <w:rFonts w:ascii="Calibri" w:hAnsi="Calibri" w:cs="Calibri"/>
                <w:highlight w:val="yellow"/>
              </w:rPr>
            </w:pPr>
            <w:r w:rsidRPr="00246759">
              <w:t>Characters speaking directly to the audience</w:t>
            </w:r>
          </w:p>
        </w:tc>
        <w:tc>
          <w:tcPr>
            <w:tcW w:w="690" w:type="dxa"/>
          </w:tcPr>
          <w:p w14:paraId="3251400A" w14:textId="77777777" w:rsidR="007F5DB3" w:rsidRPr="00BE7589" w:rsidRDefault="007F5DB3" w:rsidP="007F5DB3">
            <w:pPr>
              <w:rPr>
                <w:rFonts w:ascii="Calibri" w:hAnsi="Calibri" w:cs="Calibri"/>
                <w:highlight w:val="yellow"/>
              </w:rPr>
            </w:pPr>
          </w:p>
        </w:tc>
      </w:tr>
      <w:tr w:rsidR="007F5DB3" w:rsidRPr="00555E21" w14:paraId="0B414094" w14:textId="77777777" w:rsidTr="007F5DB3">
        <w:trPr>
          <w:trHeight w:val="192"/>
        </w:trPr>
        <w:tc>
          <w:tcPr>
            <w:tcW w:w="3473" w:type="dxa"/>
            <w:vMerge/>
          </w:tcPr>
          <w:p w14:paraId="4A8BB730" w14:textId="77777777" w:rsidR="007F5DB3" w:rsidRPr="002914DF" w:rsidRDefault="007F5DB3" w:rsidP="007F5DB3">
            <w:pPr>
              <w:rPr>
                <w:rFonts w:ascii="Calibri" w:hAnsi="Calibri" w:cs="Calibri"/>
              </w:rPr>
            </w:pPr>
          </w:p>
        </w:tc>
        <w:tc>
          <w:tcPr>
            <w:tcW w:w="5398" w:type="dxa"/>
          </w:tcPr>
          <w:p w14:paraId="6CFF7963" w14:textId="77777777" w:rsidR="007F5DB3" w:rsidRPr="00BE7589" w:rsidRDefault="007F5DB3" w:rsidP="007F5DB3">
            <w:pPr>
              <w:rPr>
                <w:rFonts w:ascii="Calibri" w:hAnsi="Calibri" w:cs="Calibri"/>
                <w:highlight w:val="yellow"/>
              </w:rPr>
            </w:pPr>
            <w:r w:rsidRPr="00246759">
              <w:t>Realistic scenery only</w:t>
            </w:r>
          </w:p>
        </w:tc>
        <w:tc>
          <w:tcPr>
            <w:tcW w:w="690" w:type="dxa"/>
          </w:tcPr>
          <w:p w14:paraId="1FE0B9B6" w14:textId="77777777" w:rsidR="007F5DB3" w:rsidRPr="00BE7589" w:rsidRDefault="007F5DB3" w:rsidP="007F5DB3">
            <w:pPr>
              <w:rPr>
                <w:rFonts w:ascii="Calibri" w:hAnsi="Calibri" w:cs="Calibri"/>
                <w:highlight w:val="yellow"/>
              </w:rPr>
            </w:pPr>
          </w:p>
        </w:tc>
      </w:tr>
      <w:tr w:rsidR="007F5DB3" w:rsidRPr="00555E21" w14:paraId="2014695A" w14:textId="77777777" w:rsidTr="007F5DB3">
        <w:trPr>
          <w:trHeight w:val="219"/>
        </w:trPr>
        <w:tc>
          <w:tcPr>
            <w:tcW w:w="3473" w:type="dxa"/>
            <w:vMerge/>
          </w:tcPr>
          <w:p w14:paraId="61572FDA" w14:textId="77777777" w:rsidR="007F5DB3" w:rsidRPr="002914DF" w:rsidRDefault="007F5DB3" w:rsidP="007F5DB3">
            <w:pPr>
              <w:rPr>
                <w:rFonts w:ascii="Calibri" w:hAnsi="Calibri" w:cs="Calibri"/>
              </w:rPr>
            </w:pPr>
          </w:p>
        </w:tc>
        <w:tc>
          <w:tcPr>
            <w:tcW w:w="5398" w:type="dxa"/>
          </w:tcPr>
          <w:p w14:paraId="68D39FF9" w14:textId="77777777" w:rsidR="007F5DB3" w:rsidRPr="00BE7589" w:rsidRDefault="007F5DB3" w:rsidP="007F5DB3">
            <w:pPr>
              <w:rPr>
                <w:rFonts w:ascii="Calibri" w:hAnsi="Calibri" w:cs="Calibri"/>
                <w:highlight w:val="yellow"/>
              </w:rPr>
            </w:pPr>
            <w:r w:rsidRPr="00246759">
              <w:t>Silent acting throughout</w:t>
            </w:r>
          </w:p>
        </w:tc>
        <w:tc>
          <w:tcPr>
            <w:tcW w:w="690" w:type="dxa"/>
          </w:tcPr>
          <w:p w14:paraId="19AD153C" w14:textId="77777777" w:rsidR="007F5DB3" w:rsidRPr="00BE7589" w:rsidRDefault="007F5DB3" w:rsidP="007F5DB3">
            <w:pPr>
              <w:rPr>
                <w:rFonts w:ascii="Calibri" w:hAnsi="Calibri" w:cs="Calibri"/>
                <w:highlight w:val="yellow"/>
              </w:rPr>
            </w:pPr>
          </w:p>
        </w:tc>
      </w:tr>
      <w:tr w:rsidR="007F5DB3" w:rsidRPr="00555E21" w14:paraId="7348C17E" w14:textId="77777777" w:rsidTr="007F5DB3">
        <w:trPr>
          <w:trHeight w:val="192"/>
        </w:trPr>
        <w:tc>
          <w:tcPr>
            <w:tcW w:w="3473" w:type="dxa"/>
            <w:vMerge w:val="restart"/>
            <w:shd w:val="clear" w:color="auto" w:fill="D9D9D9" w:themeFill="background1" w:themeFillShade="D9"/>
          </w:tcPr>
          <w:p w14:paraId="4A1A7145" w14:textId="77777777" w:rsidR="007F5DB3" w:rsidRPr="002914DF" w:rsidRDefault="007F5DB3" w:rsidP="007F5DB3">
            <w:pPr>
              <w:rPr>
                <w:rFonts w:ascii="Calibri" w:hAnsi="Calibri" w:cs="Calibri"/>
              </w:rPr>
            </w:pPr>
            <w:r w:rsidRPr="002914DF">
              <w:rPr>
                <w:rFonts w:ascii="Calibri" w:hAnsi="Calibri" w:cs="Calibri"/>
              </w:rPr>
              <w:t xml:space="preserve">5. </w:t>
            </w:r>
            <w:r w:rsidRPr="002914DF">
              <w:t>What is Naturalism in drama?</w:t>
            </w:r>
          </w:p>
        </w:tc>
        <w:tc>
          <w:tcPr>
            <w:tcW w:w="5398" w:type="dxa"/>
            <w:shd w:val="clear" w:color="auto" w:fill="D9D9D9" w:themeFill="background1" w:themeFillShade="D9"/>
          </w:tcPr>
          <w:p w14:paraId="73783A28" w14:textId="77777777" w:rsidR="007F5DB3" w:rsidRPr="00BE7589" w:rsidRDefault="007F5DB3" w:rsidP="007F5DB3">
            <w:pPr>
              <w:rPr>
                <w:rFonts w:ascii="Calibri" w:hAnsi="Calibri" w:cs="Calibri"/>
                <w:highlight w:val="yellow"/>
              </w:rPr>
            </w:pPr>
            <w:r w:rsidRPr="00942B85">
              <w:t>A style that shows life as realistically as possible</w:t>
            </w:r>
          </w:p>
        </w:tc>
        <w:tc>
          <w:tcPr>
            <w:tcW w:w="690" w:type="dxa"/>
            <w:shd w:val="clear" w:color="auto" w:fill="D9D9D9" w:themeFill="background1" w:themeFillShade="D9"/>
          </w:tcPr>
          <w:p w14:paraId="665C056B" w14:textId="77777777" w:rsidR="007F5DB3" w:rsidRPr="00BE7589" w:rsidRDefault="007F5DB3" w:rsidP="007F5DB3">
            <w:pPr>
              <w:rPr>
                <w:rFonts w:ascii="Calibri" w:hAnsi="Calibri" w:cs="Calibri"/>
                <w:highlight w:val="yellow"/>
              </w:rPr>
            </w:pPr>
          </w:p>
        </w:tc>
      </w:tr>
      <w:tr w:rsidR="007F5DB3" w:rsidRPr="00555E21" w14:paraId="00E4E01D" w14:textId="77777777" w:rsidTr="007F5DB3">
        <w:trPr>
          <w:trHeight w:val="103"/>
        </w:trPr>
        <w:tc>
          <w:tcPr>
            <w:tcW w:w="3473" w:type="dxa"/>
            <w:vMerge/>
            <w:shd w:val="clear" w:color="auto" w:fill="D9D9D9" w:themeFill="background1" w:themeFillShade="D9"/>
          </w:tcPr>
          <w:p w14:paraId="493406FE" w14:textId="77777777" w:rsidR="007F5DB3" w:rsidRPr="002914DF" w:rsidRDefault="007F5DB3" w:rsidP="007F5DB3">
            <w:pPr>
              <w:rPr>
                <w:rFonts w:ascii="Calibri" w:hAnsi="Calibri" w:cs="Calibri"/>
              </w:rPr>
            </w:pPr>
          </w:p>
        </w:tc>
        <w:tc>
          <w:tcPr>
            <w:tcW w:w="5398" w:type="dxa"/>
            <w:shd w:val="clear" w:color="auto" w:fill="D9D9D9" w:themeFill="background1" w:themeFillShade="D9"/>
          </w:tcPr>
          <w:p w14:paraId="6BFD20CD" w14:textId="77777777" w:rsidR="007F5DB3" w:rsidRPr="00BE7589" w:rsidRDefault="007F5DB3" w:rsidP="007F5DB3">
            <w:pPr>
              <w:rPr>
                <w:rFonts w:ascii="Calibri" w:hAnsi="Calibri" w:cs="Calibri"/>
                <w:highlight w:val="yellow"/>
              </w:rPr>
            </w:pPr>
            <w:r w:rsidRPr="00942B85">
              <w:t>A style that uses only dance</w:t>
            </w:r>
          </w:p>
        </w:tc>
        <w:tc>
          <w:tcPr>
            <w:tcW w:w="690" w:type="dxa"/>
            <w:shd w:val="clear" w:color="auto" w:fill="D9D9D9" w:themeFill="background1" w:themeFillShade="D9"/>
          </w:tcPr>
          <w:p w14:paraId="68E05334" w14:textId="77777777" w:rsidR="007F5DB3" w:rsidRPr="00BE7589" w:rsidRDefault="007F5DB3" w:rsidP="007F5DB3">
            <w:pPr>
              <w:rPr>
                <w:rFonts w:ascii="Calibri" w:hAnsi="Calibri" w:cs="Calibri"/>
                <w:highlight w:val="yellow"/>
              </w:rPr>
            </w:pPr>
          </w:p>
        </w:tc>
      </w:tr>
      <w:tr w:rsidR="007F5DB3" w:rsidRPr="00555E21" w14:paraId="52937FF2" w14:textId="77777777" w:rsidTr="007F5DB3">
        <w:trPr>
          <w:trHeight w:val="219"/>
        </w:trPr>
        <w:tc>
          <w:tcPr>
            <w:tcW w:w="3473" w:type="dxa"/>
            <w:vMerge/>
            <w:shd w:val="clear" w:color="auto" w:fill="D9D9D9" w:themeFill="background1" w:themeFillShade="D9"/>
          </w:tcPr>
          <w:p w14:paraId="6776736D" w14:textId="77777777" w:rsidR="007F5DB3" w:rsidRPr="002914DF" w:rsidRDefault="007F5DB3" w:rsidP="007F5DB3">
            <w:pPr>
              <w:rPr>
                <w:rFonts w:ascii="Calibri" w:hAnsi="Calibri" w:cs="Calibri"/>
              </w:rPr>
            </w:pPr>
          </w:p>
        </w:tc>
        <w:tc>
          <w:tcPr>
            <w:tcW w:w="5398" w:type="dxa"/>
            <w:shd w:val="clear" w:color="auto" w:fill="D9D9D9" w:themeFill="background1" w:themeFillShade="D9"/>
          </w:tcPr>
          <w:p w14:paraId="463713F6" w14:textId="77777777" w:rsidR="007F5DB3" w:rsidRPr="00BE7589" w:rsidRDefault="007F5DB3" w:rsidP="007F5DB3">
            <w:pPr>
              <w:rPr>
                <w:rFonts w:ascii="Calibri" w:hAnsi="Calibri" w:cs="Calibri"/>
                <w:highlight w:val="yellow"/>
              </w:rPr>
            </w:pPr>
            <w:r w:rsidRPr="00942B85">
              <w:t>A style that focuses on fantasy worlds</w:t>
            </w:r>
          </w:p>
        </w:tc>
        <w:tc>
          <w:tcPr>
            <w:tcW w:w="690" w:type="dxa"/>
            <w:shd w:val="clear" w:color="auto" w:fill="D9D9D9" w:themeFill="background1" w:themeFillShade="D9"/>
          </w:tcPr>
          <w:p w14:paraId="4A0590DE" w14:textId="77777777" w:rsidR="007F5DB3" w:rsidRPr="00BE7589" w:rsidRDefault="007F5DB3" w:rsidP="007F5DB3">
            <w:pPr>
              <w:rPr>
                <w:rFonts w:ascii="Calibri" w:hAnsi="Calibri" w:cs="Calibri"/>
                <w:highlight w:val="yellow"/>
              </w:rPr>
            </w:pPr>
          </w:p>
        </w:tc>
      </w:tr>
      <w:tr w:rsidR="007F5DB3" w:rsidRPr="00555E21" w14:paraId="2AAF9278" w14:textId="77777777" w:rsidTr="007F5DB3">
        <w:trPr>
          <w:trHeight w:val="209"/>
        </w:trPr>
        <w:tc>
          <w:tcPr>
            <w:tcW w:w="3473" w:type="dxa"/>
            <w:vMerge w:val="restart"/>
          </w:tcPr>
          <w:p w14:paraId="7FA044F2" w14:textId="77777777" w:rsidR="007F5DB3" w:rsidRPr="002914DF" w:rsidRDefault="007F5DB3" w:rsidP="007F5DB3">
            <w:pPr>
              <w:rPr>
                <w:rFonts w:ascii="Calibri" w:hAnsi="Calibri" w:cs="Calibri"/>
              </w:rPr>
            </w:pPr>
            <w:r w:rsidRPr="002914DF">
              <w:t>6. Which of these is most important in Naturalism?</w:t>
            </w:r>
          </w:p>
        </w:tc>
        <w:tc>
          <w:tcPr>
            <w:tcW w:w="5398" w:type="dxa"/>
          </w:tcPr>
          <w:p w14:paraId="4281F68B" w14:textId="77777777" w:rsidR="007F5DB3" w:rsidRPr="00555E21" w:rsidRDefault="007F5DB3" w:rsidP="007F5DB3">
            <w:pPr>
              <w:rPr>
                <w:rFonts w:ascii="Calibri" w:hAnsi="Calibri" w:cs="Calibri"/>
              </w:rPr>
            </w:pPr>
            <w:r w:rsidRPr="00FC328D">
              <w:t>Exaggerated acting</w:t>
            </w:r>
          </w:p>
        </w:tc>
        <w:tc>
          <w:tcPr>
            <w:tcW w:w="690" w:type="dxa"/>
          </w:tcPr>
          <w:p w14:paraId="0EDC0B70" w14:textId="77777777" w:rsidR="007F5DB3" w:rsidRPr="00555E21" w:rsidRDefault="007F5DB3" w:rsidP="007F5DB3">
            <w:pPr>
              <w:rPr>
                <w:rFonts w:ascii="Calibri" w:hAnsi="Calibri" w:cs="Calibri"/>
              </w:rPr>
            </w:pPr>
          </w:p>
        </w:tc>
      </w:tr>
      <w:tr w:rsidR="007F5DB3" w:rsidRPr="00555E21" w14:paraId="0BCB65BF" w14:textId="77777777" w:rsidTr="007F5DB3">
        <w:trPr>
          <w:trHeight w:val="131"/>
        </w:trPr>
        <w:tc>
          <w:tcPr>
            <w:tcW w:w="3473" w:type="dxa"/>
            <w:vMerge/>
          </w:tcPr>
          <w:p w14:paraId="2C92C3B6" w14:textId="77777777" w:rsidR="007F5DB3" w:rsidRPr="00555E21" w:rsidRDefault="007F5DB3" w:rsidP="007F5DB3">
            <w:pPr>
              <w:rPr>
                <w:rFonts w:ascii="Calibri" w:hAnsi="Calibri" w:cs="Calibri"/>
              </w:rPr>
            </w:pPr>
          </w:p>
        </w:tc>
        <w:tc>
          <w:tcPr>
            <w:tcW w:w="5398" w:type="dxa"/>
          </w:tcPr>
          <w:p w14:paraId="156AE6D9" w14:textId="77777777" w:rsidR="007F5DB3" w:rsidRPr="00555E21" w:rsidRDefault="007F5DB3" w:rsidP="007F5DB3">
            <w:pPr>
              <w:rPr>
                <w:rFonts w:ascii="Calibri" w:hAnsi="Calibri" w:cs="Calibri"/>
              </w:rPr>
            </w:pPr>
            <w:r w:rsidRPr="00FC328D">
              <w:t>Realistic characters and situations</w:t>
            </w:r>
          </w:p>
        </w:tc>
        <w:tc>
          <w:tcPr>
            <w:tcW w:w="690" w:type="dxa"/>
          </w:tcPr>
          <w:p w14:paraId="4126E27B" w14:textId="77777777" w:rsidR="007F5DB3" w:rsidRPr="00555E21" w:rsidRDefault="007F5DB3" w:rsidP="007F5DB3">
            <w:pPr>
              <w:rPr>
                <w:rFonts w:ascii="Calibri" w:hAnsi="Calibri" w:cs="Calibri"/>
              </w:rPr>
            </w:pPr>
          </w:p>
        </w:tc>
      </w:tr>
      <w:tr w:rsidR="007F5DB3" w:rsidRPr="00555E21" w14:paraId="56C7D4F6" w14:textId="77777777" w:rsidTr="007F5DB3">
        <w:trPr>
          <w:trHeight w:val="201"/>
        </w:trPr>
        <w:tc>
          <w:tcPr>
            <w:tcW w:w="3473" w:type="dxa"/>
            <w:vMerge/>
          </w:tcPr>
          <w:p w14:paraId="150B1ACB" w14:textId="77777777" w:rsidR="007F5DB3" w:rsidRPr="00555E21" w:rsidRDefault="007F5DB3" w:rsidP="007F5DB3">
            <w:pPr>
              <w:rPr>
                <w:rFonts w:ascii="Calibri" w:hAnsi="Calibri" w:cs="Calibri"/>
              </w:rPr>
            </w:pPr>
          </w:p>
        </w:tc>
        <w:tc>
          <w:tcPr>
            <w:tcW w:w="5398" w:type="dxa"/>
          </w:tcPr>
          <w:p w14:paraId="660F9F62" w14:textId="77777777" w:rsidR="007F5DB3" w:rsidRPr="00555E21" w:rsidRDefault="007F5DB3" w:rsidP="007F5DB3">
            <w:pPr>
              <w:rPr>
                <w:rFonts w:ascii="Calibri" w:hAnsi="Calibri" w:cs="Calibri"/>
              </w:rPr>
            </w:pPr>
            <w:r w:rsidRPr="00FC328D">
              <w:t>Bright costumes and special effects</w:t>
            </w:r>
          </w:p>
        </w:tc>
        <w:tc>
          <w:tcPr>
            <w:tcW w:w="690" w:type="dxa"/>
          </w:tcPr>
          <w:p w14:paraId="006250F1" w14:textId="77777777" w:rsidR="007F5DB3" w:rsidRPr="00555E21" w:rsidRDefault="007F5DB3" w:rsidP="007F5DB3">
            <w:pPr>
              <w:rPr>
                <w:rFonts w:ascii="Calibri" w:hAnsi="Calibri" w:cs="Calibri"/>
              </w:rPr>
            </w:pPr>
          </w:p>
        </w:tc>
      </w:tr>
      <w:tr w:rsidR="007F5DB3" w:rsidRPr="00555E21" w14:paraId="3B14CF03" w14:textId="77777777" w:rsidTr="007F5DB3">
        <w:trPr>
          <w:trHeight w:val="107"/>
        </w:trPr>
        <w:tc>
          <w:tcPr>
            <w:tcW w:w="3473" w:type="dxa"/>
            <w:vMerge w:val="restart"/>
            <w:shd w:val="clear" w:color="auto" w:fill="D9D9D9" w:themeFill="background1" w:themeFillShade="D9"/>
          </w:tcPr>
          <w:p w14:paraId="4B41D00A" w14:textId="77777777" w:rsidR="007F5DB3" w:rsidRPr="00555E21" w:rsidRDefault="007F5DB3" w:rsidP="007F5DB3">
            <w:pPr>
              <w:rPr>
                <w:rFonts w:ascii="Calibri" w:hAnsi="Calibri" w:cs="Calibri"/>
              </w:rPr>
            </w:pPr>
            <w:r>
              <w:rPr>
                <w:rFonts w:ascii="Calibri" w:hAnsi="Calibri" w:cs="Calibri"/>
              </w:rPr>
              <w:t xml:space="preserve">7. </w:t>
            </w:r>
            <w:r>
              <w:t>Which statement best describes the audience's role in Epic Theatre?</w:t>
            </w:r>
          </w:p>
        </w:tc>
        <w:tc>
          <w:tcPr>
            <w:tcW w:w="5398" w:type="dxa"/>
            <w:shd w:val="clear" w:color="auto" w:fill="D9D9D9" w:themeFill="background1" w:themeFillShade="D9"/>
          </w:tcPr>
          <w:p w14:paraId="36D6DC5C" w14:textId="77777777" w:rsidR="007F5DB3" w:rsidRPr="00555E21" w:rsidRDefault="007F5DB3" w:rsidP="007F5DB3">
            <w:pPr>
              <w:rPr>
                <w:rFonts w:ascii="Calibri" w:hAnsi="Calibri" w:cs="Calibri"/>
              </w:rPr>
            </w:pPr>
            <w:r w:rsidRPr="003B22C9">
              <w:t>They should become emotionally lost in the story</w:t>
            </w:r>
          </w:p>
        </w:tc>
        <w:tc>
          <w:tcPr>
            <w:tcW w:w="690" w:type="dxa"/>
            <w:shd w:val="clear" w:color="auto" w:fill="D9D9D9" w:themeFill="background1" w:themeFillShade="D9"/>
          </w:tcPr>
          <w:p w14:paraId="6BD08F42" w14:textId="77777777" w:rsidR="007F5DB3" w:rsidRPr="00555E21" w:rsidRDefault="007F5DB3" w:rsidP="007F5DB3">
            <w:pPr>
              <w:rPr>
                <w:rFonts w:ascii="Calibri" w:hAnsi="Calibri" w:cs="Calibri"/>
              </w:rPr>
            </w:pPr>
          </w:p>
        </w:tc>
      </w:tr>
      <w:tr w:rsidR="007F5DB3" w:rsidRPr="00555E21" w14:paraId="3FC86A70" w14:textId="77777777" w:rsidTr="007F5DB3">
        <w:trPr>
          <w:trHeight w:val="156"/>
        </w:trPr>
        <w:tc>
          <w:tcPr>
            <w:tcW w:w="3473" w:type="dxa"/>
            <w:vMerge/>
            <w:shd w:val="clear" w:color="auto" w:fill="D9D9D9" w:themeFill="background1" w:themeFillShade="D9"/>
          </w:tcPr>
          <w:p w14:paraId="28567FA2"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196B1FA7" w14:textId="77777777" w:rsidR="007F5DB3" w:rsidRPr="00555E21" w:rsidRDefault="007F5DB3" w:rsidP="007F5DB3">
            <w:pPr>
              <w:rPr>
                <w:rFonts w:ascii="Calibri" w:hAnsi="Calibri" w:cs="Calibri"/>
              </w:rPr>
            </w:pPr>
            <w:r w:rsidRPr="003B22C9">
              <w:t>They should think about the social and political messages</w:t>
            </w:r>
          </w:p>
        </w:tc>
        <w:tc>
          <w:tcPr>
            <w:tcW w:w="690" w:type="dxa"/>
            <w:shd w:val="clear" w:color="auto" w:fill="D9D9D9" w:themeFill="background1" w:themeFillShade="D9"/>
          </w:tcPr>
          <w:p w14:paraId="3DAA0D2E" w14:textId="77777777" w:rsidR="007F5DB3" w:rsidRPr="00555E21" w:rsidRDefault="007F5DB3" w:rsidP="007F5DB3">
            <w:pPr>
              <w:rPr>
                <w:rFonts w:ascii="Calibri" w:hAnsi="Calibri" w:cs="Calibri"/>
              </w:rPr>
            </w:pPr>
          </w:p>
        </w:tc>
      </w:tr>
      <w:tr w:rsidR="007F5DB3" w:rsidRPr="00555E21" w14:paraId="43446A50" w14:textId="77777777" w:rsidTr="007F5DB3">
        <w:trPr>
          <w:trHeight w:val="245"/>
        </w:trPr>
        <w:tc>
          <w:tcPr>
            <w:tcW w:w="3473" w:type="dxa"/>
            <w:vMerge/>
            <w:shd w:val="clear" w:color="auto" w:fill="D9D9D9" w:themeFill="background1" w:themeFillShade="D9"/>
          </w:tcPr>
          <w:p w14:paraId="06A82488"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7B8E20B6" w14:textId="77777777" w:rsidR="007F5DB3" w:rsidRPr="00555E21" w:rsidRDefault="007F5DB3" w:rsidP="007F5DB3">
            <w:pPr>
              <w:rPr>
                <w:rFonts w:ascii="Calibri" w:hAnsi="Calibri" w:cs="Calibri"/>
              </w:rPr>
            </w:pPr>
            <w:r w:rsidRPr="003B22C9">
              <w:t>They should ignore the themes of the play</w:t>
            </w:r>
          </w:p>
        </w:tc>
        <w:tc>
          <w:tcPr>
            <w:tcW w:w="690" w:type="dxa"/>
            <w:shd w:val="clear" w:color="auto" w:fill="D9D9D9" w:themeFill="background1" w:themeFillShade="D9"/>
          </w:tcPr>
          <w:p w14:paraId="1689E5DF" w14:textId="77777777" w:rsidR="007F5DB3" w:rsidRPr="00555E21" w:rsidRDefault="007F5DB3" w:rsidP="007F5DB3">
            <w:pPr>
              <w:rPr>
                <w:rFonts w:ascii="Calibri" w:hAnsi="Calibri" w:cs="Calibri"/>
              </w:rPr>
            </w:pPr>
          </w:p>
        </w:tc>
      </w:tr>
      <w:tr w:rsidR="007F5DB3" w:rsidRPr="00555E21" w14:paraId="3221ACDA" w14:textId="77777777" w:rsidTr="007F5DB3">
        <w:trPr>
          <w:trHeight w:val="166"/>
        </w:trPr>
        <w:tc>
          <w:tcPr>
            <w:tcW w:w="3473" w:type="dxa"/>
            <w:vMerge w:val="restart"/>
          </w:tcPr>
          <w:p w14:paraId="32AF51C9" w14:textId="77777777" w:rsidR="007F5DB3" w:rsidRPr="00555E21" w:rsidRDefault="007F5DB3" w:rsidP="007F5DB3">
            <w:pPr>
              <w:rPr>
                <w:rFonts w:ascii="Calibri" w:hAnsi="Calibri" w:cs="Calibri"/>
              </w:rPr>
            </w:pPr>
            <w:r>
              <w:rPr>
                <w:rFonts w:ascii="Calibri" w:hAnsi="Calibri" w:cs="Calibri"/>
              </w:rPr>
              <w:t xml:space="preserve">8. </w:t>
            </w:r>
            <w:r>
              <w:t>Which style is more likely to use signs, projections, or scene titles</w:t>
            </w:r>
          </w:p>
        </w:tc>
        <w:tc>
          <w:tcPr>
            <w:tcW w:w="5398" w:type="dxa"/>
          </w:tcPr>
          <w:p w14:paraId="0AE153E1" w14:textId="77777777" w:rsidR="007F5DB3" w:rsidRPr="00555E21" w:rsidRDefault="007F5DB3" w:rsidP="007F5DB3">
            <w:pPr>
              <w:rPr>
                <w:rFonts w:ascii="Calibri" w:hAnsi="Calibri" w:cs="Calibri"/>
              </w:rPr>
            </w:pPr>
            <w:r w:rsidRPr="00AA6246">
              <w:t>Naturalism</w:t>
            </w:r>
          </w:p>
        </w:tc>
        <w:tc>
          <w:tcPr>
            <w:tcW w:w="690" w:type="dxa"/>
          </w:tcPr>
          <w:p w14:paraId="015B99A3" w14:textId="77777777" w:rsidR="007F5DB3" w:rsidRPr="00555E21" w:rsidRDefault="007F5DB3" w:rsidP="007F5DB3">
            <w:pPr>
              <w:rPr>
                <w:rFonts w:ascii="Calibri" w:hAnsi="Calibri" w:cs="Calibri"/>
              </w:rPr>
            </w:pPr>
          </w:p>
        </w:tc>
      </w:tr>
      <w:tr w:rsidR="007F5DB3" w:rsidRPr="00555E21" w14:paraId="55AA83D0" w14:textId="77777777" w:rsidTr="007F5DB3">
        <w:trPr>
          <w:trHeight w:val="113"/>
        </w:trPr>
        <w:tc>
          <w:tcPr>
            <w:tcW w:w="3473" w:type="dxa"/>
            <w:vMerge/>
          </w:tcPr>
          <w:p w14:paraId="50F0E83C" w14:textId="77777777" w:rsidR="007F5DB3" w:rsidRPr="00555E21" w:rsidRDefault="007F5DB3" w:rsidP="007F5DB3">
            <w:pPr>
              <w:rPr>
                <w:rFonts w:ascii="Calibri" w:hAnsi="Calibri" w:cs="Calibri"/>
              </w:rPr>
            </w:pPr>
          </w:p>
        </w:tc>
        <w:tc>
          <w:tcPr>
            <w:tcW w:w="5398" w:type="dxa"/>
          </w:tcPr>
          <w:p w14:paraId="450A1E40" w14:textId="77777777" w:rsidR="007F5DB3" w:rsidRPr="00555E21" w:rsidRDefault="007F5DB3" w:rsidP="007F5DB3">
            <w:pPr>
              <w:rPr>
                <w:rFonts w:ascii="Calibri" w:hAnsi="Calibri" w:cs="Calibri"/>
              </w:rPr>
            </w:pPr>
            <w:r w:rsidRPr="00AA6246">
              <w:t>Musical Theatre</w:t>
            </w:r>
          </w:p>
        </w:tc>
        <w:tc>
          <w:tcPr>
            <w:tcW w:w="690" w:type="dxa"/>
          </w:tcPr>
          <w:p w14:paraId="30375451" w14:textId="77777777" w:rsidR="007F5DB3" w:rsidRPr="00555E21" w:rsidRDefault="007F5DB3" w:rsidP="007F5DB3">
            <w:pPr>
              <w:rPr>
                <w:rFonts w:ascii="Calibri" w:hAnsi="Calibri" w:cs="Calibri"/>
              </w:rPr>
            </w:pPr>
          </w:p>
        </w:tc>
      </w:tr>
      <w:tr w:rsidR="007F5DB3" w:rsidRPr="00555E21" w14:paraId="3666CDC3" w14:textId="77777777" w:rsidTr="007F5DB3">
        <w:trPr>
          <w:trHeight w:val="280"/>
        </w:trPr>
        <w:tc>
          <w:tcPr>
            <w:tcW w:w="3473" w:type="dxa"/>
            <w:vMerge/>
          </w:tcPr>
          <w:p w14:paraId="098F9AFB" w14:textId="77777777" w:rsidR="007F5DB3" w:rsidRPr="00555E21" w:rsidRDefault="007F5DB3" w:rsidP="007F5DB3">
            <w:pPr>
              <w:rPr>
                <w:rFonts w:ascii="Calibri" w:hAnsi="Calibri" w:cs="Calibri"/>
              </w:rPr>
            </w:pPr>
          </w:p>
        </w:tc>
        <w:tc>
          <w:tcPr>
            <w:tcW w:w="5398" w:type="dxa"/>
          </w:tcPr>
          <w:p w14:paraId="65394F8C" w14:textId="77777777" w:rsidR="007F5DB3" w:rsidRPr="00555E21" w:rsidRDefault="007F5DB3" w:rsidP="007F5DB3">
            <w:pPr>
              <w:rPr>
                <w:rFonts w:ascii="Calibri" w:hAnsi="Calibri" w:cs="Calibri"/>
              </w:rPr>
            </w:pPr>
            <w:r w:rsidRPr="00AA6246">
              <w:t>Epic Theatre</w:t>
            </w:r>
          </w:p>
        </w:tc>
        <w:tc>
          <w:tcPr>
            <w:tcW w:w="690" w:type="dxa"/>
          </w:tcPr>
          <w:p w14:paraId="62AD88D2" w14:textId="77777777" w:rsidR="007F5DB3" w:rsidRPr="00555E21" w:rsidRDefault="007F5DB3" w:rsidP="007F5DB3">
            <w:pPr>
              <w:rPr>
                <w:rFonts w:ascii="Calibri" w:hAnsi="Calibri" w:cs="Calibri"/>
              </w:rPr>
            </w:pPr>
          </w:p>
        </w:tc>
      </w:tr>
      <w:tr w:rsidR="007F5DB3" w:rsidRPr="00555E21" w14:paraId="1451F552" w14:textId="77777777" w:rsidTr="007F5DB3">
        <w:trPr>
          <w:trHeight w:val="166"/>
        </w:trPr>
        <w:tc>
          <w:tcPr>
            <w:tcW w:w="3473" w:type="dxa"/>
            <w:vMerge w:val="restart"/>
            <w:shd w:val="clear" w:color="auto" w:fill="D9D9D9" w:themeFill="background1" w:themeFillShade="D9"/>
          </w:tcPr>
          <w:p w14:paraId="20F073C7" w14:textId="77777777" w:rsidR="007F5DB3" w:rsidRPr="00555E21" w:rsidRDefault="007F5DB3" w:rsidP="007F5DB3">
            <w:pPr>
              <w:rPr>
                <w:rFonts w:ascii="Calibri" w:hAnsi="Calibri" w:cs="Calibri"/>
              </w:rPr>
            </w:pPr>
            <w:r>
              <w:rPr>
                <w:rFonts w:ascii="Calibri" w:hAnsi="Calibri" w:cs="Calibri"/>
              </w:rPr>
              <w:t xml:space="preserve">9. </w:t>
            </w:r>
            <w:r w:rsidRPr="00913ADE">
              <w:rPr>
                <w:rFonts w:ascii="Calibri" w:hAnsi="Calibri" w:cs="Calibri"/>
              </w:rPr>
              <w:t>What is the "Magic If" developed by Konstantin Stanislavski used for?</w:t>
            </w:r>
          </w:p>
        </w:tc>
        <w:tc>
          <w:tcPr>
            <w:tcW w:w="5398" w:type="dxa"/>
            <w:shd w:val="clear" w:color="auto" w:fill="D9D9D9" w:themeFill="background1" w:themeFillShade="D9"/>
          </w:tcPr>
          <w:p w14:paraId="43966D23" w14:textId="77777777" w:rsidR="007F5DB3" w:rsidRPr="00555E21" w:rsidRDefault="007F5DB3" w:rsidP="007F5DB3">
            <w:pPr>
              <w:rPr>
                <w:rFonts w:ascii="Calibri" w:hAnsi="Calibri" w:cs="Calibri"/>
              </w:rPr>
            </w:pPr>
            <w:r w:rsidRPr="00D6399C">
              <w:t>To help actors imagine how they would behave in a character's situation</w:t>
            </w:r>
          </w:p>
        </w:tc>
        <w:tc>
          <w:tcPr>
            <w:tcW w:w="690" w:type="dxa"/>
            <w:shd w:val="clear" w:color="auto" w:fill="D9D9D9" w:themeFill="background1" w:themeFillShade="D9"/>
          </w:tcPr>
          <w:p w14:paraId="7CE5BB5E" w14:textId="77777777" w:rsidR="007F5DB3" w:rsidRPr="00555E21" w:rsidRDefault="007F5DB3" w:rsidP="007F5DB3">
            <w:pPr>
              <w:rPr>
                <w:rFonts w:ascii="Calibri" w:hAnsi="Calibri" w:cs="Calibri"/>
              </w:rPr>
            </w:pPr>
          </w:p>
        </w:tc>
      </w:tr>
      <w:tr w:rsidR="007F5DB3" w:rsidRPr="00555E21" w14:paraId="788A2A69" w14:textId="77777777" w:rsidTr="007F5DB3">
        <w:trPr>
          <w:trHeight w:val="95"/>
        </w:trPr>
        <w:tc>
          <w:tcPr>
            <w:tcW w:w="3473" w:type="dxa"/>
            <w:vMerge/>
            <w:shd w:val="clear" w:color="auto" w:fill="D9D9D9" w:themeFill="background1" w:themeFillShade="D9"/>
          </w:tcPr>
          <w:p w14:paraId="273CFB1F"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697A8DCE" w14:textId="77777777" w:rsidR="007F5DB3" w:rsidRPr="00555E21" w:rsidRDefault="007F5DB3" w:rsidP="007F5DB3">
            <w:pPr>
              <w:rPr>
                <w:rFonts w:ascii="Calibri" w:hAnsi="Calibri" w:cs="Calibri"/>
              </w:rPr>
            </w:pPr>
            <w:r w:rsidRPr="00D6399C">
              <w:t>To help actors learn dance routines</w:t>
            </w:r>
          </w:p>
        </w:tc>
        <w:tc>
          <w:tcPr>
            <w:tcW w:w="690" w:type="dxa"/>
            <w:shd w:val="clear" w:color="auto" w:fill="D9D9D9" w:themeFill="background1" w:themeFillShade="D9"/>
          </w:tcPr>
          <w:p w14:paraId="1D9F04DC" w14:textId="77777777" w:rsidR="007F5DB3" w:rsidRPr="00555E21" w:rsidRDefault="007F5DB3" w:rsidP="007F5DB3">
            <w:pPr>
              <w:rPr>
                <w:rFonts w:ascii="Calibri" w:hAnsi="Calibri" w:cs="Calibri"/>
              </w:rPr>
            </w:pPr>
          </w:p>
        </w:tc>
      </w:tr>
      <w:tr w:rsidR="007F5DB3" w:rsidRPr="00555E21" w14:paraId="081C101C" w14:textId="77777777" w:rsidTr="007F5DB3">
        <w:trPr>
          <w:trHeight w:val="255"/>
        </w:trPr>
        <w:tc>
          <w:tcPr>
            <w:tcW w:w="3473" w:type="dxa"/>
            <w:vMerge/>
            <w:shd w:val="clear" w:color="auto" w:fill="D9D9D9" w:themeFill="background1" w:themeFillShade="D9"/>
          </w:tcPr>
          <w:p w14:paraId="6789EAB7"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30FE4FF7" w14:textId="77777777" w:rsidR="007F5DB3" w:rsidRPr="00555E21" w:rsidRDefault="007F5DB3" w:rsidP="007F5DB3">
            <w:pPr>
              <w:rPr>
                <w:rFonts w:ascii="Calibri" w:hAnsi="Calibri" w:cs="Calibri"/>
              </w:rPr>
            </w:pPr>
            <w:r w:rsidRPr="00D6399C">
              <w:t>To help actors remember their lines</w:t>
            </w:r>
          </w:p>
        </w:tc>
        <w:tc>
          <w:tcPr>
            <w:tcW w:w="690" w:type="dxa"/>
            <w:shd w:val="clear" w:color="auto" w:fill="D9D9D9" w:themeFill="background1" w:themeFillShade="D9"/>
          </w:tcPr>
          <w:p w14:paraId="274E7646" w14:textId="77777777" w:rsidR="007F5DB3" w:rsidRPr="00555E21" w:rsidRDefault="007F5DB3" w:rsidP="007F5DB3">
            <w:pPr>
              <w:rPr>
                <w:rFonts w:ascii="Calibri" w:hAnsi="Calibri" w:cs="Calibri"/>
              </w:rPr>
            </w:pPr>
          </w:p>
        </w:tc>
      </w:tr>
      <w:tr w:rsidR="007F5DB3" w:rsidRPr="00555E21" w14:paraId="04494803" w14:textId="77777777" w:rsidTr="007F5DB3">
        <w:trPr>
          <w:trHeight w:val="167"/>
        </w:trPr>
        <w:tc>
          <w:tcPr>
            <w:tcW w:w="3473" w:type="dxa"/>
            <w:vMerge w:val="restart"/>
          </w:tcPr>
          <w:p w14:paraId="37A2A9E2" w14:textId="77777777" w:rsidR="007F5DB3" w:rsidRPr="00555E21" w:rsidRDefault="007F5DB3" w:rsidP="007F5DB3">
            <w:pPr>
              <w:rPr>
                <w:rFonts w:ascii="Calibri" w:hAnsi="Calibri" w:cs="Calibri"/>
              </w:rPr>
            </w:pPr>
            <w:r>
              <w:rPr>
                <w:rFonts w:ascii="Calibri" w:hAnsi="Calibri" w:cs="Calibri"/>
              </w:rPr>
              <w:t>10</w:t>
            </w:r>
            <w:proofErr w:type="gramStart"/>
            <w:r>
              <w:rPr>
                <w:rFonts w:ascii="Calibri" w:hAnsi="Calibri" w:cs="Calibri"/>
              </w:rPr>
              <w:t>.</w:t>
            </w:r>
            <w:r>
              <w:t>What</w:t>
            </w:r>
            <w:proofErr w:type="gramEnd"/>
            <w:r>
              <w:t xml:space="preserve"> is the difference between an objective and a super objective?</w:t>
            </w:r>
          </w:p>
        </w:tc>
        <w:tc>
          <w:tcPr>
            <w:tcW w:w="5398" w:type="dxa"/>
          </w:tcPr>
          <w:p w14:paraId="765C2747" w14:textId="77777777" w:rsidR="007F5DB3" w:rsidRPr="00555E21" w:rsidRDefault="007F5DB3" w:rsidP="007F5DB3">
            <w:pPr>
              <w:rPr>
                <w:rFonts w:ascii="Calibri" w:hAnsi="Calibri" w:cs="Calibri"/>
              </w:rPr>
            </w:pPr>
            <w:r w:rsidRPr="00F97EC3">
              <w:t>An objective is what a character wants in one scene, while a super objective is what they want throughout the whole play</w:t>
            </w:r>
          </w:p>
        </w:tc>
        <w:tc>
          <w:tcPr>
            <w:tcW w:w="690" w:type="dxa"/>
          </w:tcPr>
          <w:p w14:paraId="485BC960" w14:textId="77777777" w:rsidR="007F5DB3" w:rsidRPr="00555E21" w:rsidRDefault="007F5DB3" w:rsidP="007F5DB3">
            <w:pPr>
              <w:rPr>
                <w:rFonts w:ascii="Calibri" w:hAnsi="Calibri" w:cs="Calibri"/>
              </w:rPr>
            </w:pPr>
          </w:p>
        </w:tc>
      </w:tr>
      <w:tr w:rsidR="007F5DB3" w:rsidRPr="00555E21" w14:paraId="00BA411A" w14:textId="77777777" w:rsidTr="007F5DB3">
        <w:trPr>
          <w:trHeight w:val="183"/>
        </w:trPr>
        <w:tc>
          <w:tcPr>
            <w:tcW w:w="3473" w:type="dxa"/>
            <w:vMerge/>
          </w:tcPr>
          <w:p w14:paraId="0A5C504B" w14:textId="77777777" w:rsidR="007F5DB3" w:rsidRPr="00555E21" w:rsidRDefault="007F5DB3" w:rsidP="007F5DB3">
            <w:pPr>
              <w:rPr>
                <w:rFonts w:ascii="Calibri" w:hAnsi="Calibri" w:cs="Calibri"/>
              </w:rPr>
            </w:pPr>
          </w:p>
        </w:tc>
        <w:tc>
          <w:tcPr>
            <w:tcW w:w="5398" w:type="dxa"/>
          </w:tcPr>
          <w:p w14:paraId="1280FF60" w14:textId="77777777" w:rsidR="007F5DB3" w:rsidRPr="00555E21" w:rsidRDefault="007F5DB3" w:rsidP="007F5DB3">
            <w:pPr>
              <w:rPr>
                <w:rFonts w:ascii="Calibri" w:hAnsi="Calibri" w:cs="Calibri"/>
              </w:rPr>
            </w:pPr>
            <w:r w:rsidRPr="00F97EC3">
              <w:t>An objective is more important than a super objective</w:t>
            </w:r>
          </w:p>
        </w:tc>
        <w:tc>
          <w:tcPr>
            <w:tcW w:w="690" w:type="dxa"/>
          </w:tcPr>
          <w:p w14:paraId="79D1CD34" w14:textId="77777777" w:rsidR="007F5DB3" w:rsidRPr="00555E21" w:rsidRDefault="007F5DB3" w:rsidP="007F5DB3">
            <w:pPr>
              <w:rPr>
                <w:rFonts w:ascii="Calibri" w:hAnsi="Calibri" w:cs="Calibri"/>
              </w:rPr>
            </w:pPr>
          </w:p>
        </w:tc>
      </w:tr>
      <w:tr w:rsidR="007F5DB3" w:rsidRPr="00555E21" w14:paraId="74AF45FD" w14:textId="77777777" w:rsidTr="007F5DB3">
        <w:trPr>
          <w:trHeight w:val="97"/>
        </w:trPr>
        <w:tc>
          <w:tcPr>
            <w:tcW w:w="3473" w:type="dxa"/>
            <w:vMerge/>
          </w:tcPr>
          <w:p w14:paraId="046023A4" w14:textId="77777777" w:rsidR="007F5DB3" w:rsidRPr="00555E21" w:rsidRDefault="007F5DB3" w:rsidP="007F5DB3">
            <w:pPr>
              <w:rPr>
                <w:rFonts w:ascii="Calibri" w:hAnsi="Calibri" w:cs="Calibri"/>
              </w:rPr>
            </w:pPr>
          </w:p>
        </w:tc>
        <w:tc>
          <w:tcPr>
            <w:tcW w:w="5398" w:type="dxa"/>
          </w:tcPr>
          <w:p w14:paraId="77440FF6" w14:textId="77777777" w:rsidR="007F5DB3" w:rsidRPr="00555E21" w:rsidRDefault="007F5DB3" w:rsidP="007F5DB3">
            <w:pPr>
              <w:rPr>
                <w:rFonts w:ascii="Calibri" w:hAnsi="Calibri" w:cs="Calibri"/>
              </w:rPr>
            </w:pPr>
            <w:r w:rsidRPr="00F97EC3">
              <w:t>They both mean exactly the same thing</w:t>
            </w:r>
          </w:p>
        </w:tc>
        <w:tc>
          <w:tcPr>
            <w:tcW w:w="690" w:type="dxa"/>
          </w:tcPr>
          <w:p w14:paraId="09253D59" w14:textId="77777777" w:rsidR="007F5DB3" w:rsidRPr="00555E21" w:rsidRDefault="007F5DB3" w:rsidP="007F5DB3">
            <w:pPr>
              <w:rPr>
                <w:rFonts w:ascii="Calibri" w:hAnsi="Calibri" w:cs="Calibri"/>
              </w:rPr>
            </w:pPr>
          </w:p>
        </w:tc>
      </w:tr>
    </w:tbl>
    <w:p w14:paraId="031CDFC5" w14:textId="77777777" w:rsidR="007F5DB3" w:rsidRPr="00025348" w:rsidRDefault="007F5DB3" w:rsidP="007F5DB3">
      <w:pPr>
        <w:rPr>
          <w:rFonts w:ascii="Calibri" w:hAnsi="Calibri" w:cs="Calibri"/>
          <w:sz w:val="12"/>
          <w:szCs w:val="12"/>
        </w:rPr>
      </w:pPr>
      <w:r w:rsidRPr="0006405C">
        <w:rPr>
          <w:rFonts w:ascii="Calibri" w:hAnsi="Calibri" w:cs="Calibri"/>
          <w:noProof/>
          <w:lang w:val="en-GB" w:eastAsia="en-GB"/>
        </w:rPr>
        <mc:AlternateContent>
          <mc:Choice Requires="wps">
            <w:drawing>
              <wp:anchor distT="0" distB="0" distL="114300" distR="114300" simplePos="0" relativeHeight="251949056" behindDoc="0" locked="0" layoutInCell="1" allowOverlap="1" wp14:anchorId="6AEE08AF" wp14:editId="48D00591">
                <wp:simplePos x="0" y="0"/>
                <wp:positionH relativeFrom="margin">
                  <wp:posOffset>-165253</wp:posOffset>
                </wp:positionH>
                <wp:positionV relativeFrom="bottomMargin">
                  <wp:align>top</wp:align>
                </wp:positionV>
                <wp:extent cx="1541780" cy="438150"/>
                <wp:effectExtent l="0" t="0" r="20320" b="19050"/>
                <wp:wrapSquare wrapText="bothSides"/>
                <wp:docPr id="1677711420" name="Text Box 1677711420"/>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6C178856"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E08AF" id="Text Box 1677711420" o:spid="_x0000_s1056" type="#_x0000_t202" style="position:absolute;margin-left:-13pt;margin-top:0;width:121.4pt;height:34.5pt;z-index:251949056;visibility:visible;mso-wrap-style:square;mso-height-percent:0;mso-wrap-distance-left:9pt;mso-wrap-distance-top:0;mso-wrap-distance-right:9pt;mso-wrap-distance-bottom:0;mso-position-horizontal:absolute;mso-position-horizontal-relative:margin;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" fillcolor="white [3201]" strokeweight=".5pt">
                <v:textbox>
                  <w:txbxContent>
                    <w:p w14:paraId="6C178856"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3936" behindDoc="0" locked="0" layoutInCell="1" allowOverlap="1" wp14:anchorId="6F7261C4" wp14:editId="121D9118">
                <wp:simplePos x="0" y="0"/>
                <wp:positionH relativeFrom="margin">
                  <wp:posOffset>4140200</wp:posOffset>
                </wp:positionH>
                <wp:positionV relativeFrom="margin">
                  <wp:posOffset>275590</wp:posOffset>
                </wp:positionV>
                <wp:extent cx="2207895" cy="389255"/>
                <wp:effectExtent l="0" t="0" r="20955" b="10795"/>
                <wp:wrapSquare wrapText="bothSides"/>
                <wp:docPr id="1178054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389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D64081" w14:textId="77777777" w:rsidR="007F5DB3" w:rsidRDefault="007F5DB3"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261C4" id="_x0000_s1057" type="#_x0000_t202" style="position:absolute;margin-left:326pt;margin-top:21.7pt;width:173.85pt;height:30.65pt;z-index:251943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" fillcolor="white [3201]" strokecolor="black [3200]" strokeweight="1.5pt">
                <v:textbox>
                  <w:txbxContent>
                    <w:p w14:paraId="5DD64081" w14:textId="77777777" w:rsidR="007F5DB3" w:rsidRDefault="007F5DB3" w:rsidP="007F5DB3">
                      <w:r>
                        <w:t xml:space="preserve">Due date: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2912" behindDoc="1" locked="0" layoutInCell="1" allowOverlap="1" wp14:anchorId="135406FC" wp14:editId="199CAD0B">
                <wp:simplePos x="0" y="0"/>
                <wp:positionH relativeFrom="margin">
                  <wp:posOffset>-396875</wp:posOffset>
                </wp:positionH>
                <wp:positionV relativeFrom="page">
                  <wp:posOffset>414020</wp:posOffset>
                </wp:positionV>
                <wp:extent cx="6745605" cy="1190625"/>
                <wp:effectExtent l="0" t="0" r="17145" b="28575"/>
                <wp:wrapSquare wrapText="bothSides"/>
                <wp:docPr id="59889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F75790A" w14:textId="761F6866" w:rsidR="007F5DB3" w:rsidRDefault="008417E9" w:rsidP="007F5DB3">
                            <w:r>
                              <w:t>Task six</w:t>
                            </w:r>
                            <w:r w:rsidR="007F5DB3">
                              <w:t xml:space="preserve"> - Hybrid Theatre Quiz: </w:t>
                            </w:r>
                          </w:p>
                          <w:p w14:paraId="58B16F37" w14:textId="77777777" w:rsidR="007F5DB3" w:rsidRDefault="007F5DB3"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406FC" id="_x0000_s1058" type="#_x0000_t202" style="position:absolute;margin-left:-31.25pt;margin-top:32.6pt;width:531.15pt;height:93.75pt;z-index:-251373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" fillcolor="white [3201]" strokecolor="black [3200]" strokeweight="1.5pt">
                <v:textbox>
                  <w:txbxContent>
                    <w:p w14:paraId="7F75790A" w14:textId="761F6866" w:rsidR="007F5DB3" w:rsidRDefault="008417E9" w:rsidP="007F5DB3">
                      <w:r>
                        <w:t>Task six</w:t>
                      </w:r>
                      <w:r w:rsidR="007F5DB3">
                        <w:t xml:space="preserve"> - Hybrid Theatre Quiz: </w:t>
                      </w:r>
                    </w:p>
                    <w:p w14:paraId="58B16F37" w14:textId="77777777" w:rsidR="007F5DB3" w:rsidRDefault="007F5DB3"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4960" behindDoc="0" locked="0" layoutInCell="1" allowOverlap="1" wp14:anchorId="2AA73B04" wp14:editId="6C8FCEE2">
                <wp:simplePos x="0" y="0"/>
                <wp:positionH relativeFrom="column">
                  <wp:posOffset>4920147</wp:posOffset>
                </wp:positionH>
                <wp:positionV relativeFrom="page">
                  <wp:posOffset>553085</wp:posOffset>
                </wp:positionV>
                <wp:extent cx="1515745" cy="408305"/>
                <wp:effectExtent l="0" t="0" r="0" b="0"/>
                <wp:wrapSquare wrapText="bothSides"/>
                <wp:docPr id="221486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23493" w14:textId="77777777" w:rsidR="007F5DB3" w:rsidRDefault="007F5DB3" w:rsidP="007F5DB3">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A73B04" id="_x0000_s1059" type="#_x0000_t202" style="position:absolute;margin-left:387.4pt;margin-top:43.55pt;width:119.35pt;height:32.15pt;z-index:251944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" filled="f" stroked="f">
                <v:textbox style="mso-fit-shape-to-text:t">
                  <w:txbxContent>
                    <w:p w14:paraId="11F23493" w14:textId="77777777" w:rsidR="007F5DB3" w:rsidRDefault="007F5DB3" w:rsidP="007F5DB3">
                      <w:r w:rsidRPr="000B26A7">
                        <w:rPr>
                          <w:b/>
                          <w:bCs/>
                        </w:rPr>
                        <w:t>Score:</w:t>
                      </w:r>
                      <w:r w:rsidRPr="000B26A7">
                        <w:t xml:space="preserve"> ______ / </w:t>
                      </w:r>
                      <w:r>
                        <w:t>10</w:t>
                      </w:r>
                    </w:p>
                  </w:txbxContent>
                </v:textbox>
                <w10:wrap type="square" anchory="page"/>
              </v:shape>
            </w:pict>
          </mc:Fallback>
        </mc:AlternateContent>
      </w:r>
    </w:p>
    <w:p w14:paraId="3FA02933" w14:textId="77777777" w:rsidR="000C6E32" w:rsidRPr="00927832" w:rsidRDefault="000C6E32" w:rsidP="000C6E32">
      <w:pPr>
        <w:tabs>
          <w:tab w:val="left" w:pos="3114"/>
        </w:tabs>
        <w:rPr>
          <w:rFonts w:ascii="Calibri" w:hAnsi="Calibri" w:cs="Calibri"/>
          <w:sz w:val="12"/>
          <w:szCs w:val="12"/>
        </w:rPr>
      </w:pPr>
    </w:p>
    <w:p w14:paraId="38D1227E" w14:textId="77777777" w:rsidR="00C571D4" w:rsidRDefault="00C571D4" w:rsidP="00927832">
      <w:pPr>
        <w:rPr>
          <w:rFonts w:ascii="Adobe Hebrew" w:hAnsi="Adobe Hebrew" w:cs="Adobe Hebrew"/>
          <w:sz w:val="96"/>
        </w:rPr>
      </w:pPr>
    </w:p>
    <w:p w14:paraId="2AC3D4C2" w14:textId="77777777" w:rsidR="00C571D4" w:rsidRDefault="00C571D4" w:rsidP="00927832">
      <w:pPr>
        <w:rPr>
          <w:rFonts w:ascii="Adobe Hebrew" w:hAnsi="Adobe Hebrew" w:cs="Adobe Hebrew"/>
          <w:sz w:val="96"/>
        </w:rPr>
      </w:pPr>
    </w:p>
    <w:p w14:paraId="05A3E707" w14:textId="77777777" w:rsidR="00B77297" w:rsidRPr="0006405C" w:rsidRDefault="00B77297" w:rsidP="00B77297">
      <w:pPr>
        <w:jc w:val="center"/>
        <w:rPr>
          <w:rFonts w:ascii="Calibri" w:hAnsi="Calibri" w:cs="Calibri"/>
          <w:sz w:val="96"/>
          <w:szCs w:val="96"/>
        </w:rPr>
      </w:pPr>
      <w:r w:rsidRPr="0006405C">
        <w:rPr>
          <w:rFonts w:ascii="Calibri" w:hAnsi="Calibri" w:cs="Calibri"/>
          <w:sz w:val="96"/>
          <w:szCs w:val="96"/>
        </w:rPr>
        <w:t xml:space="preserve">TOPIC 2 </w:t>
      </w:r>
    </w:p>
    <w:p w14:paraId="41E74F11" w14:textId="43ED36C3" w:rsidR="00B77297" w:rsidRPr="0006405C" w:rsidRDefault="003721F4" w:rsidP="00B77297">
      <w:pPr>
        <w:jc w:val="center"/>
        <w:rPr>
          <w:rFonts w:ascii="Calibri" w:hAnsi="Calibri" w:cs="Calibri"/>
          <w:sz w:val="96"/>
          <w:szCs w:val="96"/>
        </w:rPr>
      </w:pPr>
      <w:r>
        <w:rPr>
          <w:rFonts w:ascii="Calibri" w:hAnsi="Calibri" w:cs="Calibri"/>
          <w:sz w:val="96"/>
          <w:szCs w:val="96"/>
        </w:rPr>
        <w:t>Lighting Design</w:t>
      </w:r>
    </w:p>
    <w:p w14:paraId="52B6B10F" w14:textId="7E0EBB27" w:rsidR="00586302" w:rsidRPr="00555E21" w:rsidRDefault="000C1C05" w:rsidP="00F56D72">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76000" behindDoc="1" locked="0" layoutInCell="1" allowOverlap="1" wp14:anchorId="64CDF9F2" wp14:editId="2CFEEDD1">
                <wp:simplePos x="0" y="0"/>
                <wp:positionH relativeFrom="margin">
                  <wp:posOffset>-396875</wp:posOffset>
                </wp:positionH>
                <wp:positionV relativeFrom="page">
                  <wp:posOffset>2324100</wp:posOffset>
                </wp:positionV>
                <wp:extent cx="6716395" cy="7215505"/>
                <wp:effectExtent l="0" t="0" r="27305" b="23495"/>
                <wp:wrapSquare wrapText="bothSides"/>
                <wp:docPr id="832441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2155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6F8366" w14:textId="77777777" w:rsidR="007F5DB3" w:rsidRDefault="007F5DB3" w:rsidP="00586302">
                            <w:pPr>
                              <w:pStyle w:val="paragraph"/>
                              <w:spacing w:before="0" w:beforeAutospacing="0" w:after="0" w:afterAutospacing="0"/>
                              <w:textAlignment w:val="baseline"/>
                              <w:rPr>
                                <w:rFonts w:ascii="Segoe UI" w:hAnsi="Segoe UI" w:cs="Segoe UI"/>
                                <w:sz w:val="18"/>
                                <w:szCs w:val="18"/>
                              </w:rPr>
                            </w:pPr>
                          </w:p>
                          <w:p w14:paraId="033B660F" w14:textId="2C0C80A3" w:rsidR="007F5DB3" w:rsidRDefault="007F5DB3" w:rsidP="00586302">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36"/>
                              </w:rPr>
                              <w:t>“</w:t>
                            </w:r>
                            <w:r w:rsidRPr="008E2B76">
                              <w:rPr>
                                <w:rStyle w:val="eop"/>
                                <w:rFonts w:ascii="Calibri" w:eastAsiaTheme="majorEastAsia" w:hAnsi="Calibri" w:cs="Calibri"/>
                                <w:sz w:val="36"/>
                              </w:rPr>
                              <w:t>As I stepped into the room, a single spotlight followed me</w:t>
                            </w:r>
                            <w:r>
                              <w:rPr>
                                <w:rStyle w:val="eop"/>
                                <w:rFonts w:ascii="Calibri" w:eastAsiaTheme="majorEastAsia" w:hAnsi="Calibri" w:cs="Calibri"/>
                                <w:sz w:val="36"/>
                              </w:rPr>
                              <w:t>”</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78517C" w14:textId="77777777" w:rsidR="007F5DB3" w:rsidRPr="0002234D" w:rsidRDefault="007F5DB3" w:rsidP="0057452B">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0ADABF44" w14:textId="77777777" w:rsidR="007F5DB3" w:rsidRDefault="007F5DB3" w:rsidP="0057452B">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04E8568B" w14:textId="77777777" w:rsidR="007F5DB3" w:rsidRPr="000F2E2A" w:rsidRDefault="007F5DB3" w:rsidP="0057452B">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604CC6DF" w14:textId="77777777" w:rsidR="007F5DB3" w:rsidRDefault="007F5DB3" w:rsidP="0057452B">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C763193" w14:textId="77777777" w:rsidR="007F5DB3" w:rsidRPr="000F2E2A" w:rsidRDefault="007F5DB3" w:rsidP="0057452B">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D58C910" w14:textId="77777777" w:rsidR="007F5DB3" w:rsidRDefault="007F5DB3" w:rsidP="0057452B">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22663F9" w14:textId="77777777" w:rsidR="007F5DB3" w:rsidRPr="000F2E2A" w:rsidRDefault="007F5DB3" w:rsidP="0057452B">
                            <w:pPr>
                              <w:rPr>
                                <w:i/>
                              </w:rPr>
                            </w:pPr>
                            <w:r w:rsidRPr="000F2E2A">
                              <w:rPr>
                                <w:rFonts w:ascii="Calibri" w:hAnsi="Calibri" w:cs="Calibri"/>
                                <w:i/>
                                <w:sz w:val="28"/>
                                <w:szCs w:val="28"/>
                              </w:rPr>
                              <w:t>I will do this to show_________________________________________________</w:t>
                            </w:r>
                          </w:p>
                          <w:p w14:paraId="4E8F56A1" w14:textId="7CA8D272" w:rsidR="007F5DB3" w:rsidRPr="00522B55" w:rsidRDefault="007F5DB3" w:rsidP="00522B55">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DF9F2" id="_x0000_s1060" type="#_x0000_t202" style="position:absolute;margin-left:-31.25pt;margin-top:183pt;width:528.85pt;height:568.15pt;z-index:-251540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" fillcolor="white [3201]" strokecolor="black [3200]" strokeweight="1.5pt">
                <v:textbox>
                  <w:txbxContent>
                    <w:p w14:paraId="6A6F8366" w14:textId="77777777" w:rsidR="007F5DB3" w:rsidRDefault="007F5DB3" w:rsidP="00586302">
                      <w:pPr>
                        <w:pStyle w:val="paragraph"/>
                        <w:spacing w:before="0" w:beforeAutospacing="0" w:after="0" w:afterAutospacing="0"/>
                        <w:textAlignment w:val="baseline"/>
                        <w:rPr>
                          <w:rFonts w:ascii="Segoe UI" w:hAnsi="Segoe UI" w:cs="Segoe UI"/>
                          <w:sz w:val="18"/>
                          <w:szCs w:val="18"/>
                        </w:rPr>
                      </w:pPr>
                    </w:p>
                    <w:p w14:paraId="033B660F" w14:textId="2C0C80A3" w:rsidR="007F5DB3" w:rsidRDefault="007F5DB3" w:rsidP="00586302">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36"/>
                        </w:rPr>
                        <w:t>“</w:t>
                      </w:r>
                      <w:r w:rsidRPr="008E2B76">
                        <w:rPr>
                          <w:rStyle w:val="eop"/>
                          <w:rFonts w:ascii="Calibri" w:eastAsiaTheme="majorEastAsia" w:hAnsi="Calibri" w:cs="Calibri"/>
                          <w:sz w:val="36"/>
                        </w:rPr>
                        <w:t>As I stepped into the room, a single spotlight followed me</w:t>
                      </w:r>
                      <w:r>
                        <w:rPr>
                          <w:rStyle w:val="eop"/>
                          <w:rFonts w:ascii="Calibri" w:eastAsiaTheme="majorEastAsia" w:hAnsi="Calibri" w:cs="Calibri"/>
                          <w:sz w:val="36"/>
                        </w:rPr>
                        <w:t>”</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78517C" w14:textId="77777777" w:rsidR="007F5DB3" w:rsidRPr="0002234D" w:rsidRDefault="007F5DB3" w:rsidP="0057452B">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0ADABF44" w14:textId="77777777" w:rsidR="007F5DB3" w:rsidRDefault="007F5DB3" w:rsidP="0057452B">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04E8568B" w14:textId="77777777" w:rsidR="007F5DB3" w:rsidRPr="000F2E2A" w:rsidRDefault="007F5DB3" w:rsidP="0057452B">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604CC6DF" w14:textId="77777777" w:rsidR="007F5DB3" w:rsidRDefault="007F5DB3" w:rsidP="0057452B">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C763193" w14:textId="77777777" w:rsidR="007F5DB3" w:rsidRPr="000F2E2A" w:rsidRDefault="007F5DB3" w:rsidP="0057452B">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D58C910" w14:textId="77777777" w:rsidR="007F5DB3" w:rsidRDefault="007F5DB3" w:rsidP="0057452B">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22663F9" w14:textId="77777777" w:rsidR="007F5DB3" w:rsidRPr="000F2E2A" w:rsidRDefault="007F5DB3" w:rsidP="0057452B">
                      <w:pPr>
                        <w:rPr>
                          <w:i/>
                        </w:rPr>
                      </w:pPr>
                      <w:r w:rsidRPr="000F2E2A">
                        <w:rPr>
                          <w:rFonts w:ascii="Calibri" w:hAnsi="Calibri" w:cs="Calibri"/>
                          <w:i/>
                          <w:sz w:val="28"/>
                          <w:szCs w:val="28"/>
                        </w:rPr>
                        <w:t>I will do this to show_________________________________________________</w:t>
                      </w:r>
                    </w:p>
                    <w:p w14:paraId="4E8F56A1" w14:textId="7CA8D272" w:rsidR="007F5DB3" w:rsidRPr="00522B55" w:rsidRDefault="007F5DB3" w:rsidP="00522B55">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77024" behindDoc="0" locked="0" layoutInCell="1" allowOverlap="1" wp14:anchorId="15CECE92" wp14:editId="159DBC11">
                <wp:simplePos x="0" y="0"/>
                <wp:positionH relativeFrom="margin">
                  <wp:posOffset>4988652</wp:posOffset>
                </wp:positionH>
                <wp:positionV relativeFrom="page">
                  <wp:posOffset>1269579</wp:posOffset>
                </wp:positionV>
                <wp:extent cx="1334770" cy="973455"/>
                <wp:effectExtent l="0" t="0" r="17780" b="17145"/>
                <wp:wrapSquare wrapText="bothSides"/>
                <wp:docPr id="234484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5B37E57" w14:textId="77777777" w:rsidR="007F5DB3" w:rsidRDefault="007F5DB3" w:rsidP="0058630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ECE92" id="_x0000_s1061" type="#_x0000_t202" style="position:absolute;margin-left:392.8pt;margin-top:99.95pt;width:105.1pt;height:76.65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" fillcolor="white [3201]" strokecolor="black [3200]" strokeweight="1.5pt">
                <v:textbox>
                  <w:txbxContent>
                    <w:p w14:paraId="45B37E57" w14:textId="77777777" w:rsidR="007F5DB3" w:rsidRDefault="007F5DB3" w:rsidP="00586302">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74976" behindDoc="1" locked="0" layoutInCell="1" allowOverlap="1" wp14:anchorId="1A6E40FD" wp14:editId="5AF5C049">
                <wp:simplePos x="0" y="0"/>
                <wp:positionH relativeFrom="margin">
                  <wp:align>center</wp:align>
                </wp:positionH>
                <wp:positionV relativeFrom="page">
                  <wp:posOffset>473710</wp:posOffset>
                </wp:positionV>
                <wp:extent cx="6710045" cy="1751330"/>
                <wp:effectExtent l="0" t="0" r="14605" b="20320"/>
                <wp:wrapSquare wrapText="bothSides"/>
                <wp:docPr id="633673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53AAB46" w14:textId="75EA4F96" w:rsidR="007F5DB3" w:rsidRPr="00F742E8" w:rsidRDefault="008417E9" w:rsidP="00586302">
                            <w:pPr>
                              <w:rPr>
                                <w:b/>
                                <w:sz w:val="26"/>
                              </w:rPr>
                            </w:pPr>
                            <w:r>
                              <w:rPr>
                                <w:b/>
                                <w:sz w:val="26"/>
                              </w:rPr>
                              <w:t>Task one</w:t>
                            </w:r>
                            <w:r w:rsidR="007F5DB3" w:rsidRPr="00F742E8">
                              <w:rPr>
                                <w:b/>
                                <w:sz w:val="26"/>
                              </w:rPr>
                              <w:t xml:space="preserve"> - </w:t>
                            </w:r>
                            <w:r w:rsidR="007F5DB3">
                              <w:rPr>
                                <w:b/>
                                <w:sz w:val="26"/>
                              </w:rPr>
                              <w:t xml:space="preserve">Lighting Design </w:t>
                            </w:r>
                            <w:r w:rsidR="007F5DB3" w:rsidRPr="00F742E8">
                              <w:rPr>
                                <w:b/>
                                <w:sz w:val="26"/>
                              </w:rPr>
                              <w:t>Written</w:t>
                            </w:r>
                          </w:p>
                          <w:p w14:paraId="1202AD0B" w14:textId="2A94457E" w:rsidR="007F5DB3" w:rsidRPr="004C4DB0" w:rsidRDefault="007F5DB3" w:rsidP="00586302">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0BB545E2" w14:textId="77777777" w:rsidR="007F5DB3" w:rsidRPr="004C4DB0" w:rsidRDefault="007F5DB3" w:rsidP="00586302">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469C22" w14:textId="77777777" w:rsidR="007F5DB3" w:rsidRPr="004C4DB0" w:rsidRDefault="007F5DB3" w:rsidP="00586302">
                            <w:r w:rsidRPr="004C4DB0">
                              <w:rPr>
                                <w:lang w:val="en-GB"/>
                              </w:rPr>
                              <w:t>Highlight every key term that you use.</w:t>
                            </w:r>
                            <w:r w:rsidRPr="004C4DB0">
                              <w:rPr>
                                <w:rFonts w:ascii="Arial" w:hAnsi="Arial" w:cs="Arial"/>
                                <w:lang w:val="en-GB"/>
                              </w:rPr>
                              <w:t> </w:t>
                            </w:r>
                            <w:r w:rsidRPr="004C4DB0">
                              <w:t> </w:t>
                            </w:r>
                          </w:p>
                          <w:p w14:paraId="63E0A48F" w14:textId="77777777" w:rsidR="007F5DB3" w:rsidRPr="004C4DB0" w:rsidRDefault="007F5DB3" w:rsidP="00586302">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3C15E47B" w14:textId="77777777" w:rsidR="007F5DB3" w:rsidRPr="004C4DB0" w:rsidRDefault="007F5DB3" w:rsidP="00586302">
                            <w:r w:rsidRPr="004C4DB0">
                              <w:rPr>
                                <w:noProof/>
                                <w:lang w:val="en-GB" w:eastAsia="en-GB"/>
                              </w:rPr>
                              <w:drawing>
                                <wp:inline distT="0" distB="0" distL="0" distR="0" wp14:anchorId="128E8F04" wp14:editId="02113D76">
                                  <wp:extent cx="5897880" cy="411480"/>
                                  <wp:effectExtent l="0" t="0" r="7620" b="7620"/>
                                  <wp:docPr id="59889335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EEB170E" w14:textId="77777777" w:rsidR="007F5DB3" w:rsidRPr="004C4DB0" w:rsidRDefault="007F5DB3" w:rsidP="00586302">
                            <w:r w:rsidRPr="004C4DB0">
                              <w:t> </w:t>
                            </w:r>
                          </w:p>
                          <w:p w14:paraId="0BE03BCC" w14:textId="77777777" w:rsidR="007F5DB3" w:rsidRPr="004C4DB0" w:rsidRDefault="007F5DB3" w:rsidP="00586302">
                            <w:r w:rsidRPr="004C4DB0">
                              <w:t> </w:t>
                            </w:r>
                          </w:p>
                          <w:p w14:paraId="3462AE11" w14:textId="77777777" w:rsidR="007F5DB3" w:rsidRPr="004C4DB0" w:rsidRDefault="007F5DB3" w:rsidP="00586302">
                            <w:r w:rsidRPr="004C4DB0">
                              <w:t>“Why did you do that? </w:t>
                            </w:r>
                          </w:p>
                          <w:p w14:paraId="48BC9B6A"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6A3182A" w14:textId="77777777" w:rsidR="007F5DB3" w:rsidRPr="004C4DB0" w:rsidRDefault="007F5DB3" w:rsidP="00586302">
                            <w:r w:rsidRPr="004C4DB0">
                              <w:t>Can’t you see she is upset? </w:t>
                            </w:r>
                          </w:p>
                          <w:p w14:paraId="39E2B0E4"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A8E60E" w14:textId="77777777" w:rsidR="007F5DB3" w:rsidRDefault="007F5DB3" w:rsidP="005863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E40FD" id="_x0000_s1062" type="#_x0000_t202" style="position:absolute;margin-left:0;margin-top:37.3pt;width:528.35pt;height:137.9pt;z-index:-2515415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" fillcolor="white [3201]" strokecolor="black [3200]" strokeweight="1.5pt">
                <v:textbox>
                  <w:txbxContent>
                    <w:p w14:paraId="153AAB46" w14:textId="75EA4F96" w:rsidR="007F5DB3" w:rsidRPr="00F742E8" w:rsidRDefault="008417E9" w:rsidP="00586302">
                      <w:pPr>
                        <w:rPr>
                          <w:b/>
                          <w:sz w:val="26"/>
                        </w:rPr>
                      </w:pPr>
                      <w:r>
                        <w:rPr>
                          <w:b/>
                          <w:sz w:val="26"/>
                        </w:rPr>
                        <w:t>Task one</w:t>
                      </w:r>
                      <w:r w:rsidR="007F5DB3" w:rsidRPr="00F742E8">
                        <w:rPr>
                          <w:b/>
                          <w:sz w:val="26"/>
                        </w:rPr>
                        <w:t xml:space="preserve"> - </w:t>
                      </w:r>
                      <w:r w:rsidR="007F5DB3">
                        <w:rPr>
                          <w:b/>
                          <w:sz w:val="26"/>
                        </w:rPr>
                        <w:t xml:space="preserve">Lighting Design </w:t>
                      </w:r>
                      <w:r w:rsidR="007F5DB3" w:rsidRPr="00F742E8">
                        <w:rPr>
                          <w:b/>
                          <w:sz w:val="26"/>
                        </w:rPr>
                        <w:t>Written</w:t>
                      </w:r>
                    </w:p>
                    <w:p w14:paraId="1202AD0B" w14:textId="2A94457E" w:rsidR="007F5DB3" w:rsidRPr="004C4DB0" w:rsidRDefault="007F5DB3" w:rsidP="00586302">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0BB545E2" w14:textId="77777777" w:rsidR="007F5DB3" w:rsidRPr="004C4DB0" w:rsidRDefault="007F5DB3" w:rsidP="00586302">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469C22" w14:textId="77777777" w:rsidR="007F5DB3" w:rsidRPr="004C4DB0" w:rsidRDefault="007F5DB3" w:rsidP="00586302">
                      <w:r w:rsidRPr="004C4DB0">
                        <w:rPr>
                          <w:lang w:val="en-GB"/>
                        </w:rPr>
                        <w:t>Highlight every key term that you use.</w:t>
                      </w:r>
                      <w:r w:rsidRPr="004C4DB0">
                        <w:rPr>
                          <w:rFonts w:ascii="Arial" w:hAnsi="Arial" w:cs="Arial"/>
                          <w:lang w:val="en-GB"/>
                        </w:rPr>
                        <w:t> </w:t>
                      </w:r>
                      <w:r w:rsidRPr="004C4DB0">
                        <w:t> </w:t>
                      </w:r>
                    </w:p>
                    <w:p w14:paraId="63E0A48F" w14:textId="77777777" w:rsidR="007F5DB3" w:rsidRPr="004C4DB0" w:rsidRDefault="007F5DB3" w:rsidP="00586302">
                      <w:r>
                        <w:rPr>
                          <w:b/>
                          <w:bCs/>
                          <w:lang w:val="en-GB"/>
                        </w:rPr>
                        <w:t>Tone</w:t>
                      </w:r>
                      <w:r w:rsidRPr="004C4DB0">
                        <w:rPr>
                          <w:b/>
                          <w:bCs/>
                          <w:lang w:val="en-GB"/>
                        </w:rPr>
                        <w:t xml:space="preserve">   |    </w:t>
                      </w:r>
                      <w:r>
                        <w:rPr>
                          <w:b/>
                          <w:bCs/>
                          <w:lang w:val="en-GB"/>
                        </w:rPr>
                        <w:t>Pace</w:t>
                      </w:r>
                      <w:r w:rsidRPr="004C4DB0">
                        <w:rPr>
                          <w:b/>
                          <w:bCs/>
                          <w:lang w:val="en-GB"/>
                        </w:rPr>
                        <w:t xml:space="preserve">     |    Volume    |    </w:t>
                      </w:r>
                      <w:r>
                        <w:rPr>
                          <w:b/>
                          <w:bCs/>
                          <w:lang w:val="en-GB"/>
                        </w:rPr>
                        <w:t>Body language</w:t>
                      </w:r>
                      <w:r w:rsidRPr="004C4DB0">
                        <w:rPr>
                          <w:b/>
                          <w:bCs/>
                          <w:lang w:val="en-GB"/>
                        </w:rPr>
                        <w:t>   |      </w:t>
                      </w:r>
                      <w:r>
                        <w:rPr>
                          <w:b/>
                          <w:bCs/>
                          <w:lang w:val="en-GB"/>
                        </w:rPr>
                        <w:t>Posture</w:t>
                      </w:r>
                      <w:r w:rsidRPr="004C4DB0">
                        <w:rPr>
                          <w:b/>
                          <w:bCs/>
                          <w:lang w:val="en-GB"/>
                        </w:rPr>
                        <w:t>   </w:t>
                      </w:r>
                    </w:p>
                    <w:p w14:paraId="3C15E47B" w14:textId="77777777" w:rsidR="007F5DB3" w:rsidRPr="004C4DB0" w:rsidRDefault="007F5DB3" w:rsidP="00586302">
                      <w:r w:rsidRPr="004C4DB0">
                        <w:rPr>
                          <w:noProof/>
                          <w:lang w:val="en-GB" w:eastAsia="en-GB"/>
                        </w:rPr>
                        <w:drawing>
                          <wp:inline distT="0" distB="0" distL="0" distR="0" wp14:anchorId="128E8F04" wp14:editId="02113D76">
                            <wp:extent cx="5897880" cy="411480"/>
                            <wp:effectExtent l="0" t="0" r="7620" b="7620"/>
                            <wp:docPr id="59889335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2EEB170E" w14:textId="77777777" w:rsidR="007F5DB3" w:rsidRPr="004C4DB0" w:rsidRDefault="007F5DB3" w:rsidP="00586302">
                      <w:r w:rsidRPr="004C4DB0">
                        <w:t> </w:t>
                      </w:r>
                    </w:p>
                    <w:p w14:paraId="0BE03BCC" w14:textId="77777777" w:rsidR="007F5DB3" w:rsidRPr="004C4DB0" w:rsidRDefault="007F5DB3" w:rsidP="00586302">
                      <w:r w:rsidRPr="004C4DB0">
                        <w:t> </w:t>
                      </w:r>
                    </w:p>
                    <w:p w14:paraId="3462AE11" w14:textId="77777777" w:rsidR="007F5DB3" w:rsidRPr="004C4DB0" w:rsidRDefault="007F5DB3" w:rsidP="00586302">
                      <w:r w:rsidRPr="004C4DB0">
                        <w:t>“Why did you do that? </w:t>
                      </w:r>
                    </w:p>
                    <w:p w14:paraId="48BC9B6A"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6A3182A" w14:textId="77777777" w:rsidR="007F5DB3" w:rsidRPr="004C4DB0" w:rsidRDefault="007F5DB3" w:rsidP="00586302">
                      <w:r w:rsidRPr="004C4DB0">
                        <w:t>Can’t you see she is upset? </w:t>
                      </w:r>
                    </w:p>
                    <w:p w14:paraId="39E2B0E4"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A8E60E" w14:textId="77777777" w:rsidR="007F5DB3" w:rsidRDefault="007F5DB3" w:rsidP="00586302"/>
                  </w:txbxContent>
                </v:textbox>
                <w10:wrap type="square" anchorx="margin" anchory="page"/>
              </v:shape>
            </w:pict>
          </mc:Fallback>
        </mc:AlternateContent>
      </w:r>
    </w:p>
    <w:p w14:paraId="302D7695" w14:textId="7EEBC5D3" w:rsidR="00586302" w:rsidRPr="00F742E8" w:rsidRDefault="008417E9" w:rsidP="00586302">
      <w:pPr>
        <w:jc w:val="center"/>
        <w:rPr>
          <w:rFonts w:ascii="Calibri" w:hAnsi="Calibri" w:cs="Calibri"/>
          <w:sz w:val="32"/>
          <w:szCs w:val="32"/>
          <w:u w:val="single"/>
        </w:rPr>
      </w:pPr>
      <w:r>
        <w:rPr>
          <w:rFonts w:ascii="Calibri" w:hAnsi="Calibri" w:cs="Calibri"/>
          <w:sz w:val="32"/>
          <w:szCs w:val="32"/>
          <w:u w:val="single"/>
        </w:rPr>
        <w:lastRenderedPageBreak/>
        <w:t>Task one</w:t>
      </w:r>
      <w:r w:rsidR="00F742E8" w:rsidRPr="00F742E8">
        <w:rPr>
          <w:rFonts w:ascii="Calibri" w:hAnsi="Calibri" w:cs="Calibri"/>
          <w:sz w:val="32"/>
          <w:szCs w:val="32"/>
          <w:u w:val="single"/>
        </w:rPr>
        <w:t xml:space="preserve"> - </w:t>
      </w:r>
      <w:r w:rsidR="007B3629">
        <w:rPr>
          <w:rFonts w:ascii="Calibri" w:hAnsi="Calibri" w:cs="Calibri"/>
          <w:sz w:val="32"/>
          <w:szCs w:val="32"/>
          <w:u w:val="single"/>
        </w:rPr>
        <w:t>Lighting Design</w:t>
      </w:r>
      <w:r w:rsidR="005C6B12">
        <w:rPr>
          <w:rFonts w:ascii="Calibri" w:hAnsi="Calibri" w:cs="Calibri"/>
          <w:sz w:val="32"/>
          <w:szCs w:val="32"/>
          <w:u w:val="single"/>
        </w:rPr>
        <w:t xml:space="preserve"> </w:t>
      </w:r>
      <w:r w:rsidR="00F742E8" w:rsidRPr="00F742E8">
        <w:rPr>
          <w:rFonts w:ascii="Calibri" w:hAnsi="Calibri" w:cs="Calibri"/>
          <w:sz w:val="32"/>
          <w:szCs w:val="32"/>
          <w:u w:val="single"/>
        </w:rPr>
        <w:t>Written</w:t>
      </w:r>
      <w:r w:rsidR="00586302" w:rsidRPr="00F742E8">
        <w:rPr>
          <w:rFonts w:ascii="Calibri" w:hAnsi="Calibri" w:cs="Calibri"/>
          <w:sz w:val="32"/>
          <w:szCs w:val="32"/>
          <w:u w:val="single"/>
        </w:rPr>
        <w:t>: Feedback</w:t>
      </w:r>
    </w:p>
    <w:p w14:paraId="5777A97A" w14:textId="77777777" w:rsidR="00F742E8" w:rsidRPr="00555E21" w:rsidRDefault="00F742E8" w:rsidP="00F742E8">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891712" behindDoc="0" locked="0" layoutInCell="1" allowOverlap="1" wp14:anchorId="7DF05E8F" wp14:editId="096884DF">
                <wp:simplePos x="0" y="0"/>
                <wp:positionH relativeFrom="leftMargin">
                  <wp:posOffset>-627042</wp:posOffset>
                </wp:positionH>
                <wp:positionV relativeFrom="paragraph">
                  <wp:posOffset>1527427</wp:posOffset>
                </wp:positionV>
                <wp:extent cx="2585720" cy="370205"/>
                <wp:effectExtent l="2857" t="0" r="26988" b="26987"/>
                <wp:wrapNone/>
                <wp:docPr id="598893364" name="Text Box 598893364"/>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D2A586"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05E8F" id="Text Box 598893364" o:spid="_x0000_s1063" type="#_x0000_t202" style="position:absolute;margin-left:-49.35pt;margin-top:120.25pt;width:203.6pt;height:29.15pt;rotation:90;flip:x;z-index:2518917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" fillcolor="white [3201]" strokeweight=".5pt">
                <v:textbox>
                  <w:txbxContent>
                    <w:p w14:paraId="37D2A586"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890688" behindDoc="0" locked="0" layoutInCell="1" allowOverlap="1" wp14:anchorId="09BE084D" wp14:editId="5A5128AB">
            <wp:simplePos x="0" y="0"/>
            <wp:positionH relativeFrom="margin">
              <wp:posOffset>5548184</wp:posOffset>
            </wp:positionH>
            <wp:positionV relativeFrom="paragraph">
              <wp:posOffset>23769</wp:posOffset>
            </wp:positionV>
            <wp:extent cx="635635" cy="375285"/>
            <wp:effectExtent l="0" t="0" r="0" b="5715"/>
            <wp:wrapSquare wrapText="bothSides"/>
            <wp:docPr id="598893367" name="Picture 5988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F742E8" w:rsidRPr="00555E21" w14:paraId="2E472EBD" w14:textId="77777777" w:rsidTr="00005735">
        <w:trPr>
          <w:trHeight w:val="545"/>
        </w:trPr>
        <w:tc>
          <w:tcPr>
            <w:tcW w:w="8658" w:type="dxa"/>
          </w:tcPr>
          <w:p w14:paraId="24AD8763" w14:textId="77777777" w:rsidR="00F742E8" w:rsidRPr="00555E21" w:rsidRDefault="00F742E8" w:rsidP="00005735">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02FA12E" w14:textId="77777777" w:rsidR="00F742E8" w:rsidRPr="00555E21" w:rsidRDefault="00F742E8" w:rsidP="00005735">
            <w:pPr>
              <w:rPr>
                <w:rFonts w:ascii="Calibri" w:hAnsi="Calibri" w:cs="Calibri"/>
                <w:szCs w:val="28"/>
              </w:rPr>
            </w:pPr>
          </w:p>
        </w:tc>
      </w:tr>
      <w:tr w:rsidR="00F742E8" w:rsidRPr="00555E21" w14:paraId="6154FAD4" w14:textId="77777777" w:rsidTr="00005735">
        <w:trPr>
          <w:trHeight w:val="581"/>
        </w:trPr>
        <w:tc>
          <w:tcPr>
            <w:tcW w:w="8658" w:type="dxa"/>
          </w:tcPr>
          <w:p w14:paraId="7BD8D802"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48E3AC47" w14:textId="77777777" w:rsidR="00F742E8" w:rsidRPr="00555E21" w:rsidRDefault="00F742E8" w:rsidP="00005735">
            <w:pPr>
              <w:rPr>
                <w:rFonts w:ascii="Calibri" w:hAnsi="Calibri" w:cs="Calibri"/>
                <w:szCs w:val="28"/>
              </w:rPr>
            </w:pPr>
          </w:p>
        </w:tc>
      </w:tr>
      <w:tr w:rsidR="00F742E8" w:rsidRPr="00555E21" w14:paraId="2D27AF03" w14:textId="77777777" w:rsidTr="00005735">
        <w:trPr>
          <w:trHeight w:val="581"/>
        </w:trPr>
        <w:tc>
          <w:tcPr>
            <w:tcW w:w="8658" w:type="dxa"/>
          </w:tcPr>
          <w:p w14:paraId="14278B75"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4C1DC552" w14:textId="77777777" w:rsidR="00F742E8" w:rsidRPr="00555E21" w:rsidRDefault="00F742E8" w:rsidP="00005735">
            <w:pPr>
              <w:rPr>
                <w:rFonts w:ascii="Calibri" w:hAnsi="Calibri" w:cs="Calibri"/>
                <w:szCs w:val="28"/>
              </w:rPr>
            </w:pPr>
          </w:p>
        </w:tc>
      </w:tr>
      <w:tr w:rsidR="00F742E8" w:rsidRPr="00555E21" w14:paraId="32690B8A" w14:textId="77777777" w:rsidTr="00005735">
        <w:trPr>
          <w:trHeight w:val="545"/>
        </w:trPr>
        <w:tc>
          <w:tcPr>
            <w:tcW w:w="8658" w:type="dxa"/>
          </w:tcPr>
          <w:p w14:paraId="6671BFDC" w14:textId="77777777" w:rsidR="00F742E8" w:rsidRPr="00555E21" w:rsidRDefault="00F742E8" w:rsidP="00005735">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34DA367C" w14:textId="77777777" w:rsidR="00F742E8" w:rsidRPr="00555E21" w:rsidRDefault="00F742E8" w:rsidP="00005735">
            <w:pPr>
              <w:rPr>
                <w:rFonts w:ascii="Calibri" w:hAnsi="Calibri" w:cs="Calibri"/>
                <w:szCs w:val="28"/>
              </w:rPr>
            </w:pPr>
          </w:p>
        </w:tc>
      </w:tr>
    </w:tbl>
    <w:p w14:paraId="02EC7478" w14:textId="77777777" w:rsidR="00F742E8" w:rsidRDefault="00F742E8" w:rsidP="00F742E8">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92736" behindDoc="0" locked="0" layoutInCell="1" allowOverlap="1" wp14:anchorId="769218E3" wp14:editId="5DD1A477">
                <wp:simplePos x="0" y="0"/>
                <wp:positionH relativeFrom="margin">
                  <wp:align>left</wp:align>
                </wp:positionH>
                <wp:positionV relativeFrom="paragraph">
                  <wp:posOffset>20441</wp:posOffset>
                </wp:positionV>
                <wp:extent cx="6256962" cy="1113231"/>
                <wp:effectExtent l="0" t="0" r="10795" b="10795"/>
                <wp:wrapNone/>
                <wp:docPr id="598893365" name="Text Box 598893365"/>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4D9CB79B" w14:textId="77777777" w:rsidR="007F5DB3" w:rsidRPr="006965C5" w:rsidRDefault="007F5DB3" w:rsidP="00F742E8">
                            <w:pPr>
                              <w:rPr>
                                <w:rFonts w:ascii="Calibri" w:hAnsi="Calibri" w:cs="Calibri"/>
                                <w:sz w:val="28"/>
                              </w:rPr>
                            </w:pPr>
                            <w:r w:rsidRPr="006965C5">
                              <w:rPr>
                                <w:rFonts w:ascii="Calibri" w:hAnsi="Calibri" w:cs="Calibri"/>
                                <w:sz w:val="28"/>
                              </w:rPr>
                              <w:t>Positive points:</w:t>
                            </w:r>
                          </w:p>
                          <w:p w14:paraId="103CA3AE" w14:textId="77777777" w:rsidR="007F5DB3" w:rsidRPr="006965C5" w:rsidRDefault="007F5DB3" w:rsidP="00F742E8">
                            <w:pPr>
                              <w:rPr>
                                <w:rFonts w:ascii="Calibri" w:hAnsi="Calibri" w:cs="Calibri"/>
                                <w:sz w:val="12"/>
                              </w:rPr>
                            </w:pPr>
                          </w:p>
                          <w:p w14:paraId="0160130C" w14:textId="77777777" w:rsidR="007F5DB3" w:rsidRPr="006965C5" w:rsidRDefault="007F5DB3" w:rsidP="00F742E8">
                            <w:pPr>
                              <w:rPr>
                                <w:rFonts w:ascii="Calibri" w:hAnsi="Calibri" w:cs="Calibri"/>
                                <w:sz w:val="28"/>
                              </w:rPr>
                            </w:pPr>
                            <w:r w:rsidRPr="006965C5">
                              <w:rPr>
                                <w:rFonts w:ascii="Calibri" w:hAnsi="Calibri" w:cs="Calibri"/>
                                <w:sz w:val="28"/>
                              </w:rPr>
                              <w:t>How to improve further:</w:t>
                            </w:r>
                          </w:p>
                          <w:p w14:paraId="5DC755C0" w14:textId="77777777" w:rsidR="007F5DB3" w:rsidRPr="00D62C74" w:rsidRDefault="007F5DB3" w:rsidP="00F742E8">
                            <w:pPr>
                              <w:rPr>
                                <w:sz w:val="12"/>
                              </w:rPr>
                            </w:pPr>
                          </w:p>
                          <w:p w14:paraId="43318EE7" w14:textId="77777777" w:rsidR="007F5DB3" w:rsidRDefault="007F5DB3" w:rsidP="00F74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218E3" id="Text Box 598893365" o:spid="_x0000_s1064" type="#_x0000_t202" style="position:absolute;margin-left:0;margin-top:1.6pt;width:492.65pt;height:87.65pt;z-index:251892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" fillcolor="white [3201]" strokeweight=".5pt">
                <v:textbox>
                  <w:txbxContent>
                    <w:p w14:paraId="4D9CB79B" w14:textId="77777777" w:rsidR="007F5DB3" w:rsidRPr="006965C5" w:rsidRDefault="007F5DB3" w:rsidP="00F742E8">
                      <w:pPr>
                        <w:rPr>
                          <w:rFonts w:ascii="Calibri" w:hAnsi="Calibri" w:cs="Calibri"/>
                          <w:sz w:val="28"/>
                        </w:rPr>
                      </w:pPr>
                      <w:r w:rsidRPr="006965C5">
                        <w:rPr>
                          <w:rFonts w:ascii="Calibri" w:hAnsi="Calibri" w:cs="Calibri"/>
                          <w:sz w:val="28"/>
                        </w:rPr>
                        <w:t>Positive points:</w:t>
                      </w:r>
                    </w:p>
                    <w:p w14:paraId="103CA3AE" w14:textId="77777777" w:rsidR="007F5DB3" w:rsidRPr="006965C5" w:rsidRDefault="007F5DB3" w:rsidP="00F742E8">
                      <w:pPr>
                        <w:rPr>
                          <w:rFonts w:ascii="Calibri" w:hAnsi="Calibri" w:cs="Calibri"/>
                          <w:sz w:val="12"/>
                        </w:rPr>
                      </w:pPr>
                    </w:p>
                    <w:p w14:paraId="0160130C" w14:textId="77777777" w:rsidR="007F5DB3" w:rsidRPr="006965C5" w:rsidRDefault="007F5DB3" w:rsidP="00F742E8">
                      <w:pPr>
                        <w:rPr>
                          <w:rFonts w:ascii="Calibri" w:hAnsi="Calibri" w:cs="Calibri"/>
                          <w:sz w:val="28"/>
                        </w:rPr>
                      </w:pPr>
                      <w:r w:rsidRPr="006965C5">
                        <w:rPr>
                          <w:rFonts w:ascii="Calibri" w:hAnsi="Calibri" w:cs="Calibri"/>
                          <w:sz w:val="28"/>
                        </w:rPr>
                        <w:t>How to improve further:</w:t>
                      </w:r>
                    </w:p>
                    <w:p w14:paraId="5DC755C0" w14:textId="77777777" w:rsidR="007F5DB3" w:rsidRPr="00D62C74" w:rsidRDefault="007F5DB3" w:rsidP="00F742E8">
                      <w:pPr>
                        <w:rPr>
                          <w:sz w:val="12"/>
                        </w:rPr>
                      </w:pPr>
                    </w:p>
                    <w:p w14:paraId="43318EE7" w14:textId="77777777" w:rsidR="007F5DB3" w:rsidRDefault="007F5DB3" w:rsidP="00F742E8"/>
                  </w:txbxContent>
                </v:textbox>
                <w10:wrap anchorx="margin"/>
              </v:shape>
            </w:pict>
          </mc:Fallback>
        </mc:AlternateContent>
      </w:r>
    </w:p>
    <w:p w14:paraId="443CD013" w14:textId="77777777" w:rsidR="00F742E8" w:rsidRDefault="00F742E8" w:rsidP="00F742E8">
      <w:pPr>
        <w:rPr>
          <w:rFonts w:ascii="Calibri" w:hAnsi="Calibri" w:cs="Calibri"/>
          <w:sz w:val="12"/>
          <w:szCs w:val="12"/>
        </w:rPr>
      </w:pPr>
    </w:p>
    <w:p w14:paraId="6C073062" w14:textId="77777777" w:rsidR="00F742E8" w:rsidRDefault="00F742E8" w:rsidP="00F742E8">
      <w:pPr>
        <w:rPr>
          <w:rFonts w:ascii="Calibri" w:hAnsi="Calibri" w:cs="Calibri"/>
          <w:sz w:val="12"/>
          <w:szCs w:val="12"/>
        </w:rPr>
      </w:pPr>
    </w:p>
    <w:p w14:paraId="6AD81B61" w14:textId="77777777" w:rsidR="00F742E8" w:rsidRDefault="00F742E8" w:rsidP="00F742E8">
      <w:pPr>
        <w:rPr>
          <w:rFonts w:ascii="Calibri" w:hAnsi="Calibri" w:cs="Calibri"/>
          <w:sz w:val="12"/>
          <w:szCs w:val="12"/>
        </w:rPr>
      </w:pPr>
    </w:p>
    <w:p w14:paraId="7F9F5B22" w14:textId="77777777" w:rsidR="00F742E8" w:rsidRDefault="00F742E8" w:rsidP="00F742E8">
      <w:pPr>
        <w:rPr>
          <w:rFonts w:ascii="Calibri" w:hAnsi="Calibri" w:cs="Calibri"/>
          <w:sz w:val="12"/>
          <w:szCs w:val="12"/>
        </w:rPr>
      </w:pPr>
    </w:p>
    <w:p w14:paraId="1F783425" w14:textId="77777777" w:rsidR="00F742E8" w:rsidRPr="00555E21" w:rsidRDefault="00F742E8" w:rsidP="00F742E8">
      <w:pPr>
        <w:rPr>
          <w:rFonts w:ascii="Calibri" w:hAnsi="Calibri" w:cs="Calibri"/>
          <w:sz w:val="12"/>
          <w:szCs w:val="12"/>
        </w:rPr>
      </w:pPr>
    </w:p>
    <w:p w14:paraId="61752E9B" w14:textId="77777777"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93760" behindDoc="0" locked="0" layoutInCell="1" allowOverlap="1" wp14:anchorId="4E9F4791" wp14:editId="4F895373">
                <wp:simplePos x="0" y="0"/>
                <wp:positionH relativeFrom="leftMargin">
                  <wp:posOffset>-205800</wp:posOffset>
                </wp:positionH>
                <wp:positionV relativeFrom="paragraph">
                  <wp:posOffset>978903</wp:posOffset>
                </wp:positionV>
                <wp:extent cx="1709738" cy="382906"/>
                <wp:effectExtent l="0" t="3493" r="20638" b="20637"/>
                <wp:wrapNone/>
                <wp:docPr id="598893366" name="Text Box 59889336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4F8BCBC3"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F4791" id="Text Box 598893366" o:spid="_x0000_s1065" type="#_x0000_t202" style="position:absolute;margin-left:-16.2pt;margin-top:77.1pt;width:134.65pt;height:30.15pt;rotation:-90;z-index:2518937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" fillcolor="white [3201]" strokeweight=".5pt">
                <v:textbox>
                  <w:txbxContent>
                    <w:p w14:paraId="4F8BCBC3"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7F7B0AAD" w14:textId="77777777" w:rsidTr="00005735">
        <w:tc>
          <w:tcPr>
            <w:tcW w:w="515" w:type="dxa"/>
            <w:vMerge w:val="restart"/>
            <w:shd w:val="clear" w:color="auto" w:fill="D9D9D9" w:themeFill="background1" w:themeFillShade="D9"/>
            <w:textDirection w:val="btLr"/>
            <w:vAlign w:val="center"/>
          </w:tcPr>
          <w:p w14:paraId="6789CEDE"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2CD1FD55"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0EF061D3"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6E59B1E"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217CA1F8"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455E794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545FEFB0"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53D88875" w14:textId="77777777" w:rsidTr="00005735">
        <w:tc>
          <w:tcPr>
            <w:tcW w:w="515" w:type="dxa"/>
            <w:vMerge/>
          </w:tcPr>
          <w:p w14:paraId="2E558396" w14:textId="77777777" w:rsidR="00F742E8" w:rsidRPr="00555E21" w:rsidRDefault="00F742E8" w:rsidP="00005735">
            <w:pPr>
              <w:jc w:val="center"/>
              <w:rPr>
                <w:rFonts w:ascii="Calibri" w:hAnsi="Calibri" w:cs="Calibri"/>
              </w:rPr>
            </w:pPr>
          </w:p>
        </w:tc>
        <w:tc>
          <w:tcPr>
            <w:tcW w:w="1077" w:type="dxa"/>
            <w:vAlign w:val="center"/>
          </w:tcPr>
          <w:p w14:paraId="21A5EB55"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7541ED8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7D43139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11543C5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679B8209" w14:textId="77777777" w:rsidR="00F742E8" w:rsidRPr="00555E21" w:rsidRDefault="00F742E8" w:rsidP="00005735">
            <w:pPr>
              <w:jc w:val="center"/>
              <w:rPr>
                <w:rFonts w:ascii="Calibri" w:hAnsi="Calibri" w:cs="Calibri"/>
                <w:color w:val="0F4761" w:themeColor="accent1" w:themeShade="BF"/>
              </w:rPr>
            </w:pPr>
          </w:p>
        </w:tc>
      </w:tr>
      <w:tr w:rsidR="00F742E8" w:rsidRPr="00555E21" w14:paraId="30BE73F9" w14:textId="77777777" w:rsidTr="00005735">
        <w:trPr>
          <w:gridAfter w:val="1"/>
          <w:wAfter w:w="1734" w:type="dxa"/>
        </w:trPr>
        <w:tc>
          <w:tcPr>
            <w:tcW w:w="515" w:type="dxa"/>
            <w:vMerge/>
          </w:tcPr>
          <w:p w14:paraId="34F7CDA4" w14:textId="77777777" w:rsidR="00F742E8" w:rsidRPr="00555E21" w:rsidRDefault="00F742E8" w:rsidP="00005735">
            <w:pPr>
              <w:jc w:val="center"/>
              <w:rPr>
                <w:rFonts w:ascii="Calibri" w:hAnsi="Calibri" w:cs="Calibri"/>
              </w:rPr>
            </w:pPr>
          </w:p>
        </w:tc>
        <w:tc>
          <w:tcPr>
            <w:tcW w:w="1077" w:type="dxa"/>
            <w:vAlign w:val="center"/>
          </w:tcPr>
          <w:p w14:paraId="2198DDF4"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087972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CBEB83D"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6BAEECC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13EB6E9F" w14:textId="77777777" w:rsidTr="00005735">
        <w:trPr>
          <w:gridAfter w:val="1"/>
          <w:wAfter w:w="1734" w:type="dxa"/>
        </w:trPr>
        <w:tc>
          <w:tcPr>
            <w:tcW w:w="515" w:type="dxa"/>
            <w:vMerge/>
          </w:tcPr>
          <w:p w14:paraId="1573DDAB" w14:textId="77777777" w:rsidR="00F742E8" w:rsidRPr="00555E21" w:rsidRDefault="00F742E8" w:rsidP="00005735">
            <w:pPr>
              <w:jc w:val="center"/>
              <w:rPr>
                <w:rFonts w:ascii="Calibri" w:hAnsi="Calibri" w:cs="Calibri"/>
              </w:rPr>
            </w:pPr>
          </w:p>
        </w:tc>
        <w:tc>
          <w:tcPr>
            <w:tcW w:w="1077" w:type="dxa"/>
            <w:vAlign w:val="center"/>
          </w:tcPr>
          <w:p w14:paraId="190BA42B"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6EA5BE30"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77E3CF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70F5773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F742E8" w:rsidRPr="00555E21" w14:paraId="2011BDDF" w14:textId="77777777" w:rsidTr="00005735">
        <w:trPr>
          <w:gridAfter w:val="1"/>
          <w:wAfter w:w="1734" w:type="dxa"/>
        </w:trPr>
        <w:tc>
          <w:tcPr>
            <w:tcW w:w="515" w:type="dxa"/>
            <w:vMerge/>
          </w:tcPr>
          <w:p w14:paraId="49FF8421" w14:textId="77777777" w:rsidR="00F742E8" w:rsidRPr="00555E21" w:rsidRDefault="00F742E8" w:rsidP="00005735">
            <w:pPr>
              <w:jc w:val="center"/>
              <w:rPr>
                <w:rFonts w:ascii="Calibri" w:hAnsi="Calibri" w:cs="Calibri"/>
              </w:rPr>
            </w:pPr>
          </w:p>
        </w:tc>
        <w:tc>
          <w:tcPr>
            <w:tcW w:w="1077" w:type="dxa"/>
            <w:vAlign w:val="center"/>
          </w:tcPr>
          <w:p w14:paraId="6A7CD2EF"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51B4F8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26B62873"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353A7E7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63ADE16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49972F33" w14:textId="77777777" w:rsidTr="00005735">
        <w:trPr>
          <w:trHeight w:val="626"/>
        </w:trPr>
        <w:tc>
          <w:tcPr>
            <w:tcW w:w="512" w:type="dxa"/>
          </w:tcPr>
          <w:p w14:paraId="20AD6B56"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37FB9530"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33DDC8E5" w14:textId="77777777" w:rsidTr="00005735">
        <w:trPr>
          <w:trHeight w:val="549"/>
        </w:trPr>
        <w:tc>
          <w:tcPr>
            <w:tcW w:w="512" w:type="dxa"/>
          </w:tcPr>
          <w:p w14:paraId="47FA8C6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71E9DD5A"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2E2BB17" w14:textId="77777777" w:rsidTr="00005735">
        <w:trPr>
          <w:trHeight w:val="626"/>
        </w:trPr>
        <w:tc>
          <w:tcPr>
            <w:tcW w:w="512" w:type="dxa"/>
          </w:tcPr>
          <w:p w14:paraId="5E70D520"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29AD27F5"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4AC3A0E2" w14:textId="4BAD249E" w:rsidR="00027738" w:rsidRPr="00E0487C" w:rsidRDefault="00153450" w:rsidP="00E0487C">
      <w:pPr>
        <w:tabs>
          <w:tab w:val="left" w:pos="3114"/>
        </w:tabs>
        <w:rPr>
          <w:rFonts w:ascii="Calibri" w:hAnsi="Calibri" w:cs="Calibri"/>
          <w:sz w:val="12"/>
          <w:szCs w:val="12"/>
        </w:rPr>
      </w:pPr>
      <w:r>
        <w:rPr>
          <w:rFonts w:ascii="Calibri" w:hAnsi="Calibri" w:cs="Calibri"/>
          <w:noProof/>
          <w:sz w:val="12"/>
          <w:szCs w:val="12"/>
          <w:lang w:val="en-GB" w:eastAsia="en-GB"/>
        </w:rPr>
        <w:lastRenderedPageBreak/>
        <mc:AlternateContent>
          <mc:Choice Requires="wps">
            <w:drawing>
              <wp:anchor distT="0" distB="0" distL="114300" distR="114300" simplePos="0" relativeHeight="251935744" behindDoc="0" locked="0" layoutInCell="1" allowOverlap="1" wp14:anchorId="68BF1460" wp14:editId="29E829B5">
                <wp:simplePos x="0" y="0"/>
                <wp:positionH relativeFrom="column">
                  <wp:posOffset>3039745</wp:posOffset>
                </wp:positionH>
                <wp:positionV relativeFrom="paragraph">
                  <wp:posOffset>384779</wp:posOffset>
                </wp:positionV>
                <wp:extent cx="3326520" cy="1288974"/>
                <wp:effectExtent l="0" t="0" r="0" b="6985"/>
                <wp:wrapNone/>
                <wp:docPr id="8" name="Text Box 8"/>
                <wp:cNvGraphicFramePr/>
                <a:graphic xmlns:a="http://schemas.openxmlformats.org/drawingml/2006/main">
                  <a:graphicData uri="http://schemas.microsoft.com/office/word/2010/wordprocessingShape">
                    <wps:wsp>
                      <wps:cNvSpPr txBox="1"/>
                      <wps:spPr>
                        <a:xfrm>
                          <a:off x="0" y="0"/>
                          <a:ext cx="3326520" cy="128897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0C1B08" w14:textId="27F4A00C" w:rsidR="007F5DB3" w:rsidRDefault="007F5DB3" w:rsidP="00153450">
                            <w:r>
                              <w:t xml:space="preserve">Include at least </w:t>
                            </w:r>
                            <w:proofErr w:type="gramStart"/>
                            <w:r>
                              <w:t>3</w:t>
                            </w:r>
                            <w:proofErr w:type="gramEnd"/>
                            <w:r>
                              <w:t xml:space="preserve"> different moods</w:t>
                            </w:r>
                          </w:p>
                          <w:p w14:paraId="3875BDDA" w14:textId="77777777" w:rsidR="007F5DB3" w:rsidRDefault="007F5DB3" w:rsidP="00153450">
                            <w:r>
                              <w:t>Suspenseful / scary scene</w:t>
                            </w:r>
                          </w:p>
                          <w:p w14:paraId="180113AA" w14:textId="77777777" w:rsidR="007F5DB3" w:rsidRDefault="007F5DB3" w:rsidP="00153450">
                            <w:r>
                              <w:t>Happy / bright scene</w:t>
                            </w:r>
                          </w:p>
                          <w:p w14:paraId="7C5C0E76" w14:textId="77777777" w:rsidR="007F5DB3" w:rsidRDefault="007F5DB3" w:rsidP="00153450">
                            <w:r>
                              <w:t>Mysterious / dramatic scene</w:t>
                            </w:r>
                          </w:p>
                          <w:p w14:paraId="4C1E80DB" w14:textId="77777777" w:rsidR="007F5DB3" w:rsidRDefault="007F5DB3" w:rsidP="001534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F1460" id="Text Box 8" o:spid="_x0000_s1066" type="#_x0000_t202" style="position:absolute;margin-left:239.35pt;margin-top:30.3pt;width:261.95pt;height:101.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" filled="f" stroked="f">
                <v:textbox>
                  <w:txbxContent>
                    <w:p w14:paraId="310C1B08" w14:textId="27F4A00C" w:rsidR="007F5DB3" w:rsidRDefault="007F5DB3" w:rsidP="00153450">
                      <w:r>
                        <w:t xml:space="preserve">Include at least </w:t>
                      </w:r>
                      <w:proofErr w:type="gramStart"/>
                      <w:r>
                        <w:t>3</w:t>
                      </w:r>
                      <w:proofErr w:type="gramEnd"/>
                      <w:r>
                        <w:t xml:space="preserve"> different moods</w:t>
                      </w:r>
                    </w:p>
                    <w:p w14:paraId="3875BDDA" w14:textId="77777777" w:rsidR="007F5DB3" w:rsidRDefault="007F5DB3" w:rsidP="00153450">
                      <w:r>
                        <w:t>Suspenseful / scary scene</w:t>
                      </w:r>
                    </w:p>
                    <w:p w14:paraId="180113AA" w14:textId="77777777" w:rsidR="007F5DB3" w:rsidRDefault="007F5DB3" w:rsidP="00153450">
                      <w:r>
                        <w:t>Happy / bright scene</w:t>
                      </w:r>
                    </w:p>
                    <w:p w14:paraId="7C5C0E76" w14:textId="77777777" w:rsidR="007F5DB3" w:rsidRDefault="007F5DB3" w:rsidP="00153450">
                      <w:r>
                        <w:t>Mysterious / dramatic scene</w:t>
                      </w:r>
                    </w:p>
                    <w:p w14:paraId="4C1E80DB" w14:textId="77777777" w:rsidR="007F5DB3" w:rsidRDefault="007F5DB3" w:rsidP="00153450"/>
                  </w:txbxContent>
                </v:textbox>
              </v:shape>
            </w:pict>
          </mc:Fallback>
        </mc:AlternateContent>
      </w:r>
      <w:r>
        <w:rPr>
          <w:rFonts w:ascii="Calibri" w:hAnsi="Calibri" w:cs="Calibri"/>
          <w:noProof/>
          <w:sz w:val="12"/>
          <w:szCs w:val="12"/>
          <w:lang w:val="en-GB" w:eastAsia="en-GB"/>
        </w:rPr>
        <mc:AlternateContent>
          <mc:Choice Requires="wps">
            <w:drawing>
              <wp:anchor distT="0" distB="0" distL="114300" distR="114300" simplePos="0" relativeHeight="251933696" behindDoc="0" locked="0" layoutInCell="1" allowOverlap="1" wp14:anchorId="11C86099" wp14:editId="3483E02E">
                <wp:simplePos x="0" y="0"/>
                <wp:positionH relativeFrom="column">
                  <wp:posOffset>-198151</wp:posOffset>
                </wp:positionH>
                <wp:positionV relativeFrom="paragraph">
                  <wp:posOffset>385322</wp:posOffset>
                </wp:positionV>
                <wp:extent cx="3326520" cy="1255923"/>
                <wp:effectExtent l="0" t="0" r="0" b="1905"/>
                <wp:wrapNone/>
                <wp:docPr id="5" name="Text Box 5"/>
                <wp:cNvGraphicFramePr/>
                <a:graphic xmlns:a="http://schemas.openxmlformats.org/drawingml/2006/main">
                  <a:graphicData uri="http://schemas.microsoft.com/office/word/2010/wordprocessingShape">
                    <wps:wsp>
                      <wps:cNvSpPr txBox="1"/>
                      <wps:spPr>
                        <a:xfrm>
                          <a:off x="0" y="0"/>
                          <a:ext cx="3326520" cy="125592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38E516A" w14:textId="77777777" w:rsidR="007F5DB3" w:rsidRDefault="007F5DB3" w:rsidP="00153450">
                            <w:r>
                              <w:t>Describe:</w:t>
                            </w:r>
                          </w:p>
                          <w:p w14:paraId="15D63A5C" w14:textId="77777777" w:rsidR="007F5DB3" w:rsidRDefault="007F5DB3" w:rsidP="00153450">
                            <w:r>
                              <w:t>Lighting angle (how direction changes mood)</w:t>
                            </w:r>
                          </w:p>
                          <w:p w14:paraId="56898FA5" w14:textId="5FD1D0C4" w:rsidR="007F5DB3" w:rsidRDefault="007F5DB3" w:rsidP="00153450">
                            <w:r>
                              <w:t>Light intensity (bright vs dim lighting)</w:t>
                            </w:r>
                          </w:p>
                          <w:p w14:paraId="0F42D76F" w14:textId="0E30509B" w:rsidR="007F5DB3" w:rsidRDefault="007F5DB3" w:rsidP="00153450">
                            <w:r>
                              <w:t xml:space="preserve">Light colour </w:t>
                            </w:r>
                          </w:p>
                          <w:p w14:paraId="1CCBFE7A" w14:textId="77777777" w:rsidR="007F5DB3" w:rsidRDefault="007F5D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86099" id="Text Box 5" o:spid="_x0000_s1067" type="#_x0000_t202" style="position:absolute;margin-left:-15.6pt;margin-top:30.35pt;width:261.95pt;height:98.9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" filled="f" stroked="f">
                <v:textbox>
                  <w:txbxContent>
                    <w:p w14:paraId="538E516A" w14:textId="77777777" w:rsidR="007F5DB3" w:rsidRDefault="007F5DB3" w:rsidP="00153450">
                      <w:r>
                        <w:t>Describe:</w:t>
                      </w:r>
                    </w:p>
                    <w:p w14:paraId="15D63A5C" w14:textId="77777777" w:rsidR="007F5DB3" w:rsidRDefault="007F5DB3" w:rsidP="00153450">
                      <w:r>
                        <w:t>Lighting angle (how direction changes mood)</w:t>
                      </w:r>
                    </w:p>
                    <w:p w14:paraId="56898FA5" w14:textId="5FD1D0C4" w:rsidR="007F5DB3" w:rsidRDefault="007F5DB3" w:rsidP="00153450">
                      <w:r>
                        <w:t>Light intensity (bright vs dim lighting)</w:t>
                      </w:r>
                    </w:p>
                    <w:p w14:paraId="0F42D76F" w14:textId="0E30509B" w:rsidR="007F5DB3" w:rsidRDefault="007F5DB3" w:rsidP="00153450">
                      <w:r>
                        <w:t xml:space="preserve">Light colour </w:t>
                      </w:r>
                    </w:p>
                    <w:p w14:paraId="1CCBFE7A" w14:textId="77777777" w:rsidR="007F5DB3" w:rsidRDefault="007F5DB3"/>
                  </w:txbxContent>
                </v:textbox>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86240" behindDoc="1" locked="0" layoutInCell="1" allowOverlap="1" wp14:anchorId="4DFFD17F" wp14:editId="6717DB7D">
                <wp:simplePos x="0" y="0"/>
                <wp:positionH relativeFrom="margin">
                  <wp:posOffset>5210810</wp:posOffset>
                </wp:positionH>
                <wp:positionV relativeFrom="paragraph">
                  <wp:posOffset>1200785</wp:posOffset>
                </wp:positionV>
                <wp:extent cx="1202055" cy="600710"/>
                <wp:effectExtent l="0" t="0" r="17145" b="27940"/>
                <wp:wrapSquare wrapText="bothSides"/>
                <wp:docPr id="17692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6007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08ED10" w14:textId="77777777" w:rsidR="007F5DB3" w:rsidRDefault="007F5DB3" w:rsidP="00027738">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FD17F" id="_x0000_s1068" type="#_x0000_t202" style="position:absolute;margin-left:410.3pt;margin-top:94.55pt;width:94.65pt;height:47.3pt;z-index:-251530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" fillcolor="white [3201]" strokecolor="black [3200]" strokeweight="1.5pt">
                <v:textbox>
                  <w:txbxContent>
                    <w:p w14:paraId="0C08ED10" w14:textId="77777777" w:rsidR="007F5DB3" w:rsidRDefault="007F5DB3" w:rsidP="00027738">
                      <w:r>
                        <w:t xml:space="preserve">Due date: </w:t>
                      </w:r>
                    </w:p>
                  </w:txbxContent>
                </v:textbox>
                <w10:wrap type="square"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85216" behindDoc="1" locked="0" layoutInCell="1" allowOverlap="1" wp14:anchorId="3C497380" wp14:editId="6EE22C9A">
                <wp:simplePos x="0" y="0"/>
                <wp:positionH relativeFrom="margin">
                  <wp:posOffset>-341630</wp:posOffset>
                </wp:positionH>
                <wp:positionV relativeFrom="margin">
                  <wp:posOffset>1916430</wp:posOffset>
                </wp:positionV>
                <wp:extent cx="6761480" cy="6121400"/>
                <wp:effectExtent l="0" t="0" r="20320" b="12700"/>
                <wp:wrapSquare wrapText="bothSides"/>
                <wp:docPr id="78776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121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24F173" w14:textId="1C3BF129" w:rsidR="007F5DB3" w:rsidRPr="007C210C" w:rsidRDefault="007F5DB3"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two</w:t>
                            </w:r>
                            <w:r>
                              <w:t xml:space="preserve"> – Lighting Design poster: Complete task here</w:t>
                            </w:r>
                          </w:p>
                          <w:p w14:paraId="5D4F8EFC" w14:textId="2DBA1102" w:rsidR="007F5DB3" w:rsidRDefault="007F5DB3" w:rsidP="00027738">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97380" id="_x0000_s1069" type="#_x0000_t202" style="position:absolute;margin-left:-26.9pt;margin-top:150.9pt;width:532.4pt;height:482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" fillcolor="white [3201]" strokecolor="black [3200]" strokeweight="1.5pt">
                <v:textbox>
                  <w:txbxContent>
                    <w:p w14:paraId="0D24F173" w14:textId="1C3BF129" w:rsidR="007F5DB3" w:rsidRPr="007C210C" w:rsidRDefault="007F5DB3"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two</w:t>
                      </w:r>
                      <w:r>
                        <w:t xml:space="preserve"> – Lighting Design poster: Complete task here</w:t>
                      </w:r>
                    </w:p>
                    <w:p w14:paraId="5D4F8EFC" w14:textId="2DBA1102" w:rsidR="007F5DB3" w:rsidRDefault="007F5DB3" w:rsidP="00027738">
                      <w:r>
                        <w:t xml:space="preserv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84192" behindDoc="1" locked="0" layoutInCell="1" allowOverlap="1" wp14:anchorId="12AD37B9" wp14:editId="07CF872F">
                <wp:simplePos x="0" y="0"/>
                <wp:positionH relativeFrom="margin">
                  <wp:posOffset>-320040</wp:posOffset>
                </wp:positionH>
                <wp:positionV relativeFrom="page">
                  <wp:posOffset>462280</wp:posOffset>
                </wp:positionV>
                <wp:extent cx="6761480" cy="2268855"/>
                <wp:effectExtent l="0" t="0" r="20320" b="17145"/>
                <wp:wrapSquare wrapText="bothSides"/>
                <wp:docPr id="132446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2688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9F29728" w14:textId="5D8B1AF8" w:rsidR="007F5DB3" w:rsidRPr="00F742E8" w:rsidRDefault="008417E9" w:rsidP="00027738">
                            <w:pPr>
                              <w:rPr>
                                <w:b/>
                                <w:sz w:val="26"/>
                              </w:rPr>
                            </w:pPr>
                            <w:r>
                              <w:rPr>
                                <w:b/>
                                <w:sz w:val="26"/>
                              </w:rPr>
                              <w:t>Task two</w:t>
                            </w:r>
                            <w:r w:rsidR="007F5DB3" w:rsidRPr="00F742E8">
                              <w:rPr>
                                <w:b/>
                                <w:sz w:val="26"/>
                              </w:rPr>
                              <w:t xml:space="preserve"> – </w:t>
                            </w:r>
                            <w:r w:rsidR="007F5DB3">
                              <w:rPr>
                                <w:b/>
                                <w:sz w:val="26"/>
                              </w:rPr>
                              <w:t xml:space="preserve">Lighting Design </w:t>
                            </w:r>
                            <w:r w:rsidR="007F5DB3" w:rsidRPr="00F742E8">
                              <w:rPr>
                                <w:b/>
                                <w:sz w:val="26"/>
                              </w:rPr>
                              <w:t>poster</w:t>
                            </w:r>
                          </w:p>
                          <w:p w14:paraId="40B9BB4E" w14:textId="6FF2FD97" w:rsidR="007F5DB3" w:rsidRPr="007A591A" w:rsidRDefault="007F5DB3" w:rsidP="00153450">
                            <w:r>
                              <w:t xml:space="preserve">You are going to design a poster showing how lighting </w:t>
                            </w:r>
                            <w:proofErr w:type="gramStart"/>
                            <w:r>
                              <w:t>can be used</w:t>
                            </w:r>
                            <w:proofErr w:type="gramEnd"/>
                            <w:r>
                              <w:t xml:space="preserve"> in theatre to create different effects and build atmosphere.</w:t>
                            </w:r>
                          </w:p>
                          <w:p w14:paraId="547B6DD0" w14:textId="2C91433C" w:rsidR="007F5DB3" w:rsidRPr="007A591A" w:rsidRDefault="007F5DB3" w:rsidP="001534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D37B9" id="_x0000_s1070" type="#_x0000_t202" style="position:absolute;margin-left:-25.2pt;margin-top:36.4pt;width:532.4pt;height:178.65pt;z-index:-25153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" fillcolor="white [3201]" strokecolor="black [3200]" strokeweight="1.5pt">
                <v:textbox>
                  <w:txbxContent>
                    <w:p w14:paraId="09F29728" w14:textId="5D8B1AF8" w:rsidR="007F5DB3" w:rsidRPr="00F742E8" w:rsidRDefault="008417E9" w:rsidP="00027738">
                      <w:pPr>
                        <w:rPr>
                          <w:b/>
                          <w:sz w:val="26"/>
                        </w:rPr>
                      </w:pPr>
                      <w:r>
                        <w:rPr>
                          <w:b/>
                          <w:sz w:val="26"/>
                        </w:rPr>
                        <w:t>Task two</w:t>
                      </w:r>
                      <w:r w:rsidR="007F5DB3" w:rsidRPr="00F742E8">
                        <w:rPr>
                          <w:b/>
                          <w:sz w:val="26"/>
                        </w:rPr>
                        <w:t xml:space="preserve"> – </w:t>
                      </w:r>
                      <w:r w:rsidR="007F5DB3">
                        <w:rPr>
                          <w:b/>
                          <w:sz w:val="26"/>
                        </w:rPr>
                        <w:t xml:space="preserve">Lighting Design </w:t>
                      </w:r>
                      <w:r w:rsidR="007F5DB3" w:rsidRPr="00F742E8">
                        <w:rPr>
                          <w:b/>
                          <w:sz w:val="26"/>
                        </w:rPr>
                        <w:t>poster</w:t>
                      </w:r>
                    </w:p>
                    <w:p w14:paraId="40B9BB4E" w14:textId="6FF2FD97" w:rsidR="007F5DB3" w:rsidRPr="007A591A" w:rsidRDefault="007F5DB3" w:rsidP="00153450">
                      <w:r>
                        <w:t xml:space="preserve">You are going to design a poster showing how lighting </w:t>
                      </w:r>
                      <w:proofErr w:type="gramStart"/>
                      <w:r>
                        <w:t>can be used</w:t>
                      </w:r>
                      <w:proofErr w:type="gramEnd"/>
                      <w:r>
                        <w:t xml:space="preserve"> in theatre to create different effects and build atmosphere.</w:t>
                      </w:r>
                    </w:p>
                    <w:p w14:paraId="547B6DD0" w14:textId="2C91433C" w:rsidR="007F5DB3" w:rsidRPr="007A591A" w:rsidRDefault="007F5DB3" w:rsidP="00153450"/>
                  </w:txbxContent>
                </v:textbox>
                <w10:wrap type="square" anchorx="margin" anchory="page"/>
              </v:shape>
            </w:pict>
          </mc:Fallback>
        </mc:AlternateContent>
      </w:r>
    </w:p>
    <w:p w14:paraId="2658FF50" w14:textId="43D295CC" w:rsidR="0021398D" w:rsidRPr="00F742E8" w:rsidRDefault="008417E9" w:rsidP="0021398D">
      <w:pPr>
        <w:jc w:val="center"/>
        <w:rPr>
          <w:rFonts w:ascii="Calibri" w:hAnsi="Calibri" w:cs="Calibri"/>
          <w:sz w:val="32"/>
          <w:szCs w:val="32"/>
          <w:u w:val="single"/>
        </w:rPr>
      </w:pPr>
      <w:r>
        <w:rPr>
          <w:rFonts w:ascii="Calibri" w:hAnsi="Calibri" w:cs="Calibri"/>
          <w:sz w:val="32"/>
          <w:szCs w:val="32"/>
          <w:u w:val="single"/>
        </w:rPr>
        <w:lastRenderedPageBreak/>
        <w:t>Task two</w:t>
      </w:r>
      <w:r w:rsidR="00F742E8" w:rsidRPr="00F742E8">
        <w:rPr>
          <w:rFonts w:ascii="Calibri" w:hAnsi="Calibri" w:cs="Calibri"/>
          <w:sz w:val="32"/>
          <w:szCs w:val="32"/>
          <w:u w:val="single"/>
        </w:rPr>
        <w:t xml:space="preserve"> – </w:t>
      </w:r>
      <w:r w:rsidR="007B3629">
        <w:rPr>
          <w:rFonts w:ascii="Calibri" w:hAnsi="Calibri" w:cs="Calibri"/>
          <w:sz w:val="32"/>
          <w:szCs w:val="32"/>
          <w:u w:val="single"/>
        </w:rPr>
        <w:t>Lighting Design</w:t>
      </w:r>
      <w:r w:rsidR="005C6B12">
        <w:rPr>
          <w:rFonts w:ascii="Calibri" w:hAnsi="Calibri" w:cs="Calibri"/>
          <w:sz w:val="32"/>
          <w:szCs w:val="32"/>
          <w:u w:val="single"/>
        </w:rPr>
        <w:t xml:space="preserve"> </w:t>
      </w:r>
      <w:r w:rsidR="00F742E8" w:rsidRPr="00F742E8">
        <w:rPr>
          <w:rFonts w:ascii="Calibri" w:hAnsi="Calibri" w:cs="Calibri"/>
          <w:sz w:val="32"/>
          <w:szCs w:val="32"/>
          <w:u w:val="single"/>
        </w:rPr>
        <w:t>poster</w:t>
      </w:r>
      <w:r w:rsidR="0021398D" w:rsidRPr="00F742E8">
        <w:rPr>
          <w:rFonts w:ascii="Calibri" w:hAnsi="Calibri" w:cs="Calibri"/>
          <w:sz w:val="32"/>
          <w:szCs w:val="32"/>
          <w:u w:val="single"/>
        </w:rPr>
        <w:t>: Feedback</w:t>
      </w:r>
    </w:p>
    <w:p w14:paraId="5BD30A68" w14:textId="187FEBF5" w:rsidR="00F742E8" w:rsidRPr="00555E21" w:rsidRDefault="00F742E8" w:rsidP="00F742E8">
      <w:pPr>
        <w:rPr>
          <w:rFonts w:ascii="Calibri" w:hAnsi="Calibri" w:cs="Calibri"/>
          <w:szCs w:val="28"/>
          <w:u w:val="single"/>
        </w:rPr>
      </w:pPr>
      <w:r>
        <w:rPr>
          <w:noProof/>
          <w:lang w:val="en-GB" w:eastAsia="en-GB"/>
        </w:rPr>
        <w:drawing>
          <wp:anchor distT="0" distB="0" distL="114300" distR="114300" simplePos="0" relativeHeight="251899904" behindDoc="0" locked="0" layoutInCell="1" allowOverlap="1" wp14:anchorId="382DAC92" wp14:editId="1695EFC4">
            <wp:simplePos x="0" y="0"/>
            <wp:positionH relativeFrom="margin">
              <wp:align>right</wp:align>
            </wp:positionH>
            <wp:positionV relativeFrom="paragraph">
              <wp:posOffset>275338</wp:posOffset>
            </wp:positionV>
            <wp:extent cx="635635" cy="375285"/>
            <wp:effectExtent l="0" t="0" r="0" b="5715"/>
            <wp:wrapSquare wrapText="bothSides"/>
            <wp:docPr id="598893371" name="Picture 59889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4A431CB6" w14:textId="2F440341" w:rsidR="00F742E8" w:rsidRPr="0006405C" w:rsidRDefault="00F742E8" w:rsidP="00F742E8">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896832" behindDoc="0" locked="0" layoutInCell="1" allowOverlap="1" wp14:anchorId="0738BD06" wp14:editId="26B83565">
                <wp:simplePos x="0" y="0"/>
                <wp:positionH relativeFrom="leftMargin">
                  <wp:align>right</wp:align>
                </wp:positionH>
                <wp:positionV relativeFrom="paragraph">
                  <wp:posOffset>1800236</wp:posOffset>
                </wp:positionV>
                <wp:extent cx="3192816" cy="454791"/>
                <wp:effectExtent l="0" t="2540" r="24130" b="24130"/>
                <wp:wrapNone/>
                <wp:docPr id="598893368" name="Text Box 598893368"/>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7F7E05B5"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8BD06" id="Text Box 598893368" o:spid="_x0000_s1071" type="#_x0000_t202" style="position:absolute;margin-left:200.2pt;margin-top:141.75pt;width:251.4pt;height:35.8pt;rotation:-90;z-index:2518968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" fillcolor="white [3201]" strokeweight=".5pt">
                <v:textbox>
                  <w:txbxContent>
                    <w:p w14:paraId="7F7E05B5"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F742E8" w:rsidRPr="0006405C" w14:paraId="116C29B8" w14:textId="77777777" w:rsidTr="00005735">
        <w:trPr>
          <w:trHeight w:val="642"/>
        </w:trPr>
        <w:tc>
          <w:tcPr>
            <w:tcW w:w="8217" w:type="dxa"/>
          </w:tcPr>
          <w:p w14:paraId="0BB13F4C" w14:textId="77777777" w:rsidR="00F742E8" w:rsidRPr="0006405C" w:rsidRDefault="00F742E8" w:rsidP="00005735">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29D5FD89" w14:textId="77777777" w:rsidR="00F742E8" w:rsidRPr="0006405C" w:rsidRDefault="00F742E8" w:rsidP="00005735">
            <w:pPr>
              <w:rPr>
                <w:rFonts w:ascii="Calibri" w:hAnsi="Calibri" w:cs="Calibri"/>
                <w:sz w:val="36"/>
                <w:szCs w:val="28"/>
              </w:rPr>
            </w:pPr>
          </w:p>
        </w:tc>
      </w:tr>
      <w:tr w:rsidR="00F742E8" w:rsidRPr="0006405C" w14:paraId="6E4B07C8" w14:textId="77777777" w:rsidTr="00005735">
        <w:trPr>
          <w:trHeight w:val="682"/>
        </w:trPr>
        <w:tc>
          <w:tcPr>
            <w:tcW w:w="8217" w:type="dxa"/>
          </w:tcPr>
          <w:p w14:paraId="7D892D1D" w14:textId="77777777" w:rsidR="00F742E8" w:rsidRPr="0006405C" w:rsidRDefault="00F742E8" w:rsidP="00005735">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1294B75C" w14:textId="77777777" w:rsidR="00F742E8" w:rsidRPr="0006405C" w:rsidRDefault="00F742E8" w:rsidP="00005735">
            <w:pPr>
              <w:rPr>
                <w:rFonts w:ascii="Calibri" w:hAnsi="Calibri" w:cs="Calibri"/>
                <w:sz w:val="36"/>
                <w:szCs w:val="28"/>
              </w:rPr>
            </w:pPr>
          </w:p>
        </w:tc>
      </w:tr>
      <w:tr w:rsidR="00F742E8" w:rsidRPr="0006405C" w14:paraId="6519EDD1" w14:textId="77777777" w:rsidTr="00005735">
        <w:trPr>
          <w:trHeight w:val="642"/>
        </w:trPr>
        <w:tc>
          <w:tcPr>
            <w:tcW w:w="8217" w:type="dxa"/>
          </w:tcPr>
          <w:p w14:paraId="4F7668CF" w14:textId="77777777" w:rsidR="00F742E8" w:rsidRPr="0006405C" w:rsidRDefault="00F742E8" w:rsidP="00005735">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0C9FAF6F" w14:textId="77777777" w:rsidR="00F742E8" w:rsidRPr="0006405C" w:rsidRDefault="00F742E8" w:rsidP="00005735">
            <w:pPr>
              <w:rPr>
                <w:rFonts w:ascii="Calibri" w:hAnsi="Calibri" w:cs="Calibri"/>
                <w:sz w:val="36"/>
                <w:szCs w:val="28"/>
              </w:rPr>
            </w:pPr>
          </w:p>
        </w:tc>
      </w:tr>
      <w:tr w:rsidR="00F742E8" w:rsidRPr="0006405C" w14:paraId="677EED30" w14:textId="77777777" w:rsidTr="00005735">
        <w:trPr>
          <w:trHeight w:val="642"/>
        </w:trPr>
        <w:tc>
          <w:tcPr>
            <w:tcW w:w="8217" w:type="dxa"/>
          </w:tcPr>
          <w:p w14:paraId="2EC5697B" w14:textId="77777777" w:rsidR="00F742E8" w:rsidRPr="0006405C" w:rsidRDefault="00F742E8" w:rsidP="00005735">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666C6581" w14:textId="77777777" w:rsidR="00F742E8" w:rsidRPr="0006405C" w:rsidRDefault="00F742E8" w:rsidP="00005735">
            <w:pPr>
              <w:rPr>
                <w:rFonts w:ascii="Calibri" w:hAnsi="Calibri" w:cs="Calibri"/>
                <w:sz w:val="36"/>
                <w:szCs w:val="28"/>
              </w:rPr>
            </w:pPr>
          </w:p>
        </w:tc>
      </w:tr>
    </w:tbl>
    <w:p w14:paraId="0B5E36CA" w14:textId="77777777" w:rsidR="00F742E8" w:rsidRPr="0006405C" w:rsidRDefault="00F742E8" w:rsidP="00F742E8">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895808" behindDoc="0" locked="0" layoutInCell="1" allowOverlap="1" wp14:anchorId="03E52F99" wp14:editId="0A5FB423">
                <wp:simplePos x="0" y="0"/>
                <wp:positionH relativeFrom="margin">
                  <wp:posOffset>-35345</wp:posOffset>
                </wp:positionH>
                <wp:positionV relativeFrom="paragraph">
                  <wp:posOffset>1910739</wp:posOffset>
                </wp:positionV>
                <wp:extent cx="6228715" cy="1283970"/>
                <wp:effectExtent l="0" t="0" r="19685" b="11430"/>
                <wp:wrapNone/>
                <wp:docPr id="598893369" name="Text Box 598893369"/>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BD0DB06" w14:textId="77777777" w:rsidR="007F5DB3" w:rsidRPr="006965C5" w:rsidRDefault="007F5DB3" w:rsidP="00F742E8">
                            <w:pPr>
                              <w:rPr>
                                <w:rFonts w:ascii="Calibri" w:hAnsi="Calibri" w:cs="Calibri"/>
                                <w:sz w:val="28"/>
                              </w:rPr>
                            </w:pPr>
                            <w:r w:rsidRPr="006965C5">
                              <w:rPr>
                                <w:rFonts w:ascii="Calibri" w:hAnsi="Calibri" w:cs="Calibri"/>
                                <w:sz w:val="28"/>
                              </w:rPr>
                              <w:t>Positive points:</w:t>
                            </w:r>
                          </w:p>
                          <w:p w14:paraId="266F55D7" w14:textId="77777777" w:rsidR="007F5DB3" w:rsidRPr="006965C5" w:rsidRDefault="007F5DB3" w:rsidP="00F742E8">
                            <w:pPr>
                              <w:rPr>
                                <w:rFonts w:ascii="Calibri" w:hAnsi="Calibri" w:cs="Calibri"/>
                                <w:sz w:val="12"/>
                              </w:rPr>
                            </w:pPr>
                          </w:p>
                          <w:p w14:paraId="183CD8B9" w14:textId="77777777" w:rsidR="007F5DB3" w:rsidRPr="006965C5" w:rsidRDefault="007F5DB3" w:rsidP="00F742E8">
                            <w:pPr>
                              <w:rPr>
                                <w:rFonts w:ascii="Calibri" w:hAnsi="Calibri" w:cs="Calibri"/>
                                <w:sz w:val="28"/>
                              </w:rPr>
                            </w:pPr>
                            <w:r w:rsidRPr="006965C5">
                              <w:rPr>
                                <w:rFonts w:ascii="Calibri" w:hAnsi="Calibri" w:cs="Calibri"/>
                                <w:sz w:val="28"/>
                              </w:rPr>
                              <w:t>How to improve further:</w:t>
                            </w:r>
                          </w:p>
                          <w:p w14:paraId="7152ECD9" w14:textId="77777777" w:rsidR="007F5DB3" w:rsidRPr="00D62C74" w:rsidRDefault="007F5DB3" w:rsidP="00F742E8">
                            <w:pPr>
                              <w:rPr>
                                <w:sz w:val="12"/>
                              </w:rPr>
                            </w:pPr>
                          </w:p>
                          <w:p w14:paraId="15553127" w14:textId="77777777" w:rsidR="007F5DB3" w:rsidRDefault="007F5DB3" w:rsidP="00F74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52F99" id="Text Box 598893369" o:spid="_x0000_s1072" type="#_x0000_t202" style="position:absolute;margin-left:-2.8pt;margin-top:150.45pt;width:490.45pt;height:101.1pt;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" fillcolor="white [3201]" strokeweight=".5pt">
                <v:textbox>
                  <w:txbxContent>
                    <w:p w14:paraId="4BD0DB06" w14:textId="77777777" w:rsidR="007F5DB3" w:rsidRPr="006965C5" w:rsidRDefault="007F5DB3" w:rsidP="00F742E8">
                      <w:pPr>
                        <w:rPr>
                          <w:rFonts w:ascii="Calibri" w:hAnsi="Calibri" w:cs="Calibri"/>
                          <w:sz w:val="28"/>
                        </w:rPr>
                      </w:pPr>
                      <w:r w:rsidRPr="006965C5">
                        <w:rPr>
                          <w:rFonts w:ascii="Calibri" w:hAnsi="Calibri" w:cs="Calibri"/>
                          <w:sz w:val="28"/>
                        </w:rPr>
                        <w:t>Positive points:</w:t>
                      </w:r>
                    </w:p>
                    <w:p w14:paraId="266F55D7" w14:textId="77777777" w:rsidR="007F5DB3" w:rsidRPr="006965C5" w:rsidRDefault="007F5DB3" w:rsidP="00F742E8">
                      <w:pPr>
                        <w:rPr>
                          <w:rFonts w:ascii="Calibri" w:hAnsi="Calibri" w:cs="Calibri"/>
                          <w:sz w:val="12"/>
                        </w:rPr>
                      </w:pPr>
                    </w:p>
                    <w:p w14:paraId="183CD8B9" w14:textId="77777777" w:rsidR="007F5DB3" w:rsidRPr="006965C5" w:rsidRDefault="007F5DB3" w:rsidP="00F742E8">
                      <w:pPr>
                        <w:rPr>
                          <w:rFonts w:ascii="Calibri" w:hAnsi="Calibri" w:cs="Calibri"/>
                          <w:sz w:val="28"/>
                        </w:rPr>
                      </w:pPr>
                      <w:r w:rsidRPr="006965C5">
                        <w:rPr>
                          <w:rFonts w:ascii="Calibri" w:hAnsi="Calibri" w:cs="Calibri"/>
                          <w:sz w:val="28"/>
                        </w:rPr>
                        <w:t>How to improve further:</w:t>
                      </w:r>
                    </w:p>
                    <w:p w14:paraId="7152ECD9" w14:textId="77777777" w:rsidR="007F5DB3" w:rsidRPr="00D62C74" w:rsidRDefault="007F5DB3" w:rsidP="00F742E8">
                      <w:pPr>
                        <w:rPr>
                          <w:sz w:val="12"/>
                        </w:rPr>
                      </w:pPr>
                    </w:p>
                    <w:p w14:paraId="15553127" w14:textId="77777777" w:rsidR="007F5DB3" w:rsidRDefault="007F5DB3" w:rsidP="00F742E8"/>
                  </w:txbxContent>
                </v:textbox>
                <w10:wrap anchorx="margin"/>
              </v:shape>
            </w:pict>
          </mc:Fallback>
        </mc:AlternateContent>
      </w:r>
    </w:p>
    <w:p w14:paraId="38688986" w14:textId="77777777" w:rsidR="00F742E8" w:rsidRPr="0006405C" w:rsidRDefault="00F742E8" w:rsidP="00F742E8">
      <w:pPr>
        <w:rPr>
          <w:rFonts w:ascii="Calibri" w:hAnsi="Calibri" w:cs="Calibri"/>
          <w:sz w:val="18"/>
          <w:szCs w:val="12"/>
        </w:rPr>
      </w:pPr>
    </w:p>
    <w:p w14:paraId="1D709E9E" w14:textId="77777777" w:rsidR="00F742E8" w:rsidRPr="0006405C" w:rsidRDefault="00F742E8" w:rsidP="00F742E8">
      <w:pPr>
        <w:rPr>
          <w:rFonts w:ascii="Calibri" w:hAnsi="Calibri" w:cs="Calibri"/>
          <w:sz w:val="18"/>
          <w:szCs w:val="12"/>
        </w:rPr>
      </w:pPr>
    </w:p>
    <w:p w14:paraId="0481CB13" w14:textId="77777777" w:rsidR="00F742E8" w:rsidRPr="0006405C" w:rsidRDefault="00F742E8" w:rsidP="00F742E8">
      <w:pPr>
        <w:rPr>
          <w:rFonts w:ascii="Calibri" w:hAnsi="Calibri" w:cs="Calibri"/>
          <w:sz w:val="18"/>
          <w:szCs w:val="12"/>
        </w:rPr>
      </w:pPr>
    </w:p>
    <w:p w14:paraId="025849CF" w14:textId="77777777" w:rsidR="00F742E8" w:rsidRPr="0006405C" w:rsidRDefault="00F742E8" w:rsidP="00F742E8">
      <w:pPr>
        <w:rPr>
          <w:rFonts w:ascii="Calibri" w:hAnsi="Calibri" w:cs="Calibri"/>
          <w:iCs/>
          <w:sz w:val="28"/>
          <w:szCs w:val="28"/>
        </w:rPr>
      </w:pPr>
    </w:p>
    <w:p w14:paraId="10143CA1" w14:textId="77777777" w:rsidR="00F742E8" w:rsidRPr="0006405C" w:rsidRDefault="00F742E8" w:rsidP="00F742E8">
      <w:pPr>
        <w:rPr>
          <w:rFonts w:ascii="Calibri" w:hAnsi="Calibri" w:cs="Calibri"/>
          <w:iCs/>
          <w:sz w:val="28"/>
          <w:szCs w:val="28"/>
        </w:rPr>
      </w:pPr>
    </w:p>
    <w:p w14:paraId="7366A954" w14:textId="77777777" w:rsidR="00F742E8" w:rsidRPr="0006405C" w:rsidRDefault="00F742E8" w:rsidP="00F742E8">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3D9EAD96" w14:textId="6E878F37" w:rsidR="00F742E8" w:rsidRPr="000C6E32" w:rsidRDefault="00F742E8" w:rsidP="00F742E8">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F742E8" w:rsidRPr="0006405C" w14:paraId="552302AA" w14:textId="77777777" w:rsidTr="00005735">
        <w:trPr>
          <w:trHeight w:val="906"/>
        </w:trPr>
        <w:tc>
          <w:tcPr>
            <w:tcW w:w="773" w:type="dxa"/>
          </w:tcPr>
          <w:p w14:paraId="0B7638F3" w14:textId="77777777" w:rsidR="00F742E8" w:rsidRPr="0006405C" w:rsidRDefault="00F742E8" w:rsidP="00005735">
            <w:pPr>
              <w:rPr>
                <w:rFonts w:ascii="Calibri" w:hAnsi="Calibri" w:cs="Calibri"/>
                <w:sz w:val="72"/>
                <w:szCs w:val="12"/>
              </w:rPr>
            </w:pPr>
            <w:r w:rsidRPr="0006405C">
              <w:rPr>
                <w:rFonts w:ascii="Calibri" w:hAnsi="Calibri" w:cs="Calibri"/>
                <w:sz w:val="72"/>
                <w:szCs w:val="12"/>
              </w:rPr>
              <w:t>A</w:t>
            </w:r>
          </w:p>
        </w:tc>
        <w:tc>
          <w:tcPr>
            <w:tcW w:w="9124" w:type="dxa"/>
          </w:tcPr>
          <w:p w14:paraId="51737381" w14:textId="77777777" w:rsidR="00F742E8" w:rsidRPr="0006405C" w:rsidRDefault="00F742E8" w:rsidP="00005735">
            <w:pPr>
              <w:rPr>
                <w:rFonts w:ascii="Calibri" w:hAnsi="Calibri" w:cs="Calibri"/>
                <w:sz w:val="40"/>
                <w:szCs w:val="12"/>
              </w:rPr>
            </w:pPr>
            <w:r w:rsidRPr="000C7481">
              <w:rPr>
                <w:rFonts w:ascii="Calibri" w:hAnsi="Calibri" w:cs="Calibri"/>
                <w:sz w:val="36"/>
              </w:rPr>
              <w:t>You have not described the key term.</w:t>
            </w:r>
          </w:p>
        </w:tc>
      </w:tr>
      <w:tr w:rsidR="00F742E8" w:rsidRPr="0006405C" w14:paraId="7DBEDB31" w14:textId="77777777" w:rsidTr="00005735">
        <w:trPr>
          <w:trHeight w:val="794"/>
        </w:trPr>
        <w:tc>
          <w:tcPr>
            <w:tcW w:w="773" w:type="dxa"/>
          </w:tcPr>
          <w:p w14:paraId="3B2A15B1" w14:textId="618E1DA0" w:rsidR="00F742E8" w:rsidRPr="0006405C" w:rsidRDefault="00F742E8" w:rsidP="00005735">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897856" behindDoc="0" locked="0" layoutInCell="1" allowOverlap="1" wp14:anchorId="148E54FF" wp14:editId="6CA71D3A">
                      <wp:simplePos x="0" y="0"/>
                      <wp:positionH relativeFrom="leftMargin">
                        <wp:posOffset>-1072980</wp:posOffset>
                      </wp:positionH>
                      <wp:positionV relativeFrom="paragraph">
                        <wp:posOffset>97420</wp:posOffset>
                      </wp:positionV>
                      <wp:extent cx="1709738" cy="382906"/>
                      <wp:effectExtent l="0" t="3493" r="20638" b="20637"/>
                      <wp:wrapNone/>
                      <wp:docPr id="598893370" name="Text Box 598893370"/>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73270FD"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E54FF" id="Text Box 598893370" o:spid="_x0000_s1073" type="#_x0000_t202" style="position:absolute;margin-left:-84.5pt;margin-top:7.65pt;width:134.65pt;height:30.15pt;rotation:-90;z-index:2518978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" fillcolor="white [3201]" strokeweight=".5pt">
                      <v:textbox>
                        <w:txbxContent>
                          <w:p w14:paraId="673270FD"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588EEA49" w14:textId="77777777" w:rsidR="00F742E8" w:rsidRPr="0006405C" w:rsidRDefault="00F742E8" w:rsidP="00005735">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F742E8" w:rsidRPr="0006405C" w14:paraId="2769218C" w14:textId="77777777" w:rsidTr="00005735">
        <w:trPr>
          <w:trHeight w:val="906"/>
        </w:trPr>
        <w:tc>
          <w:tcPr>
            <w:tcW w:w="773" w:type="dxa"/>
          </w:tcPr>
          <w:p w14:paraId="1DEBDD7D" w14:textId="77777777" w:rsidR="00F742E8" w:rsidRPr="0006405C" w:rsidRDefault="00F742E8" w:rsidP="00005735">
            <w:pPr>
              <w:rPr>
                <w:rFonts w:ascii="Calibri" w:hAnsi="Calibri" w:cs="Calibri"/>
                <w:sz w:val="72"/>
                <w:szCs w:val="12"/>
              </w:rPr>
            </w:pPr>
            <w:r w:rsidRPr="0006405C">
              <w:rPr>
                <w:rFonts w:ascii="Calibri" w:hAnsi="Calibri" w:cs="Calibri"/>
                <w:sz w:val="72"/>
                <w:szCs w:val="12"/>
              </w:rPr>
              <w:t>C</w:t>
            </w:r>
          </w:p>
        </w:tc>
        <w:tc>
          <w:tcPr>
            <w:tcW w:w="9124" w:type="dxa"/>
          </w:tcPr>
          <w:p w14:paraId="7C9CD375" w14:textId="77777777" w:rsidR="00F742E8" w:rsidRPr="0006405C" w:rsidRDefault="00F742E8" w:rsidP="00005735">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12F57156" w14:textId="77777777" w:rsidR="008E7704" w:rsidRPr="00555E21" w:rsidRDefault="008E7704" w:rsidP="008E7704">
      <w:pPr>
        <w:rPr>
          <w:rFonts w:ascii="Calibri" w:hAnsi="Calibri" w:cs="Calibri"/>
          <w:sz w:val="12"/>
          <w:szCs w:val="12"/>
        </w:rPr>
      </w:pPr>
    </w:p>
    <w:p w14:paraId="270A12A2" w14:textId="79C2341F" w:rsidR="00027738" w:rsidRPr="00555E21" w:rsidRDefault="00027738" w:rsidP="00027738">
      <w:pPr>
        <w:rPr>
          <w:rFonts w:ascii="Calibri" w:hAnsi="Calibri" w:cs="Calibri"/>
          <w:sz w:val="12"/>
          <w:szCs w:val="12"/>
        </w:rPr>
      </w:pPr>
    </w:p>
    <w:p w14:paraId="6E06DAB8" w14:textId="22BC51BF" w:rsidR="00027738" w:rsidRPr="00555E21" w:rsidRDefault="00E0487C" w:rsidP="00027738">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792384" behindDoc="0" locked="0" layoutInCell="1" allowOverlap="1" wp14:anchorId="563B7CB4" wp14:editId="2452CB0C">
                <wp:simplePos x="0" y="0"/>
                <wp:positionH relativeFrom="column">
                  <wp:posOffset>3491146</wp:posOffset>
                </wp:positionH>
                <wp:positionV relativeFrom="paragraph">
                  <wp:posOffset>-1148</wp:posOffset>
                </wp:positionV>
                <wp:extent cx="830753" cy="709346"/>
                <wp:effectExtent l="0" t="0" r="0" b="0"/>
                <wp:wrapNone/>
                <wp:docPr id="1259421010" name="Rectangle 76"/>
                <wp:cNvGraphicFramePr/>
                <a:graphic xmlns:a="http://schemas.openxmlformats.org/drawingml/2006/main">
                  <a:graphicData uri="http://schemas.microsoft.com/office/word/2010/wordprocessingShape">
                    <wps:wsp>
                      <wps:cNvSpPr/>
                      <wps:spPr>
                        <a:xfrm>
                          <a:off x="0" y="0"/>
                          <a:ext cx="830753" cy="7093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3CECA7" w14:textId="77777777" w:rsidR="007F5DB3" w:rsidRPr="00586302" w:rsidRDefault="007F5DB3" w:rsidP="00027738">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B7CB4" id="Rectangle 76" o:spid="_x0000_s1074" style="position:absolute;margin-left:274.9pt;margin-top:-.1pt;width:65.4pt;height:55.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" filled="f" stroked="f">
                <v:textbox>
                  <w:txbxContent>
                    <w:p w14:paraId="0B3CECA7" w14:textId="77777777" w:rsidR="007F5DB3" w:rsidRPr="00586302" w:rsidRDefault="007F5DB3" w:rsidP="00027738">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791360" behindDoc="0" locked="0" layoutInCell="1" allowOverlap="1" wp14:anchorId="090DBED8" wp14:editId="7584C1A2">
                <wp:simplePos x="0" y="0"/>
                <wp:positionH relativeFrom="margin">
                  <wp:posOffset>4720368</wp:posOffset>
                </wp:positionH>
                <wp:positionV relativeFrom="paragraph">
                  <wp:posOffset>183254</wp:posOffset>
                </wp:positionV>
                <wp:extent cx="1607474" cy="623455"/>
                <wp:effectExtent l="0" t="0" r="12065" b="24765"/>
                <wp:wrapNone/>
                <wp:docPr id="763444851"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757C5831" w14:textId="77777777" w:rsidR="007F5DB3" w:rsidRDefault="007F5DB3" w:rsidP="00027738">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0DBED8" id="Rectangle 75" o:spid="_x0000_s1075" style="position:absolute;margin-left:371.7pt;margin-top:14.45pt;width:126.55pt;height:49.1pt;z-index:251791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" fillcolor="white [3201]" strokecolor="black [3200]" strokeweight="1.5pt">
                <v:textbox>
                  <w:txbxContent>
                    <w:p w14:paraId="757C5831" w14:textId="77777777" w:rsidR="007F5DB3" w:rsidRDefault="007F5DB3" w:rsidP="00027738">
                      <w:r>
                        <w:t xml:space="preserve">Due date: </w:t>
                      </w:r>
                    </w:p>
                  </w:txbxContent>
                </v:textbox>
                <w10:wrap anchorx="margin"/>
              </v:rect>
            </w:pict>
          </mc:Fallback>
        </mc:AlternateContent>
      </w:r>
    </w:p>
    <w:tbl>
      <w:tblPr>
        <w:tblStyle w:val="TableGrid"/>
        <w:tblpPr w:leftFromText="180" w:rightFromText="180" w:vertAnchor="page" w:horzAnchor="margin" w:tblpX="-431" w:tblpY="3153"/>
        <w:tblW w:w="9947" w:type="dxa"/>
        <w:tblLook w:val="04A0" w:firstRow="1" w:lastRow="0" w:firstColumn="1" w:lastColumn="0" w:noHBand="0" w:noVBand="1"/>
      </w:tblPr>
      <w:tblGrid>
        <w:gridCol w:w="3717"/>
        <w:gridCol w:w="5527"/>
        <w:gridCol w:w="703"/>
      </w:tblGrid>
      <w:tr w:rsidR="00E0487C" w:rsidRPr="00555E21" w14:paraId="4AAC52F1" w14:textId="77777777" w:rsidTr="00E0487C">
        <w:trPr>
          <w:trHeight w:val="176"/>
        </w:trPr>
        <w:tc>
          <w:tcPr>
            <w:tcW w:w="3717" w:type="dxa"/>
            <w:vMerge w:val="restart"/>
            <w:shd w:val="clear" w:color="auto" w:fill="D9D9D9" w:themeFill="background1" w:themeFillShade="D9"/>
          </w:tcPr>
          <w:p w14:paraId="4EF0EA03" w14:textId="133F56A3" w:rsidR="00E0487C" w:rsidRPr="00E0487C" w:rsidRDefault="00E0487C" w:rsidP="00E0487C">
            <w:pPr>
              <w:pStyle w:val="ListParagraph"/>
              <w:numPr>
                <w:ilvl w:val="0"/>
                <w:numId w:val="39"/>
              </w:numPr>
              <w:rPr>
                <w:rFonts w:ascii="Calibri" w:hAnsi="Calibri" w:cs="Calibri"/>
                <w:sz w:val="26"/>
                <w:szCs w:val="25"/>
              </w:rPr>
            </w:pPr>
            <w:r w:rsidRPr="00E0487C">
              <w:rPr>
                <w:sz w:val="26"/>
              </w:rPr>
              <w:t>What is the main purpose of stage lights?</w:t>
            </w:r>
          </w:p>
        </w:tc>
        <w:tc>
          <w:tcPr>
            <w:tcW w:w="5527" w:type="dxa"/>
            <w:shd w:val="clear" w:color="auto" w:fill="D9D9D9" w:themeFill="background1" w:themeFillShade="D9"/>
          </w:tcPr>
          <w:p w14:paraId="0B4E6569" w14:textId="28D7B2EE" w:rsidR="00E0487C" w:rsidRPr="00E0487C" w:rsidRDefault="00E0487C" w:rsidP="00E0487C">
            <w:pPr>
              <w:rPr>
                <w:rFonts w:ascii="Calibri" w:hAnsi="Calibri" w:cs="Calibri"/>
                <w:sz w:val="26"/>
                <w:szCs w:val="25"/>
              </w:rPr>
            </w:pPr>
            <w:r w:rsidRPr="00E0487C">
              <w:rPr>
                <w:sz w:val="26"/>
              </w:rPr>
              <w:t>To light the stage and create mood for the audience</w:t>
            </w:r>
          </w:p>
        </w:tc>
        <w:tc>
          <w:tcPr>
            <w:tcW w:w="703" w:type="dxa"/>
            <w:shd w:val="clear" w:color="auto" w:fill="D9D9D9" w:themeFill="background1" w:themeFillShade="D9"/>
          </w:tcPr>
          <w:p w14:paraId="59952B55" w14:textId="77777777" w:rsidR="00E0487C" w:rsidRPr="0021398D" w:rsidRDefault="00E0487C" w:rsidP="00E0487C">
            <w:pPr>
              <w:rPr>
                <w:rFonts w:ascii="Calibri" w:hAnsi="Calibri" w:cs="Calibri"/>
                <w:sz w:val="25"/>
                <w:szCs w:val="25"/>
              </w:rPr>
            </w:pPr>
          </w:p>
        </w:tc>
      </w:tr>
      <w:tr w:rsidR="00E0487C" w:rsidRPr="00555E21" w14:paraId="4C914BD3" w14:textId="77777777" w:rsidTr="00E0487C">
        <w:trPr>
          <w:trHeight w:val="260"/>
        </w:trPr>
        <w:tc>
          <w:tcPr>
            <w:tcW w:w="3717" w:type="dxa"/>
            <w:vMerge/>
            <w:shd w:val="clear" w:color="auto" w:fill="D9D9D9" w:themeFill="background1" w:themeFillShade="D9"/>
          </w:tcPr>
          <w:p w14:paraId="4FF6B314" w14:textId="77777777" w:rsidR="00E0487C" w:rsidRPr="00E0487C" w:rsidRDefault="00E0487C" w:rsidP="00E0487C">
            <w:pPr>
              <w:rPr>
                <w:rFonts w:ascii="Calibri" w:hAnsi="Calibri" w:cs="Calibri"/>
                <w:sz w:val="26"/>
                <w:szCs w:val="25"/>
              </w:rPr>
            </w:pPr>
          </w:p>
        </w:tc>
        <w:tc>
          <w:tcPr>
            <w:tcW w:w="5527" w:type="dxa"/>
            <w:shd w:val="clear" w:color="auto" w:fill="D9D9D9" w:themeFill="background1" w:themeFillShade="D9"/>
          </w:tcPr>
          <w:p w14:paraId="4640E3B3" w14:textId="75F825D5" w:rsidR="00E0487C" w:rsidRPr="00E0487C" w:rsidRDefault="00E0487C" w:rsidP="00E0487C">
            <w:pPr>
              <w:rPr>
                <w:rFonts w:ascii="Calibri" w:hAnsi="Calibri" w:cs="Calibri"/>
                <w:sz w:val="26"/>
                <w:szCs w:val="25"/>
              </w:rPr>
            </w:pPr>
            <w:r w:rsidRPr="00E0487C">
              <w:rPr>
                <w:sz w:val="26"/>
              </w:rPr>
              <w:t>To play background music</w:t>
            </w:r>
          </w:p>
        </w:tc>
        <w:tc>
          <w:tcPr>
            <w:tcW w:w="703" w:type="dxa"/>
            <w:shd w:val="clear" w:color="auto" w:fill="D9D9D9" w:themeFill="background1" w:themeFillShade="D9"/>
          </w:tcPr>
          <w:p w14:paraId="426C3746" w14:textId="77777777" w:rsidR="00E0487C" w:rsidRPr="0021398D" w:rsidRDefault="00E0487C" w:rsidP="00E0487C">
            <w:pPr>
              <w:rPr>
                <w:rFonts w:ascii="Calibri" w:hAnsi="Calibri" w:cs="Calibri"/>
                <w:sz w:val="25"/>
                <w:szCs w:val="25"/>
              </w:rPr>
            </w:pPr>
          </w:p>
        </w:tc>
      </w:tr>
      <w:tr w:rsidR="00E0487C" w:rsidRPr="00555E21" w14:paraId="442CC23E" w14:textId="77777777" w:rsidTr="00E0487C">
        <w:trPr>
          <w:trHeight w:val="396"/>
        </w:trPr>
        <w:tc>
          <w:tcPr>
            <w:tcW w:w="3717" w:type="dxa"/>
            <w:vMerge/>
            <w:shd w:val="clear" w:color="auto" w:fill="D9D9D9" w:themeFill="background1" w:themeFillShade="D9"/>
          </w:tcPr>
          <w:p w14:paraId="7D16BDDB" w14:textId="77777777" w:rsidR="00E0487C" w:rsidRPr="00E0487C" w:rsidRDefault="00E0487C" w:rsidP="00E0487C">
            <w:pPr>
              <w:rPr>
                <w:rFonts w:ascii="Calibri" w:hAnsi="Calibri" w:cs="Calibri"/>
                <w:sz w:val="26"/>
                <w:szCs w:val="25"/>
              </w:rPr>
            </w:pPr>
          </w:p>
        </w:tc>
        <w:tc>
          <w:tcPr>
            <w:tcW w:w="5527" w:type="dxa"/>
            <w:shd w:val="clear" w:color="auto" w:fill="D9D9D9" w:themeFill="background1" w:themeFillShade="D9"/>
          </w:tcPr>
          <w:p w14:paraId="6C7E8373" w14:textId="4BD04042" w:rsidR="00E0487C" w:rsidRPr="00E0487C" w:rsidRDefault="00E0487C" w:rsidP="00E0487C">
            <w:pPr>
              <w:rPr>
                <w:rFonts w:ascii="Calibri" w:hAnsi="Calibri" w:cs="Calibri"/>
                <w:sz w:val="26"/>
                <w:szCs w:val="25"/>
              </w:rPr>
            </w:pPr>
            <w:r w:rsidRPr="00E0487C">
              <w:rPr>
                <w:sz w:val="26"/>
              </w:rPr>
              <w:t>To move scenery on stage</w:t>
            </w:r>
          </w:p>
        </w:tc>
        <w:tc>
          <w:tcPr>
            <w:tcW w:w="703" w:type="dxa"/>
            <w:shd w:val="clear" w:color="auto" w:fill="D9D9D9" w:themeFill="background1" w:themeFillShade="D9"/>
          </w:tcPr>
          <w:p w14:paraId="4C85CD96" w14:textId="77777777" w:rsidR="00E0487C" w:rsidRPr="0021398D" w:rsidRDefault="00E0487C" w:rsidP="00E0487C">
            <w:pPr>
              <w:rPr>
                <w:rFonts w:ascii="Calibri" w:hAnsi="Calibri" w:cs="Calibri"/>
                <w:sz w:val="25"/>
                <w:szCs w:val="25"/>
              </w:rPr>
            </w:pPr>
          </w:p>
        </w:tc>
      </w:tr>
      <w:tr w:rsidR="00E0487C" w:rsidRPr="00555E21" w14:paraId="47A8A17B" w14:textId="77777777" w:rsidTr="00E0487C">
        <w:trPr>
          <w:trHeight w:val="213"/>
        </w:trPr>
        <w:tc>
          <w:tcPr>
            <w:tcW w:w="3717" w:type="dxa"/>
            <w:vMerge w:val="restart"/>
          </w:tcPr>
          <w:p w14:paraId="04249AB2" w14:textId="5DE5AF0D" w:rsidR="00E0487C" w:rsidRPr="00E0487C" w:rsidRDefault="00E0487C" w:rsidP="00E0487C">
            <w:pPr>
              <w:pStyle w:val="ListParagraph"/>
              <w:numPr>
                <w:ilvl w:val="0"/>
                <w:numId w:val="39"/>
              </w:numPr>
              <w:rPr>
                <w:rFonts w:ascii="Calibri" w:hAnsi="Calibri" w:cs="Calibri"/>
                <w:sz w:val="26"/>
                <w:szCs w:val="25"/>
              </w:rPr>
            </w:pPr>
            <w:r w:rsidRPr="00E0487C">
              <w:rPr>
                <w:sz w:val="26"/>
              </w:rPr>
              <w:t xml:space="preserve">What happens when an actor </w:t>
            </w:r>
            <w:proofErr w:type="gramStart"/>
            <w:r w:rsidRPr="00E0487C">
              <w:rPr>
                <w:sz w:val="26"/>
              </w:rPr>
              <w:t>is lit</w:t>
            </w:r>
            <w:proofErr w:type="gramEnd"/>
            <w:r w:rsidRPr="00E0487C">
              <w:rPr>
                <w:sz w:val="26"/>
              </w:rPr>
              <w:t xml:space="preserve"> from behind?</w:t>
            </w:r>
          </w:p>
        </w:tc>
        <w:tc>
          <w:tcPr>
            <w:tcW w:w="5527" w:type="dxa"/>
          </w:tcPr>
          <w:p w14:paraId="0B4F4DCC" w14:textId="477C6DEC" w:rsidR="00E0487C" w:rsidRPr="00E0487C" w:rsidRDefault="00E0487C" w:rsidP="00E0487C">
            <w:pPr>
              <w:rPr>
                <w:rFonts w:ascii="Calibri" w:hAnsi="Calibri" w:cs="Calibri"/>
                <w:sz w:val="26"/>
                <w:szCs w:val="25"/>
              </w:rPr>
            </w:pPr>
            <w:r w:rsidRPr="00E0487C">
              <w:rPr>
                <w:sz w:val="26"/>
              </w:rPr>
              <w:t>They may appear as a silhouette</w:t>
            </w:r>
          </w:p>
        </w:tc>
        <w:tc>
          <w:tcPr>
            <w:tcW w:w="703" w:type="dxa"/>
          </w:tcPr>
          <w:p w14:paraId="7C68483F" w14:textId="77777777" w:rsidR="00E0487C" w:rsidRPr="0021398D" w:rsidRDefault="00E0487C" w:rsidP="00E0487C">
            <w:pPr>
              <w:rPr>
                <w:rFonts w:ascii="Calibri" w:hAnsi="Calibri" w:cs="Calibri"/>
                <w:sz w:val="25"/>
                <w:szCs w:val="25"/>
              </w:rPr>
            </w:pPr>
          </w:p>
        </w:tc>
      </w:tr>
      <w:tr w:rsidR="00E0487C" w:rsidRPr="00555E21" w14:paraId="369C1515" w14:textId="77777777" w:rsidTr="00E0487C">
        <w:trPr>
          <w:trHeight w:val="199"/>
        </w:trPr>
        <w:tc>
          <w:tcPr>
            <w:tcW w:w="3717" w:type="dxa"/>
            <w:vMerge/>
          </w:tcPr>
          <w:p w14:paraId="2B47CA9F"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7C34EE8E" w14:textId="0B91DF90" w:rsidR="00E0487C" w:rsidRPr="00E0487C" w:rsidRDefault="00E0487C" w:rsidP="00E0487C">
            <w:pPr>
              <w:rPr>
                <w:rFonts w:ascii="Calibri" w:hAnsi="Calibri" w:cs="Calibri"/>
                <w:sz w:val="26"/>
                <w:szCs w:val="25"/>
              </w:rPr>
            </w:pPr>
            <w:r w:rsidRPr="00E0487C">
              <w:rPr>
                <w:sz w:val="26"/>
              </w:rPr>
              <w:t>They become invisible completely</w:t>
            </w:r>
          </w:p>
        </w:tc>
        <w:tc>
          <w:tcPr>
            <w:tcW w:w="703" w:type="dxa"/>
          </w:tcPr>
          <w:p w14:paraId="15B0B1A7" w14:textId="6713C809" w:rsidR="00E0487C" w:rsidRPr="0021398D" w:rsidRDefault="00E0487C" w:rsidP="00E0487C">
            <w:pPr>
              <w:rPr>
                <w:rFonts w:ascii="Calibri" w:hAnsi="Calibri" w:cs="Calibri"/>
                <w:sz w:val="25"/>
                <w:szCs w:val="25"/>
              </w:rPr>
            </w:pPr>
          </w:p>
        </w:tc>
      </w:tr>
      <w:tr w:rsidR="00E0487C" w:rsidRPr="00555E21" w14:paraId="3C92818A" w14:textId="77777777" w:rsidTr="00E0487C">
        <w:trPr>
          <w:trHeight w:val="319"/>
        </w:trPr>
        <w:tc>
          <w:tcPr>
            <w:tcW w:w="3717" w:type="dxa"/>
            <w:vMerge/>
          </w:tcPr>
          <w:p w14:paraId="1CE19010"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14606997" w14:textId="763A4F35" w:rsidR="00E0487C" w:rsidRPr="00E0487C" w:rsidRDefault="00E0487C" w:rsidP="00E0487C">
            <w:pPr>
              <w:rPr>
                <w:rFonts w:ascii="Calibri" w:hAnsi="Calibri" w:cs="Calibri"/>
                <w:sz w:val="26"/>
                <w:szCs w:val="25"/>
              </w:rPr>
            </w:pPr>
            <w:r w:rsidRPr="00E0487C">
              <w:rPr>
                <w:sz w:val="26"/>
              </w:rPr>
              <w:t>They look brighter and more detailed</w:t>
            </w:r>
          </w:p>
        </w:tc>
        <w:tc>
          <w:tcPr>
            <w:tcW w:w="703" w:type="dxa"/>
          </w:tcPr>
          <w:p w14:paraId="51BF8D09" w14:textId="77777777" w:rsidR="00E0487C" w:rsidRPr="0021398D" w:rsidRDefault="00E0487C" w:rsidP="00E0487C">
            <w:pPr>
              <w:rPr>
                <w:rFonts w:ascii="Calibri" w:hAnsi="Calibri" w:cs="Calibri"/>
                <w:sz w:val="25"/>
                <w:szCs w:val="25"/>
              </w:rPr>
            </w:pPr>
          </w:p>
        </w:tc>
      </w:tr>
      <w:tr w:rsidR="00E0487C" w:rsidRPr="00555E21" w14:paraId="168E7118" w14:textId="77777777" w:rsidTr="00E0487C">
        <w:trPr>
          <w:trHeight w:val="276"/>
        </w:trPr>
        <w:tc>
          <w:tcPr>
            <w:tcW w:w="3717" w:type="dxa"/>
            <w:vMerge w:val="restart"/>
            <w:shd w:val="clear" w:color="auto" w:fill="D9D9D9" w:themeFill="background1" w:themeFillShade="D9"/>
          </w:tcPr>
          <w:p w14:paraId="5B805ADB" w14:textId="3DCCD2D5" w:rsidR="00E0487C" w:rsidRPr="00E0487C" w:rsidRDefault="00E0487C" w:rsidP="00E0487C">
            <w:pPr>
              <w:pStyle w:val="ListParagraph"/>
              <w:numPr>
                <w:ilvl w:val="0"/>
                <w:numId w:val="39"/>
              </w:numPr>
              <w:rPr>
                <w:rFonts w:ascii="Calibri" w:hAnsi="Calibri" w:cs="Calibri"/>
                <w:sz w:val="26"/>
                <w:szCs w:val="25"/>
              </w:rPr>
            </w:pPr>
            <w:r w:rsidRPr="00E0487C">
              <w:rPr>
                <w:sz w:val="26"/>
              </w:rPr>
              <w:t>What is the purpose of light gels?</w:t>
            </w:r>
          </w:p>
        </w:tc>
        <w:tc>
          <w:tcPr>
            <w:tcW w:w="5527" w:type="dxa"/>
            <w:shd w:val="clear" w:color="auto" w:fill="D9D9D9" w:themeFill="background1" w:themeFillShade="D9"/>
          </w:tcPr>
          <w:p w14:paraId="662A6796" w14:textId="243531F6" w:rsidR="00E0487C" w:rsidRPr="00E0487C" w:rsidRDefault="00E0487C" w:rsidP="00E0487C">
            <w:pPr>
              <w:rPr>
                <w:rFonts w:ascii="Calibri" w:hAnsi="Calibri" w:cs="Calibri"/>
                <w:sz w:val="26"/>
                <w:szCs w:val="25"/>
              </w:rPr>
            </w:pPr>
            <w:r w:rsidRPr="00E0487C">
              <w:rPr>
                <w:sz w:val="26"/>
              </w:rPr>
              <w:t>To change the colour of lighting</w:t>
            </w:r>
          </w:p>
        </w:tc>
        <w:tc>
          <w:tcPr>
            <w:tcW w:w="703" w:type="dxa"/>
            <w:shd w:val="clear" w:color="auto" w:fill="D9D9D9" w:themeFill="background1" w:themeFillShade="D9"/>
          </w:tcPr>
          <w:p w14:paraId="03D4D224" w14:textId="77777777" w:rsidR="00E0487C" w:rsidRPr="0021398D" w:rsidRDefault="00E0487C" w:rsidP="00E0487C">
            <w:pPr>
              <w:rPr>
                <w:rFonts w:ascii="Calibri" w:hAnsi="Calibri" w:cs="Calibri"/>
                <w:sz w:val="25"/>
                <w:szCs w:val="25"/>
              </w:rPr>
            </w:pPr>
          </w:p>
        </w:tc>
      </w:tr>
      <w:tr w:rsidR="00E0487C" w:rsidRPr="00555E21" w14:paraId="42DFFC15" w14:textId="77777777" w:rsidTr="00E0487C">
        <w:trPr>
          <w:trHeight w:val="176"/>
        </w:trPr>
        <w:tc>
          <w:tcPr>
            <w:tcW w:w="3717" w:type="dxa"/>
            <w:vMerge/>
            <w:shd w:val="clear" w:color="auto" w:fill="D9D9D9" w:themeFill="background1" w:themeFillShade="D9"/>
          </w:tcPr>
          <w:p w14:paraId="71955A2A"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09B10329" w14:textId="27CA5DFF" w:rsidR="00E0487C" w:rsidRPr="00E0487C" w:rsidRDefault="00E0487C" w:rsidP="00E0487C">
            <w:pPr>
              <w:rPr>
                <w:rFonts w:ascii="Calibri" w:hAnsi="Calibri" w:cs="Calibri"/>
                <w:sz w:val="26"/>
                <w:szCs w:val="25"/>
              </w:rPr>
            </w:pPr>
            <w:r w:rsidRPr="00E0487C">
              <w:rPr>
                <w:sz w:val="26"/>
              </w:rPr>
              <w:t>To make lights louder</w:t>
            </w:r>
          </w:p>
        </w:tc>
        <w:tc>
          <w:tcPr>
            <w:tcW w:w="703" w:type="dxa"/>
            <w:shd w:val="clear" w:color="auto" w:fill="D9D9D9" w:themeFill="background1" w:themeFillShade="D9"/>
          </w:tcPr>
          <w:p w14:paraId="66D2DFC8" w14:textId="77777777" w:rsidR="00E0487C" w:rsidRPr="0021398D" w:rsidRDefault="00E0487C" w:rsidP="00E0487C">
            <w:pPr>
              <w:rPr>
                <w:rFonts w:ascii="Calibri" w:hAnsi="Calibri" w:cs="Calibri"/>
                <w:sz w:val="25"/>
                <w:szCs w:val="25"/>
              </w:rPr>
            </w:pPr>
          </w:p>
        </w:tc>
      </w:tr>
      <w:tr w:rsidR="00E0487C" w:rsidRPr="00555E21" w14:paraId="74E8F769" w14:textId="77777777" w:rsidTr="00E0487C">
        <w:trPr>
          <w:trHeight w:val="260"/>
        </w:trPr>
        <w:tc>
          <w:tcPr>
            <w:tcW w:w="3717" w:type="dxa"/>
            <w:vMerge/>
            <w:shd w:val="clear" w:color="auto" w:fill="D9D9D9" w:themeFill="background1" w:themeFillShade="D9"/>
          </w:tcPr>
          <w:p w14:paraId="25D69835"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3499F648" w14:textId="1984CFE3" w:rsidR="00E0487C" w:rsidRPr="00E0487C" w:rsidRDefault="00E0487C" w:rsidP="00E0487C">
            <w:pPr>
              <w:rPr>
                <w:rFonts w:ascii="Calibri" w:hAnsi="Calibri" w:cs="Calibri"/>
                <w:sz w:val="26"/>
                <w:szCs w:val="25"/>
              </w:rPr>
            </w:pPr>
            <w:r w:rsidRPr="00E0487C">
              <w:rPr>
                <w:sz w:val="26"/>
              </w:rPr>
              <w:t>To dim the stage completely</w:t>
            </w:r>
          </w:p>
        </w:tc>
        <w:tc>
          <w:tcPr>
            <w:tcW w:w="703" w:type="dxa"/>
            <w:shd w:val="clear" w:color="auto" w:fill="D9D9D9" w:themeFill="background1" w:themeFillShade="D9"/>
          </w:tcPr>
          <w:p w14:paraId="1189F782" w14:textId="77777777" w:rsidR="00E0487C" w:rsidRPr="0021398D" w:rsidRDefault="00E0487C" w:rsidP="00E0487C">
            <w:pPr>
              <w:rPr>
                <w:rFonts w:ascii="Calibri" w:hAnsi="Calibri" w:cs="Calibri"/>
                <w:sz w:val="25"/>
                <w:szCs w:val="25"/>
              </w:rPr>
            </w:pPr>
          </w:p>
        </w:tc>
      </w:tr>
      <w:tr w:rsidR="00E0487C" w:rsidRPr="00555E21" w14:paraId="6442E511" w14:textId="77777777" w:rsidTr="00E0487C">
        <w:trPr>
          <w:trHeight w:val="199"/>
        </w:trPr>
        <w:tc>
          <w:tcPr>
            <w:tcW w:w="3717" w:type="dxa"/>
            <w:vMerge w:val="restart"/>
          </w:tcPr>
          <w:p w14:paraId="28687866" w14:textId="16686C65" w:rsidR="00E0487C" w:rsidRPr="00E0487C" w:rsidRDefault="00E0487C" w:rsidP="00E0487C">
            <w:pPr>
              <w:pStyle w:val="ListParagraph"/>
              <w:numPr>
                <w:ilvl w:val="0"/>
                <w:numId w:val="39"/>
              </w:numPr>
              <w:rPr>
                <w:rFonts w:ascii="Calibri" w:hAnsi="Calibri" w:cs="Calibri"/>
                <w:sz w:val="26"/>
                <w:szCs w:val="25"/>
              </w:rPr>
            </w:pPr>
            <w:r w:rsidRPr="00E0487C">
              <w:rPr>
                <w:sz w:val="26"/>
              </w:rPr>
              <w:t xml:space="preserve">What can different lighting </w:t>
            </w:r>
            <w:proofErr w:type="spellStart"/>
            <w:r w:rsidRPr="00E0487C">
              <w:rPr>
                <w:sz w:val="26"/>
              </w:rPr>
              <w:t>colours</w:t>
            </w:r>
            <w:proofErr w:type="spellEnd"/>
            <w:r w:rsidRPr="00E0487C">
              <w:rPr>
                <w:sz w:val="26"/>
              </w:rPr>
              <w:t xml:space="preserve"> represent?</w:t>
            </w:r>
          </w:p>
        </w:tc>
        <w:tc>
          <w:tcPr>
            <w:tcW w:w="5527" w:type="dxa"/>
          </w:tcPr>
          <w:p w14:paraId="4ADFA145" w14:textId="57AAD198" w:rsidR="00E0487C" w:rsidRPr="00E0487C" w:rsidRDefault="00E0487C" w:rsidP="00E0487C">
            <w:pPr>
              <w:rPr>
                <w:rFonts w:ascii="Calibri" w:hAnsi="Calibri" w:cs="Calibri"/>
                <w:sz w:val="26"/>
                <w:szCs w:val="25"/>
              </w:rPr>
            </w:pPr>
            <w:r w:rsidRPr="00E0487C">
              <w:rPr>
                <w:sz w:val="26"/>
              </w:rPr>
              <w:t>Mood, time of day, or atmosphere</w:t>
            </w:r>
          </w:p>
        </w:tc>
        <w:tc>
          <w:tcPr>
            <w:tcW w:w="703" w:type="dxa"/>
          </w:tcPr>
          <w:p w14:paraId="003AA119" w14:textId="77777777" w:rsidR="00E0487C" w:rsidRPr="0021398D" w:rsidRDefault="00E0487C" w:rsidP="00E0487C">
            <w:pPr>
              <w:rPr>
                <w:rFonts w:ascii="Calibri" w:hAnsi="Calibri" w:cs="Calibri"/>
                <w:sz w:val="25"/>
                <w:szCs w:val="25"/>
              </w:rPr>
            </w:pPr>
          </w:p>
        </w:tc>
      </w:tr>
      <w:tr w:rsidR="00E0487C" w:rsidRPr="00555E21" w14:paraId="1F98EEAA" w14:textId="77777777" w:rsidTr="00E0487C">
        <w:trPr>
          <w:trHeight w:val="260"/>
        </w:trPr>
        <w:tc>
          <w:tcPr>
            <w:tcW w:w="3717" w:type="dxa"/>
            <w:vMerge/>
          </w:tcPr>
          <w:p w14:paraId="755AA4BA"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316E5CD9" w14:textId="4F3793C0" w:rsidR="00E0487C" w:rsidRPr="00E0487C" w:rsidRDefault="00E0487C" w:rsidP="00E0487C">
            <w:pPr>
              <w:rPr>
                <w:rFonts w:ascii="Calibri" w:hAnsi="Calibri" w:cs="Calibri"/>
                <w:sz w:val="26"/>
                <w:szCs w:val="25"/>
              </w:rPr>
            </w:pPr>
            <w:r w:rsidRPr="00E0487C">
              <w:rPr>
                <w:sz w:val="26"/>
              </w:rPr>
              <w:t>Costume sizes</w:t>
            </w:r>
          </w:p>
        </w:tc>
        <w:tc>
          <w:tcPr>
            <w:tcW w:w="703" w:type="dxa"/>
          </w:tcPr>
          <w:p w14:paraId="71ECAC3F" w14:textId="77777777" w:rsidR="00E0487C" w:rsidRPr="0021398D" w:rsidRDefault="00E0487C" w:rsidP="00E0487C">
            <w:pPr>
              <w:rPr>
                <w:rFonts w:ascii="Calibri" w:hAnsi="Calibri" w:cs="Calibri"/>
                <w:sz w:val="25"/>
                <w:szCs w:val="25"/>
              </w:rPr>
            </w:pPr>
          </w:p>
        </w:tc>
      </w:tr>
      <w:tr w:rsidR="00E0487C" w:rsidRPr="00555E21" w14:paraId="5523CA4C" w14:textId="77777777" w:rsidTr="00E0487C">
        <w:trPr>
          <w:trHeight w:val="297"/>
        </w:trPr>
        <w:tc>
          <w:tcPr>
            <w:tcW w:w="3717" w:type="dxa"/>
            <w:vMerge/>
          </w:tcPr>
          <w:p w14:paraId="4908BA50"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6EE05EA2" w14:textId="222C1D4B" w:rsidR="00E0487C" w:rsidRPr="00E0487C" w:rsidRDefault="00E0487C" w:rsidP="00E0487C">
            <w:pPr>
              <w:rPr>
                <w:rFonts w:ascii="Calibri" w:hAnsi="Calibri" w:cs="Calibri"/>
                <w:sz w:val="26"/>
                <w:szCs w:val="25"/>
              </w:rPr>
            </w:pPr>
            <w:r w:rsidRPr="00E0487C">
              <w:rPr>
                <w:sz w:val="26"/>
              </w:rPr>
              <w:t>Actor dialogue speed</w:t>
            </w:r>
          </w:p>
        </w:tc>
        <w:tc>
          <w:tcPr>
            <w:tcW w:w="703" w:type="dxa"/>
          </w:tcPr>
          <w:p w14:paraId="309B694F" w14:textId="77777777" w:rsidR="00E0487C" w:rsidRPr="0021398D" w:rsidRDefault="00E0487C" w:rsidP="00E0487C">
            <w:pPr>
              <w:rPr>
                <w:rFonts w:ascii="Calibri" w:hAnsi="Calibri" w:cs="Calibri"/>
                <w:sz w:val="25"/>
                <w:szCs w:val="25"/>
              </w:rPr>
            </w:pPr>
          </w:p>
        </w:tc>
      </w:tr>
      <w:tr w:rsidR="00E0487C" w:rsidRPr="00555E21" w14:paraId="1181F904" w14:textId="77777777" w:rsidTr="00E0487C">
        <w:trPr>
          <w:trHeight w:val="260"/>
        </w:trPr>
        <w:tc>
          <w:tcPr>
            <w:tcW w:w="3717" w:type="dxa"/>
            <w:vMerge w:val="restart"/>
            <w:shd w:val="clear" w:color="auto" w:fill="D9D9D9" w:themeFill="background1" w:themeFillShade="D9"/>
          </w:tcPr>
          <w:p w14:paraId="5914B434" w14:textId="56699765" w:rsidR="00E0487C" w:rsidRPr="00E0487C" w:rsidRDefault="00E0487C" w:rsidP="00E0487C">
            <w:pPr>
              <w:pStyle w:val="ListParagraph"/>
              <w:numPr>
                <w:ilvl w:val="0"/>
                <w:numId w:val="39"/>
              </w:numPr>
              <w:rPr>
                <w:rFonts w:ascii="Calibri" w:hAnsi="Calibri" w:cs="Calibri"/>
                <w:sz w:val="26"/>
                <w:szCs w:val="25"/>
              </w:rPr>
            </w:pPr>
            <w:r w:rsidRPr="00E0487C">
              <w:rPr>
                <w:sz w:val="26"/>
              </w:rPr>
              <w:t>What does lighting angle affect most?</w:t>
            </w:r>
          </w:p>
        </w:tc>
        <w:tc>
          <w:tcPr>
            <w:tcW w:w="5527" w:type="dxa"/>
            <w:shd w:val="clear" w:color="auto" w:fill="D9D9D9" w:themeFill="background1" w:themeFillShade="D9"/>
          </w:tcPr>
          <w:p w14:paraId="0A520CA1" w14:textId="6ECD41E9" w:rsidR="00E0487C" w:rsidRPr="00E0487C" w:rsidRDefault="00E0487C" w:rsidP="00E0487C">
            <w:pPr>
              <w:rPr>
                <w:rFonts w:ascii="Calibri" w:hAnsi="Calibri" w:cs="Calibri"/>
                <w:sz w:val="26"/>
                <w:szCs w:val="25"/>
              </w:rPr>
            </w:pPr>
            <w:r w:rsidRPr="00E0487C">
              <w:rPr>
                <w:sz w:val="26"/>
              </w:rPr>
              <w:t>How shadows and highlights appear</w:t>
            </w:r>
          </w:p>
        </w:tc>
        <w:tc>
          <w:tcPr>
            <w:tcW w:w="703" w:type="dxa"/>
            <w:shd w:val="clear" w:color="auto" w:fill="D9D9D9" w:themeFill="background1" w:themeFillShade="D9"/>
          </w:tcPr>
          <w:p w14:paraId="08BB38E2" w14:textId="3F7EE9E5" w:rsidR="00E0487C" w:rsidRPr="0021398D" w:rsidRDefault="00E0487C" w:rsidP="00E0487C">
            <w:pPr>
              <w:rPr>
                <w:rFonts w:ascii="Calibri" w:hAnsi="Calibri" w:cs="Calibri"/>
                <w:sz w:val="25"/>
                <w:szCs w:val="25"/>
              </w:rPr>
            </w:pPr>
          </w:p>
        </w:tc>
      </w:tr>
      <w:tr w:rsidR="00E0487C" w:rsidRPr="00555E21" w14:paraId="624BDA8A" w14:textId="77777777" w:rsidTr="00E0487C">
        <w:trPr>
          <w:trHeight w:val="138"/>
        </w:trPr>
        <w:tc>
          <w:tcPr>
            <w:tcW w:w="3717" w:type="dxa"/>
            <w:vMerge/>
            <w:shd w:val="clear" w:color="auto" w:fill="D9D9D9" w:themeFill="background1" w:themeFillShade="D9"/>
          </w:tcPr>
          <w:p w14:paraId="423AC9CC"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645C6B8D" w14:textId="53668AC5" w:rsidR="00E0487C" w:rsidRPr="00E0487C" w:rsidRDefault="00E0487C" w:rsidP="00E0487C">
            <w:pPr>
              <w:rPr>
                <w:rFonts w:ascii="Calibri" w:hAnsi="Calibri" w:cs="Calibri"/>
                <w:sz w:val="26"/>
                <w:szCs w:val="25"/>
              </w:rPr>
            </w:pPr>
            <w:r w:rsidRPr="00E0487C">
              <w:rPr>
                <w:sz w:val="26"/>
              </w:rPr>
              <w:t>The sound quality on stage</w:t>
            </w:r>
          </w:p>
        </w:tc>
        <w:tc>
          <w:tcPr>
            <w:tcW w:w="703" w:type="dxa"/>
            <w:shd w:val="clear" w:color="auto" w:fill="D9D9D9" w:themeFill="background1" w:themeFillShade="D9"/>
          </w:tcPr>
          <w:p w14:paraId="4896F543" w14:textId="77777777" w:rsidR="00E0487C" w:rsidRPr="0021398D" w:rsidRDefault="00E0487C" w:rsidP="00E0487C">
            <w:pPr>
              <w:rPr>
                <w:rFonts w:ascii="Calibri" w:hAnsi="Calibri" w:cs="Calibri"/>
                <w:sz w:val="25"/>
                <w:szCs w:val="25"/>
              </w:rPr>
            </w:pPr>
          </w:p>
        </w:tc>
      </w:tr>
      <w:tr w:rsidR="00E0487C" w:rsidRPr="00555E21" w14:paraId="490874DB" w14:textId="77777777" w:rsidTr="00E0487C">
        <w:trPr>
          <w:trHeight w:val="297"/>
        </w:trPr>
        <w:tc>
          <w:tcPr>
            <w:tcW w:w="3717" w:type="dxa"/>
            <w:vMerge/>
            <w:shd w:val="clear" w:color="auto" w:fill="D9D9D9" w:themeFill="background1" w:themeFillShade="D9"/>
          </w:tcPr>
          <w:p w14:paraId="130BB9C0"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43E1B784" w14:textId="1FE67C9D" w:rsidR="00E0487C" w:rsidRPr="00E0487C" w:rsidRDefault="00E0487C" w:rsidP="00E0487C">
            <w:pPr>
              <w:rPr>
                <w:rFonts w:ascii="Calibri" w:hAnsi="Calibri" w:cs="Calibri"/>
                <w:sz w:val="26"/>
                <w:szCs w:val="25"/>
              </w:rPr>
            </w:pPr>
            <w:r w:rsidRPr="00E0487C">
              <w:rPr>
                <w:sz w:val="26"/>
              </w:rPr>
              <w:t>The script of the play</w:t>
            </w:r>
          </w:p>
        </w:tc>
        <w:tc>
          <w:tcPr>
            <w:tcW w:w="703" w:type="dxa"/>
            <w:shd w:val="clear" w:color="auto" w:fill="D9D9D9" w:themeFill="background1" w:themeFillShade="D9"/>
          </w:tcPr>
          <w:p w14:paraId="454A28B5" w14:textId="77777777" w:rsidR="00E0487C" w:rsidRPr="0021398D" w:rsidRDefault="00E0487C" w:rsidP="00E0487C">
            <w:pPr>
              <w:rPr>
                <w:rFonts w:ascii="Calibri" w:hAnsi="Calibri" w:cs="Calibri"/>
                <w:sz w:val="25"/>
                <w:szCs w:val="25"/>
              </w:rPr>
            </w:pPr>
          </w:p>
        </w:tc>
      </w:tr>
      <w:tr w:rsidR="00E0487C" w:rsidRPr="00555E21" w14:paraId="049B3F11" w14:textId="77777777" w:rsidTr="00E0487C">
        <w:trPr>
          <w:trHeight w:val="284"/>
        </w:trPr>
        <w:tc>
          <w:tcPr>
            <w:tcW w:w="3717" w:type="dxa"/>
            <w:vMerge w:val="restart"/>
          </w:tcPr>
          <w:p w14:paraId="6477CBE0" w14:textId="59B6AC16" w:rsidR="00E0487C" w:rsidRPr="00E0487C" w:rsidRDefault="00E0487C" w:rsidP="00E0487C">
            <w:pPr>
              <w:pStyle w:val="ListParagraph"/>
              <w:numPr>
                <w:ilvl w:val="0"/>
                <w:numId w:val="39"/>
              </w:numPr>
              <w:rPr>
                <w:rFonts w:ascii="Calibri" w:hAnsi="Calibri" w:cs="Calibri"/>
                <w:sz w:val="26"/>
                <w:szCs w:val="25"/>
              </w:rPr>
            </w:pPr>
            <w:r w:rsidRPr="00E0487C">
              <w:rPr>
                <w:sz w:val="26"/>
              </w:rPr>
              <w:t>What does high light intensity mean?</w:t>
            </w:r>
          </w:p>
        </w:tc>
        <w:tc>
          <w:tcPr>
            <w:tcW w:w="5527" w:type="dxa"/>
          </w:tcPr>
          <w:p w14:paraId="62D533CE" w14:textId="25320DB1" w:rsidR="00E0487C" w:rsidRPr="00E0487C" w:rsidRDefault="00E0487C" w:rsidP="00E0487C">
            <w:pPr>
              <w:rPr>
                <w:rFonts w:ascii="Calibri" w:hAnsi="Calibri" w:cs="Calibri"/>
                <w:color w:val="242424"/>
                <w:sz w:val="26"/>
                <w:szCs w:val="25"/>
              </w:rPr>
            </w:pPr>
            <w:r w:rsidRPr="00E0487C">
              <w:rPr>
                <w:sz w:val="26"/>
              </w:rPr>
              <w:t>Very bright lighting</w:t>
            </w:r>
          </w:p>
        </w:tc>
        <w:tc>
          <w:tcPr>
            <w:tcW w:w="703" w:type="dxa"/>
          </w:tcPr>
          <w:p w14:paraId="2831411A" w14:textId="77777777" w:rsidR="00E0487C" w:rsidRPr="0021398D" w:rsidRDefault="00E0487C" w:rsidP="00E0487C">
            <w:pPr>
              <w:rPr>
                <w:rFonts w:ascii="Calibri" w:hAnsi="Calibri" w:cs="Calibri"/>
                <w:sz w:val="25"/>
                <w:szCs w:val="25"/>
              </w:rPr>
            </w:pPr>
          </w:p>
        </w:tc>
      </w:tr>
      <w:tr w:rsidR="00E0487C" w:rsidRPr="00555E21" w14:paraId="51E3EB89" w14:textId="77777777" w:rsidTr="00E0487C">
        <w:trPr>
          <w:trHeight w:val="176"/>
        </w:trPr>
        <w:tc>
          <w:tcPr>
            <w:tcW w:w="3717" w:type="dxa"/>
            <w:vMerge/>
          </w:tcPr>
          <w:p w14:paraId="52CF20A1"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6F2395D4" w14:textId="0C440FDA" w:rsidR="00E0487C" w:rsidRPr="00E0487C" w:rsidRDefault="00E0487C" w:rsidP="00E0487C">
            <w:pPr>
              <w:rPr>
                <w:rFonts w:ascii="Calibri" w:hAnsi="Calibri" w:cs="Calibri"/>
                <w:sz w:val="26"/>
                <w:szCs w:val="25"/>
              </w:rPr>
            </w:pPr>
            <w:r w:rsidRPr="00E0487C">
              <w:rPr>
                <w:sz w:val="26"/>
              </w:rPr>
              <w:t>Very dark lighting</w:t>
            </w:r>
          </w:p>
        </w:tc>
        <w:tc>
          <w:tcPr>
            <w:tcW w:w="703" w:type="dxa"/>
          </w:tcPr>
          <w:p w14:paraId="4337E1F2" w14:textId="77777777" w:rsidR="00E0487C" w:rsidRPr="0021398D" w:rsidRDefault="00E0487C" w:rsidP="00E0487C">
            <w:pPr>
              <w:rPr>
                <w:rFonts w:ascii="Calibri" w:hAnsi="Calibri" w:cs="Calibri"/>
                <w:sz w:val="25"/>
                <w:szCs w:val="25"/>
              </w:rPr>
            </w:pPr>
          </w:p>
        </w:tc>
      </w:tr>
      <w:tr w:rsidR="00E0487C" w:rsidRPr="00555E21" w14:paraId="45B9FFEB" w14:textId="77777777" w:rsidTr="00E0487C">
        <w:trPr>
          <w:trHeight w:val="273"/>
        </w:trPr>
        <w:tc>
          <w:tcPr>
            <w:tcW w:w="3717" w:type="dxa"/>
            <w:vMerge/>
          </w:tcPr>
          <w:p w14:paraId="2FCFD2D1"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52D772EB" w14:textId="2A20DBCA" w:rsidR="00E0487C" w:rsidRPr="00E0487C" w:rsidRDefault="00E0487C" w:rsidP="00E0487C">
            <w:pPr>
              <w:rPr>
                <w:rFonts w:ascii="Calibri" w:hAnsi="Calibri" w:cs="Calibri"/>
                <w:sz w:val="26"/>
                <w:szCs w:val="25"/>
              </w:rPr>
            </w:pPr>
            <w:r w:rsidRPr="00E0487C">
              <w:rPr>
                <w:sz w:val="26"/>
              </w:rPr>
              <w:t>No lighting at all</w:t>
            </w:r>
          </w:p>
        </w:tc>
        <w:tc>
          <w:tcPr>
            <w:tcW w:w="703" w:type="dxa"/>
          </w:tcPr>
          <w:p w14:paraId="2E6076CA" w14:textId="77777777" w:rsidR="00E0487C" w:rsidRPr="0021398D" w:rsidRDefault="00E0487C" w:rsidP="00E0487C">
            <w:pPr>
              <w:rPr>
                <w:rFonts w:ascii="Calibri" w:hAnsi="Calibri" w:cs="Calibri"/>
                <w:sz w:val="25"/>
                <w:szCs w:val="25"/>
              </w:rPr>
            </w:pPr>
          </w:p>
        </w:tc>
      </w:tr>
      <w:tr w:rsidR="00E0487C" w:rsidRPr="00555E21" w14:paraId="6C4C4284" w14:textId="77777777" w:rsidTr="00E0487C">
        <w:trPr>
          <w:trHeight w:val="145"/>
        </w:trPr>
        <w:tc>
          <w:tcPr>
            <w:tcW w:w="3717" w:type="dxa"/>
            <w:vMerge w:val="restart"/>
            <w:shd w:val="clear" w:color="auto" w:fill="D9D9D9" w:themeFill="background1" w:themeFillShade="D9"/>
          </w:tcPr>
          <w:p w14:paraId="0B9BC0BA" w14:textId="21CA7576" w:rsidR="00E0487C" w:rsidRPr="00E0487C" w:rsidRDefault="00E0487C" w:rsidP="00E0487C">
            <w:pPr>
              <w:pStyle w:val="ListParagraph"/>
              <w:numPr>
                <w:ilvl w:val="0"/>
                <w:numId w:val="39"/>
              </w:numPr>
              <w:rPr>
                <w:rFonts w:ascii="Calibri" w:hAnsi="Calibri" w:cs="Calibri"/>
                <w:sz w:val="26"/>
                <w:szCs w:val="25"/>
              </w:rPr>
            </w:pPr>
            <w:r w:rsidRPr="00E0487C">
              <w:rPr>
                <w:sz w:val="26"/>
              </w:rPr>
              <w:t>What effect does low light intensity create?</w:t>
            </w:r>
          </w:p>
        </w:tc>
        <w:tc>
          <w:tcPr>
            <w:tcW w:w="5527" w:type="dxa"/>
            <w:shd w:val="clear" w:color="auto" w:fill="D9D9D9" w:themeFill="background1" w:themeFillShade="D9"/>
          </w:tcPr>
          <w:p w14:paraId="713D57B0" w14:textId="3343CA23" w:rsidR="00E0487C" w:rsidRPr="00E0487C" w:rsidRDefault="00E0487C" w:rsidP="00E0487C">
            <w:pPr>
              <w:rPr>
                <w:rFonts w:ascii="Calibri" w:hAnsi="Calibri" w:cs="Calibri"/>
                <w:sz w:val="26"/>
                <w:szCs w:val="25"/>
              </w:rPr>
            </w:pPr>
            <w:r w:rsidRPr="00E0487C">
              <w:rPr>
                <w:sz w:val="26"/>
              </w:rPr>
              <w:t>A darker, more mysterious atmosphere</w:t>
            </w:r>
          </w:p>
        </w:tc>
        <w:tc>
          <w:tcPr>
            <w:tcW w:w="703" w:type="dxa"/>
            <w:shd w:val="clear" w:color="auto" w:fill="D9D9D9" w:themeFill="background1" w:themeFillShade="D9"/>
          </w:tcPr>
          <w:p w14:paraId="5959FD03" w14:textId="45560438" w:rsidR="00E0487C" w:rsidRPr="0021398D" w:rsidRDefault="00E0487C" w:rsidP="00E0487C">
            <w:pPr>
              <w:rPr>
                <w:rFonts w:ascii="Calibri" w:hAnsi="Calibri" w:cs="Calibri"/>
                <w:sz w:val="25"/>
                <w:szCs w:val="25"/>
              </w:rPr>
            </w:pPr>
          </w:p>
        </w:tc>
      </w:tr>
      <w:tr w:rsidR="00E0487C" w:rsidRPr="00555E21" w14:paraId="6F1941C6" w14:textId="77777777" w:rsidTr="00E0487C">
        <w:trPr>
          <w:trHeight w:val="212"/>
        </w:trPr>
        <w:tc>
          <w:tcPr>
            <w:tcW w:w="3717" w:type="dxa"/>
            <w:vMerge/>
            <w:shd w:val="clear" w:color="auto" w:fill="D9D9D9" w:themeFill="background1" w:themeFillShade="D9"/>
          </w:tcPr>
          <w:p w14:paraId="44A0A768"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62431885" w14:textId="4AAE6859" w:rsidR="00E0487C" w:rsidRPr="00E0487C" w:rsidRDefault="00E0487C" w:rsidP="00E0487C">
            <w:pPr>
              <w:rPr>
                <w:rFonts w:ascii="Calibri" w:hAnsi="Calibri" w:cs="Calibri"/>
                <w:sz w:val="26"/>
                <w:szCs w:val="25"/>
              </w:rPr>
            </w:pPr>
            <w:r w:rsidRPr="00E0487C">
              <w:rPr>
                <w:sz w:val="26"/>
              </w:rPr>
              <w:t>A very bright and happy scene</w:t>
            </w:r>
          </w:p>
        </w:tc>
        <w:tc>
          <w:tcPr>
            <w:tcW w:w="703" w:type="dxa"/>
            <w:shd w:val="clear" w:color="auto" w:fill="D9D9D9" w:themeFill="background1" w:themeFillShade="D9"/>
          </w:tcPr>
          <w:p w14:paraId="43109B0E" w14:textId="77777777" w:rsidR="00E0487C" w:rsidRPr="0021398D" w:rsidRDefault="00E0487C" w:rsidP="00E0487C">
            <w:pPr>
              <w:rPr>
                <w:rFonts w:ascii="Calibri" w:hAnsi="Calibri" w:cs="Calibri"/>
                <w:sz w:val="25"/>
                <w:szCs w:val="25"/>
              </w:rPr>
            </w:pPr>
          </w:p>
        </w:tc>
      </w:tr>
      <w:tr w:rsidR="00E0487C" w:rsidRPr="00555E21" w14:paraId="5C57CD72" w14:textId="77777777" w:rsidTr="00E0487C">
        <w:trPr>
          <w:trHeight w:val="333"/>
        </w:trPr>
        <w:tc>
          <w:tcPr>
            <w:tcW w:w="3717" w:type="dxa"/>
            <w:vMerge/>
            <w:shd w:val="clear" w:color="auto" w:fill="D9D9D9" w:themeFill="background1" w:themeFillShade="D9"/>
          </w:tcPr>
          <w:p w14:paraId="36FD3307"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2A9B752D" w14:textId="1FE5EAB0" w:rsidR="00E0487C" w:rsidRPr="00E0487C" w:rsidRDefault="00E0487C" w:rsidP="00E0487C">
            <w:pPr>
              <w:rPr>
                <w:rFonts w:ascii="Calibri" w:hAnsi="Calibri" w:cs="Calibri"/>
                <w:sz w:val="26"/>
                <w:szCs w:val="25"/>
              </w:rPr>
            </w:pPr>
            <w:r w:rsidRPr="00E0487C">
              <w:rPr>
                <w:sz w:val="26"/>
              </w:rPr>
              <w:t>A louder stage performance</w:t>
            </w:r>
          </w:p>
        </w:tc>
        <w:tc>
          <w:tcPr>
            <w:tcW w:w="703" w:type="dxa"/>
            <w:shd w:val="clear" w:color="auto" w:fill="D9D9D9" w:themeFill="background1" w:themeFillShade="D9"/>
          </w:tcPr>
          <w:p w14:paraId="28EB0CD3" w14:textId="77777777" w:rsidR="00E0487C" w:rsidRPr="0021398D" w:rsidRDefault="00E0487C" w:rsidP="00E0487C">
            <w:pPr>
              <w:rPr>
                <w:rFonts w:ascii="Calibri" w:hAnsi="Calibri" w:cs="Calibri"/>
                <w:sz w:val="25"/>
                <w:szCs w:val="25"/>
              </w:rPr>
            </w:pPr>
          </w:p>
        </w:tc>
      </w:tr>
      <w:tr w:rsidR="00E0487C" w:rsidRPr="00555E21" w14:paraId="0A3866E2" w14:textId="77777777" w:rsidTr="00E0487C">
        <w:trPr>
          <w:trHeight w:val="224"/>
        </w:trPr>
        <w:tc>
          <w:tcPr>
            <w:tcW w:w="3717" w:type="dxa"/>
            <w:vMerge w:val="restart"/>
          </w:tcPr>
          <w:p w14:paraId="2F71839A" w14:textId="7376BFA6" w:rsidR="00E0487C" w:rsidRPr="00E0487C" w:rsidRDefault="00E0487C" w:rsidP="00E0487C">
            <w:pPr>
              <w:pStyle w:val="ListParagraph"/>
              <w:numPr>
                <w:ilvl w:val="0"/>
                <w:numId w:val="39"/>
              </w:numPr>
              <w:rPr>
                <w:rFonts w:ascii="Calibri" w:hAnsi="Calibri" w:cs="Calibri"/>
                <w:sz w:val="26"/>
                <w:szCs w:val="25"/>
              </w:rPr>
            </w:pPr>
            <w:r w:rsidRPr="00E0487C">
              <w:rPr>
                <w:sz w:val="26"/>
              </w:rPr>
              <w:t>Why do lighting designers use different types of lights together?</w:t>
            </w:r>
          </w:p>
        </w:tc>
        <w:tc>
          <w:tcPr>
            <w:tcW w:w="5527" w:type="dxa"/>
          </w:tcPr>
          <w:p w14:paraId="30D28815" w14:textId="2ED087A2" w:rsidR="00E0487C" w:rsidRPr="00E0487C" w:rsidRDefault="00E0487C" w:rsidP="00E0487C">
            <w:pPr>
              <w:rPr>
                <w:rFonts w:ascii="Calibri" w:hAnsi="Calibri" w:cs="Calibri"/>
                <w:sz w:val="26"/>
                <w:szCs w:val="25"/>
              </w:rPr>
            </w:pPr>
            <w:r w:rsidRPr="00E0487C">
              <w:rPr>
                <w:sz w:val="26"/>
              </w:rPr>
              <w:t>To create depth, focus, and atmosphere</w:t>
            </w:r>
          </w:p>
        </w:tc>
        <w:tc>
          <w:tcPr>
            <w:tcW w:w="703" w:type="dxa"/>
          </w:tcPr>
          <w:p w14:paraId="17BB5F01" w14:textId="77777777" w:rsidR="00E0487C" w:rsidRPr="0021398D" w:rsidRDefault="00E0487C" w:rsidP="00E0487C">
            <w:pPr>
              <w:rPr>
                <w:rFonts w:ascii="Calibri" w:hAnsi="Calibri" w:cs="Calibri"/>
                <w:sz w:val="25"/>
                <w:szCs w:val="25"/>
              </w:rPr>
            </w:pPr>
          </w:p>
        </w:tc>
      </w:tr>
      <w:tr w:rsidR="00E0487C" w:rsidRPr="00555E21" w14:paraId="4C4356AC" w14:textId="77777777" w:rsidTr="00E0487C">
        <w:trPr>
          <w:trHeight w:val="151"/>
        </w:trPr>
        <w:tc>
          <w:tcPr>
            <w:tcW w:w="3717" w:type="dxa"/>
            <w:vMerge/>
          </w:tcPr>
          <w:p w14:paraId="30CFA473"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28E49A08" w14:textId="10F02759" w:rsidR="00E0487C" w:rsidRPr="00E0487C" w:rsidRDefault="00E0487C" w:rsidP="00E0487C">
            <w:pPr>
              <w:rPr>
                <w:rFonts w:ascii="Calibri" w:hAnsi="Calibri" w:cs="Calibri"/>
                <w:sz w:val="26"/>
                <w:szCs w:val="25"/>
              </w:rPr>
            </w:pPr>
            <w:r w:rsidRPr="00E0487C">
              <w:rPr>
                <w:sz w:val="26"/>
              </w:rPr>
              <w:t>To make the stage heavier</w:t>
            </w:r>
          </w:p>
        </w:tc>
        <w:tc>
          <w:tcPr>
            <w:tcW w:w="703" w:type="dxa"/>
          </w:tcPr>
          <w:p w14:paraId="64F5FEF8" w14:textId="77777777" w:rsidR="00E0487C" w:rsidRPr="0021398D" w:rsidRDefault="00E0487C" w:rsidP="00E0487C">
            <w:pPr>
              <w:rPr>
                <w:rFonts w:ascii="Calibri" w:hAnsi="Calibri" w:cs="Calibri"/>
                <w:sz w:val="25"/>
                <w:szCs w:val="25"/>
              </w:rPr>
            </w:pPr>
          </w:p>
        </w:tc>
      </w:tr>
      <w:tr w:rsidR="00E0487C" w:rsidRPr="00555E21" w14:paraId="7A31D8B2" w14:textId="77777777" w:rsidTr="00E0487C">
        <w:trPr>
          <w:trHeight w:val="380"/>
        </w:trPr>
        <w:tc>
          <w:tcPr>
            <w:tcW w:w="3717" w:type="dxa"/>
            <w:vMerge/>
          </w:tcPr>
          <w:p w14:paraId="4E60D183"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tcPr>
          <w:p w14:paraId="73525DF0" w14:textId="68223E79" w:rsidR="00E0487C" w:rsidRPr="00E0487C" w:rsidRDefault="00E0487C" w:rsidP="00E0487C">
            <w:pPr>
              <w:rPr>
                <w:rFonts w:ascii="Calibri" w:hAnsi="Calibri" w:cs="Calibri"/>
                <w:sz w:val="26"/>
                <w:szCs w:val="25"/>
              </w:rPr>
            </w:pPr>
            <w:r w:rsidRPr="00E0487C">
              <w:rPr>
                <w:sz w:val="26"/>
              </w:rPr>
              <w:t>To stop actors moving</w:t>
            </w:r>
          </w:p>
        </w:tc>
        <w:tc>
          <w:tcPr>
            <w:tcW w:w="703" w:type="dxa"/>
          </w:tcPr>
          <w:p w14:paraId="39EAA7BD" w14:textId="77777777" w:rsidR="00E0487C" w:rsidRPr="0021398D" w:rsidRDefault="00E0487C" w:rsidP="00E0487C">
            <w:pPr>
              <w:rPr>
                <w:rFonts w:ascii="Calibri" w:hAnsi="Calibri" w:cs="Calibri"/>
                <w:sz w:val="25"/>
                <w:szCs w:val="25"/>
              </w:rPr>
            </w:pPr>
          </w:p>
        </w:tc>
      </w:tr>
      <w:tr w:rsidR="00E0487C" w:rsidRPr="00555E21" w14:paraId="675407E2" w14:textId="77777777" w:rsidTr="00E0487C">
        <w:trPr>
          <w:trHeight w:val="224"/>
        </w:trPr>
        <w:tc>
          <w:tcPr>
            <w:tcW w:w="3717" w:type="dxa"/>
            <w:vMerge w:val="restart"/>
            <w:shd w:val="clear" w:color="auto" w:fill="D9D9D9" w:themeFill="background1" w:themeFillShade="D9"/>
          </w:tcPr>
          <w:p w14:paraId="6553191A" w14:textId="6465568B" w:rsidR="00E0487C" w:rsidRPr="00E0487C" w:rsidRDefault="00E0487C" w:rsidP="00E0487C">
            <w:pPr>
              <w:pStyle w:val="ListParagraph"/>
              <w:numPr>
                <w:ilvl w:val="0"/>
                <w:numId w:val="39"/>
              </w:numPr>
              <w:rPr>
                <w:rFonts w:ascii="Calibri" w:hAnsi="Calibri" w:cs="Calibri"/>
                <w:sz w:val="26"/>
                <w:szCs w:val="25"/>
              </w:rPr>
            </w:pPr>
            <w:r w:rsidRPr="00E0487C">
              <w:rPr>
                <w:sz w:val="26"/>
              </w:rPr>
              <w:t>What is one effect of using side lighting on stage?</w:t>
            </w:r>
          </w:p>
        </w:tc>
        <w:tc>
          <w:tcPr>
            <w:tcW w:w="5527" w:type="dxa"/>
            <w:shd w:val="clear" w:color="auto" w:fill="D9D9D9" w:themeFill="background1" w:themeFillShade="D9"/>
          </w:tcPr>
          <w:p w14:paraId="3FF6DEC6" w14:textId="4A2F4857" w:rsidR="00E0487C" w:rsidRPr="00E0487C" w:rsidRDefault="00E0487C" w:rsidP="00E0487C">
            <w:pPr>
              <w:rPr>
                <w:rFonts w:ascii="Calibri" w:hAnsi="Calibri" w:cs="Calibri"/>
                <w:sz w:val="26"/>
                <w:szCs w:val="25"/>
              </w:rPr>
            </w:pPr>
            <w:r w:rsidRPr="00E0487C">
              <w:rPr>
                <w:sz w:val="26"/>
              </w:rPr>
              <w:t>It can create strong shadows and highlight texture</w:t>
            </w:r>
          </w:p>
        </w:tc>
        <w:tc>
          <w:tcPr>
            <w:tcW w:w="703" w:type="dxa"/>
            <w:shd w:val="clear" w:color="auto" w:fill="D9D9D9" w:themeFill="background1" w:themeFillShade="D9"/>
          </w:tcPr>
          <w:p w14:paraId="7CCD3415" w14:textId="77777777" w:rsidR="00E0487C" w:rsidRPr="0021398D" w:rsidRDefault="00E0487C" w:rsidP="00E0487C">
            <w:pPr>
              <w:rPr>
                <w:rFonts w:ascii="Calibri" w:hAnsi="Calibri" w:cs="Calibri"/>
                <w:sz w:val="25"/>
                <w:szCs w:val="25"/>
              </w:rPr>
            </w:pPr>
          </w:p>
        </w:tc>
      </w:tr>
      <w:tr w:rsidR="00E0487C" w:rsidRPr="00555E21" w14:paraId="3FFB7934" w14:textId="77777777" w:rsidTr="00E0487C">
        <w:trPr>
          <w:trHeight w:val="125"/>
        </w:trPr>
        <w:tc>
          <w:tcPr>
            <w:tcW w:w="3717" w:type="dxa"/>
            <w:vMerge/>
            <w:shd w:val="clear" w:color="auto" w:fill="D9D9D9" w:themeFill="background1" w:themeFillShade="D9"/>
          </w:tcPr>
          <w:p w14:paraId="1DBF457E"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4DD9A4D3" w14:textId="12F70096" w:rsidR="00E0487C" w:rsidRPr="00E0487C" w:rsidRDefault="00E0487C" w:rsidP="00E0487C">
            <w:pPr>
              <w:rPr>
                <w:rFonts w:ascii="Calibri" w:hAnsi="Calibri" w:cs="Calibri"/>
                <w:sz w:val="26"/>
                <w:szCs w:val="25"/>
              </w:rPr>
            </w:pPr>
            <w:r w:rsidRPr="00E0487C">
              <w:rPr>
                <w:sz w:val="26"/>
              </w:rPr>
              <w:t>It makes the stage completely dark</w:t>
            </w:r>
          </w:p>
        </w:tc>
        <w:tc>
          <w:tcPr>
            <w:tcW w:w="703" w:type="dxa"/>
            <w:shd w:val="clear" w:color="auto" w:fill="D9D9D9" w:themeFill="background1" w:themeFillShade="D9"/>
          </w:tcPr>
          <w:p w14:paraId="31951961" w14:textId="77777777" w:rsidR="00E0487C" w:rsidRPr="0021398D" w:rsidRDefault="00E0487C" w:rsidP="00E0487C">
            <w:pPr>
              <w:rPr>
                <w:rFonts w:ascii="Calibri" w:hAnsi="Calibri" w:cs="Calibri"/>
                <w:sz w:val="25"/>
                <w:szCs w:val="25"/>
              </w:rPr>
            </w:pPr>
          </w:p>
        </w:tc>
      </w:tr>
      <w:tr w:rsidR="00E0487C" w:rsidRPr="00555E21" w14:paraId="59DE018F" w14:textId="77777777" w:rsidTr="00E0487C">
        <w:trPr>
          <w:trHeight w:val="346"/>
        </w:trPr>
        <w:tc>
          <w:tcPr>
            <w:tcW w:w="3717" w:type="dxa"/>
            <w:vMerge/>
            <w:shd w:val="clear" w:color="auto" w:fill="D9D9D9" w:themeFill="background1" w:themeFillShade="D9"/>
          </w:tcPr>
          <w:p w14:paraId="2D658700" w14:textId="77777777" w:rsidR="00E0487C" w:rsidRPr="00E0487C" w:rsidRDefault="00E0487C" w:rsidP="00E0487C">
            <w:pPr>
              <w:pStyle w:val="ListParagraph"/>
              <w:numPr>
                <w:ilvl w:val="0"/>
                <w:numId w:val="39"/>
              </w:numPr>
              <w:rPr>
                <w:rFonts w:ascii="Calibri" w:hAnsi="Calibri" w:cs="Calibri"/>
                <w:sz w:val="26"/>
                <w:szCs w:val="25"/>
              </w:rPr>
            </w:pPr>
          </w:p>
        </w:tc>
        <w:tc>
          <w:tcPr>
            <w:tcW w:w="5527" w:type="dxa"/>
            <w:shd w:val="clear" w:color="auto" w:fill="D9D9D9" w:themeFill="background1" w:themeFillShade="D9"/>
          </w:tcPr>
          <w:p w14:paraId="2AF8CCF0" w14:textId="28DE2FD8" w:rsidR="00E0487C" w:rsidRPr="00E0487C" w:rsidRDefault="00E0487C" w:rsidP="00E0487C">
            <w:pPr>
              <w:rPr>
                <w:rFonts w:ascii="Calibri" w:hAnsi="Calibri" w:cs="Calibri"/>
                <w:sz w:val="26"/>
                <w:szCs w:val="25"/>
              </w:rPr>
            </w:pPr>
            <w:r w:rsidRPr="00E0487C">
              <w:rPr>
                <w:sz w:val="26"/>
              </w:rPr>
              <w:t>It removes all colour from costumes</w:t>
            </w:r>
          </w:p>
        </w:tc>
        <w:tc>
          <w:tcPr>
            <w:tcW w:w="703" w:type="dxa"/>
            <w:shd w:val="clear" w:color="auto" w:fill="D9D9D9" w:themeFill="background1" w:themeFillShade="D9"/>
          </w:tcPr>
          <w:p w14:paraId="25DAE709" w14:textId="77777777" w:rsidR="00E0487C" w:rsidRPr="0021398D" w:rsidRDefault="00E0487C" w:rsidP="00E0487C">
            <w:pPr>
              <w:rPr>
                <w:rFonts w:ascii="Calibri" w:hAnsi="Calibri" w:cs="Calibri"/>
                <w:sz w:val="25"/>
                <w:szCs w:val="25"/>
              </w:rPr>
            </w:pPr>
          </w:p>
        </w:tc>
      </w:tr>
      <w:tr w:rsidR="00E0487C" w:rsidRPr="00555E21" w14:paraId="70E79FF8" w14:textId="77777777" w:rsidTr="00E0487C">
        <w:trPr>
          <w:trHeight w:val="225"/>
        </w:trPr>
        <w:tc>
          <w:tcPr>
            <w:tcW w:w="3717" w:type="dxa"/>
            <w:vMerge w:val="restart"/>
          </w:tcPr>
          <w:p w14:paraId="34EEBB1E" w14:textId="466EE4A4" w:rsidR="00E0487C" w:rsidRPr="00E0487C" w:rsidRDefault="00E0487C" w:rsidP="00E0487C">
            <w:pPr>
              <w:pStyle w:val="ListParagraph"/>
              <w:numPr>
                <w:ilvl w:val="0"/>
                <w:numId w:val="39"/>
              </w:numPr>
              <w:rPr>
                <w:rFonts w:ascii="Calibri" w:hAnsi="Calibri" w:cs="Calibri"/>
                <w:sz w:val="26"/>
                <w:szCs w:val="25"/>
              </w:rPr>
            </w:pPr>
            <w:r w:rsidRPr="00E0487C">
              <w:rPr>
                <w:sz w:val="26"/>
              </w:rPr>
              <w:t>Why might a lighting designer lower the intensity of lights during a scene?</w:t>
            </w:r>
          </w:p>
        </w:tc>
        <w:tc>
          <w:tcPr>
            <w:tcW w:w="5527" w:type="dxa"/>
          </w:tcPr>
          <w:p w14:paraId="458D4484" w14:textId="122D4E71" w:rsidR="00E0487C" w:rsidRPr="00E0487C" w:rsidRDefault="00E0487C" w:rsidP="00E0487C">
            <w:pPr>
              <w:rPr>
                <w:rFonts w:ascii="Calibri" w:hAnsi="Calibri" w:cs="Calibri"/>
                <w:sz w:val="26"/>
                <w:szCs w:val="25"/>
              </w:rPr>
            </w:pPr>
            <w:r w:rsidRPr="00E0487C">
              <w:rPr>
                <w:sz w:val="26"/>
              </w:rPr>
              <w:t>To create a calmer or more dramatic mood</w:t>
            </w:r>
          </w:p>
        </w:tc>
        <w:tc>
          <w:tcPr>
            <w:tcW w:w="703" w:type="dxa"/>
          </w:tcPr>
          <w:p w14:paraId="578A54E4" w14:textId="77777777" w:rsidR="00E0487C" w:rsidRPr="0021398D" w:rsidRDefault="00E0487C" w:rsidP="00E0487C">
            <w:pPr>
              <w:rPr>
                <w:rFonts w:ascii="Calibri" w:hAnsi="Calibri" w:cs="Calibri"/>
                <w:sz w:val="25"/>
                <w:szCs w:val="25"/>
              </w:rPr>
            </w:pPr>
          </w:p>
        </w:tc>
      </w:tr>
      <w:tr w:rsidR="00E0487C" w:rsidRPr="00555E21" w14:paraId="63E3C874" w14:textId="77777777" w:rsidTr="00E0487C">
        <w:trPr>
          <w:trHeight w:val="247"/>
        </w:trPr>
        <w:tc>
          <w:tcPr>
            <w:tcW w:w="3717" w:type="dxa"/>
            <w:vMerge/>
          </w:tcPr>
          <w:p w14:paraId="00F0D194" w14:textId="77777777" w:rsidR="00E0487C" w:rsidRPr="00E0487C" w:rsidRDefault="00E0487C" w:rsidP="00E0487C">
            <w:pPr>
              <w:rPr>
                <w:rFonts w:ascii="Calibri" w:hAnsi="Calibri" w:cs="Calibri"/>
                <w:sz w:val="26"/>
                <w:szCs w:val="25"/>
              </w:rPr>
            </w:pPr>
          </w:p>
        </w:tc>
        <w:tc>
          <w:tcPr>
            <w:tcW w:w="5527" w:type="dxa"/>
          </w:tcPr>
          <w:p w14:paraId="31A4BE35" w14:textId="6F26FF31" w:rsidR="00E0487C" w:rsidRPr="00E0487C" w:rsidRDefault="00E0487C" w:rsidP="00E0487C">
            <w:pPr>
              <w:rPr>
                <w:rFonts w:ascii="Calibri" w:hAnsi="Calibri" w:cs="Calibri"/>
                <w:sz w:val="26"/>
                <w:szCs w:val="25"/>
              </w:rPr>
            </w:pPr>
            <w:r w:rsidRPr="00E0487C">
              <w:rPr>
                <w:sz w:val="26"/>
              </w:rPr>
              <w:t>To make actors speak louder</w:t>
            </w:r>
          </w:p>
        </w:tc>
        <w:tc>
          <w:tcPr>
            <w:tcW w:w="703" w:type="dxa"/>
          </w:tcPr>
          <w:p w14:paraId="1821CDE0" w14:textId="77777777" w:rsidR="00E0487C" w:rsidRPr="0021398D" w:rsidRDefault="00E0487C" w:rsidP="00E0487C">
            <w:pPr>
              <w:rPr>
                <w:rFonts w:ascii="Calibri" w:hAnsi="Calibri" w:cs="Calibri"/>
                <w:sz w:val="25"/>
                <w:szCs w:val="25"/>
              </w:rPr>
            </w:pPr>
          </w:p>
        </w:tc>
      </w:tr>
      <w:tr w:rsidR="00E0487C" w:rsidRPr="00555E21" w14:paraId="59A8D971" w14:textId="77777777" w:rsidTr="00E0487C">
        <w:trPr>
          <w:trHeight w:val="877"/>
        </w:trPr>
        <w:tc>
          <w:tcPr>
            <w:tcW w:w="3717" w:type="dxa"/>
            <w:vMerge/>
          </w:tcPr>
          <w:p w14:paraId="348DE392" w14:textId="77777777" w:rsidR="00E0487C" w:rsidRPr="00E0487C" w:rsidRDefault="00E0487C" w:rsidP="00E0487C">
            <w:pPr>
              <w:rPr>
                <w:rFonts w:ascii="Calibri" w:hAnsi="Calibri" w:cs="Calibri"/>
                <w:sz w:val="26"/>
                <w:szCs w:val="25"/>
              </w:rPr>
            </w:pPr>
          </w:p>
        </w:tc>
        <w:tc>
          <w:tcPr>
            <w:tcW w:w="5527" w:type="dxa"/>
          </w:tcPr>
          <w:p w14:paraId="42601688" w14:textId="4618F934" w:rsidR="00E0487C" w:rsidRPr="00E0487C" w:rsidRDefault="00E0487C" w:rsidP="00E0487C">
            <w:pPr>
              <w:rPr>
                <w:rFonts w:ascii="Calibri" w:hAnsi="Calibri" w:cs="Calibri"/>
                <w:sz w:val="26"/>
                <w:szCs w:val="25"/>
              </w:rPr>
            </w:pPr>
            <w:r w:rsidRPr="00E0487C">
              <w:rPr>
                <w:sz w:val="26"/>
              </w:rPr>
              <w:t>To change the stage shape</w:t>
            </w:r>
          </w:p>
        </w:tc>
        <w:tc>
          <w:tcPr>
            <w:tcW w:w="703" w:type="dxa"/>
          </w:tcPr>
          <w:p w14:paraId="7B4D259C" w14:textId="77777777" w:rsidR="00E0487C" w:rsidRPr="0021398D" w:rsidRDefault="00E0487C" w:rsidP="00E0487C">
            <w:pPr>
              <w:rPr>
                <w:rFonts w:ascii="Calibri" w:hAnsi="Calibri" w:cs="Calibri"/>
                <w:sz w:val="25"/>
                <w:szCs w:val="25"/>
              </w:rPr>
            </w:pPr>
          </w:p>
        </w:tc>
      </w:tr>
    </w:tbl>
    <w:p w14:paraId="608FA1C6" w14:textId="2D98D0CC" w:rsidR="00F5238A" w:rsidRPr="00555E21" w:rsidRDefault="00CC4C8F" w:rsidP="00F56D72">
      <w:pPr>
        <w:rPr>
          <w:rFonts w:ascii="Calibri" w:hAnsi="Calibri" w:cs="Calibri"/>
        </w:rPr>
      </w:pPr>
      <w:r w:rsidRPr="00F742E8">
        <w:rPr>
          <w:noProof/>
          <w:lang w:val="en-GB" w:eastAsia="en-GB"/>
        </w:rPr>
        <w:drawing>
          <wp:anchor distT="0" distB="0" distL="114300" distR="114300" simplePos="0" relativeHeight="251900928" behindDoc="0" locked="0" layoutInCell="1" allowOverlap="1" wp14:anchorId="56C96DEC" wp14:editId="45B81D16">
            <wp:simplePos x="0" y="0"/>
            <wp:positionH relativeFrom="column">
              <wp:posOffset>-373571</wp:posOffset>
            </wp:positionH>
            <wp:positionV relativeFrom="page">
              <wp:posOffset>9077448</wp:posOffset>
            </wp:positionV>
            <wp:extent cx="1564640" cy="462915"/>
            <wp:effectExtent l="0" t="0" r="0" b="0"/>
            <wp:wrapSquare wrapText="bothSides"/>
            <wp:docPr id="598893372" name="Picture 59889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464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21398D" w:rsidRPr="00555E21">
        <w:rPr>
          <w:rFonts w:ascii="Calibri" w:hAnsi="Calibri" w:cs="Calibri"/>
          <w:noProof/>
          <w:lang w:val="en-GB" w:eastAsia="en-GB"/>
        </w:rPr>
        <mc:AlternateContent>
          <mc:Choice Requires="wps">
            <w:drawing>
              <wp:anchor distT="0" distB="0" distL="114300" distR="114300" simplePos="0" relativeHeight="251790336" behindDoc="0" locked="0" layoutInCell="1" allowOverlap="1" wp14:anchorId="306556B9" wp14:editId="3FC0A39C">
                <wp:simplePos x="0" y="0"/>
                <wp:positionH relativeFrom="margin">
                  <wp:align>center</wp:align>
                </wp:positionH>
                <wp:positionV relativeFrom="page">
                  <wp:posOffset>552681</wp:posOffset>
                </wp:positionV>
                <wp:extent cx="6747510" cy="1190625"/>
                <wp:effectExtent l="0" t="0" r="15240" b="28575"/>
                <wp:wrapSquare wrapText="bothSides"/>
                <wp:docPr id="1005838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DE015C" w14:textId="2CC95B7E" w:rsidR="007F5DB3" w:rsidRDefault="008417E9" w:rsidP="00F742E8">
                            <w:r>
                              <w:t>Task three</w:t>
                            </w:r>
                            <w:r w:rsidR="007F5DB3">
                              <w:t xml:space="preserve"> – Lighting Design Quiz </w:t>
                            </w:r>
                          </w:p>
                          <w:p w14:paraId="36FB9BC4" w14:textId="07B05117" w:rsidR="007F5DB3" w:rsidRDefault="007F5DB3"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06556B9" id="_x0000_s1076" type="#_x0000_t202" style="position:absolute;margin-left:0;margin-top:43.5pt;width:531.3pt;height:93.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AiwVdX&#10;SQIAAMUEAAAOAAAAAAAAAAAAAAAAAC4CAABkcnMvZTJvRG9jLnhtbFBLAQItABQABgAIAAAAIQCo&#10;E9R/3gAAAAgBAAAPAAAAAAAAAAAAAAAAAKMEAABkcnMvZG93bnJldi54bWxQSwUGAAAAAAQABADz&#10;AAAArgUAAAAA&#10;" fillcolor="white [3201]" strokecolor="black [3200]" strokeweight="1.5pt">
                <v:textbox>
                  <w:txbxContent>
                    <w:p w14:paraId="47DE015C" w14:textId="2CC95B7E" w:rsidR="007F5DB3" w:rsidRDefault="008417E9" w:rsidP="00F742E8">
                      <w:r>
                        <w:t>Task three</w:t>
                      </w:r>
                      <w:r w:rsidR="007F5DB3">
                        <w:t xml:space="preserve"> – Lighting Design Quiz </w:t>
                      </w:r>
                    </w:p>
                    <w:p w14:paraId="36FB9BC4" w14:textId="07B05117" w:rsidR="007F5DB3" w:rsidRDefault="007F5DB3"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4DB0ACB5" w14:textId="6646B4E1" w:rsidR="00F5238A" w:rsidRPr="00555E21" w:rsidRDefault="00F742E8" w:rsidP="00F5238A">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96480" behindDoc="0" locked="0" layoutInCell="1" allowOverlap="1" wp14:anchorId="0DDE7DFD" wp14:editId="706C40CD">
                <wp:simplePos x="0" y="0"/>
                <wp:positionH relativeFrom="margin">
                  <wp:posOffset>4984429</wp:posOffset>
                </wp:positionH>
                <wp:positionV relativeFrom="page">
                  <wp:posOffset>1372954</wp:posOffset>
                </wp:positionV>
                <wp:extent cx="1334770" cy="973455"/>
                <wp:effectExtent l="0" t="0" r="17780" b="17145"/>
                <wp:wrapSquare wrapText="bothSides"/>
                <wp:docPr id="1677711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1D865" w14:textId="77777777" w:rsidR="007F5DB3" w:rsidRDefault="007F5DB3" w:rsidP="00F5238A">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7DFD" id="_x0000_s1077" type="#_x0000_t202" style="position:absolute;margin-left:392.45pt;margin-top:108.1pt;width:105.1pt;height:76.6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" fillcolor="white [3201]" strokecolor="black [3200]" strokeweight="1.5pt">
                <v:textbox>
                  <w:txbxContent>
                    <w:p w14:paraId="59E1D865" w14:textId="77777777" w:rsidR="007F5DB3" w:rsidRDefault="007F5DB3" w:rsidP="00F5238A">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5456" behindDoc="1" locked="0" layoutInCell="1" allowOverlap="1" wp14:anchorId="19A0B11F" wp14:editId="76C9AA80">
                <wp:simplePos x="0" y="0"/>
                <wp:positionH relativeFrom="margin">
                  <wp:align>center</wp:align>
                </wp:positionH>
                <wp:positionV relativeFrom="page">
                  <wp:posOffset>2331208</wp:posOffset>
                </wp:positionV>
                <wp:extent cx="6716395" cy="7005955"/>
                <wp:effectExtent l="0" t="0" r="27305" b="23495"/>
                <wp:wrapSquare wrapText="bothSides"/>
                <wp:docPr id="344931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0059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AE2C89" w14:textId="77777777" w:rsidR="007F5DB3" w:rsidRDefault="007F5DB3" w:rsidP="00F5238A">
                            <w:pPr>
                              <w:pStyle w:val="paragraph"/>
                              <w:spacing w:before="0" w:beforeAutospacing="0" w:after="0" w:afterAutospacing="0"/>
                              <w:textAlignment w:val="baseline"/>
                              <w:rPr>
                                <w:rFonts w:ascii="Segoe UI" w:hAnsi="Segoe UI" w:cs="Segoe UI"/>
                                <w:sz w:val="18"/>
                                <w:szCs w:val="18"/>
                              </w:rPr>
                            </w:pPr>
                          </w:p>
                          <w:p w14:paraId="65890CFA" w14:textId="6DD35BD3" w:rsidR="007F5DB3" w:rsidRPr="00CC4C8F" w:rsidRDefault="007F5DB3" w:rsidP="00F5238A">
                            <w:pPr>
                              <w:pStyle w:val="paragraph"/>
                              <w:spacing w:before="0" w:beforeAutospacing="0" w:after="0" w:afterAutospacing="0"/>
                              <w:textAlignment w:val="baseline"/>
                              <w:rPr>
                                <w:rFonts w:ascii="Calibri" w:eastAsiaTheme="majorEastAsia" w:hAnsi="Calibri" w:cs="Calibri"/>
                                <w:lang w:val="en-US"/>
                              </w:rPr>
                            </w:pPr>
                            <w:r w:rsidRPr="00CC4C8F">
                              <w:rPr>
                                <w:rFonts w:ascii="Calibri" w:eastAsiaTheme="majorEastAsia" w:hAnsi="Calibri" w:cs="Calibri"/>
                                <w:sz w:val="28"/>
                                <w:lang w:val="en-US"/>
                              </w:rPr>
                              <w:t>“The room went dark except for a cold blue light that slowly followed me across the stage.”</w:t>
                            </w: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3D4DA2"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FD82B00"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32F66F19"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310F297"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C3762E6"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63D9D570"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6DE1942"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52D9F1FE" w14:textId="5725392C" w:rsidR="007F5DB3" w:rsidRPr="00522B55" w:rsidRDefault="007F5DB3" w:rsidP="00D8035A">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0B11F" id="_x0000_s1078" type="#_x0000_t202" style="position:absolute;margin-left:0;margin-top:183.55pt;width:528.85pt;height:551.65pt;z-index:-2515210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" fillcolor="white [3201]" strokecolor="black [3200]" strokeweight="1.5pt">
                <v:textbox>
                  <w:txbxContent>
                    <w:p w14:paraId="5DAE2C89" w14:textId="77777777" w:rsidR="007F5DB3" w:rsidRDefault="007F5DB3" w:rsidP="00F5238A">
                      <w:pPr>
                        <w:pStyle w:val="paragraph"/>
                        <w:spacing w:before="0" w:beforeAutospacing="0" w:after="0" w:afterAutospacing="0"/>
                        <w:textAlignment w:val="baseline"/>
                        <w:rPr>
                          <w:rFonts w:ascii="Segoe UI" w:hAnsi="Segoe UI" w:cs="Segoe UI"/>
                          <w:sz w:val="18"/>
                          <w:szCs w:val="18"/>
                        </w:rPr>
                      </w:pPr>
                    </w:p>
                    <w:p w14:paraId="65890CFA" w14:textId="6DD35BD3" w:rsidR="007F5DB3" w:rsidRPr="00CC4C8F" w:rsidRDefault="007F5DB3" w:rsidP="00F5238A">
                      <w:pPr>
                        <w:pStyle w:val="paragraph"/>
                        <w:spacing w:before="0" w:beforeAutospacing="0" w:after="0" w:afterAutospacing="0"/>
                        <w:textAlignment w:val="baseline"/>
                        <w:rPr>
                          <w:rFonts w:ascii="Calibri" w:eastAsiaTheme="majorEastAsia" w:hAnsi="Calibri" w:cs="Calibri"/>
                          <w:lang w:val="en-US"/>
                        </w:rPr>
                      </w:pPr>
                      <w:r w:rsidRPr="00CC4C8F">
                        <w:rPr>
                          <w:rFonts w:ascii="Calibri" w:eastAsiaTheme="majorEastAsia" w:hAnsi="Calibri" w:cs="Calibri"/>
                          <w:sz w:val="28"/>
                          <w:lang w:val="en-US"/>
                        </w:rPr>
                        <w:t>“The room went dark except for a cold blue light that slowly followed me across the stage.”</w:t>
                      </w: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3D4DA2"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FD82B00"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32F66F19"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3310F297"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C3762E6"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63D9D570"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36DE1942"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52D9F1FE" w14:textId="5725392C" w:rsidR="007F5DB3" w:rsidRPr="00522B55" w:rsidRDefault="007F5DB3" w:rsidP="00D8035A">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4432" behindDoc="1" locked="0" layoutInCell="1" allowOverlap="1" wp14:anchorId="69866CF8" wp14:editId="77B2C4A6">
                <wp:simplePos x="0" y="0"/>
                <wp:positionH relativeFrom="margin">
                  <wp:posOffset>-396875</wp:posOffset>
                </wp:positionH>
                <wp:positionV relativeFrom="page">
                  <wp:posOffset>583565</wp:posOffset>
                </wp:positionV>
                <wp:extent cx="6710045" cy="1828800"/>
                <wp:effectExtent l="0" t="0" r="14605" b="19050"/>
                <wp:wrapSquare wrapText="bothSides"/>
                <wp:docPr id="1222987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7D6ABB3" w14:textId="61F46DE9" w:rsidR="007F5DB3" w:rsidRPr="00F742E8" w:rsidRDefault="008417E9" w:rsidP="00F5238A">
                            <w:pPr>
                              <w:rPr>
                                <w:b/>
                                <w:sz w:val="26"/>
                              </w:rPr>
                            </w:pPr>
                            <w:r>
                              <w:rPr>
                                <w:b/>
                                <w:sz w:val="26"/>
                              </w:rPr>
                              <w:t>Task four</w:t>
                            </w:r>
                            <w:r w:rsidR="007F5DB3" w:rsidRPr="00F742E8">
                              <w:rPr>
                                <w:b/>
                                <w:sz w:val="26"/>
                              </w:rPr>
                              <w:t xml:space="preserve"> – </w:t>
                            </w:r>
                            <w:r w:rsidR="007F5DB3">
                              <w:rPr>
                                <w:b/>
                                <w:sz w:val="26"/>
                              </w:rPr>
                              <w:t xml:space="preserve">Lighting Design </w:t>
                            </w:r>
                            <w:r w:rsidR="007F5DB3" w:rsidRPr="00F742E8">
                              <w:rPr>
                                <w:b/>
                                <w:sz w:val="26"/>
                              </w:rPr>
                              <w:t>Written</w:t>
                            </w:r>
                          </w:p>
                          <w:p w14:paraId="15D6F08B" w14:textId="7A9A986E" w:rsidR="007F5DB3" w:rsidRPr="004C4DB0" w:rsidRDefault="007F5DB3"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7F5DB3" w:rsidRPr="004C4DB0" w:rsidRDefault="007F5DB3"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7F5DB3" w:rsidRPr="004C4DB0" w:rsidRDefault="007F5DB3"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7F5DB3" w:rsidRPr="004C4DB0" w:rsidRDefault="007F5DB3"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7F5DB3" w:rsidRPr="004C4DB0" w:rsidRDefault="007F5DB3" w:rsidP="00F5238A">
                            <w:r w:rsidRPr="004C4DB0">
                              <w:rPr>
                                <w:noProof/>
                                <w:lang w:val="en-GB" w:eastAsia="en-GB"/>
                              </w:rPr>
                              <w:drawing>
                                <wp:inline distT="0" distB="0" distL="0" distR="0" wp14:anchorId="310806FB" wp14:editId="1C009704">
                                  <wp:extent cx="5897880" cy="411480"/>
                                  <wp:effectExtent l="0" t="0" r="7620" b="7620"/>
                                  <wp:docPr id="109343160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7F5DB3" w:rsidRPr="004C4DB0" w:rsidRDefault="007F5DB3" w:rsidP="00F5238A">
                            <w:r w:rsidRPr="004C4DB0">
                              <w:t> </w:t>
                            </w:r>
                          </w:p>
                          <w:p w14:paraId="564AA020" w14:textId="77777777" w:rsidR="007F5DB3" w:rsidRPr="004C4DB0" w:rsidRDefault="007F5DB3" w:rsidP="00F5238A">
                            <w:r w:rsidRPr="004C4DB0">
                              <w:t> </w:t>
                            </w:r>
                          </w:p>
                          <w:p w14:paraId="07EDDC52" w14:textId="77777777" w:rsidR="007F5DB3" w:rsidRPr="004C4DB0" w:rsidRDefault="007F5DB3" w:rsidP="00F5238A">
                            <w:r w:rsidRPr="004C4DB0">
                              <w:t>“Why did you do that? </w:t>
                            </w:r>
                          </w:p>
                          <w:p w14:paraId="4B29F075" w14:textId="77777777" w:rsidR="007F5DB3" w:rsidRPr="004C4DB0" w:rsidRDefault="007F5DB3"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7F5DB3" w:rsidRPr="004C4DB0" w:rsidRDefault="007F5DB3" w:rsidP="00F5238A">
                            <w:r w:rsidRPr="004C4DB0">
                              <w:t>Can’t you see she is upset? </w:t>
                            </w:r>
                          </w:p>
                          <w:p w14:paraId="03179CC6" w14:textId="77777777" w:rsidR="007F5DB3" w:rsidRPr="004C4DB0" w:rsidRDefault="007F5DB3"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7F5DB3" w:rsidRDefault="007F5DB3" w:rsidP="00F523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66CF8" id="_x0000_s1079" type="#_x0000_t202" style="position:absolute;margin-left:-31.25pt;margin-top:45.95pt;width:528.35pt;height:2in;z-index:-25152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" fillcolor="white [3201]" strokecolor="black [3200]" strokeweight="1.5pt">
                <v:textbox>
                  <w:txbxContent>
                    <w:p w14:paraId="17D6ABB3" w14:textId="61F46DE9" w:rsidR="007F5DB3" w:rsidRPr="00F742E8" w:rsidRDefault="008417E9" w:rsidP="00F5238A">
                      <w:pPr>
                        <w:rPr>
                          <w:b/>
                          <w:sz w:val="26"/>
                        </w:rPr>
                      </w:pPr>
                      <w:r>
                        <w:rPr>
                          <w:b/>
                          <w:sz w:val="26"/>
                        </w:rPr>
                        <w:t>Task four</w:t>
                      </w:r>
                      <w:r w:rsidR="007F5DB3" w:rsidRPr="00F742E8">
                        <w:rPr>
                          <w:b/>
                          <w:sz w:val="26"/>
                        </w:rPr>
                        <w:t xml:space="preserve"> – </w:t>
                      </w:r>
                      <w:r w:rsidR="007F5DB3">
                        <w:rPr>
                          <w:b/>
                          <w:sz w:val="26"/>
                        </w:rPr>
                        <w:t xml:space="preserve">Lighting Design </w:t>
                      </w:r>
                      <w:r w:rsidR="007F5DB3" w:rsidRPr="00F742E8">
                        <w:rPr>
                          <w:b/>
                          <w:sz w:val="26"/>
                        </w:rPr>
                        <w:t>Written</w:t>
                      </w:r>
                    </w:p>
                    <w:p w14:paraId="15D6F08B" w14:textId="7A9A986E" w:rsidR="007F5DB3" w:rsidRPr="004C4DB0" w:rsidRDefault="007F5DB3"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7F5DB3" w:rsidRPr="004C4DB0" w:rsidRDefault="007F5DB3"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7F5DB3" w:rsidRPr="004C4DB0" w:rsidRDefault="007F5DB3"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7F5DB3" w:rsidRPr="004C4DB0" w:rsidRDefault="007F5DB3"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7F5DB3" w:rsidRPr="004C4DB0" w:rsidRDefault="007F5DB3" w:rsidP="00F5238A">
                      <w:r w:rsidRPr="004C4DB0">
                        <w:rPr>
                          <w:noProof/>
                          <w:lang w:val="en-GB" w:eastAsia="en-GB"/>
                        </w:rPr>
                        <w:drawing>
                          <wp:inline distT="0" distB="0" distL="0" distR="0" wp14:anchorId="310806FB" wp14:editId="1C009704">
                            <wp:extent cx="5897880" cy="411480"/>
                            <wp:effectExtent l="0" t="0" r="7620" b="7620"/>
                            <wp:docPr id="109343160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7F5DB3" w:rsidRPr="004C4DB0" w:rsidRDefault="007F5DB3" w:rsidP="00F5238A">
                      <w:r w:rsidRPr="004C4DB0">
                        <w:t> </w:t>
                      </w:r>
                    </w:p>
                    <w:p w14:paraId="564AA020" w14:textId="77777777" w:rsidR="007F5DB3" w:rsidRPr="004C4DB0" w:rsidRDefault="007F5DB3" w:rsidP="00F5238A">
                      <w:r w:rsidRPr="004C4DB0">
                        <w:t> </w:t>
                      </w:r>
                    </w:p>
                    <w:p w14:paraId="07EDDC52" w14:textId="77777777" w:rsidR="007F5DB3" w:rsidRPr="004C4DB0" w:rsidRDefault="007F5DB3" w:rsidP="00F5238A">
                      <w:r w:rsidRPr="004C4DB0">
                        <w:t>“Why did you do that? </w:t>
                      </w:r>
                    </w:p>
                    <w:p w14:paraId="4B29F075" w14:textId="77777777" w:rsidR="007F5DB3" w:rsidRPr="004C4DB0" w:rsidRDefault="007F5DB3"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7F5DB3" w:rsidRPr="004C4DB0" w:rsidRDefault="007F5DB3" w:rsidP="00F5238A">
                      <w:r w:rsidRPr="004C4DB0">
                        <w:t>Can’t you see she is upset? </w:t>
                      </w:r>
                    </w:p>
                    <w:p w14:paraId="03179CC6" w14:textId="77777777" w:rsidR="007F5DB3" w:rsidRPr="004C4DB0" w:rsidRDefault="007F5DB3"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7F5DB3" w:rsidRDefault="007F5DB3" w:rsidP="00F5238A"/>
                  </w:txbxContent>
                </v:textbox>
                <w10:wrap type="square" anchorx="margin" anchory="page"/>
              </v:shape>
            </w:pict>
          </mc:Fallback>
        </mc:AlternateContent>
      </w:r>
    </w:p>
    <w:p w14:paraId="5649B000" w14:textId="0C841936" w:rsidR="00F742E8" w:rsidRDefault="008417E9" w:rsidP="00F742E8">
      <w:pPr>
        <w:jc w:val="center"/>
        <w:rPr>
          <w:noProof/>
          <w:lang w:val="en-GB" w:eastAsia="en-GB"/>
        </w:rPr>
      </w:pPr>
      <w:r>
        <w:rPr>
          <w:rFonts w:ascii="Calibri" w:hAnsi="Calibri" w:cs="Calibri"/>
          <w:noProof/>
          <w:sz w:val="32"/>
          <w:szCs w:val="32"/>
          <w:u w:val="single"/>
          <w:lang w:val="en-GB" w:eastAsia="en-GB"/>
        </w:rPr>
        <w:lastRenderedPageBreak/>
        <w:t>Task four</w:t>
      </w:r>
      <w:r w:rsidR="00F742E8" w:rsidRPr="008C303A">
        <w:rPr>
          <w:rFonts w:ascii="Calibri" w:hAnsi="Calibri" w:cs="Calibri"/>
          <w:noProof/>
          <w:sz w:val="32"/>
          <w:szCs w:val="32"/>
          <w:u w:val="single"/>
          <w:lang w:val="en-GB" w:eastAsia="en-GB"/>
        </w:rPr>
        <w:t xml:space="preserve"> – </w:t>
      </w:r>
      <w:r w:rsidR="007B3629">
        <w:rPr>
          <w:rFonts w:ascii="Calibri" w:hAnsi="Calibri" w:cs="Calibri"/>
          <w:noProof/>
          <w:sz w:val="32"/>
          <w:szCs w:val="32"/>
          <w:u w:val="single"/>
          <w:lang w:val="en-GB" w:eastAsia="en-GB"/>
        </w:rPr>
        <w:t>Lighting Design</w:t>
      </w:r>
      <w:r w:rsidR="00F742E8" w:rsidRPr="008C303A">
        <w:rPr>
          <w:rFonts w:ascii="Calibri" w:hAnsi="Calibri" w:cs="Calibri"/>
          <w:noProof/>
          <w:sz w:val="32"/>
          <w:szCs w:val="32"/>
          <w:u w:val="single"/>
          <w:lang w:val="en-GB" w:eastAsia="en-GB"/>
        </w:rPr>
        <w:t>Written</w:t>
      </w:r>
      <w:r w:rsidR="00F742E8" w:rsidRPr="008C303A">
        <w:rPr>
          <w:rFonts w:ascii="Calibri" w:hAnsi="Calibri" w:cs="Calibri"/>
          <w:sz w:val="32"/>
          <w:szCs w:val="32"/>
          <w:u w:val="single"/>
        </w:rPr>
        <w:t>:</w:t>
      </w:r>
      <w:r w:rsidR="00F742E8" w:rsidRPr="008C303A">
        <w:rPr>
          <w:rFonts w:ascii="Calibri" w:hAnsi="Calibri" w:cs="Calibri"/>
          <w:sz w:val="32"/>
          <w:szCs w:val="28"/>
          <w:u w:val="single"/>
        </w:rPr>
        <w:t xml:space="preserve"> Feedback</w:t>
      </w:r>
    </w:p>
    <w:p w14:paraId="034B7D66" w14:textId="77777777" w:rsidR="00F742E8" w:rsidRPr="00555E21" w:rsidRDefault="00F742E8" w:rsidP="00F742E8">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04000" behindDoc="0" locked="0" layoutInCell="1" allowOverlap="1" wp14:anchorId="6F36C7DD" wp14:editId="239E6C30">
                <wp:simplePos x="0" y="0"/>
                <wp:positionH relativeFrom="leftMargin">
                  <wp:posOffset>-627042</wp:posOffset>
                </wp:positionH>
                <wp:positionV relativeFrom="paragraph">
                  <wp:posOffset>1527427</wp:posOffset>
                </wp:positionV>
                <wp:extent cx="2585720" cy="370205"/>
                <wp:effectExtent l="2857" t="0" r="26988" b="26987"/>
                <wp:wrapNone/>
                <wp:docPr id="598893373" name="Text Box 598893373"/>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176715"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6C7DD" id="Text Box 598893373" o:spid="_x0000_s1080" type="#_x0000_t202" style="position:absolute;margin-left:-49.35pt;margin-top:120.25pt;width:203.6pt;height:29.15pt;rotation:90;flip:x;z-index:251904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" fillcolor="white [3201]" strokeweight=".5pt">
                <v:textbox>
                  <w:txbxContent>
                    <w:p w14:paraId="37176715"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02976" behindDoc="0" locked="0" layoutInCell="1" allowOverlap="1" wp14:anchorId="0FA92D81" wp14:editId="68436CF3">
            <wp:simplePos x="0" y="0"/>
            <wp:positionH relativeFrom="margin">
              <wp:posOffset>5548184</wp:posOffset>
            </wp:positionH>
            <wp:positionV relativeFrom="paragraph">
              <wp:posOffset>23769</wp:posOffset>
            </wp:positionV>
            <wp:extent cx="635635" cy="375285"/>
            <wp:effectExtent l="0" t="0" r="0" b="5715"/>
            <wp:wrapSquare wrapText="bothSides"/>
            <wp:docPr id="633673568" name="Picture 63367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F742E8" w:rsidRPr="00555E21" w14:paraId="5CEBF5AC" w14:textId="77777777" w:rsidTr="00005735">
        <w:trPr>
          <w:trHeight w:val="545"/>
        </w:trPr>
        <w:tc>
          <w:tcPr>
            <w:tcW w:w="8658" w:type="dxa"/>
          </w:tcPr>
          <w:p w14:paraId="02166B01" w14:textId="77777777" w:rsidR="00F742E8" w:rsidRPr="00555E21" w:rsidRDefault="00F742E8" w:rsidP="00005735">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113BAA4" w14:textId="77777777" w:rsidR="00F742E8" w:rsidRPr="00555E21" w:rsidRDefault="00F742E8" w:rsidP="00005735">
            <w:pPr>
              <w:rPr>
                <w:rFonts w:ascii="Calibri" w:hAnsi="Calibri" w:cs="Calibri"/>
                <w:szCs w:val="28"/>
              </w:rPr>
            </w:pPr>
          </w:p>
        </w:tc>
      </w:tr>
      <w:tr w:rsidR="00F742E8" w:rsidRPr="00555E21" w14:paraId="65E31D76" w14:textId="77777777" w:rsidTr="00005735">
        <w:trPr>
          <w:trHeight w:val="581"/>
        </w:trPr>
        <w:tc>
          <w:tcPr>
            <w:tcW w:w="8658" w:type="dxa"/>
          </w:tcPr>
          <w:p w14:paraId="633CA059"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27E06082" w14:textId="77777777" w:rsidR="00F742E8" w:rsidRPr="00555E21" w:rsidRDefault="00F742E8" w:rsidP="00005735">
            <w:pPr>
              <w:rPr>
                <w:rFonts w:ascii="Calibri" w:hAnsi="Calibri" w:cs="Calibri"/>
                <w:szCs w:val="28"/>
              </w:rPr>
            </w:pPr>
          </w:p>
        </w:tc>
      </w:tr>
      <w:tr w:rsidR="00F742E8" w:rsidRPr="00555E21" w14:paraId="4F2EDD0F" w14:textId="77777777" w:rsidTr="00005735">
        <w:trPr>
          <w:trHeight w:val="581"/>
        </w:trPr>
        <w:tc>
          <w:tcPr>
            <w:tcW w:w="8658" w:type="dxa"/>
          </w:tcPr>
          <w:p w14:paraId="54EE2796" w14:textId="77777777" w:rsidR="00F742E8" w:rsidRPr="00555E21" w:rsidRDefault="00F742E8" w:rsidP="00005735">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4F7178A9" w14:textId="77777777" w:rsidR="00F742E8" w:rsidRPr="00555E21" w:rsidRDefault="00F742E8" w:rsidP="00005735">
            <w:pPr>
              <w:rPr>
                <w:rFonts w:ascii="Calibri" w:hAnsi="Calibri" w:cs="Calibri"/>
                <w:szCs w:val="28"/>
              </w:rPr>
            </w:pPr>
          </w:p>
        </w:tc>
      </w:tr>
      <w:tr w:rsidR="00F742E8" w:rsidRPr="00555E21" w14:paraId="656D9640" w14:textId="77777777" w:rsidTr="00005735">
        <w:trPr>
          <w:trHeight w:val="545"/>
        </w:trPr>
        <w:tc>
          <w:tcPr>
            <w:tcW w:w="8658" w:type="dxa"/>
          </w:tcPr>
          <w:p w14:paraId="53E37758" w14:textId="77777777" w:rsidR="00F742E8" w:rsidRPr="00555E21" w:rsidRDefault="00F742E8" w:rsidP="00005735">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58663E37" w14:textId="77777777" w:rsidR="00F742E8" w:rsidRPr="00555E21" w:rsidRDefault="00F742E8" w:rsidP="00005735">
            <w:pPr>
              <w:rPr>
                <w:rFonts w:ascii="Calibri" w:hAnsi="Calibri" w:cs="Calibri"/>
                <w:szCs w:val="28"/>
              </w:rPr>
            </w:pPr>
          </w:p>
        </w:tc>
      </w:tr>
    </w:tbl>
    <w:p w14:paraId="382A0006" w14:textId="77777777" w:rsidR="00F742E8" w:rsidRDefault="00F742E8" w:rsidP="00F742E8">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05024" behindDoc="0" locked="0" layoutInCell="1" allowOverlap="1" wp14:anchorId="7DB7A43A" wp14:editId="0924523D">
                <wp:simplePos x="0" y="0"/>
                <wp:positionH relativeFrom="margin">
                  <wp:align>left</wp:align>
                </wp:positionH>
                <wp:positionV relativeFrom="paragraph">
                  <wp:posOffset>20441</wp:posOffset>
                </wp:positionV>
                <wp:extent cx="6256962" cy="1113231"/>
                <wp:effectExtent l="0" t="0" r="10795" b="10795"/>
                <wp:wrapNone/>
                <wp:docPr id="598893374" name="Text Box 598893374"/>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05BB8F7" w14:textId="77777777" w:rsidR="007F5DB3" w:rsidRPr="006965C5" w:rsidRDefault="007F5DB3" w:rsidP="00F742E8">
                            <w:pPr>
                              <w:rPr>
                                <w:rFonts w:ascii="Calibri" w:hAnsi="Calibri" w:cs="Calibri"/>
                                <w:sz w:val="28"/>
                              </w:rPr>
                            </w:pPr>
                            <w:r w:rsidRPr="006965C5">
                              <w:rPr>
                                <w:rFonts w:ascii="Calibri" w:hAnsi="Calibri" w:cs="Calibri"/>
                                <w:sz w:val="28"/>
                              </w:rPr>
                              <w:t>Positive points:</w:t>
                            </w:r>
                          </w:p>
                          <w:p w14:paraId="49D3B74B" w14:textId="77777777" w:rsidR="007F5DB3" w:rsidRPr="006965C5" w:rsidRDefault="007F5DB3" w:rsidP="00F742E8">
                            <w:pPr>
                              <w:rPr>
                                <w:rFonts w:ascii="Calibri" w:hAnsi="Calibri" w:cs="Calibri"/>
                                <w:sz w:val="12"/>
                              </w:rPr>
                            </w:pPr>
                          </w:p>
                          <w:p w14:paraId="5A2B90BC" w14:textId="77777777" w:rsidR="007F5DB3" w:rsidRPr="006965C5" w:rsidRDefault="007F5DB3" w:rsidP="00F742E8">
                            <w:pPr>
                              <w:rPr>
                                <w:rFonts w:ascii="Calibri" w:hAnsi="Calibri" w:cs="Calibri"/>
                                <w:sz w:val="28"/>
                              </w:rPr>
                            </w:pPr>
                            <w:r w:rsidRPr="006965C5">
                              <w:rPr>
                                <w:rFonts w:ascii="Calibri" w:hAnsi="Calibri" w:cs="Calibri"/>
                                <w:sz w:val="28"/>
                              </w:rPr>
                              <w:t>How to improve further:</w:t>
                            </w:r>
                          </w:p>
                          <w:p w14:paraId="545C69FE" w14:textId="77777777" w:rsidR="007F5DB3" w:rsidRPr="00D62C74" w:rsidRDefault="007F5DB3" w:rsidP="00F742E8">
                            <w:pPr>
                              <w:rPr>
                                <w:sz w:val="12"/>
                              </w:rPr>
                            </w:pPr>
                          </w:p>
                          <w:p w14:paraId="785B0C1D" w14:textId="77777777" w:rsidR="007F5DB3" w:rsidRDefault="007F5DB3" w:rsidP="00F74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7A43A" id="Text Box 598893374" o:spid="_x0000_s1081" type="#_x0000_t202" style="position:absolute;margin-left:0;margin-top:1.6pt;width:492.65pt;height:87.65pt;z-index:251905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" fillcolor="white [3201]" strokeweight=".5pt">
                <v:textbox>
                  <w:txbxContent>
                    <w:p w14:paraId="305BB8F7" w14:textId="77777777" w:rsidR="007F5DB3" w:rsidRPr="006965C5" w:rsidRDefault="007F5DB3" w:rsidP="00F742E8">
                      <w:pPr>
                        <w:rPr>
                          <w:rFonts w:ascii="Calibri" w:hAnsi="Calibri" w:cs="Calibri"/>
                          <w:sz w:val="28"/>
                        </w:rPr>
                      </w:pPr>
                      <w:r w:rsidRPr="006965C5">
                        <w:rPr>
                          <w:rFonts w:ascii="Calibri" w:hAnsi="Calibri" w:cs="Calibri"/>
                          <w:sz w:val="28"/>
                        </w:rPr>
                        <w:t>Positive points:</w:t>
                      </w:r>
                    </w:p>
                    <w:p w14:paraId="49D3B74B" w14:textId="77777777" w:rsidR="007F5DB3" w:rsidRPr="006965C5" w:rsidRDefault="007F5DB3" w:rsidP="00F742E8">
                      <w:pPr>
                        <w:rPr>
                          <w:rFonts w:ascii="Calibri" w:hAnsi="Calibri" w:cs="Calibri"/>
                          <w:sz w:val="12"/>
                        </w:rPr>
                      </w:pPr>
                    </w:p>
                    <w:p w14:paraId="5A2B90BC" w14:textId="77777777" w:rsidR="007F5DB3" w:rsidRPr="006965C5" w:rsidRDefault="007F5DB3" w:rsidP="00F742E8">
                      <w:pPr>
                        <w:rPr>
                          <w:rFonts w:ascii="Calibri" w:hAnsi="Calibri" w:cs="Calibri"/>
                          <w:sz w:val="28"/>
                        </w:rPr>
                      </w:pPr>
                      <w:r w:rsidRPr="006965C5">
                        <w:rPr>
                          <w:rFonts w:ascii="Calibri" w:hAnsi="Calibri" w:cs="Calibri"/>
                          <w:sz w:val="28"/>
                        </w:rPr>
                        <w:t>How to improve further:</w:t>
                      </w:r>
                    </w:p>
                    <w:p w14:paraId="545C69FE" w14:textId="77777777" w:rsidR="007F5DB3" w:rsidRPr="00D62C74" w:rsidRDefault="007F5DB3" w:rsidP="00F742E8">
                      <w:pPr>
                        <w:rPr>
                          <w:sz w:val="12"/>
                        </w:rPr>
                      </w:pPr>
                    </w:p>
                    <w:p w14:paraId="785B0C1D" w14:textId="77777777" w:rsidR="007F5DB3" w:rsidRDefault="007F5DB3" w:rsidP="00F742E8"/>
                  </w:txbxContent>
                </v:textbox>
                <w10:wrap anchorx="margin"/>
              </v:shape>
            </w:pict>
          </mc:Fallback>
        </mc:AlternateContent>
      </w:r>
    </w:p>
    <w:p w14:paraId="3E4FB9CD" w14:textId="77777777" w:rsidR="00F742E8" w:rsidRDefault="00F742E8" w:rsidP="00F742E8">
      <w:pPr>
        <w:rPr>
          <w:rFonts w:ascii="Calibri" w:hAnsi="Calibri" w:cs="Calibri"/>
          <w:sz w:val="12"/>
          <w:szCs w:val="12"/>
        </w:rPr>
      </w:pPr>
    </w:p>
    <w:p w14:paraId="1397BC3A" w14:textId="77777777" w:rsidR="00F742E8" w:rsidRDefault="00F742E8" w:rsidP="00F742E8">
      <w:pPr>
        <w:rPr>
          <w:rFonts w:ascii="Calibri" w:hAnsi="Calibri" w:cs="Calibri"/>
          <w:sz w:val="12"/>
          <w:szCs w:val="12"/>
        </w:rPr>
      </w:pPr>
    </w:p>
    <w:p w14:paraId="3F1CACE0" w14:textId="77777777" w:rsidR="00F742E8" w:rsidRDefault="00F742E8" w:rsidP="00F742E8">
      <w:pPr>
        <w:rPr>
          <w:rFonts w:ascii="Calibri" w:hAnsi="Calibri" w:cs="Calibri"/>
          <w:sz w:val="12"/>
          <w:szCs w:val="12"/>
        </w:rPr>
      </w:pPr>
    </w:p>
    <w:p w14:paraId="4A20E2DE" w14:textId="77777777" w:rsidR="00F742E8" w:rsidRDefault="00F742E8" w:rsidP="00F742E8">
      <w:pPr>
        <w:rPr>
          <w:rFonts w:ascii="Calibri" w:hAnsi="Calibri" w:cs="Calibri"/>
          <w:sz w:val="12"/>
          <w:szCs w:val="12"/>
        </w:rPr>
      </w:pPr>
    </w:p>
    <w:p w14:paraId="6AAC4227" w14:textId="77777777" w:rsidR="00F742E8" w:rsidRPr="00555E21" w:rsidRDefault="00F742E8" w:rsidP="00F742E8">
      <w:pPr>
        <w:rPr>
          <w:rFonts w:ascii="Calibri" w:hAnsi="Calibri" w:cs="Calibri"/>
          <w:sz w:val="12"/>
          <w:szCs w:val="12"/>
        </w:rPr>
      </w:pPr>
    </w:p>
    <w:p w14:paraId="6D72B466" w14:textId="77777777"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06048" behindDoc="0" locked="0" layoutInCell="1" allowOverlap="1" wp14:anchorId="5173A9BA" wp14:editId="5D432DEB">
                <wp:simplePos x="0" y="0"/>
                <wp:positionH relativeFrom="leftMargin">
                  <wp:posOffset>-205800</wp:posOffset>
                </wp:positionH>
                <wp:positionV relativeFrom="paragraph">
                  <wp:posOffset>978903</wp:posOffset>
                </wp:positionV>
                <wp:extent cx="1709738" cy="382906"/>
                <wp:effectExtent l="0" t="3493" r="20638" b="20637"/>
                <wp:wrapNone/>
                <wp:docPr id="598893375" name="Text Box 59889337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C1E482B"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3A9BA" id="Text Box 598893375" o:spid="_x0000_s1082" type="#_x0000_t202" style="position:absolute;margin-left:-16.2pt;margin-top:77.1pt;width:134.65pt;height:30.15pt;rotation:-90;z-index:2519060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" fillcolor="white [3201]" strokeweight=".5pt">
                <v:textbox>
                  <w:txbxContent>
                    <w:p w14:paraId="2C1E482B"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2DCAAB59" w14:textId="77777777" w:rsidTr="00005735">
        <w:tc>
          <w:tcPr>
            <w:tcW w:w="515" w:type="dxa"/>
            <w:vMerge w:val="restart"/>
            <w:shd w:val="clear" w:color="auto" w:fill="D9D9D9" w:themeFill="background1" w:themeFillShade="D9"/>
            <w:textDirection w:val="btLr"/>
            <w:vAlign w:val="center"/>
          </w:tcPr>
          <w:p w14:paraId="647F8BE9"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C27685A"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5EDAFE17"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12529771"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058890C9"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6327347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721514C5"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445E71F3" w14:textId="77777777" w:rsidTr="00005735">
        <w:tc>
          <w:tcPr>
            <w:tcW w:w="515" w:type="dxa"/>
            <w:vMerge/>
          </w:tcPr>
          <w:p w14:paraId="531C50D2" w14:textId="77777777" w:rsidR="00F742E8" w:rsidRPr="00555E21" w:rsidRDefault="00F742E8" w:rsidP="00005735">
            <w:pPr>
              <w:jc w:val="center"/>
              <w:rPr>
                <w:rFonts w:ascii="Calibri" w:hAnsi="Calibri" w:cs="Calibri"/>
              </w:rPr>
            </w:pPr>
          </w:p>
        </w:tc>
        <w:tc>
          <w:tcPr>
            <w:tcW w:w="1077" w:type="dxa"/>
            <w:vAlign w:val="center"/>
          </w:tcPr>
          <w:p w14:paraId="005559D1"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65634C03"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2D680BE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0B9E3621"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F8F37D9" w14:textId="77777777" w:rsidR="00F742E8" w:rsidRPr="00555E21" w:rsidRDefault="00F742E8" w:rsidP="00005735">
            <w:pPr>
              <w:jc w:val="center"/>
              <w:rPr>
                <w:rFonts w:ascii="Calibri" w:hAnsi="Calibri" w:cs="Calibri"/>
                <w:color w:val="0F4761" w:themeColor="accent1" w:themeShade="BF"/>
              </w:rPr>
            </w:pPr>
          </w:p>
        </w:tc>
      </w:tr>
      <w:tr w:rsidR="00F742E8" w:rsidRPr="00555E21" w14:paraId="738A488C" w14:textId="77777777" w:rsidTr="00005735">
        <w:trPr>
          <w:gridAfter w:val="1"/>
          <w:wAfter w:w="1734" w:type="dxa"/>
        </w:trPr>
        <w:tc>
          <w:tcPr>
            <w:tcW w:w="515" w:type="dxa"/>
            <w:vMerge/>
          </w:tcPr>
          <w:p w14:paraId="76464340" w14:textId="77777777" w:rsidR="00F742E8" w:rsidRPr="00555E21" w:rsidRDefault="00F742E8" w:rsidP="00005735">
            <w:pPr>
              <w:jc w:val="center"/>
              <w:rPr>
                <w:rFonts w:ascii="Calibri" w:hAnsi="Calibri" w:cs="Calibri"/>
              </w:rPr>
            </w:pPr>
          </w:p>
        </w:tc>
        <w:tc>
          <w:tcPr>
            <w:tcW w:w="1077" w:type="dxa"/>
            <w:vAlign w:val="center"/>
          </w:tcPr>
          <w:p w14:paraId="008EF580"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76CDDB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76832B8B"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212A6C5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54F8AE22" w14:textId="77777777" w:rsidTr="00005735">
        <w:trPr>
          <w:gridAfter w:val="1"/>
          <w:wAfter w:w="1734" w:type="dxa"/>
        </w:trPr>
        <w:tc>
          <w:tcPr>
            <w:tcW w:w="515" w:type="dxa"/>
            <w:vMerge/>
          </w:tcPr>
          <w:p w14:paraId="1B0E1CFF" w14:textId="77777777" w:rsidR="00F742E8" w:rsidRPr="00555E21" w:rsidRDefault="00F742E8" w:rsidP="00005735">
            <w:pPr>
              <w:jc w:val="center"/>
              <w:rPr>
                <w:rFonts w:ascii="Calibri" w:hAnsi="Calibri" w:cs="Calibri"/>
              </w:rPr>
            </w:pPr>
          </w:p>
        </w:tc>
        <w:tc>
          <w:tcPr>
            <w:tcW w:w="1077" w:type="dxa"/>
            <w:vAlign w:val="center"/>
          </w:tcPr>
          <w:p w14:paraId="077B191D"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187F230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06FDE4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3EAEDA4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F742E8" w:rsidRPr="00555E21" w14:paraId="405ACC20" w14:textId="77777777" w:rsidTr="00005735">
        <w:trPr>
          <w:gridAfter w:val="1"/>
          <w:wAfter w:w="1734" w:type="dxa"/>
        </w:trPr>
        <w:tc>
          <w:tcPr>
            <w:tcW w:w="515" w:type="dxa"/>
            <w:vMerge/>
          </w:tcPr>
          <w:p w14:paraId="633D2E1C" w14:textId="77777777" w:rsidR="00F742E8" w:rsidRPr="00555E21" w:rsidRDefault="00F742E8" w:rsidP="00005735">
            <w:pPr>
              <w:jc w:val="center"/>
              <w:rPr>
                <w:rFonts w:ascii="Calibri" w:hAnsi="Calibri" w:cs="Calibri"/>
              </w:rPr>
            </w:pPr>
          </w:p>
        </w:tc>
        <w:tc>
          <w:tcPr>
            <w:tcW w:w="1077" w:type="dxa"/>
            <w:vAlign w:val="center"/>
          </w:tcPr>
          <w:p w14:paraId="3D1EC742"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60CEF5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7EB50C92"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02B04BDB"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655D0F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1739D155" w14:textId="77777777" w:rsidTr="00005735">
        <w:trPr>
          <w:trHeight w:val="626"/>
        </w:trPr>
        <w:tc>
          <w:tcPr>
            <w:tcW w:w="512" w:type="dxa"/>
          </w:tcPr>
          <w:p w14:paraId="553EE022"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682965F8"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16A0391F" w14:textId="77777777" w:rsidTr="00005735">
        <w:trPr>
          <w:trHeight w:val="549"/>
        </w:trPr>
        <w:tc>
          <w:tcPr>
            <w:tcW w:w="512" w:type="dxa"/>
          </w:tcPr>
          <w:p w14:paraId="2020757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1847D417"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F5B5E1F" w14:textId="77777777" w:rsidTr="00005735">
        <w:trPr>
          <w:trHeight w:val="626"/>
        </w:trPr>
        <w:tc>
          <w:tcPr>
            <w:tcW w:w="512" w:type="dxa"/>
          </w:tcPr>
          <w:p w14:paraId="1BBC07A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177F07CF"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26DA02B4" w14:textId="77777777" w:rsidR="007F5DB3" w:rsidRPr="00C571D4" w:rsidRDefault="007F5DB3" w:rsidP="007F5DB3">
      <w:pPr>
        <w:jc w:val="center"/>
        <w:rPr>
          <w:rFonts w:ascii="Adobe Hebrew" w:hAnsi="Adobe Hebrew" w:cs="Adobe Hebrew"/>
          <w:sz w:val="96"/>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53152" behindDoc="1" locked="0" layoutInCell="1" allowOverlap="1" wp14:anchorId="47EFAF83" wp14:editId="512D1B77">
                <wp:simplePos x="0" y="0"/>
                <wp:positionH relativeFrom="margin">
                  <wp:posOffset>4836160</wp:posOffset>
                </wp:positionH>
                <wp:positionV relativeFrom="paragraph">
                  <wp:posOffset>980440</wp:posOffset>
                </wp:positionV>
                <wp:extent cx="1499870" cy="1007745"/>
                <wp:effectExtent l="0" t="0" r="24130" b="20955"/>
                <wp:wrapSquare wrapText="bothSides"/>
                <wp:docPr id="341721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10077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1E182DD" w14:textId="77777777" w:rsidR="007F5DB3" w:rsidRDefault="007F5DB3"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FAF83" id="_x0000_s1083" type="#_x0000_t202" style="position:absolute;left:0;text-align:left;margin-left:380.8pt;margin-top:77.2pt;width:118.1pt;height:79.35pt;z-index:-25136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" fillcolor="white [3201]" strokecolor="black [3200]" strokeweight="1.5pt">
                <v:textbox>
                  <w:txbxContent>
                    <w:p w14:paraId="41E182DD" w14:textId="77777777" w:rsidR="007F5DB3" w:rsidRDefault="007F5DB3" w:rsidP="007F5DB3">
                      <w:r>
                        <w:t xml:space="preserve">Due date: </w:t>
                      </w:r>
                    </w:p>
                  </w:txbxContent>
                </v:textbox>
                <w10:wrap type="square"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52128" behindDoc="1" locked="0" layoutInCell="1" allowOverlap="1" wp14:anchorId="4A838D21" wp14:editId="33CA1038">
                <wp:simplePos x="0" y="0"/>
                <wp:positionH relativeFrom="margin">
                  <wp:posOffset>-419100</wp:posOffset>
                </wp:positionH>
                <wp:positionV relativeFrom="margin">
                  <wp:posOffset>2070735</wp:posOffset>
                </wp:positionV>
                <wp:extent cx="6761480" cy="5850890"/>
                <wp:effectExtent l="0" t="0" r="20320" b="16510"/>
                <wp:wrapSquare wrapText="bothSides"/>
                <wp:docPr id="1063373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8508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3663414" w14:textId="72E5A527" w:rsidR="007F5DB3" w:rsidRPr="007C210C" w:rsidRDefault="008417E9"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7F5DB3" w:rsidRPr="002557ED">
                              <w:t xml:space="preserve"> - </w:t>
                            </w:r>
                            <w:r w:rsidR="007F5DB3">
                              <w:t xml:space="preserve">Lighting Design </w:t>
                            </w:r>
                            <w:r w:rsidR="007F5DB3" w:rsidRPr="002557ED">
                              <w:t>poster</w:t>
                            </w:r>
                            <w:r w:rsidR="007F5DB3">
                              <w:t>: Complete task here</w:t>
                            </w:r>
                          </w:p>
                          <w:p w14:paraId="02E883F0" w14:textId="77777777" w:rsidR="007F5DB3"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38D21" id="_x0000_s1084" type="#_x0000_t202" style="position:absolute;left:0;text-align:left;margin-left:-33pt;margin-top:163.05pt;width:532.4pt;height:460.7pt;z-index:-25136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" fillcolor="white [3201]" strokecolor="black [3200]" strokeweight="1.5pt">
                <v:textbox>
                  <w:txbxContent>
                    <w:p w14:paraId="03663414" w14:textId="72E5A527" w:rsidR="007F5DB3" w:rsidRPr="007C210C" w:rsidRDefault="008417E9"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7F5DB3" w:rsidRPr="002557ED">
                        <w:t xml:space="preserve"> - </w:t>
                      </w:r>
                      <w:r w:rsidR="007F5DB3">
                        <w:t xml:space="preserve">Lighting Design </w:t>
                      </w:r>
                      <w:r w:rsidR="007F5DB3" w:rsidRPr="002557ED">
                        <w:t>poster</w:t>
                      </w:r>
                      <w:r w:rsidR="007F5DB3">
                        <w:t>: Complete task here</w:t>
                      </w:r>
                    </w:p>
                    <w:p w14:paraId="02E883F0" w14:textId="77777777" w:rsidR="007F5DB3" w:rsidRDefault="007F5DB3" w:rsidP="007F5DB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51104" behindDoc="1" locked="0" layoutInCell="1" allowOverlap="1" wp14:anchorId="69DCF707" wp14:editId="5CFDBAB5">
                <wp:simplePos x="0" y="0"/>
                <wp:positionH relativeFrom="margin">
                  <wp:posOffset>-419100</wp:posOffset>
                </wp:positionH>
                <wp:positionV relativeFrom="page">
                  <wp:posOffset>484505</wp:posOffset>
                </wp:positionV>
                <wp:extent cx="6761480" cy="2423160"/>
                <wp:effectExtent l="0" t="0" r="20320" b="15240"/>
                <wp:wrapSquare wrapText="bothSides"/>
                <wp:docPr id="820296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4231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1A4928" w14:textId="4FA275F6" w:rsidR="007F5DB3" w:rsidRPr="001021C8" w:rsidRDefault="007F5DB3" w:rsidP="007F5DB3">
                            <w:pPr>
                              <w:rPr>
                                <w:b/>
                                <w:sz w:val="26"/>
                              </w:rPr>
                            </w:pPr>
                            <w:r w:rsidRPr="001021C8">
                              <w:rPr>
                                <w:b/>
                                <w:sz w:val="26"/>
                              </w:rPr>
                              <w:t>Task</w:t>
                            </w:r>
                            <w:r w:rsidR="008417E9">
                              <w:rPr>
                                <w:b/>
                                <w:sz w:val="26"/>
                              </w:rPr>
                              <w:t xml:space="preserve"> five</w:t>
                            </w:r>
                            <w:r w:rsidRPr="001021C8">
                              <w:rPr>
                                <w:b/>
                                <w:sz w:val="26"/>
                              </w:rPr>
                              <w:t xml:space="preserve"> - </w:t>
                            </w:r>
                            <w:r>
                              <w:rPr>
                                <w:b/>
                                <w:sz w:val="26"/>
                              </w:rPr>
                              <w:t xml:space="preserve">Lighting Design </w:t>
                            </w:r>
                            <w:r w:rsidRPr="001021C8">
                              <w:rPr>
                                <w:b/>
                                <w:sz w:val="26"/>
                              </w:rPr>
                              <w:t>poster</w:t>
                            </w:r>
                          </w:p>
                          <w:p w14:paraId="64755B7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Create an A4 poster defining all the below key terms we will use within this topic. </w:t>
                            </w:r>
                            <w:r>
                              <w:rPr>
                                <w:rStyle w:val="eop"/>
                                <w:rFonts w:ascii="Calibri" w:eastAsiaTheme="majorEastAsia" w:hAnsi="Calibri" w:cs="Calibri"/>
                              </w:rPr>
                              <w:t> </w:t>
                            </w:r>
                          </w:p>
                          <w:p w14:paraId="0544116C"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F5D207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1.STAGE</w:t>
                            </w:r>
                            <w:proofErr w:type="gramEnd"/>
                            <w:r>
                              <w:rPr>
                                <w:rStyle w:val="normaltextrun"/>
                                <w:rFonts w:ascii="Calibri" w:eastAsiaTheme="majorEastAsia" w:hAnsi="Calibri" w:cs="Calibri"/>
                              </w:rPr>
                              <w:t xml:space="preserve"> LIGHTS </w:t>
                            </w:r>
                            <w:r>
                              <w:rPr>
                                <w:rStyle w:val="eop"/>
                                <w:rFonts w:ascii="Calibri" w:eastAsiaTheme="majorEastAsia" w:hAnsi="Calibri" w:cs="Calibri"/>
                              </w:rPr>
                              <w:t> </w:t>
                            </w:r>
                          </w:p>
                          <w:p w14:paraId="52B46DD2"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2.PARCANS</w:t>
                            </w:r>
                            <w:proofErr w:type="gramEnd"/>
                            <w:r>
                              <w:rPr>
                                <w:rStyle w:val="eop"/>
                                <w:rFonts w:ascii="Calibri" w:eastAsiaTheme="majorEastAsia" w:hAnsi="Calibri" w:cs="Calibri"/>
                              </w:rPr>
                              <w:t> </w:t>
                            </w:r>
                          </w:p>
                          <w:p w14:paraId="6EE5E847"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3.SPOTLIGHT</w:t>
                            </w:r>
                            <w:proofErr w:type="gramEnd"/>
                            <w:r>
                              <w:rPr>
                                <w:rStyle w:val="eop"/>
                                <w:rFonts w:ascii="Calibri" w:eastAsiaTheme="majorEastAsia" w:hAnsi="Calibri" w:cs="Calibri"/>
                              </w:rPr>
                              <w:t> </w:t>
                            </w:r>
                          </w:p>
                          <w:p w14:paraId="050CE794"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4.SILHOUETTE</w:t>
                            </w:r>
                            <w:proofErr w:type="gramEnd"/>
                            <w:r>
                              <w:rPr>
                                <w:rStyle w:val="normaltextrun"/>
                                <w:rFonts w:ascii="Calibri" w:eastAsiaTheme="majorEastAsia" w:hAnsi="Calibri" w:cs="Calibri"/>
                              </w:rPr>
                              <w:t> </w:t>
                            </w:r>
                            <w:r>
                              <w:rPr>
                                <w:rStyle w:val="eop"/>
                                <w:rFonts w:ascii="Calibri" w:eastAsiaTheme="majorEastAsia" w:hAnsi="Calibri" w:cs="Calibri"/>
                              </w:rPr>
                              <w:t> </w:t>
                            </w:r>
                          </w:p>
                          <w:p w14:paraId="5B1CCEF0"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5. LIGHT GELS</w:t>
                            </w:r>
                            <w:r>
                              <w:rPr>
                                <w:rStyle w:val="eop"/>
                                <w:rFonts w:ascii="Calibri" w:eastAsiaTheme="majorEastAsia" w:hAnsi="Calibri" w:cs="Calibri"/>
                              </w:rPr>
                              <w:t> </w:t>
                            </w:r>
                          </w:p>
                          <w:p w14:paraId="7B3BB389"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6. COLOURS</w:t>
                            </w:r>
                            <w:r>
                              <w:rPr>
                                <w:rStyle w:val="eop"/>
                                <w:rFonts w:ascii="Calibri" w:eastAsiaTheme="majorEastAsia" w:hAnsi="Calibri" w:cs="Calibri"/>
                              </w:rPr>
                              <w:t> </w:t>
                            </w:r>
                          </w:p>
                          <w:p w14:paraId="3C63939E"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7. LIGHTING ANGLE </w:t>
                            </w:r>
                            <w:r>
                              <w:rPr>
                                <w:rStyle w:val="eop"/>
                                <w:rFonts w:ascii="Calibri" w:eastAsiaTheme="majorEastAsia" w:hAnsi="Calibri" w:cs="Calibri"/>
                              </w:rPr>
                              <w:t> </w:t>
                            </w:r>
                          </w:p>
                          <w:p w14:paraId="5322F02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8. LIGHT INTENSITY </w:t>
                            </w:r>
                            <w:r>
                              <w:rPr>
                                <w:rStyle w:val="eop"/>
                                <w:rFonts w:ascii="Calibri" w:eastAsiaTheme="majorEastAsia" w:hAnsi="Calibri" w:cs="Calibri"/>
                              </w:rPr>
                              <w:t> </w:t>
                            </w:r>
                          </w:p>
                          <w:p w14:paraId="7E652877"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9CE64EE" w14:textId="77777777" w:rsidR="007F5DB3" w:rsidRPr="007A591A"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F707" id="_x0000_s1085" type="#_x0000_t202" style="position:absolute;left:0;text-align:left;margin-left:-33pt;margin-top:38.15pt;width:532.4pt;height:190.8pt;z-index:-25136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" fillcolor="white [3201]" strokecolor="black [3200]" strokeweight="1.5pt">
                <v:textbox>
                  <w:txbxContent>
                    <w:p w14:paraId="2D1A4928" w14:textId="4FA275F6" w:rsidR="007F5DB3" w:rsidRPr="001021C8" w:rsidRDefault="007F5DB3" w:rsidP="007F5DB3">
                      <w:pPr>
                        <w:rPr>
                          <w:b/>
                          <w:sz w:val="26"/>
                        </w:rPr>
                      </w:pPr>
                      <w:r w:rsidRPr="001021C8">
                        <w:rPr>
                          <w:b/>
                          <w:sz w:val="26"/>
                        </w:rPr>
                        <w:t>Task</w:t>
                      </w:r>
                      <w:r w:rsidR="008417E9">
                        <w:rPr>
                          <w:b/>
                          <w:sz w:val="26"/>
                        </w:rPr>
                        <w:t xml:space="preserve"> five</w:t>
                      </w:r>
                      <w:r w:rsidRPr="001021C8">
                        <w:rPr>
                          <w:b/>
                          <w:sz w:val="26"/>
                        </w:rPr>
                        <w:t xml:space="preserve"> - </w:t>
                      </w:r>
                      <w:r>
                        <w:rPr>
                          <w:b/>
                          <w:sz w:val="26"/>
                        </w:rPr>
                        <w:t xml:space="preserve">Lighting Design </w:t>
                      </w:r>
                      <w:r w:rsidRPr="001021C8">
                        <w:rPr>
                          <w:b/>
                          <w:sz w:val="26"/>
                        </w:rPr>
                        <w:t>poster</w:t>
                      </w:r>
                    </w:p>
                    <w:p w14:paraId="64755B7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Create an A4 poster defining all the below key terms we will use within this topic. </w:t>
                      </w:r>
                      <w:r>
                        <w:rPr>
                          <w:rStyle w:val="eop"/>
                          <w:rFonts w:ascii="Calibri" w:eastAsiaTheme="majorEastAsia" w:hAnsi="Calibri" w:cs="Calibri"/>
                        </w:rPr>
                        <w:t> </w:t>
                      </w:r>
                    </w:p>
                    <w:p w14:paraId="0544116C"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F5D207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1.STAGE</w:t>
                      </w:r>
                      <w:proofErr w:type="gramEnd"/>
                      <w:r>
                        <w:rPr>
                          <w:rStyle w:val="normaltextrun"/>
                          <w:rFonts w:ascii="Calibri" w:eastAsiaTheme="majorEastAsia" w:hAnsi="Calibri" w:cs="Calibri"/>
                        </w:rPr>
                        <w:t xml:space="preserve"> LIGHTS </w:t>
                      </w:r>
                      <w:r>
                        <w:rPr>
                          <w:rStyle w:val="eop"/>
                          <w:rFonts w:ascii="Calibri" w:eastAsiaTheme="majorEastAsia" w:hAnsi="Calibri" w:cs="Calibri"/>
                        </w:rPr>
                        <w:t> </w:t>
                      </w:r>
                    </w:p>
                    <w:p w14:paraId="52B46DD2"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2.PARCANS</w:t>
                      </w:r>
                      <w:proofErr w:type="gramEnd"/>
                      <w:r>
                        <w:rPr>
                          <w:rStyle w:val="eop"/>
                          <w:rFonts w:ascii="Calibri" w:eastAsiaTheme="majorEastAsia" w:hAnsi="Calibri" w:cs="Calibri"/>
                        </w:rPr>
                        <w:t> </w:t>
                      </w:r>
                    </w:p>
                    <w:p w14:paraId="6EE5E847"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3.SPOTLIGHT</w:t>
                      </w:r>
                      <w:proofErr w:type="gramEnd"/>
                      <w:r>
                        <w:rPr>
                          <w:rStyle w:val="eop"/>
                          <w:rFonts w:ascii="Calibri" w:eastAsiaTheme="majorEastAsia" w:hAnsi="Calibri" w:cs="Calibri"/>
                        </w:rPr>
                        <w:t> </w:t>
                      </w:r>
                    </w:p>
                    <w:p w14:paraId="050CE794"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rPr>
                        <w:t>4.SILHOUETTE</w:t>
                      </w:r>
                      <w:proofErr w:type="gramEnd"/>
                      <w:r>
                        <w:rPr>
                          <w:rStyle w:val="normaltextrun"/>
                          <w:rFonts w:ascii="Calibri" w:eastAsiaTheme="majorEastAsia" w:hAnsi="Calibri" w:cs="Calibri"/>
                        </w:rPr>
                        <w:t> </w:t>
                      </w:r>
                      <w:r>
                        <w:rPr>
                          <w:rStyle w:val="eop"/>
                          <w:rFonts w:ascii="Calibri" w:eastAsiaTheme="majorEastAsia" w:hAnsi="Calibri" w:cs="Calibri"/>
                        </w:rPr>
                        <w:t> </w:t>
                      </w:r>
                    </w:p>
                    <w:p w14:paraId="5B1CCEF0"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5. LIGHT GELS</w:t>
                      </w:r>
                      <w:r>
                        <w:rPr>
                          <w:rStyle w:val="eop"/>
                          <w:rFonts w:ascii="Calibri" w:eastAsiaTheme="majorEastAsia" w:hAnsi="Calibri" w:cs="Calibri"/>
                        </w:rPr>
                        <w:t> </w:t>
                      </w:r>
                    </w:p>
                    <w:p w14:paraId="7B3BB389"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6. COLOURS</w:t>
                      </w:r>
                      <w:r>
                        <w:rPr>
                          <w:rStyle w:val="eop"/>
                          <w:rFonts w:ascii="Calibri" w:eastAsiaTheme="majorEastAsia" w:hAnsi="Calibri" w:cs="Calibri"/>
                        </w:rPr>
                        <w:t> </w:t>
                      </w:r>
                    </w:p>
                    <w:p w14:paraId="3C63939E"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7. LIGHTING ANGLE </w:t>
                      </w:r>
                      <w:r>
                        <w:rPr>
                          <w:rStyle w:val="eop"/>
                          <w:rFonts w:ascii="Calibri" w:eastAsiaTheme="majorEastAsia" w:hAnsi="Calibri" w:cs="Calibri"/>
                        </w:rPr>
                        <w:t> </w:t>
                      </w:r>
                    </w:p>
                    <w:p w14:paraId="5322F02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8. LIGHT INTENSITY </w:t>
                      </w:r>
                      <w:r>
                        <w:rPr>
                          <w:rStyle w:val="eop"/>
                          <w:rFonts w:ascii="Calibri" w:eastAsiaTheme="majorEastAsia" w:hAnsi="Calibri" w:cs="Calibri"/>
                        </w:rPr>
                        <w:t> </w:t>
                      </w:r>
                    </w:p>
                    <w:p w14:paraId="7E652877"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9CE64EE" w14:textId="77777777" w:rsidR="007F5DB3" w:rsidRPr="007A591A" w:rsidRDefault="007F5DB3" w:rsidP="007F5DB3"/>
                  </w:txbxContent>
                </v:textbox>
                <w10:wrap type="square" anchorx="margin" anchory="page"/>
              </v:shape>
            </w:pict>
          </mc:Fallback>
        </mc:AlternateContent>
      </w:r>
    </w:p>
    <w:p w14:paraId="14A669B7" w14:textId="46D5AE0D" w:rsidR="007F5DB3" w:rsidRPr="002557ED" w:rsidRDefault="008417E9" w:rsidP="007F5DB3">
      <w:pPr>
        <w:jc w:val="center"/>
        <w:rPr>
          <w:rFonts w:ascii="Calibri" w:hAnsi="Calibri" w:cs="Calibri"/>
          <w:sz w:val="32"/>
          <w:szCs w:val="28"/>
          <w:u w:val="single"/>
        </w:rPr>
      </w:pPr>
      <w:r>
        <w:rPr>
          <w:rFonts w:ascii="Calibri" w:hAnsi="Calibri" w:cs="Calibri"/>
          <w:sz w:val="32"/>
          <w:szCs w:val="28"/>
          <w:u w:val="single"/>
        </w:rPr>
        <w:lastRenderedPageBreak/>
        <w:t>Task five</w:t>
      </w:r>
      <w:r w:rsidR="007F5DB3" w:rsidRPr="002557ED">
        <w:rPr>
          <w:rFonts w:ascii="Calibri" w:hAnsi="Calibri" w:cs="Calibri"/>
          <w:sz w:val="32"/>
          <w:szCs w:val="28"/>
          <w:u w:val="single"/>
        </w:rPr>
        <w:t xml:space="preserve"> - </w:t>
      </w:r>
      <w:r w:rsidR="007F5DB3">
        <w:rPr>
          <w:rFonts w:ascii="Calibri" w:hAnsi="Calibri" w:cs="Calibri"/>
          <w:sz w:val="32"/>
          <w:szCs w:val="28"/>
          <w:u w:val="single"/>
        </w:rPr>
        <w:t xml:space="preserve">Lighting Design </w:t>
      </w:r>
      <w:r w:rsidR="007F5DB3" w:rsidRPr="002557ED">
        <w:rPr>
          <w:rFonts w:ascii="Calibri" w:hAnsi="Calibri" w:cs="Calibri"/>
          <w:sz w:val="32"/>
          <w:szCs w:val="28"/>
          <w:u w:val="single"/>
        </w:rPr>
        <w:t>poster: Feedback</w:t>
      </w:r>
    </w:p>
    <w:p w14:paraId="4F325F68" w14:textId="77777777" w:rsidR="007F5DB3" w:rsidRPr="00555E21" w:rsidRDefault="007F5DB3" w:rsidP="007F5DB3">
      <w:pPr>
        <w:rPr>
          <w:rFonts w:ascii="Calibri" w:hAnsi="Calibri" w:cs="Calibri"/>
          <w:szCs w:val="28"/>
          <w:u w:val="single"/>
        </w:rPr>
      </w:pPr>
      <w:r>
        <w:rPr>
          <w:noProof/>
          <w:lang w:val="en-GB" w:eastAsia="en-GB"/>
        </w:rPr>
        <w:drawing>
          <wp:anchor distT="0" distB="0" distL="114300" distR="114300" simplePos="0" relativeHeight="251960320" behindDoc="0" locked="0" layoutInCell="1" allowOverlap="1" wp14:anchorId="0CF09291" wp14:editId="04336BDE">
            <wp:simplePos x="0" y="0"/>
            <wp:positionH relativeFrom="margin">
              <wp:posOffset>5393933</wp:posOffset>
            </wp:positionH>
            <wp:positionV relativeFrom="paragraph">
              <wp:posOffset>254984</wp:posOffset>
            </wp:positionV>
            <wp:extent cx="635635" cy="375285"/>
            <wp:effectExtent l="0" t="0" r="0" b="5715"/>
            <wp:wrapSquare wrapText="bothSides"/>
            <wp:docPr id="598893348" name="Picture 59889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5A82EF06" w14:textId="77777777" w:rsidR="007F5DB3" w:rsidRPr="0006405C" w:rsidRDefault="007F5DB3" w:rsidP="007F5DB3">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58272" behindDoc="0" locked="0" layoutInCell="1" allowOverlap="1" wp14:anchorId="43BDD70D" wp14:editId="64EFD86D">
                <wp:simplePos x="0" y="0"/>
                <wp:positionH relativeFrom="leftMargin">
                  <wp:align>right</wp:align>
                </wp:positionH>
                <wp:positionV relativeFrom="paragraph">
                  <wp:posOffset>1800236</wp:posOffset>
                </wp:positionV>
                <wp:extent cx="3192816" cy="454791"/>
                <wp:effectExtent l="0" t="2540" r="24130" b="24130"/>
                <wp:wrapNone/>
                <wp:docPr id="598893345" name="Text Box 598893345"/>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4E02B023" w14:textId="77777777" w:rsidR="007F5DB3" w:rsidRPr="006965C5" w:rsidRDefault="007F5DB3"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DD70D" id="Text Box 598893345" o:spid="_x0000_s1086" type="#_x0000_t202" style="position:absolute;margin-left:200.2pt;margin-top:141.75pt;width:251.4pt;height:35.8pt;rotation:-90;z-index:25195827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" fillcolor="white [3201]" strokeweight=".5pt">
                <v:textbox>
                  <w:txbxContent>
                    <w:p w14:paraId="4E02B023" w14:textId="77777777" w:rsidR="007F5DB3" w:rsidRPr="006965C5" w:rsidRDefault="007F5DB3" w:rsidP="007F5DB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7F5DB3" w:rsidRPr="0006405C" w14:paraId="3706270C" w14:textId="77777777" w:rsidTr="007F5DB3">
        <w:trPr>
          <w:trHeight w:val="642"/>
        </w:trPr>
        <w:tc>
          <w:tcPr>
            <w:tcW w:w="8217" w:type="dxa"/>
          </w:tcPr>
          <w:p w14:paraId="6C1895A4"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063193F7" w14:textId="77777777" w:rsidR="007F5DB3" w:rsidRPr="0006405C" w:rsidRDefault="007F5DB3" w:rsidP="007F5DB3">
            <w:pPr>
              <w:rPr>
                <w:rFonts w:ascii="Calibri" w:hAnsi="Calibri" w:cs="Calibri"/>
                <w:sz w:val="36"/>
                <w:szCs w:val="28"/>
              </w:rPr>
            </w:pPr>
          </w:p>
        </w:tc>
      </w:tr>
      <w:tr w:rsidR="007F5DB3" w:rsidRPr="0006405C" w14:paraId="17C13291" w14:textId="77777777" w:rsidTr="007F5DB3">
        <w:trPr>
          <w:trHeight w:val="682"/>
        </w:trPr>
        <w:tc>
          <w:tcPr>
            <w:tcW w:w="8217" w:type="dxa"/>
          </w:tcPr>
          <w:p w14:paraId="0214D9AB" w14:textId="77777777" w:rsidR="007F5DB3" w:rsidRPr="0006405C" w:rsidRDefault="007F5DB3" w:rsidP="007F5DB3">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74EF3495" w14:textId="77777777" w:rsidR="007F5DB3" w:rsidRPr="0006405C" w:rsidRDefault="007F5DB3" w:rsidP="007F5DB3">
            <w:pPr>
              <w:rPr>
                <w:rFonts w:ascii="Calibri" w:hAnsi="Calibri" w:cs="Calibri"/>
                <w:sz w:val="36"/>
                <w:szCs w:val="28"/>
              </w:rPr>
            </w:pPr>
          </w:p>
        </w:tc>
      </w:tr>
      <w:tr w:rsidR="007F5DB3" w:rsidRPr="0006405C" w14:paraId="59C803F8" w14:textId="77777777" w:rsidTr="007F5DB3">
        <w:trPr>
          <w:trHeight w:val="642"/>
        </w:trPr>
        <w:tc>
          <w:tcPr>
            <w:tcW w:w="8217" w:type="dxa"/>
          </w:tcPr>
          <w:p w14:paraId="69BDA796" w14:textId="77777777" w:rsidR="007F5DB3" w:rsidRPr="0006405C" w:rsidRDefault="007F5DB3" w:rsidP="007F5DB3">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2BD30733" w14:textId="77777777" w:rsidR="007F5DB3" w:rsidRPr="0006405C" w:rsidRDefault="007F5DB3" w:rsidP="007F5DB3">
            <w:pPr>
              <w:rPr>
                <w:rFonts w:ascii="Calibri" w:hAnsi="Calibri" w:cs="Calibri"/>
                <w:sz w:val="36"/>
                <w:szCs w:val="28"/>
              </w:rPr>
            </w:pPr>
          </w:p>
        </w:tc>
      </w:tr>
      <w:tr w:rsidR="007F5DB3" w:rsidRPr="0006405C" w14:paraId="116A4BD7" w14:textId="77777777" w:rsidTr="007F5DB3">
        <w:trPr>
          <w:trHeight w:val="642"/>
        </w:trPr>
        <w:tc>
          <w:tcPr>
            <w:tcW w:w="8217" w:type="dxa"/>
          </w:tcPr>
          <w:p w14:paraId="694D3621" w14:textId="77777777" w:rsidR="007F5DB3" w:rsidRPr="0006405C" w:rsidRDefault="007F5DB3" w:rsidP="007F5DB3">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5222858D" w14:textId="77777777" w:rsidR="007F5DB3" w:rsidRPr="0006405C" w:rsidRDefault="007F5DB3" w:rsidP="007F5DB3">
            <w:pPr>
              <w:rPr>
                <w:rFonts w:ascii="Calibri" w:hAnsi="Calibri" w:cs="Calibri"/>
                <w:sz w:val="36"/>
                <w:szCs w:val="28"/>
              </w:rPr>
            </w:pPr>
          </w:p>
        </w:tc>
      </w:tr>
    </w:tbl>
    <w:p w14:paraId="35EC33E0" w14:textId="77777777" w:rsidR="007F5DB3" w:rsidRPr="0006405C" w:rsidRDefault="007F5DB3" w:rsidP="007F5DB3">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57248" behindDoc="0" locked="0" layoutInCell="1" allowOverlap="1" wp14:anchorId="604EAB1B" wp14:editId="45071F06">
                <wp:simplePos x="0" y="0"/>
                <wp:positionH relativeFrom="margin">
                  <wp:posOffset>-35345</wp:posOffset>
                </wp:positionH>
                <wp:positionV relativeFrom="paragraph">
                  <wp:posOffset>1910739</wp:posOffset>
                </wp:positionV>
                <wp:extent cx="6228715" cy="1283970"/>
                <wp:effectExtent l="0" t="0" r="19685" b="11430"/>
                <wp:wrapNone/>
                <wp:docPr id="598893346" name="Text Box 59889334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82C18F6" w14:textId="77777777" w:rsidR="007F5DB3" w:rsidRPr="006965C5" w:rsidRDefault="007F5DB3" w:rsidP="007F5DB3">
                            <w:pPr>
                              <w:rPr>
                                <w:rFonts w:ascii="Calibri" w:hAnsi="Calibri" w:cs="Calibri"/>
                                <w:sz w:val="28"/>
                              </w:rPr>
                            </w:pPr>
                            <w:r w:rsidRPr="006965C5">
                              <w:rPr>
                                <w:rFonts w:ascii="Calibri" w:hAnsi="Calibri" w:cs="Calibri"/>
                                <w:sz w:val="28"/>
                              </w:rPr>
                              <w:t>Positive points:</w:t>
                            </w:r>
                          </w:p>
                          <w:p w14:paraId="2EC684F0" w14:textId="77777777" w:rsidR="007F5DB3" w:rsidRPr="006965C5" w:rsidRDefault="007F5DB3" w:rsidP="007F5DB3">
                            <w:pPr>
                              <w:rPr>
                                <w:rFonts w:ascii="Calibri" w:hAnsi="Calibri" w:cs="Calibri"/>
                                <w:sz w:val="12"/>
                              </w:rPr>
                            </w:pPr>
                          </w:p>
                          <w:p w14:paraId="10E6B06D" w14:textId="77777777" w:rsidR="007F5DB3" w:rsidRPr="006965C5" w:rsidRDefault="007F5DB3" w:rsidP="007F5DB3">
                            <w:pPr>
                              <w:rPr>
                                <w:rFonts w:ascii="Calibri" w:hAnsi="Calibri" w:cs="Calibri"/>
                                <w:sz w:val="28"/>
                              </w:rPr>
                            </w:pPr>
                            <w:r w:rsidRPr="006965C5">
                              <w:rPr>
                                <w:rFonts w:ascii="Calibri" w:hAnsi="Calibri" w:cs="Calibri"/>
                                <w:sz w:val="28"/>
                              </w:rPr>
                              <w:t>How to improve further:</w:t>
                            </w:r>
                          </w:p>
                          <w:p w14:paraId="7D0AF2C7" w14:textId="77777777" w:rsidR="007F5DB3" w:rsidRPr="00D62C74" w:rsidRDefault="007F5DB3" w:rsidP="007F5DB3">
                            <w:pPr>
                              <w:rPr>
                                <w:sz w:val="12"/>
                              </w:rPr>
                            </w:pPr>
                          </w:p>
                          <w:p w14:paraId="2810AA70" w14:textId="77777777" w:rsidR="007F5DB3" w:rsidRDefault="007F5DB3" w:rsidP="007F5D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EAB1B" id="Text Box 598893346" o:spid="_x0000_s1087" type="#_x0000_t202" style="position:absolute;margin-left:-2.8pt;margin-top:150.45pt;width:490.45pt;height:101.1pt;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" fillcolor="white [3201]" strokeweight=".5pt">
                <v:textbox>
                  <w:txbxContent>
                    <w:p w14:paraId="582C18F6" w14:textId="77777777" w:rsidR="007F5DB3" w:rsidRPr="006965C5" w:rsidRDefault="007F5DB3" w:rsidP="007F5DB3">
                      <w:pPr>
                        <w:rPr>
                          <w:rFonts w:ascii="Calibri" w:hAnsi="Calibri" w:cs="Calibri"/>
                          <w:sz w:val="28"/>
                        </w:rPr>
                      </w:pPr>
                      <w:r w:rsidRPr="006965C5">
                        <w:rPr>
                          <w:rFonts w:ascii="Calibri" w:hAnsi="Calibri" w:cs="Calibri"/>
                          <w:sz w:val="28"/>
                        </w:rPr>
                        <w:t>Positive points:</w:t>
                      </w:r>
                    </w:p>
                    <w:p w14:paraId="2EC684F0" w14:textId="77777777" w:rsidR="007F5DB3" w:rsidRPr="006965C5" w:rsidRDefault="007F5DB3" w:rsidP="007F5DB3">
                      <w:pPr>
                        <w:rPr>
                          <w:rFonts w:ascii="Calibri" w:hAnsi="Calibri" w:cs="Calibri"/>
                          <w:sz w:val="12"/>
                        </w:rPr>
                      </w:pPr>
                    </w:p>
                    <w:p w14:paraId="10E6B06D" w14:textId="77777777" w:rsidR="007F5DB3" w:rsidRPr="006965C5" w:rsidRDefault="007F5DB3" w:rsidP="007F5DB3">
                      <w:pPr>
                        <w:rPr>
                          <w:rFonts w:ascii="Calibri" w:hAnsi="Calibri" w:cs="Calibri"/>
                          <w:sz w:val="28"/>
                        </w:rPr>
                      </w:pPr>
                      <w:r w:rsidRPr="006965C5">
                        <w:rPr>
                          <w:rFonts w:ascii="Calibri" w:hAnsi="Calibri" w:cs="Calibri"/>
                          <w:sz w:val="28"/>
                        </w:rPr>
                        <w:t>How to improve further:</w:t>
                      </w:r>
                    </w:p>
                    <w:p w14:paraId="7D0AF2C7" w14:textId="77777777" w:rsidR="007F5DB3" w:rsidRPr="00D62C74" w:rsidRDefault="007F5DB3" w:rsidP="007F5DB3">
                      <w:pPr>
                        <w:rPr>
                          <w:sz w:val="12"/>
                        </w:rPr>
                      </w:pPr>
                    </w:p>
                    <w:p w14:paraId="2810AA70" w14:textId="77777777" w:rsidR="007F5DB3" w:rsidRDefault="007F5DB3" w:rsidP="007F5DB3"/>
                  </w:txbxContent>
                </v:textbox>
                <w10:wrap anchorx="margin"/>
              </v:shape>
            </w:pict>
          </mc:Fallback>
        </mc:AlternateContent>
      </w:r>
    </w:p>
    <w:p w14:paraId="418ED7C4" w14:textId="77777777" w:rsidR="007F5DB3" w:rsidRPr="0006405C" w:rsidRDefault="007F5DB3" w:rsidP="007F5DB3">
      <w:pPr>
        <w:rPr>
          <w:rFonts w:ascii="Calibri" w:hAnsi="Calibri" w:cs="Calibri"/>
          <w:sz w:val="18"/>
          <w:szCs w:val="12"/>
        </w:rPr>
      </w:pPr>
    </w:p>
    <w:p w14:paraId="1FF8474E" w14:textId="77777777" w:rsidR="007F5DB3" w:rsidRPr="0006405C" w:rsidRDefault="007F5DB3" w:rsidP="007F5DB3">
      <w:pPr>
        <w:rPr>
          <w:rFonts w:ascii="Calibri" w:hAnsi="Calibri" w:cs="Calibri"/>
          <w:sz w:val="18"/>
          <w:szCs w:val="12"/>
        </w:rPr>
      </w:pPr>
    </w:p>
    <w:p w14:paraId="12D451A8" w14:textId="77777777" w:rsidR="007F5DB3" w:rsidRPr="0006405C" w:rsidRDefault="007F5DB3" w:rsidP="007F5DB3">
      <w:pPr>
        <w:rPr>
          <w:rFonts w:ascii="Calibri" w:hAnsi="Calibri" w:cs="Calibri"/>
          <w:sz w:val="18"/>
          <w:szCs w:val="12"/>
        </w:rPr>
      </w:pPr>
    </w:p>
    <w:p w14:paraId="764D5718" w14:textId="77777777" w:rsidR="007F5DB3" w:rsidRPr="0006405C" w:rsidRDefault="007F5DB3" w:rsidP="007F5DB3">
      <w:pPr>
        <w:rPr>
          <w:rFonts w:ascii="Calibri" w:hAnsi="Calibri" w:cs="Calibri"/>
          <w:iCs/>
          <w:sz w:val="28"/>
          <w:szCs w:val="28"/>
        </w:rPr>
      </w:pPr>
    </w:p>
    <w:p w14:paraId="10133559" w14:textId="77777777" w:rsidR="007F5DB3" w:rsidRPr="0006405C" w:rsidRDefault="007F5DB3" w:rsidP="007F5DB3">
      <w:pPr>
        <w:rPr>
          <w:rFonts w:ascii="Calibri" w:hAnsi="Calibri" w:cs="Calibri"/>
          <w:iCs/>
          <w:sz w:val="28"/>
          <w:szCs w:val="28"/>
        </w:rPr>
      </w:pPr>
    </w:p>
    <w:p w14:paraId="4BF25419" w14:textId="77777777" w:rsidR="007F5DB3" w:rsidRPr="0006405C" w:rsidRDefault="007F5DB3" w:rsidP="007F5DB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2A9128D6" w14:textId="77777777" w:rsidR="007F5DB3" w:rsidRDefault="007F5DB3" w:rsidP="007F5DB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1DD866D9" w14:textId="77777777" w:rsidR="007F5DB3" w:rsidRPr="000C6E32" w:rsidRDefault="007F5DB3" w:rsidP="007F5DB3">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1959296" behindDoc="0" locked="0" layoutInCell="1" allowOverlap="1" wp14:anchorId="3D3DF874" wp14:editId="0D715ABA">
                <wp:simplePos x="0" y="0"/>
                <wp:positionH relativeFrom="leftMargin">
                  <wp:posOffset>-200183</wp:posOffset>
                </wp:positionH>
                <wp:positionV relativeFrom="paragraph">
                  <wp:posOffset>1020921</wp:posOffset>
                </wp:positionV>
                <wp:extent cx="1709738" cy="382906"/>
                <wp:effectExtent l="0" t="3493" r="20638" b="20637"/>
                <wp:wrapNone/>
                <wp:docPr id="598893347" name="Text Box 598893347"/>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2676521" w14:textId="77777777" w:rsidR="007F5DB3" w:rsidRPr="008951C7" w:rsidRDefault="007F5DB3"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DF874" id="Text Box 598893347" o:spid="_x0000_s1088" type="#_x0000_t202" style="position:absolute;margin-left:-15.75pt;margin-top:80.4pt;width:134.65pt;height:30.15pt;rotation:-90;z-index:2519592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MUTy6lfAgAAyAQAAA4AAAAAAAAAAAAAAAAALgIAAGRycy9lMm9E&#10;b2MueG1sUEsBAi0AFAAGAAgAAAAhAA6anHnfAAAACQEAAA8AAAAAAAAAAAAAAAAAuQQAAGRycy9k&#10;b3ducmV2LnhtbFBLBQYAAAAABAAEAPMAAADFBQAAAAA=&#10;" fillcolor="white [3201]" strokeweight=".5pt">
                <v:textbox>
                  <w:txbxContent>
                    <w:p w14:paraId="22676521" w14:textId="77777777" w:rsidR="007F5DB3" w:rsidRPr="008951C7" w:rsidRDefault="007F5DB3"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7F5DB3" w:rsidRPr="0006405C" w14:paraId="14D5A30B" w14:textId="77777777" w:rsidTr="007F5DB3">
        <w:trPr>
          <w:trHeight w:val="906"/>
        </w:trPr>
        <w:tc>
          <w:tcPr>
            <w:tcW w:w="773" w:type="dxa"/>
          </w:tcPr>
          <w:p w14:paraId="11EE42CA"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A</w:t>
            </w:r>
          </w:p>
        </w:tc>
        <w:tc>
          <w:tcPr>
            <w:tcW w:w="9124" w:type="dxa"/>
          </w:tcPr>
          <w:p w14:paraId="7C84FC72"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described the key term.</w:t>
            </w:r>
          </w:p>
        </w:tc>
      </w:tr>
      <w:tr w:rsidR="007F5DB3" w:rsidRPr="0006405C" w14:paraId="5D0D9B52" w14:textId="77777777" w:rsidTr="007F5DB3">
        <w:trPr>
          <w:trHeight w:val="794"/>
        </w:trPr>
        <w:tc>
          <w:tcPr>
            <w:tcW w:w="773" w:type="dxa"/>
          </w:tcPr>
          <w:p w14:paraId="62DC99C3"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B</w:t>
            </w:r>
          </w:p>
        </w:tc>
        <w:tc>
          <w:tcPr>
            <w:tcW w:w="9124" w:type="dxa"/>
          </w:tcPr>
          <w:p w14:paraId="4403B398"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F5DB3" w:rsidRPr="0006405C" w14:paraId="5A6CF97F" w14:textId="77777777" w:rsidTr="007F5DB3">
        <w:trPr>
          <w:trHeight w:val="906"/>
        </w:trPr>
        <w:tc>
          <w:tcPr>
            <w:tcW w:w="773" w:type="dxa"/>
          </w:tcPr>
          <w:p w14:paraId="6E0C6F1B"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C</w:t>
            </w:r>
          </w:p>
        </w:tc>
        <w:tc>
          <w:tcPr>
            <w:tcW w:w="9124" w:type="dxa"/>
          </w:tcPr>
          <w:p w14:paraId="6E0F423C" w14:textId="77777777" w:rsidR="007F5DB3" w:rsidRPr="0006405C" w:rsidRDefault="007F5DB3" w:rsidP="007F5DB3">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21AC672A" w14:textId="77777777" w:rsidR="007F5DB3" w:rsidRPr="00555E21" w:rsidRDefault="007F5DB3" w:rsidP="007F5DB3">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955200" behindDoc="0" locked="0" layoutInCell="1" allowOverlap="1" wp14:anchorId="50B24A37" wp14:editId="62D6061B">
                <wp:simplePos x="0" y="0"/>
                <wp:positionH relativeFrom="margin">
                  <wp:posOffset>4781320</wp:posOffset>
                </wp:positionH>
                <wp:positionV relativeFrom="paragraph">
                  <wp:posOffset>176271</wp:posOffset>
                </wp:positionV>
                <wp:extent cx="1607185" cy="583894"/>
                <wp:effectExtent l="0" t="0" r="12065" b="26035"/>
                <wp:wrapNone/>
                <wp:docPr id="536004463" name="Rectangle 75"/>
                <wp:cNvGraphicFramePr/>
                <a:graphic xmlns:a="http://schemas.openxmlformats.org/drawingml/2006/main">
                  <a:graphicData uri="http://schemas.microsoft.com/office/word/2010/wordprocessingShape">
                    <wps:wsp>
                      <wps:cNvSpPr/>
                      <wps:spPr>
                        <a:xfrm>
                          <a:off x="0" y="0"/>
                          <a:ext cx="1607185" cy="583894"/>
                        </a:xfrm>
                        <a:prstGeom prst="rect">
                          <a:avLst/>
                        </a:prstGeom>
                      </wps:spPr>
                      <wps:style>
                        <a:lnRef idx="2">
                          <a:schemeClr val="dk1"/>
                        </a:lnRef>
                        <a:fillRef idx="1">
                          <a:schemeClr val="lt1"/>
                        </a:fillRef>
                        <a:effectRef idx="0">
                          <a:schemeClr val="dk1"/>
                        </a:effectRef>
                        <a:fontRef idx="minor">
                          <a:schemeClr val="dk1"/>
                        </a:fontRef>
                      </wps:style>
                      <wps:txbx>
                        <w:txbxContent>
                          <w:p w14:paraId="739F5FAD" w14:textId="77777777" w:rsidR="007F5DB3" w:rsidRDefault="007F5DB3" w:rsidP="007F5DB3">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24A37" id="_x0000_s1089" style="position:absolute;margin-left:376.5pt;margin-top:13.9pt;width:126.55pt;height:46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" fillcolor="white [3201]" strokecolor="black [3200]" strokeweight="1.5pt">
                <v:textbox>
                  <w:txbxContent>
                    <w:p w14:paraId="739F5FAD" w14:textId="77777777" w:rsidR="007F5DB3" w:rsidRDefault="007F5DB3" w:rsidP="007F5DB3">
                      <w:r>
                        <w:t xml:space="preserve">Due date: </w:t>
                      </w:r>
                    </w:p>
                  </w:txbxContent>
                </v:textbox>
                <w10:wrap anchorx="margin"/>
              </v:rect>
            </w:pict>
          </mc:Fallback>
        </mc:AlternateContent>
      </w:r>
      <w:r w:rsidRPr="0006405C">
        <w:rPr>
          <w:rFonts w:ascii="Calibri" w:hAnsi="Calibri" w:cs="Calibri"/>
          <w:noProof/>
          <w:lang w:val="en-GB" w:eastAsia="en-GB"/>
        </w:rPr>
        <mc:AlternateContent>
          <mc:Choice Requires="wps">
            <w:drawing>
              <wp:anchor distT="0" distB="0" distL="114300" distR="114300" simplePos="0" relativeHeight="251961344" behindDoc="0" locked="0" layoutInCell="1" allowOverlap="1" wp14:anchorId="47B529C0" wp14:editId="0C0F92D4">
                <wp:simplePos x="0" y="0"/>
                <wp:positionH relativeFrom="margin">
                  <wp:posOffset>-484742</wp:posOffset>
                </wp:positionH>
                <wp:positionV relativeFrom="bottomMargin">
                  <wp:posOffset>55000</wp:posOffset>
                </wp:positionV>
                <wp:extent cx="1541780" cy="438150"/>
                <wp:effectExtent l="0" t="0" r="20320" b="19050"/>
                <wp:wrapSquare wrapText="bothSides"/>
                <wp:docPr id="598893353" name="Text Box 598893353"/>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42674FF"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529C0" id="Text Box 598893353" o:spid="_x0000_s1090" type="#_x0000_t202" style="position:absolute;margin-left:-38.15pt;margin-top:4.35pt;width:121.4pt;height:34.5pt;z-index:251961344;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" fillcolor="white [3201]" strokeweight=".5pt">
                <v:textbox>
                  <w:txbxContent>
                    <w:p w14:paraId="442674FF"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6224" behindDoc="0" locked="0" layoutInCell="1" allowOverlap="1" wp14:anchorId="4C808DF4" wp14:editId="7AD2B9A8">
                <wp:simplePos x="0" y="0"/>
                <wp:positionH relativeFrom="column">
                  <wp:posOffset>3451977</wp:posOffset>
                </wp:positionH>
                <wp:positionV relativeFrom="paragraph">
                  <wp:posOffset>0</wp:posOffset>
                </wp:positionV>
                <wp:extent cx="830753" cy="734060"/>
                <wp:effectExtent l="0" t="0" r="0" b="8890"/>
                <wp:wrapNone/>
                <wp:docPr id="14033214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632BF0" w14:textId="77777777" w:rsidR="007F5DB3" w:rsidRPr="00586302" w:rsidRDefault="007F5DB3" w:rsidP="007F5DB3">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08DF4" id="_x0000_s1091" style="position:absolute;margin-left:271.8pt;margin-top:0;width:65.4pt;height:57.8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" filled="f" stroked="f">
                <v:textbox>
                  <w:txbxContent>
                    <w:p w14:paraId="12632BF0" w14:textId="77777777" w:rsidR="007F5DB3" w:rsidRPr="00586302" w:rsidRDefault="007F5DB3" w:rsidP="007F5DB3">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4176" behindDoc="0" locked="0" layoutInCell="1" allowOverlap="1" wp14:anchorId="01295114" wp14:editId="2918273C">
                <wp:simplePos x="0" y="0"/>
                <wp:positionH relativeFrom="margin">
                  <wp:posOffset>-353591</wp:posOffset>
                </wp:positionH>
                <wp:positionV relativeFrom="page">
                  <wp:posOffset>496466</wp:posOffset>
                </wp:positionV>
                <wp:extent cx="6747510" cy="1190625"/>
                <wp:effectExtent l="0" t="0" r="15240" b="28575"/>
                <wp:wrapSquare wrapText="bothSides"/>
                <wp:docPr id="523207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1994CBD" w14:textId="4C0CE9A1" w:rsidR="007F5DB3" w:rsidRDefault="008417E9" w:rsidP="007F5DB3">
                            <w:r>
                              <w:t>Task six</w:t>
                            </w:r>
                            <w:r w:rsidR="007F5DB3">
                              <w:t xml:space="preserve"> - Lighting Design Quiz</w:t>
                            </w:r>
                          </w:p>
                          <w:p w14:paraId="7121AB20" w14:textId="77777777" w:rsidR="007F5DB3" w:rsidRDefault="007F5DB3"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1295114" id="_x0000_s1092" type="#_x0000_t202" style="position:absolute;margin-left:-27.85pt;margin-top:39.1pt;width:531.3pt;height:93.7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" fillcolor="white [3201]" strokecolor="black [3200]" strokeweight="1.5pt">
                <v:textbox>
                  <w:txbxContent>
                    <w:p w14:paraId="01994CBD" w14:textId="4C0CE9A1" w:rsidR="007F5DB3" w:rsidRDefault="008417E9" w:rsidP="007F5DB3">
                      <w:r>
                        <w:t>Task six</w:t>
                      </w:r>
                      <w:r w:rsidR="007F5DB3">
                        <w:t xml:space="preserve"> - Lighting Design Quiz</w:t>
                      </w:r>
                    </w:p>
                    <w:p w14:paraId="7121AB20" w14:textId="77777777" w:rsidR="007F5DB3" w:rsidRDefault="007F5DB3"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tbl>
      <w:tblPr>
        <w:tblStyle w:val="TableGrid"/>
        <w:tblpPr w:leftFromText="180" w:rightFromText="180" w:vertAnchor="page" w:horzAnchor="margin" w:tblpY="3153"/>
        <w:tblW w:w="9519" w:type="dxa"/>
        <w:tblLook w:val="04A0" w:firstRow="1" w:lastRow="0" w:firstColumn="1" w:lastColumn="0" w:noHBand="0" w:noVBand="1"/>
      </w:tblPr>
      <w:tblGrid>
        <w:gridCol w:w="3287"/>
        <w:gridCol w:w="5528"/>
        <w:gridCol w:w="704"/>
      </w:tblGrid>
      <w:tr w:rsidR="007F5DB3" w:rsidRPr="00555E21" w14:paraId="58FE7E5F" w14:textId="77777777" w:rsidTr="007F5DB3">
        <w:trPr>
          <w:trHeight w:val="127"/>
        </w:trPr>
        <w:tc>
          <w:tcPr>
            <w:tcW w:w="3287" w:type="dxa"/>
            <w:vMerge w:val="restart"/>
            <w:shd w:val="clear" w:color="auto" w:fill="D9D9D9" w:themeFill="background1" w:themeFillShade="D9"/>
          </w:tcPr>
          <w:p w14:paraId="6DFE6A8E" w14:textId="77777777" w:rsidR="007F5DB3" w:rsidRPr="00153450" w:rsidRDefault="007F5DB3" w:rsidP="007F5DB3">
            <w:pPr>
              <w:pStyle w:val="ListParagraph"/>
              <w:numPr>
                <w:ilvl w:val="0"/>
                <w:numId w:val="38"/>
              </w:numPr>
              <w:rPr>
                <w:rFonts w:ascii="Calibri" w:hAnsi="Calibri" w:cs="Calibri"/>
                <w:sz w:val="26"/>
              </w:rPr>
            </w:pPr>
            <w:r w:rsidRPr="00153450">
              <w:rPr>
                <w:sz w:val="26"/>
              </w:rPr>
              <w:t>What are stage lights used for in theatre?</w:t>
            </w:r>
          </w:p>
        </w:tc>
        <w:tc>
          <w:tcPr>
            <w:tcW w:w="5528" w:type="dxa"/>
            <w:shd w:val="clear" w:color="auto" w:fill="D9D9D9" w:themeFill="background1" w:themeFillShade="D9"/>
          </w:tcPr>
          <w:p w14:paraId="544AC18C" w14:textId="77777777" w:rsidR="007F5DB3" w:rsidRPr="00153450" w:rsidRDefault="007F5DB3" w:rsidP="007F5DB3">
            <w:pPr>
              <w:rPr>
                <w:rFonts w:ascii="Calibri" w:hAnsi="Calibri" w:cs="Calibri"/>
                <w:sz w:val="26"/>
              </w:rPr>
            </w:pPr>
            <w:r w:rsidRPr="00153450">
              <w:rPr>
                <w:sz w:val="26"/>
              </w:rPr>
              <w:t>To help the audience see actors and create mood</w:t>
            </w:r>
          </w:p>
        </w:tc>
        <w:tc>
          <w:tcPr>
            <w:tcW w:w="704" w:type="dxa"/>
            <w:shd w:val="clear" w:color="auto" w:fill="D9D9D9" w:themeFill="background1" w:themeFillShade="D9"/>
          </w:tcPr>
          <w:p w14:paraId="52EFEA5B" w14:textId="77777777" w:rsidR="007F5DB3" w:rsidRPr="00153450" w:rsidRDefault="007F5DB3" w:rsidP="007F5DB3">
            <w:pPr>
              <w:rPr>
                <w:rFonts w:ascii="Calibri" w:hAnsi="Calibri" w:cs="Calibri"/>
                <w:sz w:val="26"/>
              </w:rPr>
            </w:pPr>
          </w:p>
        </w:tc>
      </w:tr>
      <w:tr w:rsidR="007F5DB3" w:rsidRPr="00555E21" w14:paraId="5E828EE3" w14:textId="77777777" w:rsidTr="007F5DB3">
        <w:trPr>
          <w:trHeight w:val="186"/>
        </w:trPr>
        <w:tc>
          <w:tcPr>
            <w:tcW w:w="3287" w:type="dxa"/>
            <w:vMerge/>
            <w:shd w:val="clear" w:color="auto" w:fill="D9D9D9" w:themeFill="background1" w:themeFillShade="D9"/>
          </w:tcPr>
          <w:p w14:paraId="3642F022"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4103183A" w14:textId="77777777" w:rsidR="007F5DB3" w:rsidRPr="00153450" w:rsidRDefault="007F5DB3" w:rsidP="007F5DB3">
            <w:pPr>
              <w:rPr>
                <w:rFonts w:ascii="Calibri" w:hAnsi="Calibri" w:cs="Calibri"/>
                <w:sz w:val="26"/>
              </w:rPr>
            </w:pPr>
            <w:r w:rsidRPr="00153450">
              <w:rPr>
                <w:sz w:val="26"/>
              </w:rPr>
              <w:t>To play music during a performance</w:t>
            </w:r>
          </w:p>
        </w:tc>
        <w:tc>
          <w:tcPr>
            <w:tcW w:w="704" w:type="dxa"/>
            <w:shd w:val="clear" w:color="auto" w:fill="D9D9D9" w:themeFill="background1" w:themeFillShade="D9"/>
          </w:tcPr>
          <w:p w14:paraId="2EC534AD" w14:textId="77777777" w:rsidR="007F5DB3" w:rsidRPr="00153450" w:rsidRDefault="007F5DB3" w:rsidP="007F5DB3">
            <w:pPr>
              <w:rPr>
                <w:rFonts w:ascii="Calibri" w:hAnsi="Calibri" w:cs="Calibri"/>
                <w:sz w:val="26"/>
              </w:rPr>
            </w:pPr>
          </w:p>
        </w:tc>
      </w:tr>
      <w:tr w:rsidR="007F5DB3" w:rsidRPr="00555E21" w14:paraId="6E965A8F" w14:textId="77777777" w:rsidTr="007F5DB3">
        <w:trPr>
          <w:trHeight w:val="283"/>
        </w:trPr>
        <w:tc>
          <w:tcPr>
            <w:tcW w:w="3287" w:type="dxa"/>
            <w:vMerge/>
            <w:shd w:val="clear" w:color="auto" w:fill="D9D9D9" w:themeFill="background1" w:themeFillShade="D9"/>
          </w:tcPr>
          <w:p w14:paraId="51B08397"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7BB50B9F" w14:textId="77777777" w:rsidR="007F5DB3" w:rsidRPr="00153450" w:rsidRDefault="007F5DB3" w:rsidP="007F5DB3">
            <w:pPr>
              <w:rPr>
                <w:rFonts w:ascii="Calibri" w:hAnsi="Calibri" w:cs="Calibri"/>
                <w:sz w:val="26"/>
              </w:rPr>
            </w:pPr>
            <w:r w:rsidRPr="00153450">
              <w:rPr>
                <w:sz w:val="26"/>
              </w:rPr>
              <w:t>To move the scenery automatically</w:t>
            </w:r>
          </w:p>
        </w:tc>
        <w:tc>
          <w:tcPr>
            <w:tcW w:w="704" w:type="dxa"/>
            <w:shd w:val="clear" w:color="auto" w:fill="D9D9D9" w:themeFill="background1" w:themeFillShade="D9"/>
          </w:tcPr>
          <w:p w14:paraId="6B8BD5CF" w14:textId="77777777" w:rsidR="007F5DB3" w:rsidRPr="00153450" w:rsidRDefault="007F5DB3" w:rsidP="007F5DB3">
            <w:pPr>
              <w:rPr>
                <w:rFonts w:ascii="Calibri" w:hAnsi="Calibri" w:cs="Calibri"/>
                <w:sz w:val="26"/>
              </w:rPr>
            </w:pPr>
          </w:p>
        </w:tc>
      </w:tr>
      <w:tr w:rsidR="007F5DB3" w:rsidRPr="00555E21" w14:paraId="6EFF2794" w14:textId="77777777" w:rsidTr="007F5DB3">
        <w:trPr>
          <w:trHeight w:val="153"/>
        </w:trPr>
        <w:tc>
          <w:tcPr>
            <w:tcW w:w="3287" w:type="dxa"/>
            <w:vMerge w:val="restart"/>
          </w:tcPr>
          <w:p w14:paraId="191D239A" w14:textId="77777777" w:rsidR="007F5DB3" w:rsidRPr="00153450" w:rsidRDefault="007F5DB3" w:rsidP="007F5DB3">
            <w:pPr>
              <w:pStyle w:val="ListParagraph"/>
              <w:numPr>
                <w:ilvl w:val="0"/>
                <w:numId w:val="38"/>
              </w:numPr>
              <w:rPr>
                <w:rFonts w:ascii="Calibri" w:hAnsi="Calibri" w:cs="Calibri"/>
                <w:sz w:val="26"/>
              </w:rPr>
            </w:pPr>
            <w:r w:rsidRPr="00153450">
              <w:rPr>
                <w:sz w:val="26"/>
              </w:rPr>
              <w:t xml:space="preserve">What </w:t>
            </w:r>
            <w:proofErr w:type="gramStart"/>
            <w:r w:rsidRPr="00153450">
              <w:rPr>
                <w:sz w:val="26"/>
              </w:rPr>
              <w:t>is a PARCAN used</w:t>
            </w:r>
            <w:proofErr w:type="gramEnd"/>
            <w:r w:rsidRPr="00153450">
              <w:rPr>
                <w:sz w:val="26"/>
              </w:rPr>
              <w:t xml:space="preserve"> for?</w:t>
            </w:r>
          </w:p>
        </w:tc>
        <w:tc>
          <w:tcPr>
            <w:tcW w:w="5528" w:type="dxa"/>
          </w:tcPr>
          <w:p w14:paraId="0DEB83F8" w14:textId="77777777" w:rsidR="007F5DB3" w:rsidRPr="00153450" w:rsidRDefault="007F5DB3" w:rsidP="007F5DB3">
            <w:pPr>
              <w:rPr>
                <w:rFonts w:ascii="Calibri" w:hAnsi="Calibri" w:cs="Calibri"/>
                <w:sz w:val="26"/>
              </w:rPr>
            </w:pPr>
            <w:r w:rsidRPr="00153450">
              <w:rPr>
                <w:sz w:val="26"/>
              </w:rPr>
              <w:t>A strong light used to light large areas of the stage</w:t>
            </w:r>
          </w:p>
        </w:tc>
        <w:tc>
          <w:tcPr>
            <w:tcW w:w="704" w:type="dxa"/>
          </w:tcPr>
          <w:p w14:paraId="1F327D57" w14:textId="77777777" w:rsidR="007F5DB3" w:rsidRPr="00153450" w:rsidRDefault="007F5DB3" w:rsidP="007F5DB3">
            <w:pPr>
              <w:rPr>
                <w:rFonts w:ascii="Calibri" w:hAnsi="Calibri" w:cs="Calibri"/>
                <w:sz w:val="26"/>
              </w:rPr>
            </w:pPr>
          </w:p>
        </w:tc>
      </w:tr>
      <w:tr w:rsidR="007F5DB3" w:rsidRPr="00555E21" w14:paraId="0D328002" w14:textId="77777777" w:rsidTr="007F5DB3">
        <w:trPr>
          <w:trHeight w:val="143"/>
        </w:trPr>
        <w:tc>
          <w:tcPr>
            <w:tcW w:w="3287" w:type="dxa"/>
            <w:vMerge/>
          </w:tcPr>
          <w:p w14:paraId="4D9E42B7"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4B723A53" w14:textId="77777777" w:rsidR="007F5DB3" w:rsidRPr="00153450" w:rsidRDefault="007F5DB3" w:rsidP="007F5DB3">
            <w:pPr>
              <w:rPr>
                <w:rFonts w:ascii="Calibri" w:hAnsi="Calibri" w:cs="Calibri"/>
                <w:sz w:val="26"/>
              </w:rPr>
            </w:pPr>
            <w:r w:rsidRPr="00153450">
              <w:rPr>
                <w:sz w:val="26"/>
              </w:rPr>
              <w:t>A microphone for actors</w:t>
            </w:r>
          </w:p>
        </w:tc>
        <w:tc>
          <w:tcPr>
            <w:tcW w:w="704" w:type="dxa"/>
          </w:tcPr>
          <w:p w14:paraId="783465CE" w14:textId="77777777" w:rsidR="007F5DB3" w:rsidRPr="00153450" w:rsidRDefault="007F5DB3" w:rsidP="007F5DB3">
            <w:pPr>
              <w:rPr>
                <w:rFonts w:ascii="Calibri" w:hAnsi="Calibri" w:cs="Calibri"/>
                <w:sz w:val="26"/>
              </w:rPr>
            </w:pPr>
          </w:p>
        </w:tc>
      </w:tr>
      <w:tr w:rsidR="007F5DB3" w:rsidRPr="00555E21" w14:paraId="2DA8341A" w14:textId="77777777" w:rsidTr="007F5DB3">
        <w:trPr>
          <w:trHeight w:val="228"/>
        </w:trPr>
        <w:tc>
          <w:tcPr>
            <w:tcW w:w="3287" w:type="dxa"/>
            <w:vMerge/>
          </w:tcPr>
          <w:p w14:paraId="65657D0E"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017B6200" w14:textId="77777777" w:rsidR="007F5DB3" w:rsidRPr="00153450" w:rsidRDefault="007F5DB3" w:rsidP="007F5DB3">
            <w:pPr>
              <w:rPr>
                <w:rFonts w:ascii="Calibri" w:hAnsi="Calibri" w:cs="Calibri"/>
                <w:sz w:val="26"/>
              </w:rPr>
            </w:pPr>
            <w:r w:rsidRPr="00153450">
              <w:rPr>
                <w:sz w:val="26"/>
              </w:rPr>
              <w:t>A type of costume</w:t>
            </w:r>
          </w:p>
        </w:tc>
        <w:tc>
          <w:tcPr>
            <w:tcW w:w="704" w:type="dxa"/>
          </w:tcPr>
          <w:p w14:paraId="756B3A4B" w14:textId="77777777" w:rsidR="007F5DB3" w:rsidRPr="00153450" w:rsidRDefault="007F5DB3" w:rsidP="007F5DB3">
            <w:pPr>
              <w:rPr>
                <w:rFonts w:ascii="Calibri" w:hAnsi="Calibri" w:cs="Calibri"/>
                <w:sz w:val="26"/>
              </w:rPr>
            </w:pPr>
          </w:p>
        </w:tc>
      </w:tr>
      <w:tr w:rsidR="007F5DB3" w:rsidRPr="00555E21" w14:paraId="17299E21" w14:textId="77777777" w:rsidTr="007F5DB3">
        <w:trPr>
          <w:trHeight w:val="198"/>
        </w:trPr>
        <w:tc>
          <w:tcPr>
            <w:tcW w:w="3287" w:type="dxa"/>
            <w:vMerge w:val="restart"/>
            <w:shd w:val="clear" w:color="auto" w:fill="D9D9D9" w:themeFill="background1" w:themeFillShade="D9"/>
          </w:tcPr>
          <w:p w14:paraId="28E39B32" w14:textId="77777777" w:rsidR="007F5DB3" w:rsidRPr="00153450" w:rsidRDefault="007F5DB3" w:rsidP="007F5DB3">
            <w:pPr>
              <w:pStyle w:val="ListParagraph"/>
              <w:numPr>
                <w:ilvl w:val="0"/>
                <w:numId w:val="38"/>
              </w:numPr>
              <w:rPr>
                <w:rFonts w:ascii="Calibri" w:hAnsi="Calibri" w:cs="Calibri"/>
                <w:sz w:val="26"/>
              </w:rPr>
            </w:pPr>
            <w:r w:rsidRPr="00153450">
              <w:rPr>
                <w:sz w:val="26"/>
              </w:rPr>
              <w:t xml:space="preserve">What </w:t>
            </w:r>
            <w:proofErr w:type="gramStart"/>
            <w:r w:rsidRPr="00153450">
              <w:rPr>
                <w:sz w:val="26"/>
              </w:rPr>
              <w:t>is a spotlight used</w:t>
            </w:r>
            <w:proofErr w:type="gramEnd"/>
            <w:r w:rsidRPr="00153450">
              <w:rPr>
                <w:sz w:val="26"/>
              </w:rPr>
              <w:t xml:space="preserve"> for?</w:t>
            </w:r>
          </w:p>
        </w:tc>
        <w:tc>
          <w:tcPr>
            <w:tcW w:w="5528" w:type="dxa"/>
            <w:shd w:val="clear" w:color="auto" w:fill="D9D9D9" w:themeFill="background1" w:themeFillShade="D9"/>
          </w:tcPr>
          <w:p w14:paraId="3EC58729" w14:textId="77777777" w:rsidR="007F5DB3" w:rsidRPr="00153450" w:rsidRDefault="007F5DB3" w:rsidP="007F5DB3">
            <w:pPr>
              <w:rPr>
                <w:rFonts w:ascii="Calibri" w:hAnsi="Calibri" w:cs="Calibri"/>
                <w:sz w:val="26"/>
              </w:rPr>
            </w:pPr>
            <w:r w:rsidRPr="00153450">
              <w:rPr>
                <w:sz w:val="26"/>
              </w:rPr>
              <w:t>To focus light on one actor or area</w:t>
            </w:r>
          </w:p>
        </w:tc>
        <w:tc>
          <w:tcPr>
            <w:tcW w:w="704" w:type="dxa"/>
            <w:shd w:val="clear" w:color="auto" w:fill="D9D9D9" w:themeFill="background1" w:themeFillShade="D9"/>
          </w:tcPr>
          <w:p w14:paraId="3ADEFA00" w14:textId="77777777" w:rsidR="007F5DB3" w:rsidRPr="00153450" w:rsidRDefault="007F5DB3" w:rsidP="007F5DB3">
            <w:pPr>
              <w:rPr>
                <w:rFonts w:ascii="Calibri" w:hAnsi="Calibri" w:cs="Calibri"/>
                <w:sz w:val="26"/>
              </w:rPr>
            </w:pPr>
          </w:p>
        </w:tc>
      </w:tr>
      <w:tr w:rsidR="007F5DB3" w:rsidRPr="00555E21" w14:paraId="1EE325B4" w14:textId="77777777" w:rsidTr="007F5DB3">
        <w:trPr>
          <w:trHeight w:val="127"/>
        </w:trPr>
        <w:tc>
          <w:tcPr>
            <w:tcW w:w="3287" w:type="dxa"/>
            <w:vMerge/>
            <w:shd w:val="clear" w:color="auto" w:fill="D9D9D9" w:themeFill="background1" w:themeFillShade="D9"/>
          </w:tcPr>
          <w:p w14:paraId="32A42072"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5D7D81B1" w14:textId="77777777" w:rsidR="007F5DB3" w:rsidRPr="00153450" w:rsidRDefault="007F5DB3" w:rsidP="007F5DB3">
            <w:pPr>
              <w:rPr>
                <w:rFonts w:ascii="Calibri" w:hAnsi="Calibri" w:cs="Calibri"/>
                <w:sz w:val="26"/>
              </w:rPr>
            </w:pPr>
            <w:r w:rsidRPr="00153450">
              <w:rPr>
                <w:sz w:val="26"/>
              </w:rPr>
              <w:t>To light the whole theatre evenly</w:t>
            </w:r>
          </w:p>
        </w:tc>
        <w:tc>
          <w:tcPr>
            <w:tcW w:w="704" w:type="dxa"/>
            <w:shd w:val="clear" w:color="auto" w:fill="D9D9D9" w:themeFill="background1" w:themeFillShade="D9"/>
          </w:tcPr>
          <w:p w14:paraId="32E539B2" w14:textId="77777777" w:rsidR="007F5DB3" w:rsidRPr="00153450" w:rsidRDefault="007F5DB3" w:rsidP="007F5DB3">
            <w:pPr>
              <w:rPr>
                <w:rFonts w:ascii="Calibri" w:hAnsi="Calibri" w:cs="Calibri"/>
                <w:sz w:val="26"/>
              </w:rPr>
            </w:pPr>
          </w:p>
        </w:tc>
      </w:tr>
      <w:tr w:rsidR="007F5DB3" w:rsidRPr="00555E21" w14:paraId="0493F9A4" w14:textId="77777777" w:rsidTr="007F5DB3">
        <w:trPr>
          <w:trHeight w:val="186"/>
        </w:trPr>
        <w:tc>
          <w:tcPr>
            <w:tcW w:w="3287" w:type="dxa"/>
            <w:vMerge/>
            <w:shd w:val="clear" w:color="auto" w:fill="D9D9D9" w:themeFill="background1" w:themeFillShade="D9"/>
          </w:tcPr>
          <w:p w14:paraId="0B2A1B2C"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696123F9" w14:textId="77777777" w:rsidR="007F5DB3" w:rsidRPr="00153450" w:rsidRDefault="007F5DB3" w:rsidP="007F5DB3">
            <w:pPr>
              <w:rPr>
                <w:rFonts w:ascii="Calibri" w:hAnsi="Calibri" w:cs="Calibri"/>
                <w:sz w:val="26"/>
              </w:rPr>
            </w:pPr>
            <w:r w:rsidRPr="00153450">
              <w:rPr>
                <w:sz w:val="26"/>
              </w:rPr>
              <w:t>To create sound effects</w:t>
            </w:r>
          </w:p>
        </w:tc>
        <w:tc>
          <w:tcPr>
            <w:tcW w:w="704" w:type="dxa"/>
            <w:shd w:val="clear" w:color="auto" w:fill="D9D9D9" w:themeFill="background1" w:themeFillShade="D9"/>
          </w:tcPr>
          <w:p w14:paraId="4EAE021D" w14:textId="77777777" w:rsidR="007F5DB3" w:rsidRPr="00153450" w:rsidRDefault="007F5DB3" w:rsidP="007F5DB3">
            <w:pPr>
              <w:rPr>
                <w:rFonts w:ascii="Calibri" w:hAnsi="Calibri" w:cs="Calibri"/>
                <w:sz w:val="26"/>
              </w:rPr>
            </w:pPr>
          </w:p>
        </w:tc>
      </w:tr>
      <w:tr w:rsidR="007F5DB3" w:rsidRPr="00555E21" w14:paraId="3267D163" w14:textId="77777777" w:rsidTr="007F5DB3">
        <w:trPr>
          <w:trHeight w:val="143"/>
        </w:trPr>
        <w:tc>
          <w:tcPr>
            <w:tcW w:w="3287" w:type="dxa"/>
            <w:vMerge w:val="restart"/>
          </w:tcPr>
          <w:p w14:paraId="3BDCB9A8" w14:textId="77777777" w:rsidR="007F5DB3" w:rsidRPr="00153450" w:rsidRDefault="007F5DB3" w:rsidP="007F5DB3">
            <w:pPr>
              <w:pStyle w:val="ListParagraph"/>
              <w:numPr>
                <w:ilvl w:val="0"/>
                <w:numId w:val="38"/>
              </w:numPr>
              <w:rPr>
                <w:rFonts w:ascii="Calibri" w:hAnsi="Calibri" w:cs="Calibri"/>
                <w:sz w:val="26"/>
              </w:rPr>
            </w:pPr>
            <w:r w:rsidRPr="00153450">
              <w:rPr>
                <w:sz w:val="26"/>
              </w:rPr>
              <w:t>What is a silhouette in lighting?</w:t>
            </w:r>
          </w:p>
        </w:tc>
        <w:tc>
          <w:tcPr>
            <w:tcW w:w="5528" w:type="dxa"/>
          </w:tcPr>
          <w:p w14:paraId="1DCB3AE6" w14:textId="77777777" w:rsidR="007F5DB3" w:rsidRPr="00153450" w:rsidRDefault="007F5DB3" w:rsidP="007F5DB3">
            <w:pPr>
              <w:rPr>
                <w:rFonts w:ascii="Calibri" w:hAnsi="Calibri" w:cs="Calibri"/>
                <w:sz w:val="26"/>
              </w:rPr>
            </w:pPr>
            <w:r w:rsidRPr="00153450">
              <w:rPr>
                <w:sz w:val="26"/>
              </w:rPr>
              <w:t>When an actor is seen as a dark shape against light</w:t>
            </w:r>
          </w:p>
        </w:tc>
        <w:tc>
          <w:tcPr>
            <w:tcW w:w="704" w:type="dxa"/>
          </w:tcPr>
          <w:p w14:paraId="189F4D5E" w14:textId="77777777" w:rsidR="007F5DB3" w:rsidRPr="00153450" w:rsidRDefault="007F5DB3" w:rsidP="007F5DB3">
            <w:pPr>
              <w:rPr>
                <w:rFonts w:ascii="Calibri" w:hAnsi="Calibri" w:cs="Calibri"/>
                <w:sz w:val="26"/>
              </w:rPr>
            </w:pPr>
          </w:p>
        </w:tc>
      </w:tr>
      <w:tr w:rsidR="007F5DB3" w:rsidRPr="00555E21" w14:paraId="441E4F04" w14:textId="77777777" w:rsidTr="007F5DB3">
        <w:trPr>
          <w:trHeight w:val="186"/>
        </w:trPr>
        <w:tc>
          <w:tcPr>
            <w:tcW w:w="3287" w:type="dxa"/>
            <w:vMerge/>
          </w:tcPr>
          <w:p w14:paraId="53D88C52"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358BF8F6" w14:textId="77777777" w:rsidR="007F5DB3" w:rsidRPr="00153450" w:rsidRDefault="007F5DB3" w:rsidP="007F5DB3">
            <w:pPr>
              <w:rPr>
                <w:rFonts w:ascii="Calibri" w:hAnsi="Calibri" w:cs="Calibri"/>
                <w:sz w:val="26"/>
              </w:rPr>
            </w:pPr>
            <w:r w:rsidRPr="00153450">
              <w:rPr>
                <w:sz w:val="26"/>
              </w:rPr>
              <w:t>When actors wear black costumes</w:t>
            </w:r>
          </w:p>
        </w:tc>
        <w:tc>
          <w:tcPr>
            <w:tcW w:w="704" w:type="dxa"/>
          </w:tcPr>
          <w:p w14:paraId="55DAC0AB" w14:textId="77777777" w:rsidR="007F5DB3" w:rsidRPr="00153450" w:rsidRDefault="007F5DB3" w:rsidP="007F5DB3">
            <w:pPr>
              <w:rPr>
                <w:rFonts w:ascii="Calibri" w:hAnsi="Calibri" w:cs="Calibri"/>
                <w:sz w:val="26"/>
              </w:rPr>
            </w:pPr>
          </w:p>
        </w:tc>
      </w:tr>
      <w:tr w:rsidR="007F5DB3" w:rsidRPr="00555E21" w14:paraId="76A00138" w14:textId="77777777" w:rsidTr="007F5DB3">
        <w:trPr>
          <w:trHeight w:val="212"/>
        </w:trPr>
        <w:tc>
          <w:tcPr>
            <w:tcW w:w="3287" w:type="dxa"/>
            <w:vMerge/>
          </w:tcPr>
          <w:p w14:paraId="59CA1FB2"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3A2EE84D" w14:textId="77777777" w:rsidR="007F5DB3" w:rsidRPr="00153450" w:rsidRDefault="007F5DB3" w:rsidP="007F5DB3">
            <w:pPr>
              <w:rPr>
                <w:rFonts w:ascii="Calibri" w:hAnsi="Calibri" w:cs="Calibri"/>
                <w:sz w:val="26"/>
              </w:rPr>
            </w:pPr>
            <w:r w:rsidRPr="00153450">
              <w:rPr>
                <w:sz w:val="26"/>
              </w:rPr>
              <w:t>When the stage is fully lit from the front</w:t>
            </w:r>
          </w:p>
        </w:tc>
        <w:tc>
          <w:tcPr>
            <w:tcW w:w="704" w:type="dxa"/>
          </w:tcPr>
          <w:p w14:paraId="34929662" w14:textId="77777777" w:rsidR="007F5DB3" w:rsidRPr="00153450" w:rsidRDefault="007F5DB3" w:rsidP="007F5DB3">
            <w:pPr>
              <w:rPr>
                <w:rFonts w:ascii="Calibri" w:hAnsi="Calibri" w:cs="Calibri"/>
                <w:sz w:val="26"/>
              </w:rPr>
            </w:pPr>
          </w:p>
        </w:tc>
      </w:tr>
      <w:tr w:rsidR="007F5DB3" w:rsidRPr="00555E21" w14:paraId="62BC4F16" w14:textId="77777777" w:rsidTr="007F5DB3">
        <w:trPr>
          <w:trHeight w:val="186"/>
        </w:trPr>
        <w:tc>
          <w:tcPr>
            <w:tcW w:w="3287" w:type="dxa"/>
            <w:vMerge w:val="restart"/>
            <w:shd w:val="clear" w:color="auto" w:fill="D9D9D9" w:themeFill="background1" w:themeFillShade="D9"/>
          </w:tcPr>
          <w:p w14:paraId="735BB674" w14:textId="77777777" w:rsidR="007F5DB3" w:rsidRPr="00153450" w:rsidRDefault="007F5DB3" w:rsidP="007F5DB3">
            <w:pPr>
              <w:pStyle w:val="ListParagraph"/>
              <w:numPr>
                <w:ilvl w:val="0"/>
                <w:numId w:val="38"/>
              </w:numPr>
              <w:rPr>
                <w:rFonts w:ascii="Calibri" w:hAnsi="Calibri" w:cs="Calibri"/>
                <w:sz w:val="26"/>
              </w:rPr>
            </w:pPr>
            <w:r w:rsidRPr="00153450">
              <w:rPr>
                <w:sz w:val="26"/>
              </w:rPr>
              <w:t xml:space="preserve">What </w:t>
            </w:r>
            <w:proofErr w:type="gramStart"/>
            <w:r w:rsidRPr="00153450">
              <w:rPr>
                <w:sz w:val="26"/>
              </w:rPr>
              <w:t>are light gels used</w:t>
            </w:r>
            <w:proofErr w:type="gramEnd"/>
            <w:r w:rsidRPr="00153450">
              <w:rPr>
                <w:sz w:val="26"/>
              </w:rPr>
              <w:t xml:space="preserve"> for?</w:t>
            </w:r>
          </w:p>
        </w:tc>
        <w:tc>
          <w:tcPr>
            <w:tcW w:w="5528" w:type="dxa"/>
            <w:shd w:val="clear" w:color="auto" w:fill="D9D9D9" w:themeFill="background1" w:themeFillShade="D9"/>
          </w:tcPr>
          <w:p w14:paraId="20737CC0" w14:textId="77777777" w:rsidR="007F5DB3" w:rsidRPr="00153450" w:rsidRDefault="007F5DB3" w:rsidP="007F5DB3">
            <w:pPr>
              <w:rPr>
                <w:rFonts w:ascii="Calibri" w:hAnsi="Calibri" w:cs="Calibri"/>
                <w:sz w:val="26"/>
              </w:rPr>
            </w:pPr>
            <w:r w:rsidRPr="00153450">
              <w:rPr>
                <w:sz w:val="26"/>
              </w:rPr>
              <w:t>To change the colour of stage lights</w:t>
            </w:r>
          </w:p>
        </w:tc>
        <w:tc>
          <w:tcPr>
            <w:tcW w:w="704" w:type="dxa"/>
            <w:shd w:val="clear" w:color="auto" w:fill="D9D9D9" w:themeFill="background1" w:themeFillShade="D9"/>
          </w:tcPr>
          <w:p w14:paraId="098587ED" w14:textId="77777777" w:rsidR="007F5DB3" w:rsidRPr="00153450" w:rsidRDefault="007F5DB3" w:rsidP="007F5DB3">
            <w:pPr>
              <w:rPr>
                <w:rFonts w:ascii="Calibri" w:hAnsi="Calibri" w:cs="Calibri"/>
                <w:sz w:val="26"/>
              </w:rPr>
            </w:pPr>
          </w:p>
        </w:tc>
      </w:tr>
      <w:tr w:rsidR="007F5DB3" w:rsidRPr="00555E21" w14:paraId="319C4C55" w14:textId="77777777" w:rsidTr="007F5DB3">
        <w:trPr>
          <w:trHeight w:val="100"/>
        </w:trPr>
        <w:tc>
          <w:tcPr>
            <w:tcW w:w="3287" w:type="dxa"/>
            <w:vMerge/>
            <w:shd w:val="clear" w:color="auto" w:fill="D9D9D9" w:themeFill="background1" w:themeFillShade="D9"/>
          </w:tcPr>
          <w:p w14:paraId="6D32DD79"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53676D08" w14:textId="77777777" w:rsidR="007F5DB3" w:rsidRPr="00153450" w:rsidRDefault="007F5DB3" w:rsidP="007F5DB3">
            <w:pPr>
              <w:rPr>
                <w:rFonts w:ascii="Calibri" w:hAnsi="Calibri" w:cs="Calibri"/>
                <w:sz w:val="26"/>
              </w:rPr>
            </w:pPr>
            <w:r w:rsidRPr="00153450">
              <w:rPr>
                <w:sz w:val="26"/>
              </w:rPr>
              <w:t>To make lights brighter</w:t>
            </w:r>
          </w:p>
        </w:tc>
        <w:tc>
          <w:tcPr>
            <w:tcW w:w="704" w:type="dxa"/>
            <w:shd w:val="clear" w:color="auto" w:fill="D9D9D9" w:themeFill="background1" w:themeFillShade="D9"/>
          </w:tcPr>
          <w:p w14:paraId="41CEB255" w14:textId="77777777" w:rsidR="007F5DB3" w:rsidRPr="00153450" w:rsidRDefault="007F5DB3" w:rsidP="007F5DB3">
            <w:pPr>
              <w:rPr>
                <w:rFonts w:ascii="Calibri" w:hAnsi="Calibri" w:cs="Calibri"/>
                <w:sz w:val="26"/>
              </w:rPr>
            </w:pPr>
          </w:p>
        </w:tc>
      </w:tr>
      <w:tr w:rsidR="007F5DB3" w:rsidRPr="00555E21" w14:paraId="3551931D" w14:textId="77777777" w:rsidTr="007F5DB3">
        <w:trPr>
          <w:trHeight w:val="212"/>
        </w:trPr>
        <w:tc>
          <w:tcPr>
            <w:tcW w:w="3287" w:type="dxa"/>
            <w:vMerge/>
            <w:shd w:val="clear" w:color="auto" w:fill="D9D9D9" w:themeFill="background1" w:themeFillShade="D9"/>
          </w:tcPr>
          <w:p w14:paraId="54293078"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4B355265" w14:textId="77777777" w:rsidR="007F5DB3" w:rsidRPr="00153450" w:rsidRDefault="007F5DB3" w:rsidP="007F5DB3">
            <w:pPr>
              <w:rPr>
                <w:rFonts w:ascii="Calibri" w:hAnsi="Calibri" w:cs="Calibri"/>
                <w:sz w:val="26"/>
              </w:rPr>
            </w:pPr>
            <w:r w:rsidRPr="00153450">
              <w:rPr>
                <w:sz w:val="26"/>
              </w:rPr>
              <w:t>To block all light completely</w:t>
            </w:r>
          </w:p>
        </w:tc>
        <w:tc>
          <w:tcPr>
            <w:tcW w:w="704" w:type="dxa"/>
            <w:shd w:val="clear" w:color="auto" w:fill="D9D9D9" w:themeFill="background1" w:themeFillShade="D9"/>
          </w:tcPr>
          <w:p w14:paraId="57A6CE9F" w14:textId="77777777" w:rsidR="007F5DB3" w:rsidRPr="00153450" w:rsidRDefault="007F5DB3" w:rsidP="007F5DB3">
            <w:pPr>
              <w:rPr>
                <w:rFonts w:ascii="Calibri" w:hAnsi="Calibri" w:cs="Calibri"/>
                <w:sz w:val="26"/>
              </w:rPr>
            </w:pPr>
          </w:p>
        </w:tc>
      </w:tr>
      <w:tr w:rsidR="007F5DB3" w:rsidRPr="00555E21" w14:paraId="0021DAD0" w14:textId="77777777" w:rsidTr="007F5DB3">
        <w:trPr>
          <w:trHeight w:val="203"/>
        </w:trPr>
        <w:tc>
          <w:tcPr>
            <w:tcW w:w="3287" w:type="dxa"/>
            <w:vMerge w:val="restart"/>
          </w:tcPr>
          <w:p w14:paraId="158581DA" w14:textId="77777777" w:rsidR="007F5DB3" w:rsidRPr="00153450" w:rsidRDefault="007F5DB3" w:rsidP="007F5DB3">
            <w:pPr>
              <w:pStyle w:val="ListParagraph"/>
              <w:numPr>
                <w:ilvl w:val="0"/>
                <w:numId w:val="38"/>
              </w:numPr>
              <w:rPr>
                <w:rFonts w:ascii="Calibri" w:hAnsi="Calibri" w:cs="Calibri"/>
                <w:sz w:val="26"/>
              </w:rPr>
            </w:pPr>
            <w:r w:rsidRPr="00153450">
              <w:rPr>
                <w:sz w:val="26"/>
              </w:rPr>
              <w:t xml:space="preserve">What effect do different </w:t>
            </w:r>
            <w:proofErr w:type="spellStart"/>
            <w:r w:rsidRPr="00153450">
              <w:rPr>
                <w:sz w:val="26"/>
              </w:rPr>
              <w:t>colours</w:t>
            </w:r>
            <w:proofErr w:type="spellEnd"/>
            <w:r w:rsidRPr="00153450">
              <w:rPr>
                <w:sz w:val="26"/>
              </w:rPr>
              <w:t xml:space="preserve"> of light create?</w:t>
            </w:r>
          </w:p>
        </w:tc>
        <w:tc>
          <w:tcPr>
            <w:tcW w:w="5528" w:type="dxa"/>
          </w:tcPr>
          <w:p w14:paraId="3DD33228" w14:textId="77777777" w:rsidR="007F5DB3" w:rsidRPr="00153450" w:rsidRDefault="007F5DB3" w:rsidP="007F5DB3">
            <w:pPr>
              <w:rPr>
                <w:rFonts w:ascii="Calibri" w:hAnsi="Calibri" w:cs="Calibri"/>
                <w:color w:val="242424"/>
                <w:sz w:val="26"/>
                <w:szCs w:val="21"/>
              </w:rPr>
            </w:pPr>
            <w:r w:rsidRPr="00153450">
              <w:rPr>
                <w:sz w:val="26"/>
              </w:rPr>
              <w:t>They help show mood and atmosphere</w:t>
            </w:r>
          </w:p>
        </w:tc>
        <w:tc>
          <w:tcPr>
            <w:tcW w:w="704" w:type="dxa"/>
          </w:tcPr>
          <w:p w14:paraId="6A37F794" w14:textId="77777777" w:rsidR="007F5DB3" w:rsidRPr="00153450" w:rsidRDefault="007F5DB3" w:rsidP="007F5DB3">
            <w:pPr>
              <w:rPr>
                <w:rFonts w:ascii="Calibri" w:hAnsi="Calibri" w:cs="Calibri"/>
                <w:sz w:val="26"/>
              </w:rPr>
            </w:pPr>
          </w:p>
        </w:tc>
      </w:tr>
      <w:tr w:rsidR="007F5DB3" w:rsidRPr="00555E21" w14:paraId="59282F98" w14:textId="77777777" w:rsidTr="007F5DB3">
        <w:trPr>
          <w:trHeight w:val="127"/>
        </w:trPr>
        <w:tc>
          <w:tcPr>
            <w:tcW w:w="3287" w:type="dxa"/>
            <w:vMerge/>
          </w:tcPr>
          <w:p w14:paraId="2DD3FC36"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387F6242" w14:textId="77777777" w:rsidR="007F5DB3" w:rsidRPr="00153450" w:rsidRDefault="007F5DB3" w:rsidP="007F5DB3">
            <w:pPr>
              <w:rPr>
                <w:rFonts w:ascii="Calibri" w:hAnsi="Calibri" w:cs="Calibri"/>
                <w:sz w:val="26"/>
              </w:rPr>
            </w:pPr>
            <w:r w:rsidRPr="00153450">
              <w:rPr>
                <w:sz w:val="26"/>
              </w:rPr>
              <w:t>They make actors louder</w:t>
            </w:r>
          </w:p>
        </w:tc>
        <w:tc>
          <w:tcPr>
            <w:tcW w:w="704" w:type="dxa"/>
          </w:tcPr>
          <w:p w14:paraId="09E96083" w14:textId="77777777" w:rsidR="007F5DB3" w:rsidRPr="00153450" w:rsidRDefault="007F5DB3" w:rsidP="007F5DB3">
            <w:pPr>
              <w:rPr>
                <w:rFonts w:ascii="Calibri" w:hAnsi="Calibri" w:cs="Calibri"/>
                <w:sz w:val="26"/>
              </w:rPr>
            </w:pPr>
          </w:p>
        </w:tc>
      </w:tr>
      <w:tr w:rsidR="007F5DB3" w:rsidRPr="00555E21" w14:paraId="76440EA3" w14:textId="77777777" w:rsidTr="007F5DB3">
        <w:trPr>
          <w:trHeight w:val="195"/>
        </w:trPr>
        <w:tc>
          <w:tcPr>
            <w:tcW w:w="3287" w:type="dxa"/>
            <w:vMerge/>
          </w:tcPr>
          <w:p w14:paraId="75B6C849"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002E9235" w14:textId="77777777" w:rsidR="007F5DB3" w:rsidRPr="00153450" w:rsidRDefault="007F5DB3" w:rsidP="007F5DB3">
            <w:pPr>
              <w:rPr>
                <w:rFonts w:ascii="Calibri" w:hAnsi="Calibri" w:cs="Calibri"/>
                <w:sz w:val="26"/>
              </w:rPr>
            </w:pPr>
            <w:r w:rsidRPr="00153450">
              <w:rPr>
                <w:sz w:val="26"/>
              </w:rPr>
              <w:t>They stop the audience seeing the stage</w:t>
            </w:r>
          </w:p>
        </w:tc>
        <w:tc>
          <w:tcPr>
            <w:tcW w:w="704" w:type="dxa"/>
          </w:tcPr>
          <w:p w14:paraId="15ABAE22" w14:textId="77777777" w:rsidR="007F5DB3" w:rsidRPr="00153450" w:rsidRDefault="007F5DB3" w:rsidP="007F5DB3">
            <w:pPr>
              <w:rPr>
                <w:rFonts w:ascii="Calibri" w:hAnsi="Calibri" w:cs="Calibri"/>
                <w:sz w:val="26"/>
              </w:rPr>
            </w:pPr>
          </w:p>
        </w:tc>
      </w:tr>
      <w:tr w:rsidR="007F5DB3" w:rsidRPr="00555E21" w14:paraId="7080A23A" w14:textId="77777777" w:rsidTr="007F5DB3">
        <w:trPr>
          <w:trHeight w:val="104"/>
        </w:trPr>
        <w:tc>
          <w:tcPr>
            <w:tcW w:w="3287" w:type="dxa"/>
            <w:vMerge w:val="restart"/>
            <w:shd w:val="clear" w:color="auto" w:fill="D9D9D9" w:themeFill="background1" w:themeFillShade="D9"/>
          </w:tcPr>
          <w:p w14:paraId="2BF28BF1" w14:textId="77777777" w:rsidR="007F5DB3" w:rsidRPr="00153450" w:rsidRDefault="007F5DB3" w:rsidP="007F5DB3">
            <w:pPr>
              <w:pStyle w:val="ListParagraph"/>
              <w:numPr>
                <w:ilvl w:val="0"/>
                <w:numId w:val="38"/>
              </w:numPr>
              <w:rPr>
                <w:rFonts w:ascii="Calibri" w:hAnsi="Calibri" w:cs="Calibri"/>
                <w:sz w:val="26"/>
              </w:rPr>
            </w:pPr>
            <w:r w:rsidRPr="00153450">
              <w:rPr>
                <w:sz w:val="26"/>
              </w:rPr>
              <w:t xml:space="preserve">What does lighting angle refer </w:t>
            </w:r>
            <w:proofErr w:type="gramStart"/>
            <w:r w:rsidRPr="00153450">
              <w:rPr>
                <w:sz w:val="26"/>
              </w:rPr>
              <w:t>to</w:t>
            </w:r>
            <w:proofErr w:type="gramEnd"/>
            <w:r w:rsidRPr="00153450">
              <w:rPr>
                <w:sz w:val="26"/>
              </w:rPr>
              <w:t>?</w:t>
            </w:r>
          </w:p>
        </w:tc>
        <w:tc>
          <w:tcPr>
            <w:tcW w:w="5528" w:type="dxa"/>
            <w:shd w:val="clear" w:color="auto" w:fill="D9D9D9" w:themeFill="background1" w:themeFillShade="D9"/>
          </w:tcPr>
          <w:p w14:paraId="12EF6ADB" w14:textId="77777777" w:rsidR="007F5DB3" w:rsidRPr="00153450" w:rsidRDefault="007F5DB3" w:rsidP="007F5DB3">
            <w:pPr>
              <w:rPr>
                <w:rFonts w:ascii="Calibri" w:hAnsi="Calibri" w:cs="Calibri"/>
                <w:sz w:val="26"/>
              </w:rPr>
            </w:pPr>
            <w:r w:rsidRPr="00153450">
              <w:rPr>
                <w:sz w:val="26"/>
              </w:rPr>
              <w:t>The direction the light is coming from</w:t>
            </w:r>
          </w:p>
        </w:tc>
        <w:tc>
          <w:tcPr>
            <w:tcW w:w="704" w:type="dxa"/>
            <w:shd w:val="clear" w:color="auto" w:fill="D9D9D9" w:themeFill="background1" w:themeFillShade="D9"/>
          </w:tcPr>
          <w:p w14:paraId="05E2FFEC" w14:textId="77777777" w:rsidR="007F5DB3" w:rsidRPr="00153450" w:rsidRDefault="007F5DB3" w:rsidP="007F5DB3">
            <w:pPr>
              <w:rPr>
                <w:rFonts w:ascii="Calibri" w:hAnsi="Calibri" w:cs="Calibri"/>
                <w:sz w:val="26"/>
              </w:rPr>
            </w:pPr>
          </w:p>
        </w:tc>
      </w:tr>
      <w:tr w:rsidR="007F5DB3" w:rsidRPr="00555E21" w14:paraId="196C1402" w14:textId="77777777" w:rsidTr="007F5DB3">
        <w:trPr>
          <w:trHeight w:val="152"/>
        </w:trPr>
        <w:tc>
          <w:tcPr>
            <w:tcW w:w="3287" w:type="dxa"/>
            <w:vMerge/>
            <w:shd w:val="clear" w:color="auto" w:fill="D9D9D9" w:themeFill="background1" w:themeFillShade="D9"/>
          </w:tcPr>
          <w:p w14:paraId="11DC6C55"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5034A3AA" w14:textId="77777777" w:rsidR="007F5DB3" w:rsidRPr="00153450" w:rsidRDefault="007F5DB3" w:rsidP="007F5DB3">
            <w:pPr>
              <w:rPr>
                <w:rFonts w:ascii="Calibri" w:hAnsi="Calibri" w:cs="Calibri"/>
                <w:sz w:val="26"/>
              </w:rPr>
            </w:pPr>
            <w:r w:rsidRPr="00153450">
              <w:rPr>
                <w:sz w:val="26"/>
              </w:rPr>
              <w:t>The type of stage floor</w:t>
            </w:r>
          </w:p>
        </w:tc>
        <w:tc>
          <w:tcPr>
            <w:tcW w:w="704" w:type="dxa"/>
            <w:shd w:val="clear" w:color="auto" w:fill="D9D9D9" w:themeFill="background1" w:themeFillShade="D9"/>
          </w:tcPr>
          <w:p w14:paraId="0E777FBC" w14:textId="77777777" w:rsidR="007F5DB3" w:rsidRPr="00153450" w:rsidRDefault="007F5DB3" w:rsidP="007F5DB3">
            <w:pPr>
              <w:rPr>
                <w:rFonts w:ascii="Calibri" w:hAnsi="Calibri" w:cs="Calibri"/>
                <w:sz w:val="26"/>
              </w:rPr>
            </w:pPr>
          </w:p>
        </w:tc>
      </w:tr>
      <w:tr w:rsidR="007F5DB3" w:rsidRPr="00555E21" w14:paraId="16E1BB38" w14:textId="77777777" w:rsidTr="007F5DB3">
        <w:trPr>
          <w:trHeight w:val="238"/>
        </w:trPr>
        <w:tc>
          <w:tcPr>
            <w:tcW w:w="3287" w:type="dxa"/>
            <w:vMerge/>
            <w:shd w:val="clear" w:color="auto" w:fill="D9D9D9" w:themeFill="background1" w:themeFillShade="D9"/>
          </w:tcPr>
          <w:p w14:paraId="624859DB"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0CAC0B31" w14:textId="77777777" w:rsidR="007F5DB3" w:rsidRPr="00153450" w:rsidRDefault="007F5DB3" w:rsidP="007F5DB3">
            <w:pPr>
              <w:rPr>
                <w:rFonts w:ascii="Calibri" w:hAnsi="Calibri" w:cs="Calibri"/>
                <w:sz w:val="26"/>
              </w:rPr>
            </w:pPr>
            <w:r w:rsidRPr="00153450">
              <w:rPr>
                <w:sz w:val="26"/>
              </w:rPr>
              <w:t>The size of the theatre</w:t>
            </w:r>
          </w:p>
        </w:tc>
        <w:tc>
          <w:tcPr>
            <w:tcW w:w="704" w:type="dxa"/>
            <w:shd w:val="clear" w:color="auto" w:fill="D9D9D9" w:themeFill="background1" w:themeFillShade="D9"/>
          </w:tcPr>
          <w:p w14:paraId="3F36081B" w14:textId="77777777" w:rsidR="007F5DB3" w:rsidRPr="00153450" w:rsidRDefault="007F5DB3" w:rsidP="007F5DB3">
            <w:pPr>
              <w:rPr>
                <w:rFonts w:ascii="Calibri" w:hAnsi="Calibri" w:cs="Calibri"/>
                <w:sz w:val="26"/>
              </w:rPr>
            </w:pPr>
          </w:p>
        </w:tc>
      </w:tr>
      <w:tr w:rsidR="007F5DB3" w:rsidRPr="00555E21" w14:paraId="619EE851" w14:textId="77777777" w:rsidTr="007F5DB3">
        <w:trPr>
          <w:trHeight w:val="161"/>
        </w:trPr>
        <w:tc>
          <w:tcPr>
            <w:tcW w:w="3287" w:type="dxa"/>
            <w:vMerge w:val="restart"/>
          </w:tcPr>
          <w:p w14:paraId="6CD80ACA" w14:textId="77777777" w:rsidR="007F5DB3" w:rsidRPr="00153450" w:rsidRDefault="007F5DB3" w:rsidP="007F5DB3">
            <w:pPr>
              <w:pStyle w:val="ListParagraph"/>
              <w:numPr>
                <w:ilvl w:val="0"/>
                <w:numId w:val="38"/>
              </w:numPr>
              <w:rPr>
                <w:rFonts w:ascii="Calibri" w:hAnsi="Calibri" w:cs="Calibri"/>
                <w:sz w:val="26"/>
              </w:rPr>
            </w:pPr>
            <w:r w:rsidRPr="00153450">
              <w:rPr>
                <w:sz w:val="26"/>
              </w:rPr>
              <w:t>What does light intensity mean?</w:t>
            </w:r>
          </w:p>
        </w:tc>
        <w:tc>
          <w:tcPr>
            <w:tcW w:w="5528" w:type="dxa"/>
          </w:tcPr>
          <w:p w14:paraId="3722D11C" w14:textId="77777777" w:rsidR="007F5DB3" w:rsidRPr="00153450" w:rsidRDefault="007F5DB3" w:rsidP="007F5DB3">
            <w:pPr>
              <w:rPr>
                <w:rFonts w:ascii="Calibri" w:hAnsi="Calibri" w:cs="Calibri"/>
                <w:sz w:val="26"/>
              </w:rPr>
            </w:pPr>
            <w:r w:rsidRPr="00153450">
              <w:rPr>
                <w:sz w:val="26"/>
              </w:rPr>
              <w:t>How bright or dim the light is</w:t>
            </w:r>
          </w:p>
        </w:tc>
        <w:tc>
          <w:tcPr>
            <w:tcW w:w="704" w:type="dxa"/>
          </w:tcPr>
          <w:p w14:paraId="4DBCDE09" w14:textId="77777777" w:rsidR="007F5DB3" w:rsidRPr="00153450" w:rsidRDefault="007F5DB3" w:rsidP="007F5DB3">
            <w:pPr>
              <w:rPr>
                <w:rFonts w:ascii="Calibri" w:hAnsi="Calibri" w:cs="Calibri"/>
                <w:sz w:val="26"/>
              </w:rPr>
            </w:pPr>
          </w:p>
        </w:tc>
      </w:tr>
      <w:tr w:rsidR="007F5DB3" w:rsidRPr="00555E21" w14:paraId="4F689A76" w14:textId="77777777" w:rsidTr="007F5DB3">
        <w:trPr>
          <w:trHeight w:val="109"/>
        </w:trPr>
        <w:tc>
          <w:tcPr>
            <w:tcW w:w="3287" w:type="dxa"/>
            <w:vMerge/>
          </w:tcPr>
          <w:p w14:paraId="28435E98"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3B90A7AA" w14:textId="77777777" w:rsidR="007F5DB3" w:rsidRPr="00153450" w:rsidRDefault="007F5DB3" w:rsidP="007F5DB3">
            <w:pPr>
              <w:rPr>
                <w:rFonts w:ascii="Calibri" w:hAnsi="Calibri" w:cs="Calibri"/>
                <w:sz w:val="26"/>
              </w:rPr>
            </w:pPr>
            <w:r w:rsidRPr="00153450">
              <w:rPr>
                <w:sz w:val="26"/>
              </w:rPr>
              <w:t>The colour of the light</w:t>
            </w:r>
          </w:p>
        </w:tc>
        <w:tc>
          <w:tcPr>
            <w:tcW w:w="704" w:type="dxa"/>
          </w:tcPr>
          <w:p w14:paraId="377CF24F" w14:textId="77777777" w:rsidR="007F5DB3" w:rsidRPr="00153450" w:rsidRDefault="007F5DB3" w:rsidP="007F5DB3">
            <w:pPr>
              <w:rPr>
                <w:rFonts w:ascii="Calibri" w:hAnsi="Calibri" w:cs="Calibri"/>
                <w:sz w:val="26"/>
              </w:rPr>
            </w:pPr>
          </w:p>
        </w:tc>
      </w:tr>
      <w:tr w:rsidR="007F5DB3" w:rsidRPr="00555E21" w14:paraId="0A872812" w14:textId="77777777" w:rsidTr="007F5DB3">
        <w:trPr>
          <w:trHeight w:val="272"/>
        </w:trPr>
        <w:tc>
          <w:tcPr>
            <w:tcW w:w="3287" w:type="dxa"/>
            <w:vMerge/>
          </w:tcPr>
          <w:p w14:paraId="7AFA91EE" w14:textId="77777777" w:rsidR="007F5DB3" w:rsidRPr="00153450" w:rsidRDefault="007F5DB3" w:rsidP="007F5DB3">
            <w:pPr>
              <w:pStyle w:val="ListParagraph"/>
              <w:numPr>
                <w:ilvl w:val="0"/>
                <w:numId w:val="38"/>
              </w:numPr>
              <w:rPr>
                <w:rFonts w:ascii="Calibri" w:hAnsi="Calibri" w:cs="Calibri"/>
                <w:sz w:val="26"/>
              </w:rPr>
            </w:pPr>
          </w:p>
        </w:tc>
        <w:tc>
          <w:tcPr>
            <w:tcW w:w="5528" w:type="dxa"/>
          </w:tcPr>
          <w:p w14:paraId="79BD5B55" w14:textId="77777777" w:rsidR="007F5DB3" w:rsidRPr="00153450" w:rsidRDefault="007F5DB3" w:rsidP="007F5DB3">
            <w:pPr>
              <w:rPr>
                <w:rFonts w:ascii="Calibri" w:hAnsi="Calibri" w:cs="Calibri"/>
                <w:sz w:val="26"/>
              </w:rPr>
            </w:pPr>
            <w:r w:rsidRPr="00153450">
              <w:rPr>
                <w:sz w:val="26"/>
              </w:rPr>
              <w:t>The shape of the stage</w:t>
            </w:r>
          </w:p>
        </w:tc>
        <w:tc>
          <w:tcPr>
            <w:tcW w:w="704" w:type="dxa"/>
          </w:tcPr>
          <w:p w14:paraId="7065C017" w14:textId="77777777" w:rsidR="007F5DB3" w:rsidRPr="00153450" w:rsidRDefault="007F5DB3" w:rsidP="007F5DB3">
            <w:pPr>
              <w:rPr>
                <w:rFonts w:ascii="Calibri" w:hAnsi="Calibri" w:cs="Calibri"/>
                <w:sz w:val="26"/>
              </w:rPr>
            </w:pPr>
          </w:p>
        </w:tc>
      </w:tr>
      <w:tr w:rsidR="007F5DB3" w:rsidRPr="00555E21" w14:paraId="02C866BC" w14:textId="77777777" w:rsidTr="007F5DB3">
        <w:trPr>
          <w:trHeight w:val="161"/>
        </w:trPr>
        <w:tc>
          <w:tcPr>
            <w:tcW w:w="3287" w:type="dxa"/>
            <w:vMerge w:val="restart"/>
            <w:shd w:val="clear" w:color="auto" w:fill="D9D9D9" w:themeFill="background1" w:themeFillShade="D9"/>
          </w:tcPr>
          <w:p w14:paraId="7E18FBCC" w14:textId="77777777" w:rsidR="007F5DB3" w:rsidRPr="00153450" w:rsidRDefault="007F5DB3" w:rsidP="007F5DB3">
            <w:pPr>
              <w:pStyle w:val="ListParagraph"/>
              <w:numPr>
                <w:ilvl w:val="0"/>
                <w:numId w:val="38"/>
              </w:numPr>
              <w:rPr>
                <w:rFonts w:ascii="Calibri" w:hAnsi="Calibri" w:cs="Calibri"/>
                <w:sz w:val="26"/>
              </w:rPr>
            </w:pPr>
            <w:r w:rsidRPr="00153450">
              <w:rPr>
                <w:sz w:val="26"/>
              </w:rPr>
              <w:t>What effect can a low lighting angle create?</w:t>
            </w:r>
          </w:p>
        </w:tc>
        <w:tc>
          <w:tcPr>
            <w:tcW w:w="5528" w:type="dxa"/>
            <w:shd w:val="clear" w:color="auto" w:fill="D9D9D9" w:themeFill="background1" w:themeFillShade="D9"/>
          </w:tcPr>
          <w:p w14:paraId="1F80C955" w14:textId="77777777" w:rsidR="007F5DB3" w:rsidRPr="00153450" w:rsidRDefault="007F5DB3" w:rsidP="007F5DB3">
            <w:pPr>
              <w:rPr>
                <w:rFonts w:ascii="Calibri" w:hAnsi="Calibri" w:cs="Calibri"/>
                <w:sz w:val="26"/>
              </w:rPr>
            </w:pPr>
            <w:r w:rsidRPr="00153450">
              <w:rPr>
                <w:sz w:val="26"/>
              </w:rPr>
              <w:t>Shadows and dramatic mood</w:t>
            </w:r>
          </w:p>
        </w:tc>
        <w:tc>
          <w:tcPr>
            <w:tcW w:w="704" w:type="dxa"/>
            <w:shd w:val="clear" w:color="auto" w:fill="D9D9D9" w:themeFill="background1" w:themeFillShade="D9"/>
          </w:tcPr>
          <w:p w14:paraId="2AB87E0C" w14:textId="77777777" w:rsidR="007F5DB3" w:rsidRPr="00153450" w:rsidRDefault="007F5DB3" w:rsidP="007F5DB3">
            <w:pPr>
              <w:rPr>
                <w:rFonts w:ascii="Calibri" w:hAnsi="Calibri" w:cs="Calibri"/>
                <w:sz w:val="26"/>
              </w:rPr>
            </w:pPr>
          </w:p>
        </w:tc>
      </w:tr>
      <w:tr w:rsidR="007F5DB3" w:rsidRPr="00555E21" w14:paraId="10F237B3" w14:textId="77777777" w:rsidTr="007F5DB3">
        <w:trPr>
          <w:trHeight w:val="91"/>
        </w:trPr>
        <w:tc>
          <w:tcPr>
            <w:tcW w:w="3287" w:type="dxa"/>
            <w:vMerge/>
            <w:shd w:val="clear" w:color="auto" w:fill="D9D9D9" w:themeFill="background1" w:themeFillShade="D9"/>
          </w:tcPr>
          <w:p w14:paraId="5D19DBA3"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440BF5E7" w14:textId="77777777" w:rsidR="007F5DB3" w:rsidRPr="00153450" w:rsidRDefault="007F5DB3" w:rsidP="007F5DB3">
            <w:pPr>
              <w:rPr>
                <w:rFonts w:ascii="Calibri" w:hAnsi="Calibri" w:cs="Calibri"/>
                <w:sz w:val="26"/>
              </w:rPr>
            </w:pPr>
            <w:r w:rsidRPr="00153450">
              <w:rPr>
                <w:sz w:val="26"/>
              </w:rPr>
              <w:t>A bright, happy atmosphere</w:t>
            </w:r>
          </w:p>
        </w:tc>
        <w:tc>
          <w:tcPr>
            <w:tcW w:w="704" w:type="dxa"/>
            <w:shd w:val="clear" w:color="auto" w:fill="D9D9D9" w:themeFill="background1" w:themeFillShade="D9"/>
          </w:tcPr>
          <w:p w14:paraId="19E568CD" w14:textId="77777777" w:rsidR="007F5DB3" w:rsidRPr="00153450" w:rsidRDefault="007F5DB3" w:rsidP="007F5DB3">
            <w:pPr>
              <w:rPr>
                <w:rFonts w:ascii="Calibri" w:hAnsi="Calibri" w:cs="Calibri"/>
                <w:sz w:val="26"/>
              </w:rPr>
            </w:pPr>
          </w:p>
        </w:tc>
      </w:tr>
      <w:tr w:rsidR="007F5DB3" w:rsidRPr="00555E21" w14:paraId="74418DAE" w14:textId="77777777" w:rsidTr="007F5DB3">
        <w:trPr>
          <w:trHeight w:val="248"/>
        </w:trPr>
        <w:tc>
          <w:tcPr>
            <w:tcW w:w="3287" w:type="dxa"/>
            <w:vMerge/>
            <w:shd w:val="clear" w:color="auto" w:fill="D9D9D9" w:themeFill="background1" w:themeFillShade="D9"/>
          </w:tcPr>
          <w:p w14:paraId="374F7C7C" w14:textId="77777777" w:rsidR="007F5DB3" w:rsidRPr="00153450" w:rsidRDefault="007F5DB3" w:rsidP="007F5DB3">
            <w:pPr>
              <w:pStyle w:val="ListParagraph"/>
              <w:numPr>
                <w:ilvl w:val="0"/>
                <w:numId w:val="38"/>
              </w:numPr>
              <w:rPr>
                <w:rFonts w:ascii="Calibri" w:hAnsi="Calibri" w:cs="Calibri"/>
                <w:sz w:val="26"/>
              </w:rPr>
            </w:pPr>
          </w:p>
        </w:tc>
        <w:tc>
          <w:tcPr>
            <w:tcW w:w="5528" w:type="dxa"/>
            <w:shd w:val="clear" w:color="auto" w:fill="D9D9D9" w:themeFill="background1" w:themeFillShade="D9"/>
          </w:tcPr>
          <w:p w14:paraId="7F676C32" w14:textId="77777777" w:rsidR="007F5DB3" w:rsidRPr="00153450" w:rsidRDefault="007F5DB3" w:rsidP="007F5DB3">
            <w:pPr>
              <w:rPr>
                <w:rFonts w:ascii="Calibri" w:hAnsi="Calibri" w:cs="Calibri"/>
                <w:sz w:val="26"/>
              </w:rPr>
            </w:pPr>
            <w:r w:rsidRPr="00153450">
              <w:rPr>
                <w:sz w:val="26"/>
              </w:rPr>
              <w:t>No shadows at all</w:t>
            </w:r>
          </w:p>
        </w:tc>
        <w:tc>
          <w:tcPr>
            <w:tcW w:w="704" w:type="dxa"/>
            <w:shd w:val="clear" w:color="auto" w:fill="D9D9D9" w:themeFill="background1" w:themeFillShade="D9"/>
          </w:tcPr>
          <w:p w14:paraId="3DAEC17C" w14:textId="77777777" w:rsidR="007F5DB3" w:rsidRPr="00153450" w:rsidRDefault="007F5DB3" w:rsidP="007F5DB3">
            <w:pPr>
              <w:rPr>
                <w:rFonts w:ascii="Calibri" w:hAnsi="Calibri" w:cs="Calibri"/>
                <w:sz w:val="26"/>
              </w:rPr>
            </w:pPr>
          </w:p>
        </w:tc>
      </w:tr>
      <w:tr w:rsidR="007F5DB3" w:rsidRPr="00555E21" w14:paraId="1AA0DCA9" w14:textId="77777777" w:rsidTr="007F5DB3">
        <w:trPr>
          <w:trHeight w:val="162"/>
        </w:trPr>
        <w:tc>
          <w:tcPr>
            <w:tcW w:w="3287" w:type="dxa"/>
            <w:vMerge w:val="restart"/>
          </w:tcPr>
          <w:p w14:paraId="11E55209" w14:textId="77777777" w:rsidR="007F5DB3" w:rsidRPr="00153450" w:rsidRDefault="007F5DB3" w:rsidP="007F5DB3">
            <w:pPr>
              <w:pStyle w:val="ListParagraph"/>
              <w:numPr>
                <w:ilvl w:val="0"/>
                <w:numId w:val="38"/>
              </w:numPr>
              <w:rPr>
                <w:rFonts w:ascii="Calibri" w:hAnsi="Calibri" w:cs="Calibri"/>
                <w:sz w:val="26"/>
              </w:rPr>
            </w:pPr>
            <w:r w:rsidRPr="00153450">
              <w:rPr>
                <w:sz w:val="26"/>
              </w:rPr>
              <w:t>Why might a lighting designer use different intensities of light?</w:t>
            </w:r>
          </w:p>
        </w:tc>
        <w:tc>
          <w:tcPr>
            <w:tcW w:w="5528" w:type="dxa"/>
          </w:tcPr>
          <w:p w14:paraId="2588E6A2" w14:textId="77777777" w:rsidR="007F5DB3" w:rsidRPr="00153450" w:rsidRDefault="007F5DB3" w:rsidP="007F5DB3">
            <w:pPr>
              <w:rPr>
                <w:rFonts w:ascii="Calibri" w:hAnsi="Calibri" w:cs="Calibri"/>
                <w:sz w:val="26"/>
              </w:rPr>
            </w:pPr>
            <w:r w:rsidRPr="00153450">
              <w:rPr>
                <w:sz w:val="26"/>
              </w:rPr>
              <w:t>To control mood, focus, and atmosphere on stage</w:t>
            </w:r>
          </w:p>
        </w:tc>
        <w:tc>
          <w:tcPr>
            <w:tcW w:w="704" w:type="dxa"/>
          </w:tcPr>
          <w:p w14:paraId="100493A5" w14:textId="77777777" w:rsidR="007F5DB3" w:rsidRPr="00153450" w:rsidRDefault="007F5DB3" w:rsidP="007F5DB3">
            <w:pPr>
              <w:rPr>
                <w:rFonts w:ascii="Calibri" w:hAnsi="Calibri" w:cs="Calibri"/>
                <w:sz w:val="26"/>
              </w:rPr>
            </w:pPr>
          </w:p>
        </w:tc>
      </w:tr>
      <w:tr w:rsidR="007F5DB3" w:rsidRPr="00555E21" w14:paraId="371551CB" w14:textId="77777777" w:rsidTr="007F5DB3">
        <w:trPr>
          <w:trHeight w:val="177"/>
        </w:trPr>
        <w:tc>
          <w:tcPr>
            <w:tcW w:w="3287" w:type="dxa"/>
            <w:vMerge/>
          </w:tcPr>
          <w:p w14:paraId="283E1052" w14:textId="77777777" w:rsidR="007F5DB3" w:rsidRPr="00153450" w:rsidRDefault="007F5DB3" w:rsidP="007F5DB3">
            <w:pPr>
              <w:rPr>
                <w:rFonts w:ascii="Calibri" w:hAnsi="Calibri" w:cs="Calibri"/>
                <w:sz w:val="26"/>
              </w:rPr>
            </w:pPr>
          </w:p>
        </w:tc>
        <w:tc>
          <w:tcPr>
            <w:tcW w:w="5528" w:type="dxa"/>
          </w:tcPr>
          <w:p w14:paraId="7004D3DB" w14:textId="77777777" w:rsidR="007F5DB3" w:rsidRPr="00153450" w:rsidRDefault="007F5DB3" w:rsidP="007F5DB3">
            <w:pPr>
              <w:rPr>
                <w:rFonts w:ascii="Calibri" w:hAnsi="Calibri" w:cs="Calibri"/>
                <w:sz w:val="26"/>
              </w:rPr>
            </w:pPr>
            <w:r w:rsidRPr="00153450">
              <w:rPr>
                <w:sz w:val="26"/>
              </w:rPr>
              <w:t>To make actors disappear</w:t>
            </w:r>
          </w:p>
        </w:tc>
        <w:tc>
          <w:tcPr>
            <w:tcW w:w="704" w:type="dxa"/>
          </w:tcPr>
          <w:p w14:paraId="04407000" w14:textId="77777777" w:rsidR="007F5DB3" w:rsidRPr="00153450" w:rsidRDefault="007F5DB3" w:rsidP="007F5DB3">
            <w:pPr>
              <w:rPr>
                <w:rFonts w:ascii="Calibri" w:hAnsi="Calibri" w:cs="Calibri"/>
                <w:sz w:val="26"/>
              </w:rPr>
            </w:pPr>
          </w:p>
        </w:tc>
      </w:tr>
    </w:tbl>
    <w:p w14:paraId="312C6FCB" w14:textId="77777777" w:rsidR="007B0B05" w:rsidRDefault="007B0B05" w:rsidP="007B0B05">
      <w:pPr>
        <w:jc w:val="center"/>
        <w:rPr>
          <w:rFonts w:ascii="Adobe Hebrew" w:hAnsi="Adobe Hebrew" w:cs="Adobe Hebrew"/>
          <w:sz w:val="96"/>
        </w:rPr>
      </w:pPr>
    </w:p>
    <w:p w14:paraId="3E9F35D6" w14:textId="4DD3217D" w:rsidR="007B0B05" w:rsidRDefault="007B0B05" w:rsidP="007B0B05">
      <w:pPr>
        <w:jc w:val="center"/>
        <w:rPr>
          <w:rFonts w:ascii="Adobe Hebrew" w:hAnsi="Adobe Hebrew" w:cs="Adobe Hebrew"/>
          <w:sz w:val="96"/>
        </w:rPr>
      </w:pPr>
    </w:p>
    <w:p w14:paraId="37B889A2" w14:textId="77777777" w:rsidR="00F742E8" w:rsidRDefault="00F742E8" w:rsidP="007B0B05">
      <w:pPr>
        <w:jc w:val="center"/>
        <w:rPr>
          <w:rFonts w:ascii="Adobe Hebrew" w:hAnsi="Adobe Hebrew" w:cs="Adobe Hebrew"/>
          <w:sz w:val="96"/>
        </w:rPr>
      </w:pPr>
    </w:p>
    <w:p w14:paraId="0C959D46" w14:textId="77777777" w:rsidR="00F742E8" w:rsidRPr="0006405C" w:rsidRDefault="00F742E8" w:rsidP="00F742E8">
      <w:pPr>
        <w:jc w:val="center"/>
        <w:rPr>
          <w:rFonts w:ascii="Calibri" w:hAnsi="Calibri" w:cs="Calibri"/>
          <w:sz w:val="96"/>
          <w:szCs w:val="96"/>
        </w:rPr>
      </w:pPr>
      <w:r w:rsidRPr="0006405C">
        <w:rPr>
          <w:rFonts w:ascii="Calibri" w:hAnsi="Calibri" w:cs="Calibri"/>
          <w:sz w:val="96"/>
          <w:szCs w:val="96"/>
        </w:rPr>
        <w:t xml:space="preserve">TOPIC 3 </w:t>
      </w:r>
    </w:p>
    <w:p w14:paraId="62BF2C44" w14:textId="38350726" w:rsidR="00F742E8" w:rsidRPr="0006405C" w:rsidRDefault="003721F4" w:rsidP="00F742E8">
      <w:pPr>
        <w:jc w:val="center"/>
        <w:rPr>
          <w:rFonts w:ascii="Calibri" w:hAnsi="Calibri" w:cs="Calibri"/>
          <w:sz w:val="96"/>
          <w:szCs w:val="96"/>
        </w:rPr>
      </w:pPr>
      <w:r>
        <w:rPr>
          <w:rFonts w:ascii="Calibri" w:hAnsi="Calibri" w:cs="Calibri"/>
          <w:sz w:val="96"/>
          <w:szCs w:val="96"/>
        </w:rPr>
        <w:t xml:space="preserve">Commedia Dell’arte </w:t>
      </w:r>
    </w:p>
    <w:p w14:paraId="3E2249E6" w14:textId="61B936D2" w:rsidR="007B0B05" w:rsidRPr="00927832" w:rsidRDefault="007B0B05" w:rsidP="00415EBC">
      <w:pPr>
        <w:tabs>
          <w:tab w:val="left" w:pos="3114"/>
        </w:tabs>
        <w:rPr>
          <w:rFonts w:ascii="Calibri" w:hAnsi="Calibri" w:cs="Calibri"/>
          <w:sz w:val="12"/>
          <w:szCs w:val="12"/>
        </w:rPr>
      </w:pPr>
    </w:p>
    <w:p w14:paraId="56CDBDE8" w14:textId="19D6DB4D"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12864" behindDoc="1" locked="0" layoutInCell="1" allowOverlap="1" wp14:anchorId="249C6BCF" wp14:editId="19A9A9F1">
                <wp:simplePos x="0" y="0"/>
                <wp:positionH relativeFrom="margin">
                  <wp:posOffset>-396875</wp:posOffset>
                </wp:positionH>
                <wp:positionV relativeFrom="page">
                  <wp:posOffset>2445385</wp:posOffset>
                </wp:positionV>
                <wp:extent cx="6716395" cy="7039610"/>
                <wp:effectExtent l="0" t="0" r="27305" b="27940"/>
                <wp:wrapSquare wrapText="bothSides"/>
                <wp:docPr id="1468340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0396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AFE1EF0" w14:textId="08276F72" w:rsidR="007F5DB3" w:rsidRPr="002875A8" w:rsidRDefault="007F5DB3" w:rsidP="002875A8">
                            <w:pPr>
                              <w:pStyle w:val="paragraph"/>
                              <w:spacing w:before="0" w:beforeAutospacing="0" w:after="0" w:afterAutospacing="0"/>
                              <w:jc w:val="center"/>
                              <w:textAlignment w:val="baseline"/>
                              <w:rPr>
                                <w:rFonts w:ascii="Calibri" w:eastAsiaTheme="majorEastAsia" w:hAnsi="Calibri" w:cs="Calibri"/>
                                <w:sz w:val="28"/>
                                <w:lang w:val="en-US"/>
                              </w:rPr>
                            </w:pPr>
                            <w:r w:rsidRPr="002875A8">
                              <w:rPr>
                                <w:rFonts w:ascii="Calibri" w:eastAsiaTheme="majorEastAsia" w:hAnsi="Calibri" w:cs="Calibri"/>
                                <w:sz w:val="28"/>
                                <w:lang w:val="en-US"/>
                              </w:rPr>
                              <w:t xml:space="preserve">“My money! Don’t you dare come near my </w:t>
                            </w:r>
                            <w:proofErr w:type="gramStart"/>
                            <w:r w:rsidRPr="002875A8">
                              <w:rPr>
                                <w:rFonts w:ascii="Calibri" w:eastAsiaTheme="majorEastAsia" w:hAnsi="Calibri" w:cs="Calibri"/>
                                <w:sz w:val="28"/>
                                <w:lang w:val="en-US"/>
                              </w:rPr>
                              <w:t>money!</w:t>
                            </w:r>
                            <w:proofErr w:type="gramEnd"/>
                            <w:r w:rsidRPr="002875A8">
                              <w:rPr>
                                <w:rFonts w:ascii="Calibri" w:eastAsiaTheme="majorEastAsia" w:hAnsi="Calibri" w:cs="Calibri"/>
                                <w:sz w:val="28"/>
                                <w:lang w:val="en-US"/>
                              </w:rPr>
                              <w:t>”</w:t>
                            </w:r>
                          </w:p>
                          <w:p w14:paraId="01F5D0A8" w14:textId="6740C68A" w:rsidR="007F5DB3" w:rsidRDefault="007F5DB3" w:rsidP="0006322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A5BF0C"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B9F05E7"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2EB240E4"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77039BB"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76378AC"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3E195219"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6C6F6D69"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04910D1D" w14:textId="536D4966" w:rsidR="007F5DB3" w:rsidRPr="00522B55" w:rsidRDefault="007F5DB3" w:rsidP="000F2E2A">
                            <w:pPr>
                              <w:pStyle w:val="paragraph"/>
                              <w:spacing w:before="0" w:beforeAutospacing="0" w:after="0" w:afterAutospacing="0"/>
                              <w:textAlignment w:val="baseline"/>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C6BCF" id="_x0000_s1093" type="#_x0000_t202" style="position:absolute;margin-left:-31.25pt;margin-top:192.55pt;width:528.85pt;height:554.3pt;z-index:-251503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" fillcolor="white [3201]" strokecolor="black [3200]" strokeweight="1.5pt">
                <v:textbox>
                  <w:txbxContent>
                    <w:p w14:paraId="7AFE1EF0" w14:textId="08276F72" w:rsidR="007F5DB3" w:rsidRPr="002875A8" w:rsidRDefault="007F5DB3" w:rsidP="002875A8">
                      <w:pPr>
                        <w:pStyle w:val="paragraph"/>
                        <w:spacing w:before="0" w:beforeAutospacing="0" w:after="0" w:afterAutospacing="0"/>
                        <w:jc w:val="center"/>
                        <w:textAlignment w:val="baseline"/>
                        <w:rPr>
                          <w:rFonts w:ascii="Calibri" w:eastAsiaTheme="majorEastAsia" w:hAnsi="Calibri" w:cs="Calibri"/>
                          <w:sz w:val="28"/>
                          <w:lang w:val="en-US"/>
                        </w:rPr>
                      </w:pPr>
                      <w:r w:rsidRPr="002875A8">
                        <w:rPr>
                          <w:rFonts w:ascii="Calibri" w:eastAsiaTheme="majorEastAsia" w:hAnsi="Calibri" w:cs="Calibri"/>
                          <w:sz w:val="28"/>
                          <w:lang w:val="en-US"/>
                        </w:rPr>
                        <w:t xml:space="preserve">“My money! Don’t you dare come near my </w:t>
                      </w:r>
                      <w:proofErr w:type="gramStart"/>
                      <w:r w:rsidRPr="002875A8">
                        <w:rPr>
                          <w:rFonts w:ascii="Calibri" w:eastAsiaTheme="majorEastAsia" w:hAnsi="Calibri" w:cs="Calibri"/>
                          <w:sz w:val="28"/>
                          <w:lang w:val="en-US"/>
                        </w:rPr>
                        <w:t>money!</w:t>
                      </w:r>
                      <w:proofErr w:type="gramEnd"/>
                      <w:r w:rsidRPr="002875A8">
                        <w:rPr>
                          <w:rFonts w:ascii="Calibri" w:eastAsiaTheme="majorEastAsia" w:hAnsi="Calibri" w:cs="Calibri"/>
                          <w:sz w:val="28"/>
                          <w:lang w:val="en-US"/>
                        </w:rPr>
                        <w:t>”</w:t>
                      </w:r>
                    </w:p>
                    <w:p w14:paraId="01F5D0A8" w14:textId="6740C68A" w:rsidR="007F5DB3" w:rsidRDefault="007F5DB3" w:rsidP="0006322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8"/>
                          <w:szCs w:val="28"/>
                          <w:lang w:val="en-US"/>
                        </w:rPr>
                        <w:t>_____________________________________________________________________________</w:t>
                      </w:r>
                      <w:r>
                        <w:rPr>
                          <w:rStyle w:val="eop"/>
                          <w:rFonts w:ascii="Calibri" w:eastAsiaTheme="majorEastAsia" w:hAnsi="Calibri" w:cs="Calibri"/>
                        </w:rPr>
                        <w:t> </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A5BF0C"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4B9F05E7"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2EB240E4"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077039BB"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776378AC"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3E195219"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6C6F6D69"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04910D1D" w14:textId="536D4966" w:rsidR="007F5DB3" w:rsidRPr="00522B55" w:rsidRDefault="007F5DB3" w:rsidP="000F2E2A">
                      <w:pPr>
                        <w:pStyle w:val="paragraph"/>
                        <w:spacing w:before="0" w:beforeAutospacing="0" w:after="0" w:afterAutospacing="0"/>
                        <w:textAlignment w:val="baseline"/>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3888" behindDoc="0" locked="0" layoutInCell="1" allowOverlap="1" wp14:anchorId="2DFB641E" wp14:editId="460FFB4E">
                <wp:simplePos x="0" y="0"/>
                <wp:positionH relativeFrom="margin">
                  <wp:posOffset>4978079</wp:posOffset>
                </wp:positionH>
                <wp:positionV relativeFrom="page">
                  <wp:posOffset>1240752</wp:posOffset>
                </wp:positionV>
                <wp:extent cx="1334770" cy="973455"/>
                <wp:effectExtent l="0" t="0" r="17780" b="17145"/>
                <wp:wrapSquare wrapText="bothSides"/>
                <wp:docPr id="188511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77B292D" w14:textId="77777777" w:rsidR="007F5DB3" w:rsidRDefault="007F5DB3"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B641E" id="_x0000_s1094" type="#_x0000_t202" style="position:absolute;margin-left:391.95pt;margin-top:97.7pt;width:105.1pt;height:76.65pt;z-index:251813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" fillcolor="white [3201]" strokecolor="black [3200]" strokeweight="1.5pt">
                <v:textbox>
                  <w:txbxContent>
                    <w:p w14:paraId="677B292D" w14:textId="77777777" w:rsidR="007F5DB3" w:rsidRDefault="007F5DB3" w:rsidP="0006322B">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1840" behindDoc="1" locked="0" layoutInCell="1" allowOverlap="1" wp14:anchorId="53345AE6" wp14:editId="5FCE4CF9">
                <wp:simplePos x="0" y="0"/>
                <wp:positionH relativeFrom="margin">
                  <wp:posOffset>-396875</wp:posOffset>
                </wp:positionH>
                <wp:positionV relativeFrom="page">
                  <wp:posOffset>583565</wp:posOffset>
                </wp:positionV>
                <wp:extent cx="6710045" cy="1773555"/>
                <wp:effectExtent l="0" t="0" r="14605" b="17145"/>
                <wp:wrapSquare wrapText="bothSides"/>
                <wp:docPr id="1494584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735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DF4069" w14:textId="70B271D6" w:rsidR="007F5DB3" w:rsidRDefault="008417E9" w:rsidP="00B54340">
                            <w:r>
                              <w:rPr>
                                <w:b/>
                                <w:sz w:val="26"/>
                              </w:rPr>
                              <w:t>Task one</w:t>
                            </w:r>
                            <w:r w:rsidR="007F5DB3" w:rsidRPr="004072CA">
                              <w:rPr>
                                <w:b/>
                                <w:sz w:val="26"/>
                              </w:rPr>
                              <w:t xml:space="preserve">- </w:t>
                            </w:r>
                            <w:r w:rsidR="007F5DB3">
                              <w:rPr>
                                <w:b/>
                                <w:sz w:val="26"/>
                              </w:rPr>
                              <w:t xml:space="preserve">Commedia Dell’arte </w:t>
                            </w:r>
                            <w:r w:rsidR="007F5DB3" w:rsidRPr="004072CA">
                              <w:rPr>
                                <w:b/>
                                <w:sz w:val="26"/>
                              </w:rPr>
                              <w:t>Written</w:t>
                            </w:r>
                            <w:r w:rsidR="007F5DB3">
                              <w:t xml:space="preserve">: </w:t>
                            </w:r>
                          </w:p>
                          <w:p w14:paraId="232C8D63" w14:textId="0C097754"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F38E49B" w14:textId="77777777" w:rsidR="007F5DB3" w:rsidRPr="004C4DB0" w:rsidRDefault="007F5DB3"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A6FFC0" w14:textId="77777777" w:rsidR="007F5DB3" w:rsidRPr="004C4DB0" w:rsidRDefault="007F5DB3" w:rsidP="0006322B">
                            <w:r w:rsidRPr="004C4DB0">
                              <w:rPr>
                                <w:lang w:val="en-GB"/>
                              </w:rPr>
                              <w:t>Highlight every key term that you use.</w:t>
                            </w:r>
                            <w:r w:rsidRPr="004C4DB0">
                              <w:rPr>
                                <w:rFonts w:ascii="Arial" w:hAnsi="Arial" w:cs="Arial"/>
                                <w:lang w:val="en-GB"/>
                              </w:rPr>
                              <w:t> </w:t>
                            </w:r>
                            <w:r w:rsidRPr="004C4DB0">
                              <w:t> </w:t>
                            </w:r>
                          </w:p>
                          <w:p w14:paraId="55AE42E3" w14:textId="77777777" w:rsidR="007F5DB3" w:rsidRPr="004C4DB0" w:rsidRDefault="007F5DB3"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1948EC03" w14:textId="77777777" w:rsidR="007F5DB3" w:rsidRPr="004C4DB0" w:rsidRDefault="007F5DB3" w:rsidP="0006322B">
                            <w:r w:rsidRPr="004C4DB0">
                              <w:rPr>
                                <w:noProof/>
                                <w:lang w:val="en-GB" w:eastAsia="en-GB"/>
                              </w:rPr>
                              <w:drawing>
                                <wp:inline distT="0" distB="0" distL="0" distR="0" wp14:anchorId="01C753CC" wp14:editId="56E67D85">
                                  <wp:extent cx="5897880" cy="411480"/>
                                  <wp:effectExtent l="0" t="0" r="7620" b="7620"/>
                                  <wp:docPr id="872860747"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1D92F7FF" w14:textId="77777777" w:rsidR="007F5DB3" w:rsidRPr="004C4DB0" w:rsidRDefault="007F5DB3" w:rsidP="0006322B">
                            <w:r w:rsidRPr="004C4DB0">
                              <w:t> </w:t>
                            </w:r>
                          </w:p>
                          <w:p w14:paraId="2A40C15D" w14:textId="77777777" w:rsidR="007F5DB3" w:rsidRPr="004C4DB0" w:rsidRDefault="007F5DB3" w:rsidP="0006322B">
                            <w:r w:rsidRPr="004C4DB0">
                              <w:t> </w:t>
                            </w:r>
                          </w:p>
                          <w:p w14:paraId="1146CA74" w14:textId="77777777" w:rsidR="007F5DB3" w:rsidRPr="004C4DB0" w:rsidRDefault="007F5DB3" w:rsidP="0006322B">
                            <w:r w:rsidRPr="004C4DB0">
                              <w:t>“Why did you do that? </w:t>
                            </w:r>
                          </w:p>
                          <w:p w14:paraId="63D18A6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8B8399B" w14:textId="77777777" w:rsidR="007F5DB3" w:rsidRPr="004C4DB0" w:rsidRDefault="007F5DB3" w:rsidP="0006322B">
                            <w:r w:rsidRPr="004C4DB0">
                              <w:t>Can’t you see she is upset? </w:t>
                            </w:r>
                          </w:p>
                          <w:p w14:paraId="4E86F07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C4A495" w14:textId="77777777" w:rsidR="007F5DB3" w:rsidRDefault="007F5DB3"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45AE6" id="_x0000_s1095" type="#_x0000_t202" style="position:absolute;margin-left:-31.25pt;margin-top:45.95pt;width:528.35pt;height:139.65pt;z-index:-251504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" fillcolor="white [3201]" strokecolor="black [3200]" strokeweight="1.5pt">
                <v:textbox>
                  <w:txbxContent>
                    <w:p w14:paraId="04DF4069" w14:textId="70B271D6" w:rsidR="007F5DB3" w:rsidRDefault="008417E9" w:rsidP="00B54340">
                      <w:r>
                        <w:rPr>
                          <w:b/>
                          <w:sz w:val="26"/>
                        </w:rPr>
                        <w:t>Task one</w:t>
                      </w:r>
                      <w:r w:rsidR="007F5DB3" w:rsidRPr="004072CA">
                        <w:rPr>
                          <w:b/>
                          <w:sz w:val="26"/>
                        </w:rPr>
                        <w:t xml:space="preserve">- </w:t>
                      </w:r>
                      <w:r w:rsidR="007F5DB3">
                        <w:rPr>
                          <w:b/>
                          <w:sz w:val="26"/>
                        </w:rPr>
                        <w:t xml:space="preserve">Commedia Dell’arte </w:t>
                      </w:r>
                      <w:r w:rsidR="007F5DB3" w:rsidRPr="004072CA">
                        <w:rPr>
                          <w:b/>
                          <w:sz w:val="26"/>
                        </w:rPr>
                        <w:t>Written</w:t>
                      </w:r>
                      <w:r w:rsidR="007F5DB3">
                        <w:t xml:space="preserve">: </w:t>
                      </w:r>
                    </w:p>
                    <w:p w14:paraId="232C8D63" w14:textId="0C097754"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F38E49B" w14:textId="77777777" w:rsidR="007F5DB3" w:rsidRPr="004C4DB0" w:rsidRDefault="007F5DB3"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44A6FFC0" w14:textId="77777777" w:rsidR="007F5DB3" w:rsidRPr="004C4DB0" w:rsidRDefault="007F5DB3" w:rsidP="0006322B">
                      <w:r w:rsidRPr="004C4DB0">
                        <w:rPr>
                          <w:lang w:val="en-GB"/>
                        </w:rPr>
                        <w:t>Highlight every key term that you use.</w:t>
                      </w:r>
                      <w:r w:rsidRPr="004C4DB0">
                        <w:rPr>
                          <w:rFonts w:ascii="Arial" w:hAnsi="Arial" w:cs="Arial"/>
                          <w:lang w:val="en-GB"/>
                        </w:rPr>
                        <w:t> </w:t>
                      </w:r>
                      <w:r w:rsidRPr="004C4DB0">
                        <w:t> </w:t>
                      </w:r>
                    </w:p>
                    <w:p w14:paraId="55AE42E3" w14:textId="77777777" w:rsidR="007F5DB3" w:rsidRPr="004C4DB0" w:rsidRDefault="007F5DB3"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1948EC03" w14:textId="77777777" w:rsidR="007F5DB3" w:rsidRPr="004C4DB0" w:rsidRDefault="007F5DB3" w:rsidP="0006322B">
                      <w:r w:rsidRPr="004C4DB0">
                        <w:rPr>
                          <w:noProof/>
                          <w:lang w:val="en-GB" w:eastAsia="en-GB"/>
                        </w:rPr>
                        <w:drawing>
                          <wp:inline distT="0" distB="0" distL="0" distR="0" wp14:anchorId="01C753CC" wp14:editId="56E67D85">
                            <wp:extent cx="5897880" cy="411480"/>
                            <wp:effectExtent l="0" t="0" r="7620" b="7620"/>
                            <wp:docPr id="872860747"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1D92F7FF" w14:textId="77777777" w:rsidR="007F5DB3" w:rsidRPr="004C4DB0" w:rsidRDefault="007F5DB3" w:rsidP="0006322B">
                      <w:r w:rsidRPr="004C4DB0">
                        <w:t> </w:t>
                      </w:r>
                    </w:p>
                    <w:p w14:paraId="2A40C15D" w14:textId="77777777" w:rsidR="007F5DB3" w:rsidRPr="004C4DB0" w:rsidRDefault="007F5DB3" w:rsidP="0006322B">
                      <w:r w:rsidRPr="004C4DB0">
                        <w:t> </w:t>
                      </w:r>
                    </w:p>
                    <w:p w14:paraId="1146CA74" w14:textId="77777777" w:rsidR="007F5DB3" w:rsidRPr="004C4DB0" w:rsidRDefault="007F5DB3" w:rsidP="0006322B">
                      <w:r w:rsidRPr="004C4DB0">
                        <w:t>“Why did you do that? </w:t>
                      </w:r>
                    </w:p>
                    <w:p w14:paraId="63D18A6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8B8399B" w14:textId="77777777" w:rsidR="007F5DB3" w:rsidRPr="004C4DB0" w:rsidRDefault="007F5DB3" w:rsidP="0006322B">
                      <w:r w:rsidRPr="004C4DB0">
                        <w:t>Can’t you see she is upset? </w:t>
                      </w:r>
                    </w:p>
                    <w:p w14:paraId="4E86F07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C4A495" w14:textId="77777777" w:rsidR="007F5DB3" w:rsidRDefault="007F5DB3" w:rsidP="0006322B"/>
                  </w:txbxContent>
                </v:textbox>
                <w10:wrap type="square" anchorx="margin" anchory="page"/>
              </v:shape>
            </w:pict>
          </mc:Fallback>
        </mc:AlternateContent>
      </w:r>
    </w:p>
    <w:p w14:paraId="09C22044" w14:textId="3F73031D" w:rsidR="00B54340" w:rsidRDefault="008417E9" w:rsidP="00B54340">
      <w:pPr>
        <w:jc w:val="center"/>
        <w:rPr>
          <w:noProof/>
          <w:lang w:val="en-GB" w:eastAsia="en-GB"/>
        </w:rPr>
      </w:pPr>
      <w:r>
        <w:rPr>
          <w:rFonts w:ascii="Calibri" w:hAnsi="Calibri" w:cs="Calibri"/>
          <w:noProof/>
          <w:sz w:val="32"/>
          <w:u w:val="single"/>
          <w:lang w:val="en-GB" w:eastAsia="en-GB"/>
        </w:rPr>
        <w:lastRenderedPageBreak/>
        <w:t>Task one</w:t>
      </w:r>
      <w:r w:rsidR="00B54340" w:rsidRPr="004072CA">
        <w:rPr>
          <w:rFonts w:ascii="Calibri" w:hAnsi="Calibri" w:cs="Calibri"/>
          <w:noProof/>
          <w:sz w:val="32"/>
          <w:u w:val="single"/>
          <w:lang w:val="en-GB" w:eastAsia="en-GB"/>
        </w:rPr>
        <w:t xml:space="preserve"> - </w:t>
      </w:r>
      <w:r w:rsidR="007B3629">
        <w:rPr>
          <w:rFonts w:ascii="Calibri" w:hAnsi="Calibri" w:cs="Calibri"/>
          <w:noProof/>
          <w:sz w:val="32"/>
          <w:u w:val="single"/>
          <w:lang w:val="en-GB" w:eastAsia="en-GB"/>
        </w:rPr>
        <w:t xml:space="preserve">Commedia Dell’arte </w:t>
      </w:r>
      <w:r w:rsidR="00B54340" w:rsidRPr="004072CA">
        <w:rPr>
          <w:rFonts w:ascii="Calibri" w:hAnsi="Calibri" w:cs="Calibri"/>
          <w:noProof/>
          <w:sz w:val="32"/>
          <w:u w:val="single"/>
          <w:lang w:val="en-GB" w:eastAsia="en-GB"/>
        </w:rPr>
        <w:t>Written:</w:t>
      </w:r>
      <w:r w:rsidR="00B54340" w:rsidRPr="0006405C">
        <w:rPr>
          <w:rFonts w:ascii="Calibri" w:hAnsi="Calibri" w:cs="Calibri"/>
          <w:sz w:val="36"/>
          <w:szCs w:val="28"/>
          <w:u w:val="single"/>
        </w:rPr>
        <w:t xml:space="preserve"> </w:t>
      </w:r>
      <w:r w:rsidR="00B54340" w:rsidRPr="004072CA">
        <w:rPr>
          <w:rFonts w:ascii="Calibri" w:hAnsi="Calibri" w:cs="Calibri"/>
          <w:sz w:val="32"/>
          <w:szCs w:val="28"/>
          <w:u w:val="single"/>
        </w:rPr>
        <w:t>Feedback</w:t>
      </w:r>
    </w:p>
    <w:p w14:paraId="466C0DE4" w14:textId="77777777" w:rsidR="00B54340" w:rsidRPr="00555E21" w:rsidRDefault="00B54340" w:rsidP="00B54340">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17312" behindDoc="0" locked="0" layoutInCell="1" allowOverlap="1" wp14:anchorId="6F66AF4E" wp14:editId="51602E7C">
                <wp:simplePos x="0" y="0"/>
                <wp:positionH relativeFrom="leftMargin">
                  <wp:posOffset>-627042</wp:posOffset>
                </wp:positionH>
                <wp:positionV relativeFrom="paragraph">
                  <wp:posOffset>1527427</wp:posOffset>
                </wp:positionV>
                <wp:extent cx="2585720" cy="370205"/>
                <wp:effectExtent l="2857" t="0" r="26988" b="26987"/>
                <wp:wrapNone/>
                <wp:docPr id="633673572" name="Text Box 633673572"/>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05F73656" w14:textId="77777777" w:rsidR="007F5DB3" w:rsidRPr="006965C5" w:rsidRDefault="007F5DB3"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6AF4E" id="Text Box 633673572" o:spid="_x0000_s1096" type="#_x0000_t202" style="position:absolute;margin-left:-49.35pt;margin-top:120.25pt;width:203.6pt;height:29.15pt;rotation:90;flip:x;z-index:251917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" fillcolor="white [3201]" strokeweight=".5pt">
                <v:textbox>
                  <w:txbxContent>
                    <w:p w14:paraId="05F73656" w14:textId="77777777" w:rsidR="007F5DB3" w:rsidRPr="006965C5" w:rsidRDefault="007F5DB3"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16288" behindDoc="0" locked="0" layoutInCell="1" allowOverlap="1" wp14:anchorId="71E41B4B" wp14:editId="56F7FAB0">
            <wp:simplePos x="0" y="0"/>
            <wp:positionH relativeFrom="margin">
              <wp:posOffset>5548184</wp:posOffset>
            </wp:positionH>
            <wp:positionV relativeFrom="paragraph">
              <wp:posOffset>23769</wp:posOffset>
            </wp:positionV>
            <wp:extent cx="635635" cy="375285"/>
            <wp:effectExtent l="0" t="0" r="0" b="5715"/>
            <wp:wrapSquare wrapText="bothSides"/>
            <wp:docPr id="633673575" name="Picture 63367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B54340" w:rsidRPr="00555E21" w14:paraId="50148AF8" w14:textId="77777777" w:rsidTr="00913ADE">
        <w:trPr>
          <w:trHeight w:val="545"/>
        </w:trPr>
        <w:tc>
          <w:tcPr>
            <w:tcW w:w="8658" w:type="dxa"/>
          </w:tcPr>
          <w:p w14:paraId="3A5DAD55" w14:textId="77777777" w:rsidR="00B54340" w:rsidRPr="00555E21" w:rsidRDefault="00B54340" w:rsidP="00913ADE">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6CF76FD" w14:textId="77777777" w:rsidR="00B54340" w:rsidRPr="00555E21" w:rsidRDefault="00B54340" w:rsidP="00913ADE">
            <w:pPr>
              <w:rPr>
                <w:rFonts w:ascii="Calibri" w:hAnsi="Calibri" w:cs="Calibri"/>
                <w:szCs w:val="28"/>
              </w:rPr>
            </w:pPr>
          </w:p>
        </w:tc>
      </w:tr>
      <w:tr w:rsidR="00B54340" w:rsidRPr="00555E21" w14:paraId="6B9326B5" w14:textId="77777777" w:rsidTr="00913ADE">
        <w:trPr>
          <w:trHeight w:val="581"/>
        </w:trPr>
        <w:tc>
          <w:tcPr>
            <w:tcW w:w="8658" w:type="dxa"/>
          </w:tcPr>
          <w:p w14:paraId="3F243BBD" w14:textId="77777777" w:rsidR="00B54340" w:rsidRPr="00555E21" w:rsidRDefault="00B54340" w:rsidP="00913ADE">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6C148DDC" w14:textId="77777777" w:rsidR="00B54340" w:rsidRPr="00555E21" w:rsidRDefault="00B54340" w:rsidP="00913ADE">
            <w:pPr>
              <w:rPr>
                <w:rFonts w:ascii="Calibri" w:hAnsi="Calibri" w:cs="Calibri"/>
                <w:szCs w:val="28"/>
              </w:rPr>
            </w:pPr>
          </w:p>
        </w:tc>
      </w:tr>
      <w:tr w:rsidR="00B54340" w:rsidRPr="00555E21" w14:paraId="216184EA" w14:textId="77777777" w:rsidTr="00913ADE">
        <w:trPr>
          <w:trHeight w:val="581"/>
        </w:trPr>
        <w:tc>
          <w:tcPr>
            <w:tcW w:w="8658" w:type="dxa"/>
          </w:tcPr>
          <w:p w14:paraId="0740DC47" w14:textId="77777777" w:rsidR="00B54340" w:rsidRPr="00555E21" w:rsidRDefault="00B54340" w:rsidP="00913ADE">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5E4F4045" w14:textId="77777777" w:rsidR="00B54340" w:rsidRPr="00555E21" w:rsidRDefault="00B54340" w:rsidP="00913ADE">
            <w:pPr>
              <w:rPr>
                <w:rFonts w:ascii="Calibri" w:hAnsi="Calibri" w:cs="Calibri"/>
                <w:szCs w:val="28"/>
              </w:rPr>
            </w:pPr>
          </w:p>
        </w:tc>
      </w:tr>
      <w:tr w:rsidR="00B54340" w:rsidRPr="00555E21" w14:paraId="7D195644" w14:textId="77777777" w:rsidTr="00913ADE">
        <w:trPr>
          <w:trHeight w:val="545"/>
        </w:trPr>
        <w:tc>
          <w:tcPr>
            <w:tcW w:w="8658" w:type="dxa"/>
          </w:tcPr>
          <w:p w14:paraId="3534C36D" w14:textId="77777777" w:rsidR="00B54340" w:rsidRPr="00555E21" w:rsidRDefault="00B54340" w:rsidP="00913ADE">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4439EBD6" w14:textId="77777777" w:rsidR="00B54340" w:rsidRPr="00555E21" w:rsidRDefault="00B54340" w:rsidP="00913ADE">
            <w:pPr>
              <w:rPr>
                <w:rFonts w:ascii="Calibri" w:hAnsi="Calibri" w:cs="Calibri"/>
                <w:szCs w:val="28"/>
              </w:rPr>
            </w:pPr>
          </w:p>
        </w:tc>
      </w:tr>
    </w:tbl>
    <w:p w14:paraId="500F73A0" w14:textId="77777777" w:rsidR="00B54340" w:rsidRDefault="00B54340" w:rsidP="00B54340">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18336" behindDoc="0" locked="0" layoutInCell="1" allowOverlap="1" wp14:anchorId="02592841" wp14:editId="3169F1D2">
                <wp:simplePos x="0" y="0"/>
                <wp:positionH relativeFrom="margin">
                  <wp:align>left</wp:align>
                </wp:positionH>
                <wp:positionV relativeFrom="paragraph">
                  <wp:posOffset>20441</wp:posOffset>
                </wp:positionV>
                <wp:extent cx="6256962" cy="1113231"/>
                <wp:effectExtent l="0" t="0" r="10795" b="10795"/>
                <wp:wrapNone/>
                <wp:docPr id="633673573" name="Text Box 633673573"/>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C811F13" w14:textId="77777777" w:rsidR="007F5DB3" w:rsidRPr="006965C5" w:rsidRDefault="007F5DB3" w:rsidP="00B54340">
                            <w:pPr>
                              <w:rPr>
                                <w:rFonts w:ascii="Calibri" w:hAnsi="Calibri" w:cs="Calibri"/>
                                <w:sz w:val="28"/>
                              </w:rPr>
                            </w:pPr>
                            <w:r w:rsidRPr="006965C5">
                              <w:rPr>
                                <w:rFonts w:ascii="Calibri" w:hAnsi="Calibri" w:cs="Calibri"/>
                                <w:sz w:val="28"/>
                              </w:rPr>
                              <w:t>Positive points:</w:t>
                            </w:r>
                          </w:p>
                          <w:p w14:paraId="4091FB70" w14:textId="77777777" w:rsidR="007F5DB3" w:rsidRPr="006965C5" w:rsidRDefault="007F5DB3" w:rsidP="00B54340">
                            <w:pPr>
                              <w:rPr>
                                <w:rFonts w:ascii="Calibri" w:hAnsi="Calibri" w:cs="Calibri"/>
                                <w:sz w:val="12"/>
                              </w:rPr>
                            </w:pPr>
                          </w:p>
                          <w:p w14:paraId="3B67C1DE" w14:textId="77777777" w:rsidR="007F5DB3" w:rsidRPr="006965C5" w:rsidRDefault="007F5DB3" w:rsidP="00B54340">
                            <w:pPr>
                              <w:rPr>
                                <w:rFonts w:ascii="Calibri" w:hAnsi="Calibri" w:cs="Calibri"/>
                                <w:sz w:val="28"/>
                              </w:rPr>
                            </w:pPr>
                            <w:r w:rsidRPr="006965C5">
                              <w:rPr>
                                <w:rFonts w:ascii="Calibri" w:hAnsi="Calibri" w:cs="Calibri"/>
                                <w:sz w:val="28"/>
                              </w:rPr>
                              <w:t>How to improve further:</w:t>
                            </w:r>
                          </w:p>
                          <w:p w14:paraId="168534BF" w14:textId="77777777" w:rsidR="007F5DB3" w:rsidRPr="00D62C74" w:rsidRDefault="007F5DB3" w:rsidP="00B54340">
                            <w:pPr>
                              <w:rPr>
                                <w:sz w:val="12"/>
                              </w:rPr>
                            </w:pPr>
                          </w:p>
                          <w:p w14:paraId="0F4547BA" w14:textId="77777777" w:rsidR="007F5DB3" w:rsidRDefault="007F5DB3"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92841" id="Text Box 633673573" o:spid="_x0000_s1097" type="#_x0000_t202" style="position:absolute;margin-left:0;margin-top:1.6pt;width:492.65pt;height:87.65pt;z-index:251918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" fillcolor="white [3201]" strokeweight=".5pt">
                <v:textbox>
                  <w:txbxContent>
                    <w:p w14:paraId="3C811F13" w14:textId="77777777" w:rsidR="007F5DB3" w:rsidRPr="006965C5" w:rsidRDefault="007F5DB3" w:rsidP="00B54340">
                      <w:pPr>
                        <w:rPr>
                          <w:rFonts w:ascii="Calibri" w:hAnsi="Calibri" w:cs="Calibri"/>
                          <w:sz w:val="28"/>
                        </w:rPr>
                      </w:pPr>
                      <w:r w:rsidRPr="006965C5">
                        <w:rPr>
                          <w:rFonts w:ascii="Calibri" w:hAnsi="Calibri" w:cs="Calibri"/>
                          <w:sz w:val="28"/>
                        </w:rPr>
                        <w:t>Positive points:</w:t>
                      </w:r>
                    </w:p>
                    <w:p w14:paraId="4091FB70" w14:textId="77777777" w:rsidR="007F5DB3" w:rsidRPr="006965C5" w:rsidRDefault="007F5DB3" w:rsidP="00B54340">
                      <w:pPr>
                        <w:rPr>
                          <w:rFonts w:ascii="Calibri" w:hAnsi="Calibri" w:cs="Calibri"/>
                          <w:sz w:val="12"/>
                        </w:rPr>
                      </w:pPr>
                    </w:p>
                    <w:p w14:paraId="3B67C1DE" w14:textId="77777777" w:rsidR="007F5DB3" w:rsidRPr="006965C5" w:rsidRDefault="007F5DB3" w:rsidP="00B54340">
                      <w:pPr>
                        <w:rPr>
                          <w:rFonts w:ascii="Calibri" w:hAnsi="Calibri" w:cs="Calibri"/>
                          <w:sz w:val="28"/>
                        </w:rPr>
                      </w:pPr>
                      <w:r w:rsidRPr="006965C5">
                        <w:rPr>
                          <w:rFonts w:ascii="Calibri" w:hAnsi="Calibri" w:cs="Calibri"/>
                          <w:sz w:val="28"/>
                        </w:rPr>
                        <w:t>How to improve further:</w:t>
                      </w:r>
                    </w:p>
                    <w:p w14:paraId="168534BF" w14:textId="77777777" w:rsidR="007F5DB3" w:rsidRPr="00D62C74" w:rsidRDefault="007F5DB3" w:rsidP="00B54340">
                      <w:pPr>
                        <w:rPr>
                          <w:sz w:val="12"/>
                        </w:rPr>
                      </w:pPr>
                    </w:p>
                    <w:p w14:paraId="0F4547BA" w14:textId="77777777" w:rsidR="007F5DB3" w:rsidRDefault="007F5DB3" w:rsidP="00B54340"/>
                  </w:txbxContent>
                </v:textbox>
                <w10:wrap anchorx="margin"/>
              </v:shape>
            </w:pict>
          </mc:Fallback>
        </mc:AlternateContent>
      </w:r>
    </w:p>
    <w:p w14:paraId="7BD3A3F4" w14:textId="77777777" w:rsidR="00B54340" w:rsidRDefault="00B54340" w:rsidP="00B54340">
      <w:pPr>
        <w:rPr>
          <w:rFonts w:ascii="Calibri" w:hAnsi="Calibri" w:cs="Calibri"/>
          <w:sz w:val="12"/>
          <w:szCs w:val="12"/>
        </w:rPr>
      </w:pPr>
    </w:p>
    <w:p w14:paraId="0145B7E3" w14:textId="77777777" w:rsidR="00B54340" w:rsidRDefault="00B54340" w:rsidP="00B54340">
      <w:pPr>
        <w:rPr>
          <w:rFonts w:ascii="Calibri" w:hAnsi="Calibri" w:cs="Calibri"/>
          <w:sz w:val="12"/>
          <w:szCs w:val="12"/>
        </w:rPr>
      </w:pPr>
    </w:p>
    <w:p w14:paraId="6AAC36D6" w14:textId="77777777" w:rsidR="00B54340" w:rsidRDefault="00B54340" w:rsidP="00B54340">
      <w:pPr>
        <w:rPr>
          <w:rFonts w:ascii="Calibri" w:hAnsi="Calibri" w:cs="Calibri"/>
          <w:sz w:val="12"/>
          <w:szCs w:val="12"/>
        </w:rPr>
      </w:pPr>
    </w:p>
    <w:p w14:paraId="6BC0927F" w14:textId="77777777" w:rsidR="00B54340" w:rsidRDefault="00B54340" w:rsidP="00B54340">
      <w:pPr>
        <w:rPr>
          <w:rFonts w:ascii="Calibri" w:hAnsi="Calibri" w:cs="Calibri"/>
          <w:sz w:val="12"/>
          <w:szCs w:val="12"/>
        </w:rPr>
      </w:pPr>
    </w:p>
    <w:p w14:paraId="55C106E0" w14:textId="77777777" w:rsidR="00B54340" w:rsidRPr="00555E21" w:rsidRDefault="00B54340" w:rsidP="00B54340">
      <w:pPr>
        <w:rPr>
          <w:rFonts w:ascii="Calibri" w:hAnsi="Calibri" w:cs="Calibri"/>
          <w:sz w:val="12"/>
          <w:szCs w:val="12"/>
        </w:rPr>
      </w:pPr>
    </w:p>
    <w:p w14:paraId="69319936" w14:textId="77777777"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19360" behindDoc="0" locked="0" layoutInCell="1" allowOverlap="1" wp14:anchorId="486EE593" wp14:editId="616A128A">
                <wp:simplePos x="0" y="0"/>
                <wp:positionH relativeFrom="leftMargin">
                  <wp:posOffset>-205800</wp:posOffset>
                </wp:positionH>
                <wp:positionV relativeFrom="paragraph">
                  <wp:posOffset>978903</wp:posOffset>
                </wp:positionV>
                <wp:extent cx="1709738" cy="382906"/>
                <wp:effectExtent l="0" t="3493" r="20638" b="20637"/>
                <wp:wrapNone/>
                <wp:docPr id="633673574" name="Text Box 63367357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873DACC"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EE593" id="Text Box 633673574" o:spid="_x0000_s1098" type="#_x0000_t202" style="position:absolute;margin-left:-16.2pt;margin-top:77.1pt;width:134.65pt;height:30.15pt;rotation:-90;z-index:251919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" fillcolor="white [3201]" strokeweight=".5pt">
                <v:textbox>
                  <w:txbxContent>
                    <w:p w14:paraId="1873DACC"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1170F306" w14:textId="77777777" w:rsidTr="00913ADE">
        <w:tc>
          <w:tcPr>
            <w:tcW w:w="515" w:type="dxa"/>
            <w:vMerge w:val="restart"/>
            <w:shd w:val="clear" w:color="auto" w:fill="D9D9D9" w:themeFill="background1" w:themeFillShade="D9"/>
            <w:textDirection w:val="btLr"/>
            <w:vAlign w:val="center"/>
          </w:tcPr>
          <w:p w14:paraId="2ECFA4A7" w14:textId="77777777" w:rsidR="00B54340" w:rsidRPr="00555E21" w:rsidRDefault="00B54340" w:rsidP="00913ADE">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6EEC740E" w14:textId="77777777" w:rsidR="00B54340" w:rsidRPr="00555E21" w:rsidRDefault="00B54340" w:rsidP="00913ADE">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002D31AE" w14:textId="77777777" w:rsidR="00B54340" w:rsidRPr="00555E21" w:rsidRDefault="00B54340" w:rsidP="00913ADE">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60D78599" w14:textId="77777777" w:rsidR="00B54340" w:rsidRPr="00555E21" w:rsidRDefault="00B54340" w:rsidP="00913ADE">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472D30ED" w14:textId="77777777" w:rsidR="00B54340" w:rsidRPr="00555E21" w:rsidRDefault="00B54340" w:rsidP="00913ADE">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BBABD01" w14:textId="77777777" w:rsidR="00B54340" w:rsidRPr="00555E21" w:rsidRDefault="00B54340" w:rsidP="00913ADE">
            <w:pPr>
              <w:jc w:val="center"/>
              <w:rPr>
                <w:rFonts w:ascii="Calibri" w:hAnsi="Calibri" w:cs="Calibri"/>
              </w:rPr>
            </w:pPr>
            <w:r w:rsidRPr="00555E21">
              <w:rPr>
                <w:rFonts w:ascii="Calibri" w:hAnsi="Calibri" w:cs="Calibri"/>
              </w:rPr>
              <w:t>Overall score</w:t>
            </w:r>
          </w:p>
          <w:p w14:paraId="35F19F17" w14:textId="77777777" w:rsidR="00B54340" w:rsidRPr="00555E21" w:rsidRDefault="00B54340" w:rsidP="00913ADE">
            <w:pPr>
              <w:jc w:val="center"/>
              <w:rPr>
                <w:rFonts w:ascii="Calibri" w:hAnsi="Calibri" w:cs="Calibri"/>
              </w:rPr>
            </w:pPr>
            <w:r w:rsidRPr="00555E21">
              <w:rPr>
                <w:rFonts w:ascii="Calibri" w:hAnsi="Calibri" w:cs="Calibri"/>
              </w:rPr>
              <w:t>/5</w:t>
            </w:r>
          </w:p>
        </w:tc>
      </w:tr>
      <w:tr w:rsidR="00B54340" w:rsidRPr="00555E21" w14:paraId="07E0DF6D" w14:textId="77777777" w:rsidTr="00913ADE">
        <w:tc>
          <w:tcPr>
            <w:tcW w:w="515" w:type="dxa"/>
            <w:vMerge/>
          </w:tcPr>
          <w:p w14:paraId="3527F377" w14:textId="77777777" w:rsidR="00B54340" w:rsidRPr="00555E21" w:rsidRDefault="00B54340" w:rsidP="00913ADE">
            <w:pPr>
              <w:jc w:val="center"/>
              <w:rPr>
                <w:rFonts w:ascii="Calibri" w:hAnsi="Calibri" w:cs="Calibri"/>
              </w:rPr>
            </w:pPr>
          </w:p>
        </w:tc>
        <w:tc>
          <w:tcPr>
            <w:tcW w:w="1077" w:type="dxa"/>
            <w:vAlign w:val="center"/>
          </w:tcPr>
          <w:p w14:paraId="58B3DE3E" w14:textId="77777777" w:rsidR="00B54340" w:rsidRPr="00555E21" w:rsidRDefault="00B54340" w:rsidP="00913ADE">
            <w:pPr>
              <w:jc w:val="center"/>
              <w:rPr>
                <w:rFonts w:ascii="Calibri" w:hAnsi="Calibri" w:cs="Calibri"/>
              </w:rPr>
            </w:pPr>
            <w:r w:rsidRPr="00555E21">
              <w:rPr>
                <w:rFonts w:ascii="Calibri" w:hAnsi="Calibri" w:cs="Calibri"/>
              </w:rPr>
              <w:t>Top (5pts)</w:t>
            </w:r>
          </w:p>
        </w:tc>
        <w:tc>
          <w:tcPr>
            <w:tcW w:w="1358" w:type="dxa"/>
            <w:vAlign w:val="center"/>
          </w:tcPr>
          <w:p w14:paraId="0761CB57"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4DC281C6"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39F97979"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32B5EA0E" w14:textId="77777777" w:rsidR="00B54340" w:rsidRPr="00555E21" w:rsidRDefault="00B54340" w:rsidP="00913ADE">
            <w:pPr>
              <w:jc w:val="center"/>
              <w:rPr>
                <w:rFonts w:ascii="Calibri" w:hAnsi="Calibri" w:cs="Calibri"/>
                <w:color w:val="0F4761" w:themeColor="accent1" w:themeShade="BF"/>
              </w:rPr>
            </w:pPr>
          </w:p>
        </w:tc>
      </w:tr>
      <w:tr w:rsidR="00B54340" w:rsidRPr="00555E21" w14:paraId="56A91723" w14:textId="77777777" w:rsidTr="00913ADE">
        <w:trPr>
          <w:gridAfter w:val="1"/>
          <w:wAfter w:w="1734" w:type="dxa"/>
        </w:trPr>
        <w:tc>
          <w:tcPr>
            <w:tcW w:w="515" w:type="dxa"/>
            <w:vMerge/>
          </w:tcPr>
          <w:p w14:paraId="58E7FEE3" w14:textId="77777777" w:rsidR="00B54340" w:rsidRPr="00555E21" w:rsidRDefault="00B54340" w:rsidP="00913ADE">
            <w:pPr>
              <w:jc w:val="center"/>
              <w:rPr>
                <w:rFonts w:ascii="Calibri" w:hAnsi="Calibri" w:cs="Calibri"/>
              </w:rPr>
            </w:pPr>
          </w:p>
        </w:tc>
        <w:tc>
          <w:tcPr>
            <w:tcW w:w="1077" w:type="dxa"/>
            <w:vAlign w:val="center"/>
          </w:tcPr>
          <w:p w14:paraId="572A1D56" w14:textId="77777777" w:rsidR="00B54340" w:rsidRPr="00555E21" w:rsidRDefault="00B54340" w:rsidP="00913ADE">
            <w:pPr>
              <w:jc w:val="center"/>
              <w:rPr>
                <w:rFonts w:ascii="Calibri" w:hAnsi="Calibri" w:cs="Calibri"/>
              </w:rPr>
            </w:pPr>
            <w:r w:rsidRPr="00555E21">
              <w:rPr>
                <w:rFonts w:ascii="Calibri" w:hAnsi="Calibri" w:cs="Calibri"/>
              </w:rPr>
              <w:t>Middle (3pts)</w:t>
            </w:r>
          </w:p>
        </w:tc>
        <w:tc>
          <w:tcPr>
            <w:tcW w:w="1358" w:type="dxa"/>
            <w:vAlign w:val="center"/>
          </w:tcPr>
          <w:p w14:paraId="05B4420A"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F562C48"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57EDBE44"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2B1FA36A" w14:textId="77777777" w:rsidTr="00913ADE">
        <w:trPr>
          <w:gridAfter w:val="1"/>
          <w:wAfter w:w="1734" w:type="dxa"/>
        </w:trPr>
        <w:tc>
          <w:tcPr>
            <w:tcW w:w="515" w:type="dxa"/>
            <w:vMerge/>
          </w:tcPr>
          <w:p w14:paraId="2FE96ACA" w14:textId="77777777" w:rsidR="00B54340" w:rsidRPr="00555E21" w:rsidRDefault="00B54340" w:rsidP="00913ADE">
            <w:pPr>
              <w:jc w:val="center"/>
              <w:rPr>
                <w:rFonts w:ascii="Calibri" w:hAnsi="Calibri" w:cs="Calibri"/>
              </w:rPr>
            </w:pPr>
          </w:p>
        </w:tc>
        <w:tc>
          <w:tcPr>
            <w:tcW w:w="1077" w:type="dxa"/>
            <w:vAlign w:val="center"/>
          </w:tcPr>
          <w:p w14:paraId="28B28F64" w14:textId="77777777" w:rsidR="00B54340" w:rsidRPr="00555E21" w:rsidRDefault="00B54340" w:rsidP="00913ADE">
            <w:pPr>
              <w:jc w:val="center"/>
              <w:rPr>
                <w:rFonts w:ascii="Calibri" w:hAnsi="Calibri" w:cs="Calibri"/>
              </w:rPr>
            </w:pPr>
            <w:r w:rsidRPr="00555E21">
              <w:rPr>
                <w:rFonts w:ascii="Calibri" w:hAnsi="Calibri" w:cs="Calibri"/>
              </w:rPr>
              <w:t>Bottom (1pt)</w:t>
            </w:r>
          </w:p>
        </w:tc>
        <w:tc>
          <w:tcPr>
            <w:tcW w:w="1358" w:type="dxa"/>
            <w:vAlign w:val="center"/>
          </w:tcPr>
          <w:p w14:paraId="6533B828"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C2CC5A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2CA75975"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B54340" w:rsidRPr="00555E21" w14:paraId="275816F5" w14:textId="77777777" w:rsidTr="00913ADE">
        <w:trPr>
          <w:gridAfter w:val="1"/>
          <w:wAfter w:w="1734" w:type="dxa"/>
        </w:trPr>
        <w:tc>
          <w:tcPr>
            <w:tcW w:w="515" w:type="dxa"/>
            <w:vMerge/>
          </w:tcPr>
          <w:p w14:paraId="77CCDF0A" w14:textId="77777777" w:rsidR="00B54340" w:rsidRPr="00555E21" w:rsidRDefault="00B54340" w:rsidP="00913ADE">
            <w:pPr>
              <w:jc w:val="center"/>
              <w:rPr>
                <w:rFonts w:ascii="Calibri" w:hAnsi="Calibri" w:cs="Calibri"/>
              </w:rPr>
            </w:pPr>
          </w:p>
        </w:tc>
        <w:tc>
          <w:tcPr>
            <w:tcW w:w="1077" w:type="dxa"/>
            <w:vAlign w:val="center"/>
          </w:tcPr>
          <w:p w14:paraId="0995720E" w14:textId="77777777" w:rsidR="00B54340" w:rsidRPr="00555E21" w:rsidRDefault="00B54340" w:rsidP="00913ADE">
            <w:pPr>
              <w:jc w:val="center"/>
              <w:rPr>
                <w:rFonts w:ascii="Calibri" w:hAnsi="Calibri" w:cs="Calibri"/>
              </w:rPr>
            </w:pPr>
            <w:r w:rsidRPr="00555E21">
              <w:rPr>
                <w:rFonts w:ascii="Calibri" w:hAnsi="Calibri" w:cs="Calibri"/>
              </w:rPr>
              <w:t>None (0pt)</w:t>
            </w:r>
          </w:p>
        </w:tc>
        <w:tc>
          <w:tcPr>
            <w:tcW w:w="1358" w:type="dxa"/>
            <w:vAlign w:val="center"/>
          </w:tcPr>
          <w:p w14:paraId="45453A75"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0BE07D43"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3E323640"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9758972"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7BA8F6F5" w14:textId="77777777" w:rsidTr="00913ADE">
        <w:trPr>
          <w:trHeight w:val="626"/>
        </w:trPr>
        <w:tc>
          <w:tcPr>
            <w:tcW w:w="512" w:type="dxa"/>
          </w:tcPr>
          <w:p w14:paraId="2D26CF74"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A</w:t>
            </w:r>
          </w:p>
        </w:tc>
        <w:tc>
          <w:tcPr>
            <w:tcW w:w="9037" w:type="dxa"/>
          </w:tcPr>
          <w:p w14:paraId="44F1647D"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5203FED4" w14:textId="77777777" w:rsidTr="00913ADE">
        <w:trPr>
          <w:trHeight w:val="549"/>
        </w:trPr>
        <w:tc>
          <w:tcPr>
            <w:tcW w:w="512" w:type="dxa"/>
          </w:tcPr>
          <w:p w14:paraId="1C171642"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B</w:t>
            </w:r>
          </w:p>
        </w:tc>
        <w:tc>
          <w:tcPr>
            <w:tcW w:w="9037" w:type="dxa"/>
          </w:tcPr>
          <w:p w14:paraId="3CBDA231"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2D8C0348" w14:textId="77777777" w:rsidTr="00913ADE">
        <w:trPr>
          <w:trHeight w:val="626"/>
        </w:trPr>
        <w:tc>
          <w:tcPr>
            <w:tcW w:w="512" w:type="dxa"/>
          </w:tcPr>
          <w:p w14:paraId="7E53DA5C"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C</w:t>
            </w:r>
          </w:p>
        </w:tc>
        <w:tc>
          <w:tcPr>
            <w:tcW w:w="9037" w:type="dxa"/>
          </w:tcPr>
          <w:p w14:paraId="71ED0955"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07CF6927" w14:textId="5112723C" w:rsidR="0006322B" w:rsidRPr="00B54340" w:rsidRDefault="00415EBC" w:rsidP="00B54340">
      <w:pPr>
        <w:tabs>
          <w:tab w:val="left" w:pos="3114"/>
        </w:tabs>
        <w:rPr>
          <w:rFonts w:ascii="Calibri" w:hAnsi="Calibri" w:cs="Calibri"/>
          <w:sz w:val="12"/>
          <w:szCs w:val="12"/>
        </w:rPr>
      </w:pPr>
      <w:r>
        <w:rPr>
          <w:rFonts w:ascii="Calibri" w:hAnsi="Calibri" w:cs="Calibri"/>
          <w:sz w:val="12"/>
          <w:szCs w:val="12"/>
        </w:rPr>
        <w:t xml:space="preserve"> </w:t>
      </w:r>
    </w:p>
    <w:p w14:paraId="48B1BEB7" w14:textId="6516E58B" w:rsidR="0006322B" w:rsidRPr="00555E21" w:rsidRDefault="002875A8" w:rsidP="0006322B">
      <w:pPr>
        <w:jc w:val="center"/>
        <w:rPr>
          <w:rFonts w:ascii="Calibri" w:hAnsi="Calibri" w:cs="Calibri"/>
        </w:rPr>
      </w:pPr>
      <w:r>
        <w:rPr>
          <w:rFonts w:ascii="Calibri" w:hAnsi="Calibri" w:cs="Calibri"/>
          <w:noProof/>
          <w:lang w:val="en-GB" w:eastAsia="en-GB"/>
        </w:rPr>
        <w:lastRenderedPageBreak/>
        <mc:AlternateContent>
          <mc:Choice Requires="wps">
            <w:drawing>
              <wp:anchor distT="0" distB="0" distL="114300" distR="114300" simplePos="0" relativeHeight="251937792" behindDoc="0" locked="0" layoutInCell="1" allowOverlap="1" wp14:anchorId="3A70E1A9" wp14:editId="77FF11A1">
                <wp:simplePos x="0" y="0"/>
                <wp:positionH relativeFrom="column">
                  <wp:posOffset>2192050</wp:posOffset>
                </wp:positionH>
                <wp:positionV relativeFrom="paragraph">
                  <wp:posOffset>451447</wp:posOffset>
                </wp:positionV>
                <wp:extent cx="3999123" cy="1674564"/>
                <wp:effectExtent l="0" t="0" r="0" b="1905"/>
                <wp:wrapNone/>
                <wp:docPr id="11" name="Text Box 11"/>
                <wp:cNvGraphicFramePr/>
                <a:graphic xmlns:a="http://schemas.openxmlformats.org/drawingml/2006/main">
                  <a:graphicData uri="http://schemas.microsoft.com/office/word/2010/wordprocessingShape">
                    <wps:wsp>
                      <wps:cNvSpPr txBox="1"/>
                      <wps:spPr>
                        <a:xfrm>
                          <a:off x="0" y="0"/>
                          <a:ext cx="3999123" cy="16745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2010E9C" w14:textId="146271C9" w:rsidR="007F5DB3" w:rsidRPr="002875A8" w:rsidRDefault="007F5DB3" w:rsidP="002875A8">
                            <w:pPr>
                              <w:pStyle w:val="Heading4"/>
                              <w:rPr>
                                <w:i w:val="0"/>
                                <w:color w:val="auto"/>
                                <w:sz w:val="22"/>
                              </w:rPr>
                            </w:pPr>
                            <w:r>
                              <w:rPr>
                                <w:rStyle w:val="Strong"/>
                                <w:b w:val="0"/>
                                <w:bCs w:val="0"/>
                                <w:i w:val="0"/>
                                <w:color w:val="auto"/>
                                <w:sz w:val="22"/>
                              </w:rPr>
                              <w:t>St</w:t>
                            </w:r>
                            <w:r w:rsidRPr="002875A8">
                              <w:rPr>
                                <w:rStyle w:val="Strong"/>
                                <w:b w:val="0"/>
                                <w:bCs w:val="0"/>
                                <w:i w:val="0"/>
                                <w:color w:val="auto"/>
                                <w:sz w:val="22"/>
                              </w:rPr>
                              <w:t>ock Characters (with descriptions)</w:t>
                            </w:r>
                          </w:p>
                          <w:p w14:paraId="0D9A58FB" w14:textId="77777777" w:rsidR="007F5DB3" w:rsidRPr="002875A8" w:rsidRDefault="007F5DB3" w:rsidP="002875A8">
                            <w:pPr>
                              <w:pStyle w:val="NormalWeb"/>
                              <w:rPr>
                                <w:rFonts w:asciiTheme="minorHAnsi" w:hAnsiTheme="minorHAnsi"/>
                                <w:sz w:val="22"/>
                              </w:rPr>
                            </w:pPr>
                            <w:r w:rsidRPr="002875A8">
                              <w:rPr>
                                <w:rFonts w:asciiTheme="minorHAnsi" w:hAnsiTheme="minorHAnsi"/>
                                <w:sz w:val="22"/>
                              </w:rPr>
                              <w:t xml:space="preserve">Include and describe at least </w:t>
                            </w:r>
                            <w:proofErr w:type="gramStart"/>
                            <w:r w:rsidRPr="002875A8">
                              <w:rPr>
                                <w:rStyle w:val="Strong"/>
                                <w:rFonts w:asciiTheme="minorHAnsi" w:eastAsiaTheme="majorEastAsia" w:hAnsiTheme="minorHAnsi"/>
                                <w:b w:val="0"/>
                                <w:sz w:val="22"/>
                              </w:rPr>
                              <w:t>4</w:t>
                            </w:r>
                            <w:proofErr w:type="gramEnd"/>
                            <w:r w:rsidRPr="002875A8">
                              <w:rPr>
                                <w:rStyle w:val="Strong"/>
                                <w:rFonts w:asciiTheme="minorHAnsi" w:eastAsiaTheme="majorEastAsia" w:hAnsiTheme="minorHAnsi"/>
                                <w:b w:val="0"/>
                                <w:sz w:val="22"/>
                              </w:rPr>
                              <w:t xml:space="preserve"> characters</w:t>
                            </w:r>
                            <w:r w:rsidRPr="002875A8">
                              <w:rPr>
                                <w:rFonts w:asciiTheme="minorHAnsi" w:hAnsiTheme="minorHAnsi"/>
                                <w:sz w:val="22"/>
                              </w:rPr>
                              <w:t>:</w:t>
                            </w:r>
                          </w:p>
                          <w:p w14:paraId="755454A5" w14:textId="77777777" w:rsidR="007F5DB3" w:rsidRPr="002875A8" w:rsidRDefault="007F5DB3" w:rsidP="002875A8">
                            <w:pPr>
                              <w:numPr>
                                <w:ilvl w:val="0"/>
                                <w:numId w:val="50"/>
                              </w:numPr>
                              <w:spacing w:before="100" w:beforeAutospacing="1" w:after="100" w:afterAutospacing="1" w:line="240" w:lineRule="auto"/>
                              <w:rPr>
                                <w:sz w:val="22"/>
                              </w:rPr>
                            </w:pPr>
                            <w:proofErr w:type="spellStart"/>
                            <w:r w:rsidRPr="002875A8">
                              <w:rPr>
                                <w:sz w:val="22"/>
                              </w:rPr>
                              <w:t>Arlecchino</w:t>
                            </w:r>
                            <w:proofErr w:type="spellEnd"/>
                            <w:r w:rsidRPr="002875A8">
                              <w:rPr>
                                <w:sz w:val="22"/>
                              </w:rPr>
                              <w:t xml:space="preserve"> </w:t>
                            </w:r>
                          </w:p>
                          <w:p w14:paraId="3F403860" w14:textId="77777777" w:rsidR="007F5DB3" w:rsidRPr="002875A8" w:rsidRDefault="007F5DB3" w:rsidP="002875A8">
                            <w:pPr>
                              <w:numPr>
                                <w:ilvl w:val="0"/>
                                <w:numId w:val="50"/>
                              </w:numPr>
                              <w:spacing w:before="100" w:beforeAutospacing="1" w:after="100" w:afterAutospacing="1" w:line="240" w:lineRule="auto"/>
                              <w:rPr>
                                <w:sz w:val="22"/>
                              </w:rPr>
                            </w:pPr>
                            <w:r w:rsidRPr="002875A8">
                              <w:rPr>
                                <w:sz w:val="22"/>
                              </w:rPr>
                              <w:t xml:space="preserve">Pantalone </w:t>
                            </w:r>
                          </w:p>
                          <w:p w14:paraId="1DBF8D39" w14:textId="77777777" w:rsidR="007F5DB3" w:rsidRPr="002875A8" w:rsidRDefault="007F5DB3" w:rsidP="002875A8">
                            <w:pPr>
                              <w:numPr>
                                <w:ilvl w:val="0"/>
                                <w:numId w:val="50"/>
                              </w:numPr>
                              <w:spacing w:before="100" w:beforeAutospacing="1" w:after="100" w:afterAutospacing="1" w:line="240" w:lineRule="auto"/>
                              <w:rPr>
                                <w:sz w:val="22"/>
                              </w:rPr>
                            </w:pPr>
                            <w:r w:rsidRPr="002875A8">
                              <w:rPr>
                                <w:sz w:val="22"/>
                              </w:rPr>
                              <w:t xml:space="preserve">Il </w:t>
                            </w:r>
                            <w:proofErr w:type="spellStart"/>
                            <w:r w:rsidRPr="002875A8">
                              <w:rPr>
                                <w:sz w:val="22"/>
                              </w:rPr>
                              <w:t>Dottore</w:t>
                            </w:r>
                            <w:proofErr w:type="spellEnd"/>
                            <w:r w:rsidRPr="002875A8">
                              <w:rPr>
                                <w:sz w:val="22"/>
                              </w:rPr>
                              <w:t xml:space="preserve"> </w:t>
                            </w:r>
                          </w:p>
                          <w:p w14:paraId="58998F15" w14:textId="77777777" w:rsidR="007F5DB3" w:rsidRPr="002875A8" w:rsidRDefault="007F5DB3" w:rsidP="002875A8">
                            <w:pPr>
                              <w:numPr>
                                <w:ilvl w:val="0"/>
                                <w:numId w:val="50"/>
                              </w:numPr>
                              <w:spacing w:before="100" w:beforeAutospacing="1" w:after="100" w:afterAutospacing="1" w:line="240" w:lineRule="auto"/>
                              <w:rPr>
                                <w:sz w:val="22"/>
                              </w:rPr>
                            </w:pPr>
                            <w:r w:rsidRPr="002875A8">
                              <w:rPr>
                                <w:sz w:val="22"/>
                              </w:rPr>
                              <w:t xml:space="preserve">Il Capitano </w:t>
                            </w:r>
                          </w:p>
                          <w:p w14:paraId="16130E7E" w14:textId="3507D1EC" w:rsidR="007F5DB3" w:rsidRPr="002875A8" w:rsidRDefault="007F5DB3" w:rsidP="002875A8">
                            <w:pPr>
                              <w:numPr>
                                <w:ilvl w:val="0"/>
                                <w:numId w:val="50"/>
                              </w:numPr>
                              <w:spacing w:before="100" w:beforeAutospacing="1" w:after="100" w:afterAutospacing="1" w:line="240" w:lineRule="auto"/>
                              <w:rPr>
                                <w:sz w:val="22"/>
                              </w:rPr>
                            </w:pPr>
                            <w:proofErr w:type="spellStart"/>
                            <w:r>
                              <w:rPr>
                                <w:sz w:val="22"/>
                              </w:rPr>
                              <w:t>Zanni</w:t>
                            </w:r>
                            <w:proofErr w:type="spellEnd"/>
                            <w:r>
                              <w:rPr>
                                <w:sz w:val="22"/>
                              </w:rPr>
                              <w:t xml:space="preserve"> </w:t>
                            </w:r>
                          </w:p>
                          <w:p w14:paraId="147C2DEA" w14:textId="77777777" w:rsidR="007F5DB3" w:rsidRPr="002875A8" w:rsidRDefault="007F5DB3">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0E1A9" id="Text Box 11" o:spid="_x0000_s1099" type="#_x0000_t202" style="position:absolute;left:0;text-align:left;margin-left:172.6pt;margin-top:35.55pt;width:314.9pt;height:131.8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" filled="f" stroked="f">
                <v:textbox>
                  <w:txbxContent>
                    <w:p w14:paraId="52010E9C" w14:textId="146271C9" w:rsidR="007F5DB3" w:rsidRPr="002875A8" w:rsidRDefault="007F5DB3" w:rsidP="002875A8">
                      <w:pPr>
                        <w:pStyle w:val="Heading4"/>
                        <w:rPr>
                          <w:i w:val="0"/>
                          <w:color w:val="auto"/>
                          <w:sz w:val="22"/>
                        </w:rPr>
                      </w:pPr>
                      <w:r>
                        <w:rPr>
                          <w:rStyle w:val="Strong"/>
                          <w:b w:val="0"/>
                          <w:bCs w:val="0"/>
                          <w:i w:val="0"/>
                          <w:color w:val="auto"/>
                          <w:sz w:val="22"/>
                        </w:rPr>
                        <w:t>St</w:t>
                      </w:r>
                      <w:r w:rsidRPr="002875A8">
                        <w:rPr>
                          <w:rStyle w:val="Strong"/>
                          <w:b w:val="0"/>
                          <w:bCs w:val="0"/>
                          <w:i w:val="0"/>
                          <w:color w:val="auto"/>
                          <w:sz w:val="22"/>
                        </w:rPr>
                        <w:t>ock Characters (with descriptions)</w:t>
                      </w:r>
                    </w:p>
                    <w:p w14:paraId="0D9A58FB" w14:textId="77777777" w:rsidR="007F5DB3" w:rsidRPr="002875A8" w:rsidRDefault="007F5DB3" w:rsidP="002875A8">
                      <w:pPr>
                        <w:pStyle w:val="NormalWeb"/>
                        <w:rPr>
                          <w:rFonts w:asciiTheme="minorHAnsi" w:hAnsiTheme="minorHAnsi"/>
                          <w:sz w:val="22"/>
                        </w:rPr>
                      </w:pPr>
                      <w:r w:rsidRPr="002875A8">
                        <w:rPr>
                          <w:rFonts w:asciiTheme="minorHAnsi" w:hAnsiTheme="minorHAnsi"/>
                          <w:sz w:val="22"/>
                        </w:rPr>
                        <w:t xml:space="preserve">Include and describe at least </w:t>
                      </w:r>
                      <w:proofErr w:type="gramStart"/>
                      <w:r w:rsidRPr="002875A8">
                        <w:rPr>
                          <w:rStyle w:val="Strong"/>
                          <w:rFonts w:asciiTheme="minorHAnsi" w:eastAsiaTheme="majorEastAsia" w:hAnsiTheme="minorHAnsi"/>
                          <w:b w:val="0"/>
                          <w:sz w:val="22"/>
                        </w:rPr>
                        <w:t>4</w:t>
                      </w:r>
                      <w:proofErr w:type="gramEnd"/>
                      <w:r w:rsidRPr="002875A8">
                        <w:rPr>
                          <w:rStyle w:val="Strong"/>
                          <w:rFonts w:asciiTheme="minorHAnsi" w:eastAsiaTheme="majorEastAsia" w:hAnsiTheme="minorHAnsi"/>
                          <w:b w:val="0"/>
                          <w:sz w:val="22"/>
                        </w:rPr>
                        <w:t xml:space="preserve"> characters</w:t>
                      </w:r>
                      <w:r w:rsidRPr="002875A8">
                        <w:rPr>
                          <w:rFonts w:asciiTheme="minorHAnsi" w:hAnsiTheme="minorHAnsi"/>
                          <w:sz w:val="22"/>
                        </w:rPr>
                        <w:t>:</w:t>
                      </w:r>
                    </w:p>
                    <w:p w14:paraId="755454A5" w14:textId="77777777" w:rsidR="007F5DB3" w:rsidRPr="002875A8" w:rsidRDefault="007F5DB3" w:rsidP="002875A8">
                      <w:pPr>
                        <w:numPr>
                          <w:ilvl w:val="0"/>
                          <w:numId w:val="50"/>
                        </w:numPr>
                        <w:spacing w:before="100" w:beforeAutospacing="1" w:after="100" w:afterAutospacing="1" w:line="240" w:lineRule="auto"/>
                        <w:rPr>
                          <w:sz w:val="22"/>
                        </w:rPr>
                      </w:pPr>
                      <w:proofErr w:type="spellStart"/>
                      <w:r w:rsidRPr="002875A8">
                        <w:rPr>
                          <w:sz w:val="22"/>
                        </w:rPr>
                        <w:t>Arlecchino</w:t>
                      </w:r>
                      <w:proofErr w:type="spellEnd"/>
                      <w:r w:rsidRPr="002875A8">
                        <w:rPr>
                          <w:sz w:val="22"/>
                        </w:rPr>
                        <w:t xml:space="preserve"> </w:t>
                      </w:r>
                    </w:p>
                    <w:p w14:paraId="3F403860" w14:textId="77777777" w:rsidR="007F5DB3" w:rsidRPr="002875A8" w:rsidRDefault="007F5DB3" w:rsidP="002875A8">
                      <w:pPr>
                        <w:numPr>
                          <w:ilvl w:val="0"/>
                          <w:numId w:val="50"/>
                        </w:numPr>
                        <w:spacing w:before="100" w:beforeAutospacing="1" w:after="100" w:afterAutospacing="1" w:line="240" w:lineRule="auto"/>
                        <w:rPr>
                          <w:sz w:val="22"/>
                        </w:rPr>
                      </w:pPr>
                      <w:r w:rsidRPr="002875A8">
                        <w:rPr>
                          <w:sz w:val="22"/>
                        </w:rPr>
                        <w:t xml:space="preserve">Pantalone </w:t>
                      </w:r>
                    </w:p>
                    <w:p w14:paraId="1DBF8D39" w14:textId="77777777" w:rsidR="007F5DB3" w:rsidRPr="002875A8" w:rsidRDefault="007F5DB3" w:rsidP="002875A8">
                      <w:pPr>
                        <w:numPr>
                          <w:ilvl w:val="0"/>
                          <w:numId w:val="50"/>
                        </w:numPr>
                        <w:spacing w:before="100" w:beforeAutospacing="1" w:after="100" w:afterAutospacing="1" w:line="240" w:lineRule="auto"/>
                        <w:rPr>
                          <w:sz w:val="22"/>
                        </w:rPr>
                      </w:pPr>
                      <w:r w:rsidRPr="002875A8">
                        <w:rPr>
                          <w:sz w:val="22"/>
                        </w:rPr>
                        <w:t xml:space="preserve">Il </w:t>
                      </w:r>
                      <w:proofErr w:type="spellStart"/>
                      <w:r w:rsidRPr="002875A8">
                        <w:rPr>
                          <w:sz w:val="22"/>
                        </w:rPr>
                        <w:t>Dottore</w:t>
                      </w:r>
                      <w:proofErr w:type="spellEnd"/>
                      <w:r w:rsidRPr="002875A8">
                        <w:rPr>
                          <w:sz w:val="22"/>
                        </w:rPr>
                        <w:t xml:space="preserve"> </w:t>
                      </w:r>
                    </w:p>
                    <w:p w14:paraId="58998F15" w14:textId="77777777" w:rsidR="007F5DB3" w:rsidRPr="002875A8" w:rsidRDefault="007F5DB3" w:rsidP="002875A8">
                      <w:pPr>
                        <w:numPr>
                          <w:ilvl w:val="0"/>
                          <w:numId w:val="50"/>
                        </w:numPr>
                        <w:spacing w:before="100" w:beforeAutospacing="1" w:after="100" w:afterAutospacing="1" w:line="240" w:lineRule="auto"/>
                        <w:rPr>
                          <w:sz w:val="22"/>
                        </w:rPr>
                      </w:pPr>
                      <w:r w:rsidRPr="002875A8">
                        <w:rPr>
                          <w:sz w:val="22"/>
                        </w:rPr>
                        <w:t xml:space="preserve">Il Capitano </w:t>
                      </w:r>
                    </w:p>
                    <w:p w14:paraId="16130E7E" w14:textId="3507D1EC" w:rsidR="007F5DB3" w:rsidRPr="002875A8" w:rsidRDefault="007F5DB3" w:rsidP="002875A8">
                      <w:pPr>
                        <w:numPr>
                          <w:ilvl w:val="0"/>
                          <w:numId w:val="50"/>
                        </w:numPr>
                        <w:spacing w:before="100" w:beforeAutospacing="1" w:after="100" w:afterAutospacing="1" w:line="240" w:lineRule="auto"/>
                        <w:rPr>
                          <w:sz w:val="22"/>
                        </w:rPr>
                      </w:pPr>
                      <w:proofErr w:type="spellStart"/>
                      <w:r>
                        <w:rPr>
                          <w:sz w:val="22"/>
                        </w:rPr>
                        <w:t>Zanni</w:t>
                      </w:r>
                      <w:proofErr w:type="spellEnd"/>
                      <w:r>
                        <w:rPr>
                          <w:sz w:val="22"/>
                        </w:rPr>
                        <w:t xml:space="preserve"> </w:t>
                      </w:r>
                    </w:p>
                    <w:p w14:paraId="147C2DEA" w14:textId="77777777" w:rsidR="007F5DB3" w:rsidRPr="002875A8" w:rsidRDefault="007F5DB3">
                      <w:pPr>
                        <w:rPr>
                          <w:sz w:val="22"/>
                        </w:rPr>
                      </w:pPr>
                    </w:p>
                  </w:txbxContent>
                </v:textbox>
              </v:shape>
            </w:pict>
          </mc:Fallback>
        </mc:AlternateContent>
      </w:r>
      <w:r>
        <w:rPr>
          <w:rFonts w:ascii="Calibri" w:hAnsi="Calibri" w:cs="Calibri"/>
          <w:noProof/>
          <w:lang w:val="en-GB" w:eastAsia="en-GB"/>
        </w:rPr>
        <mc:AlternateContent>
          <mc:Choice Requires="wps">
            <w:drawing>
              <wp:anchor distT="0" distB="0" distL="114300" distR="114300" simplePos="0" relativeHeight="251936768" behindDoc="0" locked="0" layoutInCell="1" allowOverlap="1" wp14:anchorId="6AB641F5" wp14:editId="7D292625">
                <wp:simplePos x="0" y="0"/>
                <wp:positionH relativeFrom="column">
                  <wp:posOffset>-187287</wp:posOffset>
                </wp:positionH>
                <wp:positionV relativeFrom="paragraph">
                  <wp:posOffset>473725</wp:posOffset>
                </wp:positionV>
                <wp:extent cx="2302526" cy="1729648"/>
                <wp:effectExtent l="0" t="0" r="0" b="4445"/>
                <wp:wrapNone/>
                <wp:docPr id="9" name="Text Box 9"/>
                <wp:cNvGraphicFramePr/>
                <a:graphic xmlns:a="http://schemas.openxmlformats.org/drawingml/2006/main">
                  <a:graphicData uri="http://schemas.microsoft.com/office/word/2010/wordprocessingShape">
                    <wps:wsp>
                      <wps:cNvSpPr txBox="1"/>
                      <wps:spPr>
                        <a:xfrm>
                          <a:off x="0" y="0"/>
                          <a:ext cx="2302526" cy="172964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B22EAE5" w14:textId="77777777" w:rsidR="007F5DB3" w:rsidRPr="002875A8" w:rsidRDefault="007F5DB3" w:rsidP="002875A8">
                            <w:pPr>
                              <w:pStyle w:val="Heading4"/>
                              <w:rPr>
                                <w:rFonts w:cs="Calibri"/>
                                <w:i w:val="0"/>
                                <w:color w:val="auto"/>
                                <w:sz w:val="22"/>
                              </w:rPr>
                            </w:pPr>
                            <w:r w:rsidRPr="002875A8">
                              <w:rPr>
                                <w:rStyle w:val="Strong"/>
                                <w:rFonts w:cs="Calibri"/>
                                <w:b w:val="0"/>
                                <w:bCs w:val="0"/>
                                <w:i w:val="0"/>
                                <w:color w:val="auto"/>
                                <w:sz w:val="22"/>
                              </w:rPr>
                              <w:t xml:space="preserve">1. What is Commedia </w:t>
                            </w:r>
                            <w:proofErr w:type="spellStart"/>
                            <w:r w:rsidRPr="002875A8">
                              <w:rPr>
                                <w:rStyle w:val="Strong"/>
                                <w:rFonts w:cs="Calibri"/>
                                <w:b w:val="0"/>
                                <w:bCs w:val="0"/>
                                <w:i w:val="0"/>
                                <w:color w:val="auto"/>
                                <w:sz w:val="22"/>
                              </w:rPr>
                              <w:t>dell’Arte</w:t>
                            </w:r>
                            <w:proofErr w:type="spellEnd"/>
                            <w:r w:rsidRPr="002875A8">
                              <w:rPr>
                                <w:rStyle w:val="Strong"/>
                                <w:rFonts w:cs="Calibri"/>
                                <w:b w:val="0"/>
                                <w:bCs w:val="0"/>
                                <w:i w:val="0"/>
                                <w:color w:val="auto"/>
                                <w:sz w:val="22"/>
                              </w:rPr>
                              <w:t>?</w:t>
                            </w:r>
                          </w:p>
                          <w:p w14:paraId="059A4649" w14:textId="77777777" w:rsidR="007F5DB3" w:rsidRPr="002875A8" w:rsidRDefault="007F5DB3" w:rsidP="002875A8">
                            <w:pPr>
                              <w:pStyle w:val="NormalWeb"/>
                              <w:rPr>
                                <w:rFonts w:asciiTheme="minorHAnsi" w:hAnsiTheme="minorHAnsi" w:cs="Calibri"/>
                                <w:sz w:val="22"/>
                              </w:rPr>
                            </w:pPr>
                            <w:r w:rsidRPr="002875A8">
                              <w:rPr>
                                <w:rFonts w:asciiTheme="minorHAnsi" w:hAnsiTheme="minorHAnsi" w:cs="Calibri"/>
                                <w:sz w:val="22"/>
                              </w:rPr>
                              <w:t xml:space="preserve">Write a short explanation </w:t>
                            </w:r>
                            <w:proofErr w:type="gramStart"/>
                            <w:r w:rsidRPr="002875A8">
                              <w:rPr>
                                <w:rFonts w:asciiTheme="minorHAnsi" w:hAnsiTheme="minorHAnsi" w:cs="Calibri"/>
                                <w:sz w:val="22"/>
                              </w:rPr>
                              <w:t>of</w:t>
                            </w:r>
                            <w:proofErr w:type="gramEnd"/>
                            <w:r w:rsidRPr="002875A8">
                              <w:rPr>
                                <w:rFonts w:asciiTheme="minorHAnsi" w:hAnsiTheme="minorHAnsi" w:cs="Calibri"/>
                                <w:sz w:val="22"/>
                              </w:rPr>
                              <w:t>:</w:t>
                            </w:r>
                          </w:p>
                          <w:p w14:paraId="0A871200" w14:textId="77777777" w:rsidR="007F5DB3" w:rsidRPr="002875A8" w:rsidRDefault="007F5DB3" w:rsidP="002875A8">
                            <w:pPr>
                              <w:numPr>
                                <w:ilvl w:val="0"/>
                                <w:numId w:val="49"/>
                              </w:numPr>
                              <w:spacing w:before="100" w:beforeAutospacing="1" w:after="100" w:afterAutospacing="1" w:line="240" w:lineRule="auto"/>
                              <w:rPr>
                                <w:rFonts w:cs="Calibri"/>
                                <w:sz w:val="22"/>
                              </w:rPr>
                            </w:pPr>
                            <w:r w:rsidRPr="002875A8">
                              <w:rPr>
                                <w:rFonts w:cs="Calibri"/>
                                <w:sz w:val="22"/>
                              </w:rPr>
                              <w:t xml:space="preserve">Where it comes from (Italy) </w:t>
                            </w:r>
                          </w:p>
                          <w:p w14:paraId="7ACA354E" w14:textId="77777777" w:rsidR="007F5DB3" w:rsidRPr="002875A8" w:rsidRDefault="007F5DB3" w:rsidP="002875A8">
                            <w:pPr>
                              <w:numPr>
                                <w:ilvl w:val="0"/>
                                <w:numId w:val="49"/>
                              </w:numPr>
                              <w:spacing w:before="100" w:beforeAutospacing="1" w:after="100" w:afterAutospacing="1" w:line="240" w:lineRule="auto"/>
                              <w:rPr>
                                <w:rFonts w:cs="Calibri"/>
                                <w:sz w:val="22"/>
                              </w:rPr>
                            </w:pPr>
                            <w:r w:rsidRPr="002875A8">
                              <w:rPr>
                                <w:rFonts w:cs="Calibri"/>
                                <w:sz w:val="22"/>
                              </w:rPr>
                              <w:t xml:space="preserve">That it uses improvisation </w:t>
                            </w:r>
                          </w:p>
                          <w:p w14:paraId="3A6BF117" w14:textId="77777777" w:rsidR="007F5DB3" w:rsidRPr="002875A8" w:rsidRDefault="007F5DB3" w:rsidP="002875A8">
                            <w:pPr>
                              <w:numPr>
                                <w:ilvl w:val="0"/>
                                <w:numId w:val="49"/>
                              </w:numPr>
                              <w:spacing w:before="100" w:beforeAutospacing="1" w:after="100" w:afterAutospacing="1" w:line="240" w:lineRule="auto"/>
                              <w:rPr>
                                <w:rFonts w:cs="Calibri"/>
                                <w:sz w:val="22"/>
                              </w:rPr>
                            </w:pPr>
                            <w:r w:rsidRPr="002875A8">
                              <w:rPr>
                                <w:rFonts w:cs="Calibri"/>
                                <w:sz w:val="22"/>
                              </w:rPr>
                              <w:t xml:space="preserve">That it uses comedy and physical theatre </w:t>
                            </w:r>
                          </w:p>
                          <w:p w14:paraId="087CB565" w14:textId="77777777" w:rsidR="007F5DB3" w:rsidRPr="002875A8" w:rsidRDefault="007F5DB3">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641F5" id="Text Box 9" o:spid="_x0000_s1100" type="#_x0000_t202" style="position:absolute;left:0;text-align:left;margin-left:-14.75pt;margin-top:37.3pt;width:181.3pt;height:136.2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" filled="f" stroked="f">
                <v:textbox>
                  <w:txbxContent>
                    <w:p w14:paraId="7B22EAE5" w14:textId="77777777" w:rsidR="007F5DB3" w:rsidRPr="002875A8" w:rsidRDefault="007F5DB3" w:rsidP="002875A8">
                      <w:pPr>
                        <w:pStyle w:val="Heading4"/>
                        <w:rPr>
                          <w:rFonts w:cs="Calibri"/>
                          <w:i w:val="0"/>
                          <w:color w:val="auto"/>
                          <w:sz w:val="22"/>
                        </w:rPr>
                      </w:pPr>
                      <w:r w:rsidRPr="002875A8">
                        <w:rPr>
                          <w:rStyle w:val="Strong"/>
                          <w:rFonts w:cs="Calibri"/>
                          <w:b w:val="0"/>
                          <w:bCs w:val="0"/>
                          <w:i w:val="0"/>
                          <w:color w:val="auto"/>
                          <w:sz w:val="22"/>
                        </w:rPr>
                        <w:t xml:space="preserve">1. What is Commedia </w:t>
                      </w:r>
                      <w:proofErr w:type="spellStart"/>
                      <w:r w:rsidRPr="002875A8">
                        <w:rPr>
                          <w:rStyle w:val="Strong"/>
                          <w:rFonts w:cs="Calibri"/>
                          <w:b w:val="0"/>
                          <w:bCs w:val="0"/>
                          <w:i w:val="0"/>
                          <w:color w:val="auto"/>
                          <w:sz w:val="22"/>
                        </w:rPr>
                        <w:t>dell’Arte</w:t>
                      </w:r>
                      <w:proofErr w:type="spellEnd"/>
                      <w:r w:rsidRPr="002875A8">
                        <w:rPr>
                          <w:rStyle w:val="Strong"/>
                          <w:rFonts w:cs="Calibri"/>
                          <w:b w:val="0"/>
                          <w:bCs w:val="0"/>
                          <w:i w:val="0"/>
                          <w:color w:val="auto"/>
                          <w:sz w:val="22"/>
                        </w:rPr>
                        <w:t>?</w:t>
                      </w:r>
                    </w:p>
                    <w:p w14:paraId="059A4649" w14:textId="77777777" w:rsidR="007F5DB3" w:rsidRPr="002875A8" w:rsidRDefault="007F5DB3" w:rsidP="002875A8">
                      <w:pPr>
                        <w:pStyle w:val="NormalWeb"/>
                        <w:rPr>
                          <w:rFonts w:asciiTheme="minorHAnsi" w:hAnsiTheme="minorHAnsi" w:cs="Calibri"/>
                          <w:sz w:val="22"/>
                        </w:rPr>
                      </w:pPr>
                      <w:r w:rsidRPr="002875A8">
                        <w:rPr>
                          <w:rFonts w:asciiTheme="minorHAnsi" w:hAnsiTheme="minorHAnsi" w:cs="Calibri"/>
                          <w:sz w:val="22"/>
                        </w:rPr>
                        <w:t xml:space="preserve">Write a short explanation </w:t>
                      </w:r>
                      <w:proofErr w:type="gramStart"/>
                      <w:r w:rsidRPr="002875A8">
                        <w:rPr>
                          <w:rFonts w:asciiTheme="minorHAnsi" w:hAnsiTheme="minorHAnsi" w:cs="Calibri"/>
                          <w:sz w:val="22"/>
                        </w:rPr>
                        <w:t>of</w:t>
                      </w:r>
                      <w:proofErr w:type="gramEnd"/>
                      <w:r w:rsidRPr="002875A8">
                        <w:rPr>
                          <w:rFonts w:asciiTheme="minorHAnsi" w:hAnsiTheme="minorHAnsi" w:cs="Calibri"/>
                          <w:sz w:val="22"/>
                        </w:rPr>
                        <w:t>:</w:t>
                      </w:r>
                    </w:p>
                    <w:p w14:paraId="0A871200" w14:textId="77777777" w:rsidR="007F5DB3" w:rsidRPr="002875A8" w:rsidRDefault="007F5DB3" w:rsidP="002875A8">
                      <w:pPr>
                        <w:numPr>
                          <w:ilvl w:val="0"/>
                          <w:numId w:val="49"/>
                        </w:numPr>
                        <w:spacing w:before="100" w:beforeAutospacing="1" w:after="100" w:afterAutospacing="1" w:line="240" w:lineRule="auto"/>
                        <w:rPr>
                          <w:rFonts w:cs="Calibri"/>
                          <w:sz w:val="22"/>
                        </w:rPr>
                      </w:pPr>
                      <w:r w:rsidRPr="002875A8">
                        <w:rPr>
                          <w:rFonts w:cs="Calibri"/>
                          <w:sz w:val="22"/>
                        </w:rPr>
                        <w:t xml:space="preserve">Where it comes from (Italy) </w:t>
                      </w:r>
                    </w:p>
                    <w:p w14:paraId="7ACA354E" w14:textId="77777777" w:rsidR="007F5DB3" w:rsidRPr="002875A8" w:rsidRDefault="007F5DB3" w:rsidP="002875A8">
                      <w:pPr>
                        <w:numPr>
                          <w:ilvl w:val="0"/>
                          <w:numId w:val="49"/>
                        </w:numPr>
                        <w:spacing w:before="100" w:beforeAutospacing="1" w:after="100" w:afterAutospacing="1" w:line="240" w:lineRule="auto"/>
                        <w:rPr>
                          <w:rFonts w:cs="Calibri"/>
                          <w:sz w:val="22"/>
                        </w:rPr>
                      </w:pPr>
                      <w:r w:rsidRPr="002875A8">
                        <w:rPr>
                          <w:rFonts w:cs="Calibri"/>
                          <w:sz w:val="22"/>
                        </w:rPr>
                        <w:t xml:space="preserve">That it uses improvisation </w:t>
                      </w:r>
                    </w:p>
                    <w:p w14:paraId="3A6BF117" w14:textId="77777777" w:rsidR="007F5DB3" w:rsidRPr="002875A8" w:rsidRDefault="007F5DB3" w:rsidP="002875A8">
                      <w:pPr>
                        <w:numPr>
                          <w:ilvl w:val="0"/>
                          <w:numId w:val="49"/>
                        </w:numPr>
                        <w:spacing w:before="100" w:beforeAutospacing="1" w:after="100" w:afterAutospacing="1" w:line="240" w:lineRule="auto"/>
                        <w:rPr>
                          <w:rFonts w:cs="Calibri"/>
                          <w:sz w:val="22"/>
                        </w:rPr>
                      </w:pPr>
                      <w:r w:rsidRPr="002875A8">
                        <w:rPr>
                          <w:rFonts w:cs="Calibri"/>
                          <w:sz w:val="22"/>
                        </w:rPr>
                        <w:t xml:space="preserve">That it uses comedy and physical theatre </w:t>
                      </w:r>
                    </w:p>
                    <w:p w14:paraId="087CB565" w14:textId="77777777" w:rsidR="007F5DB3" w:rsidRPr="002875A8" w:rsidRDefault="007F5DB3">
                      <w:pPr>
                        <w:rPr>
                          <w:sz w:val="22"/>
                        </w:rPr>
                      </w:pPr>
                    </w:p>
                  </w:txbxContent>
                </v:textbox>
              </v:shape>
            </w:pict>
          </mc:Fallback>
        </mc:AlternateContent>
      </w:r>
      <w:r w:rsidR="002A6566" w:rsidRPr="00555E21">
        <w:rPr>
          <w:rFonts w:ascii="Calibri" w:hAnsi="Calibri" w:cs="Calibri"/>
          <w:noProof/>
          <w:lang w:val="en-GB" w:eastAsia="en-GB"/>
        </w:rPr>
        <mc:AlternateContent>
          <mc:Choice Requires="wps">
            <w:drawing>
              <wp:anchor distT="45720" distB="45720" distL="114300" distR="114300" simplePos="0" relativeHeight="251821056" behindDoc="0" locked="0" layoutInCell="1" allowOverlap="1" wp14:anchorId="0D8ED1B2" wp14:editId="7A7063EC">
                <wp:simplePos x="0" y="0"/>
                <wp:positionH relativeFrom="page">
                  <wp:posOffset>5189512</wp:posOffset>
                </wp:positionH>
                <wp:positionV relativeFrom="page">
                  <wp:posOffset>2856728</wp:posOffset>
                </wp:positionV>
                <wp:extent cx="2085512" cy="281305"/>
                <wp:effectExtent l="0" t="0" r="10160" b="23495"/>
                <wp:wrapSquare wrapText="bothSides"/>
                <wp:docPr id="125418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512" cy="2813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04B856A" w14:textId="77777777" w:rsidR="007F5DB3" w:rsidRDefault="007F5DB3"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ED1B2" id="_x0000_s1101" type="#_x0000_t202" style="position:absolute;left:0;text-align:left;margin-left:408.6pt;margin-top:224.95pt;width:164.2pt;height:22.15pt;z-index:251821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" fillcolor="white [3201]" strokecolor="black [3200]" strokeweight="1.5pt">
                <v:textbox>
                  <w:txbxContent>
                    <w:p w14:paraId="004B856A" w14:textId="77777777" w:rsidR="007F5DB3" w:rsidRDefault="007F5DB3" w:rsidP="0006322B">
                      <w:r>
                        <w:t xml:space="preserve">Due date: </w:t>
                      </w:r>
                    </w:p>
                  </w:txbxContent>
                </v:textbox>
                <w10:wrap type="square" anchorx="page" anchory="page"/>
              </v:shape>
            </w:pict>
          </mc:Fallback>
        </mc:AlternateContent>
      </w:r>
      <w:r w:rsidR="002A6566" w:rsidRPr="00555E21">
        <w:rPr>
          <w:rFonts w:ascii="Calibri" w:hAnsi="Calibri" w:cs="Calibri"/>
          <w:noProof/>
          <w:lang w:val="en-GB" w:eastAsia="en-GB"/>
        </w:rPr>
        <mc:AlternateContent>
          <mc:Choice Requires="wps">
            <w:drawing>
              <wp:anchor distT="45720" distB="45720" distL="114300" distR="114300" simplePos="0" relativeHeight="251820032" behindDoc="1" locked="0" layoutInCell="1" allowOverlap="1" wp14:anchorId="53ED7677" wp14:editId="3347967E">
                <wp:simplePos x="0" y="0"/>
                <wp:positionH relativeFrom="margin">
                  <wp:posOffset>-420370</wp:posOffset>
                </wp:positionH>
                <wp:positionV relativeFrom="margin">
                  <wp:posOffset>2322830</wp:posOffset>
                </wp:positionV>
                <wp:extent cx="6761480" cy="5894070"/>
                <wp:effectExtent l="0" t="0" r="20320" b="11430"/>
                <wp:wrapSquare wrapText="bothSides"/>
                <wp:docPr id="782672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8940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42ED6F5" w14:textId="7EC58852" w:rsidR="007F5DB3" w:rsidRPr="007C210C" w:rsidRDefault="007F5DB3"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 xml:space="preserve">two </w:t>
                            </w:r>
                            <w:r>
                              <w:t>- Commedia Dell’arte Poster: Complete task here</w:t>
                            </w:r>
                          </w:p>
                          <w:p w14:paraId="23F96540" w14:textId="77777777" w:rsidR="007F5DB3" w:rsidRDefault="007F5DB3"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D7677" id="_x0000_s1102" type="#_x0000_t202" style="position:absolute;left:0;text-align:left;margin-left:-33.1pt;margin-top:182.9pt;width:532.4pt;height:464.1pt;z-index:-251496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" fillcolor="white [3201]" strokecolor="black [3200]" strokeweight="1.5pt">
                <v:textbox>
                  <w:txbxContent>
                    <w:p w14:paraId="542ED6F5" w14:textId="7EC58852" w:rsidR="007F5DB3" w:rsidRPr="007C210C" w:rsidRDefault="007F5DB3"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 xml:space="preserve">two </w:t>
                      </w:r>
                      <w:r>
                        <w:t>- Commedia Dell’arte Poster: Complete task here</w:t>
                      </w:r>
                    </w:p>
                    <w:p w14:paraId="23F96540" w14:textId="77777777" w:rsidR="007F5DB3" w:rsidRDefault="007F5DB3" w:rsidP="0006322B"/>
                  </w:txbxContent>
                </v:textbox>
                <w10:wrap type="square" anchorx="margin" anchory="margin"/>
              </v:shape>
            </w:pict>
          </mc:Fallback>
        </mc:AlternateContent>
      </w:r>
      <w:r w:rsidR="002A6566" w:rsidRPr="00555E21">
        <w:rPr>
          <w:rFonts w:ascii="Calibri" w:hAnsi="Calibri" w:cs="Calibri"/>
          <w:noProof/>
          <w:lang w:val="en-GB" w:eastAsia="en-GB"/>
        </w:rPr>
        <mc:AlternateContent>
          <mc:Choice Requires="wps">
            <w:drawing>
              <wp:anchor distT="45720" distB="45720" distL="114300" distR="114300" simplePos="0" relativeHeight="251819008" behindDoc="1" locked="0" layoutInCell="1" allowOverlap="1" wp14:anchorId="5756B57F" wp14:editId="57420621">
                <wp:simplePos x="0" y="0"/>
                <wp:positionH relativeFrom="margin">
                  <wp:align>center</wp:align>
                </wp:positionH>
                <wp:positionV relativeFrom="page">
                  <wp:posOffset>506095</wp:posOffset>
                </wp:positionV>
                <wp:extent cx="6761480" cy="2631440"/>
                <wp:effectExtent l="0" t="0" r="20320" b="16510"/>
                <wp:wrapSquare wrapText="bothSides"/>
                <wp:docPr id="2073359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63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252A459" w14:textId="383FD064" w:rsidR="007F5DB3" w:rsidRDefault="007F5DB3" w:rsidP="00B54340">
                            <w:r>
                              <w:rPr>
                                <w:b/>
                                <w:sz w:val="26"/>
                              </w:rPr>
                              <w:t xml:space="preserve">Task </w:t>
                            </w:r>
                            <w:r w:rsidR="008417E9">
                              <w:rPr>
                                <w:b/>
                                <w:sz w:val="26"/>
                              </w:rPr>
                              <w:t>two</w:t>
                            </w:r>
                            <w:r w:rsidRPr="004072CA">
                              <w:rPr>
                                <w:b/>
                                <w:sz w:val="26"/>
                              </w:rPr>
                              <w:t xml:space="preserve"> - </w:t>
                            </w:r>
                            <w:r>
                              <w:rPr>
                                <w:b/>
                                <w:sz w:val="26"/>
                              </w:rPr>
                              <w:t xml:space="preserve">Commedia Dell’arte </w:t>
                            </w:r>
                            <w:r w:rsidRPr="004072CA">
                              <w:rPr>
                                <w:b/>
                                <w:sz w:val="26"/>
                              </w:rPr>
                              <w:t xml:space="preserve">Poster </w:t>
                            </w:r>
                          </w:p>
                          <w:p w14:paraId="0EA73F9D" w14:textId="4578337A" w:rsidR="007F5DB3" w:rsidRPr="007A591A" w:rsidRDefault="007F5DB3" w:rsidP="002875A8">
                            <w:r>
                              <w:t xml:space="preserve">Design an informative and creative poster that explains </w:t>
                            </w:r>
                            <w:r>
                              <w:rPr>
                                <w:rStyle w:val="Strong"/>
                              </w:rPr>
                              <w:t xml:space="preserve">Commedia </w:t>
                            </w:r>
                            <w:proofErr w:type="spellStart"/>
                            <w:r>
                              <w:rPr>
                                <w:rStyle w:val="Strong"/>
                              </w:rPr>
                              <w:t>dell’Arte</w:t>
                            </w:r>
                            <w:proofErr w:type="spellEnd"/>
                            <w:r>
                              <w:t xml:space="preserve"> and its key features.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6B57F" id="_x0000_s1103" type="#_x0000_t202" style="position:absolute;left:0;text-align:left;margin-left:0;margin-top:39.85pt;width:532.4pt;height:207.2pt;z-index:-2514974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" fillcolor="white [3201]" strokecolor="black [3200]" strokeweight="1.5pt">
                <v:textbox>
                  <w:txbxContent>
                    <w:p w14:paraId="0252A459" w14:textId="383FD064" w:rsidR="007F5DB3" w:rsidRDefault="007F5DB3" w:rsidP="00B54340">
                      <w:r>
                        <w:rPr>
                          <w:b/>
                          <w:sz w:val="26"/>
                        </w:rPr>
                        <w:t xml:space="preserve">Task </w:t>
                      </w:r>
                      <w:r w:rsidR="008417E9">
                        <w:rPr>
                          <w:b/>
                          <w:sz w:val="26"/>
                        </w:rPr>
                        <w:t>two</w:t>
                      </w:r>
                      <w:r w:rsidRPr="004072CA">
                        <w:rPr>
                          <w:b/>
                          <w:sz w:val="26"/>
                        </w:rPr>
                        <w:t xml:space="preserve"> - </w:t>
                      </w:r>
                      <w:r>
                        <w:rPr>
                          <w:b/>
                          <w:sz w:val="26"/>
                        </w:rPr>
                        <w:t xml:space="preserve">Commedia Dell’arte </w:t>
                      </w:r>
                      <w:r w:rsidRPr="004072CA">
                        <w:rPr>
                          <w:b/>
                          <w:sz w:val="26"/>
                        </w:rPr>
                        <w:t xml:space="preserve">Poster </w:t>
                      </w:r>
                    </w:p>
                    <w:p w14:paraId="0EA73F9D" w14:textId="4578337A" w:rsidR="007F5DB3" w:rsidRPr="007A591A" w:rsidRDefault="007F5DB3" w:rsidP="002875A8">
                      <w:r>
                        <w:t xml:space="preserve">Design an informative and creative poster that explains </w:t>
                      </w:r>
                      <w:r>
                        <w:rPr>
                          <w:rStyle w:val="Strong"/>
                        </w:rPr>
                        <w:t xml:space="preserve">Commedia </w:t>
                      </w:r>
                      <w:proofErr w:type="spellStart"/>
                      <w:r>
                        <w:rPr>
                          <w:rStyle w:val="Strong"/>
                        </w:rPr>
                        <w:t>dell’Arte</w:t>
                      </w:r>
                      <w:proofErr w:type="spellEnd"/>
                      <w:r>
                        <w:t xml:space="preserve"> and its key features.</w:t>
                      </w:r>
                    </w:p>
                  </w:txbxContent>
                </v:textbox>
                <w10:wrap type="square" anchorx="margin" anchory="page"/>
              </v:shape>
            </w:pict>
          </mc:Fallback>
        </mc:AlternateContent>
      </w:r>
    </w:p>
    <w:p w14:paraId="6AB35487" w14:textId="415E5D93" w:rsidR="002A6566" w:rsidRPr="00F70D0A" w:rsidRDefault="00B54340" w:rsidP="002A6566">
      <w:pPr>
        <w:jc w:val="center"/>
        <w:rPr>
          <w:rFonts w:ascii="Calibri" w:hAnsi="Calibri" w:cs="Calibri"/>
          <w:sz w:val="32"/>
          <w:szCs w:val="28"/>
          <w:u w:val="single"/>
        </w:rPr>
      </w:pPr>
      <w:r w:rsidRPr="00F70D0A">
        <w:rPr>
          <w:rFonts w:ascii="Calibri" w:hAnsi="Calibri" w:cs="Calibri"/>
          <w:sz w:val="32"/>
          <w:szCs w:val="28"/>
          <w:u w:val="single"/>
        </w:rPr>
        <w:lastRenderedPageBreak/>
        <w:t xml:space="preserve">Task </w:t>
      </w:r>
      <w:r w:rsidR="008417E9">
        <w:rPr>
          <w:rFonts w:ascii="Calibri" w:hAnsi="Calibri" w:cs="Calibri"/>
          <w:sz w:val="32"/>
          <w:szCs w:val="28"/>
          <w:u w:val="single"/>
        </w:rPr>
        <w:t>two</w:t>
      </w:r>
      <w:r w:rsidRPr="00F70D0A">
        <w:rPr>
          <w:rFonts w:ascii="Calibri" w:hAnsi="Calibri" w:cs="Calibri"/>
          <w:sz w:val="32"/>
          <w:szCs w:val="28"/>
          <w:u w:val="single"/>
        </w:rPr>
        <w:t xml:space="preserve"> - </w:t>
      </w:r>
      <w:r w:rsidR="007B3629" w:rsidRPr="00F70D0A">
        <w:rPr>
          <w:rFonts w:ascii="Calibri" w:hAnsi="Calibri" w:cs="Calibri"/>
          <w:sz w:val="32"/>
          <w:szCs w:val="28"/>
          <w:u w:val="single"/>
        </w:rPr>
        <w:t xml:space="preserve">Commedia </w:t>
      </w:r>
      <w:proofErr w:type="gramStart"/>
      <w:r w:rsidR="007B3629" w:rsidRPr="00F70D0A">
        <w:rPr>
          <w:rFonts w:ascii="Calibri" w:hAnsi="Calibri" w:cs="Calibri"/>
          <w:sz w:val="32"/>
          <w:szCs w:val="28"/>
          <w:u w:val="single"/>
        </w:rPr>
        <w:t xml:space="preserve">Dell’arte </w:t>
      </w:r>
      <w:r w:rsidRPr="00F70D0A">
        <w:rPr>
          <w:rFonts w:ascii="Calibri" w:hAnsi="Calibri" w:cs="Calibri"/>
          <w:sz w:val="32"/>
          <w:szCs w:val="28"/>
          <w:u w:val="single"/>
        </w:rPr>
        <w:t xml:space="preserve"> Poster</w:t>
      </w:r>
      <w:proofErr w:type="gramEnd"/>
      <w:r w:rsidR="002A6566" w:rsidRPr="00F70D0A">
        <w:rPr>
          <w:rFonts w:ascii="Calibri" w:hAnsi="Calibri" w:cs="Calibri"/>
          <w:sz w:val="32"/>
          <w:szCs w:val="28"/>
          <w:u w:val="single"/>
        </w:rPr>
        <w:t>: Feedback</w:t>
      </w:r>
    </w:p>
    <w:p w14:paraId="26CF600F" w14:textId="2B85F411" w:rsidR="00B54340" w:rsidRPr="00555E21" w:rsidRDefault="00B54340" w:rsidP="00B54340">
      <w:pPr>
        <w:rPr>
          <w:rFonts w:ascii="Calibri" w:hAnsi="Calibri" w:cs="Calibri"/>
          <w:szCs w:val="28"/>
          <w:u w:val="single"/>
        </w:rPr>
      </w:pPr>
      <w:r w:rsidRPr="0006405C">
        <w:rPr>
          <w:rFonts w:ascii="Calibri" w:hAnsi="Calibri" w:cs="Calibri"/>
          <w:noProof/>
          <w:sz w:val="32"/>
          <w:u w:val="single"/>
          <w:lang w:val="en-GB" w:eastAsia="en-GB"/>
        </w:rPr>
        <w:drawing>
          <wp:anchor distT="0" distB="0" distL="114300" distR="114300" simplePos="0" relativeHeight="251925504" behindDoc="0" locked="0" layoutInCell="1" allowOverlap="1" wp14:anchorId="026FD823" wp14:editId="17B0C4CC">
            <wp:simplePos x="0" y="0"/>
            <wp:positionH relativeFrom="margin">
              <wp:posOffset>5353677</wp:posOffset>
            </wp:positionH>
            <wp:positionV relativeFrom="paragraph">
              <wp:posOffset>308541</wp:posOffset>
            </wp:positionV>
            <wp:extent cx="635635" cy="375285"/>
            <wp:effectExtent l="0" t="0" r="0" b="5715"/>
            <wp:wrapSquare wrapText="bothSides"/>
            <wp:docPr id="1677711403" name="Picture 167771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7CA4E401" w14:textId="77777777" w:rsidR="00B54340" w:rsidRPr="0006405C" w:rsidRDefault="00B54340" w:rsidP="00B54340">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22432" behindDoc="0" locked="0" layoutInCell="1" allowOverlap="1" wp14:anchorId="4394F803" wp14:editId="44FB6DEC">
                <wp:simplePos x="0" y="0"/>
                <wp:positionH relativeFrom="leftMargin">
                  <wp:align>right</wp:align>
                </wp:positionH>
                <wp:positionV relativeFrom="paragraph">
                  <wp:posOffset>1800236</wp:posOffset>
                </wp:positionV>
                <wp:extent cx="3192816" cy="454791"/>
                <wp:effectExtent l="0" t="2540" r="24130" b="24130"/>
                <wp:wrapNone/>
                <wp:docPr id="633673576" name="Text Box 633673576"/>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2B0C27E2" w14:textId="77777777" w:rsidR="007F5DB3" w:rsidRPr="006965C5" w:rsidRDefault="007F5DB3"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4F803" id="Text Box 633673576" o:spid="_x0000_s1104" type="#_x0000_t202" style="position:absolute;margin-left:200.2pt;margin-top:141.75pt;width:251.4pt;height:35.8pt;rotation:-90;z-index:2519224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" fillcolor="white [3201]" strokeweight=".5pt">
                <v:textbox>
                  <w:txbxContent>
                    <w:p w14:paraId="2B0C27E2" w14:textId="77777777" w:rsidR="007F5DB3" w:rsidRPr="006965C5" w:rsidRDefault="007F5DB3"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B54340" w:rsidRPr="0006405C" w14:paraId="6F82B033" w14:textId="77777777" w:rsidTr="00913ADE">
        <w:trPr>
          <w:trHeight w:val="642"/>
        </w:trPr>
        <w:tc>
          <w:tcPr>
            <w:tcW w:w="8217" w:type="dxa"/>
          </w:tcPr>
          <w:p w14:paraId="5CCC0248" w14:textId="77777777" w:rsidR="00B54340" w:rsidRPr="0006405C" w:rsidRDefault="00B54340" w:rsidP="00913ADE">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1980712E" w14:textId="77777777" w:rsidR="00B54340" w:rsidRPr="0006405C" w:rsidRDefault="00B54340" w:rsidP="00913ADE">
            <w:pPr>
              <w:rPr>
                <w:rFonts w:ascii="Calibri" w:hAnsi="Calibri" w:cs="Calibri"/>
                <w:sz w:val="36"/>
                <w:szCs w:val="28"/>
              </w:rPr>
            </w:pPr>
          </w:p>
        </w:tc>
      </w:tr>
      <w:tr w:rsidR="00B54340" w:rsidRPr="0006405C" w14:paraId="602CE337" w14:textId="77777777" w:rsidTr="00913ADE">
        <w:trPr>
          <w:trHeight w:val="682"/>
        </w:trPr>
        <w:tc>
          <w:tcPr>
            <w:tcW w:w="8217" w:type="dxa"/>
          </w:tcPr>
          <w:p w14:paraId="03AE811A" w14:textId="77777777" w:rsidR="00B54340" w:rsidRPr="0006405C" w:rsidRDefault="00B54340" w:rsidP="00913ADE">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589B7D90" w14:textId="29AF32EC" w:rsidR="00B54340" w:rsidRPr="0006405C" w:rsidRDefault="00B54340" w:rsidP="00913ADE">
            <w:pPr>
              <w:rPr>
                <w:rFonts w:ascii="Calibri" w:hAnsi="Calibri" w:cs="Calibri"/>
                <w:sz w:val="36"/>
                <w:szCs w:val="28"/>
              </w:rPr>
            </w:pPr>
          </w:p>
        </w:tc>
      </w:tr>
      <w:tr w:rsidR="00B54340" w:rsidRPr="0006405C" w14:paraId="7B475801" w14:textId="77777777" w:rsidTr="00913ADE">
        <w:trPr>
          <w:trHeight w:val="642"/>
        </w:trPr>
        <w:tc>
          <w:tcPr>
            <w:tcW w:w="8217" w:type="dxa"/>
          </w:tcPr>
          <w:p w14:paraId="35159005" w14:textId="77777777" w:rsidR="00B54340" w:rsidRPr="0006405C" w:rsidRDefault="00B54340" w:rsidP="00913ADE">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1742DDE5" w14:textId="77777777" w:rsidR="00B54340" w:rsidRPr="0006405C" w:rsidRDefault="00B54340" w:rsidP="00913ADE">
            <w:pPr>
              <w:rPr>
                <w:rFonts w:ascii="Calibri" w:hAnsi="Calibri" w:cs="Calibri"/>
                <w:sz w:val="36"/>
                <w:szCs w:val="28"/>
              </w:rPr>
            </w:pPr>
          </w:p>
        </w:tc>
      </w:tr>
      <w:tr w:rsidR="00B54340" w:rsidRPr="0006405C" w14:paraId="425393FF" w14:textId="77777777" w:rsidTr="00913ADE">
        <w:trPr>
          <w:trHeight w:val="642"/>
        </w:trPr>
        <w:tc>
          <w:tcPr>
            <w:tcW w:w="8217" w:type="dxa"/>
          </w:tcPr>
          <w:p w14:paraId="7B0818F1" w14:textId="77777777" w:rsidR="00B54340" w:rsidRPr="0006405C" w:rsidRDefault="00B54340" w:rsidP="00913ADE">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00B1DC0D" w14:textId="77777777" w:rsidR="00B54340" w:rsidRPr="0006405C" w:rsidRDefault="00B54340" w:rsidP="00913ADE">
            <w:pPr>
              <w:rPr>
                <w:rFonts w:ascii="Calibri" w:hAnsi="Calibri" w:cs="Calibri"/>
                <w:sz w:val="36"/>
                <w:szCs w:val="28"/>
              </w:rPr>
            </w:pPr>
          </w:p>
        </w:tc>
      </w:tr>
    </w:tbl>
    <w:p w14:paraId="1B617D19" w14:textId="77777777" w:rsidR="00B54340" w:rsidRPr="0006405C" w:rsidRDefault="00B54340" w:rsidP="00B54340">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21408" behindDoc="0" locked="0" layoutInCell="1" allowOverlap="1" wp14:anchorId="7CB4C09C" wp14:editId="3D4E249F">
                <wp:simplePos x="0" y="0"/>
                <wp:positionH relativeFrom="margin">
                  <wp:posOffset>-35345</wp:posOffset>
                </wp:positionH>
                <wp:positionV relativeFrom="paragraph">
                  <wp:posOffset>1910739</wp:posOffset>
                </wp:positionV>
                <wp:extent cx="6228715" cy="1283970"/>
                <wp:effectExtent l="0" t="0" r="19685" b="11430"/>
                <wp:wrapNone/>
                <wp:docPr id="633673577" name="Text Box 633673577"/>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76CD773" w14:textId="77777777" w:rsidR="007F5DB3" w:rsidRPr="006965C5" w:rsidRDefault="007F5DB3" w:rsidP="00B54340">
                            <w:pPr>
                              <w:rPr>
                                <w:rFonts w:ascii="Calibri" w:hAnsi="Calibri" w:cs="Calibri"/>
                                <w:sz w:val="28"/>
                              </w:rPr>
                            </w:pPr>
                            <w:r w:rsidRPr="006965C5">
                              <w:rPr>
                                <w:rFonts w:ascii="Calibri" w:hAnsi="Calibri" w:cs="Calibri"/>
                                <w:sz w:val="28"/>
                              </w:rPr>
                              <w:t>Positive points:</w:t>
                            </w:r>
                          </w:p>
                          <w:p w14:paraId="35922920" w14:textId="77777777" w:rsidR="007F5DB3" w:rsidRPr="006965C5" w:rsidRDefault="007F5DB3" w:rsidP="00B54340">
                            <w:pPr>
                              <w:rPr>
                                <w:rFonts w:ascii="Calibri" w:hAnsi="Calibri" w:cs="Calibri"/>
                                <w:sz w:val="12"/>
                              </w:rPr>
                            </w:pPr>
                          </w:p>
                          <w:p w14:paraId="43407C01" w14:textId="77777777" w:rsidR="007F5DB3" w:rsidRPr="006965C5" w:rsidRDefault="007F5DB3" w:rsidP="00B54340">
                            <w:pPr>
                              <w:rPr>
                                <w:rFonts w:ascii="Calibri" w:hAnsi="Calibri" w:cs="Calibri"/>
                                <w:sz w:val="28"/>
                              </w:rPr>
                            </w:pPr>
                            <w:r w:rsidRPr="006965C5">
                              <w:rPr>
                                <w:rFonts w:ascii="Calibri" w:hAnsi="Calibri" w:cs="Calibri"/>
                                <w:sz w:val="28"/>
                              </w:rPr>
                              <w:t>How to improve further:</w:t>
                            </w:r>
                          </w:p>
                          <w:p w14:paraId="1BE201DD" w14:textId="77777777" w:rsidR="007F5DB3" w:rsidRPr="00D62C74" w:rsidRDefault="007F5DB3" w:rsidP="00B54340">
                            <w:pPr>
                              <w:rPr>
                                <w:sz w:val="12"/>
                              </w:rPr>
                            </w:pPr>
                          </w:p>
                          <w:p w14:paraId="486E4A69" w14:textId="77777777" w:rsidR="007F5DB3" w:rsidRDefault="007F5DB3"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4C09C" id="Text Box 633673577" o:spid="_x0000_s1105" type="#_x0000_t202" style="position:absolute;margin-left:-2.8pt;margin-top:150.45pt;width:490.45pt;height:101.1pt;z-index:25192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" fillcolor="white [3201]" strokeweight=".5pt">
                <v:textbox>
                  <w:txbxContent>
                    <w:p w14:paraId="476CD773" w14:textId="77777777" w:rsidR="007F5DB3" w:rsidRPr="006965C5" w:rsidRDefault="007F5DB3" w:rsidP="00B54340">
                      <w:pPr>
                        <w:rPr>
                          <w:rFonts w:ascii="Calibri" w:hAnsi="Calibri" w:cs="Calibri"/>
                          <w:sz w:val="28"/>
                        </w:rPr>
                      </w:pPr>
                      <w:r w:rsidRPr="006965C5">
                        <w:rPr>
                          <w:rFonts w:ascii="Calibri" w:hAnsi="Calibri" w:cs="Calibri"/>
                          <w:sz w:val="28"/>
                        </w:rPr>
                        <w:t>Positive points:</w:t>
                      </w:r>
                    </w:p>
                    <w:p w14:paraId="35922920" w14:textId="77777777" w:rsidR="007F5DB3" w:rsidRPr="006965C5" w:rsidRDefault="007F5DB3" w:rsidP="00B54340">
                      <w:pPr>
                        <w:rPr>
                          <w:rFonts w:ascii="Calibri" w:hAnsi="Calibri" w:cs="Calibri"/>
                          <w:sz w:val="12"/>
                        </w:rPr>
                      </w:pPr>
                    </w:p>
                    <w:p w14:paraId="43407C01" w14:textId="77777777" w:rsidR="007F5DB3" w:rsidRPr="006965C5" w:rsidRDefault="007F5DB3" w:rsidP="00B54340">
                      <w:pPr>
                        <w:rPr>
                          <w:rFonts w:ascii="Calibri" w:hAnsi="Calibri" w:cs="Calibri"/>
                          <w:sz w:val="28"/>
                        </w:rPr>
                      </w:pPr>
                      <w:r w:rsidRPr="006965C5">
                        <w:rPr>
                          <w:rFonts w:ascii="Calibri" w:hAnsi="Calibri" w:cs="Calibri"/>
                          <w:sz w:val="28"/>
                        </w:rPr>
                        <w:t>How to improve further:</w:t>
                      </w:r>
                    </w:p>
                    <w:p w14:paraId="1BE201DD" w14:textId="77777777" w:rsidR="007F5DB3" w:rsidRPr="00D62C74" w:rsidRDefault="007F5DB3" w:rsidP="00B54340">
                      <w:pPr>
                        <w:rPr>
                          <w:sz w:val="12"/>
                        </w:rPr>
                      </w:pPr>
                    </w:p>
                    <w:p w14:paraId="486E4A69" w14:textId="77777777" w:rsidR="007F5DB3" w:rsidRDefault="007F5DB3" w:rsidP="00B54340"/>
                  </w:txbxContent>
                </v:textbox>
                <w10:wrap anchorx="margin"/>
              </v:shape>
            </w:pict>
          </mc:Fallback>
        </mc:AlternateContent>
      </w:r>
    </w:p>
    <w:p w14:paraId="0608F6C3" w14:textId="19E2C400" w:rsidR="00B54340" w:rsidRPr="0006405C" w:rsidRDefault="00B54340" w:rsidP="00B54340">
      <w:pPr>
        <w:rPr>
          <w:rFonts w:ascii="Calibri" w:hAnsi="Calibri" w:cs="Calibri"/>
          <w:sz w:val="18"/>
          <w:szCs w:val="12"/>
        </w:rPr>
      </w:pPr>
    </w:p>
    <w:p w14:paraId="20EF3FAE" w14:textId="77777777" w:rsidR="00B54340" w:rsidRPr="0006405C" w:rsidRDefault="00B54340" w:rsidP="00B54340">
      <w:pPr>
        <w:rPr>
          <w:rFonts w:ascii="Calibri" w:hAnsi="Calibri" w:cs="Calibri"/>
          <w:sz w:val="18"/>
          <w:szCs w:val="12"/>
        </w:rPr>
      </w:pPr>
    </w:p>
    <w:p w14:paraId="156AA977" w14:textId="410F8C1F" w:rsidR="00B54340" w:rsidRPr="0006405C" w:rsidRDefault="00B54340" w:rsidP="00B54340">
      <w:pPr>
        <w:rPr>
          <w:rFonts w:ascii="Calibri" w:hAnsi="Calibri" w:cs="Calibri"/>
          <w:sz w:val="18"/>
          <w:szCs w:val="12"/>
        </w:rPr>
      </w:pPr>
    </w:p>
    <w:p w14:paraId="37F3F700" w14:textId="77777777" w:rsidR="00B54340" w:rsidRPr="0006405C" w:rsidRDefault="00B54340" w:rsidP="00B54340">
      <w:pPr>
        <w:rPr>
          <w:rFonts w:ascii="Calibri" w:hAnsi="Calibri" w:cs="Calibri"/>
          <w:iCs/>
          <w:sz w:val="28"/>
          <w:szCs w:val="28"/>
        </w:rPr>
      </w:pPr>
    </w:p>
    <w:p w14:paraId="25577A64" w14:textId="37BEDE5A" w:rsidR="00B54340" w:rsidRPr="0006405C" w:rsidRDefault="00B54340" w:rsidP="00B54340">
      <w:pPr>
        <w:rPr>
          <w:rFonts w:ascii="Calibri" w:hAnsi="Calibri" w:cs="Calibri"/>
          <w:iCs/>
          <w:sz w:val="28"/>
          <w:szCs w:val="28"/>
        </w:rPr>
      </w:pPr>
    </w:p>
    <w:p w14:paraId="27FF1B6E" w14:textId="77777777" w:rsidR="00B54340" w:rsidRPr="0006405C" w:rsidRDefault="00B54340" w:rsidP="00B54340">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00CC2148" w14:textId="25E08D7E" w:rsidR="00B54340" w:rsidRPr="000C6E32" w:rsidRDefault="00B54340" w:rsidP="00B54340">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B54340" w:rsidRPr="0006405C" w14:paraId="2CDE6D94" w14:textId="77777777" w:rsidTr="00913ADE">
        <w:trPr>
          <w:trHeight w:val="906"/>
        </w:trPr>
        <w:tc>
          <w:tcPr>
            <w:tcW w:w="773" w:type="dxa"/>
          </w:tcPr>
          <w:p w14:paraId="32258439" w14:textId="77777777" w:rsidR="00B54340" w:rsidRPr="0006405C" w:rsidRDefault="00B54340" w:rsidP="00913ADE">
            <w:pPr>
              <w:rPr>
                <w:rFonts w:ascii="Calibri" w:hAnsi="Calibri" w:cs="Calibri"/>
                <w:sz w:val="72"/>
                <w:szCs w:val="12"/>
              </w:rPr>
            </w:pPr>
            <w:r w:rsidRPr="0006405C">
              <w:rPr>
                <w:rFonts w:ascii="Calibri" w:hAnsi="Calibri" w:cs="Calibri"/>
                <w:sz w:val="72"/>
                <w:szCs w:val="12"/>
              </w:rPr>
              <w:t>A</w:t>
            </w:r>
          </w:p>
        </w:tc>
        <w:tc>
          <w:tcPr>
            <w:tcW w:w="9124" w:type="dxa"/>
          </w:tcPr>
          <w:p w14:paraId="644E59F8" w14:textId="77777777" w:rsidR="00B54340" w:rsidRPr="0006405C" w:rsidRDefault="00B54340" w:rsidP="00913ADE">
            <w:pPr>
              <w:rPr>
                <w:rFonts w:ascii="Calibri" w:hAnsi="Calibri" w:cs="Calibri"/>
                <w:sz w:val="40"/>
                <w:szCs w:val="12"/>
              </w:rPr>
            </w:pPr>
            <w:r w:rsidRPr="000C7481">
              <w:rPr>
                <w:rFonts w:ascii="Calibri" w:hAnsi="Calibri" w:cs="Calibri"/>
                <w:sz w:val="36"/>
              </w:rPr>
              <w:t>You have not described the key term.</w:t>
            </w:r>
          </w:p>
        </w:tc>
      </w:tr>
      <w:tr w:rsidR="00B54340" w:rsidRPr="0006405C" w14:paraId="70C03526" w14:textId="77777777" w:rsidTr="00913ADE">
        <w:trPr>
          <w:trHeight w:val="794"/>
        </w:trPr>
        <w:tc>
          <w:tcPr>
            <w:tcW w:w="773" w:type="dxa"/>
          </w:tcPr>
          <w:p w14:paraId="6C1E86E7" w14:textId="77777777" w:rsidR="00B54340" w:rsidRPr="0006405C" w:rsidRDefault="00B54340" w:rsidP="00913ADE">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23456" behindDoc="0" locked="0" layoutInCell="1" allowOverlap="1" wp14:anchorId="79DFBCA7" wp14:editId="17554B28">
                      <wp:simplePos x="0" y="0"/>
                      <wp:positionH relativeFrom="leftMargin">
                        <wp:posOffset>-1072980</wp:posOffset>
                      </wp:positionH>
                      <wp:positionV relativeFrom="paragraph">
                        <wp:posOffset>97420</wp:posOffset>
                      </wp:positionV>
                      <wp:extent cx="1709738" cy="382906"/>
                      <wp:effectExtent l="0" t="3493" r="20638" b="20637"/>
                      <wp:wrapNone/>
                      <wp:docPr id="633673578" name="Text Box 63367357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2D8DCA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FBCA7" id="Text Box 633673578" o:spid="_x0000_s1106" type="#_x0000_t202" style="position:absolute;margin-left:-84.5pt;margin-top:7.65pt;width:134.65pt;height:30.15pt;rotation:-90;z-index:251923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" fillcolor="white [3201]" strokeweight=".5pt">
                      <v:textbox>
                        <w:txbxContent>
                          <w:p w14:paraId="32D8DCA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6A2A3856" w14:textId="77777777" w:rsidR="00B54340" w:rsidRPr="0006405C" w:rsidRDefault="00B54340" w:rsidP="00913ADE">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B54340" w:rsidRPr="0006405C" w14:paraId="7A50E388" w14:textId="77777777" w:rsidTr="00913ADE">
        <w:trPr>
          <w:trHeight w:val="906"/>
        </w:trPr>
        <w:tc>
          <w:tcPr>
            <w:tcW w:w="773" w:type="dxa"/>
          </w:tcPr>
          <w:p w14:paraId="18C3E0F4" w14:textId="77777777" w:rsidR="00B54340" w:rsidRPr="0006405C" w:rsidRDefault="00B54340" w:rsidP="00913ADE">
            <w:pPr>
              <w:rPr>
                <w:rFonts w:ascii="Calibri" w:hAnsi="Calibri" w:cs="Calibri"/>
                <w:sz w:val="72"/>
                <w:szCs w:val="12"/>
              </w:rPr>
            </w:pPr>
            <w:r w:rsidRPr="0006405C">
              <w:rPr>
                <w:rFonts w:ascii="Calibri" w:hAnsi="Calibri" w:cs="Calibri"/>
                <w:sz w:val="72"/>
                <w:szCs w:val="12"/>
              </w:rPr>
              <w:t>C</w:t>
            </w:r>
          </w:p>
        </w:tc>
        <w:tc>
          <w:tcPr>
            <w:tcW w:w="9124" w:type="dxa"/>
          </w:tcPr>
          <w:p w14:paraId="2D99A4B8" w14:textId="77777777" w:rsidR="00B54340" w:rsidRPr="0006405C" w:rsidRDefault="00B54340" w:rsidP="00913ADE">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0C35DD8F" w14:textId="77777777" w:rsidR="00B54340" w:rsidRPr="00555E21" w:rsidRDefault="00B54340" w:rsidP="00B54340">
      <w:pPr>
        <w:rPr>
          <w:rFonts w:ascii="Calibri" w:hAnsi="Calibri" w:cs="Calibri"/>
          <w:sz w:val="12"/>
          <w:szCs w:val="12"/>
        </w:rPr>
      </w:pPr>
    </w:p>
    <w:p w14:paraId="098161E3" w14:textId="77777777" w:rsidR="00B54340" w:rsidRPr="00555E21" w:rsidRDefault="00B54340" w:rsidP="00B54340">
      <w:pPr>
        <w:rPr>
          <w:rFonts w:ascii="Calibri" w:hAnsi="Calibri" w:cs="Calibri"/>
          <w:sz w:val="12"/>
          <w:szCs w:val="12"/>
        </w:rPr>
      </w:pPr>
    </w:p>
    <w:p w14:paraId="34EFF37E" w14:textId="0DBA0DEB"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0" distB="0" distL="114300" distR="114300" simplePos="0" relativeHeight="251825152" behindDoc="0" locked="0" layoutInCell="1" allowOverlap="1" wp14:anchorId="466DBCC0" wp14:editId="44217ED1">
                <wp:simplePos x="0" y="0"/>
                <wp:positionH relativeFrom="column">
                  <wp:posOffset>3817268</wp:posOffset>
                </wp:positionH>
                <wp:positionV relativeFrom="paragraph">
                  <wp:posOffset>-4690</wp:posOffset>
                </wp:positionV>
                <wp:extent cx="830753" cy="734060"/>
                <wp:effectExtent l="0" t="0" r="0" b="8890"/>
                <wp:wrapNone/>
                <wp:docPr id="12698631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5397DF" w14:textId="77777777" w:rsidR="007F5DB3" w:rsidRPr="00586302" w:rsidRDefault="007F5DB3" w:rsidP="0006322B">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DBCC0" id="_x0000_s1107" style="position:absolute;margin-left:300.55pt;margin-top:-.35pt;width:65.4pt;height:57.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" filled="f" stroked="f">
                <v:textbox>
                  <w:txbxContent>
                    <w:p w14:paraId="3F5397DF" w14:textId="77777777" w:rsidR="007F5DB3" w:rsidRPr="00586302" w:rsidRDefault="007F5DB3" w:rsidP="0006322B">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24128" behindDoc="0" locked="0" layoutInCell="1" allowOverlap="1" wp14:anchorId="393B83C3" wp14:editId="28E4CFBC">
                <wp:simplePos x="0" y="0"/>
                <wp:positionH relativeFrom="margin">
                  <wp:posOffset>4730865</wp:posOffset>
                </wp:positionH>
                <wp:positionV relativeFrom="paragraph">
                  <wp:posOffset>191939</wp:posOffset>
                </wp:positionV>
                <wp:extent cx="1607474" cy="623455"/>
                <wp:effectExtent l="0" t="0" r="12065" b="24765"/>
                <wp:wrapNone/>
                <wp:docPr id="94869115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6F539555" w14:textId="77777777" w:rsidR="007F5DB3" w:rsidRDefault="007F5DB3"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B83C3" id="_x0000_s1108" style="position:absolute;margin-left:372.5pt;margin-top:15.1pt;width:126.55pt;height:49.1pt;z-index:251824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" fillcolor="white [3201]" strokecolor="black [3200]" strokeweight="1.5pt">
                <v:textbox>
                  <w:txbxContent>
                    <w:p w14:paraId="6F539555" w14:textId="77777777" w:rsidR="007F5DB3" w:rsidRDefault="007F5DB3" w:rsidP="0006322B">
                      <w:r>
                        <w:t xml:space="preserve">Due date: </w:t>
                      </w:r>
                    </w:p>
                  </w:txbxContent>
                </v:textbox>
                <w10:wrap anchorx="margin"/>
              </v:rect>
            </w:pict>
          </mc:Fallback>
        </mc:AlternateContent>
      </w:r>
    </w:p>
    <w:tbl>
      <w:tblPr>
        <w:tblStyle w:val="TableGrid"/>
        <w:tblpPr w:leftFromText="180" w:rightFromText="180" w:vertAnchor="page" w:horzAnchor="page" w:tblpX="1025" w:tblpY="3153"/>
        <w:tblW w:w="9918" w:type="dxa"/>
        <w:tblLook w:val="04A0" w:firstRow="1" w:lastRow="0" w:firstColumn="1" w:lastColumn="0" w:noHBand="0" w:noVBand="1"/>
      </w:tblPr>
      <w:tblGrid>
        <w:gridCol w:w="3681"/>
        <w:gridCol w:w="5528"/>
        <w:gridCol w:w="709"/>
      </w:tblGrid>
      <w:tr w:rsidR="00F70D0A" w:rsidRPr="00555E21" w14:paraId="12BC91B6" w14:textId="77777777" w:rsidTr="00F70D0A">
        <w:trPr>
          <w:trHeight w:val="144"/>
        </w:trPr>
        <w:tc>
          <w:tcPr>
            <w:tcW w:w="3681" w:type="dxa"/>
            <w:vMerge w:val="restart"/>
            <w:shd w:val="clear" w:color="auto" w:fill="D9D9D9" w:themeFill="background1" w:themeFillShade="D9"/>
          </w:tcPr>
          <w:p w14:paraId="384E7E3B" w14:textId="63D6E24D" w:rsidR="00F70D0A" w:rsidRPr="00681A74" w:rsidRDefault="00F70D0A" w:rsidP="00F70D0A">
            <w:pPr>
              <w:pStyle w:val="ListParagraph"/>
              <w:numPr>
                <w:ilvl w:val="0"/>
                <w:numId w:val="48"/>
              </w:numPr>
              <w:rPr>
                <w:rFonts w:ascii="Calibri" w:hAnsi="Calibri" w:cs="Calibri"/>
              </w:rPr>
            </w:pPr>
            <w:r>
              <w:t xml:space="preserve">Why did actors in Commedia </w:t>
            </w:r>
            <w:proofErr w:type="spellStart"/>
            <w:r>
              <w:t>dell’Arte</w:t>
            </w:r>
            <w:proofErr w:type="spellEnd"/>
            <w:r>
              <w:t xml:space="preserve"> use improvisation?</w:t>
            </w:r>
          </w:p>
        </w:tc>
        <w:tc>
          <w:tcPr>
            <w:tcW w:w="5528" w:type="dxa"/>
            <w:shd w:val="clear" w:color="auto" w:fill="D9D9D9" w:themeFill="background1" w:themeFillShade="D9"/>
          </w:tcPr>
          <w:p w14:paraId="364D76AD" w14:textId="14B8A01C" w:rsidR="00F70D0A" w:rsidRPr="00681A74" w:rsidRDefault="00F70D0A" w:rsidP="00F70D0A">
            <w:pPr>
              <w:rPr>
                <w:rFonts w:ascii="Calibri" w:hAnsi="Calibri" w:cs="Calibri"/>
              </w:rPr>
            </w:pPr>
            <w:r w:rsidRPr="00553730">
              <w:t>Because they didn’t have a fixed script</w:t>
            </w:r>
          </w:p>
        </w:tc>
        <w:tc>
          <w:tcPr>
            <w:tcW w:w="709" w:type="dxa"/>
            <w:shd w:val="clear" w:color="auto" w:fill="D9D9D9" w:themeFill="background1" w:themeFillShade="D9"/>
          </w:tcPr>
          <w:p w14:paraId="54CE8B23" w14:textId="77777777" w:rsidR="00F70D0A" w:rsidRPr="00681A74" w:rsidRDefault="00F70D0A" w:rsidP="00F70D0A">
            <w:pPr>
              <w:rPr>
                <w:rFonts w:ascii="Calibri" w:hAnsi="Calibri" w:cs="Calibri"/>
              </w:rPr>
            </w:pPr>
          </w:p>
        </w:tc>
      </w:tr>
      <w:tr w:rsidR="00F70D0A" w:rsidRPr="00555E21" w14:paraId="51048CD8" w14:textId="77777777" w:rsidTr="00F70D0A">
        <w:trPr>
          <w:trHeight w:val="211"/>
        </w:trPr>
        <w:tc>
          <w:tcPr>
            <w:tcW w:w="3681" w:type="dxa"/>
            <w:vMerge/>
            <w:shd w:val="clear" w:color="auto" w:fill="D9D9D9" w:themeFill="background1" w:themeFillShade="D9"/>
          </w:tcPr>
          <w:p w14:paraId="672EBE58" w14:textId="77777777" w:rsidR="00F70D0A" w:rsidRPr="00681A74" w:rsidRDefault="00F70D0A" w:rsidP="00F70D0A">
            <w:pPr>
              <w:pStyle w:val="ListParagraph"/>
              <w:numPr>
                <w:ilvl w:val="0"/>
                <w:numId w:val="48"/>
              </w:numPr>
              <w:rPr>
                <w:rFonts w:ascii="Calibri" w:hAnsi="Calibri" w:cs="Calibri"/>
              </w:rPr>
            </w:pPr>
          </w:p>
        </w:tc>
        <w:tc>
          <w:tcPr>
            <w:tcW w:w="5528" w:type="dxa"/>
            <w:shd w:val="clear" w:color="auto" w:fill="D9D9D9" w:themeFill="background1" w:themeFillShade="D9"/>
          </w:tcPr>
          <w:p w14:paraId="07491DE6" w14:textId="675F0BD3" w:rsidR="00F70D0A" w:rsidRPr="00681A74" w:rsidRDefault="00F70D0A" w:rsidP="00F70D0A">
            <w:pPr>
              <w:rPr>
                <w:rFonts w:ascii="Calibri" w:hAnsi="Calibri" w:cs="Calibri"/>
              </w:rPr>
            </w:pPr>
            <w:r w:rsidRPr="00553730">
              <w:t>Because they couldn’t read</w:t>
            </w:r>
          </w:p>
        </w:tc>
        <w:tc>
          <w:tcPr>
            <w:tcW w:w="709" w:type="dxa"/>
            <w:shd w:val="clear" w:color="auto" w:fill="D9D9D9" w:themeFill="background1" w:themeFillShade="D9"/>
          </w:tcPr>
          <w:p w14:paraId="1B0CB18F" w14:textId="77777777" w:rsidR="00F70D0A" w:rsidRPr="00681A74" w:rsidRDefault="00F70D0A" w:rsidP="00F70D0A">
            <w:pPr>
              <w:rPr>
                <w:rFonts w:ascii="Calibri" w:hAnsi="Calibri" w:cs="Calibri"/>
              </w:rPr>
            </w:pPr>
          </w:p>
        </w:tc>
      </w:tr>
      <w:tr w:rsidR="00F70D0A" w:rsidRPr="00555E21" w14:paraId="4C95E07F" w14:textId="77777777" w:rsidTr="00F70D0A">
        <w:trPr>
          <w:trHeight w:val="322"/>
        </w:trPr>
        <w:tc>
          <w:tcPr>
            <w:tcW w:w="3681" w:type="dxa"/>
            <w:vMerge/>
            <w:shd w:val="clear" w:color="auto" w:fill="D9D9D9" w:themeFill="background1" w:themeFillShade="D9"/>
          </w:tcPr>
          <w:p w14:paraId="369C28C4" w14:textId="77777777" w:rsidR="00F70D0A" w:rsidRPr="00681A74" w:rsidRDefault="00F70D0A" w:rsidP="00F70D0A">
            <w:pPr>
              <w:pStyle w:val="ListParagraph"/>
              <w:numPr>
                <w:ilvl w:val="0"/>
                <w:numId w:val="48"/>
              </w:numPr>
              <w:rPr>
                <w:rFonts w:ascii="Calibri" w:hAnsi="Calibri" w:cs="Calibri"/>
              </w:rPr>
            </w:pPr>
          </w:p>
        </w:tc>
        <w:tc>
          <w:tcPr>
            <w:tcW w:w="5528" w:type="dxa"/>
            <w:shd w:val="clear" w:color="auto" w:fill="D9D9D9" w:themeFill="background1" w:themeFillShade="D9"/>
          </w:tcPr>
          <w:p w14:paraId="1FD4A911" w14:textId="22341C24" w:rsidR="00F70D0A" w:rsidRPr="00681A74" w:rsidRDefault="00F70D0A" w:rsidP="00F70D0A">
            <w:pPr>
              <w:rPr>
                <w:rFonts w:ascii="Calibri" w:hAnsi="Calibri" w:cs="Calibri"/>
              </w:rPr>
            </w:pPr>
            <w:r w:rsidRPr="00553730">
              <w:t>Because the audience wrote the lines</w:t>
            </w:r>
          </w:p>
        </w:tc>
        <w:tc>
          <w:tcPr>
            <w:tcW w:w="709" w:type="dxa"/>
            <w:shd w:val="clear" w:color="auto" w:fill="D9D9D9" w:themeFill="background1" w:themeFillShade="D9"/>
          </w:tcPr>
          <w:p w14:paraId="3C66BE0E" w14:textId="77777777" w:rsidR="00F70D0A" w:rsidRPr="00681A74" w:rsidRDefault="00F70D0A" w:rsidP="00F70D0A">
            <w:pPr>
              <w:rPr>
                <w:rFonts w:ascii="Calibri" w:hAnsi="Calibri" w:cs="Calibri"/>
              </w:rPr>
            </w:pPr>
          </w:p>
        </w:tc>
      </w:tr>
      <w:tr w:rsidR="00F70D0A" w:rsidRPr="00555E21" w14:paraId="5939A0E4" w14:textId="77777777" w:rsidTr="00F70D0A">
        <w:trPr>
          <w:trHeight w:val="174"/>
        </w:trPr>
        <w:tc>
          <w:tcPr>
            <w:tcW w:w="3681" w:type="dxa"/>
            <w:vMerge w:val="restart"/>
          </w:tcPr>
          <w:p w14:paraId="2CD257EE" w14:textId="51420AE3" w:rsidR="00F70D0A" w:rsidRPr="00681A74" w:rsidRDefault="00F70D0A" w:rsidP="00F70D0A">
            <w:pPr>
              <w:pStyle w:val="ListParagraph"/>
              <w:numPr>
                <w:ilvl w:val="0"/>
                <w:numId w:val="48"/>
              </w:numPr>
              <w:rPr>
                <w:rFonts w:ascii="Calibri" w:hAnsi="Calibri" w:cs="Calibri"/>
              </w:rPr>
            </w:pPr>
            <w:r>
              <w:t xml:space="preserve">What do masks help show in Commedia </w:t>
            </w:r>
            <w:proofErr w:type="spellStart"/>
            <w:r>
              <w:t>dell’Arte</w:t>
            </w:r>
            <w:proofErr w:type="spellEnd"/>
            <w:r>
              <w:t>?</w:t>
            </w:r>
          </w:p>
        </w:tc>
        <w:tc>
          <w:tcPr>
            <w:tcW w:w="5528" w:type="dxa"/>
          </w:tcPr>
          <w:p w14:paraId="1C841F9A" w14:textId="1C832B66" w:rsidR="00F70D0A" w:rsidRPr="00681A74" w:rsidRDefault="00F70D0A" w:rsidP="00F70D0A">
            <w:pPr>
              <w:rPr>
                <w:rFonts w:ascii="Calibri" w:hAnsi="Calibri" w:cs="Calibri"/>
              </w:rPr>
            </w:pPr>
            <w:r w:rsidRPr="009A7C20">
              <w:t>The character’s fixed personality type</w:t>
            </w:r>
          </w:p>
        </w:tc>
        <w:tc>
          <w:tcPr>
            <w:tcW w:w="709" w:type="dxa"/>
          </w:tcPr>
          <w:p w14:paraId="13BD1E21" w14:textId="77777777" w:rsidR="00F70D0A" w:rsidRPr="00681A74" w:rsidRDefault="00F70D0A" w:rsidP="00F70D0A">
            <w:pPr>
              <w:rPr>
                <w:rFonts w:ascii="Calibri" w:hAnsi="Calibri" w:cs="Calibri"/>
              </w:rPr>
            </w:pPr>
          </w:p>
        </w:tc>
      </w:tr>
      <w:tr w:rsidR="00F70D0A" w:rsidRPr="00555E21" w14:paraId="597CA788" w14:textId="77777777" w:rsidTr="00F70D0A">
        <w:trPr>
          <w:trHeight w:val="162"/>
        </w:trPr>
        <w:tc>
          <w:tcPr>
            <w:tcW w:w="3681" w:type="dxa"/>
            <w:vMerge/>
          </w:tcPr>
          <w:p w14:paraId="12DE40EB" w14:textId="77777777" w:rsidR="00F70D0A" w:rsidRPr="00681A74" w:rsidRDefault="00F70D0A" w:rsidP="00F70D0A">
            <w:pPr>
              <w:pStyle w:val="ListParagraph"/>
              <w:numPr>
                <w:ilvl w:val="0"/>
                <w:numId w:val="48"/>
              </w:numPr>
              <w:rPr>
                <w:rFonts w:ascii="Calibri" w:hAnsi="Calibri" w:cs="Calibri"/>
              </w:rPr>
            </w:pPr>
          </w:p>
        </w:tc>
        <w:tc>
          <w:tcPr>
            <w:tcW w:w="5528" w:type="dxa"/>
          </w:tcPr>
          <w:p w14:paraId="736D3509" w14:textId="6DBC9C0E" w:rsidR="00F70D0A" w:rsidRPr="00681A74" w:rsidRDefault="00F70D0A" w:rsidP="00F70D0A">
            <w:pPr>
              <w:rPr>
                <w:rFonts w:ascii="Calibri" w:hAnsi="Calibri" w:cs="Calibri"/>
              </w:rPr>
            </w:pPr>
            <w:r w:rsidRPr="009A7C20">
              <w:t>The actor’s real identity</w:t>
            </w:r>
          </w:p>
        </w:tc>
        <w:tc>
          <w:tcPr>
            <w:tcW w:w="709" w:type="dxa"/>
          </w:tcPr>
          <w:p w14:paraId="3F9886EA" w14:textId="77777777" w:rsidR="00F70D0A" w:rsidRPr="00681A74" w:rsidRDefault="00F70D0A" w:rsidP="00F70D0A">
            <w:pPr>
              <w:rPr>
                <w:rFonts w:ascii="Calibri" w:hAnsi="Calibri" w:cs="Calibri"/>
              </w:rPr>
            </w:pPr>
          </w:p>
        </w:tc>
      </w:tr>
      <w:tr w:rsidR="00F70D0A" w:rsidRPr="00555E21" w14:paraId="43514B2E" w14:textId="77777777" w:rsidTr="00F70D0A">
        <w:trPr>
          <w:trHeight w:val="259"/>
        </w:trPr>
        <w:tc>
          <w:tcPr>
            <w:tcW w:w="3681" w:type="dxa"/>
            <w:vMerge/>
          </w:tcPr>
          <w:p w14:paraId="1E33F529" w14:textId="77777777" w:rsidR="00F70D0A" w:rsidRPr="00681A74" w:rsidRDefault="00F70D0A" w:rsidP="00F70D0A">
            <w:pPr>
              <w:pStyle w:val="ListParagraph"/>
              <w:numPr>
                <w:ilvl w:val="0"/>
                <w:numId w:val="48"/>
              </w:numPr>
              <w:rPr>
                <w:rFonts w:ascii="Calibri" w:hAnsi="Calibri" w:cs="Calibri"/>
              </w:rPr>
            </w:pPr>
          </w:p>
        </w:tc>
        <w:tc>
          <w:tcPr>
            <w:tcW w:w="5528" w:type="dxa"/>
          </w:tcPr>
          <w:p w14:paraId="4A50D6D3" w14:textId="7622A0F1" w:rsidR="00F70D0A" w:rsidRPr="00681A74" w:rsidRDefault="00F70D0A" w:rsidP="00F70D0A">
            <w:pPr>
              <w:rPr>
                <w:rFonts w:ascii="Calibri" w:hAnsi="Calibri" w:cs="Calibri"/>
              </w:rPr>
            </w:pPr>
            <w:r w:rsidRPr="009A7C20">
              <w:t>The time of day in the play</w:t>
            </w:r>
          </w:p>
        </w:tc>
        <w:tc>
          <w:tcPr>
            <w:tcW w:w="709" w:type="dxa"/>
          </w:tcPr>
          <w:p w14:paraId="1A4E2795" w14:textId="77777777" w:rsidR="00F70D0A" w:rsidRPr="00681A74" w:rsidRDefault="00F70D0A" w:rsidP="00F70D0A">
            <w:pPr>
              <w:rPr>
                <w:rFonts w:ascii="Calibri" w:hAnsi="Calibri" w:cs="Calibri"/>
              </w:rPr>
            </w:pPr>
          </w:p>
        </w:tc>
      </w:tr>
      <w:tr w:rsidR="00F70D0A" w:rsidRPr="00555E21" w14:paraId="67EEED45" w14:textId="77777777" w:rsidTr="00F70D0A">
        <w:trPr>
          <w:trHeight w:val="225"/>
        </w:trPr>
        <w:tc>
          <w:tcPr>
            <w:tcW w:w="3681" w:type="dxa"/>
            <w:vMerge w:val="restart"/>
            <w:shd w:val="clear" w:color="auto" w:fill="D9D9D9" w:themeFill="background1" w:themeFillShade="D9"/>
          </w:tcPr>
          <w:p w14:paraId="20BE0B90" w14:textId="1463E780" w:rsidR="00F70D0A" w:rsidRPr="00681A74" w:rsidRDefault="00F70D0A" w:rsidP="00F70D0A">
            <w:pPr>
              <w:pStyle w:val="ListParagraph"/>
              <w:numPr>
                <w:ilvl w:val="0"/>
                <w:numId w:val="48"/>
              </w:numPr>
              <w:rPr>
                <w:rFonts w:ascii="Calibri" w:hAnsi="Calibri" w:cs="Calibri"/>
              </w:rPr>
            </w:pPr>
            <w:r>
              <w:t xml:space="preserve">What type of comedy </w:t>
            </w:r>
            <w:proofErr w:type="gramStart"/>
            <w:r>
              <w:t>is often used</w:t>
            </w:r>
            <w:proofErr w:type="gramEnd"/>
            <w:r>
              <w:t xml:space="preserve"> in Commedia </w:t>
            </w:r>
            <w:proofErr w:type="spellStart"/>
            <w:r>
              <w:t>dell’Arte</w:t>
            </w:r>
            <w:proofErr w:type="spellEnd"/>
            <w:r>
              <w:t>?</w:t>
            </w:r>
          </w:p>
        </w:tc>
        <w:tc>
          <w:tcPr>
            <w:tcW w:w="5528" w:type="dxa"/>
            <w:shd w:val="clear" w:color="auto" w:fill="D9D9D9" w:themeFill="background1" w:themeFillShade="D9"/>
          </w:tcPr>
          <w:p w14:paraId="35CE63B6" w14:textId="15437BDE" w:rsidR="00F70D0A" w:rsidRPr="00681A74" w:rsidRDefault="00F70D0A" w:rsidP="00F70D0A">
            <w:pPr>
              <w:rPr>
                <w:rFonts w:ascii="Calibri" w:hAnsi="Calibri" w:cs="Calibri"/>
              </w:rPr>
            </w:pPr>
            <w:r w:rsidRPr="00FD7D35">
              <w:t>Slapstick comedy</w:t>
            </w:r>
          </w:p>
        </w:tc>
        <w:tc>
          <w:tcPr>
            <w:tcW w:w="709" w:type="dxa"/>
            <w:shd w:val="clear" w:color="auto" w:fill="D9D9D9" w:themeFill="background1" w:themeFillShade="D9"/>
          </w:tcPr>
          <w:p w14:paraId="49D41322" w14:textId="77777777" w:rsidR="00F70D0A" w:rsidRPr="00681A74" w:rsidRDefault="00F70D0A" w:rsidP="00F70D0A">
            <w:pPr>
              <w:rPr>
                <w:rFonts w:ascii="Calibri" w:hAnsi="Calibri" w:cs="Calibri"/>
              </w:rPr>
            </w:pPr>
          </w:p>
        </w:tc>
      </w:tr>
      <w:tr w:rsidR="00F70D0A" w:rsidRPr="00555E21" w14:paraId="5AB7CD97" w14:textId="77777777" w:rsidTr="00F70D0A">
        <w:trPr>
          <w:trHeight w:val="144"/>
        </w:trPr>
        <w:tc>
          <w:tcPr>
            <w:tcW w:w="3681" w:type="dxa"/>
            <w:vMerge/>
            <w:shd w:val="clear" w:color="auto" w:fill="D9D9D9" w:themeFill="background1" w:themeFillShade="D9"/>
          </w:tcPr>
          <w:p w14:paraId="54115BD0" w14:textId="77777777" w:rsidR="00F70D0A" w:rsidRPr="00681A74" w:rsidRDefault="00F70D0A" w:rsidP="00F70D0A">
            <w:pPr>
              <w:pStyle w:val="ListParagraph"/>
              <w:numPr>
                <w:ilvl w:val="0"/>
                <w:numId w:val="48"/>
              </w:numPr>
              <w:rPr>
                <w:rFonts w:ascii="Calibri" w:hAnsi="Calibri" w:cs="Calibri"/>
              </w:rPr>
            </w:pPr>
          </w:p>
        </w:tc>
        <w:tc>
          <w:tcPr>
            <w:tcW w:w="5528" w:type="dxa"/>
            <w:shd w:val="clear" w:color="auto" w:fill="D9D9D9" w:themeFill="background1" w:themeFillShade="D9"/>
          </w:tcPr>
          <w:p w14:paraId="38FC1C0C" w14:textId="1687867D" w:rsidR="00F70D0A" w:rsidRPr="00681A74" w:rsidRDefault="00F70D0A" w:rsidP="00F70D0A">
            <w:pPr>
              <w:rPr>
                <w:rFonts w:ascii="Calibri" w:hAnsi="Calibri" w:cs="Calibri"/>
              </w:rPr>
            </w:pPr>
            <w:r w:rsidRPr="00FD7D35">
              <w:t>Tragedy</w:t>
            </w:r>
          </w:p>
        </w:tc>
        <w:tc>
          <w:tcPr>
            <w:tcW w:w="709" w:type="dxa"/>
            <w:shd w:val="clear" w:color="auto" w:fill="D9D9D9" w:themeFill="background1" w:themeFillShade="D9"/>
          </w:tcPr>
          <w:p w14:paraId="3ACCB7E6" w14:textId="77777777" w:rsidR="00F70D0A" w:rsidRPr="00681A74" w:rsidRDefault="00F70D0A" w:rsidP="00F70D0A">
            <w:pPr>
              <w:rPr>
                <w:rFonts w:ascii="Calibri" w:hAnsi="Calibri" w:cs="Calibri"/>
              </w:rPr>
            </w:pPr>
          </w:p>
        </w:tc>
      </w:tr>
      <w:tr w:rsidR="00F70D0A" w:rsidRPr="00555E21" w14:paraId="44CC460F" w14:textId="77777777" w:rsidTr="00F70D0A">
        <w:trPr>
          <w:trHeight w:val="211"/>
        </w:trPr>
        <w:tc>
          <w:tcPr>
            <w:tcW w:w="3681" w:type="dxa"/>
            <w:vMerge/>
            <w:shd w:val="clear" w:color="auto" w:fill="D9D9D9" w:themeFill="background1" w:themeFillShade="D9"/>
          </w:tcPr>
          <w:p w14:paraId="58570E4B" w14:textId="77777777" w:rsidR="00F70D0A" w:rsidRPr="00681A74" w:rsidRDefault="00F70D0A" w:rsidP="00F70D0A">
            <w:pPr>
              <w:pStyle w:val="ListParagraph"/>
              <w:numPr>
                <w:ilvl w:val="0"/>
                <w:numId w:val="48"/>
              </w:numPr>
              <w:rPr>
                <w:rFonts w:ascii="Calibri" w:hAnsi="Calibri" w:cs="Calibri"/>
              </w:rPr>
            </w:pPr>
          </w:p>
        </w:tc>
        <w:tc>
          <w:tcPr>
            <w:tcW w:w="5528" w:type="dxa"/>
            <w:shd w:val="clear" w:color="auto" w:fill="D9D9D9" w:themeFill="background1" w:themeFillShade="D9"/>
          </w:tcPr>
          <w:p w14:paraId="1ECC376D" w14:textId="5B0CE210" w:rsidR="00F70D0A" w:rsidRPr="00681A74" w:rsidRDefault="00F70D0A" w:rsidP="00F70D0A">
            <w:pPr>
              <w:rPr>
                <w:rFonts w:ascii="Calibri" w:hAnsi="Calibri" w:cs="Calibri"/>
              </w:rPr>
            </w:pPr>
            <w:r w:rsidRPr="00FD7D35">
              <w:t>Silent monologues only</w:t>
            </w:r>
          </w:p>
        </w:tc>
        <w:tc>
          <w:tcPr>
            <w:tcW w:w="709" w:type="dxa"/>
            <w:shd w:val="clear" w:color="auto" w:fill="D9D9D9" w:themeFill="background1" w:themeFillShade="D9"/>
          </w:tcPr>
          <w:p w14:paraId="1B7724D2" w14:textId="77777777" w:rsidR="00F70D0A" w:rsidRPr="00681A74" w:rsidRDefault="00F70D0A" w:rsidP="00F70D0A">
            <w:pPr>
              <w:rPr>
                <w:rFonts w:ascii="Calibri" w:hAnsi="Calibri" w:cs="Calibri"/>
              </w:rPr>
            </w:pPr>
          </w:p>
        </w:tc>
      </w:tr>
      <w:tr w:rsidR="00D82A06" w:rsidRPr="00555E21" w14:paraId="6005C494" w14:textId="77777777" w:rsidTr="00F70D0A">
        <w:trPr>
          <w:trHeight w:val="162"/>
        </w:trPr>
        <w:tc>
          <w:tcPr>
            <w:tcW w:w="3681" w:type="dxa"/>
            <w:vMerge w:val="restart"/>
          </w:tcPr>
          <w:p w14:paraId="6BA88902" w14:textId="0F5B2C0A" w:rsidR="00D82A06" w:rsidRPr="00681A74" w:rsidRDefault="00D82A06" w:rsidP="00D82A06">
            <w:pPr>
              <w:pStyle w:val="ListParagraph"/>
              <w:numPr>
                <w:ilvl w:val="0"/>
                <w:numId w:val="48"/>
              </w:numPr>
              <w:rPr>
                <w:rFonts w:ascii="Calibri" w:hAnsi="Calibri" w:cs="Calibri"/>
              </w:rPr>
            </w:pPr>
            <w:r>
              <w:t xml:space="preserve">Who is </w:t>
            </w:r>
            <w:proofErr w:type="spellStart"/>
            <w:r>
              <w:t>Arlecchino</w:t>
            </w:r>
            <w:proofErr w:type="spellEnd"/>
            <w:r>
              <w:t xml:space="preserve"> usually portrayed as?</w:t>
            </w:r>
          </w:p>
        </w:tc>
        <w:tc>
          <w:tcPr>
            <w:tcW w:w="5528" w:type="dxa"/>
          </w:tcPr>
          <w:p w14:paraId="3B9D1095" w14:textId="080492B1" w:rsidR="00D82A06" w:rsidRPr="00681A74" w:rsidRDefault="00D82A06" w:rsidP="00D82A06">
            <w:pPr>
              <w:rPr>
                <w:rFonts w:ascii="Calibri" w:hAnsi="Calibri" w:cs="Calibri"/>
              </w:rPr>
            </w:pPr>
            <w:r w:rsidRPr="00196B55">
              <w:t>A clever and mischievous servant</w:t>
            </w:r>
          </w:p>
        </w:tc>
        <w:tc>
          <w:tcPr>
            <w:tcW w:w="709" w:type="dxa"/>
          </w:tcPr>
          <w:p w14:paraId="1391EB8A" w14:textId="77777777" w:rsidR="00D82A06" w:rsidRPr="00681A74" w:rsidRDefault="00D82A06" w:rsidP="00D82A06">
            <w:pPr>
              <w:rPr>
                <w:rFonts w:ascii="Calibri" w:hAnsi="Calibri" w:cs="Calibri"/>
              </w:rPr>
            </w:pPr>
          </w:p>
        </w:tc>
      </w:tr>
      <w:tr w:rsidR="00D82A06" w:rsidRPr="00555E21" w14:paraId="3651E89D" w14:textId="77777777" w:rsidTr="00F70D0A">
        <w:trPr>
          <w:trHeight w:val="211"/>
        </w:trPr>
        <w:tc>
          <w:tcPr>
            <w:tcW w:w="3681" w:type="dxa"/>
            <w:vMerge/>
          </w:tcPr>
          <w:p w14:paraId="58534B7D" w14:textId="77777777" w:rsidR="00D82A06" w:rsidRPr="00681A74" w:rsidRDefault="00D82A06" w:rsidP="00D82A06">
            <w:pPr>
              <w:pStyle w:val="ListParagraph"/>
              <w:numPr>
                <w:ilvl w:val="0"/>
                <w:numId w:val="48"/>
              </w:numPr>
              <w:rPr>
                <w:rFonts w:ascii="Calibri" w:hAnsi="Calibri" w:cs="Calibri"/>
              </w:rPr>
            </w:pPr>
          </w:p>
        </w:tc>
        <w:tc>
          <w:tcPr>
            <w:tcW w:w="5528" w:type="dxa"/>
          </w:tcPr>
          <w:p w14:paraId="0E83DF91" w14:textId="62722FC9" w:rsidR="00D82A06" w:rsidRPr="00681A74" w:rsidRDefault="00D82A06" w:rsidP="00D82A06">
            <w:pPr>
              <w:rPr>
                <w:rFonts w:ascii="Calibri" w:hAnsi="Calibri" w:cs="Calibri"/>
              </w:rPr>
            </w:pPr>
            <w:r w:rsidRPr="00196B55">
              <w:t>A rich king</w:t>
            </w:r>
          </w:p>
        </w:tc>
        <w:tc>
          <w:tcPr>
            <w:tcW w:w="709" w:type="dxa"/>
          </w:tcPr>
          <w:p w14:paraId="74247964" w14:textId="77777777" w:rsidR="00D82A06" w:rsidRPr="00681A74" w:rsidRDefault="00D82A06" w:rsidP="00D82A06">
            <w:pPr>
              <w:rPr>
                <w:rFonts w:ascii="Calibri" w:hAnsi="Calibri" w:cs="Calibri"/>
              </w:rPr>
            </w:pPr>
          </w:p>
        </w:tc>
      </w:tr>
      <w:tr w:rsidR="00D82A06" w:rsidRPr="00555E21" w14:paraId="11A9D990" w14:textId="77777777" w:rsidTr="00F70D0A">
        <w:trPr>
          <w:trHeight w:val="241"/>
        </w:trPr>
        <w:tc>
          <w:tcPr>
            <w:tcW w:w="3681" w:type="dxa"/>
            <w:vMerge/>
          </w:tcPr>
          <w:p w14:paraId="7F55AF77" w14:textId="77777777" w:rsidR="00D82A06" w:rsidRPr="00681A74" w:rsidRDefault="00D82A06" w:rsidP="00D82A06">
            <w:pPr>
              <w:pStyle w:val="ListParagraph"/>
              <w:numPr>
                <w:ilvl w:val="0"/>
                <w:numId w:val="48"/>
              </w:numPr>
              <w:rPr>
                <w:rFonts w:ascii="Calibri" w:hAnsi="Calibri" w:cs="Calibri"/>
              </w:rPr>
            </w:pPr>
          </w:p>
        </w:tc>
        <w:tc>
          <w:tcPr>
            <w:tcW w:w="5528" w:type="dxa"/>
          </w:tcPr>
          <w:p w14:paraId="15395FAB" w14:textId="059495D8" w:rsidR="00D82A06" w:rsidRPr="00681A74" w:rsidRDefault="00D82A06" w:rsidP="00D82A06">
            <w:pPr>
              <w:rPr>
                <w:rFonts w:ascii="Calibri" w:hAnsi="Calibri" w:cs="Calibri"/>
              </w:rPr>
            </w:pPr>
            <w:r w:rsidRPr="00196B55">
              <w:t>A serious doctor</w:t>
            </w:r>
          </w:p>
        </w:tc>
        <w:tc>
          <w:tcPr>
            <w:tcW w:w="709" w:type="dxa"/>
          </w:tcPr>
          <w:p w14:paraId="5517EB47" w14:textId="77777777" w:rsidR="00D82A06" w:rsidRPr="00681A74" w:rsidRDefault="00D82A06" w:rsidP="00D82A06">
            <w:pPr>
              <w:rPr>
                <w:rFonts w:ascii="Calibri" w:hAnsi="Calibri" w:cs="Calibri"/>
              </w:rPr>
            </w:pPr>
          </w:p>
        </w:tc>
      </w:tr>
      <w:tr w:rsidR="00D82A06" w:rsidRPr="00555E21" w14:paraId="69441ED3" w14:textId="77777777" w:rsidTr="00F70D0A">
        <w:trPr>
          <w:trHeight w:val="211"/>
        </w:trPr>
        <w:tc>
          <w:tcPr>
            <w:tcW w:w="3681" w:type="dxa"/>
            <w:vMerge w:val="restart"/>
            <w:shd w:val="clear" w:color="auto" w:fill="D9D9D9" w:themeFill="background1" w:themeFillShade="D9"/>
          </w:tcPr>
          <w:p w14:paraId="3C0C29D4" w14:textId="31AF7A6A" w:rsidR="00D82A06" w:rsidRPr="00681A74" w:rsidRDefault="00D82A06" w:rsidP="00D82A06">
            <w:pPr>
              <w:pStyle w:val="ListParagraph"/>
              <w:numPr>
                <w:ilvl w:val="0"/>
                <w:numId w:val="48"/>
              </w:numPr>
              <w:rPr>
                <w:rFonts w:ascii="Calibri" w:hAnsi="Calibri" w:cs="Calibri"/>
              </w:rPr>
            </w:pPr>
            <w:r>
              <w:t xml:space="preserve">What </w:t>
            </w:r>
            <w:proofErr w:type="gramStart"/>
            <w:r>
              <w:t>is Pantalone known</w:t>
            </w:r>
            <w:proofErr w:type="gramEnd"/>
            <w:r>
              <w:t xml:space="preserve"> for?</w:t>
            </w:r>
          </w:p>
        </w:tc>
        <w:tc>
          <w:tcPr>
            <w:tcW w:w="5528" w:type="dxa"/>
            <w:shd w:val="clear" w:color="auto" w:fill="D9D9D9" w:themeFill="background1" w:themeFillShade="D9"/>
          </w:tcPr>
          <w:p w14:paraId="39AD6C8D" w14:textId="59A68148" w:rsidR="00D82A06" w:rsidRPr="00681A74" w:rsidRDefault="00D82A06" w:rsidP="00D82A06">
            <w:pPr>
              <w:rPr>
                <w:rFonts w:ascii="Calibri" w:hAnsi="Calibri" w:cs="Calibri"/>
                <w:color w:val="EE0000"/>
              </w:rPr>
            </w:pPr>
            <w:r w:rsidRPr="00FD79A5">
              <w:t>Being greedy and obsessed with money</w:t>
            </w:r>
          </w:p>
        </w:tc>
        <w:tc>
          <w:tcPr>
            <w:tcW w:w="709" w:type="dxa"/>
            <w:shd w:val="clear" w:color="auto" w:fill="D9D9D9" w:themeFill="background1" w:themeFillShade="D9"/>
          </w:tcPr>
          <w:p w14:paraId="4D2A4273" w14:textId="77777777" w:rsidR="00D82A06" w:rsidRPr="00681A74" w:rsidRDefault="00D82A06" w:rsidP="00D82A06">
            <w:pPr>
              <w:rPr>
                <w:rFonts w:ascii="Calibri" w:hAnsi="Calibri" w:cs="Calibri"/>
              </w:rPr>
            </w:pPr>
          </w:p>
        </w:tc>
      </w:tr>
      <w:tr w:rsidR="00D82A06" w:rsidRPr="00555E21" w14:paraId="47786899" w14:textId="77777777" w:rsidTr="00F70D0A">
        <w:trPr>
          <w:trHeight w:val="113"/>
        </w:trPr>
        <w:tc>
          <w:tcPr>
            <w:tcW w:w="3681" w:type="dxa"/>
            <w:vMerge/>
            <w:shd w:val="clear" w:color="auto" w:fill="D9D9D9" w:themeFill="background1" w:themeFillShade="D9"/>
          </w:tcPr>
          <w:p w14:paraId="755F77D0" w14:textId="77777777" w:rsidR="00D82A06" w:rsidRPr="00681A74" w:rsidRDefault="00D82A06" w:rsidP="00D82A06">
            <w:pPr>
              <w:pStyle w:val="ListParagraph"/>
              <w:numPr>
                <w:ilvl w:val="0"/>
                <w:numId w:val="48"/>
              </w:numPr>
              <w:rPr>
                <w:rFonts w:ascii="Calibri" w:hAnsi="Calibri" w:cs="Calibri"/>
              </w:rPr>
            </w:pPr>
          </w:p>
        </w:tc>
        <w:tc>
          <w:tcPr>
            <w:tcW w:w="5528" w:type="dxa"/>
            <w:shd w:val="clear" w:color="auto" w:fill="D9D9D9" w:themeFill="background1" w:themeFillShade="D9"/>
          </w:tcPr>
          <w:p w14:paraId="6A846DBB" w14:textId="0965D519" w:rsidR="00D82A06" w:rsidRPr="00681A74" w:rsidRDefault="00D82A06" w:rsidP="00D82A06">
            <w:pPr>
              <w:rPr>
                <w:rFonts w:ascii="Calibri" w:hAnsi="Calibri" w:cs="Calibri"/>
                <w:color w:val="EE0000"/>
              </w:rPr>
            </w:pPr>
            <w:r w:rsidRPr="00FD79A5">
              <w:t>Being a brave soldier</w:t>
            </w:r>
          </w:p>
        </w:tc>
        <w:tc>
          <w:tcPr>
            <w:tcW w:w="709" w:type="dxa"/>
            <w:shd w:val="clear" w:color="auto" w:fill="D9D9D9" w:themeFill="background1" w:themeFillShade="D9"/>
          </w:tcPr>
          <w:p w14:paraId="757292D8" w14:textId="77777777" w:rsidR="00D82A06" w:rsidRPr="00681A74" w:rsidRDefault="00D82A06" w:rsidP="00D82A06">
            <w:pPr>
              <w:rPr>
                <w:rFonts w:ascii="Calibri" w:hAnsi="Calibri" w:cs="Calibri"/>
              </w:rPr>
            </w:pPr>
          </w:p>
        </w:tc>
      </w:tr>
      <w:tr w:rsidR="00D82A06" w:rsidRPr="00555E21" w14:paraId="773C7FE5" w14:textId="77777777" w:rsidTr="00F70D0A">
        <w:trPr>
          <w:trHeight w:val="241"/>
        </w:trPr>
        <w:tc>
          <w:tcPr>
            <w:tcW w:w="3681" w:type="dxa"/>
            <w:vMerge/>
            <w:shd w:val="clear" w:color="auto" w:fill="D9D9D9" w:themeFill="background1" w:themeFillShade="D9"/>
          </w:tcPr>
          <w:p w14:paraId="7151806F" w14:textId="77777777" w:rsidR="00D82A06" w:rsidRPr="00681A74" w:rsidRDefault="00D82A06" w:rsidP="00D82A06">
            <w:pPr>
              <w:pStyle w:val="ListParagraph"/>
              <w:numPr>
                <w:ilvl w:val="0"/>
                <w:numId w:val="48"/>
              </w:numPr>
              <w:rPr>
                <w:rFonts w:ascii="Calibri" w:hAnsi="Calibri" w:cs="Calibri"/>
              </w:rPr>
            </w:pPr>
          </w:p>
        </w:tc>
        <w:tc>
          <w:tcPr>
            <w:tcW w:w="5528" w:type="dxa"/>
            <w:shd w:val="clear" w:color="auto" w:fill="D9D9D9" w:themeFill="background1" w:themeFillShade="D9"/>
          </w:tcPr>
          <w:p w14:paraId="5EB90DC5" w14:textId="5DD208E0" w:rsidR="00D82A06" w:rsidRPr="00681A74" w:rsidRDefault="00D82A06" w:rsidP="00D82A06">
            <w:pPr>
              <w:rPr>
                <w:rFonts w:ascii="Calibri" w:hAnsi="Calibri" w:cs="Calibri"/>
                <w:color w:val="EE0000"/>
              </w:rPr>
            </w:pPr>
            <w:r w:rsidRPr="00FD79A5">
              <w:t>Being a silly clown only</w:t>
            </w:r>
          </w:p>
        </w:tc>
        <w:tc>
          <w:tcPr>
            <w:tcW w:w="709" w:type="dxa"/>
            <w:shd w:val="clear" w:color="auto" w:fill="D9D9D9" w:themeFill="background1" w:themeFillShade="D9"/>
          </w:tcPr>
          <w:p w14:paraId="7C522AAF" w14:textId="77777777" w:rsidR="00D82A06" w:rsidRPr="00681A74" w:rsidRDefault="00D82A06" w:rsidP="00D82A06">
            <w:pPr>
              <w:rPr>
                <w:rFonts w:ascii="Calibri" w:hAnsi="Calibri" w:cs="Calibri"/>
              </w:rPr>
            </w:pPr>
          </w:p>
        </w:tc>
      </w:tr>
      <w:tr w:rsidR="00D82A06" w:rsidRPr="00555E21" w14:paraId="344FBCC1" w14:textId="77777777" w:rsidTr="00F70D0A">
        <w:trPr>
          <w:trHeight w:val="231"/>
        </w:trPr>
        <w:tc>
          <w:tcPr>
            <w:tcW w:w="3681" w:type="dxa"/>
            <w:vMerge w:val="restart"/>
          </w:tcPr>
          <w:p w14:paraId="67036C00" w14:textId="64F25F9A" w:rsidR="00D82A06" w:rsidRPr="00681A74" w:rsidRDefault="00D82A06" w:rsidP="00D82A06">
            <w:pPr>
              <w:pStyle w:val="ListParagraph"/>
              <w:numPr>
                <w:ilvl w:val="0"/>
                <w:numId w:val="48"/>
              </w:numPr>
              <w:rPr>
                <w:rFonts w:ascii="Calibri" w:hAnsi="Calibri" w:cs="Calibri"/>
              </w:rPr>
            </w:pPr>
            <w:r>
              <w:t xml:space="preserve">What is Il </w:t>
            </w:r>
            <w:proofErr w:type="spellStart"/>
            <w:r>
              <w:t>Dottore’s</w:t>
            </w:r>
            <w:proofErr w:type="spellEnd"/>
            <w:r>
              <w:t xml:space="preserve"> main trait?</w:t>
            </w:r>
          </w:p>
        </w:tc>
        <w:tc>
          <w:tcPr>
            <w:tcW w:w="5528" w:type="dxa"/>
          </w:tcPr>
          <w:p w14:paraId="095326ED" w14:textId="3DD2647A" w:rsidR="00D82A06" w:rsidRPr="00681A74" w:rsidRDefault="00D82A06" w:rsidP="00D82A06">
            <w:pPr>
              <w:rPr>
                <w:rFonts w:ascii="Calibri" w:hAnsi="Calibri" w:cs="Calibri"/>
                <w:color w:val="EE0000"/>
                <w:szCs w:val="21"/>
              </w:rPr>
            </w:pPr>
            <w:r w:rsidRPr="00341607">
              <w:t>He pretends to be very intelligent</w:t>
            </w:r>
          </w:p>
        </w:tc>
        <w:tc>
          <w:tcPr>
            <w:tcW w:w="709" w:type="dxa"/>
          </w:tcPr>
          <w:p w14:paraId="56090D4A" w14:textId="77777777" w:rsidR="00D82A06" w:rsidRPr="00681A74" w:rsidRDefault="00D82A06" w:rsidP="00D82A06">
            <w:pPr>
              <w:rPr>
                <w:rFonts w:ascii="Calibri" w:hAnsi="Calibri" w:cs="Calibri"/>
              </w:rPr>
            </w:pPr>
          </w:p>
        </w:tc>
      </w:tr>
      <w:tr w:rsidR="00D82A06" w:rsidRPr="00555E21" w14:paraId="61DFDD54" w14:textId="77777777" w:rsidTr="00F70D0A">
        <w:trPr>
          <w:trHeight w:val="144"/>
        </w:trPr>
        <w:tc>
          <w:tcPr>
            <w:tcW w:w="3681" w:type="dxa"/>
            <w:vMerge/>
          </w:tcPr>
          <w:p w14:paraId="72090F07" w14:textId="77777777" w:rsidR="00D82A06" w:rsidRPr="00681A74" w:rsidRDefault="00D82A06" w:rsidP="00D82A06">
            <w:pPr>
              <w:pStyle w:val="ListParagraph"/>
              <w:numPr>
                <w:ilvl w:val="0"/>
                <w:numId w:val="48"/>
              </w:numPr>
              <w:rPr>
                <w:rFonts w:ascii="Calibri" w:hAnsi="Calibri" w:cs="Calibri"/>
              </w:rPr>
            </w:pPr>
          </w:p>
        </w:tc>
        <w:tc>
          <w:tcPr>
            <w:tcW w:w="5528" w:type="dxa"/>
          </w:tcPr>
          <w:p w14:paraId="6092745B" w14:textId="0CB268BF" w:rsidR="00D82A06" w:rsidRPr="00681A74" w:rsidRDefault="00D82A06" w:rsidP="00D82A06">
            <w:pPr>
              <w:rPr>
                <w:rFonts w:ascii="Calibri" w:hAnsi="Calibri" w:cs="Calibri"/>
                <w:color w:val="EE0000"/>
              </w:rPr>
            </w:pPr>
            <w:r w:rsidRPr="00341607">
              <w:t>He is very shy and quiet</w:t>
            </w:r>
          </w:p>
        </w:tc>
        <w:tc>
          <w:tcPr>
            <w:tcW w:w="709" w:type="dxa"/>
          </w:tcPr>
          <w:p w14:paraId="6D86A7CA" w14:textId="77777777" w:rsidR="00D82A06" w:rsidRPr="00681A74" w:rsidRDefault="00D82A06" w:rsidP="00D82A06">
            <w:pPr>
              <w:rPr>
                <w:rFonts w:ascii="Calibri" w:hAnsi="Calibri" w:cs="Calibri"/>
              </w:rPr>
            </w:pPr>
          </w:p>
        </w:tc>
      </w:tr>
      <w:tr w:rsidR="00D82A06" w:rsidRPr="00555E21" w14:paraId="6ED47DBB" w14:textId="77777777" w:rsidTr="00F70D0A">
        <w:trPr>
          <w:trHeight w:val="222"/>
        </w:trPr>
        <w:tc>
          <w:tcPr>
            <w:tcW w:w="3681" w:type="dxa"/>
            <w:vMerge/>
          </w:tcPr>
          <w:p w14:paraId="643ABD8C" w14:textId="77777777" w:rsidR="00D82A06" w:rsidRPr="00681A74" w:rsidRDefault="00D82A06" w:rsidP="00D82A06">
            <w:pPr>
              <w:pStyle w:val="ListParagraph"/>
              <w:numPr>
                <w:ilvl w:val="0"/>
                <w:numId w:val="48"/>
              </w:numPr>
              <w:rPr>
                <w:rFonts w:ascii="Calibri" w:hAnsi="Calibri" w:cs="Calibri"/>
              </w:rPr>
            </w:pPr>
          </w:p>
        </w:tc>
        <w:tc>
          <w:tcPr>
            <w:tcW w:w="5528" w:type="dxa"/>
          </w:tcPr>
          <w:p w14:paraId="3C86A27D" w14:textId="60C2B2C5" w:rsidR="00D82A06" w:rsidRPr="00681A74" w:rsidRDefault="00D82A06" w:rsidP="00D82A06">
            <w:pPr>
              <w:rPr>
                <w:rFonts w:ascii="Calibri" w:hAnsi="Calibri" w:cs="Calibri"/>
                <w:color w:val="EE0000"/>
              </w:rPr>
            </w:pPr>
            <w:r w:rsidRPr="00341607">
              <w:t>He is a fast runner</w:t>
            </w:r>
          </w:p>
        </w:tc>
        <w:tc>
          <w:tcPr>
            <w:tcW w:w="709" w:type="dxa"/>
          </w:tcPr>
          <w:p w14:paraId="14146E34" w14:textId="77777777" w:rsidR="00D82A06" w:rsidRPr="00681A74" w:rsidRDefault="00D82A06" w:rsidP="00D82A06">
            <w:pPr>
              <w:rPr>
                <w:rFonts w:ascii="Calibri" w:hAnsi="Calibri" w:cs="Calibri"/>
              </w:rPr>
            </w:pPr>
          </w:p>
        </w:tc>
      </w:tr>
      <w:tr w:rsidR="00D82A06" w:rsidRPr="00555E21" w14:paraId="4C28B474" w14:textId="77777777" w:rsidTr="00F70D0A">
        <w:trPr>
          <w:trHeight w:val="118"/>
        </w:trPr>
        <w:tc>
          <w:tcPr>
            <w:tcW w:w="3681" w:type="dxa"/>
            <w:vMerge w:val="restart"/>
            <w:shd w:val="clear" w:color="auto" w:fill="D9D9D9" w:themeFill="background1" w:themeFillShade="D9"/>
          </w:tcPr>
          <w:p w14:paraId="68E85BA7" w14:textId="28A633A6" w:rsidR="00D82A06" w:rsidRPr="00681A74" w:rsidRDefault="00D82A06" w:rsidP="00D82A06">
            <w:pPr>
              <w:pStyle w:val="ListParagraph"/>
              <w:numPr>
                <w:ilvl w:val="0"/>
                <w:numId w:val="48"/>
              </w:numPr>
              <w:rPr>
                <w:rFonts w:ascii="Calibri" w:hAnsi="Calibri" w:cs="Calibri"/>
              </w:rPr>
            </w:pPr>
            <w:r>
              <w:t xml:space="preserve">What </w:t>
            </w:r>
            <w:proofErr w:type="gramStart"/>
            <w:r>
              <w:t>is Il Capitano known</w:t>
            </w:r>
            <w:proofErr w:type="gramEnd"/>
            <w:r>
              <w:t xml:space="preserve"> for?</w:t>
            </w:r>
          </w:p>
        </w:tc>
        <w:tc>
          <w:tcPr>
            <w:tcW w:w="5528" w:type="dxa"/>
            <w:shd w:val="clear" w:color="auto" w:fill="D9D9D9" w:themeFill="background1" w:themeFillShade="D9"/>
          </w:tcPr>
          <w:p w14:paraId="35110516" w14:textId="0C0F1C9D" w:rsidR="00D82A06" w:rsidRPr="00681A74" w:rsidRDefault="00D82A06" w:rsidP="00D82A06">
            <w:pPr>
              <w:rPr>
                <w:rFonts w:ascii="Calibri" w:hAnsi="Calibri" w:cs="Calibri"/>
                <w:color w:val="EE0000"/>
              </w:rPr>
            </w:pPr>
            <w:r w:rsidRPr="007B33DD">
              <w:t>Bragging about bravery but often being a coward</w:t>
            </w:r>
          </w:p>
        </w:tc>
        <w:tc>
          <w:tcPr>
            <w:tcW w:w="709" w:type="dxa"/>
            <w:shd w:val="clear" w:color="auto" w:fill="D9D9D9" w:themeFill="background1" w:themeFillShade="D9"/>
          </w:tcPr>
          <w:p w14:paraId="68FCFAA6" w14:textId="77777777" w:rsidR="00D82A06" w:rsidRPr="00681A74" w:rsidRDefault="00D82A06" w:rsidP="00D82A06">
            <w:pPr>
              <w:rPr>
                <w:rFonts w:ascii="Calibri" w:hAnsi="Calibri" w:cs="Calibri"/>
              </w:rPr>
            </w:pPr>
          </w:p>
        </w:tc>
      </w:tr>
      <w:tr w:rsidR="00D82A06" w:rsidRPr="00555E21" w14:paraId="1AF6386D" w14:textId="77777777" w:rsidTr="00F70D0A">
        <w:trPr>
          <w:trHeight w:val="173"/>
        </w:trPr>
        <w:tc>
          <w:tcPr>
            <w:tcW w:w="3681" w:type="dxa"/>
            <w:vMerge/>
            <w:shd w:val="clear" w:color="auto" w:fill="D9D9D9" w:themeFill="background1" w:themeFillShade="D9"/>
          </w:tcPr>
          <w:p w14:paraId="509FB389" w14:textId="77777777" w:rsidR="00D82A06" w:rsidRPr="00681A74" w:rsidRDefault="00D82A06" w:rsidP="00D82A06">
            <w:pPr>
              <w:pStyle w:val="ListParagraph"/>
              <w:numPr>
                <w:ilvl w:val="0"/>
                <w:numId w:val="48"/>
              </w:numPr>
              <w:rPr>
                <w:rFonts w:ascii="Calibri" w:hAnsi="Calibri" w:cs="Calibri"/>
              </w:rPr>
            </w:pPr>
          </w:p>
        </w:tc>
        <w:tc>
          <w:tcPr>
            <w:tcW w:w="5528" w:type="dxa"/>
            <w:shd w:val="clear" w:color="auto" w:fill="D9D9D9" w:themeFill="background1" w:themeFillShade="D9"/>
          </w:tcPr>
          <w:p w14:paraId="19B7701B" w14:textId="5D150E40" w:rsidR="00D82A06" w:rsidRPr="00681A74" w:rsidRDefault="00D82A06" w:rsidP="00D82A06">
            <w:pPr>
              <w:rPr>
                <w:rFonts w:ascii="Calibri" w:hAnsi="Calibri" w:cs="Calibri"/>
                <w:color w:val="EE0000"/>
              </w:rPr>
            </w:pPr>
            <w:r w:rsidRPr="007B33DD">
              <w:t>Being a silent servant</w:t>
            </w:r>
          </w:p>
        </w:tc>
        <w:tc>
          <w:tcPr>
            <w:tcW w:w="709" w:type="dxa"/>
            <w:shd w:val="clear" w:color="auto" w:fill="D9D9D9" w:themeFill="background1" w:themeFillShade="D9"/>
          </w:tcPr>
          <w:p w14:paraId="2D546D6A" w14:textId="77777777" w:rsidR="00D82A06" w:rsidRPr="00681A74" w:rsidRDefault="00D82A06" w:rsidP="00D82A06">
            <w:pPr>
              <w:rPr>
                <w:rFonts w:ascii="Calibri" w:hAnsi="Calibri" w:cs="Calibri"/>
              </w:rPr>
            </w:pPr>
          </w:p>
        </w:tc>
      </w:tr>
      <w:tr w:rsidR="00D82A06" w:rsidRPr="00555E21" w14:paraId="70E4EECC" w14:textId="77777777" w:rsidTr="00F70D0A">
        <w:trPr>
          <w:trHeight w:val="271"/>
        </w:trPr>
        <w:tc>
          <w:tcPr>
            <w:tcW w:w="3681" w:type="dxa"/>
            <w:vMerge/>
            <w:shd w:val="clear" w:color="auto" w:fill="D9D9D9" w:themeFill="background1" w:themeFillShade="D9"/>
          </w:tcPr>
          <w:p w14:paraId="72DF7AEC" w14:textId="77777777" w:rsidR="00D82A06" w:rsidRPr="00681A74" w:rsidRDefault="00D82A06" w:rsidP="00D82A06">
            <w:pPr>
              <w:pStyle w:val="ListParagraph"/>
              <w:numPr>
                <w:ilvl w:val="0"/>
                <w:numId w:val="48"/>
              </w:numPr>
              <w:rPr>
                <w:rFonts w:ascii="Calibri" w:hAnsi="Calibri" w:cs="Calibri"/>
              </w:rPr>
            </w:pPr>
          </w:p>
        </w:tc>
        <w:tc>
          <w:tcPr>
            <w:tcW w:w="5528" w:type="dxa"/>
            <w:shd w:val="clear" w:color="auto" w:fill="D9D9D9" w:themeFill="background1" w:themeFillShade="D9"/>
          </w:tcPr>
          <w:p w14:paraId="027B9AF6" w14:textId="5AFDA1F7" w:rsidR="00D82A06" w:rsidRPr="00681A74" w:rsidRDefault="00D82A06" w:rsidP="00D82A06">
            <w:pPr>
              <w:rPr>
                <w:rFonts w:ascii="Calibri" w:hAnsi="Calibri" w:cs="Calibri"/>
                <w:color w:val="EE0000"/>
              </w:rPr>
            </w:pPr>
            <w:r w:rsidRPr="007B33DD">
              <w:t>Being a kind doctor</w:t>
            </w:r>
          </w:p>
        </w:tc>
        <w:tc>
          <w:tcPr>
            <w:tcW w:w="709" w:type="dxa"/>
            <w:shd w:val="clear" w:color="auto" w:fill="D9D9D9" w:themeFill="background1" w:themeFillShade="D9"/>
          </w:tcPr>
          <w:p w14:paraId="5AF48025" w14:textId="77777777" w:rsidR="00D82A06" w:rsidRPr="00681A74" w:rsidRDefault="00D82A06" w:rsidP="00D82A06">
            <w:pPr>
              <w:rPr>
                <w:rFonts w:ascii="Calibri" w:hAnsi="Calibri" w:cs="Calibri"/>
              </w:rPr>
            </w:pPr>
          </w:p>
        </w:tc>
      </w:tr>
      <w:tr w:rsidR="00D82A06" w:rsidRPr="00555E21" w14:paraId="2EC27C98" w14:textId="77777777" w:rsidTr="00F70D0A">
        <w:trPr>
          <w:trHeight w:val="183"/>
        </w:trPr>
        <w:tc>
          <w:tcPr>
            <w:tcW w:w="3681" w:type="dxa"/>
            <w:vMerge w:val="restart"/>
          </w:tcPr>
          <w:p w14:paraId="19A9F369" w14:textId="47D3088A" w:rsidR="00D82A06" w:rsidRPr="00681A74" w:rsidRDefault="00D82A06" w:rsidP="00D82A06">
            <w:pPr>
              <w:pStyle w:val="ListParagraph"/>
              <w:numPr>
                <w:ilvl w:val="0"/>
                <w:numId w:val="48"/>
              </w:numPr>
              <w:rPr>
                <w:rFonts w:ascii="Calibri" w:hAnsi="Calibri" w:cs="Calibri"/>
              </w:rPr>
            </w:pPr>
            <w:r>
              <w:t>What is a “stock character”?</w:t>
            </w:r>
          </w:p>
        </w:tc>
        <w:tc>
          <w:tcPr>
            <w:tcW w:w="5528" w:type="dxa"/>
          </w:tcPr>
          <w:p w14:paraId="27EBBAD1" w14:textId="78D989E1" w:rsidR="00D82A06" w:rsidRPr="00681A74" w:rsidRDefault="00D82A06" w:rsidP="00D82A06">
            <w:pPr>
              <w:rPr>
                <w:rFonts w:ascii="Calibri" w:hAnsi="Calibri" w:cs="Calibri"/>
                <w:color w:val="EE0000"/>
              </w:rPr>
            </w:pPr>
            <w:r w:rsidRPr="00257E6C">
              <w:t>A character type that always behaves in a similar way</w:t>
            </w:r>
          </w:p>
        </w:tc>
        <w:tc>
          <w:tcPr>
            <w:tcW w:w="709" w:type="dxa"/>
          </w:tcPr>
          <w:p w14:paraId="196ABC32" w14:textId="77777777" w:rsidR="00D82A06" w:rsidRPr="00681A74" w:rsidRDefault="00D82A06" w:rsidP="00D82A06">
            <w:pPr>
              <w:rPr>
                <w:rFonts w:ascii="Calibri" w:hAnsi="Calibri" w:cs="Calibri"/>
              </w:rPr>
            </w:pPr>
          </w:p>
        </w:tc>
      </w:tr>
      <w:tr w:rsidR="00D82A06" w:rsidRPr="00555E21" w14:paraId="1760F64C" w14:textId="77777777" w:rsidTr="00F70D0A">
        <w:trPr>
          <w:trHeight w:val="124"/>
        </w:trPr>
        <w:tc>
          <w:tcPr>
            <w:tcW w:w="3681" w:type="dxa"/>
            <w:vMerge/>
          </w:tcPr>
          <w:p w14:paraId="7632900F" w14:textId="77777777" w:rsidR="00D82A06" w:rsidRPr="00681A74" w:rsidRDefault="00D82A06" w:rsidP="00D82A06">
            <w:pPr>
              <w:pStyle w:val="ListParagraph"/>
              <w:numPr>
                <w:ilvl w:val="0"/>
                <w:numId w:val="48"/>
              </w:numPr>
              <w:rPr>
                <w:rFonts w:ascii="Calibri" w:hAnsi="Calibri" w:cs="Calibri"/>
              </w:rPr>
            </w:pPr>
          </w:p>
        </w:tc>
        <w:tc>
          <w:tcPr>
            <w:tcW w:w="5528" w:type="dxa"/>
          </w:tcPr>
          <w:p w14:paraId="0CCD7C2C" w14:textId="1FA96B43" w:rsidR="00D82A06" w:rsidRPr="00681A74" w:rsidRDefault="00D82A06" w:rsidP="00D82A06">
            <w:pPr>
              <w:rPr>
                <w:rFonts w:ascii="Calibri" w:hAnsi="Calibri" w:cs="Calibri"/>
                <w:color w:val="EE0000"/>
              </w:rPr>
            </w:pPr>
            <w:r w:rsidRPr="00257E6C">
              <w:t>A character that changes every performance</w:t>
            </w:r>
          </w:p>
        </w:tc>
        <w:tc>
          <w:tcPr>
            <w:tcW w:w="709" w:type="dxa"/>
          </w:tcPr>
          <w:p w14:paraId="42216D0A" w14:textId="77777777" w:rsidR="00D82A06" w:rsidRPr="00681A74" w:rsidRDefault="00D82A06" w:rsidP="00D82A06">
            <w:pPr>
              <w:rPr>
                <w:rFonts w:ascii="Calibri" w:hAnsi="Calibri" w:cs="Calibri"/>
              </w:rPr>
            </w:pPr>
          </w:p>
        </w:tc>
      </w:tr>
      <w:tr w:rsidR="00D82A06" w:rsidRPr="00555E21" w14:paraId="6DB3DA4D" w14:textId="77777777" w:rsidTr="00F70D0A">
        <w:trPr>
          <w:trHeight w:val="309"/>
        </w:trPr>
        <w:tc>
          <w:tcPr>
            <w:tcW w:w="3681" w:type="dxa"/>
            <w:vMerge/>
          </w:tcPr>
          <w:p w14:paraId="7DD57708" w14:textId="77777777" w:rsidR="00D82A06" w:rsidRPr="00681A74" w:rsidRDefault="00D82A06" w:rsidP="00D82A06">
            <w:pPr>
              <w:pStyle w:val="ListParagraph"/>
              <w:numPr>
                <w:ilvl w:val="0"/>
                <w:numId w:val="48"/>
              </w:numPr>
              <w:rPr>
                <w:rFonts w:ascii="Calibri" w:hAnsi="Calibri" w:cs="Calibri"/>
              </w:rPr>
            </w:pPr>
          </w:p>
        </w:tc>
        <w:tc>
          <w:tcPr>
            <w:tcW w:w="5528" w:type="dxa"/>
          </w:tcPr>
          <w:p w14:paraId="01445B4E" w14:textId="1C633758" w:rsidR="00D82A06" w:rsidRPr="00681A74" w:rsidRDefault="00D82A06" w:rsidP="00D82A06">
            <w:pPr>
              <w:rPr>
                <w:rFonts w:ascii="Calibri" w:hAnsi="Calibri" w:cs="Calibri"/>
                <w:color w:val="EE0000"/>
              </w:rPr>
            </w:pPr>
            <w:r w:rsidRPr="00257E6C">
              <w:t>A character with no personality</w:t>
            </w:r>
          </w:p>
        </w:tc>
        <w:tc>
          <w:tcPr>
            <w:tcW w:w="709" w:type="dxa"/>
          </w:tcPr>
          <w:p w14:paraId="366F7A4E" w14:textId="77777777" w:rsidR="00D82A06" w:rsidRPr="00681A74" w:rsidRDefault="00D82A06" w:rsidP="00D82A06">
            <w:pPr>
              <w:rPr>
                <w:rFonts w:ascii="Calibri" w:hAnsi="Calibri" w:cs="Calibri"/>
              </w:rPr>
            </w:pPr>
          </w:p>
        </w:tc>
      </w:tr>
      <w:tr w:rsidR="002875A8" w:rsidRPr="00555E21" w14:paraId="1154E505" w14:textId="77777777" w:rsidTr="00F70D0A">
        <w:trPr>
          <w:trHeight w:val="183"/>
        </w:trPr>
        <w:tc>
          <w:tcPr>
            <w:tcW w:w="3681" w:type="dxa"/>
            <w:vMerge w:val="restart"/>
            <w:shd w:val="clear" w:color="auto" w:fill="D9D9D9" w:themeFill="background1" w:themeFillShade="D9"/>
          </w:tcPr>
          <w:p w14:paraId="27CAAAB8" w14:textId="77777777" w:rsidR="002875A8" w:rsidRPr="00681A74" w:rsidRDefault="002875A8" w:rsidP="002875A8">
            <w:pPr>
              <w:pStyle w:val="ListParagraph"/>
              <w:numPr>
                <w:ilvl w:val="0"/>
                <w:numId w:val="48"/>
              </w:numPr>
              <w:rPr>
                <w:rFonts w:ascii="Calibri" w:hAnsi="Calibri" w:cs="Calibri"/>
              </w:rPr>
            </w:pPr>
            <w:r w:rsidRPr="00681A74">
              <w:t xml:space="preserve">Who are </w:t>
            </w:r>
            <w:proofErr w:type="spellStart"/>
            <w:r w:rsidRPr="00681A74">
              <w:t>Zanni</w:t>
            </w:r>
            <w:proofErr w:type="spellEnd"/>
            <w:r w:rsidRPr="00681A74">
              <w:t xml:space="preserve"> characters?</w:t>
            </w:r>
          </w:p>
        </w:tc>
        <w:tc>
          <w:tcPr>
            <w:tcW w:w="5528" w:type="dxa"/>
            <w:shd w:val="clear" w:color="auto" w:fill="D9D9D9" w:themeFill="background1" w:themeFillShade="D9"/>
          </w:tcPr>
          <w:p w14:paraId="25041A4E" w14:textId="77777777" w:rsidR="002875A8" w:rsidRPr="00681A74" w:rsidRDefault="002875A8" w:rsidP="00F70D0A">
            <w:pPr>
              <w:rPr>
                <w:rFonts w:ascii="Calibri" w:hAnsi="Calibri" w:cs="Calibri"/>
                <w:color w:val="EE0000"/>
              </w:rPr>
            </w:pPr>
            <w:r w:rsidRPr="00681A74">
              <w:t xml:space="preserve">Servant characters who are often funny and energetic </w:t>
            </w:r>
          </w:p>
        </w:tc>
        <w:tc>
          <w:tcPr>
            <w:tcW w:w="709" w:type="dxa"/>
            <w:shd w:val="clear" w:color="auto" w:fill="D9D9D9" w:themeFill="background1" w:themeFillShade="D9"/>
          </w:tcPr>
          <w:p w14:paraId="2971E46D" w14:textId="77777777" w:rsidR="002875A8" w:rsidRPr="00681A74" w:rsidRDefault="002875A8" w:rsidP="00F70D0A">
            <w:pPr>
              <w:rPr>
                <w:rFonts w:ascii="Calibri" w:hAnsi="Calibri" w:cs="Calibri"/>
              </w:rPr>
            </w:pPr>
          </w:p>
        </w:tc>
      </w:tr>
      <w:tr w:rsidR="002875A8" w:rsidRPr="00555E21" w14:paraId="1E08A8D4" w14:textId="77777777" w:rsidTr="00F70D0A">
        <w:trPr>
          <w:trHeight w:val="103"/>
        </w:trPr>
        <w:tc>
          <w:tcPr>
            <w:tcW w:w="3681" w:type="dxa"/>
            <w:vMerge/>
            <w:shd w:val="clear" w:color="auto" w:fill="D9D9D9" w:themeFill="background1" w:themeFillShade="D9"/>
          </w:tcPr>
          <w:p w14:paraId="00E2A5DF" w14:textId="77777777" w:rsidR="002875A8" w:rsidRPr="00681A74" w:rsidRDefault="002875A8" w:rsidP="002875A8">
            <w:pPr>
              <w:pStyle w:val="ListParagraph"/>
              <w:numPr>
                <w:ilvl w:val="0"/>
                <w:numId w:val="48"/>
              </w:numPr>
              <w:rPr>
                <w:rFonts w:ascii="Calibri" w:hAnsi="Calibri" w:cs="Calibri"/>
                <w:color w:val="EE0000"/>
              </w:rPr>
            </w:pPr>
          </w:p>
        </w:tc>
        <w:tc>
          <w:tcPr>
            <w:tcW w:w="5528" w:type="dxa"/>
            <w:shd w:val="clear" w:color="auto" w:fill="D9D9D9" w:themeFill="background1" w:themeFillShade="D9"/>
          </w:tcPr>
          <w:p w14:paraId="12020035" w14:textId="77777777" w:rsidR="002875A8" w:rsidRPr="00681A74" w:rsidRDefault="002875A8" w:rsidP="00F70D0A">
            <w:pPr>
              <w:rPr>
                <w:rFonts w:ascii="Calibri" w:hAnsi="Calibri" w:cs="Calibri"/>
                <w:color w:val="EE0000"/>
              </w:rPr>
            </w:pPr>
            <w:r w:rsidRPr="00681A74">
              <w:t xml:space="preserve">Kings and queens </w:t>
            </w:r>
          </w:p>
        </w:tc>
        <w:tc>
          <w:tcPr>
            <w:tcW w:w="709" w:type="dxa"/>
            <w:shd w:val="clear" w:color="auto" w:fill="D9D9D9" w:themeFill="background1" w:themeFillShade="D9"/>
          </w:tcPr>
          <w:p w14:paraId="71CE9A77" w14:textId="77777777" w:rsidR="002875A8" w:rsidRPr="00681A74" w:rsidRDefault="002875A8" w:rsidP="00F70D0A">
            <w:pPr>
              <w:rPr>
                <w:rFonts w:ascii="Calibri" w:hAnsi="Calibri" w:cs="Calibri"/>
              </w:rPr>
            </w:pPr>
          </w:p>
        </w:tc>
      </w:tr>
      <w:tr w:rsidR="002875A8" w:rsidRPr="00555E21" w14:paraId="6C679763" w14:textId="77777777" w:rsidTr="00F70D0A">
        <w:trPr>
          <w:trHeight w:val="282"/>
        </w:trPr>
        <w:tc>
          <w:tcPr>
            <w:tcW w:w="3681" w:type="dxa"/>
            <w:vMerge/>
            <w:shd w:val="clear" w:color="auto" w:fill="D9D9D9" w:themeFill="background1" w:themeFillShade="D9"/>
          </w:tcPr>
          <w:p w14:paraId="4D4183F0" w14:textId="77777777" w:rsidR="002875A8" w:rsidRPr="00681A74" w:rsidRDefault="002875A8" w:rsidP="002875A8">
            <w:pPr>
              <w:pStyle w:val="ListParagraph"/>
              <w:numPr>
                <w:ilvl w:val="0"/>
                <w:numId w:val="48"/>
              </w:numPr>
              <w:rPr>
                <w:rFonts w:ascii="Calibri" w:hAnsi="Calibri" w:cs="Calibri"/>
                <w:color w:val="EE0000"/>
              </w:rPr>
            </w:pPr>
          </w:p>
        </w:tc>
        <w:tc>
          <w:tcPr>
            <w:tcW w:w="5528" w:type="dxa"/>
            <w:shd w:val="clear" w:color="auto" w:fill="D9D9D9" w:themeFill="background1" w:themeFillShade="D9"/>
          </w:tcPr>
          <w:p w14:paraId="656F6D7F" w14:textId="77777777" w:rsidR="002875A8" w:rsidRPr="00681A74" w:rsidRDefault="002875A8" w:rsidP="00F70D0A">
            <w:pPr>
              <w:rPr>
                <w:rFonts w:ascii="Calibri" w:hAnsi="Calibri" w:cs="Calibri"/>
                <w:color w:val="EE0000"/>
              </w:rPr>
            </w:pPr>
            <w:r w:rsidRPr="00681A74">
              <w:t>Villains only</w:t>
            </w:r>
          </w:p>
        </w:tc>
        <w:tc>
          <w:tcPr>
            <w:tcW w:w="709" w:type="dxa"/>
            <w:shd w:val="clear" w:color="auto" w:fill="D9D9D9" w:themeFill="background1" w:themeFillShade="D9"/>
          </w:tcPr>
          <w:p w14:paraId="7EC87CC5" w14:textId="77777777" w:rsidR="002875A8" w:rsidRPr="00681A74" w:rsidRDefault="002875A8" w:rsidP="00F70D0A">
            <w:pPr>
              <w:rPr>
                <w:rFonts w:ascii="Calibri" w:hAnsi="Calibri" w:cs="Calibri"/>
              </w:rPr>
            </w:pPr>
          </w:p>
        </w:tc>
      </w:tr>
      <w:tr w:rsidR="002875A8" w:rsidRPr="00555E21" w14:paraId="45A6B680" w14:textId="77777777" w:rsidTr="00F70D0A">
        <w:trPr>
          <w:trHeight w:val="184"/>
        </w:trPr>
        <w:tc>
          <w:tcPr>
            <w:tcW w:w="3681" w:type="dxa"/>
            <w:vMerge w:val="restart"/>
          </w:tcPr>
          <w:p w14:paraId="5D279AB0" w14:textId="77777777" w:rsidR="002875A8" w:rsidRPr="00681A74" w:rsidRDefault="002875A8" w:rsidP="002875A8">
            <w:pPr>
              <w:pStyle w:val="ListParagraph"/>
              <w:numPr>
                <w:ilvl w:val="0"/>
                <w:numId w:val="48"/>
              </w:numPr>
              <w:rPr>
                <w:rFonts w:ascii="Calibri" w:hAnsi="Calibri" w:cs="Calibri"/>
              </w:rPr>
            </w:pPr>
            <w:r w:rsidRPr="00681A74">
              <w:t xml:space="preserve">What do masks represent in Commedia </w:t>
            </w:r>
            <w:proofErr w:type="spellStart"/>
            <w:r w:rsidRPr="00681A74">
              <w:t>dell’Arte</w:t>
            </w:r>
            <w:proofErr w:type="spellEnd"/>
            <w:r w:rsidRPr="00681A74">
              <w:t>?</w:t>
            </w:r>
          </w:p>
        </w:tc>
        <w:tc>
          <w:tcPr>
            <w:tcW w:w="5528" w:type="dxa"/>
          </w:tcPr>
          <w:p w14:paraId="5366372A" w14:textId="77777777" w:rsidR="002875A8" w:rsidRPr="00681A74" w:rsidRDefault="002875A8" w:rsidP="00F70D0A">
            <w:pPr>
              <w:rPr>
                <w:rFonts w:ascii="Calibri" w:hAnsi="Calibri" w:cs="Calibri"/>
              </w:rPr>
            </w:pPr>
            <w:r w:rsidRPr="00681A74">
              <w:t xml:space="preserve">Fixed character types and personalities </w:t>
            </w:r>
          </w:p>
        </w:tc>
        <w:tc>
          <w:tcPr>
            <w:tcW w:w="709" w:type="dxa"/>
          </w:tcPr>
          <w:p w14:paraId="135F2F4F" w14:textId="77777777" w:rsidR="002875A8" w:rsidRPr="00681A74" w:rsidRDefault="002875A8" w:rsidP="00F70D0A">
            <w:pPr>
              <w:rPr>
                <w:rFonts w:ascii="Calibri" w:hAnsi="Calibri" w:cs="Calibri"/>
              </w:rPr>
            </w:pPr>
          </w:p>
        </w:tc>
      </w:tr>
      <w:tr w:rsidR="002875A8" w:rsidRPr="00555E21" w14:paraId="3B141628" w14:textId="77777777" w:rsidTr="00F70D0A">
        <w:trPr>
          <w:trHeight w:val="201"/>
        </w:trPr>
        <w:tc>
          <w:tcPr>
            <w:tcW w:w="3681" w:type="dxa"/>
            <w:vMerge/>
          </w:tcPr>
          <w:p w14:paraId="27B42D4F" w14:textId="77777777" w:rsidR="002875A8" w:rsidRPr="00681A74" w:rsidRDefault="002875A8" w:rsidP="00F70D0A">
            <w:pPr>
              <w:ind w:left="360"/>
              <w:jc w:val="both"/>
              <w:rPr>
                <w:rFonts w:ascii="Calibri" w:hAnsi="Calibri" w:cs="Calibri"/>
              </w:rPr>
            </w:pPr>
          </w:p>
        </w:tc>
        <w:tc>
          <w:tcPr>
            <w:tcW w:w="5528" w:type="dxa"/>
          </w:tcPr>
          <w:p w14:paraId="463AFD40" w14:textId="77777777" w:rsidR="002875A8" w:rsidRPr="00681A74" w:rsidRDefault="002875A8" w:rsidP="00F70D0A">
            <w:pPr>
              <w:rPr>
                <w:rFonts w:ascii="Calibri" w:hAnsi="Calibri" w:cs="Calibri"/>
              </w:rPr>
            </w:pPr>
            <w:r w:rsidRPr="00681A74">
              <w:t xml:space="preserve">Modern fashion trends </w:t>
            </w:r>
          </w:p>
        </w:tc>
        <w:tc>
          <w:tcPr>
            <w:tcW w:w="709" w:type="dxa"/>
          </w:tcPr>
          <w:p w14:paraId="60125A03" w14:textId="77777777" w:rsidR="002875A8" w:rsidRPr="00681A74" w:rsidRDefault="002875A8" w:rsidP="00F70D0A">
            <w:pPr>
              <w:rPr>
                <w:rFonts w:ascii="Calibri" w:hAnsi="Calibri" w:cs="Calibri"/>
              </w:rPr>
            </w:pPr>
          </w:p>
        </w:tc>
      </w:tr>
      <w:tr w:rsidR="002875A8" w:rsidRPr="00555E21" w14:paraId="12BDFD65" w14:textId="77777777" w:rsidTr="00F70D0A">
        <w:trPr>
          <w:trHeight w:val="211"/>
        </w:trPr>
        <w:tc>
          <w:tcPr>
            <w:tcW w:w="3681" w:type="dxa"/>
            <w:vMerge/>
          </w:tcPr>
          <w:p w14:paraId="0CA2DA0C" w14:textId="77777777" w:rsidR="002875A8" w:rsidRPr="00681A74" w:rsidRDefault="002875A8" w:rsidP="00F70D0A">
            <w:pPr>
              <w:ind w:left="360"/>
              <w:jc w:val="both"/>
              <w:rPr>
                <w:rFonts w:ascii="Calibri" w:hAnsi="Calibri" w:cs="Calibri"/>
              </w:rPr>
            </w:pPr>
          </w:p>
        </w:tc>
        <w:tc>
          <w:tcPr>
            <w:tcW w:w="5528" w:type="dxa"/>
          </w:tcPr>
          <w:p w14:paraId="5E93A5D8" w14:textId="77777777" w:rsidR="002875A8" w:rsidRPr="00681A74" w:rsidRDefault="002875A8" w:rsidP="00F70D0A">
            <w:pPr>
              <w:rPr>
                <w:rFonts w:ascii="Calibri" w:hAnsi="Calibri" w:cs="Calibri"/>
              </w:rPr>
            </w:pPr>
            <w:r w:rsidRPr="00681A74">
              <w:t>Realistic facial expressions</w:t>
            </w:r>
          </w:p>
        </w:tc>
        <w:tc>
          <w:tcPr>
            <w:tcW w:w="709" w:type="dxa"/>
          </w:tcPr>
          <w:p w14:paraId="614E451B" w14:textId="77777777" w:rsidR="002875A8" w:rsidRPr="00681A74" w:rsidRDefault="002875A8" w:rsidP="00F70D0A">
            <w:pPr>
              <w:rPr>
                <w:rFonts w:ascii="Calibri" w:hAnsi="Calibri" w:cs="Calibri"/>
              </w:rPr>
            </w:pPr>
          </w:p>
        </w:tc>
      </w:tr>
    </w:tbl>
    <w:p w14:paraId="7ACDAB7C" w14:textId="1F716506" w:rsidR="0006322B" w:rsidRPr="00555E21" w:rsidRDefault="00B54340" w:rsidP="0006322B">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27552" behindDoc="0" locked="0" layoutInCell="1" allowOverlap="1" wp14:anchorId="2B46F82F" wp14:editId="03F4A4F3">
                <wp:simplePos x="0" y="0"/>
                <wp:positionH relativeFrom="margin">
                  <wp:posOffset>-363556</wp:posOffset>
                </wp:positionH>
                <wp:positionV relativeFrom="paragraph">
                  <wp:posOffset>7047001</wp:posOffset>
                </wp:positionV>
                <wp:extent cx="1541780" cy="438150"/>
                <wp:effectExtent l="0" t="0" r="20320" b="19050"/>
                <wp:wrapNone/>
                <wp:docPr id="176928871" name="Text Box 176928871"/>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1C5BC9E4" w14:textId="77777777" w:rsidR="007F5DB3" w:rsidRPr="00404745" w:rsidRDefault="007F5DB3"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6F82F" id="Text Box 176928871" o:spid="_x0000_s1109" type="#_x0000_t202" style="position:absolute;margin-left:-28.65pt;margin-top:554.9pt;width:121.4pt;height:34.5pt;z-index:251927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" fillcolor="white [3201]" strokeweight=".5pt">
                <v:textbox>
                  <w:txbxContent>
                    <w:p w14:paraId="1C5BC9E4" w14:textId="77777777" w:rsidR="007F5DB3" w:rsidRPr="00404745" w:rsidRDefault="007F5DB3"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0006322B" w:rsidRPr="00555E21">
        <w:rPr>
          <w:rFonts w:ascii="Calibri" w:hAnsi="Calibri" w:cs="Calibri"/>
          <w:noProof/>
          <w:lang w:val="en-GB" w:eastAsia="en-GB"/>
        </w:rPr>
        <mc:AlternateContent>
          <mc:Choice Requires="wps">
            <w:drawing>
              <wp:anchor distT="0" distB="0" distL="114300" distR="114300" simplePos="0" relativeHeight="251823104" behindDoc="0" locked="0" layoutInCell="1" allowOverlap="1" wp14:anchorId="555580D4" wp14:editId="018B3CE7">
                <wp:simplePos x="0" y="0"/>
                <wp:positionH relativeFrom="margin">
                  <wp:align>center</wp:align>
                </wp:positionH>
                <wp:positionV relativeFrom="page">
                  <wp:posOffset>552681</wp:posOffset>
                </wp:positionV>
                <wp:extent cx="6747510" cy="1190625"/>
                <wp:effectExtent l="0" t="0" r="15240" b="28575"/>
                <wp:wrapSquare wrapText="bothSides"/>
                <wp:docPr id="409347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96DF47" w14:textId="04220511" w:rsidR="007F5DB3" w:rsidRDefault="007F5DB3" w:rsidP="00B54340">
                            <w:r>
                              <w:rPr>
                                <w:b/>
                              </w:rPr>
                              <w:t xml:space="preserve">Task </w:t>
                            </w:r>
                            <w:r w:rsidR="008417E9">
                              <w:rPr>
                                <w:b/>
                              </w:rPr>
                              <w:t>three</w:t>
                            </w:r>
                            <w:r w:rsidRPr="004072CA">
                              <w:rPr>
                                <w:b/>
                              </w:rPr>
                              <w:t xml:space="preserve"> -</w:t>
                            </w:r>
                            <w:r>
                              <w:rPr>
                                <w:b/>
                              </w:rPr>
                              <w:t xml:space="preserve">Commedia </w:t>
                            </w:r>
                            <w:proofErr w:type="gramStart"/>
                            <w:r>
                              <w:rPr>
                                <w:b/>
                              </w:rPr>
                              <w:t xml:space="preserve">Dell’arte </w:t>
                            </w:r>
                            <w:r w:rsidRPr="004072CA">
                              <w:rPr>
                                <w:b/>
                              </w:rPr>
                              <w:t xml:space="preserve"> </w:t>
                            </w:r>
                            <w:r>
                              <w:rPr>
                                <w:b/>
                              </w:rPr>
                              <w:t>quiz</w:t>
                            </w:r>
                            <w:proofErr w:type="gramEnd"/>
                            <w:r>
                              <w:t xml:space="preserve">: </w:t>
                            </w:r>
                          </w:p>
                          <w:p w14:paraId="081D64FE" w14:textId="4705D109" w:rsidR="007F5DB3" w:rsidRDefault="007F5DB3"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5580D4" id="_x0000_s1110" type="#_x0000_t202" style="position:absolute;margin-left:0;margin-top:43.5pt;width:531.3pt;height:93.75pt;z-index:2518231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DTXbhW&#10;SQIAAMQEAAAOAAAAAAAAAAAAAAAAAC4CAABkcnMvZTJvRG9jLnhtbFBLAQItABQABgAIAAAAIQCo&#10;E9R/3gAAAAgBAAAPAAAAAAAAAAAAAAAAAKMEAABkcnMvZG93bnJldi54bWxQSwUGAAAAAAQABADz&#10;AAAArgUAAAAA&#10;" fillcolor="white [3201]" strokecolor="black [3200]" strokeweight="1.5pt">
                <v:textbox>
                  <w:txbxContent>
                    <w:p w14:paraId="4496DF47" w14:textId="04220511" w:rsidR="007F5DB3" w:rsidRDefault="007F5DB3" w:rsidP="00B54340">
                      <w:r>
                        <w:rPr>
                          <w:b/>
                        </w:rPr>
                        <w:t xml:space="preserve">Task </w:t>
                      </w:r>
                      <w:r w:rsidR="008417E9">
                        <w:rPr>
                          <w:b/>
                        </w:rPr>
                        <w:t>three</w:t>
                      </w:r>
                      <w:r w:rsidRPr="004072CA">
                        <w:rPr>
                          <w:b/>
                        </w:rPr>
                        <w:t xml:space="preserve"> -</w:t>
                      </w:r>
                      <w:r>
                        <w:rPr>
                          <w:b/>
                        </w:rPr>
                        <w:t xml:space="preserve">Commedia </w:t>
                      </w:r>
                      <w:proofErr w:type="gramStart"/>
                      <w:r>
                        <w:rPr>
                          <w:b/>
                        </w:rPr>
                        <w:t xml:space="preserve">Dell’arte </w:t>
                      </w:r>
                      <w:r w:rsidRPr="004072CA">
                        <w:rPr>
                          <w:b/>
                        </w:rPr>
                        <w:t xml:space="preserve"> </w:t>
                      </w:r>
                      <w:r>
                        <w:rPr>
                          <w:b/>
                        </w:rPr>
                        <w:t>quiz</w:t>
                      </w:r>
                      <w:proofErr w:type="gramEnd"/>
                      <w:r>
                        <w:t xml:space="preserve">: </w:t>
                      </w:r>
                    </w:p>
                    <w:p w14:paraId="081D64FE" w14:textId="4705D109" w:rsidR="007F5DB3" w:rsidRDefault="007F5DB3"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F38BC91" w14:textId="4E45425B" w:rsidR="0006322B" w:rsidRPr="00555E21" w:rsidRDefault="00B54340" w:rsidP="0006322B">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28224" behindDoc="0" locked="0" layoutInCell="1" allowOverlap="1" wp14:anchorId="3C2A6A31" wp14:editId="4137F646">
                <wp:simplePos x="0" y="0"/>
                <wp:positionH relativeFrom="margin">
                  <wp:posOffset>4984429</wp:posOffset>
                </wp:positionH>
                <wp:positionV relativeFrom="page">
                  <wp:posOffset>1262786</wp:posOffset>
                </wp:positionV>
                <wp:extent cx="1334770" cy="973455"/>
                <wp:effectExtent l="0" t="0" r="17780" b="17145"/>
                <wp:wrapSquare wrapText="bothSides"/>
                <wp:docPr id="1859114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48D45D" w14:textId="77777777" w:rsidR="007F5DB3" w:rsidRDefault="007F5DB3"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A6A31" id="_x0000_s1111" type="#_x0000_t202" style="position:absolute;margin-left:392.45pt;margin-top:99.45pt;width:105.1pt;height:76.65pt;z-index:25182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" fillcolor="white [3201]" strokecolor="black [3200]" strokeweight="1.5pt">
                <v:textbox>
                  <w:txbxContent>
                    <w:p w14:paraId="3348D45D" w14:textId="77777777" w:rsidR="007F5DB3" w:rsidRDefault="007F5DB3" w:rsidP="0006322B">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7200" behindDoc="1" locked="0" layoutInCell="1" allowOverlap="1" wp14:anchorId="0B66134D" wp14:editId="587258A4">
                <wp:simplePos x="0" y="0"/>
                <wp:positionH relativeFrom="margin">
                  <wp:posOffset>-396875</wp:posOffset>
                </wp:positionH>
                <wp:positionV relativeFrom="page">
                  <wp:posOffset>2423160</wp:posOffset>
                </wp:positionV>
                <wp:extent cx="6716395" cy="6951345"/>
                <wp:effectExtent l="0" t="0" r="27305" b="20955"/>
                <wp:wrapSquare wrapText="bothSides"/>
                <wp:docPr id="1437158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9513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FD30169" w14:textId="77777777" w:rsidR="007F5DB3" w:rsidRPr="002875A8" w:rsidRDefault="007F5DB3" w:rsidP="0006322B">
                            <w:pPr>
                              <w:pStyle w:val="paragraph"/>
                              <w:spacing w:before="0" w:beforeAutospacing="0" w:after="0" w:afterAutospacing="0"/>
                              <w:textAlignment w:val="baseline"/>
                              <w:rPr>
                                <w:rFonts w:ascii="Segoe UI" w:hAnsi="Segoe UI" w:cs="Segoe UI"/>
                                <w:sz w:val="20"/>
                                <w:szCs w:val="18"/>
                              </w:rPr>
                            </w:pPr>
                          </w:p>
                          <w:p w14:paraId="08042950" w14:textId="51E0443C" w:rsidR="007F5DB3" w:rsidRDefault="007F5DB3" w:rsidP="000F2E2A">
                            <w:pPr>
                              <w:pStyle w:val="paragraph"/>
                              <w:spacing w:before="0" w:beforeAutospacing="0" w:after="0" w:afterAutospacing="0"/>
                              <w:textAlignment w:val="baseline"/>
                              <w:rPr>
                                <w:rStyle w:val="normaltextrun"/>
                                <w:rFonts w:ascii="Calibri" w:eastAsiaTheme="majorEastAsia" w:hAnsi="Calibri" w:cs="Calibri"/>
                                <w:color w:val="000000"/>
                                <w:sz w:val="28"/>
                                <w:szCs w:val="28"/>
                                <w:lang w:val="en-US"/>
                              </w:rPr>
                            </w:pPr>
                            <w:r w:rsidRPr="002875A8">
                              <w:rPr>
                                <w:rFonts w:ascii="Calibri" w:eastAsiaTheme="majorEastAsia" w:hAnsi="Calibri" w:cs="Calibri"/>
                                <w:sz w:val="28"/>
                                <w:lang w:val="en-US"/>
                              </w:rPr>
                              <w:t>“I have fought a hundred battles… we</w:t>
                            </w:r>
                            <w:r>
                              <w:rPr>
                                <w:rFonts w:ascii="Calibri" w:eastAsiaTheme="majorEastAsia" w:hAnsi="Calibri" w:cs="Calibri"/>
                                <w:sz w:val="28"/>
                                <w:lang w:val="en-US"/>
                              </w:rPr>
                              <w:t>ll, at least in my imagination!”</w:t>
                            </w:r>
                            <w:r w:rsidRPr="002875A8">
                              <w:rPr>
                                <w:rStyle w:val="normaltextrun"/>
                                <w:rFonts w:ascii="Calibri" w:eastAsiaTheme="majorEastAsia" w:hAnsi="Calibri" w:cs="Calibri"/>
                                <w:color w:val="000000"/>
                                <w:sz w:val="32"/>
                                <w:szCs w:val="28"/>
                                <w:lang w:val="en-US"/>
                              </w:rPr>
                              <w:t xml:space="preserve"> _______________________</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AC1C3A"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13C3A1B5"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531F5EEA"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5891FC1"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8942CC5"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7864C92"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634500F"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7DB9C242" w14:textId="77777777" w:rsidR="007F5DB3" w:rsidRPr="00522B55" w:rsidRDefault="007F5DB3" w:rsidP="000F2E2A">
                            <w:pPr>
                              <w:pStyle w:val="paragraph"/>
                              <w:spacing w:before="0" w:beforeAutospacing="0" w:after="0" w:afterAutospacing="0"/>
                              <w:textAlignment w:val="baseline"/>
                              <w:rPr>
                                <w:bCs/>
                                <w:i/>
                                <w:iCs/>
                                <w:color w:val="EE0000"/>
                                <w:sz w:val="22"/>
                                <w:szCs w:val="22"/>
                              </w:rPr>
                            </w:pPr>
                          </w:p>
                          <w:p w14:paraId="33B2675E" w14:textId="4AE5778D" w:rsidR="007F5DB3" w:rsidRPr="00522B55" w:rsidRDefault="007F5DB3" w:rsidP="0006322B">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134D" id="_x0000_s1112" type="#_x0000_t202" style="position:absolute;margin-left:-31.25pt;margin-top:190.8pt;width:528.85pt;height:547.35pt;z-index:-251489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" fillcolor="white [3201]" strokecolor="black [3200]" strokeweight="1.5pt">
                <v:textbox>
                  <w:txbxContent>
                    <w:p w14:paraId="6FD30169" w14:textId="77777777" w:rsidR="007F5DB3" w:rsidRPr="002875A8" w:rsidRDefault="007F5DB3" w:rsidP="0006322B">
                      <w:pPr>
                        <w:pStyle w:val="paragraph"/>
                        <w:spacing w:before="0" w:beforeAutospacing="0" w:after="0" w:afterAutospacing="0"/>
                        <w:textAlignment w:val="baseline"/>
                        <w:rPr>
                          <w:rFonts w:ascii="Segoe UI" w:hAnsi="Segoe UI" w:cs="Segoe UI"/>
                          <w:sz w:val="20"/>
                          <w:szCs w:val="18"/>
                        </w:rPr>
                      </w:pPr>
                    </w:p>
                    <w:p w14:paraId="08042950" w14:textId="51E0443C" w:rsidR="007F5DB3" w:rsidRDefault="007F5DB3" w:rsidP="000F2E2A">
                      <w:pPr>
                        <w:pStyle w:val="paragraph"/>
                        <w:spacing w:before="0" w:beforeAutospacing="0" w:after="0" w:afterAutospacing="0"/>
                        <w:textAlignment w:val="baseline"/>
                        <w:rPr>
                          <w:rStyle w:val="normaltextrun"/>
                          <w:rFonts w:ascii="Calibri" w:eastAsiaTheme="majorEastAsia" w:hAnsi="Calibri" w:cs="Calibri"/>
                          <w:color w:val="000000"/>
                          <w:sz w:val="28"/>
                          <w:szCs w:val="28"/>
                          <w:lang w:val="en-US"/>
                        </w:rPr>
                      </w:pPr>
                      <w:r w:rsidRPr="002875A8">
                        <w:rPr>
                          <w:rFonts w:ascii="Calibri" w:eastAsiaTheme="majorEastAsia" w:hAnsi="Calibri" w:cs="Calibri"/>
                          <w:sz w:val="28"/>
                          <w:lang w:val="en-US"/>
                        </w:rPr>
                        <w:t>“I have fought a hundred battles… we</w:t>
                      </w:r>
                      <w:r>
                        <w:rPr>
                          <w:rFonts w:ascii="Calibri" w:eastAsiaTheme="majorEastAsia" w:hAnsi="Calibri" w:cs="Calibri"/>
                          <w:sz w:val="28"/>
                          <w:lang w:val="en-US"/>
                        </w:rPr>
                        <w:t>ll, at least in my imagination!”</w:t>
                      </w:r>
                      <w:r w:rsidRPr="002875A8">
                        <w:rPr>
                          <w:rStyle w:val="normaltextrun"/>
                          <w:rFonts w:ascii="Calibri" w:eastAsiaTheme="majorEastAsia" w:hAnsi="Calibri" w:cs="Calibri"/>
                          <w:color w:val="000000"/>
                          <w:sz w:val="32"/>
                          <w:szCs w:val="28"/>
                          <w:lang w:val="en-US"/>
                        </w:rPr>
                        <w:t xml:space="preserve"> _______________________</w:t>
                      </w:r>
                      <w:r>
                        <w:rPr>
                          <w:rStyle w:val="normaltextrun"/>
                          <w:rFonts w:ascii="Calibri" w:eastAsiaTheme="majorEastAsia" w:hAnsi="Calibri" w:cs="Calibri"/>
                          <w:color w:val="000000"/>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AC1C3A" w14:textId="77777777" w:rsidR="007F5DB3" w:rsidRPr="0002234D" w:rsidRDefault="007F5DB3" w:rsidP="000F2E2A">
                      <w:pPr>
                        <w:jc w:val="center"/>
                        <w:rPr>
                          <w:rFonts w:ascii="Calibri" w:hAnsi="Calibri" w:cs="Calibri"/>
                          <w:b/>
                          <w:bCs/>
                          <w:sz w:val="28"/>
                          <w:szCs w:val="28"/>
                          <w:u w:val="single"/>
                        </w:rPr>
                      </w:pPr>
                      <w:r>
                        <w:rPr>
                          <w:rFonts w:ascii="Calibri" w:hAnsi="Calibri" w:cs="Calibri"/>
                          <w:b/>
                          <w:bCs/>
                          <w:sz w:val="28"/>
                          <w:szCs w:val="28"/>
                          <w:u w:val="single"/>
                        </w:rPr>
                        <w:t xml:space="preserve">Use the below to help structure your sentences. </w:t>
                      </w:r>
                    </w:p>
                    <w:p w14:paraId="13C3A1B5" w14:textId="77777777" w:rsidR="007F5DB3" w:rsidRDefault="007F5DB3" w:rsidP="000F2E2A">
                      <w:pPr>
                        <w:rPr>
                          <w:rFonts w:ascii="Calibri" w:hAnsi="Calibri" w:cs="Calibri"/>
                          <w:sz w:val="28"/>
                          <w:szCs w:val="28"/>
                        </w:rPr>
                      </w:pPr>
                      <w:r>
                        <w:rPr>
                          <w:rFonts w:ascii="Calibri" w:hAnsi="Calibri" w:cs="Calibri"/>
                          <w:b/>
                          <w:sz w:val="28"/>
                          <w:szCs w:val="28"/>
                        </w:rPr>
                        <w:t xml:space="preserve">What: </w:t>
                      </w:r>
                      <w:r w:rsidRPr="000F2E2A">
                        <w:rPr>
                          <w:rFonts w:ascii="Calibri" w:hAnsi="Calibri" w:cs="Calibri"/>
                          <w:sz w:val="28"/>
                          <w:szCs w:val="28"/>
                        </w:rPr>
                        <w:t xml:space="preserve">Pick the </w:t>
                      </w:r>
                      <w:r>
                        <w:rPr>
                          <w:rFonts w:ascii="Calibri" w:hAnsi="Calibri" w:cs="Calibri"/>
                          <w:sz w:val="28"/>
                          <w:szCs w:val="28"/>
                        </w:rPr>
                        <w:t>key word you want to talk about.</w:t>
                      </w:r>
                    </w:p>
                    <w:p w14:paraId="531F5EEA" w14:textId="77777777" w:rsidR="007F5DB3" w:rsidRPr="000F2E2A" w:rsidRDefault="007F5DB3" w:rsidP="000F2E2A">
                      <w:pPr>
                        <w:rPr>
                          <w:rFonts w:ascii="Calibri" w:hAnsi="Calibri" w:cs="Calibri"/>
                          <w:sz w:val="28"/>
                          <w:szCs w:val="28"/>
                        </w:rPr>
                      </w:pPr>
                      <w:r w:rsidRPr="000F2E2A">
                        <w:rPr>
                          <w:rFonts w:ascii="Calibri" w:hAnsi="Calibri" w:cs="Calibri"/>
                          <w:i/>
                          <w:sz w:val="28"/>
                          <w:szCs w:val="28"/>
                        </w:rPr>
                        <w:t>The physical/vocal skills I will use is______________________________</w:t>
                      </w:r>
                      <w:r>
                        <w:rPr>
                          <w:rFonts w:ascii="Calibri" w:hAnsi="Calibri" w:cs="Calibri"/>
                          <w:i/>
                          <w:sz w:val="28"/>
                          <w:szCs w:val="28"/>
                        </w:rPr>
                        <w:t>_______</w:t>
                      </w:r>
                    </w:p>
                    <w:p w14:paraId="75891FC1" w14:textId="77777777" w:rsidR="007F5DB3" w:rsidRDefault="007F5DB3" w:rsidP="000F2E2A">
                      <w:pPr>
                        <w:rPr>
                          <w:rFonts w:ascii="Calibri" w:hAnsi="Calibri" w:cs="Calibri"/>
                          <w:sz w:val="28"/>
                          <w:szCs w:val="28"/>
                        </w:rPr>
                      </w:pPr>
                      <w:r w:rsidRPr="000F2E2A">
                        <w:rPr>
                          <w:rFonts w:ascii="Calibri" w:hAnsi="Calibri" w:cs="Calibri"/>
                          <w:b/>
                          <w:sz w:val="28"/>
                          <w:szCs w:val="28"/>
                        </w:rPr>
                        <w:t>How:</w:t>
                      </w:r>
                      <w:r w:rsidRPr="000F2E2A">
                        <w:rPr>
                          <w:rFonts w:ascii="Calibri" w:hAnsi="Calibri" w:cs="Calibri"/>
                          <w:sz w:val="28"/>
                          <w:szCs w:val="28"/>
                        </w:rPr>
                        <w:t xml:space="preserve"> Descri</w:t>
                      </w:r>
                      <w:r>
                        <w:rPr>
                          <w:rFonts w:ascii="Calibri" w:hAnsi="Calibri" w:cs="Calibri"/>
                          <w:sz w:val="28"/>
                          <w:szCs w:val="28"/>
                        </w:rPr>
                        <w:t>be how you will use this skill.</w:t>
                      </w:r>
                    </w:p>
                    <w:p w14:paraId="28942CC5" w14:textId="77777777" w:rsidR="007F5DB3" w:rsidRPr="000F2E2A" w:rsidRDefault="007F5DB3" w:rsidP="000F2E2A">
                      <w:pPr>
                        <w:rPr>
                          <w:rFonts w:ascii="Calibri" w:hAnsi="Calibri" w:cs="Calibri"/>
                          <w:i/>
                          <w:sz w:val="28"/>
                          <w:szCs w:val="28"/>
                        </w:rPr>
                      </w:pPr>
                      <w:r w:rsidRPr="000F2E2A">
                        <w:rPr>
                          <w:rFonts w:ascii="Calibri" w:hAnsi="Calibri" w:cs="Calibri"/>
                          <w:i/>
                          <w:sz w:val="28"/>
                          <w:szCs w:val="28"/>
                        </w:rPr>
                        <w:t>To show my characters anger I will use my volume by______________________</w:t>
                      </w:r>
                    </w:p>
                    <w:p w14:paraId="57864C92" w14:textId="77777777" w:rsidR="007F5DB3" w:rsidRDefault="007F5DB3" w:rsidP="000F2E2A">
                      <w:pPr>
                        <w:rPr>
                          <w:rFonts w:ascii="Calibri" w:hAnsi="Calibri" w:cs="Calibri"/>
                          <w:sz w:val="28"/>
                          <w:szCs w:val="28"/>
                        </w:rPr>
                      </w:pPr>
                      <w:r w:rsidRPr="000F2E2A">
                        <w:rPr>
                          <w:rFonts w:ascii="Calibri" w:hAnsi="Calibri" w:cs="Calibri"/>
                          <w:b/>
                          <w:sz w:val="28"/>
                          <w:szCs w:val="28"/>
                        </w:rPr>
                        <w:t>Why:</w:t>
                      </w:r>
                      <w:r>
                        <w:rPr>
                          <w:rFonts w:ascii="Calibri" w:hAnsi="Calibri" w:cs="Calibri"/>
                          <w:sz w:val="28"/>
                          <w:szCs w:val="28"/>
                        </w:rPr>
                        <w:t xml:space="preserve"> Explain why you will do this? </w:t>
                      </w:r>
                    </w:p>
                    <w:p w14:paraId="5634500F" w14:textId="77777777" w:rsidR="007F5DB3" w:rsidRPr="000F2E2A" w:rsidRDefault="007F5DB3" w:rsidP="000F2E2A">
                      <w:pPr>
                        <w:rPr>
                          <w:i/>
                        </w:rPr>
                      </w:pPr>
                      <w:r w:rsidRPr="000F2E2A">
                        <w:rPr>
                          <w:rFonts w:ascii="Calibri" w:hAnsi="Calibri" w:cs="Calibri"/>
                          <w:i/>
                          <w:sz w:val="28"/>
                          <w:szCs w:val="28"/>
                        </w:rPr>
                        <w:t>I will do this to show_________________________________________________</w:t>
                      </w:r>
                    </w:p>
                    <w:p w14:paraId="7DB9C242" w14:textId="77777777" w:rsidR="007F5DB3" w:rsidRPr="00522B55" w:rsidRDefault="007F5DB3" w:rsidP="000F2E2A">
                      <w:pPr>
                        <w:pStyle w:val="paragraph"/>
                        <w:spacing w:before="0" w:beforeAutospacing="0" w:after="0" w:afterAutospacing="0"/>
                        <w:textAlignment w:val="baseline"/>
                        <w:rPr>
                          <w:bCs/>
                          <w:i/>
                          <w:iCs/>
                          <w:color w:val="EE0000"/>
                          <w:sz w:val="22"/>
                          <w:szCs w:val="22"/>
                        </w:rPr>
                      </w:pPr>
                    </w:p>
                    <w:p w14:paraId="33B2675E" w14:textId="4AE5778D" w:rsidR="007F5DB3" w:rsidRPr="00522B55" w:rsidRDefault="007F5DB3" w:rsidP="0006322B">
                      <w:pPr>
                        <w:jc w:val="center"/>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6176" behindDoc="1" locked="0" layoutInCell="1" allowOverlap="1" wp14:anchorId="15811E8B" wp14:editId="37C1D07C">
                <wp:simplePos x="0" y="0"/>
                <wp:positionH relativeFrom="margin">
                  <wp:posOffset>-396875</wp:posOffset>
                </wp:positionH>
                <wp:positionV relativeFrom="page">
                  <wp:posOffset>583565</wp:posOffset>
                </wp:positionV>
                <wp:extent cx="6710045" cy="1751330"/>
                <wp:effectExtent l="0" t="0" r="14605" b="20320"/>
                <wp:wrapSquare wrapText="bothSides"/>
                <wp:docPr id="711441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68BEC" w14:textId="15EA374B" w:rsidR="007F5DB3" w:rsidRDefault="008417E9" w:rsidP="0006322B">
                            <w:r>
                              <w:rPr>
                                <w:b/>
                              </w:rPr>
                              <w:t>Task four</w:t>
                            </w:r>
                            <w:r w:rsidR="007F5DB3" w:rsidRPr="004072CA">
                              <w:rPr>
                                <w:b/>
                              </w:rPr>
                              <w:t xml:space="preserve"> -</w:t>
                            </w:r>
                            <w:r>
                              <w:rPr>
                                <w:b/>
                              </w:rPr>
                              <w:t xml:space="preserve"> </w:t>
                            </w:r>
                            <w:r w:rsidR="007F5DB3">
                              <w:rPr>
                                <w:b/>
                              </w:rPr>
                              <w:t xml:space="preserve">Commedia Dell’arte </w:t>
                            </w:r>
                            <w:r w:rsidR="007F5DB3" w:rsidRPr="004072CA">
                              <w:rPr>
                                <w:b/>
                              </w:rPr>
                              <w:t>Written</w:t>
                            </w:r>
                            <w:r w:rsidR="007F5DB3">
                              <w:t xml:space="preserve">: </w:t>
                            </w:r>
                          </w:p>
                          <w:p w14:paraId="201AFF50" w14:textId="682B22E5"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6C153EA" w14:textId="77777777" w:rsidR="007F5DB3" w:rsidRPr="004C4DB0" w:rsidRDefault="007F5DB3"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1BD062A" w14:textId="77777777" w:rsidR="007F5DB3" w:rsidRPr="004C4DB0" w:rsidRDefault="007F5DB3" w:rsidP="0006322B">
                            <w:r w:rsidRPr="004C4DB0">
                              <w:rPr>
                                <w:lang w:val="en-GB"/>
                              </w:rPr>
                              <w:t>Highlight every key term that you use.</w:t>
                            </w:r>
                            <w:r w:rsidRPr="004C4DB0">
                              <w:rPr>
                                <w:rFonts w:ascii="Arial" w:hAnsi="Arial" w:cs="Arial"/>
                                <w:lang w:val="en-GB"/>
                              </w:rPr>
                              <w:t> </w:t>
                            </w:r>
                            <w:r w:rsidRPr="004C4DB0">
                              <w:t> </w:t>
                            </w:r>
                          </w:p>
                          <w:p w14:paraId="4BA217AE" w14:textId="77777777" w:rsidR="007F5DB3" w:rsidRPr="004C4DB0" w:rsidRDefault="007F5DB3"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24733E50" w14:textId="77777777" w:rsidR="007F5DB3" w:rsidRPr="004C4DB0" w:rsidRDefault="007F5DB3" w:rsidP="0006322B">
                            <w:r w:rsidRPr="004C4DB0">
                              <w:rPr>
                                <w:noProof/>
                                <w:lang w:val="en-GB" w:eastAsia="en-GB"/>
                              </w:rPr>
                              <w:drawing>
                                <wp:inline distT="0" distB="0" distL="0" distR="0" wp14:anchorId="6C727976" wp14:editId="7EAA8C3D">
                                  <wp:extent cx="5897880" cy="411480"/>
                                  <wp:effectExtent l="0" t="0" r="7620" b="7620"/>
                                  <wp:docPr id="56870704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742A5435" w14:textId="77777777" w:rsidR="007F5DB3" w:rsidRPr="004C4DB0" w:rsidRDefault="007F5DB3" w:rsidP="0006322B">
                            <w:r w:rsidRPr="004C4DB0">
                              <w:t> </w:t>
                            </w:r>
                          </w:p>
                          <w:p w14:paraId="16ED6A98" w14:textId="77777777" w:rsidR="007F5DB3" w:rsidRPr="004C4DB0" w:rsidRDefault="007F5DB3" w:rsidP="0006322B">
                            <w:r w:rsidRPr="004C4DB0">
                              <w:t> </w:t>
                            </w:r>
                          </w:p>
                          <w:p w14:paraId="2D1F0E14" w14:textId="77777777" w:rsidR="007F5DB3" w:rsidRPr="004C4DB0" w:rsidRDefault="007F5DB3" w:rsidP="0006322B">
                            <w:r w:rsidRPr="004C4DB0">
                              <w:t>“Why did you do that? </w:t>
                            </w:r>
                          </w:p>
                          <w:p w14:paraId="1B6BEC56"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7F5DB3" w:rsidRPr="004C4DB0" w:rsidRDefault="007F5DB3" w:rsidP="0006322B">
                            <w:r w:rsidRPr="004C4DB0">
                              <w:t>Can’t you see she is upset? </w:t>
                            </w:r>
                          </w:p>
                          <w:p w14:paraId="0911EA1F"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7F5DB3" w:rsidRDefault="007F5DB3"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11E8B" id="_x0000_s1113" type="#_x0000_t202" style="position:absolute;margin-left:-31.25pt;margin-top:45.95pt;width:528.35pt;height:137.9pt;z-index:-251490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" fillcolor="white [3201]" strokecolor="black [3200]" strokeweight="1.5pt">
                <v:textbox>
                  <w:txbxContent>
                    <w:p w14:paraId="59E68BEC" w14:textId="15EA374B" w:rsidR="007F5DB3" w:rsidRDefault="008417E9" w:rsidP="0006322B">
                      <w:r>
                        <w:rPr>
                          <w:b/>
                        </w:rPr>
                        <w:t>Task four</w:t>
                      </w:r>
                      <w:r w:rsidR="007F5DB3" w:rsidRPr="004072CA">
                        <w:rPr>
                          <w:b/>
                        </w:rPr>
                        <w:t xml:space="preserve"> -</w:t>
                      </w:r>
                      <w:r>
                        <w:rPr>
                          <w:b/>
                        </w:rPr>
                        <w:t xml:space="preserve"> </w:t>
                      </w:r>
                      <w:r w:rsidR="007F5DB3">
                        <w:rPr>
                          <w:b/>
                        </w:rPr>
                        <w:t xml:space="preserve">Commedia Dell’arte </w:t>
                      </w:r>
                      <w:r w:rsidR="007F5DB3" w:rsidRPr="004072CA">
                        <w:rPr>
                          <w:b/>
                        </w:rPr>
                        <w:t>Written</w:t>
                      </w:r>
                      <w:r w:rsidR="007F5DB3">
                        <w:t xml:space="preserve">: </w:t>
                      </w:r>
                    </w:p>
                    <w:p w14:paraId="201AFF50" w14:textId="682B22E5"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6C153EA" w14:textId="77777777" w:rsidR="007F5DB3" w:rsidRPr="004C4DB0" w:rsidRDefault="007F5DB3" w:rsidP="0006322B">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01BD062A" w14:textId="77777777" w:rsidR="007F5DB3" w:rsidRPr="004C4DB0" w:rsidRDefault="007F5DB3" w:rsidP="0006322B">
                      <w:r w:rsidRPr="004C4DB0">
                        <w:rPr>
                          <w:lang w:val="en-GB"/>
                        </w:rPr>
                        <w:t>Highlight every key term that you use.</w:t>
                      </w:r>
                      <w:r w:rsidRPr="004C4DB0">
                        <w:rPr>
                          <w:rFonts w:ascii="Arial" w:hAnsi="Arial" w:cs="Arial"/>
                          <w:lang w:val="en-GB"/>
                        </w:rPr>
                        <w:t> </w:t>
                      </w:r>
                      <w:r w:rsidRPr="004C4DB0">
                        <w:t> </w:t>
                      </w:r>
                    </w:p>
                    <w:p w14:paraId="4BA217AE" w14:textId="77777777" w:rsidR="007F5DB3" w:rsidRPr="004C4DB0" w:rsidRDefault="007F5DB3" w:rsidP="0006322B">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24733E50" w14:textId="77777777" w:rsidR="007F5DB3" w:rsidRPr="004C4DB0" w:rsidRDefault="007F5DB3" w:rsidP="0006322B">
                      <w:r w:rsidRPr="004C4DB0">
                        <w:rPr>
                          <w:noProof/>
                          <w:lang w:val="en-GB" w:eastAsia="en-GB"/>
                        </w:rPr>
                        <w:drawing>
                          <wp:inline distT="0" distB="0" distL="0" distR="0" wp14:anchorId="6C727976" wp14:editId="7EAA8C3D">
                            <wp:extent cx="5897880" cy="411480"/>
                            <wp:effectExtent l="0" t="0" r="7620" b="7620"/>
                            <wp:docPr id="568707048"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742A5435" w14:textId="77777777" w:rsidR="007F5DB3" w:rsidRPr="004C4DB0" w:rsidRDefault="007F5DB3" w:rsidP="0006322B">
                      <w:r w:rsidRPr="004C4DB0">
                        <w:t> </w:t>
                      </w:r>
                    </w:p>
                    <w:p w14:paraId="16ED6A98" w14:textId="77777777" w:rsidR="007F5DB3" w:rsidRPr="004C4DB0" w:rsidRDefault="007F5DB3" w:rsidP="0006322B">
                      <w:r w:rsidRPr="004C4DB0">
                        <w:t> </w:t>
                      </w:r>
                    </w:p>
                    <w:p w14:paraId="2D1F0E14" w14:textId="77777777" w:rsidR="007F5DB3" w:rsidRPr="004C4DB0" w:rsidRDefault="007F5DB3" w:rsidP="0006322B">
                      <w:r w:rsidRPr="004C4DB0">
                        <w:t>“Why did you do that? </w:t>
                      </w:r>
                    </w:p>
                    <w:p w14:paraId="1B6BEC56"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7F5DB3" w:rsidRPr="004C4DB0" w:rsidRDefault="007F5DB3" w:rsidP="0006322B">
                      <w:r w:rsidRPr="004C4DB0">
                        <w:t>Can’t you see she is upset? </w:t>
                      </w:r>
                    </w:p>
                    <w:p w14:paraId="0911EA1F"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7F5DB3" w:rsidRDefault="007F5DB3" w:rsidP="0006322B"/>
                  </w:txbxContent>
                </v:textbox>
                <w10:wrap type="square" anchorx="margin" anchory="page"/>
              </v:shape>
            </w:pict>
          </mc:Fallback>
        </mc:AlternateContent>
      </w:r>
    </w:p>
    <w:p w14:paraId="26E3BE9A" w14:textId="5B99268D" w:rsidR="00B54340" w:rsidRPr="0006405C" w:rsidRDefault="00B54340" w:rsidP="00B54340">
      <w:pPr>
        <w:jc w:val="center"/>
        <w:rPr>
          <w:rFonts w:ascii="Calibri" w:hAnsi="Calibri" w:cs="Calibri"/>
          <w:sz w:val="28"/>
          <w:szCs w:val="28"/>
          <w:u w:val="single"/>
        </w:rPr>
      </w:pPr>
      <w:r>
        <w:rPr>
          <w:rFonts w:ascii="Calibri" w:hAnsi="Calibri" w:cs="Calibri"/>
          <w:sz w:val="28"/>
          <w:szCs w:val="28"/>
          <w:u w:val="single"/>
        </w:rPr>
        <w:lastRenderedPageBreak/>
        <w:t xml:space="preserve">Task </w:t>
      </w:r>
      <w:r w:rsidR="008417E9">
        <w:rPr>
          <w:rFonts w:ascii="Calibri" w:hAnsi="Calibri" w:cs="Calibri"/>
          <w:sz w:val="28"/>
          <w:szCs w:val="28"/>
          <w:u w:val="single"/>
        </w:rPr>
        <w:t>four</w:t>
      </w:r>
      <w:r w:rsidRPr="004072CA">
        <w:rPr>
          <w:rFonts w:ascii="Calibri" w:hAnsi="Calibri" w:cs="Calibri"/>
          <w:sz w:val="28"/>
          <w:szCs w:val="28"/>
          <w:u w:val="single"/>
        </w:rPr>
        <w:t xml:space="preserve"> -</w:t>
      </w:r>
      <w:r w:rsidR="007B3629">
        <w:rPr>
          <w:rFonts w:ascii="Calibri" w:hAnsi="Calibri" w:cs="Calibri"/>
          <w:sz w:val="28"/>
          <w:szCs w:val="28"/>
          <w:u w:val="single"/>
        </w:rPr>
        <w:t xml:space="preserve">Commedia </w:t>
      </w:r>
      <w:proofErr w:type="gramStart"/>
      <w:r w:rsidR="007B3629">
        <w:rPr>
          <w:rFonts w:ascii="Calibri" w:hAnsi="Calibri" w:cs="Calibri"/>
          <w:sz w:val="28"/>
          <w:szCs w:val="28"/>
          <w:u w:val="single"/>
        </w:rPr>
        <w:t xml:space="preserve">Dell’arte </w:t>
      </w:r>
      <w:r w:rsidRPr="004072CA">
        <w:rPr>
          <w:rFonts w:ascii="Calibri" w:hAnsi="Calibri" w:cs="Calibri"/>
          <w:sz w:val="28"/>
          <w:szCs w:val="28"/>
          <w:u w:val="single"/>
        </w:rPr>
        <w:t xml:space="preserve"> Written</w:t>
      </w:r>
      <w:proofErr w:type="gramEnd"/>
      <w:r w:rsidRPr="004072CA">
        <w:rPr>
          <w:rFonts w:ascii="Calibri" w:hAnsi="Calibri" w:cs="Calibri"/>
          <w:sz w:val="28"/>
          <w:szCs w:val="28"/>
          <w:u w:val="single"/>
        </w:rPr>
        <w:t xml:space="preserve">: </w:t>
      </w:r>
      <w:r w:rsidRPr="0006405C">
        <w:rPr>
          <w:rFonts w:ascii="Calibri" w:hAnsi="Calibri" w:cs="Calibri"/>
          <w:sz w:val="28"/>
          <w:szCs w:val="28"/>
          <w:u w:val="single"/>
        </w:rPr>
        <w:t>Feedback</w:t>
      </w:r>
    </w:p>
    <w:p w14:paraId="224D0CB8" w14:textId="77777777" w:rsidR="00B54340" w:rsidRPr="00555E21" w:rsidRDefault="00B54340" w:rsidP="00B54340">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30624" behindDoc="0" locked="0" layoutInCell="1" allowOverlap="1" wp14:anchorId="1175FEF7" wp14:editId="76C30D63">
                <wp:simplePos x="0" y="0"/>
                <wp:positionH relativeFrom="leftMargin">
                  <wp:posOffset>-627042</wp:posOffset>
                </wp:positionH>
                <wp:positionV relativeFrom="paragraph">
                  <wp:posOffset>1527427</wp:posOffset>
                </wp:positionV>
                <wp:extent cx="2585720" cy="370205"/>
                <wp:effectExtent l="2857" t="0" r="26988" b="26987"/>
                <wp:wrapNone/>
                <wp:docPr id="633673579" name="Text Box 633673579"/>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418E0924" w14:textId="77777777" w:rsidR="007F5DB3" w:rsidRPr="006965C5" w:rsidRDefault="007F5DB3"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5FEF7" id="Text Box 633673579" o:spid="_x0000_s1114" type="#_x0000_t202" style="position:absolute;margin-left:-49.35pt;margin-top:120.25pt;width:203.6pt;height:29.15pt;rotation:90;flip:x;z-index:2519306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" fillcolor="white [3201]" strokeweight=".5pt">
                <v:textbox>
                  <w:txbxContent>
                    <w:p w14:paraId="418E0924" w14:textId="77777777" w:rsidR="007F5DB3" w:rsidRPr="006965C5" w:rsidRDefault="007F5DB3" w:rsidP="00B5434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29600" behindDoc="0" locked="0" layoutInCell="1" allowOverlap="1" wp14:anchorId="33E58FFE" wp14:editId="08D1D506">
            <wp:simplePos x="0" y="0"/>
            <wp:positionH relativeFrom="margin">
              <wp:posOffset>5548184</wp:posOffset>
            </wp:positionH>
            <wp:positionV relativeFrom="paragraph">
              <wp:posOffset>23769</wp:posOffset>
            </wp:positionV>
            <wp:extent cx="635635" cy="375285"/>
            <wp:effectExtent l="0" t="0" r="0" b="5715"/>
            <wp:wrapSquare wrapText="bothSides"/>
            <wp:docPr id="633673582" name="Picture 63367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850" w:type="dxa"/>
        <w:tblLook w:val="04A0" w:firstRow="1" w:lastRow="0" w:firstColumn="1" w:lastColumn="0" w:noHBand="0" w:noVBand="1"/>
      </w:tblPr>
      <w:tblGrid>
        <w:gridCol w:w="8658"/>
        <w:gridCol w:w="1192"/>
      </w:tblGrid>
      <w:tr w:rsidR="00B54340" w:rsidRPr="00555E21" w14:paraId="305B85BF" w14:textId="77777777" w:rsidTr="00913ADE">
        <w:trPr>
          <w:trHeight w:val="545"/>
        </w:trPr>
        <w:tc>
          <w:tcPr>
            <w:tcW w:w="8658" w:type="dxa"/>
          </w:tcPr>
          <w:p w14:paraId="00EDA8D8" w14:textId="77777777" w:rsidR="00B54340" w:rsidRPr="00555E21" w:rsidRDefault="00B54340" w:rsidP="00913ADE">
            <w:pPr>
              <w:rPr>
                <w:rFonts w:ascii="Calibri" w:hAnsi="Calibri" w:cs="Calibri"/>
                <w:szCs w:val="28"/>
              </w:rPr>
            </w:pPr>
            <w:r w:rsidRPr="00555E21">
              <w:rPr>
                <w:rFonts w:ascii="Calibri" w:hAnsi="Calibri" w:cs="Calibri"/>
                <w:szCs w:val="28"/>
              </w:rPr>
              <w:t>I have included at least 6 key drama skills.</w:t>
            </w:r>
            <w:r w:rsidRPr="00555E21">
              <w:rPr>
                <w:rFonts w:ascii="Calibri" w:hAnsi="Calibri" w:cs="Calibri"/>
                <w:szCs w:val="28"/>
              </w:rPr>
              <w:tab/>
            </w:r>
          </w:p>
        </w:tc>
        <w:tc>
          <w:tcPr>
            <w:tcW w:w="1192" w:type="dxa"/>
          </w:tcPr>
          <w:p w14:paraId="38730A36" w14:textId="77777777" w:rsidR="00B54340" w:rsidRPr="00555E21" w:rsidRDefault="00B54340" w:rsidP="00913ADE">
            <w:pPr>
              <w:rPr>
                <w:rFonts w:ascii="Calibri" w:hAnsi="Calibri" w:cs="Calibri"/>
                <w:szCs w:val="28"/>
              </w:rPr>
            </w:pPr>
          </w:p>
        </w:tc>
      </w:tr>
      <w:tr w:rsidR="00B54340" w:rsidRPr="00555E21" w14:paraId="6521790C" w14:textId="77777777" w:rsidTr="00913ADE">
        <w:trPr>
          <w:trHeight w:val="581"/>
        </w:trPr>
        <w:tc>
          <w:tcPr>
            <w:tcW w:w="8658" w:type="dxa"/>
          </w:tcPr>
          <w:p w14:paraId="4226C44E" w14:textId="77777777" w:rsidR="00B54340" w:rsidRPr="00555E21" w:rsidRDefault="00B54340" w:rsidP="00913ADE">
            <w:pPr>
              <w:rPr>
                <w:rFonts w:ascii="Calibri" w:hAnsi="Calibri" w:cs="Calibri"/>
                <w:szCs w:val="28"/>
              </w:rPr>
            </w:pPr>
            <w:r w:rsidRPr="00555E21">
              <w:rPr>
                <w:rFonts w:ascii="Calibri" w:hAnsi="Calibri" w:cs="Calibri"/>
                <w:szCs w:val="28"/>
              </w:rPr>
              <w:t xml:space="preserve">I have described how I will use my key skills. </w:t>
            </w:r>
            <w:r w:rsidRPr="00555E21">
              <w:rPr>
                <w:rFonts w:ascii="Calibri" w:hAnsi="Calibri" w:cs="Calibri"/>
                <w:szCs w:val="28"/>
              </w:rPr>
              <w:tab/>
            </w:r>
          </w:p>
        </w:tc>
        <w:tc>
          <w:tcPr>
            <w:tcW w:w="1192" w:type="dxa"/>
          </w:tcPr>
          <w:p w14:paraId="6445CEF5" w14:textId="77777777" w:rsidR="00B54340" w:rsidRPr="00555E21" w:rsidRDefault="00B54340" w:rsidP="00913ADE">
            <w:pPr>
              <w:rPr>
                <w:rFonts w:ascii="Calibri" w:hAnsi="Calibri" w:cs="Calibri"/>
                <w:szCs w:val="28"/>
              </w:rPr>
            </w:pPr>
          </w:p>
        </w:tc>
      </w:tr>
      <w:tr w:rsidR="00B54340" w:rsidRPr="00555E21" w14:paraId="6DA51F17" w14:textId="77777777" w:rsidTr="00913ADE">
        <w:trPr>
          <w:trHeight w:val="581"/>
        </w:trPr>
        <w:tc>
          <w:tcPr>
            <w:tcW w:w="8658" w:type="dxa"/>
          </w:tcPr>
          <w:p w14:paraId="502DBEB7" w14:textId="77777777" w:rsidR="00B54340" w:rsidRPr="00555E21" w:rsidRDefault="00B54340" w:rsidP="00913ADE">
            <w:pPr>
              <w:rPr>
                <w:rFonts w:ascii="Calibri" w:hAnsi="Calibri" w:cs="Calibri"/>
                <w:szCs w:val="28"/>
              </w:rPr>
            </w:pPr>
            <w:r w:rsidRPr="00555E21">
              <w:rPr>
                <w:rFonts w:ascii="Calibri" w:hAnsi="Calibri" w:cs="Calibri"/>
                <w:szCs w:val="28"/>
              </w:rPr>
              <w:t xml:space="preserve">I have explained the reason behind my choices. </w:t>
            </w:r>
          </w:p>
        </w:tc>
        <w:tc>
          <w:tcPr>
            <w:tcW w:w="1192" w:type="dxa"/>
          </w:tcPr>
          <w:p w14:paraId="05FA47E7" w14:textId="77777777" w:rsidR="00B54340" w:rsidRPr="00555E21" w:rsidRDefault="00B54340" w:rsidP="00913ADE">
            <w:pPr>
              <w:rPr>
                <w:rFonts w:ascii="Calibri" w:hAnsi="Calibri" w:cs="Calibri"/>
                <w:szCs w:val="28"/>
              </w:rPr>
            </w:pPr>
          </w:p>
        </w:tc>
      </w:tr>
      <w:tr w:rsidR="00B54340" w:rsidRPr="00555E21" w14:paraId="1295B8B1" w14:textId="77777777" w:rsidTr="00913ADE">
        <w:trPr>
          <w:trHeight w:val="545"/>
        </w:trPr>
        <w:tc>
          <w:tcPr>
            <w:tcW w:w="8658" w:type="dxa"/>
          </w:tcPr>
          <w:p w14:paraId="72A69BB4" w14:textId="77777777" w:rsidR="00B54340" w:rsidRPr="00555E21" w:rsidRDefault="00B54340" w:rsidP="00913ADE">
            <w:pPr>
              <w:rPr>
                <w:rFonts w:ascii="Calibri" w:hAnsi="Calibri" w:cs="Calibri"/>
                <w:szCs w:val="28"/>
              </w:rPr>
            </w:pPr>
            <w:r w:rsidRPr="00555E21">
              <w:rPr>
                <w:rFonts w:ascii="Calibri" w:hAnsi="Calibri" w:cs="Calibri"/>
                <w:szCs w:val="28"/>
              </w:rPr>
              <w:t>I have checked my spelling and punctuation.</w:t>
            </w:r>
            <w:r w:rsidRPr="00555E21">
              <w:rPr>
                <w:rFonts w:ascii="Calibri" w:hAnsi="Calibri" w:cs="Calibri"/>
                <w:szCs w:val="28"/>
              </w:rPr>
              <w:tab/>
            </w:r>
          </w:p>
        </w:tc>
        <w:tc>
          <w:tcPr>
            <w:tcW w:w="1192" w:type="dxa"/>
          </w:tcPr>
          <w:p w14:paraId="7CB04D63" w14:textId="77777777" w:rsidR="00B54340" w:rsidRPr="00555E21" w:rsidRDefault="00B54340" w:rsidP="00913ADE">
            <w:pPr>
              <w:rPr>
                <w:rFonts w:ascii="Calibri" w:hAnsi="Calibri" w:cs="Calibri"/>
                <w:szCs w:val="28"/>
              </w:rPr>
            </w:pPr>
          </w:p>
        </w:tc>
      </w:tr>
    </w:tbl>
    <w:p w14:paraId="14DB1D2B" w14:textId="77777777" w:rsidR="00B54340" w:rsidRDefault="00B54340" w:rsidP="00B54340">
      <w:pPr>
        <w:rPr>
          <w:rFonts w:ascii="Calibri" w:hAnsi="Calibri" w:cs="Calibri"/>
          <w:sz w:val="12"/>
          <w:szCs w:val="12"/>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31648" behindDoc="0" locked="0" layoutInCell="1" allowOverlap="1" wp14:anchorId="74E6012C" wp14:editId="36C7E574">
                <wp:simplePos x="0" y="0"/>
                <wp:positionH relativeFrom="margin">
                  <wp:align>left</wp:align>
                </wp:positionH>
                <wp:positionV relativeFrom="paragraph">
                  <wp:posOffset>20441</wp:posOffset>
                </wp:positionV>
                <wp:extent cx="6256962" cy="1113231"/>
                <wp:effectExtent l="0" t="0" r="10795" b="10795"/>
                <wp:wrapNone/>
                <wp:docPr id="633673580" name="Text Box 633673580"/>
                <wp:cNvGraphicFramePr/>
                <a:graphic xmlns:a="http://schemas.openxmlformats.org/drawingml/2006/main">
                  <a:graphicData uri="http://schemas.microsoft.com/office/word/2010/wordprocessingShape">
                    <wps:wsp>
                      <wps:cNvSpPr txBox="1"/>
                      <wps:spPr>
                        <a:xfrm>
                          <a:off x="0" y="0"/>
                          <a:ext cx="6256962" cy="1113231"/>
                        </a:xfrm>
                        <a:prstGeom prst="rect">
                          <a:avLst/>
                        </a:prstGeom>
                        <a:solidFill>
                          <a:schemeClr val="lt1"/>
                        </a:solidFill>
                        <a:ln w="6350">
                          <a:solidFill>
                            <a:prstClr val="black"/>
                          </a:solidFill>
                        </a:ln>
                      </wps:spPr>
                      <wps:txbx>
                        <w:txbxContent>
                          <w:p w14:paraId="33B86E54" w14:textId="77777777" w:rsidR="007F5DB3" w:rsidRPr="006965C5" w:rsidRDefault="007F5DB3" w:rsidP="00B54340">
                            <w:pPr>
                              <w:rPr>
                                <w:rFonts w:ascii="Calibri" w:hAnsi="Calibri" w:cs="Calibri"/>
                                <w:sz w:val="28"/>
                              </w:rPr>
                            </w:pPr>
                            <w:r w:rsidRPr="006965C5">
                              <w:rPr>
                                <w:rFonts w:ascii="Calibri" w:hAnsi="Calibri" w:cs="Calibri"/>
                                <w:sz w:val="28"/>
                              </w:rPr>
                              <w:t>Positive points:</w:t>
                            </w:r>
                          </w:p>
                          <w:p w14:paraId="456D4A68" w14:textId="77777777" w:rsidR="007F5DB3" w:rsidRPr="006965C5" w:rsidRDefault="007F5DB3" w:rsidP="00B54340">
                            <w:pPr>
                              <w:rPr>
                                <w:rFonts w:ascii="Calibri" w:hAnsi="Calibri" w:cs="Calibri"/>
                                <w:sz w:val="12"/>
                              </w:rPr>
                            </w:pPr>
                          </w:p>
                          <w:p w14:paraId="0CCC5E79" w14:textId="77777777" w:rsidR="007F5DB3" w:rsidRPr="006965C5" w:rsidRDefault="007F5DB3" w:rsidP="00B54340">
                            <w:pPr>
                              <w:rPr>
                                <w:rFonts w:ascii="Calibri" w:hAnsi="Calibri" w:cs="Calibri"/>
                                <w:sz w:val="28"/>
                              </w:rPr>
                            </w:pPr>
                            <w:r w:rsidRPr="006965C5">
                              <w:rPr>
                                <w:rFonts w:ascii="Calibri" w:hAnsi="Calibri" w:cs="Calibri"/>
                                <w:sz w:val="28"/>
                              </w:rPr>
                              <w:t>How to improve further:</w:t>
                            </w:r>
                          </w:p>
                          <w:p w14:paraId="17510C4B" w14:textId="77777777" w:rsidR="007F5DB3" w:rsidRPr="00D62C74" w:rsidRDefault="007F5DB3" w:rsidP="00B54340">
                            <w:pPr>
                              <w:rPr>
                                <w:sz w:val="12"/>
                              </w:rPr>
                            </w:pPr>
                          </w:p>
                          <w:p w14:paraId="1B5165E6" w14:textId="77777777" w:rsidR="007F5DB3" w:rsidRDefault="007F5DB3" w:rsidP="00B54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6012C" id="Text Box 633673580" o:spid="_x0000_s1115" type="#_x0000_t202" style="position:absolute;margin-left:0;margin-top:1.6pt;width:492.65pt;height:87.65pt;z-index:251931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" fillcolor="white [3201]" strokeweight=".5pt">
                <v:textbox>
                  <w:txbxContent>
                    <w:p w14:paraId="33B86E54" w14:textId="77777777" w:rsidR="007F5DB3" w:rsidRPr="006965C5" w:rsidRDefault="007F5DB3" w:rsidP="00B54340">
                      <w:pPr>
                        <w:rPr>
                          <w:rFonts w:ascii="Calibri" w:hAnsi="Calibri" w:cs="Calibri"/>
                          <w:sz w:val="28"/>
                        </w:rPr>
                      </w:pPr>
                      <w:r w:rsidRPr="006965C5">
                        <w:rPr>
                          <w:rFonts w:ascii="Calibri" w:hAnsi="Calibri" w:cs="Calibri"/>
                          <w:sz w:val="28"/>
                        </w:rPr>
                        <w:t>Positive points:</w:t>
                      </w:r>
                    </w:p>
                    <w:p w14:paraId="456D4A68" w14:textId="77777777" w:rsidR="007F5DB3" w:rsidRPr="006965C5" w:rsidRDefault="007F5DB3" w:rsidP="00B54340">
                      <w:pPr>
                        <w:rPr>
                          <w:rFonts w:ascii="Calibri" w:hAnsi="Calibri" w:cs="Calibri"/>
                          <w:sz w:val="12"/>
                        </w:rPr>
                      </w:pPr>
                    </w:p>
                    <w:p w14:paraId="0CCC5E79" w14:textId="77777777" w:rsidR="007F5DB3" w:rsidRPr="006965C5" w:rsidRDefault="007F5DB3" w:rsidP="00B54340">
                      <w:pPr>
                        <w:rPr>
                          <w:rFonts w:ascii="Calibri" w:hAnsi="Calibri" w:cs="Calibri"/>
                          <w:sz w:val="28"/>
                        </w:rPr>
                      </w:pPr>
                      <w:r w:rsidRPr="006965C5">
                        <w:rPr>
                          <w:rFonts w:ascii="Calibri" w:hAnsi="Calibri" w:cs="Calibri"/>
                          <w:sz w:val="28"/>
                        </w:rPr>
                        <w:t>How to improve further:</w:t>
                      </w:r>
                    </w:p>
                    <w:p w14:paraId="17510C4B" w14:textId="77777777" w:rsidR="007F5DB3" w:rsidRPr="00D62C74" w:rsidRDefault="007F5DB3" w:rsidP="00B54340">
                      <w:pPr>
                        <w:rPr>
                          <w:sz w:val="12"/>
                        </w:rPr>
                      </w:pPr>
                    </w:p>
                    <w:p w14:paraId="1B5165E6" w14:textId="77777777" w:rsidR="007F5DB3" w:rsidRDefault="007F5DB3" w:rsidP="00B54340"/>
                  </w:txbxContent>
                </v:textbox>
                <w10:wrap anchorx="margin"/>
              </v:shape>
            </w:pict>
          </mc:Fallback>
        </mc:AlternateContent>
      </w:r>
    </w:p>
    <w:p w14:paraId="34FABD4F" w14:textId="77777777" w:rsidR="00B54340" w:rsidRDefault="00B54340" w:rsidP="00B54340">
      <w:pPr>
        <w:rPr>
          <w:rFonts w:ascii="Calibri" w:hAnsi="Calibri" w:cs="Calibri"/>
          <w:sz w:val="12"/>
          <w:szCs w:val="12"/>
        </w:rPr>
      </w:pPr>
    </w:p>
    <w:p w14:paraId="123D4C81" w14:textId="77777777" w:rsidR="00B54340" w:rsidRDefault="00B54340" w:rsidP="00B54340">
      <w:pPr>
        <w:rPr>
          <w:rFonts w:ascii="Calibri" w:hAnsi="Calibri" w:cs="Calibri"/>
          <w:sz w:val="12"/>
          <w:szCs w:val="12"/>
        </w:rPr>
      </w:pPr>
    </w:p>
    <w:p w14:paraId="54ACAB4E" w14:textId="77777777" w:rsidR="00B54340" w:rsidRDefault="00B54340" w:rsidP="00B54340">
      <w:pPr>
        <w:rPr>
          <w:rFonts w:ascii="Calibri" w:hAnsi="Calibri" w:cs="Calibri"/>
          <w:sz w:val="12"/>
          <w:szCs w:val="12"/>
        </w:rPr>
      </w:pPr>
    </w:p>
    <w:p w14:paraId="7F34C33F" w14:textId="77777777" w:rsidR="00B54340" w:rsidRDefault="00B54340" w:rsidP="00B54340">
      <w:pPr>
        <w:rPr>
          <w:rFonts w:ascii="Calibri" w:hAnsi="Calibri" w:cs="Calibri"/>
          <w:sz w:val="12"/>
          <w:szCs w:val="12"/>
        </w:rPr>
      </w:pPr>
    </w:p>
    <w:p w14:paraId="26334804" w14:textId="77777777" w:rsidR="00B54340" w:rsidRPr="00555E21" w:rsidRDefault="00B54340" w:rsidP="00B54340">
      <w:pPr>
        <w:rPr>
          <w:rFonts w:ascii="Calibri" w:hAnsi="Calibri" w:cs="Calibri"/>
          <w:sz w:val="12"/>
          <w:szCs w:val="12"/>
        </w:rPr>
      </w:pPr>
    </w:p>
    <w:p w14:paraId="185E8C4F" w14:textId="77777777"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32672" behindDoc="0" locked="0" layoutInCell="1" allowOverlap="1" wp14:anchorId="2DBA5F58" wp14:editId="61E88264">
                <wp:simplePos x="0" y="0"/>
                <wp:positionH relativeFrom="leftMargin">
                  <wp:posOffset>-205800</wp:posOffset>
                </wp:positionH>
                <wp:positionV relativeFrom="paragraph">
                  <wp:posOffset>978903</wp:posOffset>
                </wp:positionV>
                <wp:extent cx="1709738" cy="382906"/>
                <wp:effectExtent l="0" t="3493" r="20638" b="20637"/>
                <wp:wrapNone/>
                <wp:docPr id="633673581" name="Text Box 63367358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5C05A6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A5F58" id="Text Box 633673581" o:spid="_x0000_s1116" type="#_x0000_t202" style="position:absolute;margin-left:-16.2pt;margin-top:77.1pt;width:134.65pt;height:30.15pt;rotation:-90;z-index:251932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" fillcolor="white [3201]" strokeweight=".5pt">
                <v:textbox>
                  <w:txbxContent>
                    <w:p w14:paraId="65C05A6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6D18494D" w14:textId="77777777" w:rsidTr="00913ADE">
        <w:tc>
          <w:tcPr>
            <w:tcW w:w="515" w:type="dxa"/>
            <w:vMerge w:val="restart"/>
            <w:shd w:val="clear" w:color="auto" w:fill="D9D9D9" w:themeFill="background1" w:themeFillShade="D9"/>
            <w:textDirection w:val="btLr"/>
            <w:vAlign w:val="center"/>
          </w:tcPr>
          <w:p w14:paraId="7E3977C8" w14:textId="77777777" w:rsidR="00B54340" w:rsidRPr="00555E21" w:rsidRDefault="00B54340" w:rsidP="00913ADE">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7DB51FA0" w14:textId="77777777" w:rsidR="00B54340" w:rsidRPr="00555E21" w:rsidRDefault="00B54340" w:rsidP="00913ADE">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288B3397" w14:textId="77777777" w:rsidR="00B54340" w:rsidRPr="00555E21" w:rsidRDefault="00B54340" w:rsidP="00913ADE">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7F46E212" w14:textId="77777777" w:rsidR="00B54340" w:rsidRPr="00555E21" w:rsidRDefault="00B54340" w:rsidP="00913ADE">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5D5BD1E9" w14:textId="77777777" w:rsidR="00B54340" w:rsidRPr="00555E21" w:rsidRDefault="00B54340" w:rsidP="00913ADE">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690BDC6" w14:textId="77777777" w:rsidR="00B54340" w:rsidRPr="00555E21" w:rsidRDefault="00B54340" w:rsidP="00913ADE">
            <w:pPr>
              <w:jc w:val="center"/>
              <w:rPr>
                <w:rFonts w:ascii="Calibri" w:hAnsi="Calibri" w:cs="Calibri"/>
              </w:rPr>
            </w:pPr>
            <w:r w:rsidRPr="00555E21">
              <w:rPr>
                <w:rFonts w:ascii="Calibri" w:hAnsi="Calibri" w:cs="Calibri"/>
              </w:rPr>
              <w:t>Overall score</w:t>
            </w:r>
          </w:p>
          <w:p w14:paraId="19CD1E83" w14:textId="77777777" w:rsidR="00B54340" w:rsidRPr="00555E21" w:rsidRDefault="00B54340" w:rsidP="00913ADE">
            <w:pPr>
              <w:jc w:val="center"/>
              <w:rPr>
                <w:rFonts w:ascii="Calibri" w:hAnsi="Calibri" w:cs="Calibri"/>
              </w:rPr>
            </w:pPr>
            <w:r w:rsidRPr="00555E21">
              <w:rPr>
                <w:rFonts w:ascii="Calibri" w:hAnsi="Calibri" w:cs="Calibri"/>
              </w:rPr>
              <w:t>/5</w:t>
            </w:r>
          </w:p>
        </w:tc>
      </w:tr>
      <w:tr w:rsidR="00B54340" w:rsidRPr="00555E21" w14:paraId="3E499C31" w14:textId="77777777" w:rsidTr="00913ADE">
        <w:tc>
          <w:tcPr>
            <w:tcW w:w="515" w:type="dxa"/>
            <w:vMerge/>
          </w:tcPr>
          <w:p w14:paraId="57C0F446" w14:textId="77777777" w:rsidR="00B54340" w:rsidRPr="00555E21" w:rsidRDefault="00B54340" w:rsidP="00913ADE">
            <w:pPr>
              <w:jc w:val="center"/>
              <w:rPr>
                <w:rFonts w:ascii="Calibri" w:hAnsi="Calibri" w:cs="Calibri"/>
              </w:rPr>
            </w:pPr>
          </w:p>
        </w:tc>
        <w:tc>
          <w:tcPr>
            <w:tcW w:w="1077" w:type="dxa"/>
            <w:vAlign w:val="center"/>
          </w:tcPr>
          <w:p w14:paraId="20681173" w14:textId="77777777" w:rsidR="00B54340" w:rsidRPr="00555E21" w:rsidRDefault="00B54340" w:rsidP="00913ADE">
            <w:pPr>
              <w:jc w:val="center"/>
              <w:rPr>
                <w:rFonts w:ascii="Calibri" w:hAnsi="Calibri" w:cs="Calibri"/>
              </w:rPr>
            </w:pPr>
            <w:r w:rsidRPr="00555E21">
              <w:rPr>
                <w:rFonts w:ascii="Calibri" w:hAnsi="Calibri" w:cs="Calibri"/>
              </w:rPr>
              <w:t>Top (5pts)</w:t>
            </w:r>
          </w:p>
        </w:tc>
        <w:tc>
          <w:tcPr>
            <w:tcW w:w="1358" w:type="dxa"/>
            <w:vAlign w:val="center"/>
          </w:tcPr>
          <w:p w14:paraId="53723175"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EE036AF"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5A9EC7F7"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186A3A41" w14:textId="77777777" w:rsidR="00B54340" w:rsidRPr="00555E21" w:rsidRDefault="00B54340" w:rsidP="00913ADE">
            <w:pPr>
              <w:jc w:val="center"/>
              <w:rPr>
                <w:rFonts w:ascii="Calibri" w:hAnsi="Calibri" w:cs="Calibri"/>
                <w:color w:val="0F4761" w:themeColor="accent1" w:themeShade="BF"/>
              </w:rPr>
            </w:pPr>
          </w:p>
        </w:tc>
      </w:tr>
      <w:tr w:rsidR="00B54340" w:rsidRPr="00555E21" w14:paraId="7AA3B8F9" w14:textId="77777777" w:rsidTr="00913ADE">
        <w:trPr>
          <w:gridAfter w:val="1"/>
          <w:wAfter w:w="1734" w:type="dxa"/>
        </w:trPr>
        <w:tc>
          <w:tcPr>
            <w:tcW w:w="515" w:type="dxa"/>
            <w:vMerge/>
          </w:tcPr>
          <w:p w14:paraId="28F9CFB4" w14:textId="77777777" w:rsidR="00B54340" w:rsidRPr="00555E21" w:rsidRDefault="00B54340" w:rsidP="00913ADE">
            <w:pPr>
              <w:jc w:val="center"/>
              <w:rPr>
                <w:rFonts w:ascii="Calibri" w:hAnsi="Calibri" w:cs="Calibri"/>
              </w:rPr>
            </w:pPr>
          </w:p>
        </w:tc>
        <w:tc>
          <w:tcPr>
            <w:tcW w:w="1077" w:type="dxa"/>
            <w:vAlign w:val="center"/>
          </w:tcPr>
          <w:p w14:paraId="12A2064F" w14:textId="77777777" w:rsidR="00B54340" w:rsidRPr="00555E21" w:rsidRDefault="00B54340" w:rsidP="00913ADE">
            <w:pPr>
              <w:jc w:val="center"/>
              <w:rPr>
                <w:rFonts w:ascii="Calibri" w:hAnsi="Calibri" w:cs="Calibri"/>
              </w:rPr>
            </w:pPr>
            <w:r w:rsidRPr="00555E21">
              <w:rPr>
                <w:rFonts w:ascii="Calibri" w:hAnsi="Calibri" w:cs="Calibri"/>
              </w:rPr>
              <w:t>Middle (3pts)</w:t>
            </w:r>
          </w:p>
        </w:tc>
        <w:tc>
          <w:tcPr>
            <w:tcW w:w="1358" w:type="dxa"/>
            <w:vAlign w:val="center"/>
          </w:tcPr>
          <w:p w14:paraId="6CD8B6F9"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50F06A1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22C31B"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7449B475" w14:textId="77777777" w:rsidTr="00913ADE">
        <w:trPr>
          <w:gridAfter w:val="1"/>
          <w:wAfter w:w="1734" w:type="dxa"/>
        </w:trPr>
        <w:tc>
          <w:tcPr>
            <w:tcW w:w="515" w:type="dxa"/>
            <w:vMerge/>
          </w:tcPr>
          <w:p w14:paraId="75FC244F" w14:textId="77777777" w:rsidR="00B54340" w:rsidRPr="00555E21" w:rsidRDefault="00B54340" w:rsidP="00913ADE">
            <w:pPr>
              <w:jc w:val="center"/>
              <w:rPr>
                <w:rFonts w:ascii="Calibri" w:hAnsi="Calibri" w:cs="Calibri"/>
              </w:rPr>
            </w:pPr>
          </w:p>
        </w:tc>
        <w:tc>
          <w:tcPr>
            <w:tcW w:w="1077" w:type="dxa"/>
            <w:vAlign w:val="center"/>
          </w:tcPr>
          <w:p w14:paraId="6509F4A4" w14:textId="77777777" w:rsidR="00B54340" w:rsidRPr="00555E21" w:rsidRDefault="00B54340" w:rsidP="00913ADE">
            <w:pPr>
              <w:jc w:val="center"/>
              <w:rPr>
                <w:rFonts w:ascii="Calibri" w:hAnsi="Calibri" w:cs="Calibri"/>
              </w:rPr>
            </w:pPr>
            <w:r w:rsidRPr="00555E21">
              <w:rPr>
                <w:rFonts w:ascii="Calibri" w:hAnsi="Calibri" w:cs="Calibri"/>
              </w:rPr>
              <w:t>Bottom (1pt)</w:t>
            </w:r>
          </w:p>
        </w:tc>
        <w:tc>
          <w:tcPr>
            <w:tcW w:w="1358" w:type="dxa"/>
            <w:vAlign w:val="center"/>
          </w:tcPr>
          <w:p w14:paraId="49FB20DA"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42282CE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1A4F6E5D"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B54340" w:rsidRPr="00555E21" w14:paraId="6465BF39" w14:textId="77777777" w:rsidTr="00913ADE">
        <w:trPr>
          <w:gridAfter w:val="1"/>
          <w:wAfter w:w="1734" w:type="dxa"/>
        </w:trPr>
        <w:tc>
          <w:tcPr>
            <w:tcW w:w="515" w:type="dxa"/>
            <w:vMerge/>
          </w:tcPr>
          <w:p w14:paraId="4A9CE211" w14:textId="77777777" w:rsidR="00B54340" w:rsidRPr="00555E21" w:rsidRDefault="00B54340" w:rsidP="00913ADE">
            <w:pPr>
              <w:jc w:val="center"/>
              <w:rPr>
                <w:rFonts w:ascii="Calibri" w:hAnsi="Calibri" w:cs="Calibri"/>
              </w:rPr>
            </w:pPr>
          </w:p>
        </w:tc>
        <w:tc>
          <w:tcPr>
            <w:tcW w:w="1077" w:type="dxa"/>
            <w:vAlign w:val="center"/>
          </w:tcPr>
          <w:p w14:paraId="7F997FDD" w14:textId="77777777" w:rsidR="00B54340" w:rsidRPr="00555E21" w:rsidRDefault="00B54340" w:rsidP="00913ADE">
            <w:pPr>
              <w:jc w:val="center"/>
              <w:rPr>
                <w:rFonts w:ascii="Calibri" w:hAnsi="Calibri" w:cs="Calibri"/>
              </w:rPr>
            </w:pPr>
            <w:r w:rsidRPr="00555E21">
              <w:rPr>
                <w:rFonts w:ascii="Calibri" w:hAnsi="Calibri" w:cs="Calibri"/>
              </w:rPr>
              <w:t>None (0pt)</w:t>
            </w:r>
          </w:p>
        </w:tc>
        <w:tc>
          <w:tcPr>
            <w:tcW w:w="1358" w:type="dxa"/>
            <w:vAlign w:val="center"/>
          </w:tcPr>
          <w:p w14:paraId="3ECB2B62"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134C303C"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6CE33B45"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2E65E2F9"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018E2B8D" w14:textId="77777777" w:rsidTr="00913ADE">
        <w:trPr>
          <w:trHeight w:val="626"/>
        </w:trPr>
        <w:tc>
          <w:tcPr>
            <w:tcW w:w="512" w:type="dxa"/>
          </w:tcPr>
          <w:p w14:paraId="15C12833"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A</w:t>
            </w:r>
          </w:p>
        </w:tc>
        <w:tc>
          <w:tcPr>
            <w:tcW w:w="9037" w:type="dxa"/>
          </w:tcPr>
          <w:p w14:paraId="2E2FF9C8"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194C08EA" w14:textId="77777777" w:rsidTr="00913ADE">
        <w:trPr>
          <w:trHeight w:val="549"/>
        </w:trPr>
        <w:tc>
          <w:tcPr>
            <w:tcW w:w="512" w:type="dxa"/>
          </w:tcPr>
          <w:p w14:paraId="4629750C"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B</w:t>
            </w:r>
          </w:p>
        </w:tc>
        <w:tc>
          <w:tcPr>
            <w:tcW w:w="9037" w:type="dxa"/>
          </w:tcPr>
          <w:p w14:paraId="3F7C295F"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692A290E" w14:textId="77777777" w:rsidTr="00913ADE">
        <w:trPr>
          <w:trHeight w:val="626"/>
        </w:trPr>
        <w:tc>
          <w:tcPr>
            <w:tcW w:w="512" w:type="dxa"/>
          </w:tcPr>
          <w:p w14:paraId="14FEC5F6"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C</w:t>
            </w:r>
          </w:p>
        </w:tc>
        <w:tc>
          <w:tcPr>
            <w:tcW w:w="9037" w:type="dxa"/>
          </w:tcPr>
          <w:p w14:paraId="0CFD36C0"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3A774D0D" w14:textId="6B88A249" w:rsidR="0006322B" w:rsidRDefault="0006322B" w:rsidP="00F56D72">
      <w:pPr>
        <w:rPr>
          <w:rFonts w:ascii="Calibri" w:hAnsi="Calibri" w:cs="Calibri"/>
        </w:rPr>
      </w:pPr>
    </w:p>
    <w:p w14:paraId="5AD609A4" w14:textId="77777777" w:rsidR="008417E9" w:rsidRPr="00555E21" w:rsidRDefault="008417E9" w:rsidP="008417E9">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65440" behindDoc="0" locked="0" layoutInCell="1" allowOverlap="1" wp14:anchorId="71E1CC95" wp14:editId="7E725A13">
                <wp:simplePos x="0" y="0"/>
                <wp:positionH relativeFrom="page">
                  <wp:posOffset>4923316</wp:posOffset>
                </wp:positionH>
                <wp:positionV relativeFrom="page">
                  <wp:posOffset>2389505</wp:posOffset>
                </wp:positionV>
                <wp:extent cx="2320290" cy="319489"/>
                <wp:effectExtent l="0" t="0" r="22860" b="23495"/>
                <wp:wrapSquare wrapText="bothSides"/>
                <wp:docPr id="205403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19489"/>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6F4D5FD" w14:textId="77777777" w:rsidR="008417E9" w:rsidRDefault="008417E9" w:rsidP="008417E9">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1CC95" id="_x0000_s1117" type="#_x0000_t202" style="position:absolute;margin-left:387.65pt;margin-top:188.15pt;width:182.7pt;height:25.15pt;z-index:25196544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" fillcolor="white [3201]" strokecolor="black [3200]" strokeweight="1.5pt">
                <v:textbox>
                  <w:txbxContent>
                    <w:p w14:paraId="56F4D5FD" w14:textId="77777777" w:rsidR="008417E9" w:rsidRDefault="008417E9" w:rsidP="008417E9">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64416" behindDoc="1" locked="0" layoutInCell="1" allowOverlap="1" wp14:anchorId="03F6851D" wp14:editId="235D66E7">
                <wp:simplePos x="0" y="0"/>
                <wp:positionH relativeFrom="margin">
                  <wp:posOffset>-419100</wp:posOffset>
                </wp:positionH>
                <wp:positionV relativeFrom="margin">
                  <wp:posOffset>1872615</wp:posOffset>
                </wp:positionV>
                <wp:extent cx="6761480" cy="6389370"/>
                <wp:effectExtent l="0" t="0" r="20320" b="11430"/>
                <wp:wrapSquare wrapText="bothSides"/>
                <wp:docPr id="1493789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3893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9C2341D" w14:textId="6D4DEDC7" w:rsidR="008417E9" w:rsidRPr="007C210C" w:rsidRDefault="008417E9" w:rsidP="008417E9">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 xml:space="preserve">Task </w:t>
                            </w:r>
                            <w:r>
                              <w:t>five</w:t>
                            </w:r>
                            <w:r w:rsidRPr="004072CA">
                              <w:t xml:space="preserve"> - </w:t>
                            </w:r>
                            <w:r>
                              <w:t xml:space="preserve">Commedia Dell’arte </w:t>
                            </w:r>
                            <w:r w:rsidRPr="004072CA">
                              <w:t>Poster</w:t>
                            </w:r>
                            <w:r>
                              <w:t>: Complete task here</w:t>
                            </w:r>
                          </w:p>
                          <w:p w14:paraId="7A55F0E8" w14:textId="77777777" w:rsidR="008417E9" w:rsidRDefault="008417E9" w:rsidP="008417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6851D" id="_x0000_s1118" type="#_x0000_t202" style="position:absolute;margin-left:-33pt;margin-top:147.45pt;width:532.4pt;height:503.1pt;z-index:-25135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" fillcolor="white [3201]" strokecolor="black [3200]" strokeweight="1.5pt">
                <v:textbox>
                  <w:txbxContent>
                    <w:p w14:paraId="09C2341D" w14:textId="6D4DEDC7" w:rsidR="008417E9" w:rsidRPr="007C210C" w:rsidRDefault="008417E9" w:rsidP="008417E9">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 xml:space="preserve">Task </w:t>
                      </w:r>
                      <w:r>
                        <w:t>five</w:t>
                      </w:r>
                      <w:r w:rsidRPr="004072CA">
                        <w:t xml:space="preserve"> - </w:t>
                      </w:r>
                      <w:r>
                        <w:t xml:space="preserve">Commedia Dell’arte </w:t>
                      </w:r>
                      <w:r w:rsidRPr="004072CA">
                        <w:t>Poster</w:t>
                      </w:r>
                      <w:r>
                        <w:t>: Complete task here</w:t>
                      </w:r>
                    </w:p>
                    <w:p w14:paraId="7A55F0E8" w14:textId="77777777" w:rsidR="008417E9" w:rsidRDefault="008417E9" w:rsidP="008417E9"/>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63392" behindDoc="1" locked="0" layoutInCell="1" allowOverlap="1" wp14:anchorId="51417CB1" wp14:editId="585964CC">
                <wp:simplePos x="0" y="0"/>
                <wp:positionH relativeFrom="margin">
                  <wp:align>center</wp:align>
                </wp:positionH>
                <wp:positionV relativeFrom="page">
                  <wp:posOffset>440055</wp:posOffset>
                </wp:positionV>
                <wp:extent cx="6761480" cy="2258060"/>
                <wp:effectExtent l="0" t="0" r="20320" b="27940"/>
                <wp:wrapSquare wrapText="bothSides"/>
                <wp:docPr id="758881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2580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07F336" w14:textId="3C73A734" w:rsidR="008417E9" w:rsidRDefault="008417E9" w:rsidP="008417E9">
                            <w:r w:rsidRPr="004072CA">
                              <w:rPr>
                                <w:b/>
                                <w:sz w:val="26"/>
                              </w:rPr>
                              <w:t xml:space="preserve">Task </w:t>
                            </w:r>
                            <w:r>
                              <w:rPr>
                                <w:b/>
                                <w:sz w:val="26"/>
                              </w:rPr>
                              <w:t>five</w:t>
                            </w:r>
                            <w:r w:rsidRPr="004072CA">
                              <w:rPr>
                                <w:b/>
                                <w:sz w:val="26"/>
                              </w:rPr>
                              <w:t xml:space="preserve"> - </w:t>
                            </w:r>
                            <w:r>
                              <w:rPr>
                                <w:b/>
                                <w:sz w:val="26"/>
                              </w:rPr>
                              <w:t xml:space="preserve">Commedia Dell’arte </w:t>
                            </w:r>
                            <w:r w:rsidRPr="004072CA">
                              <w:rPr>
                                <w:b/>
                                <w:sz w:val="26"/>
                              </w:rPr>
                              <w:t>Poster</w:t>
                            </w:r>
                          </w:p>
                          <w:p w14:paraId="220A2D12" w14:textId="77777777" w:rsidR="008417E9" w:rsidRPr="00F225AB" w:rsidRDefault="008417E9" w:rsidP="008417E9">
                            <w:pPr>
                              <w:spacing w:after="0" w:line="240" w:lineRule="auto"/>
                              <w:textAlignment w:val="baseline"/>
                              <w:rPr>
                                <w:rFonts w:ascii="Segoe UI" w:eastAsia="Times New Roman" w:hAnsi="Segoe UI" w:cs="Segoe UI"/>
                                <w:kern w:val="0"/>
                                <w:sz w:val="18"/>
                                <w:szCs w:val="18"/>
                                <w:lang w:val="en-GB" w:eastAsia="en-GB"/>
                                <w14:ligatures w14:val="none"/>
                              </w:rPr>
                            </w:pPr>
                            <w:r w:rsidRPr="00F225AB">
                              <w:rPr>
                                <w:rFonts w:ascii="Calibri" w:eastAsia="Times New Roman" w:hAnsi="Calibri" w:cs="Calibri"/>
                                <w:b/>
                                <w:bCs/>
                                <w:kern w:val="0"/>
                                <w:lang w:val="en-GB" w:eastAsia="en-GB"/>
                                <w14:ligatures w14:val="none"/>
                              </w:rPr>
                              <w:t>Introduction to Commedia </w:t>
                            </w:r>
                            <w:proofErr w:type="spellStart"/>
                            <w:r w:rsidRPr="00F225AB">
                              <w:rPr>
                                <w:rFonts w:ascii="Calibri" w:eastAsia="Times New Roman" w:hAnsi="Calibri" w:cs="Calibri"/>
                                <w:b/>
                                <w:bCs/>
                                <w:kern w:val="0"/>
                                <w:lang w:val="en-GB" w:eastAsia="en-GB"/>
                                <w14:ligatures w14:val="none"/>
                              </w:rPr>
                              <w:t>dell'Arte</w:t>
                            </w:r>
                            <w:proofErr w:type="spellEnd"/>
                            <w:r w:rsidRPr="00F225AB">
                              <w:rPr>
                                <w:rFonts w:ascii="Calibri" w:eastAsia="Times New Roman" w:hAnsi="Calibri" w:cs="Calibri"/>
                                <w:b/>
                                <w:bCs/>
                                <w:kern w:val="0"/>
                                <w:lang w:val="en-GB" w:eastAsia="en-GB"/>
                                <w14:ligatures w14:val="none"/>
                              </w:rPr>
                              <w:t>:</w:t>
                            </w:r>
                            <w:r w:rsidRPr="00F225AB">
                              <w:rPr>
                                <w:rFonts w:ascii="Calibri" w:eastAsia="Times New Roman" w:hAnsi="Calibri" w:cs="Calibri"/>
                                <w:kern w:val="0"/>
                                <w:lang w:val="en-GB" w:eastAsia="en-GB"/>
                                <w14:ligatures w14:val="none"/>
                              </w:rPr>
                              <w:t> </w:t>
                            </w:r>
                          </w:p>
                          <w:p w14:paraId="7B6FC5D4" w14:textId="77777777" w:rsidR="008417E9" w:rsidRPr="00F225AB" w:rsidRDefault="008417E9" w:rsidP="008417E9">
                            <w:pPr>
                              <w:numPr>
                                <w:ilvl w:val="0"/>
                                <w:numId w:val="40"/>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 xml:space="preserve">Research the origins and historical context of Commedia </w:t>
                            </w:r>
                            <w:proofErr w:type="spellStart"/>
                            <w:r w:rsidRPr="00F225AB">
                              <w:rPr>
                                <w:rFonts w:ascii="Calibri" w:eastAsia="Times New Roman" w:hAnsi="Calibri" w:cs="Calibri"/>
                                <w:kern w:val="0"/>
                                <w:lang w:val="en-GB" w:eastAsia="en-GB"/>
                                <w14:ligatures w14:val="none"/>
                              </w:rPr>
                              <w:t>dell'Arte</w:t>
                            </w:r>
                            <w:proofErr w:type="spellEnd"/>
                            <w:r w:rsidRPr="00F225AB">
                              <w:rPr>
                                <w:rFonts w:ascii="Calibri" w:eastAsia="Times New Roman" w:hAnsi="Calibri" w:cs="Calibri"/>
                                <w:kern w:val="0"/>
                                <w:lang w:val="en-GB" w:eastAsia="en-GB"/>
                                <w14:ligatures w14:val="none"/>
                              </w:rPr>
                              <w:t>. </w:t>
                            </w:r>
                          </w:p>
                          <w:p w14:paraId="0A05625C" w14:textId="77777777" w:rsidR="008417E9" w:rsidRPr="00F225AB" w:rsidRDefault="008417E9" w:rsidP="008417E9">
                            <w:pPr>
                              <w:numPr>
                                <w:ilvl w:val="0"/>
                                <w:numId w:val="41"/>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Identify its key characteristics and features. </w:t>
                            </w:r>
                          </w:p>
                          <w:p w14:paraId="0B9B1F25" w14:textId="77777777" w:rsidR="008417E9" w:rsidRPr="00F225AB" w:rsidRDefault="008417E9" w:rsidP="008417E9">
                            <w:pPr>
                              <w:spacing w:after="0" w:line="240" w:lineRule="auto"/>
                              <w:textAlignment w:val="baseline"/>
                              <w:rPr>
                                <w:rFonts w:ascii="Segoe UI" w:eastAsia="Times New Roman" w:hAnsi="Segoe UI" w:cs="Segoe UI"/>
                                <w:kern w:val="0"/>
                                <w:sz w:val="18"/>
                                <w:szCs w:val="18"/>
                                <w:lang w:val="en-GB" w:eastAsia="en-GB"/>
                                <w14:ligatures w14:val="none"/>
                              </w:rPr>
                            </w:pPr>
                            <w:r w:rsidRPr="00F225AB">
                              <w:rPr>
                                <w:rFonts w:ascii="Calibri" w:eastAsia="Times New Roman" w:hAnsi="Calibri" w:cs="Calibri"/>
                                <w:kern w:val="0"/>
                                <w:lang w:val="en-GB" w:eastAsia="en-GB"/>
                                <w14:ligatures w14:val="none"/>
                              </w:rPr>
                              <w:t> </w:t>
                            </w:r>
                          </w:p>
                          <w:p w14:paraId="59067900" w14:textId="77777777" w:rsidR="008417E9" w:rsidRPr="00F225AB" w:rsidRDefault="008417E9" w:rsidP="008417E9">
                            <w:pPr>
                              <w:spacing w:after="0" w:line="240" w:lineRule="auto"/>
                              <w:textAlignment w:val="baseline"/>
                              <w:rPr>
                                <w:rFonts w:ascii="Segoe UI" w:eastAsia="Times New Roman" w:hAnsi="Segoe UI" w:cs="Segoe UI"/>
                                <w:kern w:val="0"/>
                                <w:sz w:val="18"/>
                                <w:szCs w:val="18"/>
                                <w:lang w:val="en-GB" w:eastAsia="en-GB"/>
                                <w14:ligatures w14:val="none"/>
                              </w:rPr>
                            </w:pPr>
                            <w:r w:rsidRPr="00F225AB">
                              <w:rPr>
                                <w:rFonts w:ascii="Calibri" w:eastAsia="Times New Roman" w:hAnsi="Calibri" w:cs="Calibri"/>
                                <w:b/>
                                <w:bCs/>
                                <w:kern w:val="0"/>
                                <w:lang w:val="en-GB" w:eastAsia="en-GB"/>
                                <w14:ligatures w14:val="none"/>
                              </w:rPr>
                              <w:t>Stock Characters:</w:t>
                            </w:r>
                            <w:r w:rsidRPr="00F225AB">
                              <w:rPr>
                                <w:rFonts w:ascii="Calibri" w:eastAsia="Times New Roman" w:hAnsi="Calibri" w:cs="Calibri"/>
                                <w:kern w:val="0"/>
                                <w:lang w:val="en-GB" w:eastAsia="en-GB"/>
                                <w14:ligatures w14:val="none"/>
                              </w:rPr>
                              <w:t> </w:t>
                            </w:r>
                          </w:p>
                          <w:p w14:paraId="685CD56E" w14:textId="77777777" w:rsidR="008417E9" w:rsidRPr="00F225AB" w:rsidRDefault="008417E9" w:rsidP="008417E9">
                            <w:pPr>
                              <w:numPr>
                                <w:ilvl w:val="0"/>
                                <w:numId w:val="42"/>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 xml:space="preserve">Explore the different stock characters in Commedia </w:t>
                            </w:r>
                            <w:proofErr w:type="spellStart"/>
                            <w:r w:rsidRPr="00F225AB">
                              <w:rPr>
                                <w:rFonts w:ascii="Calibri" w:eastAsia="Times New Roman" w:hAnsi="Calibri" w:cs="Calibri"/>
                                <w:kern w:val="0"/>
                                <w:lang w:val="en-GB" w:eastAsia="en-GB"/>
                                <w14:ligatures w14:val="none"/>
                              </w:rPr>
                              <w:t>dell'Arte</w:t>
                            </w:r>
                            <w:proofErr w:type="spellEnd"/>
                            <w:r w:rsidRPr="00F225AB">
                              <w:rPr>
                                <w:rFonts w:ascii="Calibri" w:eastAsia="Times New Roman" w:hAnsi="Calibri" w:cs="Calibri"/>
                                <w:kern w:val="0"/>
                                <w:lang w:val="en-GB" w:eastAsia="en-GB"/>
                                <w14:ligatures w14:val="none"/>
                              </w:rPr>
                              <w:t xml:space="preserve"> (e.g., </w:t>
                            </w:r>
                            <w:proofErr w:type="spellStart"/>
                            <w:r w:rsidRPr="00F225AB">
                              <w:rPr>
                                <w:rFonts w:ascii="Calibri" w:eastAsia="Times New Roman" w:hAnsi="Calibri" w:cs="Calibri"/>
                                <w:kern w:val="0"/>
                                <w:lang w:val="en-GB" w:eastAsia="en-GB"/>
                                <w14:ligatures w14:val="none"/>
                              </w:rPr>
                              <w:t>Arlecchino</w:t>
                            </w:r>
                            <w:proofErr w:type="spellEnd"/>
                            <w:r w:rsidRPr="00F225AB">
                              <w:rPr>
                                <w:rFonts w:ascii="Calibri" w:eastAsia="Times New Roman" w:hAnsi="Calibri" w:cs="Calibri"/>
                                <w:kern w:val="0"/>
                                <w:lang w:val="en-GB" w:eastAsia="en-GB"/>
                                <w14:ligatures w14:val="none"/>
                              </w:rPr>
                              <w:t xml:space="preserve">, Pantalone, Il Capitano, </w:t>
                            </w:r>
                            <w:proofErr w:type="gramStart"/>
                            <w:r w:rsidRPr="00F225AB">
                              <w:rPr>
                                <w:rFonts w:ascii="Calibri" w:eastAsia="Times New Roman" w:hAnsi="Calibri" w:cs="Calibri"/>
                                <w:kern w:val="0"/>
                                <w:lang w:val="en-GB" w:eastAsia="en-GB"/>
                                <w14:ligatures w14:val="none"/>
                              </w:rPr>
                              <w:t>Il</w:t>
                            </w:r>
                            <w:proofErr w:type="gramEnd"/>
                            <w:r w:rsidRPr="00F225AB">
                              <w:rPr>
                                <w:rFonts w:ascii="Calibri" w:eastAsia="Times New Roman" w:hAnsi="Calibri" w:cs="Calibri"/>
                                <w:kern w:val="0"/>
                                <w:lang w:val="en-GB" w:eastAsia="en-GB"/>
                                <w14:ligatures w14:val="none"/>
                              </w:rPr>
                              <w:t xml:space="preserve"> </w:t>
                            </w:r>
                            <w:proofErr w:type="spellStart"/>
                            <w:r w:rsidRPr="00F225AB">
                              <w:rPr>
                                <w:rFonts w:ascii="Calibri" w:eastAsia="Times New Roman" w:hAnsi="Calibri" w:cs="Calibri"/>
                                <w:kern w:val="0"/>
                                <w:lang w:val="en-GB" w:eastAsia="en-GB"/>
                                <w14:ligatures w14:val="none"/>
                              </w:rPr>
                              <w:t>Dottore</w:t>
                            </w:r>
                            <w:proofErr w:type="spellEnd"/>
                            <w:r w:rsidRPr="00F225AB">
                              <w:rPr>
                                <w:rFonts w:ascii="Calibri" w:eastAsia="Times New Roman" w:hAnsi="Calibri" w:cs="Calibri"/>
                                <w:kern w:val="0"/>
                                <w:lang w:val="en-GB" w:eastAsia="en-GB"/>
                                <w14:ligatures w14:val="none"/>
                              </w:rPr>
                              <w:t>). </w:t>
                            </w:r>
                          </w:p>
                          <w:p w14:paraId="4C74D465" w14:textId="77777777" w:rsidR="008417E9" w:rsidRPr="00F225AB" w:rsidRDefault="008417E9" w:rsidP="008417E9">
                            <w:pPr>
                              <w:numPr>
                                <w:ilvl w:val="0"/>
                                <w:numId w:val="43"/>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Describe their physical traits, typical costumes, and personality traits. </w:t>
                            </w:r>
                          </w:p>
                          <w:p w14:paraId="39051510" w14:textId="77777777" w:rsidR="008417E9" w:rsidRPr="007A591A" w:rsidRDefault="008417E9" w:rsidP="008417E9">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417CB1" id="_x0000_s1119" type="#_x0000_t202" style="position:absolute;margin-left:0;margin-top:34.65pt;width:532.4pt;height:177.8pt;z-index:-25135308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" fillcolor="white [3201]" strokecolor="black [3200]" strokeweight="1.5pt">
                <v:textbox>
                  <w:txbxContent>
                    <w:p w14:paraId="4E07F336" w14:textId="3C73A734" w:rsidR="008417E9" w:rsidRDefault="008417E9" w:rsidP="008417E9">
                      <w:r w:rsidRPr="004072CA">
                        <w:rPr>
                          <w:b/>
                          <w:sz w:val="26"/>
                        </w:rPr>
                        <w:t xml:space="preserve">Task </w:t>
                      </w:r>
                      <w:r>
                        <w:rPr>
                          <w:b/>
                          <w:sz w:val="26"/>
                        </w:rPr>
                        <w:t>five</w:t>
                      </w:r>
                      <w:r w:rsidRPr="004072CA">
                        <w:rPr>
                          <w:b/>
                          <w:sz w:val="26"/>
                        </w:rPr>
                        <w:t xml:space="preserve"> - </w:t>
                      </w:r>
                      <w:r>
                        <w:rPr>
                          <w:b/>
                          <w:sz w:val="26"/>
                        </w:rPr>
                        <w:t xml:space="preserve">Commedia Dell’arte </w:t>
                      </w:r>
                      <w:r w:rsidRPr="004072CA">
                        <w:rPr>
                          <w:b/>
                          <w:sz w:val="26"/>
                        </w:rPr>
                        <w:t>Poster</w:t>
                      </w:r>
                    </w:p>
                    <w:p w14:paraId="220A2D12" w14:textId="77777777" w:rsidR="008417E9" w:rsidRPr="00F225AB" w:rsidRDefault="008417E9" w:rsidP="008417E9">
                      <w:pPr>
                        <w:spacing w:after="0" w:line="240" w:lineRule="auto"/>
                        <w:textAlignment w:val="baseline"/>
                        <w:rPr>
                          <w:rFonts w:ascii="Segoe UI" w:eastAsia="Times New Roman" w:hAnsi="Segoe UI" w:cs="Segoe UI"/>
                          <w:kern w:val="0"/>
                          <w:sz w:val="18"/>
                          <w:szCs w:val="18"/>
                          <w:lang w:val="en-GB" w:eastAsia="en-GB"/>
                          <w14:ligatures w14:val="none"/>
                        </w:rPr>
                      </w:pPr>
                      <w:r w:rsidRPr="00F225AB">
                        <w:rPr>
                          <w:rFonts w:ascii="Calibri" w:eastAsia="Times New Roman" w:hAnsi="Calibri" w:cs="Calibri"/>
                          <w:b/>
                          <w:bCs/>
                          <w:kern w:val="0"/>
                          <w:lang w:val="en-GB" w:eastAsia="en-GB"/>
                          <w14:ligatures w14:val="none"/>
                        </w:rPr>
                        <w:t>Introduction to Commedia </w:t>
                      </w:r>
                      <w:proofErr w:type="spellStart"/>
                      <w:r w:rsidRPr="00F225AB">
                        <w:rPr>
                          <w:rFonts w:ascii="Calibri" w:eastAsia="Times New Roman" w:hAnsi="Calibri" w:cs="Calibri"/>
                          <w:b/>
                          <w:bCs/>
                          <w:kern w:val="0"/>
                          <w:lang w:val="en-GB" w:eastAsia="en-GB"/>
                          <w14:ligatures w14:val="none"/>
                        </w:rPr>
                        <w:t>dell'Arte</w:t>
                      </w:r>
                      <w:proofErr w:type="spellEnd"/>
                      <w:r w:rsidRPr="00F225AB">
                        <w:rPr>
                          <w:rFonts w:ascii="Calibri" w:eastAsia="Times New Roman" w:hAnsi="Calibri" w:cs="Calibri"/>
                          <w:b/>
                          <w:bCs/>
                          <w:kern w:val="0"/>
                          <w:lang w:val="en-GB" w:eastAsia="en-GB"/>
                          <w14:ligatures w14:val="none"/>
                        </w:rPr>
                        <w:t>:</w:t>
                      </w:r>
                      <w:r w:rsidRPr="00F225AB">
                        <w:rPr>
                          <w:rFonts w:ascii="Calibri" w:eastAsia="Times New Roman" w:hAnsi="Calibri" w:cs="Calibri"/>
                          <w:kern w:val="0"/>
                          <w:lang w:val="en-GB" w:eastAsia="en-GB"/>
                          <w14:ligatures w14:val="none"/>
                        </w:rPr>
                        <w:t> </w:t>
                      </w:r>
                    </w:p>
                    <w:p w14:paraId="7B6FC5D4" w14:textId="77777777" w:rsidR="008417E9" w:rsidRPr="00F225AB" w:rsidRDefault="008417E9" w:rsidP="008417E9">
                      <w:pPr>
                        <w:numPr>
                          <w:ilvl w:val="0"/>
                          <w:numId w:val="40"/>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 xml:space="preserve">Research the origins and historical context of Commedia </w:t>
                      </w:r>
                      <w:proofErr w:type="spellStart"/>
                      <w:r w:rsidRPr="00F225AB">
                        <w:rPr>
                          <w:rFonts w:ascii="Calibri" w:eastAsia="Times New Roman" w:hAnsi="Calibri" w:cs="Calibri"/>
                          <w:kern w:val="0"/>
                          <w:lang w:val="en-GB" w:eastAsia="en-GB"/>
                          <w14:ligatures w14:val="none"/>
                        </w:rPr>
                        <w:t>dell'Arte</w:t>
                      </w:r>
                      <w:proofErr w:type="spellEnd"/>
                      <w:r w:rsidRPr="00F225AB">
                        <w:rPr>
                          <w:rFonts w:ascii="Calibri" w:eastAsia="Times New Roman" w:hAnsi="Calibri" w:cs="Calibri"/>
                          <w:kern w:val="0"/>
                          <w:lang w:val="en-GB" w:eastAsia="en-GB"/>
                          <w14:ligatures w14:val="none"/>
                        </w:rPr>
                        <w:t>. </w:t>
                      </w:r>
                    </w:p>
                    <w:p w14:paraId="0A05625C" w14:textId="77777777" w:rsidR="008417E9" w:rsidRPr="00F225AB" w:rsidRDefault="008417E9" w:rsidP="008417E9">
                      <w:pPr>
                        <w:numPr>
                          <w:ilvl w:val="0"/>
                          <w:numId w:val="41"/>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Identify its key characteristics and features. </w:t>
                      </w:r>
                    </w:p>
                    <w:p w14:paraId="0B9B1F25" w14:textId="77777777" w:rsidR="008417E9" w:rsidRPr="00F225AB" w:rsidRDefault="008417E9" w:rsidP="008417E9">
                      <w:pPr>
                        <w:spacing w:after="0" w:line="240" w:lineRule="auto"/>
                        <w:textAlignment w:val="baseline"/>
                        <w:rPr>
                          <w:rFonts w:ascii="Segoe UI" w:eastAsia="Times New Roman" w:hAnsi="Segoe UI" w:cs="Segoe UI"/>
                          <w:kern w:val="0"/>
                          <w:sz w:val="18"/>
                          <w:szCs w:val="18"/>
                          <w:lang w:val="en-GB" w:eastAsia="en-GB"/>
                          <w14:ligatures w14:val="none"/>
                        </w:rPr>
                      </w:pPr>
                      <w:r w:rsidRPr="00F225AB">
                        <w:rPr>
                          <w:rFonts w:ascii="Calibri" w:eastAsia="Times New Roman" w:hAnsi="Calibri" w:cs="Calibri"/>
                          <w:kern w:val="0"/>
                          <w:lang w:val="en-GB" w:eastAsia="en-GB"/>
                          <w14:ligatures w14:val="none"/>
                        </w:rPr>
                        <w:t> </w:t>
                      </w:r>
                    </w:p>
                    <w:p w14:paraId="59067900" w14:textId="77777777" w:rsidR="008417E9" w:rsidRPr="00F225AB" w:rsidRDefault="008417E9" w:rsidP="008417E9">
                      <w:pPr>
                        <w:spacing w:after="0" w:line="240" w:lineRule="auto"/>
                        <w:textAlignment w:val="baseline"/>
                        <w:rPr>
                          <w:rFonts w:ascii="Segoe UI" w:eastAsia="Times New Roman" w:hAnsi="Segoe UI" w:cs="Segoe UI"/>
                          <w:kern w:val="0"/>
                          <w:sz w:val="18"/>
                          <w:szCs w:val="18"/>
                          <w:lang w:val="en-GB" w:eastAsia="en-GB"/>
                          <w14:ligatures w14:val="none"/>
                        </w:rPr>
                      </w:pPr>
                      <w:r w:rsidRPr="00F225AB">
                        <w:rPr>
                          <w:rFonts w:ascii="Calibri" w:eastAsia="Times New Roman" w:hAnsi="Calibri" w:cs="Calibri"/>
                          <w:b/>
                          <w:bCs/>
                          <w:kern w:val="0"/>
                          <w:lang w:val="en-GB" w:eastAsia="en-GB"/>
                          <w14:ligatures w14:val="none"/>
                        </w:rPr>
                        <w:t>Stock Characters:</w:t>
                      </w:r>
                      <w:r w:rsidRPr="00F225AB">
                        <w:rPr>
                          <w:rFonts w:ascii="Calibri" w:eastAsia="Times New Roman" w:hAnsi="Calibri" w:cs="Calibri"/>
                          <w:kern w:val="0"/>
                          <w:lang w:val="en-GB" w:eastAsia="en-GB"/>
                          <w14:ligatures w14:val="none"/>
                        </w:rPr>
                        <w:t> </w:t>
                      </w:r>
                    </w:p>
                    <w:p w14:paraId="685CD56E" w14:textId="77777777" w:rsidR="008417E9" w:rsidRPr="00F225AB" w:rsidRDefault="008417E9" w:rsidP="008417E9">
                      <w:pPr>
                        <w:numPr>
                          <w:ilvl w:val="0"/>
                          <w:numId w:val="42"/>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 xml:space="preserve">Explore the different stock characters in Commedia </w:t>
                      </w:r>
                      <w:proofErr w:type="spellStart"/>
                      <w:r w:rsidRPr="00F225AB">
                        <w:rPr>
                          <w:rFonts w:ascii="Calibri" w:eastAsia="Times New Roman" w:hAnsi="Calibri" w:cs="Calibri"/>
                          <w:kern w:val="0"/>
                          <w:lang w:val="en-GB" w:eastAsia="en-GB"/>
                          <w14:ligatures w14:val="none"/>
                        </w:rPr>
                        <w:t>dell'Arte</w:t>
                      </w:r>
                      <w:proofErr w:type="spellEnd"/>
                      <w:r w:rsidRPr="00F225AB">
                        <w:rPr>
                          <w:rFonts w:ascii="Calibri" w:eastAsia="Times New Roman" w:hAnsi="Calibri" w:cs="Calibri"/>
                          <w:kern w:val="0"/>
                          <w:lang w:val="en-GB" w:eastAsia="en-GB"/>
                          <w14:ligatures w14:val="none"/>
                        </w:rPr>
                        <w:t xml:space="preserve"> (e.g., </w:t>
                      </w:r>
                      <w:proofErr w:type="spellStart"/>
                      <w:r w:rsidRPr="00F225AB">
                        <w:rPr>
                          <w:rFonts w:ascii="Calibri" w:eastAsia="Times New Roman" w:hAnsi="Calibri" w:cs="Calibri"/>
                          <w:kern w:val="0"/>
                          <w:lang w:val="en-GB" w:eastAsia="en-GB"/>
                          <w14:ligatures w14:val="none"/>
                        </w:rPr>
                        <w:t>Arlecchino</w:t>
                      </w:r>
                      <w:proofErr w:type="spellEnd"/>
                      <w:r w:rsidRPr="00F225AB">
                        <w:rPr>
                          <w:rFonts w:ascii="Calibri" w:eastAsia="Times New Roman" w:hAnsi="Calibri" w:cs="Calibri"/>
                          <w:kern w:val="0"/>
                          <w:lang w:val="en-GB" w:eastAsia="en-GB"/>
                          <w14:ligatures w14:val="none"/>
                        </w:rPr>
                        <w:t xml:space="preserve">, Pantalone, Il Capitano, </w:t>
                      </w:r>
                      <w:proofErr w:type="gramStart"/>
                      <w:r w:rsidRPr="00F225AB">
                        <w:rPr>
                          <w:rFonts w:ascii="Calibri" w:eastAsia="Times New Roman" w:hAnsi="Calibri" w:cs="Calibri"/>
                          <w:kern w:val="0"/>
                          <w:lang w:val="en-GB" w:eastAsia="en-GB"/>
                          <w14:ligatures w14:val="none"/>
                        </w:rPr>
                        <w:t>Il</w:t>
                      </w:r>
                      <w:proofErr w:type="gramEnd"/>
                      <w:r w:rsidRPr="00F225AB">
                        <w:rPr>
                          <w:rFonts w:ascii="Calibri" w:eastAsia="Times New Roman" w:hAnsi="Calibri" w:cs="Calibri"/>
                          <w:kern w:val="0"/>
                          <w:lang w:val="en-GB" w:eastAsia="en-GB"/>
                          <w14:ligatures w14:val="none"/>
                        </w:rPr>
                        <w:t xml:space="preserve"> </w:t>
                      </w:r>
                      <w:proofErr w:type="spellStart"/>
                      <w:r w:rsidRPr="00F225AB">
                        <w:rPr>
                          <w:rFonts w:ascii="Calibri" w:eastAsia="Times New Roman" w:hAnsi="Calibri" w:cs="Calibri"/>
                          <w:kern w:val="0"/>
                          <w:lang w:val="en-GB" w:eastAsia="en-GB"/>
                          <w14:ligatures w14:val="none"/>
                        </w:rPr>
                        <w:t>Dottore</w:t>
                      </w:r>
                      <w:proofErr w:type="spellEnd"/>
                      <w:r w:rsidRPr="00F225AB">
                        <w:rPr>
                          <w:rFonts w:ascii="Calibri" w:eastAsia="Times New Roman" w:hAnsi="Calibri" w:cs="Calibri"/>
                          <w:kern w:val="0"/>
                          <w:lang w:val="en-GB" w:eastAsia="en-GB"/>
                          <w14:ligatures w14:val="none"/>
                        </w:rPr>
                        <w:t>). </w:t>
                      </w:r>
                    </w:p>
                    <w:p w14:paraId="4C74D465" w14:textId="77777777" w:rsidR="008417E9" w:rsidRPr="00F225AB" w:rsidRDefault="008417E9" w:rsidP="008417E9">
                      <w:pPr>
                        <w:numPr>
                          <w:ilvl w:val="0"/>
                          <w:numId w:val="43"/>
                        </w:numPr>
                        <w:spacing w:after="0" w:line="240" w:lineRule="auto"/>
                        <w:ind w:left="360" w:firstLine="0"/>
                        <w:textAlignment w:val="baseline"/>
                        <w:rPr>
                          <w:rFonts w:ascii="Calibri" w:eastAsia="Times New Roman" w:hAnsi="Calibri" w:cs="Calibri"/>
                          <w:kern w:val="0"/>
                          <w:lang w:val="en-GB" w:eastAsia="en-GB"/>
                          <w14:ligatures w14:val="none"/>
                        </w:rPr>
                      </w:pPr>
                      <w:r w:rsidRPr="00F225AB">
                        <w:rPr>
                          <w:rFonts w:ascii="Calibri" w:eastAsia="Times New Roman" w:hAnsi="Calibri" w:cs="Calibri"/>
                          <w:kern w:val="0"/>
                          <w:lang w:val="en-GB" w:eastAsia="en-GB"/>
                          <w14:ligatures w14:val="none"/>
                        </w:rPr>
                        <w:t>Describe their physical traits, typical costumes, and personality traits. </w:t>
                      </w:r>
                    </w:p>
                    <w:p w14:paraId="39051510" w14:textId="77777777" w:rsidR="008417E9" w:rsidRPr="007A591A" w:rsidRDefault="008417E9" w:rsidP="008417E9">
                      <w:pPr>
                        <w:ind w:left="360"/>
                      </w:pPr>
                    </w:p>
                  </w:txbxContent>
                </v:textbox>
                <w10:wrap type="square" anchorx="margin" anchory="page"/>
              </v:shape>
            </w:pict>
          </mc:Fallback>
        </mc:AlternateContent>
      </w:r>
    </w:p>
    <w:p w14:paraId="603CC632" w14:textId="295D25A9" w:rsidR="008417E9" w:rsidRPr="000C7481" w:rsidRDefault="008417E9" w:rsidP="008417E9">
      <w:pPr>
        <w:jc w:val="center"/>
        <w:rPr>
          <w:rFonts w:ascii="Calibri" w:hAnsi="Calibri" w:cs="Calibri"/>
          <w:sz w:val="32"/>
          <w:u w:val="single"/>
        </w:rPr>
      </w:pPr>
      <w:r w:rsidRPr="004072CA">
        <w:rPr>
          <w:rFonts w:ascii="Calibri" w:hAnsi="Calibri" w:cs="Calibri"/>
          <w:sz w:val="40"/>
          <w:szCs w:val="40"/>
          <w:u w:val="single"/>
        </w:rPr>
        <w:lastRenderedPageBreak/>
        <w:t xml:space="preserve">Task </w:t>
      </w:r>
      <w:r>
        <w:rPr>
          <w:rFonts w:ascii="Calibri" w:hAnsi="Calibri" w:cs="Calibri"/>
          <w:sz w:val="40"/>
          <w:szCs w:val="40"/>
          <w:u w:val="single"/>
        </w:rPr>
        <w:t>five</w:t>
      </w:r>
      <w:r w:rsidRPr="004072CA">
        <w:rPr>
          <w:rFonts w:ascii="Calibri" w:hAnsi="Calibri" w:cs="Calibri"/>
          <w:sz w:val="40"/>
          <w:szCs w:val="40"/>
          <w:u w:val="single"/>
        </w:rPr>
        <w:t xml:space="preserve"> - </w:t>
      </w:r>
      <w:r>
        <w:rPr>
          <w:rFonts w:ascii="Calibri" w:hAnsi="Calibri" w:cs="Calibri"/>
          <w:sz w:val="40"/>
          <w:szCs w:val="40"/>
          <w:u w:val="single"/>
        </w:rPr>
        <w:t xml:space="preserve">Commedia Dell’arte </w:t>
      </w:r>
      <w:r w:rsidRPr="004072CA">
        <w:rPr>
          <w:rFonts w:ascii="Calibri" w:hAnsi="Calibri" w:cs="Calibri"/>
          <w:sz w:val="40"/>
          <w:szCs w:val="40"/>
          <w:u w:val="single"/>
        </w:rPr>
        <w:t>Poster</w:t>
      </w:r>
      <w:r w:rsidRPr="0006405C">
        <w:rPr>
          <w:rFonts w:ascii="Calibri" w:hAnsi="Calibri" w:cs="Calibri"/>
          <w:sz w:val="40"/>
          <w:szCs w:val="40"/>
          <w:u w:val="single"/>
        </w:rPr>
        <w:t>: Feedback</w:t>
      </w:r>
    </w:p>
    <w:p w14:paraId="168C6267" w14:textId="77777777" w:rsidR="008417E9" w:rsidRPr="00555E21" w:rsidRDefault="008417E9" w:rsidP="008417E9">
      <w:pPr>
        <w:rPr>
          <w:rFonts w:ascii="Calibri" w:hAnsi="Calibri" w:cs="Calibri"/>
          <w:szCs w:val="28"/>
          <w:u w:val="single"/>
        </w:rPr>
      </w:pPr>
      <w:r w:rsidRPr="0006405C">
        <w:rPr>
          <w:rFonts w:ascii="Calibri" w:hAnsi="Calibri" w:cs="Calibri"/>
          <w:noProof/>
          <w:sz w:val="40"/>
          <w:szCs w:val="40"/>
          <w:lang w:val="en-GB" w:eastAsia="en-GB"/>
        </w:rPr>
        <w:drawing>
          <wp:anchor distT="0" distB="0" distL="114300" distR="114300" simplePos="0" relativeHeight="251972608" behindDoc="0" locked="0" layoutInCell="1" allowOverlap="1" wp14:anchorId="787CBF6C" wp14:editId="64C87FDA">
            <wp:simplePos x="0" y="0"/>
            <wp:positionH relativeFrom="margin">
              <wp:posOffset>5423084</wp:posOffset>
            </wp:positionH>
            <wp:positionV relativeFrom="paragraph">
              <wp:posOffset>269401</wp:posOffset>
            </wp:positionV>
            <wp:extent cx="635635" cy="375285"/>
            <wp:effectExtent l="0" t="0" r="0" b="5715"/>
            <wp:wrapSquare wrapText="bothSides"/>
            <wp:docPr id="341721405" name="Picture 34172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22A7D506" w14:textId="77777777" w:rsidR="008417E9" w:rsidRPr="0006405C" w:rsidRDefault="008417E9" w:rsidP="008417E9">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70560" behindDoc="0" locked="0" layoutInCell="1" allowOverlap="1" wp14:anchorId="7ADDC481" wp14:editId="28C881CD">
                <wp:simplePos x="0" y="0"/>
                <wp:positionH relativeFrom="leftMargin">
                  <wp:align>right</wp:align>
                </wp:positionH>
                <wp:positionV relativeFrom="paragraph">
                  <wp:posOffset>1800236</wp:posOffset>
                </wp:positionV>
                <wp:extent cx="3192816" cy="454791"/>
                <wp:effectExtent l="0" t="2540" r="24130" b="24130"/>
                <wp:wrapNone/>
                <wp:docPr id="633673569" name="Text Box 633673569"/>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1305CFA5" w14:textId="77777777" w:rsidR="008417E9" w:rsidRPr="006965C5" w:rsidRDefault="008417E9"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DC481" id="Text Box 633673569" o:spid="_x0000_s1120" type="#_x0000_t202" style="position:absolute;margin-left:200.2pt;margin-top:141.75pt;width:251.4pt;height:35.8pt;rotation:-90;z-index:2519705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" fillcolor="white [3201]" strokeweight=".5pt">
                <v:textbox>
                  <w:txbxContent>
                    <w:p w14:paraId="1305CFA5" w14:textId="77777777" w:rsidR="008417E9" w:rsidRPr="006965C5" w:rsidRDefault="008417E9"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8417E9" w:rsidRPr="0006405C" w14:paraId="21C2B55E" w14:textId="77777777" w:rsidTr="008411F9">
        <w:trPr>
          <w:trHeight w:val="642"/>
        </w:trPr>
        <w:tc>
          <w:tcPr>
            <w:tcW w:w="8217" w:type="dxa"/>
          </w:tcPr>
          <w:p w14:paraId="1BA40539" w14:textId="77777777" w:rsidR="008417E9" w:rsidRPr="0006405C" w:rsidRDefault="008417E9" w:rsidP="008411F9">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7E691E77" w14:textId="77777777" w:rsidR="008417E9" w:rsidRPr="0006405C" w:rsidRDefault="008417E9" w:rsidP="008411F9">
            <w:pPr>
              <w:rPr>
                <w:rFonts w:ascii="Calibri" w:hAnsi="Calibri" w:cs="Calibri"/>
                <w:sz w:val="36"/>
                <w:szCs w:val="28"/>
              </w:rPr>
            </w:pPr>
          </w:p>
        </w:tc>
      </w:tr>
      <w:tr w:rsidR="008417E9" w:rsidRPr="0006405C" w14:paraId="234E1021" w14:textId="77777777" w:rsidTr="008411F9">
        <w:trPr>
          <w:trHeight w:val="682"/>
        </w:trPr>
        <w:tc>
          <w:tcPr>
            <w:tcW w:w="8217" w:type="dxa"/>
          </w:tcPr>
          <w:p w14:paraId="45B48D9F" w14:textId="77777777" w:rsidR="008417E9" w:rsidRPr="0006405C" w:rsidRDefault="008417E9" w:rsidP="008411F9">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AA9E8A0" w14:textId="77777777" w:rsidR="008417E9" w:rsidRPr="0006405C" w:rsidRDefault="008417E9" w:rsidP="008411F9">
            <w:pPr>
              <w:rPr>
                <w:rFonts w:ascii="Calibri" w:hAnsi="Calibri" w:cs="Calibri"/>
                <w:sz w:val="36"/>
                <w:szCs w:val="28"/>
              </w:rPr>
            </w:pPr>
          </w:p>
        </w:tc>
      </w:tr>
      <w:tr w:rsidR="008417E9" w:rsidRPr="0006405C" w14:paraId="24083F64" w14:textId="77777777" w:rsidTr="008411F9">
        <w:trPr>
          <w:trHeight w:val="642"/>
        </w:trPr>
        <w:tc>
          <w:tcPr>
            <w:tcW w:w="8217" w:type="dxa"/>
          </w:tcPr>
          <w:p w14:paraId="04CD78D7" w14:textId="77777777" w:rsidR="008417E9" w:rsidRPr="0006405C" w:rsidRDefault="008417E9" w:rsidP="008411F9">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59A18215" w14:textId="77777777" w:rsidR="008417E9" w:rsidRPr="0006405C" w:rsidRDefault="008417E9" w:rsidP="008411F9">
            <w:pPr>
              <w:rPr>
                <w:rFonts w:ascii="Calibri" w:hAnsi="Calibri" w:cs="Calibri"/>
                <w:sz w:val="36"/>
                <w:szCs w:val="28"/>
              </w:rPr>
            </w:pPr>
          </w:p>
        </w:tc>
      </w:tr>
      <w:tr w:rsidR="008417E9" w:rsidRPr="0006405C" w14:paraId="79B0DAF6" w14:textId="77777777" w:rsidTr="008411F9">
        <w:trPr>
          <w:trHeight w:val="642"/>
        </w:trPr>
        <w:tc>
          <w:tcPr>
            <w:tcW w:w="8217" w:type="dxa"/>
          </w:tcPr>
          <w:p w14:paraId="6B74980C" w14:textId="77777777" w:rsidR="008417E9" w:rsidRPr="0006405C" w:rsidRDefault="008417E9" w:rsidP="008411F9">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72F9F174" w14:textId="77777777" w:rsidR="008417E9" w:rsidRPr="0006405C" w:rsidRDefault="008417E9" w:rsidP="008411F9">
            <w:pPr>
              <w:rPr>
                <w:rFonts w:ascii="Calibri" w:hAnsi="Calibri" w:cs="Calibri"/>
                <w:sz w:val="36"/>
                <w:szCs w:val="28"/>
              </w:rPr>
            </w:pPr>
          </w:p>
        </w:tc>
      </w:tr>
    </w:tbl>
    <w:p w14:paraId="10CCF7E5" w14:textId="77777777" w:rsidR="008417E9" w:rsidRPr="0006405C" w:rsidRDefault="008417E9" w:rsidP="008417E9">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69536" behindDoc="0" locked="0" layoutInCell="1" allowOverlap="1" wp14:anchorId="2F284F8B" wp14:editId="38805892">
                <wp:simplePos x="0" y="0"/>
                <wp:positionH relativeFrom="margin">
                  <wp:posOffset>-35345</wp:posOffset>
                </wp:positionH>
                <wp:positionV relativeFrom="paragraph">
                  <wp:posOffset>1910739</wp:posOffset>
                </wp:positionV>
                <wp:extent cx="6228715" cy="1283970"/>
                <wp:effectExtent l="0" t="0" r="19685" b="11430"/>
                <wp:wrapNone/>
                <wp:docPr id="633673570" name="Text Box 633673570"/>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0FBB5B2" w14:textId="77777777" w:rsidR="008417E9" w:rsidRPr="006965C5" w:rsidRDefault="008417E9" w:rsidP="008417E9">
                            <w:pPr>
                              <w:rPr>
                                <w:rFonts w:ascii="Calibri" w:hAnsi="Calibri" w:cs="Calibri"/>
                                <w:sz w:val="28"/>
                              </w:rPr>
                            </w:pPr>
                            <w:r w:rsidRPr="006965C5">
                              <w:rPr>
                                <w:rFonts w:ascii="Calibri" w:hAnsi="Calibri" w:cs="Calibri"/>
                                <w:sz w:val="28"/>
                              </w:rPr>
                              <w:t>Positive points:</w:t>
                            </w:r>
                          </w:p>
                          <w:p w14:paraId="337655D1" w14:textId="77777777" w:rsidR="008417E9" w:rsidRPr="006965C5" w:rsidRDefault="008417E9" w:rsidP="008417E9">
                            <w:pPr>
                              <w:rPr>
                                <w:rFonts w:ascii="Calibri" w:hAnsi="Calibri" w:cs="Calibri"/>
                                <w:sz w:val="12"/>
                              </w:rPr>
                            </w:pPr>
                          </w:p>
                          <w:p w14:paraId="5DC6F8D5" w14:textId="77777777" w:rsidR="008417E9" w:rsidRPr="006965C5" w:rsidRDefault="008417E9" w:rsidP="008417E9">
                            <w:pPr>
                              <w:rPr>
                                <w:rFonts w:ascii="Calibri" w:hAnsi="Calibri" w:cs="Calibri"/>
                                <w:sz w:val="28"/>
                              </w:rPr>
                            </w:pPr>
                            <w:r w:rsidRPr="006965C5">
                              <w:rPr>
                                <w:rFonts w:ascii="Calibri" w:hAnsi="Calibri" w:cs="Calibri"/>
                                <w:sz w:val="28"/>
                              </w:rPr>
                              <w:t>How to improve further:</w:t>
                            </w:r>
                          </w:p>
                          <w:p w14:paraId="3544EF47" w14:textId="77777777" w:rsidR="008417E9" w:rsidRPr="00D62C74" w:rsidRDefault="008417E9" w:rsidP="008417E9">
                            <w:pPr>
                              <w:rPr>
                                <w:sz w:val="12"/>
                              </w:rPr>
                            </w:pPr>
                          </w:p>
                          <w:p w14:paraId="309C3FD9" w14:textId="77777777" w:rsidR="008417E9" w:rsidRDefault="008417E9" w:rsidP="008417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84F8B" id="Text Box 633673570" o:spid="_x0000_s1121" type="#_x0000_t202" style="position:absolute;margin-left:-2.8pt;margin-top:150.45pt;width:490.45pt;height:101.1pt;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" fillcolor="white [3201]" strokeweight=".5pt">
                <v:textbox>
                  <w:txbxContent>
                    <w:p w14:paraId="60FBB5B2" w14:textId="77777777" w:rsidR="008417E9" w:rsidRPr="006965C5" w:rsidRDefault="008417E9" w:rsidP="008417E9">
                      <w:pPr>
                        <w:rPr>
                          <w:rFonts w:ascii="Calibri" w:hAnsi="Calibri" w:cs="Calibri"/>
                          <w:sz w:val="28"/>
                        </w:rPr>
                      </w:pPr>
                      <w:r w:rsidRPr="006965C5">
                        <w:rPr>
                          <w:rFonts w:ascii="Calibri" w:hAnsi="Calibri" w:cs="Calibri"/>
                          <w:sz w:val="28"/>
                        </w:rPr>
                        <w:t>Positive points:</w:t>
                      </w:r>
                    </w:p>
                    <w:p w14:paraId="337655D1" w14:textId="77777777" w:rsidR="008417E9" w:rsidRPr="006965C5" w:rsidRDefault="008417E9" w:rsidP="008417E9">
                      <w:pPr>
                        <w:rPr>
                          <w:rFonts w:ascii="Calibri" w:hAnsi="Calibri" w:cs="Calibri"/>
                          <w:sz w:val="12"/>
                        </w:rPr>
                      </w:pPr>
                    </w:p>
                    <w:p w14:paraId="5DC6F8D5" w14:textId="77777777" w:rsidR="008417E9" w:rsidRPr="006965C5" w:rsidRDefault="008417E9" w:rsidP="008417E9">
                      <w:pPr>
                        <w:rPr>
                          <w:rFonts w:ascii="Calibri" w:hAnsi="Calibri" w:cs="Calibri"/>
                          <w:sz w:val="28"/>
                        </w:rPr>
                      </w:pPr>
                      <w:r w:rsidRPr="006965C5">
                        <w:rPr>
                          <w:rFonts w:ascii="Calibri" w:hAnsi="Calibri" w:cs="Calibri"/>
                          <w:sz w:val="28"/>
                        </w:rPr>
                        <w:t>How to improve further:</w:t>
                      </w:r>
                    </w:p>
                    <w:p w14:paraId="3544EF47" w14:textId="77777777" w:rsidR="008417E9" w:rsidRPr="00D62C74" w:rsidRDefault="008417E9" w:rsidP="008417E9">
                      <w:pPr>
                        <w:rPr>
                          <w:sz w:val="12"/>
                        </w:rPr>
                      </w:pPr>
                    </w:p>
                    <w:p w14:paraId="309C3FD9" w14:textId="77777777" w:rsidR="008417E9" w:rsidRDefault="008417E9" w:rsidP="008417E9"/>
                  </w:txbxContent>
                </v:textbox>
                <w10:wrap anchorx="margin"/>
              </v:shape>
            </w:pict>
          </mc:Fallback>
        </mc:AlternateContent>
      </w:r>
    </w:p>
    <w:p w14:paraId="224ECEA8" w14:textId="77777777" w:rsidR="008417E9" w:rsidRPr="0006405C" w:rsidRDefault="008417E9" w:rsidP="008417E9">
      <w:pPr>
        <w:rPr>
          <w:rFonts w:ascii="Calibri" w:hAnsi="Calibri" w:cs="Calibri"/>
          <w:sz w:val="18"/>
          <w:szCs w:val="12"/>
        </w:rPr>
      </w:pPr>
    </w:p>
    <w:p w14:paraId="445ABAEE" w14:textId="77777777" w:rsidR="008417E9" w:rsidRPr="0006405C" w:rsidRDefault="008417E9" w:rsidP="008417E9">
      <w:pPr>
        <w:rPr>
          <w:rFonts w:ascii="Calibri" w:hAnsi="Calibri" w:cs="Calibri"/>
          <w:sz w:val="18"/>
          <w:szCs w:val="12"/>
        </w:rPr>
      </w:pPr>
    </w:p>
    <w:p w14:paraId="67C20344" w14:textId="77777777" w:rsidR="008417E9" w:rsidRPr="0006405C" w:rsidRDefault="008417E9" w:rsidP="008417E9">
      <w:pPr>
        <w:rPr>
          <w:rFonts w:ascii="Calibri" w:hAnsi="Calibri" w:cs="Calibri"/>
          <w:sz w:val="18"/>
          <w:szCs w:val="12"/>
        </w:rPr>
      </w:pPr>
    </w:p>
    <w:p w14:paraId="19043A7F" w14:textId="77777777" w:rsidR="008417E9" w:rsidRPr="0006405C" w:rsidRDefault="008417E9" w:rsidP="008417E9">
      <w:pPr>
        <w:rPr>
          <w:rFonts w:ascii="Calibri" w:hAnsi="Calibri" w:cs="Calibri"/>
          <w:iCs/>
          <w:sz w:val="28"/>
          <w:szCs w:val="28"/>
        </w:rPr>
      </w:pPr>
    </w:p>
    <w:p w14:paraId="5244D81A" w14:textId="77777777" w:rsidR="008417E9" w:rsidRPr="0006405C" w:rsidRDefault="008417E9" w:rsidP="008417E9">
      <w:pPr>
        <w:rPr>
          <w:rFonts w:ascii="Calibri" w:hAnsi="Calibri" w:cs="Calibri"/>
          <w:iCs/>
          <w:sz w:val="28"/>
          <w:szCs w:val="28"/>
        </w:rPr>
      </w:pPr>
    </w:p>
    <w:p w14:paraId="36233F9A" w14:textId="77777777" w:rsidR="008417E9" w:rsidRPr="0006405C" w:rsidRDefault="008417E9" w:rsidP="008417E9">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014BCED7" w14:textId="77777777" w:rsidR="008417E9" w:rsidRPr="000C6E32" w:rsidRDefault="008417E9" w:rsidP="008417E9">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8417E9" w:rsidRPr="0006405C" w14:paraId="43B03DB8" w14:textId="77777777" w:rsidTr="008411F9">
        <w:trPr>
          <w:trHeight w:val="906"/>
        </w:trPr>
        <w:tc>
          <w:tcPr>
            <w:tcW w:w="773" w:type="dxa"/>
          </w:tcPr>
          <w:p w14:paraId="544AC40E" w14:textId="77777777" w:rsidR="008417E9" w:rsidRPr="0006405C" w:rsidRDefault="008417E9" w:rsidP="008411F9">
            <w:pPr>
              <w:rPr>
                <w:rFonts w:ascii="Calibri" w:hAnsi="Calibri" w:cs="Calibri"/>
                <w:sz w:val="72"/>
                <w:szCs w:val="12"/>
              </w:rPr>
            </w:pPr>
            <w:r w:rsidRPr="0006405C">
              <w:rPr>
                <w:rFonts w:ascii="Calibri" w:hAnsi="Calibri" w:cs="Calibri"/>
                <w:sz w:val="72"/>
                <w:szCs w:val="12"/>
              </w:rPr>
              <w:t>A</w:t>
            </w:r>
          </w:p>
        </w:tc>
        <w:tc>
          <w:tcPr>
            <w:tcW w:w="9124" w:type="dxa"/>
          </w:tcPr>
          <w:p w14:paraId="53501E89" w14:textId="77777777" w:rsidR="008417E9" w:rsidRPr="0006405C" w:rsidRDefault="008417E9" w:rsidP="008411F9">
            <w:pPr>
              <w:rPr>
                <w:rFonts w:ascii="Calibri" w:hAnsi="Calibri" w:cs="Calibri"/>
                <w:sz w:val="40"/>
                <w:szCs w:val="12"/>
              </w:rPr>
            </w:pPr>
            <w:r w:rsidRPr="000C7481">
              <w:rPr>
                <w:rFonts w:ascii="Calibri" w:hAnsi="Calibri" w:cs="Calibri"/>
                <w:sz w:val="36"/>
              </w:rPr>
              <w:t>You have not described the key term.</w:t>
            </w:r>
          </w:p>
        </w:tc>
      </w:tr>
      <w:tr w:rsidR="008417E9" w:rsidRPr="0006405C" w14:paraId="02CB26E3" w14:textId="77777777" w:rsidTr="008411F9">
        <w:trPr>
          <w:trHeight w:val="794"/>
        </w:trPr>
        <w:tc>
          <w:tcPr>
            <w:tcW w:w="773" w:type="dxa"/>
          </w:tcPr>
          <w:p w14:paraId="5B3C8E6A" w14:textId="77777777" w:rsidR="008417E9" w:rsidRPr="0006405C" w:rsidRDefault="008417E9" w:rsidP="008411F9">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71584" behindDoc="0" locked="0" layoutInCell="1" allowOverlap="1" wp14:anchorId="2ED2A10C" wp14:editId="61791230">
                      <wp:simplePos x="0" y="0"/>
                      <wp:positionH relativeFrom="leftMargin">
                        <wp:posOffset>-1072980</wp:posOffset>
                      </wp:positionH>
                      <wp:positionV relativeFrom="paragraph">
                        <wp:posOffset>97420</wp:posOffset>
                      </wp:positionV>
                      <wp:extent cx="1709738" cy="382906"/>
                      <wp:effectExtent l="0" t="3493" r="20638" b="20637"/>
                      <wp:wrapNone/>
                      <wp:docPr id="633673571" name="Text Box 63367357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754A457D" w14:textId="77777777" w:rsidR="008417E9" w:rsidRPr="008951C7" w:rsidRDefault="008417E9"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2A10C" id="Text Box 633673571" o:spid="_x0000_s1122" type="#_x0000_t202" style="position:absolute;margin-left:-84.5pt;margin-top:7.65pt;width:134.65pt;height:30.15pt;rotation:-90;z-index:2519715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" fillcolor="white [3201]" strokeweight=".5pt">
                      <v:textbox>
                        <w:txbxContent>
                          <w:p w14:paraId="754A457D" w14:textId="77777777" w:rsidR="008417E9" w:rsidRPr="008951C7" w:rsidRDefault="008417E9"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3D3058CB" w14:textId="77777777" w:rsidR="008417E9" w:rsidRPr="0006405C" w:rsidRDefault="008417E9" w:rsidP="008411F9">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8417E9" w:rsidRPr="0006405C" w14:paraId="0F91C919" w14:textId="77777777" w:rsidTr="008411F9">
        <w:trPr>
          <w:trHeight w:val="906"/>
        </w:trPr>
        <w:tc>
          <w:tcPr>
            <w:tcW w:w="773" w:type="dxa"/>
          </w:tcPr>
          <w:p w14:paraId="469F7C5A" w14:textId="77777777" w:rsidR="008417E9" w:rsidRPr="0006405C" w:rsidRDefault="008417E9" w:rsidP="008411F9">
            <w:pPr>
              <w:rPr>
                <w:rFonts w:ascii="Calibri" w:hAnsi="Calibri" w:cs="Calibri"/>
                <w:sz w:val="72"/>
                <w:szCs w:val="12"/>
              </w:rPr>
            </w:pPr>
            <w:r w:rsidRPr="0006405C">
              <w:rPr>
                <w:rFonts w:ascii="Calibri" w:hAnsi="Calibri" w:cs="Calibri"/>
                <w:sz w:val="72"/>
                <w:szCs w:val="12"/>
              </w:rPr>
              <w:t>C</w:t>
            </w:r>
          </w:p>
        </w:tc>
        <w:tc>
          <w:tcPr>
            <w:tcW w:w="9124" w:type="dxa"/>
          </w:tcPr>
          <w:p w14:paraId="6F7250C7" w14:textId="77777777" w:rsidR="008417E9" w:rsidRPr="0006405C" w:rsidRDefault="008417E9" w:rsidP="008411F9">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6DC7FA6" w14:textId="77777777" w:rsidR="008417E9" w:rsidRPr="00555E21" w:rsidRDefault="008417E9" w:rsidP="008417E9">
      <w:pPr>
        <w:rPr>
          <w:rFonts w:ascii="Calibri" w:hAnsi="Calibri" w:cs="Calibri"/>
          <w:sz w:val="12"/>
          <w:szCs w:val="12"/>
        </w:rPr>
      </w:pPr>
    </w:p>
    <w:p w14:paraId="3419ECA8" w14:textId="77777777" w:rsidR="008417E9" w:rsidRPr="00555E21" w:rsidRDefault="008417E9" w:rsidP="008417E9">
      <w:pPr>
        <w:rPr>
          <w:rFonts w:ascii="Calibri" w:hAnsi="Calibri" w:cs="Calibri"/>
          <w:sz w:val="12"/>
          <w:szCs w:val="12"/>
        </w:rPr>
      </w:pPr>
    </w:p>
    <w:tbl>
      <w:tblPr>
        <w:tblStyle w:val="TableGrid"/>
        <w:tblpPr w:leftFromText="180" w:rightFromText="180" w:vertAnchor="page" w:horzAnchor="page" w:tblpX="1025" w:tblpY="3153"/>
        <w:tblW w:w="9918" w:type="dxa"/>
        <w:tblLook w:val="04A0" w:firstRow="1" w:lastRow="0" w:firstColumn="1" w:lastColumn="0" w:noHBand="0" w:noVBand="1"/>
      </w:tblPr>
      <w:tblGrid>
        <w:gridCol w:w="3681"/>
        <w:gridCol w:w="5528"/>
        <w:gridCol w:w="709"/>
      </w:tblGrid>
      <w:tr w:rsidR="008417E9" w:rsidRPr="00555E21" w14:paraId="1C99E24A" w14:textId="77777777" w:rsidTr="008411F9">
        <w:trPr>
          <w:trHeight w:val="144"/>
        </w:trPr>
        <w:tc>
          <w:tcPr>
            <w:tcW w:w="3681" w:type="dxa"/>
            <w:vMerge w:val="restart"/>
            <w:shd w:val="clear" w:color="auto" w:fill="D9D9D9" w:themeFill="background1" w:themeFillShade="D9"/>
          </w:tcPr>
          <w:p w14:paraId="6198AB57" w14:textId="77777777" w:rsidR="008417E9" w:rsidRPr="00681A74" w:rsidRDefault="008417E9" w:rsidP="008411F9">
            <w:pPr>
              <w:pStyle w:val="ListParagraph"/>
              <w:numPr>
                <w:ilvl w:val="0"/>
                <w:numId w:val="47"/>
              </w:numPr>
              <w:rPr>
                <w:rFonts w:ascii="Calibri" w:hAnsi="Calibri" w:cs="Calibri"/>
              </w:rPr>
            </w:pPr>
            <w:r w:rsidRPr="00681A74">
              <w:lastRenderedPageBreak/>
              <w:t xml:space="preserve">What is Commedia </w:t>
            </w:r>
            <w:proofErr w:type="spellStart"/>
            <w:r w:rsidRPr="00681A74">
              <w:t>dell’Arte</w:t>
            </w:r>
            <w:proofErr w:type="spellEnd"/>
            <w:r w:rsidRPr="00681A74">
              <w:t>?</w:t>
            </w:r>
          </w:p>
        </w:tc>
        <w:tc>
          <w:tcPr>
            <w:tcW w:w="5528" w:type="dxa"/>
            <w:shd w:val="clear" w:color="auto" w:fill="D9D9D9" w:themeFill="background1" w:themeFillShade="D9"/>
          </w:tcPr>
          <w:p w14:paraId="38F21F4B" w14:textId="77777777" w:rsidR="008417E9" w:rsidRPr="00681A74" w:rsidRDefault="008417E9" w:rsidP="008411F9">
            <w:pPr>
              <w:rPr>
                <w:rFonts w:ascii="Calibri" w:hAnsi="Calibri" w:cs="Calibri"/>
              </w:rPr>
            </w:pPr>
            <w:r w:rsidRPr="00681A74">
              <w:t>A style of improvised comedy theatre from Italy</w:t>
            </w:r>
          </w:p>
        </w:tc>
        <w:tc>
          <w:tcPr>
            <w:tcW w:w="709" w:type="dxa"/>
            <w:shd w:val="clear" w:color="auto" w:fill="D9D9D9" w:themeFill="background1" w:themeFillShade="D9"/>
          </w:tcPr>
          <w:p w14:paraId="3BA74F4C" w14:textId="77777777" w:rsidR="008417E9" w:rsidRPr="00681A74" w:rsidRDefault="008417E9" w:rsidP="008411F9">
            <w:pPr>
              <w:rPr>
                <w:rFonts w:ascii="Calibri" w:hAnsi="Calibri" w:cs="Calibri"/>
              </w:rPr>
            </w:pPr>
          </w:p>
        </w:tc>
      </w:tr>
      <w:tr w:rsidR="008417E9" w:rsidRPr="00555E21" w14:paraId="14E0E0D9" w14:textId="77777777" w:rsidTr="008411F9">
        <w:trPr>
          <w:trHeight w:val="211"/>
        </w:trPr>
        <w:tc>
          <w:tcPr>
            <w:tcW w:w="3681" w:type="dxa"/>
            <w:vMerge/>
            <w:shd w:val="clear" w:color="auto" w:fill="D9D9D9" w:themeFill="background1" w:themeFillShade="D9"/>
          </w:tcPr>
          <w:p w14:paraId="568AF5E4"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2C0810D5" w14:textId="77777777" w:rsidR="008417E9" w:rsidRPr="00681A74" w:rsidRDefault="008417E9" w:rsidP="008411F9">
            <w:pPr>
              <w:rPr>
                <w:rFonts w:ascii="Calibri" w:hAnsi="Calibri" w:cs="Calibri"/>
              </w:rPr>
            </w:pPr>
            <w:r w:rsidRPr="00681A74">
              <w:t>A modern film genre</w:t>
            </w:r>
          </w:p>
        </w:tc>
        <w:tc>
          <w:tcPr>
            <w:tcW w:w="709" w:type="dxa"/>
            <w:shd w:val="clear" w:color="auto" w:fill="D9D9D9" w:themeFill="background1" w:themeFillShade="D9"/>
          </w:tcPr>
          <w:p w14:paraId="4C7A8F86" w14:textId="77777777" w:rsidR="008417E9" w:rsidRPr="00681A74" w:rsidRDefault="008417E9" w:rsidP="008411F9">
            <w:pPr>
              <w:rPr>
                <w:rFonts w:ascii="Calibri" w:hAnsi="Calibri" w:cs="Calibri"/>
              </w:rPr>
            </w:pPr>
          </w:p>
        </w:tc>
      </w:tr>
      <w:tr w:rsidR="008417E9" w:rsidRPr="00555E21" w14:paraId="56215CF5" w14:textId="77777777" w:rsidTr="008411F9">
        <w:trPr>
          <w:trHeight w:val="322"/>
        </w:trPr>
        <w:tc>
          <w:tcPr>
            <w:tcW w:w="3681" w:type="dxa"/>
            <w:vMerge/>
            <w:shd w:val="clear" w:color="auto" w:fill="D9D9D9" w:themeFill="background1" w:themeFillShade="D9"/>
          </w:tcPr>
          <w:p w14:paraId="121E9E28"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3BA61649" w14:textId="77777777" w:rsidR="008417E9" w:rsidRPr="00681A74" w:rsidRDefault="008417E9" w:rsidP="008411F9">
            <w:pPr>
              <w:rPr>
                <w:rFonts w:ascii="Calibri" w:hAnsi="Calibri" w:cs="Calibri"/>
              </w:rPr>
            </w:pPr>
            <w:r w:rsidRPr="00681A74">
              <w:t>A type of musical theatre</w:t>
            </w:r>
          </w:p>
        </w:tc>
        <w:tc>
          <w:tcPr>
            <w:tcW w:w="709" w:type="dxa"/>
            <w:shd w:val="clear" w:color="auto" w:fill="D9D9D9" w:themeFill="background1" w:themeFillShade="D9"/>
          </w:tcPr>
          <w:p w14:paraId="6DB1B95F" w14:textId="77777777" w:rsidR="008417E9" w:rsidRPr="00681A74" w:rsidRDefault="008417E9" w:rsidP="008411F9">
            <w:pPr>
              <w:rPr>
                <w:rFonts w:ascii="Calibri" w:hAnsi="Calibri" w:cs="Calibri"/>
              </w:rPr>
            </w:pPr>
          </w:p>
        </w:tc>
      </w:tr>
      <w:tr w:rsidR="008417E9" w:rsidRPr="00555E21" w14:paraId="7B525D4A" w14:textId="77777777" w:rsidTr="008411F9">
        <w:trPr>
          <w:trHeight w:val="174"/>
        </w:trPr>
        <w:tc>
          <w:tcPr>
            <w:tcW w:w="3681" w:type="dxa"/>
            <w:vMerge w:val="restart"/>
          </w:tcPr>
          <w:p w14:paraId="58F80F20" w14:textId="77777777" w:rsidR="008417E9" w:rsidRPr="00681A74" w:rsidRDefault="008417E9" w:rsidP="008411F9">
            <w:pPr>
              <w:pStyle w:val="ListParagraph"/>
              <w:numPr>
                <w:ilvl w:val="0"/>
                <w:numId w:val="47"/>
              </w:numPr>
              <w:rPr>
                <w:rFonts w:ascii="Calibri" w:hAnsi="Calibri" w:cs="Calibri"/>
              </w:rPr>
            </w:pPr>
            <w:r w:rsidRPr="00681A74">
              <w:t xml:space="preserve">What does improvisation mean in Commedia </w:t>
            </w:r>
            <w:proofErr w:type="spellStart"/>
            <w:r w:rsidRPr="00681A74">
              <w:t>dell’Arte</w:t>
            </w:r>
            <w:proofErr w:type="spellEnd"/>
            <w:r w:rsidRPr="00681A74">
              <w:t>?</w:t>
            </w:r>
          </w:p>
        </w:tc>
        <w:tc>
          <w:tcPr>
            <w:tcW w:w="5528" w:type="dxa"/>
          </w:tcPr>
          <w:p w14:paraId="3F691C96" w14:textId="77777777" w:rsidR="008417E9" w:rsidRPr="00681A74" w:rsidRDefault="008417E9" w:rsidP="008411F9">
            <w:pPr>
              <w:rPr>
                <w:rFonts w:ascii="Calibri" w:hAnsi="Calibri" w:cs="Calibri"/>
              </w:rPr>
            </w:pPr>
            <w:r w:rsidRPr="00681A74">
              <w:t xml:space="preserve">Making up dialogue and action on the spot </w:t>
            </w:r>
          </w:p>
        </w:tc>
        <w:tc>
          <w:tcPr>
            <w:tcW w:w="709" w:type="dxa"/>
          </w:tcPr>
          <w:p w14:paraId="3E7A77CA" w14:textId="77777777" w:rsidR="008417E9" w:rsidRPr="00681A74" w:rsidRDefault="008417E9" w:rsidP="008411F9">
            <w:pPr>
              <w:rPr>
                <w:rFonts w:ascii="Calibri" w:hAnsi="Calibri" w:cs="Calibri"/>
              </w:rPr>
            </w:pPr>
          </w:p>
        </w:tc>
      </w:tr>
      <w:tr w:rsidR="008417E9" w:rsidRPr="00555E21" w14:paraId="2A85CE41" w14:textId="77777777" w:rsidTr="008411F9">
        <w:trPr>
          <w:trHeight w:val="162"/>
        </w:trPr>
        <w:tc>
          <w:tcPr>
            <w:tcW w:w="3681" w:type="dxa"/>
            <w:vMerge/>
          </w:tcPr>
          <w:p w14:paraId="21D1E914" w14:textId="77777777" w:rsidR="008417E9" w:rsidRPr="00681A74" w:rsidRDefault="008417E9" w:rsidP="008411F9">
            <w:pPr>
              <w:pStyle w:val="ListParagraph"/>
              <w:numPr>
                <w:ilvl w:val="0"/>
                <w:numId w:val="47"/>
              </w:numPr>
              <w:rPr>
                <w:rFonts w:ascii="Calibri" w:hAnsi="Calibri" w:cs="Calibri"/>
              </w:rPr>
            </w:pPr>
          </w:p>
        </w:tc>
        <w:tc>
          <w:tcPr>
            <w:tcW w:w="5528" w:type="dxa"/>
          </w:tcPr>
          <w:p w14:paraId="0CE76E39" w14:textId="77777777" w:rsidR="008417E9" w:rsidRPr="00681A74" w:rsidRDefault="008417E9" w:rsidP="008411F9">
            <w:pPr>
              <w:rPr>
                <w:rFonts w:ascii="Calibri" w:hAnsi="Calibri" w:cs="Calibri"/>
              </w:rPr>
            </w:pPr>
            <w:proofErr w:type="spellStart"/>
            <w:r w:rsidRPr="00681A74">
              <w:t>Memorising</w:t>
            </w:r>
            <w:proofErr w:type="spellEnd"/>
            <w:r w:rsidRPr="00681A74">
              <w:t xml:space="preserve"> a full script exactly </w:t>
            </w:r>
          </w:p>
        </w:tc>
        <w:tc>
          <w:tcPr>
            <w:tcW w:w="709" w:type="dxa"/>
          </w:tcPr>
          <w:p w14:paraId="257C3EE6" w14:textId="77777777" w:rsidR="008417E9" w:rsidRPr="00681A74" w:rsidRDefault="008417E9" w:rsidP="008411F9">
            <w:pPr>
              <w:rPr>
                <w:rFonts w:ascii="Calibri" w:hAnsi="Calibri" w:cs="Calibri"/>
              </w:rPr>
            </w:pPr>
          </w:p>
        </w:tc>
      </w:tr>
      <w:tr w:rsidR="008417E9" w:rsidRPr="00555E21" w14:paraId="1FBC2824" w14:textId="77777777" w:rsidTr="008411F9">
        <w:trPr>
          <w:trHeight w:val="259"/>
        </w:trPr>
        <w:tc>
          <w:tcPr>
            <w:tcW w:w="3681" w:type="dxa"/>
            <w:vMerge/>
          </w:tcPr>
          <w:p w14:paraId="6A465F24" w14:textId="77777777" w:rsidR="008417E9" w:rsidRPr="00681A74" w:rsidRDefault="008417E9" w:rsidP="008411F9">
            <w:pPr>
              <w:pStyle w:val="ListParagraph"/>
              <w:numPr>
                <w:ilvl w:val="0"/>
                <w:numId w:val="47"/>
              </w:numPr>
              <w:rPr>
                <w:rFonts w:ascii="Calibri" w:hAnsi="Calibri" w:cs="Calibri"/>
              </w:rPr>
            </w:pPr>
          </w:p>
        </w:tc>
        <w:tc>
          <w:tcPr>
            <w:tcW w:w="5528" w:type="dxa"/>
          </w:tcPr>
          <w:p w14:paraId="28BCC584" w14:textId="77777777" w:rsidR="008417E9" w:rsidRPr="00681A74" w:rsidRDefault="008417E9" w:rsidP="008411F9">
            <w:pPr>
              <w:rPr>
                <w:rFonts w:ascii="Calibri" w:hAnsi="Calibri" w:cs="Calibri"/>
              </w:rPr>
            </w:pPr>
            <w:r w:rsidRPr="00681A74">
              <w:t>Reading lines from a book</w:t>
            </w:r>
          </w:p>
        </w:tc>
        <w:tc>
          <w:tcPr>
            <w:tcW w:w="709" w:type="dxa"/>
          </w:tcPr>
          <w:p w14:paraId="6CF21FD5" w14:textId="77777777" w:rsidR="008417E9" w:rsidRPr="00681A74" w:rsidRDefault="008417E9" w:rsidP="008411F9">
            <w:pPr>
              <w:rPr>
                <w:rFonts w:ascii="Calibri" w:hAnsi="Calibri" w:cs="Calibri"/>
              </w:rPr>
            </w:pPr>
          </w:p>
        </w:tc>
      </w:tr>
      <w:tr w:rsidR="008417E9" w:rsidRPr="00555E21" w14:paraId="1E183FD0" w14:textId="77777777" w:rsidTr="008411F9">
        <w:trPr>
          <w:trHeight w:val="225"/>
        </w:trPr>
        <w:tc>
          <w:tcPr>
            <w:tcW w:w="3681" w:type="dxa"/>
            <w:vMerge w:val="restart"/>
            <w:shd w:val="clear" w:color="auto" w:fill="D9D9D9" w:themeFill="background1" w:themeFillShade="D9"/>
          </w:tcPr>
          <w:p w14:paraId="105CA700" w14:textId="77777777" w:rsidR="008417E9" w:rsidRPr="00681A74" w:rsidRDefault="008417E9" w:rsidP="008411F9">
            <w:pPr>
              <w:pStyle w:val="ListParagraph"/>
              <w:numPr>
                <w:ilvl w:val="0"/>
                <w:numId w:val="47"/>
              </w:numPr>
              <w:rPr>
                <w:rFonts w:ascii="Calibri" w:hAnsi="Calibri" w:cs="Calibri"/>
              </w:rPr>
            </w:pPr>
            <w:r w:rsidRPr="00681A74">
              <w:t>What are stock characters?</w:t>
            </w:r>
          </w:p>
        </w:tc>
        <w:tc>
          <w:tcPr>
            <w:tcW w:w="5528" w:type="dxa"/>
            <w:shd w:val="clear" w:color="auto" w:fill="D9D9D9" w:themeFill="background1" w:themeFillShade="D9"/>
          </w:tcPr>
          <w:p w14:paraId="4D7F6E23" w14:textId="77777777" w:rsidR="008417E9" w:rsidRPr="00681A74" w:rsidRDefault="008417E9" w:rsidP="008411F9">
            <w:pPr>
              <w:rPr>
                <w:rFonts w:ascii="Calibri" w:hAnsi="Calibri" w:cs="Calibri"/>
              </w:rPr>
            </w:pPr>
            <w:r w:rsidRPr="00681A74">
              <w:t xml:space="preserve">Characters that always play the same type of role </w:t>
            </w:r>
          </w:p>
        </w:tc>
        <w:tc>
          <w:tcPr>
            <w:tcW w:w="709" w:type="dxa"/>
            <w:shd w:val="clear" w:color="auto" w:fill="D9D9D9" w:themeFill="background1" w:themeFillShade="D9"/>
          </w:tcPr>
          <w:p w14:paraId="2CB104F7" w14:textId="77777777" w:rsidR="008417E9" w:rsidRPr="00681A74" w:rsidRDefault="008417E9" w:rsidP="008411F9">
            <w:pPr>
              <w:rPr>
                <w:rFonts w:ascii="Calibri" w:hAnsi="Calibri" w:cs="Calibri"/>
              </w:rPr>
            </w:pPr>
          </w:p>
        </w:tc>
      </w:tr>
      <w:tr w:rsidR="008417E9" w:rsidRPr="00555E21" w14:paraId="03594272" w14:textId="77777777" w:rsidTr="008411F9">
        <w:trPr>
          <w:trHeight w:val="144"/>
        </w:trPr>
        <w:tc>
          <w:tcPr>
            <w:tcW w:w="3681" w:type="dxa"/>
            <w:vMerge/>
            <w:shd w:val="clear" w:color="auto" w:fill="D9D9D9" w:themeFill="background1" w:themeFillShade="D9"/>
          </w:tcPr>
          <w:p w14:paraId="2354DE5D"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09E35A6C" w14:textId="77777777" w:rsidR="008417E9" w:rsidRPr="00681A74" w:rsidRDefault="008417E9" w:rsidP="008411F9">
            <w:pPr>
              <w:rPr>
                <w:rFonts w:ascii="Calibri" w:hAnsi="Calibri" w:cs="Calibri"/>
              </w:rPr>
            </w:pPr>
            <w:r w:rsidRPr="00681A74">
              <w:t xml:space="preserve">Characters that change personality every scene </w:t>
            </w:r>
          </w:p>
        </w:tc>
        <w:tc>
          <w:tcPr>
            <w:tcW w:w="709" w:type="dxa"/>
            <w:shd w:val="clear" w:color="auto" w:fill="D9D9D9" w:themeFill="background1" w:themeFillShade="D9"/>
          </w:tcPr>
          <w:p w14:paraId="7210A365" w14:textId="77777777" w:rsidR="008417E9" w:rsidRPr="00681A74" w:rsidRDefault="008417E9" w:rsidP="008411F9">
            <w:pPr>
              <w:rPr>
                <w:rFonts w:ascii="Calibri" w:hAnsi="Calibri" w:cs="Calibri"/>
              </w:rPr>
            </w:pPr>
          </w:p>
        </w:tc>
      </w:tr>
      <w:tr w:rsidR="008417E9" w:rsidRPr="00555E21" w14:paraId="62832390" w14:textId="77777777" w:rsidTr="008411F9">
        <w:trPr>
          <w:trHeight w:val="211"/>
        </w:trPr>
        <w:tc>
          <w:tcPr>
            <w:tcW w:w="3681" w:type="dxa"/>
            <w:vMerge/>
            <w:shd w:val="clear" w:color="auto" w:fill="D9D9D9" w:themeFill="background1" w:themeFillShade="D9"/>
          </w:tcPr>
          <w:p w14:paraId="1256C07F"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25237AA4" w14:textId="77777777" w:rsidR="008417E9" w:rsidRPr="00681A74" w:rsidRDefault="008417E9" w:rsidP="008411F9">
            <w:pPr>
              <w:rPr>
                <w:rFonts w:ascii="Calibri" w:hAnsi="Calibri" w:cs="Calibri"/>
              </w:rPr>
            </w:pPr>
            <w:r w:rsidRPr="00681A74">
              <w:t>Characters without costumes</w:t>
            </w:r>
          </w:p>
        </w:tc>
        <w:tc>
          <w:tcPr>
            <w:tcW w:w="709" w:type="dxa"/>
            <w:shd w:val="clear" w:color="auto" w:fill="D9D9D9" w:themeFill="background1" w:themeFillShade="D9"/>
          </w:tcPr>
          <w:p w14:paraId="5D24A963" w14:textId="77777777" w:rsidR="008417E9" w:rsidRPr="00681A74" w:rsidRDefault="008417E9" w:rsidP="008411F9">
            <w:pPr>
              <w:rPr>
                <w:rFonts w:ascii="Calibri" w:hAnsi="Calibri" w:cs="Calibri"/>
              </w:rPr>
            </w:pPr>
          </w:p>
        </w:tc>
      </w:tr>
      <w:tr w:rsidR="008417E9" w:rsidRPr="00555E21" w14:paraId="353CE892" w14:textId="77777777" w:rsidTr="008411F9">
        <w:trPr>
          <w:trHeight w:val="162"/>
        </w:trPr>
        <w:tc>
          <w:tcPr>
            <w:tcW w:w="3681" w:type="dxa"/>
            <w:vMerge w:val="restart"/>
          </w:tcPr>
          <w:p w14:paraId="5BF83B07" w14:textId="77777777" w:rsidR="008417E9" w:rsidRPr="00681A74" w:rsidRDefault="008417E9" w:rsidP="008411F9">
            <w:pPr>
              <w:pStyle w:val="ListParagraph"/>
              <w:numPr>
                <w:ilvl w:val="0"/>
                <w:numId w:val="47"/>
              </w:numPr>
              <w:rPr>
                <w:rFonts w:ascii="Calibri" w:hAnsi="Calibri" w:cs="Calibri"/>
              </w:rPr>
            </w:pPr>
            <w:r w:rsidRPr="00681A74">
              <w:t>What is slapstick comedy?</w:t>
            </w:r>
          </w:p>
        </w:tc>
        <w:tc>
          <w:tcPr>
            <w:tcW w:w="5528" w:type="dxa"/>
          </w:tcPr>
          <w:p w14:paraId="5CFD7513" w14:textId="77777777" w:rsidR="008417E9" w:rsidRPr="00681A74" w:rsidRDefault="008417E9" w:rsidP="008411F9">
            <w:pPr>
              <w:rPr>
                <w:rFonts w:ascii="Calibri" w:hAnsi="Calibri" w:cs="Calibri"/>
              </w:rPr>
            </w:pPr>
            <w:r w:rsidRPr="00681A74">
              <w:t xml:space="preserve">Physical comedy involving exaggerated actions and </w:t>
            </w:r>
            <w:proofErr w:type="spellStart"/>
            <w:r w:rsidRPr="00681A74">
              <w:t>humour</w:t>
            </w:r>
            <w:proofErr w:type="spellEnd"/>
            <w:r w:rsidRPr="00681A74">
              <w:t xml:space="preserve"> </w:t>
            </w:r>
          </w:p>
        </w:tc>
        <w:tc>
          <w:tcPr>
            <w:tcW w:w="709" w:type="dxa"/>
          </w:tcPr>
          <w:p w14:paraId="02814B93" w14:textId="77777777" w:rsidR="008417E9" w:rsidRPr="00681A74" w:rsidRDefault="008417E9" w:rsidP="008411F9">
            <w:pPr>
              <w:rPr>
                <w:rFonts w:ascii="Calibri" w:hAnsi="Calibri" w:cs="Calibri"/>
              </w:rPr>
            </w:pPr>
          </w:p>
        </w:tc>
      </w:tr>
      <w:tr w:rsidR="008417E9" w:rsidRPr="00555E21" w14:paraId="27975C88" w14:textId="77777777" w:rsidTr="008411F9">
        <w:trPr>
          <w:trHeight w:val="211"/>
        </w:trPr>
        <w:tc>
          <w:tcPr>
            <w:tcW w:w="3681" w:type="dxa"/>
            <w:vMerge/>
          </w:tcPr>
          <w:p w14:paraId="7CB2FC49" w14:textId="77777777" w:rsidR="008417E9" w:rsidRPr="00681A74" w:rsidRDefault="008417E9" w:rsidP="008411F9">
            <w:pPr>
              <w:pStyle w:val="ListParagraph"/>
              <w:numPr>
                <w:ilvl w:val="0"/>
                <w:numId w:val="47"/>
              </w:numPr>
              <w:rPr>
                <w:rFonts w:ascii="Calibri" w:hAnsi="Calibri" w:cs="Calibri"/>
              </w:rPr>
            </w:pPr>
          </w:p>
        </w:tc>
        <w:tc>
          <w:tcPr>
            <w:tcW w:w="5528" w:type="dxa"/>
          </w:tcPr>
          <w:p w14:paraId="798565CA" w14:textId="77777777" w:rsidR="008417E9" w:rsidRPr="00681A74" w:rsidRDefault="008417E9" w:rsidP="008411F9">
            <w:pPr>
              <w:rPr>
                <w:rFonts w:ascii="Calibri" w:hAnsi="Calibri" w:cs="Calibri"/>
              </w:rPr>
            </w:pPr>
            <w:r w:rsidRPr="00681A74">
              <w:t xml:space="preserve">Serious dramatic acting </w:t>
            </w:r>
          </w:p>
        </w:tc>
        <w:tc>
          <w:tcPr>
            <w:tcW w:w="709" w:type="dxa"/>
          </w:tcPr>
          <w:p w14:paraId="0D9EFE88" w14:textId="77777777" w:rsidR="008417E9" w:rsidRPr="00681A74" w:rsidRDefault="008417E9" w:rsidP="008411F9">
            <w:pPr>
              <w:rPr>
                <w:rFonts w:ascii="Calibri" w:hAnsi="Calibri" w:cs="Calibri"/>
              </w:rPr>
            </w:pPr>
          </w:p>
        </w:tc>
      </w:tr>
      <w:tr w:rsidR="008417E9" w:rsidRPr="00555E21" w14:paraId="678BD131" w14:textId="77777777" w:rsidTr="008411F9">
        <w:trPr>
          <w:trHeight w:val="241"/>
        </w:trPr>
        <w:tc>
          <w:tcPr>
            <w:tcW w:w="3681" w:type="dxa"/>
            <w:vMerge/>
          </w:tcPr>
          <w:p w14:paraId="74C59EED" w14:textId="77777777" w:rsidR="008417E9" w:rsidRPr="00681A74" w:rsidRDefault="008417E9" w:rsidP="008411F9">
            <w:pPr>
              <w:pStyle w:val="ListParagraph"/>
              <w:numPr>
                <w:ilvl w:val="0"/>
                <w:numId w:val="47"/>
              </w:numPr>
              <w:rPr>
                <w:rFonts w:ascii="Calibri" w:hAnsi="Calibri" w:cs="Calibri"/>
              </w:rPr>
            </w:pPr>
          </w:p>
        </w:tc>
        <w:tc>
          <w:tcPr>
            <w:tcW w:w="5528" w:type="dxa"/>
          </w:tcPr>
          <w:p w14:paraId="5C6EDBEA" w14:textId="77777777" w:rsidR="008417E9" w:rsidRPr="00681A74" w:rsidRDefault="008417E9" w:rsidP="008411F9">
            <w:pPr>
              <w:rPr>
                <w:rFonts w:ascii="Calibri" w:hAnsi="Calibri" w:cs="Calibri"/>
              </w:rPr>
            </w:pPr>
            <w:r w:rsidRPr="00681A74">
              <w:t>Singing and dancing performances</w:t>
            </w:r>
          </w:p>
        </w:tc>
        <w:tc>
          <w:tcPr>
            <w:tcW w:w="709" w:type="dxa"/>
          </w:tcPr>
          <w:p w14:paraId="23F7768D" w14:textId="77777777" w:rsidR="008417E9" w:rsidRPr="00681A74" w:rsidRDefault="008417E9" w:rsidP="008411F9">
            <w:pPr>
              <w:rPr>
                <w:rFonts w:ascii="Calibri" w:hAnsi="Calibri" w:cs="Calibri"/>
              </w:rPr>
            </w:pPr>
          </w:p>
        </w:tc>
      </w:tr>
      <w:tr w:rsidR="008417E9" w:rsidRPr="00555E21" w14:paraId="5FDD9F04" w14:textId="77777777" w:rsidTr="008411F9">
        <w:trPr>
          <w:trHeight w:val="211"/>
        </w:trPr>
        <w:tc>
          <w:tcPr>
            <w:tcW w:w="3681" w:type="dxa"/>
            <w:vMerge w:val="restart"/>
            <w:shd w:val="clear" w:color="auto" w:fill="D9D9D9" w:themeFill="background1" w:themeFillShade="D9"/>
          </w:tcPr>
          <w:p w14:paraId="79E53A0F" w14:textId="77777777" w:rsidR="008417E9" w:rsidRPr="00681A74" w:rsidRDefault="008417E9" w:rsidP="008411F9">
            <w:pPr>
              <w:pStyle w:val="ListParagraph"/>
              <w:numPr>
                <w:ilvl w:val="0"/>
                <w:numId w:val="47"/>
              </w:numPr>
              <w:rPr>
                <w:rFonts w:ascii="Calibri" w:hAnsi="Calibri" w:cs="Calibri"/>
              </w:rPr>
            </w:pPr>
            <w:r w:rsidRPr="00681A74">
              <w:t xml:space="preserve">Who is </w:t>
            </w:r>
            <w:proofErr w:type="spellStart"/>
            <w:r w:rsidRPr="00681A74">
              <w:t>Arlecchino</w:t>
            </w:r>
            <w:proofErr w:type="spellEnd"/>
            <w:r w:rsidRPr="00681A74">
              <w:t>?</w:t>
            </w:r>
          </w:p>
        </w:tc>
        <w:tc>
          <w:tcPr>
            <w:tcW w:w="5528" w:type="dxa"/>
            <w:shd w:val="clear" w:color="auto" w:fill="D9D9D9" w:themeFill="background1" w:themeFillShade="D9"/>
          </w:tcPr>
          <w:p w14:paraId="69F15BEA" w14:textId="77777777" w:rsidR="008417E9" w:rsidRPr="00681A74" w:rsidRDefault="008417E9" w:rsidP="008411F9">
            <w:pPr>
              <w:rPr>
                <w:rFonts w:ascii="Calibri" w:hAnsi="Calibri" w:cs="Calibri"/>
                <w:color w:val="EE0000"/>
              </w:rPr>
            </w:pPr>
            <w:r w:rsidRPr="00681A74">
              <w:t xml:space="preserve">A clever servant character who often causes chaos </w:t>
            </w:r>
          </w:p>
        </w:tc>
        <w:tc>
          <w:tcPr>
            <w:tcW w:w="709" w:type="dxa"/>
            <w:shd w:val="clear" w:color="auto" w:fill="D9D9D9" w:themeFill="background1" w:themeFillShade="D9"/>
          </w:tcPr>
          <w:p w14:paraId="6B60139F" w14:textId="77777777" w:rsidR="008417E9" w:rsidRPr="00681A74" w:rsidRDefault="008417E9" w:rsidP="008411F9">
            <w:pPr>
              <w:rPr>
                <w:rFonts w:ascii="Calibri" w:hAnsi="Calibri" w:cs="Calibri"/>
              </w:rPr>
            </w:pPr>
          </w:p>
        </w:tc>
      </w:tr>
      <w:tr w:rsidR="008417E9" w:rsidRPr="00555E21" w14:paraId="7B322731" w14:textId="77777777" w:rsidTr="008411F9">
        <w:trPr>
          <w:trHeight w:val="113"/>
        </w:trPr>
        <w:tc>
          <w:tcPr>
            <w:tcW w:w="3681" w:type="dxa"/>
            <w:vMerge/>
            <w:shd w:val="clear" w:color="auto" w:fill="D9D9D9" w:themeFill="background1" w:themeFillShade="D9"/>
          </w:tcPr>
          <w:p w14:paraId="542A37CA"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72AB2A54" w14:textId="77777777" w:rsidR="008417E9" w:rsidRPr="00681A74" w:rsidRDefault="008417E9" w:rsidP="008411F9">
            <w:pPr>
              <w:rPr>
                <w:rFonts w:ascii="Calibri" w:hAnsi="Calibri" w:cs="Calibri"/>
                <w:color w:val="EE0000"/>
              </w:rPr>
            </w:pPr>
            <w:r w:rsidRPr="00681A74">
              <w:t xml:space="preserve"> A wealthy merchant </w:t>
            </w:r>
          </w:p>
        </w:tc>
        <w:tc>
          <w:tcPr>
            <w:tcW w:w="709" w:type="dxa"/>
            <w:shd w:val="clear" w:color="auto" w:fill="D9D9D9" w:themeFill="background1" w:themeFillShade="D9"/>
          </w:tcPr>
          <w:p w14:paraId="2B83D293" w14:textId="77777777" w:rsidR="008417E9" w:rsidRPr="00681A74" w:rsidRDefault="008417E9" w:rsidP="008411F9">
            <w:pPr>
              <w:rPr>
                <w:rFonts w:ascii="Calibri" w:hAnsi="Calibri" w:cs="Calibri"/>
              </w:rPr>
            </w:pPr>
          </w:p>
        </w:tc>
      </w:tr>
      <w:tr w:rsidR="008417E9" w:rsidRPr="00555E21" w14:paraId="54822063" w14:textId="77777777" w:rsidTr="008411F9">
        <w:trPr>
          <w:trHeight w:val="241"/>
        </w:trPr>
        <w:tc>
          <w:tcPr>
            <w:tcW w:w="3681" w:type="dxa"/>
            <w:vMerge/>
            <w:shd w:val="clear" w:color="auto" w:fill="D9D9D9" w:themeFill="background1" w:themeFillShade="D9"/>
          </w:tcPr>
          <w:p w14:paraId="4E16822E"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508CF075" w14:textId="77777777" w:rsidR="008417E9" w:rsidRPr="00681A74" w:rsidRDefault="008417E9" w:rsidP="008411F9">
            <w:pPr>
              <w:rPr>
                <w:rFonts w:ascii="Calibri" w:hAnsi="Calibri" w:cs="Calibri"/>
                <w:color w:val="EE0000"/>
              </w:rPr>
            </w:pPr>
            <w:r w:rsidRPr="00681A74">
              <w:t>A strict teacher</w:t>
            </w:r>
          </w:p>
        </w:tc>
        <w:tc>
          <w:tcPr>
            <w:tcW w:w="709" w:type="dxa"/>
            <w:shd w:val="clear" w:color="auto" w:fill="D9D9D9" w:themeFill="background1" w:themeFillShade="D9"/>
          </w:tcPr>
          <w:p w14:paraId="49F198DD" w14:textId="77777777" w:rsidR="008417E9" w:rsidRPr="00681A74" w:rsidRDefault="008417E9" w:rsidP="008411F9">
            <w:pPr>
              <w:rPr>
                <w:rFonts w:ascii="Calibri" w:hAnsi="Calibri" w:cs="Calibri"/>
              </w:rPr>
            </w:pPr>
          </w:p>
        </w:tc>
      </w:tr>
      <w:tr w:rsidR="008417E9" w:rsidRPr="00555E21" w14:paraId="2409CD56" w14:textId="77777777" w:rsidTr="008411F9">
        <w:trPr>
          <w:trHeight w:val="231"/>
        </w:trPr>
        <w:tc>
          <w:tcPr>
            <w:tcW w:w="3681" w:type="dxa"/>
            <w:vMerge w:val="restart"/>
          </w:tcPr>
          <w:p w14:paraId="1F216875" w14:textId="77777777" w:rsidR="008417E9" w:rsidRPr="00681A74" w:rsidRDefault="008417E9" w:rsidP="008411F9">
            <w:pPr>
              <w:pStyle w:val="ListParagraph"/>
              <w:numPr>
                <w:ilvl w:val="0"/>
                <w:numId w:val="47"/>
              </w:numPr>
              <w:rPr>
                <w:rFonts w:ascii="Calibri" w:hAnsi="Calibri" w:cs="Calibri"/>
              </w:rPr>
            </w:pPr>
            <w:r w:rsidRPr="00681A74">
              <w:t>Who is Pantalone?</w:t>
            </w:r>
          </w:p>
        </w:tc>
        <w:tc>
          <w:tcPr>
            <w:tcW w:w="5528" w:type="dxa"/>
          </w:tcPr>
          <w:p w14:paraId="5FB118F5" w14:textId="77777777" w:rsidR="008417E9" w:rsidRPr="00681A74" w:rsidRDefault="008417E9" w:rsidP="008411F9">
            <w:pPr>
              <w:rPr>
                <w:rFonts w:ascii="Calibri" w:hAnsi="Calibri" w:cs="Calibri"/>
                <w:color w:val="EE0000"/>
                <w:szCs w:val="21"/>
              </w:rPr>
            </w:pPr>
            <w:r w:rsidRPr="00681A74">
              <w:t xml:space="preserve">A greedy, rich old man </w:t>
            </w:r>
          </w:p>
        </w:tc>
        <w:tc>
          <w:tcPr>
            <w:tcW w:w="709" w:type="dxa"/>
          </w:tcPr>
          <w:p w14:paraId="281761A5" w14:textId="77777777" w:rsidR="008417E9" w:rsidRPr="00681A74" w:rsidRDefault="008417E9" w:rsidP="008411F9">
            <w:pPr>
              <w:rPr>
                <w:rFonts w:ascii="Calibri" w:hAnsi="Calibri" w:cs="Calibri"/>
              </w:rPr>
            </w:pPr>
          </w:p>
        </w:tc>
      </w:tr>
      <w:tr w:rsidR="008417E9" w:rsidRPr="00555E21" w14:paraId="0B718702" w14:textId="77777777" w:rsidTr="008411F9">
        <w:trPr>
          <w:trHeight w:val="144"/>
        </w:trPr>
        <w:tc>
          <w:tcPr>
            <w:tcW w:w="3681" w:type="dxa"/>
            <w:vMerge/>
          </w:tcPr>
          <w:p w14:paraId="27172047" w14:textId="77777777" w:rsidR="008417E9" w:rsidRPr="00681A74" w:rsidRDefault="008417E9" w:rsidP="008411F9">
            <w:pPr>
              <w:pStyle w:val="ListParagraph"/>
              <w:numPr>
                <w:ilvl w:val="0"/>
                <w:numId w:val="47"/>
              </w:numPr>
              <w:rPr>
                <w:rFonts w:ascii="Calibri" w:hAnsi="Calibri" w:cs="Calibri"/>
              </w:rPr>
            </w:pPr>
          </w:p>
        </w:tc>
        <w:tc>
          <w:tcPr>
            <w:tcW w:w="5528" w:type="dxa"/>
          </w:tcPr>
          <w:p w14:paraId="3D3E1AEF" w14:textId="77777777" w:rsidR="008417E9" w:rsidRPr="00681A74" w:rsidRDefault="008417E9" w:rsidP="008411F9">
            <w:pPr>
              <w:rPr>
                <w:rFonts w:ascii="Calibri" w:hAnsi="Calibri" w:cs="Calibri"/>
                <w:color w:val="EE0000"/>
              </w:rPr>
            </w:pPr>
            <w:r w:rsidRPr="00681A74">
              <w:t xml:space="preserve">A young hero </w:t>
            </w:r>
          </w:p>
        </w:tc>
        <w:tc>
          <w:tcPr>
            <w:tcW w:w="709" w:type="dxa"/>
          </w:tcPr>
          <w:p w14:paraId="129C262F" w14:textId="77777777" w:rsidR="008417E9" w:rsidRPr="00681A74" w:rsidRDefault="008417E9" w:rsidP="008411F9">
            <w:pPr>
              <w:rPr>
                <w:rFonts w:ascii="Calibri" w:hAnsi="Calibri" w:cs="Calibri"/>
              </w:rPr>
            </w:pPr>
          </w:p>
        </w:tc>
      </w:tr>
      <w:tr w:rsidR="008417E9" w:rsidRPr="00555E21" w14:paraId="4D368781" w14:textId="77777777" w:rsidTr="008411F9">
        <w:trPr>
          <w:trHeight w:val="222"/>
        </w:trPr>
        <w:tc>
          <w:tcPr>
            <w:tcW w:w="3681" w:type="dxa"/>
            <w:vMerge/>
          </w:tcPr>
          <w:p w14:paraId="1D551878" w14:textId="77777777" w:rsidR="008417E9" w:rsidRPr="00681A74" w:rsidRDefault="008417E9" w:rsidP="008411F9">
            <w:pPr>
              <w:pStyle w:val="ListParagraph"/>
              <w:numPr>
                <w:ilvl w:val="0"/>
                <w:numId w:val="47"/>
              </w:numPr>
              <w:rPr>
                <w:rFonts w:ascii="Calibri" w:hAnsi="Calibri" w:cs="Calibri"/>
              </w:rPr>
            </w:pPr>
          </w:p>
        </w:tc>
        <w:tc>
          <w:tcPr>
            <w:tcW w:w="5528" w:type="dxa"/>
          </w:tcPr>
          <w:p w14:paraId="649864AB" w14:textId="77777777" w:rsidR="008417E9" w:rsidRPr="00681A74" w:rsidRDefault="008417E9" w:rsidP="008411F9">
            <w:pPr>
              <w:rPr>
                <w:rFonts w:ascii="Calibri" w:hAnsi="Calibri" w:cs="Calibri"/>
                <w:color w:val="EE0000"/>
              </w:rPr>
            </w:pPr>
            <w:r w:rsidRPr="00681A74">
              <w:t>A foolish servant</w:t>
            </w:r>
          </w:p>
        </w:tc>
        <w:tc>
          <w:tcPr>
            <w:tcW w:w="709" w:type="dxa"/>
          </w:tcPr>
          <w:p w14:paraId="455AF359" w14:textId="77777777" w:rsidR="008417E9" w:rsidRPr="00681A74" w:rsidRDefault="008417E9" w:rsidP="008411F9">
            <w:pPr>
              <w:rPr>
                <w:rFonts w:ascii="Calibri" w:hAnsi="Calibri" w:cs="Calibri"/>
              </w:rPr>
            </w:pPr>
          </w:p>
        </w:tc>
      </w:tr>
      <w:tr w:rsidR="008417E9" w:rsidRPr="00555E21" w14:paraId="5435B40F" w14:textId="77777777" w:rsidTr="008411F9">
        <w:trPr>
          <w:trHeight w:val="118"/>
        </w:trPr>
        <w:tc>
          <w:tcPr>
            <w:tcW w:w="3681" w:type="dxa"/>
            <w:vMerge w:val="restart"/>
            <w:shd w:val="clear" w:color="auto" w:fill="D9D9D9" w:themeFill="background1" w:themeFillShade="D9"/>
          </w:tcPr>
          <w:p w14:paraId="3FF94877" w14:textId="77777777" w:rsidR="008417E9" w:rsidRPr="00681A74" w:rsidRDefault="008417E9" w:rsidP="008411F9">
            <w:pPr>
              <w:pStyle w:val="ListParagraph"/>
              <w:numPr>
                <w:ilvl w:val="0"/>
                <w:numId w:val="47"/>
              </w:numPr>
              <w:rPr>
                <w:rFonts w:ascii="Calibri" w:hAnsi="Calibri" w:cs="Calibri"/>
              </w:rPr>
            </w:pPr>
            <w:r w:rsidRPr="00681A74">
              <w:t xml:space="preserve">Who is Il </w:t>
            </w:r>
            <w:proofErr w:type="spellStart"/>
            <w:r w:rsidRPr="00681A74">
              <w:t>Dottore</w:t>
            </w:r>
            <w:proofErr w:type="spellEnd"/>
            <w:r w:rsidRPr="00681A74">
              <w:t>?</w:t>
            </w:r>
          </w:p>
        </w:tc>
        <w:tc>
          <w:tcPr>
            <w:tcW w:w="5528" w:type="dxa"/>
            <w:shd w:val="clear" w:color="auto" w:fill="D9D9D9" w:themeFill="background1" w:themeFillShade="D9"/>
          </w:tcPr>
          <w:p w14:paraId="595DC696" w14:textId="77777777" w:rsidR="008417E9" w:rsidRPr="00681A74" w:rsidRDefault="008417E9" w:rsidP="008411F9">
            <w:pPr>
              <w:rPr>
                <w:rFonts w:ascii="Calibri" w:hAnsi="Calibri" w:cs="Calibri"/>
                <w:color w:val="EE0000"/>
              </w:rPr>
            </w:pPr>
            <w:r w:rsidRPr="00681A74">
              <w:t xml:space="preserve"> A fake intellectual who pretends to be very clever </w:t>
            </w:r>
          </w:p>
        </w:tc>
        <w:tc>
          <w:tcPr>
            <w:tcW w:w="709" w:type="dxa"/>
            <w:shd w:val="clear" w:color="auto" w:fill="D9D9D9" w:themeFill="background1" w:themeFillShade="D9"/>
          </w:tcPr>
          <w:p w14:paraId="7D983BA9" w14:textId="77777777" w:rsidR="008417E9" w:rsidRPr="00681A74" w:rsidRDefault="008417E9" w:rsidP="008411F9">
            <w:pPr>
              <w:rPr>
                <w:rFonts w:ascii="Calibri" w:hAnsi="Calibri" w:cs="Calibri"/>
              </w:rPr>
            </w:pPr>
          </w:p>
        </w:tc>
      </w:tr>
      <w:tr w:rsidR="008417E9" w:rsidRPr="00555E21" w14:paraId="768CD739" w14:textId="77777777" w:rsidTr="008411F9">
        <w:trPr>
          <w:trHeight w:val="173"/>
        </w:trPr>
        <w:tc>
          <w:tcPr>
            <w:tcW w:w="3681" w:type="dxa"/>
            <w:vMerge/>
            <w:shd w:val="clear" w:color="auto" w:fill="D9D9D9" w:themeFill="background1" w:themeFillShade="D9"/>
          </w:tcPr>
          <w:p w14:paraId="2B49926B"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4082ED16" w14:textId="77777777" w:rsidR="008417E9" w:rsidRPr="00681A74" w:rsidRDefault="008417E9" w:rsidP="008411F9">
            <w:pPr>
              <w:rPr>
                <w:rFonts w:ascii="Calibri" w:hAnsi="Calibri" w:cs="Calibri"/>
                <w:color w:val="EE0000"/>
              </w:rPr>
            </w:pPr>
            <w:r w:rsidRPr="00681A74">
              <w:t xml:space="preserve">A brave soldier </w:t>
            </w:r>
          </w:p>
        </w:tc>
        <w:tc>
          <w:tcPr>
            <w:tcW w:w="709" w:type="dxa"/>
            <w:shd w:val="clear" w:color="auto" w:fill="D9D9D9" w:themeFill="background1" w:themeFillShade="D9"/>
          </w:tcPr>
          <w:p w14:paraId="79CE3324" w14:textId="77777777" w:rsidR="008417E9" w:rsidRPr="00681A74" w:rsidRDefault="008417E9" w:rsidP="008411F9">
            <w:pPr>
              <w:rPr>
                <w:rFonts w:ascii="Calibri" w:hAnsi="Calibri" w:cs="Calibri"/>
              </w:rPr>
            </w:pPr>
          </w:p>
        </w:tc>
      </w:tr>
      <w:tr w:rsidR="008417E9" w:rsidRPr="00555E21" w14:paraId="37C4D117" w14:textId="77777777" w:rsidTr="008411F9">
        <w:trPr>
          <w:trHeight w:val="271"/>
        </w:trPr>
        <w:tc>
          <w:tcPr>
            <w:tcW w:w="3681" w:type="dxa"/>
            <w:vMerge/>
            <w:shd w:val="clear" w:color="auto" w:fill="D9D9D9" w:themeFill="background1" w:themeFillShade="D9"/>
          </w:tcPr>
          <w:p w14:paraId="14299C52" w14:textId="77777777" w:rsidR="008417E9" w:rsidRPr="00681A74" w:rsidRDefault="008417E9" w:rsidP="008411F9">
            <w:pPr>
              <w:pStyle w:val="ListParagraph"/>
              <w:numPr>
                <w:ilvl w:val="0"/>
                <w:numId w:val="47"/>
              </w:numPr>
              <w:rPr>
                <w:rFonts w:ascii="Calibri" w:hAnsi="Calibri" w:cs="Calibri"/>
              </w:rPr>
            </w:pPr>
          </w:p>
        </w:tc>
        <w:tc>
          <w:tcPr>
            <w:tcW w:w="5528" w:type="dxa"/>
            <w:shd w:val="clear" w:color="auto" w:fill="D9D9D9" w:themeFill="background1" w:themeFillShade="D9"/>
          </w:tcPr>
          <w:p w14:paraId="1B5EBDF3" w14:textId="77777777" w:rsidR="008417E9" w:rsidRPr="00681A74" w:rsidRDefault="008417E9" w:rsidP="008411F9">
            <w:pPr>
              <w:rPr>
                <w:rFonts w:ascii="Calibri" w:hAnsi="Calibri" w:cs="Calibri"/>
                <w:color w:val="EE0000"/>
              </w:rPr>
            </w:pPr>
            <w:r w:rsidRPr="00681A74">
              <w:t>A silent clown</w:t>
            </w:r>
          </w:p>
        </w:tc>
        <w:tc>
          <w:tcPr>
            <w:tcW w:w="709" w:type="dxa"/>
            <w:shd w:val="clear" w:color="auto" w:fill="D9D9D9" w:themeFill="background1" w:themeFillShade="D9"/>
          </w:tcPr>
          <w:p w14:paraId="1CA9C3AF" w14:textId="77777777" w:rsidR="008417E9" w:rsidRPr="00681A74" w:rsidRDefault="008417E9" w:rsidP="008411F9">
            <w:pPr>
              <w:rPr>
                <w:rFonts w:ascii="Calibri" w:hAnsi="Calibri" w:cs="Calibri"/>
              </w:rPr>
            </w:pPr>
          </w:p>
        </w:tc>
      </w:tr>
      <w:tr w:rsidR="008417E9" w:rsidRPr="00555E21" w14:paraId="144BFA85" w14:textId="77777777" w:rsidTr="008411F9">
        <w:trPr>
          <w:trHeight w:val="183"/>
        </w:trPr>
        <w:tc>
          <w:tcPr>
            <w:tcW w:w="3681" w:type="dxa"/>
            <w:vMerge w:val="restart"/>
          </w:tcPr>
          <w:p w14:paraId="149621E5" w14:textId="77777777" w:rsidR="008417E9" w:rsidRPr="00681A74" w:rsidRDefault="008417E9" w:rsidP="008411F9">
            <w:pPr>
              <w:pStyle w:val="ListParagraph"/>
              <w:numPr>
                <w:ilvl w:val="0"/>
                <w:numId w:val="47"/>
              </w:numPr>
              <w:rPr>
                <w:rFonts w:ascii="Calibri" w:hAnsi="Calibri" w:cs="Calibri"/>
              </w:rPr>
            </w:pPr>
            <w:r w:rsidRPr="00681A74">
              <w:t>Who is Il Capitano?</w:t>
            </w:r>
          </w:p>
        </w:tc>
        <w:tc>
          <w:tcPr>
            <w:tcW w:w="5528" w:type="dxa"/>
          </w:tcPr>
          <w:p w14:paraId="5E9F0D0E" w14:textId="77777777" w:rsidR="008417E9" w:rsidRPr="00681A74" w:rsidRDefault="008417E9" w:rsidP="008411F9">
            <w:pPr>
              <w:rPr>
                <w:rFonts w:ascii="Calibri" w:hAnsi="Calibri" w:cs="Calibri"/>
                <w:color w:val="EE0000"/>
              </w:rPr>
            </w:pPr>
            <w:r w:rsidRPr="00681A74">
              <w:t xml:space="preserve">A boastful soldier who is often cowardly </w:t>
            </w:r>
          </w:p>
        </w:tc>
        <w:tc>
          <w:tcPr>
            <w:tcW w:w="709" w:type="dxa"/>
          </w:tcPr>
          <w:p w14:paraId="16C4BB23" w14:textId="77777777" w:rsidR="008417E9" w:rsidRPr="00681A74" w:rsidRDefault="008417E9" w:rsidP="008411F9">
            <w:pPr>
              <w:rPr>
                <w:rFonts w:ascii="Calibri" w:hAnsi="Calibri" w:cs="Calibri"/>
              </w:rPr>
            </w:pPr>
          </w:p>
        </w:tc>
      </w:tr>
      <w:tr w:rsidR="008417E9" w:rsidRPr="00555E21" w14:paraId="50DE396C" w14:textId="77777777" w:rsidTr="008411F9">
        <w:trPr>
          <w:trHeight w:val="124"/>
        </w:trPr>
        <w:tc>
          <w:tcPr>
            <w:tcW w:w="3681" w:type="dxa"/>
            <w:vMerge/>
          </w:tcPr>
          <w:p w14:paraId="41D67AC3" w14:textId="77777777" w:rsidR="008417E9" w:rsidRPr="00681A74" w:rsidRDefault="008417E9" w:rsidP="008411F9">
            <w:pPr>
              <w:pStyle w:val="ListParagraph"/>
              <w:numPr>
                <w:ilvl w:val="0"/>
                <w:numId w:val="47"/>
              </w:numPr>
              <w:rPr>
                <w:rFonts w:ascii="Calibri" w:hAnsi="Calibri" w:cs="Calibri"/>
              </w:rPr>
            </w:pPr>
          </w:p>
        </w:tc>
        <w:tc>
          <w:tcPr>
            <w:tcW w:w="5528" w:type="dxa"/>
          </w:tcPr>
          <w:p w14:paraId="5C305864" w14:textId="77777777" w:rsidR="008417E9" w:rsidRPr="00681A74" w:rsidRDefault="008417E9" w:rsidP="008411F9">
            <w:pPr>
              <w:rPr>
                <w:rFonts w:ascii="Calibri" w:hAnsi="Calibri" w:cs="Calibri"/>
                <w:color w:val="EE0000"/>
              </w:rPr>
            </w:pPr>
            <w:r w:rsidRPr="00681A74">
              <w:t xml:space="preserve">A funny servant </w:t>
            </w:r>
          </w:p>
        </w:tc>
        <w:tc>
          <w:tcPr>
            <w:tcW w:w="709" w:type="dxa"/>
          </w:tcPr>
          <w:p w14:paraId="45BBCE18" w14:textId="77777777" w:rsidR="008417E9" w:rsidRPr="00681A74" w:rsidRDefault="008417E9" w:rsidP="008411F9">
            <w:pPr>
              <w:rPr>
                <w:rFonts w:ascii="Calibri" w:hAnsi="Calibri" w:cs="Calibri"/>
              </w:rPr>
            </w:pPr>
          </w:p>
        </w:tc>
      </w:tr>
      <w:tr w:rsidR="008417E9" w:rsidRPr="00555E21" w14:paraId="1B7803C8" w14:textId="77777777" w:rsidTr="008411F9">
        <w:trPr>
          <w:trHeight w:val="309"/>
        </w:trPr>
        <w:tc>
          <w:tcPr>
            <w:tcW w:w="3681" w:type="dxa"/>
            <w:vMerge/>
          </w:tcPr>
          <w:p w14:paraId="784DC1BE" w14:textId="77777777" w:rsidR="008417E9" w:rsidRPr="00681A74" w:rsidRDefault="008417E9" w:rsidP="008411F9">
            <w:pPr>
              <w:pStyle w:val="ListParagraph"/>
              <w:numPr>
                <w:ilvl w:val="0"/>
                <w:numId w:val="47"/>
              </w:numPr>
              <w:rPr>
                <w:rFonts w:ascii="Calibri" w:hAnsi="Calibri" w:cs="Calibri"/>
              </w:rPr>
            </w:pPr>
          </w:p>
        </w:tc>
        <w:tc>
          <w:tcPr>
            <w:tcW w:w="5528" w:type="dxa"/>
          </w:tcPr>
          <w:p w14:paraId="5A0E8A3C" w14:textId="77777777" w:rsidR="008417E9" w:rsidRPr="00681A74" w:rsidRDefault="008417E9" w:rsidP="008411F9">
            <w:pPr>
              <w:rPr>
                <w:rFonts w:ascii="Calibri" w:hAnsi="Calibri" w:cs="Calibri"/>
                <w:color w:val="EE0000"/>
              </w:rPr>
            </w:pPr>
            <w:r w:rsidRPr="00681A74">
              <w:t>A royal king</w:t>
            </w:r>
          </w:p>
        </w:tc>
        <w:tc>
          <w:tcPr>
            <w:tcW w:w="709" w:type="dxa"/>
          </w:tcPr>
          <w:p w14:paraId="7ADA1582" w14:textId="77777777" w:rsidR="008417E9" w:rsidRPr="00681A74" w:rsidRDefault="008417E9" w:rsidP="008411F9">
            <w:pPr>
              <w:rPr>
                <w:rFonts w:ascii="Calibri" w:hAnsi="Calibri" w:cs="Calibri"/>
              </w:rPr>
            </w:pPr>
          </w:p>
        </w:tc>
      </w:tr>
      <w:tr w:rsidR="008417E9" w:rsidRPr="00555E21" w14:paraId="77779E81" w14:textId="77777777" w:rsidTr="008411F9">
        <w:trPr>
          <w:trHeight w:val="183"/>
        </w:trPr>
        <w:tc>
          <w:tcPr>
            <w:tcW w:w="3681" w:type="dxa"/>
            <w:vMerge w:val="restart"/>
            <w:shd w:val="clear" w:color="auto" w:fill="D9D9D9" w:themeFill="background1" w:themeFillShade="D9"/>
          </w:tcPr>
          <w:p w14:paraId="6635C454" w14:textId="77777777" w:rsidR="008417E9" w:rsidRPr="00681A74" w:rsidRDefault="008417E9" w:rsidP="008411F9">
            <w:pPr>
              <w:pStyle w:val="ListParagraph"/>
              <w:numPr>
                <w:ilvl w:val="0"/>
                <w:numId w:val="47"/>
              </w:numPr>
              <w:rPr>
                <w:rFonts w:ascii="Calibri" w:hAnsi="Calibri" w:cs="Calibri"/>
              </w:rPr>
            </w:pPr>
            <w:r w:rsidRPr="00681A74">
              <w:t xml:space="preserve">Who are </w:t>
            </w:r>
            <w:proofErr w:type="spellStart"/>
            <w:r w:rsidRPr="00681A74">
              <w:t>Zanni</w:t>
            </w:r>
            <w:proofErr w:type="spellEnd"/>
            <w:r w:rsidRPr="00681A74">
              <w:t xml:space="preserve"> characters?</w:t>
            </w:r>
          </w:p>
        </w:tc>
        <w:tc>
          <w:tcPr>
            <w:tcW w:w="5528" w:type="dxa"/>
            <w:shd w:val="clear" w:color="auto" w:fill="D9D9D9" w:themeFill="background1" w:themeFillShade="D9"/>
          </w:tcPr>
          <w:p w14:paraId="37B9BEF4" w14:textId="77777777" w:rsidR="008417E9" w:rsidRPr="00681A74" w:rsidRDefault="008417E9" w:rsidP="008411F9">
            <w:pPr>
              <w:rPr>
                <w:rFonts w:ascii="Calibri" w:hAnsi="Calibri" w:cs="Calibri"/>
                <w:color w:val="EE0000"/>
              </w:rPr>
            </w:pPr>
            <w:r w:rsidRPr="00681A74">
              <w:t xml:space="preserve">Servant characters who are often funny and energetic </w:t>
            </w:r>
          </w:p>
        </w:tc>
        <w:tc>
          <w:tcPr>
            <w:tcW w:w="709" w:type="dxa"/>
            <w:shd w:val="clear" w:color="auto" w:fill="D9D9D9" w:themeFill="background1" w:themeFillShade="D9"/>
          </w:tcPr>
          <w:p w14:paraId="6BDF7AD1" w14:textId="77777777" w:rsidR="008417E9" w:rsidRPr="00681A74" w:rsidRDefault="008417E9" w:rsidP="008411F9">
            <w:pPr>
              <w:rPr>
                <w:rFonts w:ascii="Calibri" w:hAnsi="Calibri" w:cs="Calibri"/>
              </w:rPr>
            </w:pPr>
          </w:p>
        </w:tc>
      </w:tr>
      <w:tr w:rsidR="008417E9" w:rsidRPr="00555E21" w14:paraId="75D1E5DA" w14:textId="77777777" w:rsidTr="008411F9">
        <w:trPr>
          <w:trHeight w:val="103"/>
        </w:trPr>
        <w:tc>
          <w:tcPr>
            <w:tcW w:w="3681" w:type="dxa"/>
            <w:vMerge/>
            <w:shd w:val="clear" w:color="auto" w:fill="D9D9D9" w:themeFill="background1" w:themeFillShade="D9"/>
          </w:tcPr>
          <w:p w14:paraId="4308C15C" w14:textId="77777777" w:rsidR="008417E9" w:rsidRPr="00681A74" w:rsidRDefault="008417E9" w:rsidP="008411F9">
            <w:pPr>
              <w:pStyle w:val="ListParagraph"/>
              <w:numPr>
                <w:ilvl w:val="0"/>
                <w:numId w:val="47"/>
              </w:numPr>
              <w:rPr>
                <w:rFonts w:ascii="Calibri" w:hAnsi="Calibri" w:cs="Calibri"/>
                <w:color w:val="EE0000"/>
              </w:rPr>
            </w:pPr>
          </w:p>
        </w:tc>
        <w:tc>
          <w:tcPr>
            <w:tcW w:w="5528" w:type="dxa"/>
            <w:shd w:val="clear" w:color="auto" w:fill="D9D9D9" w:themeFill="background1" w:themeFillShade="D9"/>
          </w:tcPr>
          <w:p w14:paraId="41EEC20F" w14:textId="77777777" w:rsidR="008417E9" w:rsidRPr="00681A74" w:rsidRDefault="008417E9" w:rsidP="008411F9">
            <w:pPr>
              <w:rPr>
                <w:rFonts w:ascii="Calibri" w:hAnsi="Calibri" w:cs="Calibri"/>
                <w:color w:val="EE0000"/>
              </w:rPr>
            </w:pPr>
            <w:r w:rsidRPr="00681A74">
              <w:t xml:space="preserve">Kings and queens </w:t>
            </w:r>
          </w:p>
        </w:tc>
        <w:tc>
          <w:tcPr>
            <w:tcW w:w="709" w:type="dxa"/>
            <w:shd w:val="clear" w:color="auto" w:fill="D9D9D9" w:themeFill="background1" w:themeFillShade="D9"/>
          </w:tcPr>
          <w:p w14:paraId="7F9798E8" w14:textId="77777777" w:rsidR="008417E9" w:rsidRPr="00681A74" w:rsidRDefault="008417E9" w:rsidP="008411F9">
            <w:pPr>
              <w:rPr>
                <w:rFonts w:ascii="Calibri" w:hAnsi="Calibri" w:cs="Calibri"/>
              </w:rPr>
            </w:pPr>
          </w:p>
        </w:tc>
      </w:tr>
      <w:tr w:rsidR="008417E9" w:rsidRPr="00555E21" w14:paraId="5AADFC96" w14:textId="77777777" w:rsidTr="008411F9">
        <w:trPr>
          <w:trHeight w:val="282"/>
        </w:trPr>
        <w:tc>
          <w:tcPr>
            <w:tcW w:w="3681" w:type="dxa"/>
            <w:vMerge/>
            <w:shd w:val="clear" w:color="auto" w:fill="D9D9D9" w:themeFill="background1" w:themeFillShade="D9"/>
          </w:tcPr>
          <w:p w14:paraId="106BD9DA" w14:textId="77777777" w:rsidR="008417E9" w:rsidRPr="00681A74" w:rsidRDefault="008417E9" w:rsidP="008411F9">
            <w:pPr>
              <w:pStyle w:val="ListParagraph"/>
              <w:numPr>
                <w:ilvl w:val="0"/>
                <w:numId w:val="47"/>
              </w:numPr>
              <w:rPr>
                <w:rFonts w:ascii="Calibri" w:hAnsi="Calibri" w:cs="Calibri"/>
                <w:color w:val="EE0000"/>
              </w:rPr>
            </w:pPr>
          </w:p>
        </w:tc>
        <w:tc>
          <w:tcPr>
            <w:tcW w:w="5528" w:type="dxa"/>
            <w:shd w:val="clear" w:color="auto" w:fill="D9D9D9" w:themeFill="background1" w:themeFillShade="D9"/>
          </w:tcPr>
          <w:p w14:paraId="14914B34" w14:textId="77777777" w:rsidR="008417E9" w:rsidRPr="00681A74" w:rsidRDefault="008417E9" w:rsidP="008411F9">
            <w:pPr>
              <w:rPr>
                <w:rFonts w:ascii="Calibri" w:hAnsi="Calibri" w:cs="Calibri"/>
                <w:color w:val="EE0000"/>
              </w:rPr>
            </w:pPr>
            <w:r w:rsidRPr="00681A74">
              <w:t>Villains only</w:t>
            </w:r>
          </w:p>
        </w:tc>
        <w:tc>
          <w:tcPr>
            <w:tcW w:w="709" w:type="dxa"/>
            <w:shd w:val="clear" w:color="auto" w:fill="D9D9D9" w:themeFill="background1" w:themeFillShade="D9"/>
          </w:tcPr>
          <w:p w14:paraId="24FEB68D" w14:textId="77777777" w:rsidR="008417E9" w:rsidRPr="00681A74" w:rsidRDefault="008417E9" w:rsidP="008411F9">
            <w:pPr>
              <w:rPr>
                <w:rFonts w:ascii="Calibri" w:hAnsi="Calibri" w:cs="Calibri"/>
              </w:rPr>
            </w:pPr>
          </w:p>
        </w:tc>
      </w:tr>
      <w:tr w:rsidR="008417E9" w:rsidRPr="00555E21" w14:paraId="07CC848C" w14:textId="77777777" w:rsidTr="008411F9">
        <w:trPr>
          <w:trHeight w:val="184"/>
        </w:trPr>
        <w:tc>
          <w:tcPr>
            <w:tcW w:w="3681" w:type="dxa"/>
            <w:vMerge w:val="restart"/>
          </w:tcPr>
          <w:p w14:paraId="5FBFFDA0" w14:textId="77777777" w:rsidR="008417E9" w:rsidRPr="00681A74" w:rsidRDefault="008417E9" w:rsidP="008411F9">
            <w:pPr>
              <w:pStyle w:val="ListParagraph"/>
              <w:numPr>
                <w:ilvl w:val="0"/>
                <w:numId w:val="47"/>
              </w:numPr>
              <w:rPr>
                <w:rFonts w:ascii="Calibri" w:hAnsi="Calibri" w:cs="Calibri"/>
              </w:rPr>
            </w:pPr>
            <w:r w:rsidRPr="00681A74">
              <w:t xml:space="preserve">What do masks represent in Commedia </w:t>
            </w:r>
            <w:proofErr w:type="spellStart"/>
            <w:r w:rsidRPr="00681A74">
              <w:t>dell’Arte</w:t>
            </w:r>
            <w:proofErr w:type="spellEnd"/>
            <w:r w:rsidRPr="00681A74">
              <w:t>?</w:t>
            </w:r>
          </w:p>
        </w:tc>
        <w:tc>
          <w:tcPr>
            <w:tcW w:w="5528" w:type="dxa"/>
          </w:tcPr>
          <w:p w14:paraId="6371DBFC" w14:textId="77777777" w:rsidR="008417E9" w:rsidRPr="00681A74" w:rsidRDefault="008417E9" w:rsidP="008411F9">
            <w:pPr>
              <w:rPr>
                <w:rFonts w:ascii="Calibri" w:hAnsi="Calibri" w:cs="Calibri"/>
              </w:rPr>
            </w:pPr>
            <w:r w:rsidRPr="00681A74">
              <w:t xml:space="preserve">Fixed character types and personalities </w:t>
            </w:r>
          </w:p>
        </w:tc>
        <w:tc>
          <w:tcPr>
            <w:tcW w:w="709" w:type="dxa"/>
          </w:tcPr>
          <w:p w14:paraId="22112BDD" w14:textId="77777777" w:rsidR="008417E9" w:rsidRPr="00681A74" w:rsidRDefault="008417E9" w:rsidP="008411F9">
            <w:pPr>
              <w:rPr>
                <w:rFonts w:ascii="Calibri" w:hAnsi="Calibri" w:cs="Calibri"/>
              </w:rPr>
            </w:pPr>
          </w:p>
        </w:tc>
      </w:tr>
      <w:tr w:rsidR="008417E9" w:rsidRPr="00555E21" w14:paraId="5758EC50" w14:textId="77777777" w:rsidTr="008411F9">
        <w:trPr>
          <w:trHeight w:val="201"/>
        </w:trPr>
        <w:tc>
          <w:tcPr>
            <w:tcW w:w="3681" w:type="dxa"/>
            <w:vMerge/>
          </w:tcPr>
          <w:p w14:paraId="4C05985F" w14:textId="77777777" w:rsidR="008417E9" w:rsidRPr="00681A74" w:rsidRDefault="008417E9" w:rsidP="008411F9">
            <w:pPr>
              <w:ind w:left="360"/>
              <w:jc w:val="both"/>
              <w:rPr>
                <w:rFonts w:ascii="Calibri" w:hAnsi="Calibri" w:cs="Calibri"/>
              </w:rPr>
            </w:pPr>
          </w:p>
        </w:tc>
        <w:tc>
          <w:tcPr>
            <w:tcW w:w="5528" w:type="dxa"/>
          </w:tcPr>
          <w:p w14:paraId="0DB3401E" w14:textId="77777777" w:rsidR="008417E9" w:rsidRPr="00681A74" w:rsidRDefault="008417E9" w:rsidP="008411F9">
            <w:pPr>
              <w:rPr>
                <w:rFonts w:ascii="Calibri" w:hAnsi="Calibri" w:cs="Calibri"/>
              </w:rPr>
            </w:pPr>
            <w:r w:rsidRPr="00681A74">
              <w:t xml:space="preserve">Modern fashion trends </w:t>
            </w:r>
          </w:p>
        </w:tc>
        <w:tc>
          <w:tcPr>
            <w:tcW w:w="709" w:type="dxa"/>
          </w:tcPr>
          <w:p w14:paraId="30AF7CF1" w14:textId="77777777" w:rsidR="008417E9" w:rsidRPr="00681A74" w:rsidRDefault="008417E9" w:rsidP="008411F9">
            <w:pPr>
              <w:rPr>
                <w:rFonts w:ascii="Calibri" w:hAnsi="Calibri" w:cs="Calibri"/>
              </w:rPr>
            </w:pPr>
          </w:p>
        </w:tc>
      </w:tr>
      <w:tr w:rsidR="008417E9" w:rsidRPr="00555E21" w14:paraId="455A31B0" w14:textId="77777777" w:rsidTr="008411F9">
        <w:trPr>
          <w:trHeight w:val="211"/>
        </w:trPr>
        <w:tc>
          <w:tcPr>
            <w:tcW w:w="3681" w:type="dxa"/>
            <w:vMerge/>
          </w:tcPr>
          <w:p w14:paraId="096E8CD6" w14:textId="77777777" w:rsidR="008417E9" w:rsidRPr="00681A74" w:rsidRDefault="008417E9" w:rsidP="008411F9">
            <w:pPr>
              <w:ind w:left="360"/>
              <w:jc w:val="both"/>
              <w:rPr>
                <w:rFonts w:ascii="Calibri" w:hAnsi="Calibri" w:cs="Calibri"/>
              </w:rPr>
            </w:pPr>
          </w:p>
        </w:tc>
        <w:tc>
          <w:tcPr>
            <w:tcW w:w="5528" w:type="dxa"/>
          </w:tcPr>
          <w:p w14:paraId="711DA410" w14:textId="77777777" w:rsidR="008417E9" w:rsidRPr="00681A74" w:rsidRDefault="008417E9" w:rsidP="008411F9">
            <w:pPr>
              <w:rPr>
                <w:rFonts w:ascii="Calibri" w:hAnsi="Calibri" w:cs="Calibri"/>
              </w:rPr>
            </w:pPr>
            <w:r w:rsidRPr="00681A74">
              <w:t>Realistic facial e</w:t>
            </w:r>
            <w:bookmarkStart w:id="1" w:name="_GoBack"/>
            <w:bookmarkEnd w:id="1"/>
            <w:r w:rsidRPr="00681A74">
              <w:t>xpressions</w:t>
            </w:r>
          </w:p>
        </w:tc>
        <w:tc>
          <w:tcPr>
            <w:tcW w:w="709" w:type="dxa"/>
          </w:tcPr>
          <w:p w14:paraId="192BEE1B" w14:textId="77777777" w:rsidR="008417E9" w:rsidRPr="00681A74" w:rsidRDefault="008417E9" w:rsidP="008411F9">
            <w:pPr>
              <w:rPr>
                <w:rFonts w:ascii="Calibri" w:hAnsi="Calibri" w:cs="Calibri"/>
              </w:rPr>
            </w:pPr>
          </w:p>
        </w:tc>
      </w:tr>
    </w:tbl>
    <w:p w14:paraId="30310966" w14:textId="77777777" w:rsidR="008417E9" w:rsidRPr="00681A74" w:rsidRDefault="008417E9" w:rsidP="008417E9">
      <w:pPr>
        <w:rPr>
          <w:rFonts w:ascii="Calibri" w:hAnsi="Calibri" w:cs="Calibri"/>
          <w:sz w:val="12"/>
          <w:szCs w:val="12"/>
        </w:rPr>
      </w:pPr>
      <w:r w:rsidRPr="00555E21">
        <w:rPr>
          <w:rFonts w:ascii="Calibri" w:hAnsi="Calibri" w:cs="Calibri"/>
          <w:noProof/>
          <w:lang w:val="en-GB" w:eastAsia="en-GB"/>
        </w:rPr>
        <mc:AlternateContent>
          <mc:Choice Requires="wps">
            <w:drawing>
              <wp:anchor distT="0" distB="0" distL="114300" distR="114300" simplePos="0" relativeHeight="251967488" behindDoc="0" locked="0" layoutInCell="1" allowOverlap="1" wp14:anchorId="7CBBAA8E" wp14:editId="468AF1BC">
                <wp:simplePos x="0" y="0"/>
                <wp:positionH relativeFrom="margin">
                  <wp:posOffset>4730398</wp:posOffset>
                </wp:positionH>
                <wp:positionV relativeFrom="paragraph">
                  <wp:posOffset>-355386</wp:posOffset>
                </wp:positionV>
                <wp:extent cx="1607185" cy="622935"/>
                <wp:effectExtent l="0" t="0" r="12065" b="24765"/>
                <wp:wrapNone/>
                <wp:docPr id="1367282465" name="Rectangle 75"/>
                <wp:cNvGraphicFramePr/>
                <a:graphic xmlns:a="http://schemas.openxmlformats.org/drawingml/2006/main">
                  <a:graphicData uri="http://schemas.microsoft.com/office/word/2010/wordprocessingShape">
                    <wps:wsp>
                      <wps:cNvSpPr/>
                      <wps:spPr>
                        <a:xfrm>
                          <a:off x="0" y="0"/>
                          <a:ext cx="1607185" cy="622935"/>
                        </a:xfrm>
                        <a:prstGeom prst="rect">
                          <a:avLst/>
                        </a:prstGeom>
                      </wps:spPr>
                      <wps:style>
                        <a:lnRef idx="2">
                          <a:schemeClr val="dk1"/>
                        </a:lnRef>
                        <a:fillRef idx="1">
                          <a:schemeClr val="lt1"/>
                        </a:fillRef>
                        <a:effectRef idx="0">
                          <a:schemeClr val="dk1"/>
                        </a:effectRef>
                        <a:fontRef idx="minor">
                          <a:schemeClr val="dk1"/>
                        </a:fontRef>
                      </wps:style>
                      <wps:txbx>
                        <w:txbxContent>
                          <w:p w14:paraId="3D58CE90" w14:textId="77777777" w:rsidR="008417E9" w:rsidRDefault="008417E9" w:rsidP="008417E9">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BBAA8E" id="_x0000_s1123" style="position:absolute;margin-left:372.45pt;margin-top:-28pt;width:126.55pt;height:49.05pt;z-index:251967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" fillcolor="white [3201]" strokecolor="black [3200]" strokeweight="1.5pt">
                <v:textbox>
                  <w:txbxContent>
                    <w:p w14:paraId="3D58CE90" w14:textId="77777777" w:rsidR="008417E9" w:rsidRDefault="008417E9" w:rsidP="008417E9">
                      <w:r>
                        <w:t xml:space="preserve">Due date: </w:t>
                      </w:r>
                    </w:p>
                  </w:txbxContent>
                </v:textbox>
                <w10:wrap anchorx="margin"/>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8512" behindDoc="0" locked="0" layoutInCell="1" allowOverlap="1" wp14:anchorId="5B68A5B7" wp14:editId="58AA5750">
                <wp:simplePos x="0" y="0"/>
                <wp:positionH relativeFrom="column">
                  <wp:posOffset>3445984</wp:posOffset>
                </wp:positionH>
                <wp:positionV relativeFrom="paragraph">
                  <wp:posOffset>-89405</wp:posOffset>
                </wp:positionV>
                <wp:extent cx="830580" cy="716280"/>
                <wp:effectExtent l="0" t="0" r="0" b="7620"/>
                <wp:wrapNone/>
                <wp:docPr id="1735419807" name="Rectangle 76"/>
                <wp:cNvGraphicFramePr/>
                <a:graphic xmlns:a="http://schemas.openxmlformats.org/drawingml/2006/main">
                  <a:graphicData uri="http://schemas.microsoft.com/office/word/2010/wordprocessingShape">
                    <wps:wsp>
                      <wps:cNvSpPr/>
                      <wps:spPr>
                        <a:xfrm>
                          <a:off x="0" y="0"/>
                          <a:ext cx="830580" cy="7162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F9316C" w14:textId="77777777" w:rsidR="008417E9" w:rsidRPr="00586302" w:rsidRDefault="008417E9" w:rsidP="008417E9">
                            <w:pPr>
                              <w:jc w:val="center"/>
                              <w:rPr>
                                <w:sz w:val="36"/>
                                <w:szCs w:val="36"/>
                              </w:rPr>
                            </w:pPr>
                            <w:r>
                              <w:rPr>
                                <w:sz w:val="36"/>
                                <w:szCs w:val="36"/>
                              </w:rPr>
                              <w:t xml:space="preserve">      </w:t>
                            </w:r>
                            <w:r w:rsidRPr="00586302">
                              <w:rPr>
                                <w:sz w:val="36"/>
                                <w:szCs w:val="3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8A5B7" id="_x0000_s1124" style="position:absolute;margin-left:271.35pt;margin-top:-7.05pt;width:65.4pt;height:56.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" filled="f" stroked="f">
                <v:textbox>
                  <w:txbxContent>
                    <w:p w14:paraId="12F9316C" w14:textId="77777777" w:rsidR="008417E9" w:rsidRPr="00586302" w:rsidRDefault="008417E9" w:rsidP="008417E9">
                      <w:pPr>
                        <w:jc w:val="center"/>
                        <w:rPr>
                          <w:sz w:val="36"/>
                          <w:szCs w:val="36"/>
                        </w:rPr>
                      </w:pPr>
                      <w:r>
                        <w:rPr>
                          <w:sz w:val="36"/>
                          <w:szCs w:val="36"/>
                        </w:rPr>
                        <w:t xml:space="preserve">      </w:t>
                      </w:r>
                      <w:r w:rsidRPr="00586302">
                        <w:rPr>
                          <w:sz w:val="36"/>
                          <w:szCs w:val="36"/>
                        </w:rPr>
                        <w:t>/10</w:t>
                      </w:r>
                    </w:p>
                  </w:txbxContent>
                </v:textbox>
              </v:rect>
            </w:pict>
          </mc:Fallback>
        </mc:AlternateContent>
      </w:r>
    </w:p>
    <w:p w14:paraId="64426D70" w14:textId="77777777" w:rsidR="008417E9" w:rsidRPr="00555E21" w:rsidRDefault="008417E9" w:rsidP="008417E9">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73632" behindDoc="0" locked="0" layoutInCell="1" allowOverlap="1" wp14:anchorId="19E47F3E" wp14:editId="6DF22591">
                <wp:simplePos x="0" y="0"/>
                <wp:positionH relativeFrom="margin">
                  <wp:posOffset>-275422</wp:posOffset>
                </wp:positionH>
                <wp:positionV relativeFrom="paragraph">
                  <wp:posOffset>7005940</wp:posOffset>
                </wp:positionV>
                <wp:extent cx="1542197" cy="438150"/>
                <wp:effectExtent l="0" t="0" r="20320" b="19050"/>
                <wp:wrapNone/>
                <wp:docPr id="341721400" name="Text Box 341721400"/>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chemeClr val="lt1"/>
                        </a:solidFill>
                        <a:ln w="6350">
                          <a:solidFill>
                            <a:prstClr val="black"/>
                          </a:solidFill>
                        </a:ln>
                      </wps:spPr>
                      <wps:txbx>
                        <w:txbxContent>
                          <w:p w14:paraId="7CE9BE2B" w14:textId="77777777" w:rsidR="008417E9" w:rsidRPr="00404745" w:rsidRDefault="008417E9" w:rsidP="008417E9">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E47F3E" id="Text Box 341721400" o:spid="_x0000_s1125" type="#_x0000_t202" style="position:absolute;margin-left:-21.7pt;margin-top:551.65pt;width:121.45pt;height:34.5pt;z-index:2519736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" fillcolor="white [3201]" strokeweight=".5pt">
                <v:textbox>
                  <w:txbxContent>
                    <w:p w14:paraId="7CE9BE2B" w14:textId="77777777" w:rsidR="008417E9" w:rsidRPr="00404745" w:rsidRDefault="008417E9" w:rsidP="008417E9">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6464" behindDoc="0" locked="0" layoutInCell="1" allowOverlap="1" wp14:anchorId="7D9826C8" wp14:editId="5114B147">
                <wp:simplePos x="0" y="0"/>
                <wp:positionH relativeFrom="margin">
                  <wp:align>center</wp:align>
                </wp:positionH>
                <wp:positionV relativeFrom="page">
                  <wp:posOffset>552681</wp:posOffset>
                </wp:positionV>
                <wp:extent cx="6747510" cy="1190625"/>
                <wp:effectExtent l="0" t="0" r="15240" b="28575"/>
                <wp:wrapSquare wrapText="bothSides"/>
                <wp:docPr id="17345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E3171D5" w14:textId="0A9F0B15" w:rsidR="008417E9" w:rsidRDefault="008417E9" w:rsidP="008417E9">
                            <w:r>
                              <w:t xml:space="preserve">Task </w:t>
                            </w:r>
                            <w:r>
                              <w:t>six</w:t>
                            </w:r>
                            <w:r>
                              <w:t xml:space="preserve"> - Commedia Dell’arte Quiz: </w:t>
                            </w:r>
                          </w:p>
                          <w:p w14:paraId="39E8B5BF" w14:textId="77777777" w:rsidR="008417E9" w:rsidRDefault="008417E9"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D9826C8" id="_x0000_s1126" type="#_x0000_t202" style="position:absolute;margin-left:0;margin-top:43.5pt;width:531.3pt;height:93.75pt;z-index:2519664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" fillcolor="white [3201]" strokecolor="black [3200]" strokeweight="1.5pt">
                <v:textbox>
                  <w:txbxContent>
                    <w:p w14:paraId="2E3171D5" w14:textId="0A9F0B15" w:rsidR="008417E9" w:rsidRDefault="008417E9" w:rsidP="008417E9">
                      <w:r>
                        <w:t xml:space="preserve">Task </w:t>
                      </w:r>
                      <w:r>
                        <w:t>six</w:t>
                      </w:r>
                      <w:r>
                        <w:t xml:space="preserve"> - Commedia Dell’arte Quiz: </w:t>
                      </w:r>
                    </w:p>
                    <w:p w14:paraId="39E8B5BF" w14:textId="77777777" w:rsidR="008417E9" w:rsidRDefault="008417E9"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636D444B" w14:textId="77777777" w:rsidR="008417E9" w:rsidRPr="00555E21" w:rsidRDefault="008417E9" w:rsidP="008417E9">
      <w:pPr>
        <w:rPr>
          <w:rFonts w:ascii="Calibri" w:hAnsi="Calibri" w:cs="Calibri"/>
        </w:rPr>
      </w:pPr>
    </w:p>
    <w:p w14:paraId="73C6B7E9" w14:textId="77777777" w:rsidR="008417E9" w:rsidRPr="00555E21" w:rsidRDefault="008417E9" w:rsidP="00F56D72">
      <w:pPr>
        <w:rPr>
          <w:rFonts w:ascii="Calibri" w:hAnsi="Calibri" w:cs="Calibri"/>
        </w:rPr>
      </w:pPr>
    </w:p>
    <w:sectPr w:rsidR="008417E9" w:rsidRPr="00555E21" w:rsidSect="00F56D72">
      <w:footerReference w:type="default" r:id="rId1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D4AB" w14:textId="77777777" w:rsidR="007F5DB3" w:rsidRDefault="007F5DB3" w:rsidP="00F56D72">
      <w:pPr>
        <w:spacing w:after="0" w:line="240" w:lineRule="auto"/>
      </w:pPr>
      <w:r>
        <w:separator/>
      </w:r>
    </w:p>
  </w:endnote>
  <w:endnote w:type="continuationSeparator" w:id="0">
    <w:p w14:paraId="007AED83" w14:textId="77777777" w:rsidR="007F5DB3" w:rsidRDefault="007F5DB3" w:rsidP="00F5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331111152"/>
      <w:docPartObj>
        <w:docPartGallery w:val="Page Numbers (Bottom of Page)"/>
        <w:docPartUnique/>
      </w:docPartObj>
    </w:sdtPr>
    <w:sdtEndPr>
      <w:rPr>
        <w:noProof/>
      </w:rPr>
    </w:sdtEndPr>
    <w:sdtContent>
      <w:p w14:paraId="73B7B1A7" w14:textId="71635E85" w:rsidR="007F5DB3" w:rsidRPr="000B7E39" w:rsidRDefault="007F5DB3">
        <w:pPr>
          <w:pStyle w:val="Footer"/>
          <w:jc w:val="center"/>
          <w:rPr>
            <w:sz w:val="28"/>
            <w:szCs w:val="28"/>
          </w:rPr>
        </w:pPr>
        <w:r w:rsidRPr="000B7E39">
          <w:rPr>
            <w:sz w:val="28"/>
            <w:szCs w:val="28"/>
          </w:rPr>
          <w:fldChar w:fldCharType="begin"/>
        </w:r>
        <w:r w:rsidRPr="000B7E39">
          <w:rPr>
            <w:sz w:val="28"/>
            <w:szCs w:val="28"/>
          </w:rPr>
          <w:instrText xml:space="preserve"> PAGE   \* MERGEFORMAT </w:instrText>
        </w:r>
        <w:r w:rsidRPr="000B7E39">
          <w:rPr>
            <w:sz w:val="28"/>
            <w:szCs w:val="28"/>
          </w:rPr>
          <w:fldChar w:fldCharType="separate"/>
        </w:r>
        <w:r w:rsidR="008417E9">
          <w:rPr>
            <w:noProof/>
            <w:sz w:val="28"/>
            <w:szCs w:val="28"/>
          </w:rPr>
          <w:t>32</w:t>
        </w:r>
        <w:r w:rsidRPr="000B7E39">
          <w:rPr>
            <w:noProof/>
            <w:sz w:val="28"/>
            <w:szCs w:val="28"/>
          </w:rPr>
          <w:fldChar w:fldCharType="end"/>
        </w:r>
      </w:p>
    </w:sdtContent>
  </w:sdt>
  <w:p w14:paraId="4F6A3AD4" w14:textId="77777777" w:rsidR="007F5DB3" w:rsidRPr="000B7E39" w:rsidRDefault="007F5DB3">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6BBFB" w14:textId="77777777" w:rsidR="007F5DB3" w:rsidRDefault="007F5DB3" w:rsidP="00F56D72">
      <w:pPr>
        <w:spacing w:after="0" w:line="240" w:lineRule="auto"/>
      </w:pPr>
      <w:r>
        <w:separator/>
      </w:r>
    </w:p>
  </w:footnote>
  <w:footnote w:type="continuationSeparator" w:id="0">
    <w:p w14:paraId="35BFFEDE" w14:textId="77777777" w:rsidR="007F5DB3" w:rsidRDefault="007F5DB3" w:rsidP="00F5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4186"/>
    <w:multiLevelType w:val="multilevel"/>
    <w:tmpl w:val="FF50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D5680"/>
    <w:multiLevelType w:val="multilevel"/>
    <w:tmpl w:val="7F64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C639E"/>
    <w:multiLevelType w:val="multilevel"/>
    <w:tmpl w:val="028E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647535"/>
    <w:multiLevelType w:val="multilevel"/>
    <w:tmpl w:val="8C64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57B10"/>
    <w:multiLevelType w:val="multilevel"/>
    <w:tmpl w:val="B838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AE54AE"/>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FAE1030"/>
    <w:multiLevelType w:val="multilevel"/>
    <w:tmpl w:val="5F46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37F1A"/>
    <w:multiLevelType w:val="multilevel"/>
    <w:tmpl w:val="A976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D05314"/>
    <w:multiLevelType w:val="multilevel"/>
    <w:tmpl w:val="E102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380934"/>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9C7368"/>
    <w:multiLevelType w:val="multilevel"/>
    <w:tmpl w:val="772E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A3E07"/>
    <w:multiLevelType w:val="multilevel"/>
    <w:tmpl w:val="9FCE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3D5ACC"/>
    <w:multiLevelType w:val="multilevel"/>
    <w:tmpl w:val="2E40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FF7C96"/>
    <w:multiLevelType w:val="multilevel"/>
    <w:tmpl w:val="A212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364143"/>
    <w:multiLevelType w:val="multilevel"/>
    <w:tmpl w:val="C23E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A453B0"/>
    <w:multiLevelType w:val="multilevel"/>
    <w:tmpl w:val="884A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EF613D"/>
    <w:multiLevelType w:val="multilevel"/>
    <w:tmpl w:val="56CE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1C3CB3"/>
    <w:multiLevelType w:val="multilevel"/>
    <w:tmpl w:val="9C2E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6E7E06"/>
    <w:multiLevelType w:val="hybridMultilevel"/>
    <w:tmpl w:val="1C263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6E26B7"/>
    <w:multiLevelType w:val="hybridMultilevel"/>
    <w:tmpl w:val="E1CA82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FFF6464"/>
    <w:multiLevelType w:val="multilevel"/>
    <w:tmpl w:val="40F4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E82789"/>
    <w:multiLevelType w:val="multilevel"/>
    <w:tmpl w:val="DC42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4D6E2B"/>
    <w:multiLevelType w:val="multilevel"/>
    <w:tmpl w:val="93EA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ED274E"/>
    <w:multiLevelType w:val="hybridMultilevel"/>
    <w:tmpl w:val="BB985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4F5570"/>
    <w:multiLevelType w:val="multilevel"/>
    <w:tmpl w:val="E7F2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2B12F9"/>
    <w:multiLevelType w:val="multilevel"/>
    <w:tmpl w:val="0164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CE3DFD"/>
    <w:multiLevelType w:val="hybridMultilevel"/>
    <w:tmpl w:val="FA682DE2"/>
    <w:lvl w:ilvl="0" w:tplc="5AA02F6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862787"/>
    <w:multiLevelType w:val="multilevel"/>
    <w:tmpl w:val="3DB6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83D6201"/>
    <w:multiLevelType w:val="multilevel"/>
    <w:tmpl w:val="F20E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922552"/>
    <w:multiLevelType w:val="hybridMultilevel"/>
    <w:tmpl w:val="F4B0A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A360725"/>
    <w:multiLevelType w:val="multilevel"/>
    <w:tmpl w:val="879A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2463C0"/>
    <w:multiLevelType w:val="multilevel"/>
    <w:tmpl w:val="3150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B774CA"/>
    <w:multiLevelType w:val="multilevel"/>
    <w:tmpl w:val="6468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FD17A1"/>
    <w:multiLevelType w:val="multilevel"/>
    <w:tmpl w:val="7710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C4D23F4"/>
    <w:multiLevelType w:val="multilevel"/>
    <w:tmpl w:val="1738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40572D"/>
    <w:multiLevelType w:val="multilevel"/>
    <w:tmpl w:val="399A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DD59CB"/>
    <w:multiLevelType w:val="multilevel"/>
    <w:tmpl w:val="261C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2E0079"/>
    <w:multiLevelType w:val="multilevel"/>
    <w:tmpl w:val="C6D8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95260D"/>
    <w:multiLevelType w:val="multilevel"/>
    <w:tmpl w:val="D48A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676718D"/>
    <w:multiLevelType w:val="multilevel"/>
    <w:tmpl w:val="0256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664826"/>
    <w:multiLevelType w:val="multilevel"/>
    <w:tmpl w:val="35D4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77335DC"/>
    <w:multiLevelType w:val="multilevel"/>
    <w:tmpl w:val="011E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B0130F1"/>
    <w:multiLevelType w:val="multilevel"/>
    <w:tmpl w:val="8760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B443D8A"/>
    <w:multiLevelType w:val="multilevel"/>
    <w:tmpl w:val="5522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AB7EFD"/>
    <w:multiLevelType w:val="multilevel"/>
    <w:tmpl w:val="EF30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D58707F"/>
    <w:multiLevelType w:val="multilevel"/>
    <w:tmpl w:val="F708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EA54488"/>
    <w:multiLevelType w:val="multilevel"/>
    <w:tmpl w:val="B602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AD55DF"/>
    <w:multiLevelType w:val="multilevel"/>
    <w:tmpl w:val="2754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FE970F1"/>
    <w:multiLevelType w:val="multilevel"/>
    <w:tmpl w:val="3FD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FEA077F"/>
    <w:multiLevelType w:val="hybridMultilevel"/>
    <w:tmpl w:val="F80EC996"/>
    <w:lvl w:ilvl="0" w:tplc="FD2E96A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0"/>
  </w:num>
  <w:num w:numId="2">
    <w:abstractNumId w:val="13"/>
  </w:num>
  <w:num w:numId="3">
    <w:abstractNumId w:val="3"/>
  </w:num>
  <w:num w:numId="4">
    <w:abstractNumId w:val="38"/>
  </w:num>
  <w:num w:numId="5">
    <w:abstractNumId w:val="30"/>
  </w:num>
  <w:num w:numId="6">
    <w:abstractNumId w:val="48"/>
  </w:num>
  <w:num w:numId="7">
    <w:abstractNumId w:val="36"/>
  </w:num>
  <w:num w:numId="8">
    <w:abstractNumId w:val="14"/>
  </w:num>
  <w:num w:numId="9">
    <w:abstractNumId w:val="26"/>
  </w:num>
  <w:num w:numId="10">
    <w:abstractNumId w:val="39"/>
  </w:num>
  <w:num w:numId="11">
    <w:abstractNumId w:val="43"/>
  </w:num>
  <w:num w:numId="12">
    <w:abstractNumId w:val="21"/>
  </w:num>
  <w:num w:numId="13">
    <w:abstractNumId w:val="46"/>
  </w:num>
  <w:num w:numId="14">
    <w:abstractNumId w:val="31"/>
  </w:num>
  <w:num w:numId="15">
    <w:abstractNumId w:val="16"/>
  </w:num>
  <w:num w:numId="16">
    <w:abstractNumId w:val="15"/>
  </w:num>
  <w:num w:numId="17">
    <w:abstractNumId w:val="37"/>
  </w:num>
  <w:num w:numId="18">
    <w:abstractNumId w:val="45"/>
  </w:num>
  <w:num w:numId="19">
    <w:abstractNumId w:val="1"/>
  </w:num>
  <w:num w:numId="20">
    <w:abstractNumId w:val="4"/>
  </w:num>
  <w:num w:numId="21">
    <w:abstractNumId w:val="24"/>
  </w:num>
  <w:num w:numId="22">
    <w:abstractNumId w:val="41"/>
  </w:num>
  <w:num w:numId="23">
    <w:abstractNumId w:val="22"/>
  </w:num>
  <w:num w:numId="24">
    <w:abstractNumId w:val="33"/>
  </w:num>
  <w:num w:numId="25">
    <w:abstractNumId w:val="44"/>
  </w:num>
  <w:num w:numId="26">
    <w:abstractNumId w:val="42"/>
  </w:num>
  <w:num w:numId="27">
    <w:abstractNumId w:val="32"/>
  </w:num>
  <w:num w:numId="28">
    <w:abstractNumId w:val="34"/>
  </w:num>
  <w:num w:numId="29">
    <w:abstractNumId w:val="28"/>
  </w:num>
  <w:num w:numId="30">
    <w:abstractNumId w:val="0"/>
  </w:num>
  <w:num w:numId="31">
    <w:abstractNumId w:val="7"/>
  </w:num>
  <w:num w:numId="32">
    <w:abstractNumId w:val="2"/>
  </w:num>
  <w:num w:numId="33">
    <w:abstractNumId w:val="35"/>
  </w:num>
  <w:num w:numId="34">
    <w:abstractNumId w:val="17"/>
  </w:num>
  <w:num w:numId="35">
    <w:abstractNumId w:val="20"/>
  </w:num>
  <w:num w:numId="36">
    <w:abstractNumId w:val="12"/>
  </w:num>
  <w:num w:numId="37">
    <w:abstractNumId w:val="47"/>
  </w:num>
  <w:num w:numId="38">
    <w:abstractNumId w:val="23"/>
  </w:num>
  <w:num w:numId="39">
    <w:abstractNumId w:val="49"/>
  </w:num>
  <w:num w:numId="40">
    <w:abstractNumId w:val="8"/>
  </w:num>
  <w:num w:numId="41">
    <w:abstractNumId w:val="25"/>
  </w:num>
  <w:num w:numId="42">
    <w:abstractNumId w:val="11"/>
  </w:num>
  <w:num w:numId="43">
    <w:abstractNumId w:val="27"/>
  </w:num>
  <w:num w:numId="44">
    <w:abstractNumId w:val="18"/>
  </w:num>
  <w:num w:numId="45">
    <w:abstractNumId w:val="19"/>
  </w:num>
  <w:num w:numId="46">
    <w:abstractNumId w:val="29"/>
  </w:num>
  <w:num w:numId="47">
    <w:abstractNumId w:val="9"/>
  </w:num>
  <w:num w:numId="48">
    <w:abstractNumId w:val="5"/>
  </w:num>
  <w:num w:numId="49">
    <w:abstractNumId w:val="6"/>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D72"/>
    <w:rsid w:val="00005735"/>
    <w:rsid w:val="0002234D"/>
    <w:rsid w:val="00025348"/>
    <w:rsid w:val="00027738"/>
    <w:rsid w:val="00044E4B"/>
    <w:rsid w:val="0006322B"/>
    <w:rsid w:val="00063382"/>
    <w:rsid w:val="00090028"/>
    <w:rsid w:val="000B26A7"/>
    <w:rsid w:val="000B7E39"/>
    <w:rsid w:val="000C1C05"/>
    <w:rsid w:val="000C6E32"/>
    <w:rsid w:val="000C7481"/>
    <w:rsid w:val="000F2E2A"/>
    <w:rsid w:val="000F3575"/>
    <w:rsid w:val="001005B8"/>
    <w:rsid w:val="00100AD7"/>
    <w:rsid w:val="00110D47"/>
    <w:rsid w:val="00141CFF"/>
    <w:rsid w:val="00153450"/>
    <w:rsid w:val="00193712"/>
    <w:rsid w:val="00194B29"/>
    <w:rsid w:val="001A6DCC"/>
    <w:rsid w:val="001C4271"/>
    <w:rsid w:val="001D1937"/>
    <w:rsid w:val="001E32B2"/>
    <w:rsid w:val="001F27D0"/>
    <w:rsid w:val="002049B6"/>
    <w:rsid w:val="0021398D"/>
    <w:rsid w:val="002557ED"/>
    <w:rsid w:val="00255805"/>
    <w:rsid w:val="00260146"/>
    <w:rsid w:val="00271B84"/>
    <w:rsid w:val="002875A8"/>
    <w:rsid w:val="002914DF"/>
    <w:rsid w:val="002A3F7D"/>
    <w:rsid w:val="002A6566"/>
    <w:rsid w:val="002B108C"/>
    <w:rsid w:val="003370C6"/>
    <w:rsid w:val="003721F4"/>
    <w:rsid w:val="00381EDE"/>
    <w:rsid w:val="00386636"/>
    <w:rsid w:val="00392136"/>
    <w:rsid w:val="003B1C47"/>
    <w:rsid w:val="003C6322"/>
    <w:rsid w:val="003D287C"/>
    <w:rsid w:val="003F35B8"/>
    <w:rsid w:val="00415EBC"/>
    <w:rsid w:val="004225F7"/>
    <w:rsid w:val="004A4B5F"/>
    <w:rsid w:val="004C0F5C"/>
    <w:rsid w:val="004C11BD"/>
    <w:rsid w:val="004C27E1"/>
    <w:rsid w:val="004C4DB0"/>
    <w:rsid w:val="004D0263"/>
    <w:rsid w:val="004D43A3"/>
    <w:rsid w:val="004E5380"/>
    <w:rsid w:val="00514B50"/>
    <w:rsid w:val="00522B55"/>
    <w:rsid w:val="005545F3"/>
    <w:rsid w:val="00555E21"/>
    <w:rsid w:val="0057452B"/>
    <w:rsid w:val="00575BD1"/>
    <w:rsid w:val="00583A63"/>
    <w:rsid w:val="00586302"/>
    <w:rsid w:val="00592984"/>
    <w:rsid w:val="00594D4A"/>
    <w:rsid w:val="005C6B12"/>
    <w:rsid w:val="006118E4"/>
    <w:rsid w:val="006643FE"/>
    <w:rsid w:val="006678CF"/>
    <w:rsid w:val="00681A74"/>
    <w:rsid w:val="006A2E6D"/>
    <w:rsid w:val="006B788D"/>
    <w:rsid w:val="006E06FC"/>
    <w:rsid w:val="00727C73"/>
    <w:rsid w:val="00730393"/>
    <w:rsid w:val="00731FAE"/>
    <w:rsid w:val="007615DE"/>
    <w:rsid w:val="00775272"/>
    <w:rsid w:val="007A591A"/>
    <w:rsid w:val="007B0B05"/>
    <w:rsid w:val="007B3629"/>
    <w:rsid w:val="007C210C"/>
    <w:rsid w:val="007D4C53"/>
    <w:rsid w:val="007E56CD"/>
    <w:rsid w:val="007F5DB3"/>
    <w:rsid w:val="00807670"/>
    <w:rsid w:val="00813AAE"/>
    <w:rsid w:val="008417E9"/>
    <w:rsid w:val="00857B4C"/>
    <w:rsid w:val="00881757"/>
    <w:rsid w:val="008A6D77"/>
    <w:rsid w:val="008C043A"/>
    <w:rsid w:val="008E04E5"/>
    <w:rsid w:val="008E2B76"/>
    <w:rsid w:val="008E7704"/>
    <w:rsid w:val="00901D08"/>
    <w:rsid w:val="0091267A"/>
    <w:rsid w:val="00913ADE"/>
    <w:rsid w:val="00927832"/>
    <w:rsid w:val="00963C2D"/>
    <w:rsid w:val="009A5A65"/>
    <w:rsid w:val="009F5AE2"/>
    <w:rsid w:val="00A01591"/>
    <w:rsid w:val="00A21B98"/>
    <w:rsid w:val="00A76BC9"/>
    <w:rsid w:val="00A819FF"/>
    <w:rsid w:val="00A82F3B"/>
    <w:rsid w:val="00A86170"/>
    <w:rsid w:val="00A97AA6"/>
    <w:rsid w:val="00AC7487"/>
    <w:rsid w:val="00AF4BBF"/>
    <w:rsid w:val="00B4593D"/>
    <w:rsid w:val="00B46D82"/>
    <w:rsid w:val="00B52CD4"/>
    <w:rsid w:val="00B54340"/>
    <w:rsid w:val="00B75846"/>
    <w:rsid w:val="00B77297"/>
    <w:rsid w:val="00BB3817"/>
    <w:rsid w:val="00BE7589"/>
    <w:rsid w:val="00BE75ED"/>
    <w:rsid w:val="00C117C5"/>
    <w:rsid w:val="00C119C5"/>
    <w:rsid w:val="00C369CF"/>
    <w:rsid w:val="00C571D4"/>
    <w:rsid w:val="00C867FB"/>
    <w:rsid w:val="00CB1563"/>
    <w:rsid w:val="00CB7558"/>
    <w:rsid w:val="00CC4C8F"/>
    <w:rsid w:val="00D058DC"/>
    <w:rsid w:val="00D8035A"/>
    <w:rsid w:val="00D812A8"/>
    <w:rsid w:val="00D82A06"/>
    <w:rsid w:val="00DD5F9E"/>
    <w:rsid w:val="00DF200F"/>
    <w:rsid w:val="00E0090D"/>
    <w:rsid w:val="00E00A6E"/>
    <w:rsid w:val="00E0487C"/>
    <w:rsid w:val="00E410B2"/>
    <w:rsid w:val="00E469C2"/>
    <w:rsid w:val="00EA7029"/>
    <w:rsid w:val="00EF41EC"/>
    <w:rsid w:val="00F1651E"/>
    <w:rsid w:val="00F225AB"/>
    <w:rsid w:val="00F5238A"/>
    <w:rsid w:val="00F56D72"/>
    <w:rsid w:val="00F67D62"/>
    <w:rsid w:val="00F70D0A"/>
    <w:rsid w:val="00F742E8"/>
    <w:rsid w:val="00FD1817"/>
    <w:rsid w:val="00FE4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E37A"/>
  <w15:chartTrackingRefBased/>
  <w15:docId w15:val="{A14556E5-FFD4-4BAD-9385-5F694C7B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D72"/>
    <w:rPr>
      <w:rFonts w:eastAsiaTheme="majorEastAsia" w:cstheme="majorBidi"/>
      <w:color w:val="272727" w:themeColor="text1" w:themeTint="D8"/>
    </w:rPr>
  </w:style>
  <w:style w:type="paragraph" w:styleId="Title">
    <w:name w:val="Title"/>
    <w:basedOn w:val="Normal"/>
    <w:next w:val="Normal"/>
    <w:link w:val="TitleChar"/>
    <w:uiPriority w:val="10"/>
    <w:qFormat/>
    <w:rsid w:val="00F5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D72"/>
    <w:pPr>
      <w:spacing w:before="160"/>
      <w:jc w:val="center"/>
    </w:pPr>
    <w:rPr>
      <w:i/>
      <w:iCs/>
      <w:color w:val="404040" w:themeColor="text1" w:themeTint="BF"/>
    </w:rPr>
  </w:style>
  <w:style w:type="character" w:customStyle="1" w:styleId="QuoteChar">
    <w:name w:val="Quote Char"/>
    <w:basedOn w:val="DefaultParagraphFont"/>
    <w:link w:val="Quote"/>
    <w:uiPriority w:val="29"/>
    <w:rsid w:val="00F56D72"/>
    <w:rPr>
      <w:i/>
      <w:iCs/>
      <w:color w:val="404040" w:themeColor="text1" w:themeTint="BF"/>
    </w:rPr>
  </w:style>
  <w:style w:type="paragraph" w:styleId="ListParagraph">
    <w:name w:val="List Paragraph"/>
    <w:basedOn w:val="Normal"/>
    <w:uiPriority w:val="34"/>
    <w:qFormat/>
    <w:rsid w:val="00F56D72"/>
    <w:pPr>
      <w:ind w:left="720"/>
      <w:contextualSpacing/>
    </w:pPr>
  </w:style>
  <w:style w:type="character" w:styleId="IntenseEmphasis">
    <w:name w:val="Intense Emphasis"/>
    <w:basedOn w:val="DefaultParagraphFont"/>
    <w:uiPriority w:val="21"/>
    <w:qFormat/>
    <w:rsid w:val="00F56D72"/>
    <w:rPr>
      <w:i/>
      <w:iCs/>
      <w:color w:val="0F4761" w:themeColor="accent1" w:themeShade="BF"/>
    </w:rPr>
  </w:style>
  <w:style w:type="paragraph" w:styleId="IntenseQuote">
    <w:name w:val="Intense Quote"/>
    <w:basedOn w:val="Normal"/>
    <w:next w:val="Normal"/>
    <w:link w:val="IntenseQuoteChar"/>
    <w:uiPriority w:val="30"/>
    <w:qFormat/>
    <w:rsid w:val="00F5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D72"/>
    <w:rPr>
      <w:i/>
      <w:iCs/>
      <w:color w:val="0F4761" w:themeColor="accent1" w:themeShade="BF"/>
    </w:rPr>
  </w:style>
  <w:style w:type="character" w:styleId="IntenseReference">
    <w:name w:val="Intense Reference"/>
    <w:basedOn w:val="DefaultParagraphFont"/>
    <w:uiPriority w:val="32"/>
    <w:qFormat/>
    <w:rsid w:val="00F56D72"/>
    <w:rPr>
      <w:b/>
      <w:bCs/>
      <w:smallCaps/>
      <w:color w:val="0F4761" w:themeColor="accent1" w:themeShade="BF"/>
      <w:spacing w:val="5"/>
    </w:rPr>
  </w:style>
  <w:style w:type="paragraph" w:styleId="Header">
    <w:name w:val="header"/>
    <w:basedOn w:val="Normal"/>
    <w:link w:val="HeaderChar"/>
    <w:uiPriority w:val="99"/>
    <w:unhideWhenUsed/>
    <w:rsid w:val="00F56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D72"/>
  </w:style>
  <w:style w:type="paragraph" w:styleId="Footer">
    <w:name w:val="footer"/>
    <w:basedOn w:val="Normal"/>
    <w:link w:val="FooterChar"/>
    <w:uiPriority w:val="99"/>
    <w:unhideWhenUsed/>
    <w:rsid w:val="00F56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D72"/>
  </w:style>
  <w:style w:type="table" w:styleId="TableGrid">
    <w:name w:val="Table Grid"/>
    <w:basedOn w:val="TableNormal"/>
    <w:uiPriority w:val="39"/>
    <w:rsid w:val="00E00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D0263"/>
  </w:style>
  <w:style w:type="character" w:customStyle="1" w:styleId="eop">
    <w:name w:val="eop"/>
    <w:basedOn w:val="DefaultParagraphFont"/>
    <w:rsid w:val="004D0263"/>
  </w:style>
  <w:style w:type="paragraph" w:customStyle="1" w:styleId="paragraph">
    <w:name w:val="paragraph"/>
    <w:basedOn w:val="Normal"/>
    <w:rsid w:val="004D026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text-format-content">
    <w:name w:val="text-format-content"/>
    <w:basedOn w:val="DefaultParagraphFont"/>
    <w:rsid w:val="00F67D62"/>
  </w:style>
  <w:style w:type="character" w:styleId="Hyperlink">
    <w:name w:val="Hyperlink"/>
    <w:basedOn w:val="DefaultParagraphFont"/>
    <w:uiPriority w:val="99"/>
    <w:unhideWhenUsed/>
    <w:rsid w:val="00CB7558"/>
    <w:rPr>
      <w:color w:val="467886" w:themeColor="hyperlink"/>
      <w:u w:val="single"/>
    </w:rPr>
  </w:style>
  <w:style w:type="character" w:customStyle="1" w:styleId="UnresolvedMention1">
    <w:name w:val="Unresolved Mention1"/>
    <w:basedOn w:val="DefaultParagraphFont"/>
    <w:uiPriority w:val="99"/>
    <w:semiHidden/>
    <w:unhideWhenUsed/>
    <w:rsid w:val="00CB7558"/>
    <w:rPr>
      <w:color w:val="605E5C"/>
      <w:shd w:val="clear" w:color="auto" w:fill="E1DFDD"/>
    </w:rPr>
  </w:style>
  <w:style w:type="character" w:customStyle="1" w:styleId="UnresolvedMention">
    <w:name w:val="Unresolved Mention"/>
    <w:basedOn w:val="DefaultParagraphFont"/>
    <w:uiPriority w:val="99"/>
    <w:semiHidden/>
    <w:unhideWhenUsed/>
    <w:rsid w:val="00194B29"/>
    <w:rPr>
      <w:color w:val="605E5C"/>
      <w:shd w:val="clear" w:color="auto" w:fill="E1DFDD"/>
    </w:rPr>
  </w:style>
  <w:style w:type="character" w:styleId="Strong">
    <w:name w:val="Strong"/>
    <w:basedOn w:val="DefaultParagraphFont"/>
    <w:uiPriority w:val="22"/>
    <w:qFormat/>
    <w:rsid w:val="00BE7589"/>
    <w:rPr>
      <w:b/>
      <w:bCs/>
    </w:rPr>
  </w:style>
  <w:style w:type="character" w:styleId="Emphasis">
    <w:name w:val="Emphasis"/>
    <w:basedOn w:val="DefaultParagraphFont"/>
    <w:uiPriority w:val="20"/>
    <w:qFormat/>
    <w:rsid w:val="00BE7589"/>
    <w:rPr>
      <w:i/>
      <w:iCs/>
    </w:rPr>
  </w:style>
  <w:style w:type="paragraph" w:styleId="NormalWeb">
    <w:name w:val="Normal (Web)"/>
    <w:basedOn w:val="Normal"/>
    <w:uiPriority w:val="99"/>
    <w:semiHidden/>
    <w:unhideWhenUsed/>
    <w:rsid w:val="002875A8"/>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131">
      <w:bodyDiv w:val="1"/>
      <w:marLeft w:val="0"/>
      <w:marRight w:val="0"/>
      <w:marTop w:val="0"/>
      <w:marBottom w:val="0"/>
      <w:divBdr>
        <w:top w:val="none" w:sz="0" w:space="0" w:color="auto"/>
        <w:left w:val="none" w:sz="0" w:space="0" w:color="auto"/>
        <w:bottom w:val="none" w:sz="0" w:space="0" w:color="auto"/>
        <w:right w:val="none" w:sz="0" w:space="0" w:color="auto"/>
      </w:divBdr>
      <w:divsChild>
        <w:div w:id="1750736773">
          <w:marLeft w:val="0"/>
          <w:marRight w:val="0"/>
          <w:marTop w:val="0"/>
          <w:marBottom w:val="0"/>
          <w:divBdr>
            <w:top w:val="none" w:sz="0" w:space="0" w:color="auto"/>
            <w:left w:val="none" w:sz="0" w:space="0" w:color="auto"/>
            <w:bottom w:val="none" w:sz="0" w:space="0" w:color="auto"/>
            <w:right w:val="none" w:sz="0" w:space="0" w:color="auto"/>
          </w:divBdr>
        </w:div>
        <w:div w:id="1424255905">
          <w:marLeft w:val="0"/>
          <w:marRight w:val="0"/>
          <w:marTop w:val="0"/>
          <w:marBottom w:val="0"/>
          <w:divBdr>
            <w:top w:val="none" w:sz="0" w:space="0" w:color="auto"/>
            <w:left w:val="none" w:sz="0" w:space="0" w:color="auto"/>
            <w:bottom w:val="none" w:sz="0" w:space="0" w:color="auto"/>
            <w:right w:val="none" w:sz="0" w:space="0" w:color="auto"/>
          </w:divBdr>
        </w:div>
        <w:div w:id="347215440">
          <w:marLeft w:val="0"/>
          <w:marRight w:val="0"/>
          <w:marTop w:val="0"/>
          <w:marBottom w:val="0"/>
          <w:divBdr>
            <w:top w:val="none" w:sz="0" w:space="0" w:color="auto"/>
            <w:left w:val="none" w:sz="0" w:space="0" w:color="auto"/>
            <w:bottom w:val="none" w:sz="0" w:space="0" w:color="auto"/>
            <w:right w:val="none" w:sz="0" w:space="0" w:color="auto"/>
          </w:divBdr>
        </w:div>
        <w:div w:id="274872127">
          <w:marLeft w:val="0"/>
          <w:marRight w:val="0"/>
          <w:marTop w:val="0"/>
          <w:marBottom w:val="0"/>
          <w:divBdr>
            <w:top w:val="none" w:sz="0" w:space="0" w:color="auto"/>
            <w:left w:val="none" w:sz="0" w:space="0" w:color="auto"/>
            <w:bottom w:val="none" w:sz="0" w:space="0" w:color="auto"/>
            <w:right w:val="none" w:sz="0" w:space="0" w:color="auto"/>
          </w:divBdr>
        </w:div>
        <w:div w:id="1933393496">
          <w:marLeft w:val="0"/>
          <w:marRight w:val="0"/>
          <w:marTop w:val="0"/>
          <w:marBottom w:val="0"/>
          <w:divBdr>
            <w:top w:val="none" w:sz="0" w:space="0" w:color="auto"/>
            <w:left w:val="none" w:sz="0" w:space="0" w:color="auto"/>
            <w:bottom w:val="none" w:sz="0" w:space="0" w:color="auto"/>
            <w:right w:val="none" w:sz="0" w:space="0" w:color="auto"/>
          </w:divBdr>
        </w:div>
        <w:div w:id="1460143939">
          <w:marLeft w:val="0"/>
          <w:marRight w:val="0"/>
          <w:marTop w:val="0"/>
          <w:marBottom w:val="0"/>
          <w:divBdr>
            <w:top w:val="none" w:sz="0" w:space="0" w:color="auto"/>
            <w:left w:val="none" w:sz="0" w:space="0" w:color="auto"/>
            <w:bottom w:val="none" w:sz="0" w:space="0" w:color="auto"/>
            <w:right w:val="none" w:sz="0" w:space="0" w:color="auto"/>
          </w:divBdr>
        </w:div>
        <w:div w:id="453209487">
          <w:marLeft w:val="0"/>
          <w:marRight w:val="0"/>
          <w:marTop w:val="0"/>
          <w:marBottom w:val="0"/>
          <w:divBdr>
            <w:top w:val="none" w:sz="0" w:space="0" w:color="auto"/>
            <w:left w:val="none" w:sz="0" w:space="0" w:color="auto"/>
            <w:bottom w:val="none" w:sz="0" w:space="0" w:color="auto"/>
            <w:right w:val="none" w:sz="0" w:space="0" w:color="auto"/>
          </w:divBdr>
        </w:div>
        <w:div w:id="889926366">
          <w:marLeft w:val="0"/>
          <w:marRight w:val="0"/>
          <w:marTop w:val="0"/>
          <w:marBottom w:val="0"/>
          <w:divBdr>
            <w:top w:val="none" w:sz="0" w:space="0" w:color="auto"/>
            <w:left w:val="none" w:sz="0" w:space="0" w:color="auto"/>
            <w:bottom w:val="none" w:sz="0" w:space="0" w:color="auto"/>
            <w:right w:val="none" w:sz="0" w:space="0" w:color="auto"/>
          </w:divBdr>
        </w:div>
        <w:div w:id="284696707">
          <w:marLeft w:val="0"/>
          <w:marRight w:val="0"/>
          <w:marTop w:val="0"/>
          <w:marBottom w:val="0"/>
          <w:divBdr>
            <w:top w:val="none" w:sz="0" w:space="0" w:color="auto"/>
            <w:left w:val="none" w:sz="0" w:space="0" w:color="auto"/>
            <w:bottom w:val="none" w:sz="0" w:space="0" w:color="auto"/>
            <w:right w:val="none" w:sz="0" w:space="0" w:color="auto"/>
          </w:divBdr>
        </w:div>
        <w:div w:id="1650205508">
          <w:marLeft w:val="0"/>
          <w:marRight w:val="0"/>
          <w:marTop w:val="0"/>
          <w:marBottom w:val="0"/>
          <w:divBdr>
            <w:top w:val="none" w:sz="0" w:space="0" w:color="auto"/>
            <w:left w:val="none" w:sz="0" w:space="0" w:color="auto"/>
            <w:bottom w:val="none" w:sz="0" w:space="0" w:color="auto"/>
            <w:right w:val="none" w:sz="0" w:space="0" w:color="auto"/>
          </w:divBdr>
        </w:div>
        <w:div w:id="30347428">
          <w:marLeft w:val="0"/>
          <w:marRight w:val="0"/>
          <w:marTop w:val="0"/>
          <w:marBottom w:val="0"/>
          <w:divBdr>
            <w:top w:val="none" w:sz="0" w:space="0" w:color="auto"/>
            <w:left w:val="none" w:sz="0" w:space="0" w:color="auto"/>
            <w:bottom w:val="none" w:sz="0" w:space="0" w:color="auto"/>
            <w:right w:val="none" w:sz="0" w:space="0" w:color="auto"/>
          </w:divBdr>
        </w:div>
      </w:divsChild>
    </w:div>
    <w:div w:id="279536602">
      <w:bodyDiv w:val="1"/>
      <w:marLeft w:val="0"/>
      <w:marRight w:val="0"/>
      <w:marTop w:val="0"/>
      <w:marBottom w:val="0"/>
      <w:divBdr>
        <w:top w:val="none" w:sz="0" w:space="0" w:color="auto"/>
        <w:left w:val="none" w:sz="0" w:space="0" w:color="auto"/>
        <w:bottom w:val="none" w:sz="0" w:space="0" w:color="auto"/>
        <w:right w:val="none" w:sz="0" w:space="0" w:color="auto"/>
      </w:divBdr>
      <w:divsChild>
        <w:div w:id="520968938">
          <w:marLeft w:val="0"/>
          <w:marRight w:val="0"/>
          <w:marTop w:val="0"/>
          <w:marBottom w:val="0"/>
          <w:divBdr>
            <w:top w:val="none" w:sz="0" w:space="0" w:color="auto"/>
            <w:left w:val="none" w:sz="0" w:space="0" w:color="auto"/>
            <w:bottom w:val="none" w:sz="0" w:space="0" w:color="auto"/>
            <w:right w:val="none" w:sz="0" w:space="0" w:color="auto"/>
          </w:divBdr>
        </w:div>
        <w:div w:id="1597402953">
          <w:marLeft w:val="0"/>
          <w:marRight w:val="0"/>
          <w:marTop w:val="0"/>
          <w:marBottom w:val="0"/>
          <w:divBdr>
            <w:top w:val="none" w:sz="0" w:space="0" w:color="auto"/>
            <w:left w:val="none" w:sz="0" w:space="0" w:color="auto"/>
            <w:bottom w:val="none" w:sz="0" w:space="0" w:color="auto"/>
            <w:right w:val="none" w:sz="0" w:space="0" w:color="auto"/>
          </w:divBdr>
        </w:div>
        <w:div w:id="1973945170">
          <w:marLeft w:val="0"/>
          <w:marRight w:val="0"/>
          <w:marTop w:val="0"/>
          <w:marBottom w:val="0"/>
          <w:divBdr>
            <w:top w:val="none" w:sz="0" w:space="0" w:color="auto"/>
            <w:left w:val="none" w:sz="0" w:space="0" w:color="auto"/>
            <w:bottom w:val="none" w:sz="0" w:space="0" w:color="auto"/>
            <w:right w:val="none" w:sz="0" w:space="0" w:color="auto"/>
          </w:divBdr>
        </w:div>
        <w:div w:id="1987969225">
          <w:marLeft w:val="0"/>
          <w:marRight w:val="0"/>
          <w:marTop w:val="0"/>
          <w:marBottom w:val="0"/>
          <w:divBdr>
            <w:top w:val="none" w:sz="0" w:space="0" w:color="auto"/>
            <w:left w:val="none" w:sz="0" w:space="0" w:color="auto"/>
            <w:bottom w:val="none" w:sz="0" w:space="0" w:color="auto"/>
            <w:right w:val="none" w:sz="0" w:space="0" w:color="auto"/>
          </w:divBdr>
        </w:div>
        <w:div w:id="519008659">
          <w:marLeft w:val="0"/>
          <w:marRight w:val="0"/>
          <w:marTop w:val="0"/>
          <w:marBottom w:val="0"/>
          <w:divBdr>
            <w:top w:val="none" w:sz="0" w:space="0" w:color="auto"/>
            <w:left w:val="none" w:sz="0" w:space="0" w:color="auto"/>
            <w:bottom w:val="none" w:sz="0" w:space="0" w:color="auto"/>
            <w:right w:val="none" w:sz="0" w:space="0" w:color="auto"/>
          </w:divBdr>
        </w:div>
        <w:div w:id="1070346392">
          <w:marLeft w:val="0"/>
          <w:marRight w:val="0"/>
          <w:marTop w:val="0"/>
          <w:marBottom w:val="0"/>
          <w:divBdr>
            <w:top w:val="none" w:sz="0" w:space="0" w:color="auto"/>
            <w:left w:val="none" w:sz="0" w:space="0" w:color="auto"/>
            <w:bottom w:val="none" w:sz="0" w:space="0" w:color="auto"/>
            <w:right w:val="none" w:sz="0" w:space="0" w:color="auto"/>
          </w:divBdr>
        </w:div>
        <w:div w:id="995498889">
          <w:marLeft w:val="0"/>
          <w:marRight w:val="0"/>
          <w:marTop w:val="0"/>
          <w:marBottom w:val="0"/>
          <w:divBdr>
            <w:top w:val="none" w:sz="0" w:space="0" w:color="auto"/>
            <w:left w:val="none" w:sz="0" w:space="0" w:color="auto"/>
            <w:bottom w:val="none" w:sz="0" w:space="0" w:color="auto"/>
            <w:right w:val="none" w:sz="0" w:space="0" w:color="auto"/>
          </w:divBdr>
        </w:div>
        <w:div w:id="1894003247">
          <w:marLeft w:val="0"/>
          <w:marRight w:val="0"/>
          <w:marTop w:val="0"/>
          <w:marBottom w:val="0"/>
          <w:divBdr>
            <w:top w:val="none" w:sz="0" w:space="0" w:color="auto"/>
            <w:left w:val="none" w:sz="0" w:space="0" w:color="auto"/>
            <w:bottom w:val="none" w:sz="0" w:space="0" w:color="auto"/>
            <w:right w:val="none" w:sz="0" w:space="0" w:color="auto"/>
          </w:divBdr>
        </w:div>
        <w:div w:id="1062102570">
          <w:marLeft w:val="0"/>
          <w:marRight w:val="0"/>
          <w:marTop w:val="0"/>
          <w:marBottom w:val="0"/>
          <w:divBdr>
            <w:top w:val="none" w:sz="0" w:space="0" w:color="auto"/>
            <w:left w:val="none" w:sz="0" w:space="0" w:color="auto"/>
            <w:bottom w:val="none" w:sz="0" w:space="0" w:color="auto"/>
            <w:right w:val="none" w:sz="0" w:space="0" w:color="auto"/>
          </w:divBdr>
        </w:div>
      </w:divsChild>
    </w:div>
    <w:div w:id="290093725">
      <w:bodyDiv w:val="1"/>
      <w:marLeft w:val="0"/>
      <w:marRight w:val="0"/>
      <w:marTop w:val="0"/>
      <w:marBottom w:val="0"/>
      <w:divBdr>
        <w:top w:val="none" w:sz="0" w:space="0" w:color="auto"/>
        <w:left w:val="none" w:sz="0" w:space="0" w:color="auto"/>
        <w:bottom w:val="none" w:sz="0" w:space="0" w:color="auto"/>
        <w:right w:val="none" w:sz="0" w:space="0" w:color="auto"/>
      </w:divBdr>
    </w:div>
    <w:div w:id="516431206">
      <w:bodyDiv w:val="1"/>
      <w:marLeft w:val="0"/>
      <w:marRight w:val="0"/>
      <w:marTop w:val="0"/>
      <w:marBottom w:val="0"/>
      <w:divBdr>
        <w:top w:val="none" w:sz="0" w:space="0" w:color="auto"/>
        <w:left w:val="none" w:sz="0" w:space="0" w:color="auto"/>
        <w:bottom w:val="none" w:sz="0" w:space="0" w:color="auto"/>
        <w:right w:val="none" w:sz="0" w:space="0" w:color="auto"/>
      </w:divBdr>
      <w:divsChild>
        <w:div w:id="1572275725">
          <w:marLeft w:val="0"/>
          <w:marRight w:val="0"/>
          <w:marTop w:val="0"/>
          <w:marBottom w:val="0"/>
          <w:divBdr>
            <w:top w:val="none" w:sz="0" w:space="0" w:color="auto"/>
            <w:left w:val="none" w:sz="0" w:space="0" w:color="auto"/>
            <w:bottom w:val="none" w:sz="0" w:space="0" w:color="auto"/>
            <w:right w:val="none" w:sz="0" w:space="0" w:color="auto"/>
          </w:divBdr>
          <w:divsChild>
            <w:div w:id="1556357932">
              <w:marLeft w:val="0"/>
              <w:marRight w:val="0"/>
              <w:marTop w:val="0"/>
              <w:marBottom w:val="0"/>
              <w:divBdr>
                <w:top w:val="none" w:sz="0" w:space="0" w:color="auto"/>
                <w:left w:val="none" w:sz="0" w:space="0" w:color="auto"/>
                <w:bottom w:val="none" w:sz="0" w:space="0" w:color="auto"/>
                <w:right w:val="none" w:sz="0" w:space="0" w:color="auto"/>
              </w:divBdr>
              <w:divsChild>
                <w:div w:id="114256379">
                  <w:marLeft w:val="0"/>
                  <w:marRight w:val="0"/>
                  <w:marTop w:val="0"/>
                  <w:marBottom w:val="0"/>
                  <w:divBdr>
                    <w:top w:val="none" w:sz="0" w:space="0" w:color="auto"/>
                    <w:left w:val="none" w:sz="0" w:space="0" w:color="auto"/>
                    <w:bottom w:val="none" w:sz="0" w:space="0" w:color="auto"/>
                    <w:right w:val="none" w:sz="0" w:space="0" w:color="auto"/>
                  </w:divBdr>
                  <w:divsChild>
                    <w:div w:id="120389979">
                      <w:marLeft w:val="0"/>
                      <w:marRight w:val="0"/>
                      <w:marTop w:val="0"/>
                      <w:marBottom w:val="0"/>
                      <w:divBdr>
                        <w:top w:val="none" w:sz="0" w:space="0" w:color="auto"/>
                        <w:left w:val="none" w:sz="0" w:space="0" w:color="auto"/>
                        <w:bottom w:val="none" w:sz="0" w:space="0" w:color="auto"/>
                        <w:right w:val="none" w:sz="0" w:space="0" w:color="auto"/>
                      </w:divBdr>
                      <w:divsChild>
                        <w:div w:id="1695613842">
                          <w:marLeft w:val="0"/>
                          <w:marRight w:val="0"/>
                          <w:marTop w:val="0"/>
                          <w:marBottom w:val="0"/>
                          <w:divBdr>
                            <w:top w:val="none" w:sz="0" w:space="0" w:color="auto"/>
                            <w:left w:val="none" w:sz="0" w:space="0" w:color="auto"/>
                            <w:bottom w:val="none" w:sz="0" w:space="0" w:color="auto"/>
                            <w:right w:val="none" w:sz="0" w:space="0" w:color="auto"/>
                          </w:divBdr>
                          <w:divsChild>
                            <w:div w:id="1728915545">
                              <w:marLeft w:val="0"/>
                              <w:marRight w:val="0"/>
                              <w:marTop w:val="0"/>
                              <w:marBottom w:val="0"/>
                              <w:divBdr>
                                <w:top w:val="none" w:sz="0" w:space="0" w:color="auto"/>
                                <w:left w:val="none" w:sz="0" w:space="0" w:color="auto"/>
                                <w:bottom w:val="none" w:sz="0" w:space="0" w:color="auto"/>
                                <w:right w:val="none" w:sz="0" w:space="0" w:color="auto"/>
                              </w:divBdr>
                              <w:divsChild>
                                <w:div w:id="20257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567628">
      <w:bodyDiv w:val="1"/>
      <w:marLeft w:val="0"/>
      <w:marRight w:val="0"/>
      <w:marTop w:val="0"/>
      <w:marBottom w:val="0"/>
      <w:divBdr>
        <w:top w:val="none" w:sz="0" w:space="0" w:color="auto"/>
        <w:left w:val="none" w:sz="0" w:space="0" w:color="auto"/>
        <w:bottom w:val="none" w:sz="0" w:space="0" w:color="auto"/>
        <w:right w:val="none" w:sz="0" w:space="0" w:color="auto"/>
      </w:divBdr>
      <w:divsChild>
        <w:div w:id="1768579421">
          <w:marLeft w:val="0"/>
          <w:marRight w:val="0"/>
          <w:marTop w:val="0"/>
          <w:marBottom w:val="0"/>
          <w:divBdr>
            <w:top w:val="none" w:sz="0" w:space="0" w:color="auto"/>
            <w:left w:val="none" w:sz="0" w:space="0" w:color="auto"/>
            <w:bottom w:val="none" w:sz="0" w:space="0" w:color="auto"/>
            <w:right w:val="none" w:sz="0" w:space="0" w:color="auto"/>
          </w:divBdr>
        </w:div>
        <w:div w:id="1581020569">
          <w:marLeft w:val="0"/>
          <w:marRight w:val="0"/>
          <w:marTop w:val="0"/>
          <w:marBottom w:val="0"/>
          <w:divBdr>
            <w:top w:val="none" w:sz="0" w:space="0" w:color="auto"/>
            <w:left w:val="none" w:sz="0" w:space="0" w:color="auto"/>
            <w:bottom w:val="none" w:sz="0" w:space="0" w:color="auto"/>
            <w:right w:val="none" w:sz="0" w:space="0" w:color="auto"/>
          </w:divBdr>
        </w:div>
      </w:divsChild>
    </w:div>
    <w:div w:id="770515793">
      <w:bodyDiv w:val="1"/>
      <w:marLeft w:val="0"/>
      <w:marRight w:val="0"/>
      <w:marTop w:val="0"/>
      <w:marBottom w:val="0"/>
      <w:divBdr>
        <w:top w:val="none" w:sz="0" w:space="0" w:color="auto"/>
        <w:left w:val="none" w:sz="0" w:space="0" w:color="auto"/>
        <w:bottom w:val="none" w:sz="0" w:space="0" w:color="auto"/>
        <w:right w:val="none" w:sz="0" w:space="0" w:color="auto"/>
      </w:divBdr>
      <w:divsChild>
        <w:div w:id="1788544475">
          <w:marLeft w:val="0"/>
          <w:marRight w:val="0"/>
          <w:marTop w:val="0"/>
          <w:marBottom w:val="0"/>
          <w:divBdr>
            <w:top w:val="none" w:sz="0" w:space="0" w:color="auto"/>
            <w:left w:val="none" w:sz="0" w:space="0" w:color="auto"/>
            <w:bottom w:val="none" w:sz="0" w:space="0" w:color="auto"/>
            <w:right w:val="none" w:sz="0" w:space="0" w:color="auto"/>
          </w:divBdr>
        </w:div>
        <w:div w:id="665984002">
          <w:marLeft w:val="0"/>
          <w:marRight w:val="0"/>
          <w:marTop w:val="0"/>
          <w:marBottom w:val="0"/>
          <w:divBdr>
            <w:top w:val="none" w:sz="0" w:space="0" w:color="auto"/>
            <w:left w:val="none" w:sz="0" w:space="0" w:color="auto"/>
            <w:bottom w:val="none" w:sz="0" w:space="0" w:color="auto"/>
            <w:right w:val="none" w:sz="0" w:space="0" w:color="auto"/>
          </w:divBdr>
        </w:div>
        <w:div w:id="2088458144">
          <w:marLeft w:val="0"/>
          <w:marRight w:val="0"/>
          <w:marTop w:val="0"/>
          <w:marBottom w:val="0"/>
          <w:divBdr>
            <w:top w:val="none" w:sz="0" w:space="0" w:color="auto"/>
            <w:left w:val="none" w:sz="0" w:space="0" w:color="auto"/>
            <w:bottom w:val="none" w:sz="0" w:space="0" w:color="auto"/>
            <w:right w:val="none" w:sz="0" w:space="0" w:color="auto"/>
          </w:divBdr>
          <w:divsChild>
            <w:div w:id="2004119223">
              <w:marLeft w:val="-75"/>
              <w:marRight w:val="0"/>
              <w:marTop w:val="30"/>
              <w:marBottom w:val="30"/>
              <w:divBdr>
                <w:top w:val="none" w:sz="0" w:space="0" w:color="auto"/>
                <w:left w:val="none" w:sz="0" w:space="0" w:color="auto"/>
                <w:bottom w:val="none" w:sz="0" w:space="0" w:color="auto"/>
                <w:right w:val="none" w:sz="0" w:space="0" w:color="auto"/>
              </w:divBdr>
              <w:divsChild>
                <w:div w:id="1566910221">
                  <w:marLeft w:val="0"/>
                  <w:marRight w:val="0"/>
                  <w:marTop w:val="0"/>
                  <w:marBottom w:val="0"/>
                  <w:divBdr>
                    <w:top w:val="none" w:sz="0" w:space="0" w:color="auto"/>
                    <w:left w:val="none" w:sz="0" w:space="0" w:color="auto"/>
                    <w:bottom w:val="none" w:sz="0" w:space="0" w:color="auto"/>
                    <w:right w:val="none" w:sz="0" w:space="0" w:color="auto"/>
                  </w:divBdr>
                  <w:divsChild>
                    <w:div w:id="469398516">
                      <w:marLeft w:val="0"/>
                      <w:marRight w:val="0"/>
                      <w:marTop w:val="0"/>
                      <w:marBottom w:val="0"/>
                      <w:divBdr>
                        <w:top w:val="none" w:sz="0" w:space="0" w:color="auto"/>
                        <w:left w:val="none" w:sz="0" w:space="0" w:color="auto"/>
                        <w:bottom w:val="none" w:sz="0" w:space="0" w:color="auto"/>
                        <w:right w:val="none" w:sz="0" w:space="0" w:color="auto"/>
                      </w:divBdr>
                    </w:div>
                    <w:div w:id="2094812105">
                      <w:marLeft w:val="0"/>
                      <w:marRight w:val="0"/>
                      <w:marTop w:val="0"/>
                      <w:marBottom w:val="0"/>
                      <w:divBdr>
                        <w:top w:val="none" w:sz="0" w:space="0" w:color="auto"/>
                        <w:left w:val="none" w:sz="0" w:space="0" w:color="auto"/>
                        <w:bottom w:val="none" w:sz="0" w:space="0" w:color="auto"/>
                        <w:right w:val="none" w:sz="0" w:space="0" w:color="auto"/>
                      </w:divBdr>
                    </w:div>
                    <w:div w:id="136387150">
                      <w:marLeft w:val="0"/>
                      <w:marRight w:val="0"/>
                      <w:marTop w:val="0"/>
                      <w:marBottom w:val="0"/>
                      <w:divBdr>
                        <w:top w:val="none" w:sz="0" w:space="0" w:color="auto"/>
                        <w:left w:val="none" w:sz="0" w:space="0" w:color="auto"/>
                        <w:bottom w:val="none" w:sz="0" w:space="0" w:color="auto"/>
                        <w:right w:val="none" w:sz="0" w:space="0" w:color="auto"/>
                      </w:divBdr>
                    </w:div>
                    <w:div w:id="922106354">
                      <w:marLeft w:val="0"/>
                      <w:marRight w:val="0"/>
                      <w:marTop w:val="0"/>
                      <w:marBottom w:val="0"/>
                      <w:divBdr>
                        <w:top w:val="none" w:sz="0" w:space="0" w:color="auto"/>
                        <w:left w:val="none" w:sz="0" w:space="0" w:color="auto"/>
                        <w:bottom w:val="none" w:sz="0" w:space="0" w:color="auto"/>
                        <w:right w:val="none" w:sz="0" w:space="0" w:color="auto"/>
                      </w:divBdr>
                    </w:div>
                    <w:div w:id="556666932">
                      <w:marLeft w:val="0"/>
                      <w:marRight w:val="0"/>
                      <w:marTop w:val="0"/>
                      <w:marBottom w:val="0"/>
                      <w:divBdr>
                        <w:top w:val="none" w:sz="0" w:space="0" w:color="auto"/>
                        <w:left w:val="none" w:sz="0" w:space="0" w:color="auto"/>
                        <w:bottom w:val="none" w:sz="0" w:space="0" w:color="auto"/>
                        <w:right w:val="none" w:sz="0" w:space="0" w:color="auto"/>
                      </w:divBdr>
                    </w:div>
                    <w:div w:id="880944727">
                      <w:marLeft w:val="0"/>
                      <w:marRight w:val="0"/>
                      <w:marTop w:val="0"/>
                      <w:marBottom w:val="0"/>
                      <w:divBdr>
                        <w:top w:val="none" w:sz="0" w:space="0" w:color="auto"/>
                        <w:left w:val="none" w:sz="0" w:space="0" w:color="auto"/>
                        <w:bottom w:val="none" w:sz="0" w:space="0" w:color="auto"/>
                        <w:right w:val="none" w:sz="0" w:space="0" w:color="auto"/>
                      </w:divBdr>
                    </w:div>
                  </w:divsChild>
                </w:div>
                <w:div w:id="1230119456">
                  <w:marLeft w:val="0"/>
                  <w:marRight w:val="0"/>
                  <w:marTop w:val="0"/>
                  <w:marBottom w:val="0"/>
                  <w:divBdr>
                    <w:top w:val="none" w:sz="0" w:space="0" w:color="auto"/>
                    <w:left w:val="none" w:sz="0" w:space="0" w:color="auto"/>
                    <w:bottom w:val="none" w:sz="0" w:space="0" w:color="auto"/>
                    <w:right w:val="none" w:sz="0" w:space="0" w:color="auto"/>
                  </w:divBdr>
                  <w:divsChild>
                    <w:div w:id="873159049">
                      <w:marLeft w:val="0"/>
                      <w:marRight w:val="0"/>
                      <w:marTop w:val="0"/>
                      <w:marBottom w:val="0"/>
                      <w:divBdr>
                        <w:top w:val="none" w:sz="0" w:space="0" w:color="auto"/>
                        <w:left w:val="none" w:sz="0" w:space="0" w:color="auto"/>
                        <w:bottom w:val="none" w:sz="0" w:space="0" w:color="auto"/>
                        <w:right w:val="none" w:sz="0" w:space="0" w:color="auto"/>
                      </w:divBdr>
                    </w:div>
                    <w:div w:id="60106781">
                      <w:marLeft w:val="0"/>
                      <w:marRight w:val="0"/>
                      <w:marTop w:val="0"/>
                      <w:marBottom w:val="0"/>
                      <w:divBdr>
                        <w:top w:val="none" w:sz="0" w:space="0" w:color="auto"/>
                        <w:left w:val="none" w:sz="0" w:space="0" w:color="auto"/>
                        <w:bottom w:val="none" w:sz="0" w:space="0" w:color="auto"/>
                        <w:right w:val="none" w:sz="0" w:space="0" w:color="auto"/>
                      </w:divBdr>
                    </w:div>
                    <w:div w:id="1198540814">
                      <w:marLeft w:val="0"/>
                      <w:marRight w:val="0"/>
                      <w:marTop w:val="0"/>
                      <w:marBottom w:val="0"/>
                      <w:divBdr>
                        <w:top w:val="none" w:sz="0" w:space="0" w:color="auto"/>
                        <w:left w:val="none" w:sz="0" w:space="0" w:color="auto"/>
                        <w:bottom w:val="none" w:sz="0" w:space="0" w:color="auto"/>
                        <w:right w:val="none" w:sz="0" w:space="0" w:color="auto"/>
                      </w:divBdr>
                    </w:div>
                    <w:div w:id="985208176">
                      <w:marLeft w:val="0"/>
                      <w:marRight w:val="0"/>
                      <w:marTop w:val="0"/>
                      <w:marBottom w:val="0"/>
                      <w:divBdr>
                        <w:top w:val="none" w:sz="0" w:space="0" w:color="auto"/>
                        <w:left w:val="none" w:sz="0" w:space="0" w:color="auto"/>
                        <w:bottom w:val="none" w:sz="0" w:space="0" w:color="auto"/>
                        <w:right w:val="none" w:sz="0" w:space="0" w:color="auto"/>
                      </w:divBdr>
                    </w:div>
                    <w:div w:id="1576356685">
                      <w:marLeft w:val="0"/>
                      <w:marRight w:val="0"/>
                      <w:marTop w:val="0"/>
                      <w:marBottom w:val="0"/>
                      <w:divBdr>
                        <w:top w:val="none" w:sz="0" w:space="0" w:color="auto"/>
                        <w:left w:val="none" w:sz="0" w:space="0" w:color="auto"/>
                        <w:bottom w:val="none" w:sz="0" w:space="0" w:color="auto"/>
                        <w:right w:val="none" w:sz="0" w:space="0" w:color="auto"/>
                      </w:divBdr>
                    </w:div>
                    <w:div w:id="1308123858">
                      <w:marLeft w:val="0"/>
                      <w:marRight w:val="0"/>
                      <w:marTop w:val="0"/>
                      <w:marBottom w:val="0"/>
                      <w:divBdr>
                        <w:top w:val="none" w:sz="0" w:space="0" w:color="auto"/>
                        <w:left w:val="none" w:sz="0" w:space="0" w:color="auto"/>
                        <w:bottom w:val="none" w:sz="0" w:space="0" w:color="auto"/>
                        <w:right w:val="none" w:sz="0" w:space="0" w:color="auto"/>
                      </w:divBdr>
                    </w:div>
                    <w:div w:id="783841590">
                      <w:marLeft w:val="0"/>
                      <w:marRight w:val="0"/>
                      <w:marTop w:val="0"/>
                      <w:marBottom w:val="0"/>
                      <w:divBdr>
                        <w:top w:val="none" w:sz="0" w:space="0" w:color="auto"/>
                        <w:left w:val="none" w:sz="0" w:space="0" w:color="auto"/>
                        <w:bottom w:val="none" w:sz="0" w:space="0" w:color="auto"/>
                        <w:right w:val="none" w:sz="0" w:space="0" w:color="auto"/>
                      </w:divBdr>
                    </w:div>
                  </w:divsChild>
                </w:div>
                <w:div w:id="1566724623">
                  <w:marLeft w:val="0"/>
                  <w:marRight w:val="0"/>
                  <w:marTop w:val="0"/>
                  <w:marBottom w:val="0"/>
                  <w:divBdr>
                    <w:top w:val="none" w:sz="0" w:space="0" w:color="auto"/>
                    <w:left w:val="none" w:sz="0" w:space="0" w:color="auto"/>
                    <w:bottom w:val="none" w:sz="0" w:space="0" w:color="auto"/>
                    <w:right w:val="none" w:sz="0" w:space="0" w:color="auto"/>
                  </w:divBdr>
                  <w:divsChild>
                    <w:div w:id="1008599260">
                      <w:marLeft w:val="0"/>
                      <w:marRight w:val="0"/>
                      <w:marTop w:val="0"/>
                      <w:marBottom w:val="0"/>
                      <w:divBdr>
                        <w:top w:val="none" w:sz="0" w:space="0" w:color="auto"/>
                        <w:left w:val="none" w:sz="0" w:space="0" w:color="auto"/>
                        <w:bottom w:val="none" w:sz="0" w:space="0" w:color="auto"/>
                        <w:right w:val="none" w:sz="0" w:space="0" w:color="auto"/>
                      </w:divBdr>
                    </w:div>
                    <w:div w:id="1831020991">
                      <w:marLeft w:val="0"/>
                      <w:marRight w:val="0"/>
                      <w:marTop w:val="0"/>
                      <w:marBottom w:val="0"/>
                      <w:divBdr>
                        <w:top w:val="none" w:sz="0" w:space="0" w:color="auto"/>
                        <w:left w:val="none" w:sz="0" w:space="0" w:color="auto"/>
                        <w:bottom w:val="none" w:sz="0" w:space="0" w:color="auto"/>
                        <w:right w:val="none" w:sz="0" w:space="0" w:color="auto"/>
                      </w:divBdr>
                    </w:div>
                    <w:div w:id="2049254977">
                      <w:marLeft w:val="0"/>
                      <w:marRight w:val="0"/>
                      <w:marTop w:val="0"/>
                      <w:marBottom w:val="0"/>
                      <w:divBdr>
                        <w:top w:val="none" w:sz="0" w:space="0" w:color="auto"/>
                        <w:left w:val="none" w:sz="0" w:space="0" w:color="auto"/>
                        <w:bottom w:val="none" w:sz="0" w:space="0" w:color="auto"/>
                        <w:right w:val="none" w:sz="0" w:space="0" w:color="auto"/>
                      </w:divBdr>
                    </w:div>
                    <w:div w:id="6660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459999">
      <w:bodyDiv w:val="1"/>
      <w:marLeft w:val="0"/>
      <w:marRight w:val="0"/>
      <w:marTop w:val="0"/>
      <w:marBottom w:val="0"/>
      <w:divBdr>
        <w:top w:val="none" w:sz="0" w:space="0" w:color="auto"/>
        <w:left w:val="none" w:sz="0" w:space="0" w:color="auto"/>
        <w:bottom w:val="none" w:sz="0" w:space="0" w:color="auto"/>
        <w:right w:val="none" w:sz="0" w:space="0" w:color="auto"/>
      </w:divBdr>
      <w:divsChild>
        <w:div w:id="1524778998">
          <w:marLeft w:val="0"/>
          <w:marRight w:val="0"/>
          <w:marTop w:val="0"/>
          <w:marBottom w:val="0"/>
          <w:divBdr>
            <w:top w:val="none" w:sz="0" w:space="0" w:color="auto"/>
            <w:left w:val="none" w:sz="0" w:space="0" w:color="auto"/>
            <w:bottom w:val="none" w:sz="0" w:space="0" w:color="auto"/>
            <w:right w:val="none" w:sz="0" w:space="0" w:color="auto"/>
          </w:divBdr>
        </w:div>
        <w:div w:id="1004698319">
          <w:marLeft w:val="0"/>
          <w:marRight w:val="0"/>
          <w:marTop w:val="0"/>
          <w:marBottom w:val="0"/>
          <w:divBdr>
            <w:top w:val="none" w:sz="0" w:space="0" w:color="auto"/>
            <w:left w:val="none" w:sz="0" w:space="0" w:color="auto"/>
            <w:bottom w:val="none" w:sz="0" w:space="0" w:color="auto"/>
            <w:right w:val="none" w:sz="0" w:space="0" w:color="auto"/>
          </w:divBdr>
        </w:div>
        <w:div w:id="151220055">
          <w:marLeft w:val="0"/>
          <w:marRight w:val="0"/>
          <w:marTop w:val="0"/>
          <w:marBottom w:val="0"/>
          <w:divBdr>
            <w:top w:val="none" w:sz="0" w:space="0" w:color="auto"/>
            <w:left w:val="none" w:sz="0" w:space="0" w:color="auto"/>
            <w:bottom w:val="none" w:sz="0" w:space="0" w:color="auto"/>
            <w:right w:val="none" w:sz="0" w:space="0" w:color="auto"/>
          </w:divBdr>
        </w:div>
        <w:div w:id="2068604613">
          <w:marLeft w:val="0"/>
          <w:marRight w:val="0"/>
          <w:marTop w:val="0"/>
          <w:marBottom w:val="0"/>
          <w:divBdr>
            <w:top w:val="none" w:sz="0" w:space="0" w:color="auto"/>
            <w:left w:val="none" w:sz="0" w:space="0" w:color="auto"/>
            <w:bottom w:val="none" w:sz="0" w:space="0" w:color="auto"/>
            <w:right w:val="none" w:sz="0" w:space="0" w:color="auto"/>
          </w:divBdr>
        </w:div>
        <w:div w:id="808745965">
          <w:marLeft w:val="0"/>
          <w:marRight w:val="0"/>
          <w:marTop w:val="0"/>
          <w:marBottom w:val="0"/>
          <w:divBdr>
            <w:top w:val="none" w:sz="0" w:space="0" w:color="auto"/>
            <w:left w:val="none" w:sz="0" w:space="0" w:color="auto"/>
            <w:bottom w:val="none" w:sz="0" w:space="0" w:color="auto"/>
            <w:right w:val="none" w:sz="0" w:space="0" w:color="auto"/>
          </w:divBdr>
        </w:div>
      </w:divsChild>
    </w:div>
    <w:div w:id="1411537035">
      <w:bodyDiv w:val="1"/>
      <w:marLeft w:val="0"/>
      <w:marRight w:val="0"/>
      <w:marTop w:val="0"/>
      <w:marBottom w:val="0"/>
      <w:divBdr>
        <w:top w:val="none" w:sz="0" w:space="0" w:color="auto"/>
        <w:left w:val="none" w:sz="0" w:space="0" w:color="auto"/>
        <w:bottom w:val="none" w:sz="0" w:space="0" w:color="auto"/>
        <w:right w:val="none" w:sz="0" w:space="0" w:color="auto"/>
      </w:divBdr>
    </w:div>
    <w:div w:id="1612131021">
      <w:bodyDiv w:val="1"/>
      <w:marLeft w:val="0"/>
      <w:marRight w:val="0"/>
      <w:marTop w:val="0"/>
      <w:marBottom w:val="0"/>
      <w:divBdr>
        <w:top w:val="none" w:sz="0" w:space="0" w:color="auto"/>
        <w:left w:val="none" w:sz="0" w:space="0" w:color="auto"/>
        <w:bottom w:val="none" w:sz="0" w:space="0" w:color="auto"/>
        <w:right w:val="none" w:sz="0" w:space="0" w:color="auto"/>
      </w:divBdr>
      <w:divsChild>
        <w:div w:id="732048852">
          <w:marLeft w:val="0"/>
          <w:marRight w:val="0"/>
          <w:marTop w:val="0"/>
          <w:marBottom w:val="0"/>
          <w:divBdr>
            <w:top w:val="none" w:sz="0" w:space="0" w:color="auto"/>
            <w:left w:val="none" w:sz="0" w:space="0" w:color="auto"/>
            <w:bottom w:val="none" w:sz="0" w:space="0" w:color="auto"/>
            <w:right w:val="none" w:sz="0" w:space="0" w:color="auto"/>
          </w:divBdr>
        </w:div>
        <w:div w:id="478111655">
          <w:marLeft w:val="0"/>
          <w:marRight w:val="0"/>
          <w:marTop w:val="0"/>
          <w:marBottom w:val="0"/>
          <w:divBdr>
            <w:top w:val="none" w:sz="0" w:space="0" w:color="auto"/>
            <w:left w:val="none" w:sz="0" w:space="0" w:color="auto"/>
            <w:bottom w:val="none" w:sz="0" w:space="0" w:color="auto"/>
            <w:right w:val="none" w:sz="0" w:space="0" w:color="auto"/>
          </w:divBdr>
        </w:div>
        <w:div w:id="2126803452">
          <w:marLeft w:val="0"/>
          <w:marRight w:val="0"/>
          <w:marTop w:val="0"/>
          <w:marBottom w:val="0"/>
          <w:divBdr>
            <w:top w:val="none" w:sz="0" w:space="0" w:color="auto"/>
            <w:left w:val="none" w:sz="0" w:space="0" w:color="auto"/>
            <w:bottom w:val="none" w:sz="0" w:space="0" w:color="auto"/>
            <w:right w:val="none" w:sz="0" w:space="0" w:color="auto"/>
          </w:divBdr>
        </w:div>
        <w:div w:id="106200665">
          <w:marLeft w:val="0"/>
          <w:marRight w:val="0"/>
          <w:marTop w:val="0"/>
          <w:marBottom w:val="0"/>
          <w:divBdr>
            <w:top w:val="none" w:sz="0" w:space="0" w:color="auto"/>
            <w:left w:val="none" w:sz="0" w:space="0" w:color="auto"/>
            <w:bottom w:val="none" w:sz="0" w:space="0" w:color="auto"/>
            <w:right w:val="none" w:sz="0" w:space="0" w:color="auto"/>
          </w:divBdr>
        </w:div>
        <w:div w:id="1031149134">
          <w:marLeft w:val="0"/>
          <w:marRight w:val="0"/>
          <w:marTop w:val="0"/>
          <w:marBottom w:val="0"/>
          <w:divBdr>
            <w:top w:val="none" w:sz="0" w:space="0" w:color="auto"/>
            <w:left w:val="none" w:sz="0" w:space="0" w:color="auto"/>
            <w:bottom w:val="none" w:sz="0" w:space="0" w:color="auto"/>
            <w:right w:val="none" w:sz="0" w:space="0" w:color="auto"/>
          </w:divBdr>
        </w:div>
        <w:div w:id="1271011110">
          <w:marLeft w:val="0"/>
          <w:marRight w:val="0"/>
          <w:marTop w:val="0"/>
          <w:marBottom w:val="0"/>
          <w:divBdr>
            <w:top w:val="none" w:sz="0" w:space="0" w:color="auto"/>
            <w:left w:val="none" w:sz="0" w:space="0" w:color="auto"/>
            <w:bottom w:val="none" w:sz="0" w:space="0" w:color="auto"/>
            <w:right w:val="none" w:sz="0" w:space="0" w:color="auto"/>
          </w:divBdr>
        </w:div>
        <w:div w:id="593634283">
          <w:marLeft w:val="0"/>
          <w:marRight w:val="0"/>
          <w:marTop w:val="0"/>
          <w:marBottom w:val="0"/>
          <w:divBdr>
            <w:top w:val="none" w:sz="0" w:space="0" w:color="auto"/>
            <w:left w:val="none" w:sz="0" w:space="0" w:color="auto"/>
            <w:bottom w:val="none" w:sz="0" w:space="0" w:color="auto"/>
            <w:right w:val="none" w:sz="0" w:space="0" w:color="auto"/>
          </w:divBdr>
        </w:div>
        <w:div w:id="851645080">
          <w:marLeft w:val="0"/>
          <w:marRight w:val="0"/>
          <w:marTop w:val="0"/>
          <w:marBottom w:val="0"/>
          <w:divBdr>
            <w:top w:val="none" w:sz="0" w:space="0" w:color="auto"/>
            <w:left w:val="none" w:sz="0" w:space="0" w:color="auto"/>
            <w:bottom w:val="none" w:sz="0" w:space="0" w:color="auto"/>
            <w:right w:val="none" w:sz="0" w:space="0" w:color="auto"/>
          </w:divBdr>
        </w:div>
      </w:divsChild>
    </w:div>
    <w:div w:id="1732270826">
      <w:bodyDiv w:val="1"/>
      <w:marLeft w:val="0"/>
      <w:marRight w:val="0"/>
      <w:marTop w:val="0"/>
      <w:marBottom w:val="0"/>
      <w:divBdr>
        <w:top w:val="none" w:sz="0" w:space="0" w:color="auto"/>
        <w:left w:val="none" w:sz="0" w:space="0" w:color="auto"/>
        <w:bottom w:val="none" w:sz="0" w:space="0" w:color="auto"/>
        <w:right w:val="none" w:sz="0" w:space="0" w:color="auto"/>
      </w:divBdr>
      <w:divsChild>
        <w:div w:id="1120690327">
          <w:marLeft w:val="0"/>
          <w:marRight w:val="0"/>
          <w:marTop w:val="0"/>
          <w:marBottom w:val="0"/>
          <w:divBdr>
            <w:top w:val="none" w:sz="0" w:space="0" w:color="auto"/>
            <w:left w:val="none" w:sz="0" w:space="0" w:color="auto"/>
            <w:bottom w:val="none" w:sz="0" w:space="0" w:color="auto"/>
            <w:right w:val="none" w:sz="0" w:space="0" w:color="auto"/>
          </w:divBdr>
          <w:divsChild>
            <w:div w:id="1454669558">
              <w:marLeft w:val="0"/>
              <w:marRight w:val="0"/>
              <w:marTop w:val="0"/>
              <w:marBottom w:val="0"/>
              <w:divBdr>
                <w:top w:val="none" w:sz="0" w:space="0" w:color="auto"/>
                <w:left w:val="none" w:sz="0" w:space="0" w:color="auto"/>
                <w:bottom w:val="none" w:sz="0" w:space="0" w:color="auto"/>
                <w:right w:val="none" w:sz="0" w:space="0" w:color="auto"/>
              </w:divBdr>
            </w:div>
          </w:divsChild>
        </w:div>
        <w:div w:id="455220545">
          <w:marLeft w:val="0"/>
          <w:marRight w:val="0"/>
          <w:marTop w:val="0"/>
          <w:marBottom w:val="0"/>
          <w:divBdr>
            <w:top w:val="none" w:sz="0" w:space="0" w:color="auto"/>
            <w:left w:val="none" w:sz="0" w:space="0" w:color="auto"/>
            <w:bottom w:val="none" w:sz="0" w:space="0" w:color="auto"/>
            <w:right w:val="none" w:sz="0" w:space="0" w:color="auto"/>
          </w:divBdr>
          <w:divsChild>
            <w:div w:id="508911934">
              <w:marLeft w:val="0"/>
              <w:marRight w:val="0"/>
              <w:marTop w:val="0"/>
              <w:marBottom w:val="0"/>
              <w:divBdr>
                <w:top w:val="none" w:sz="0" w:space="0" w:color="auto"/>
                <w:left w:val="none" w:sz="0" w:space="0" w:color="auto"/>
                <w:bottom w:val="none" w:sz="0" w:space="0" w:color="auto"/>
                <w:right w:val="none" w:sz="0" w:space="0" w:color="auto"/>
              </w:divBdr>
            </w:div>
          </w:divsChild>
        </w:div>
        <w:div w:id="1003313317">
          <w:marLeft w:val="0"/>
          <w:marRight w:val="0"/>
          <w:marTop w:val="0"/>
          <w:marBottom w:val="0"/>
          <w:divBdr>
            <w:top w:val="none" w:sz="0" w:space="0" w:color="auto"/>
            <w:left w:val="none" w:sz="0" w:space="0" w:color="auto"/>
            <w:bottom w:val="none" w:sz="0" w:space="0" w:color="auto"/>
            <w:right w:val="none" w:sz="0" w:space="0" w:color="auto"/>
          </w:divBdr>
          <w:divsChild>
            <w:div w:id="1510365245">
              <w:marLeft w:val="0"/>
              <w:marRight w:val="0"/>
              <w:marTop w:val="0"/>
              <w:marBottom w:val="0"/>
              <w:divBdr>
                <w:top w:val="none" w:sz="0" w:space="0" w:color="auto"/>
                <w:left w:val="none" w:sz="0" w:space="0" w:color="auto"/>
                <w:bottom w:val="none" w:sz="0" w:space="0" w:color="auto"/>
                <w:right w:val="none" w:sz="0" w:space="0" w:color="auto"/>
              </w:divBdr>
            </w:div>
          </w:divsChild>
        </w:div>
        <w:div w:id="1792360389">
          <w:marLeft w:val="0"/>
          <w:marRight w:val="0"/>
          <w:marTop w:val="0"/>
          <w:marBottom w:val="0"/>
          <w:divBdr>
            <w:top w:val="none" w:sz="0" w:space="0" w:color="auto"/>
            <w:left w:val="none" w:sz="0" w:space="0" w:color="auto"/>
            <w:bottom w:val="none" w:sz="0" w:space="0" w:color="auto"/>
            <w:right w:val="none" w:sz="0" w:space="0" w:color="auto"/>
          </w:divBdr>
          <w:divsChild>
            <w:div w:id="1580022277">
              <w:marLeft w:val="0"/>
              <w:marRight w:val="0"/>
              <w:marTop w:val="0"/>
              <w:marBottom w:val="0"/>
              <w:divBdr>
                <w:top w:val="none" w:sz="0" w:space="0" w:color="auto"/>
                <w:left w:val="none" w:sz="0" w:space="0" w:color="auto"/>
                <w:bottom w:val="none" w:sz="0" w:space="0" w:color="auto"/>
                <w:right w:val="none" w:sz="0" w:space="0" w:color="auto"/>
              </w:divBdr>
            </w:div>
          </w:divsChild>
        </w:div>
        <w:div w:id="990138850">
          <w:marLeft w:val="0"/>
          <w:marRight w:val="0"/>
          <w:marTop w:val="0"/>
          <w:marBottom w:val="0"/>
          <w:divBdr>
            <w:top w:val="none" w:sz="0" w:space="0" w:color="auto"/>
            <w:left w:val="none" w:sz="0" w:space="0" w:color="auto"/>
            <w:bottom w:val="none" w:sz="0" w:space="0" w:color="auto"/>
            <w:right w:val="none" w:sz="0" w:space="0" w:color="auto"/>
          </w:divBdr>
          <w:divsChild>
            <w:div w:id="2041855619">
              <w:marLeft w:val="0"/>
              <w:marRight w:val="0"/>
              <w:marTop w:val="0"/>
              <w:marBottom w:val="0"/>
              <w:divBdr>
                <w:top w:val="none" w:sz="0" w:space="0" w:color="auto"/>
                <w:left w:val="none" w:sz="0" w:space="0" w:color="auto"/>
                <w:bottom w:val="none" w:sz="0" w:space="0" w:color="auto"/>
                <w:right w:val="none" w:sz="0" w:space="0" w:color="auto"/>
              </w:divBdr>
            </w:div>
          </w:divsChild>
        </w:div>
        <w:div w:id="353313283">
          <w:marLeft w:val="0"/>
          <w:marRight w:val="0"/>
          <w:marTop w:val="0"/>
          <w:marBottom w:val="0"/>
          <w:divBdr>
            <w:top w:val="none" w:sz="0" w:space="0" w:color="auto"/>
            <w:left w:val="none" w:sz="0" w:space="0" w:color="auto"/>
            <w:bottom w:val="none" w:sz="0" w:space="0" w:color="auto"/>
            <w:right w:val="none" w:sz="0" w:space="0" w:color="auto"/>
          </w:divBdr>
          <w:divsChild>
            <w:div w:id="1822580546">
              <w:marLeft w:val="0"/>
              <w:marRight w:val="0"/>
              <w:marTop w:val="0"/>
              <w:marBottom w:val="0"/>
              <w:divBdr>
                <w:top w:val="none" w:sz="0" w:space="0" w:color="auto"/>
                <w:left w:val="none" w:sz="0" w:space="0" w:color="auto"/>
                <w:bottom w:val="none" w:sz="0" w:space="0" w:color="auto"/>
                <w:right w:val="none" w:sz="0" w:space="0" w:color="auto"/>
              </w:divBdr>
            </w:div>
          </w:divsChild>
        </w:div>
        <w:div w:id="1829976567">
          <w:marLeft w:val="0"/>
          <w:marRight w:val="0"/>
          <w:marTop w:val="0"/>
          <w:marBottom w:val="0"/>
          <w:divBdr>
            <w:top w:val="none" w:sz="0" w:space="0" w:color="auto"/>
            <w:left w:val="none" w:sz="0" w:space="0" w:color="auto"/>
            <w:bottom w:val="none" w:sz="0" w:space="0" w:color="auto"/>
            <w:right w:val="none" w:sz="0" w:space="0" w:color="auto"/>
          </w:divBdr>
          <w:divsChild>
            <w:div w:id="1638410549">
              <w:marLeft w:val="0"/>
              <w:marRight w:val="0"/>
              <w:marTop w:val="0"/>
              <w:marBottom w:val="0"/>
              <w:divBdr>
                <w:top w:val="none" w:sz="0" w:space="0" w:color="auto"/>
                <w:left w:val="none" w:sz="0" w:space="0" w:color="auto"/>
                <w:bottom w:val="none" w:sz="0" w:space="0" w:color="auto"/>
                <w:right w:val="none" w:sz="0" w:space="0" w:color="auto"/>
              </w:divBdr>
            </w:div>
          </w:divsChild>
        </w:div>
        <w:div w:id="168105387">
          <w:marLeft w:val="0"/>
          <w:marRight w:val="0"/>
          <w:marTop w:val="0"/>
          <w:marBottom w:val="0"/>
          <w:divBdr>
            <w:top w:val="none" w:sz="0" w:space="0" w:color="auto"/>
            <w:left w:val="none" w:sz="0" w:space="0" w:color="auto"/>
            <w:bottom w:val="none" w:sz="0" w:space="0" w:color="auto"/>
            <w:right w:val="none" w:sz="0" w:space="0" w:color="auto"/>
          </w:divBdr>
          <w:divsChild>
            <w:div w:id="1624773457">
              <w:marLeft w:val="0"/>
              <w:marRight w:val="0"/>
              <w:marTop w:val="0"/>
              <w:marBottom w:val="0"/>
              <w:divBdr>
                <w:top w:val="none" w:sz="0" w:space="0" w:color="auto"/>
                <w:left w:val="none" w:sz="0" w:space="0" w:color="auto"/>
                <w:bottom w:val="none" w:sz="0" w:space="0" w:color="auto"/>
                <w:right w:val="none" w:sz="0" w:space="0" w:color="auto"/>
              </w:divBdr>
            </w:div>
          </w:divsChild>
        </w:div>
        <w:div w:id="1548561616">
          <w:marLeft w:val="0"/>
          <w:marRight w:val="0"/>
          <w:marTop w:val="0"/>
          <w:marBottom w:val="0"/>
          <w:divBdr>
            <w:top w:val="none" w:sz="0" w:space="0" w:color="auto"/>
            <w:left w:val="none" w:sz="0" w:space="0" w:color="auto"/>
            <w:bottom w:val="none" w:sz="0" w:space="0" w:color="auto"/>
            <w:right w:val="none" w:sz="0" w:space="0" w:color="auto"/>
          </w:divBdr>
          <w:divsChild>
            <w:div w:id="1075395817">
              <w:marLeft w:val="0"/>
              <w:marRight w:val="0"/>
              <w:marTop w:val="0"/>
              <w:marBottom w:val="0"/>
              <w:divBdr>
                <w:top w:val="none" w:sz="0" w:space="0" w:color="auto"/>
                <w:left w:val="none" w:sz="0" w:space="0" w:color="auto"/>
                <w:bottom w:val="none" w:sz="0" w:space="0" w:color="auto"/>
                <w:right w:val="none" w:sz="0" w:space="0" w:color="auto"/>
              </w:divBdr>
            </w:div>
          </w:divsChild>
        </w:div>
        <w:div w:id="298194506">
          <w:marLeft w:val="0"/>
          <w:marRight w:val="0"/>
          <w:marTop w:val="0"/>
          <w:marBottom w:val="0"/>
          <w:divBdr>
            <w:top w:val="none" w:sz="0" w:space="0" w:color="auto"/>
            <w:left w:val="none" w:sz="0" w:space="0" w:color="auto"/>
            <w:bottom w:val="none" w:sz="0" w:space="0" w:color="auto"/>
            <w:right w:val="none" w:sz="0" w:space="0" w:color="auto"/>
          </w:divBdr>
          <w:divsChild>
            <w:div w:id="818570721">
              <w:marLeft w:val="0"/>
              <w:marRight w:val="0"/>
              <w:marTop w:val="0"/>
              <w:marBottom w:val="0"/>
              <w:divBdr>
                <w:top w:val="none" w:sz="0" w:space="0" w:color="auto"/>
                <w:left w:val="none" w:sz="0" w:space="0" w:color="auto"/>
                <w:bottom w:val="none" w:sz="0" w:space="0" w:color="auto"/>
                <w:right w:val="none" w:sz="0" w:space="0" w:color="auto"/>
              </w:divBdr>
            </w:div>
          </w:divsChild>
        </w:div>
        <w:div w:id="266542491">
          <w:marLeft w:val="0"/>
          <w:marRight w:val="0"/>
          <w:marTop w:val="0"/>
          <w:marBottom w:val="0"/>
          <w:divBdr>
            <w:top w:val="none" w:sz="0" w:space="0" w:color="auto"/>
            <w:left w:val="none" w:sz="0" w:space="0" w:color="auto"/>
            <w:bottom w:val="none" w:sz="0" w:space="0" w:color="auto"/>
            <w:right w:val="none" w:sz="0" w:space="0" w:color="auto"/>
          </w:divBdr>
          <w:divsChild>
            <w:div w:id="647173762">
              <w:marLeft w:val="0"/>
              <w:marRight w:val="0"/>
              <w:marTop w:val="0"/>
              <w:marBottom w:val="0"/>
              <w:divBdr>
                <w:top w:val="none" w:sz="0" w:space="0" w:color="auto"/>
                <w:left w:val="none" w:sz="0" w:space="0" w:color="auto"/>
                <w:bottom w:val="none" w:sz="0" w:space="0" w:color="auto"/>
                <w:right w:val="none" w:sz="0" w:space="0" w:color="auto"/>
              </w:divBdr>
            </w:div>
          </w:divsChild>
        </w:div>
        <w:div w:id="1086001227">
          <w:marLeft w:val="0"/>
          <w:marRight w:val="0"/>
          <w:marTop w:val="0"/>
          <w:marBottom w:val="0"/>
          <w:divBdr>
            <w:top w:val="none" w:sz="0" w:space="0" w:color="auto"/>
            <w:left w:val="none" w:sz="0" w:space="0" w:color="auto"/>
            <w:bottom w:val="none" w:sz="0" w:space="0" w:color="auto"/>
            <w:right w:val="none" w:sz="0" w:space="0" w:color="auto"/>
          </w:divBdr>
          <w:divsChild>
            <w:div w:id="1185754527">
              <w:marLeft w:val="0"/>
              <w:marRight w:val="0"/>
              <w:marTop w:val="0"/>
              <w:marBottom w:val="0"/>
              <w:divBdr>
                <w:top w:val="none" w:sz="0" w:space="0" w:color="auto"/>
                <w:left w:val="none" w:sz="0" w:space="0" w:color="auto"/>
                <w:bottom w:val="none" w:sz="0" w:space="0" w:color="auto"/>
                <w:right w:val="none" w:sz="0" w:space="0" w:color="auto"/>
              </w:divBdr>
            </w:div>
          </w:divsChild>
        </w:div>
        <w:div w:id="1403868799">
          <w:marLeft w:val="0"/>
          <w:marRight w:val="0"/>
          <w:marTop w:val="0"/>
          <w:marBottom w:val="0"/>
          <w:divBdr>
            <w:top w:val="none" w:sz="0" w:space="0" w:color="auto"/>
            <w:left w:val="none" w:sz="0" w:space="0" w:color="auto"/>
            <w:bottom w:val="none" w:sz="0" w:space="0" w:color="auto"/>
            <w:right w:val="none" w:sz="0" w:space="0" w:color="auto"/>
          </w:divBdr>
          <w:divsChild>
            <w:div w:id="331103505">
              <w:marLeft w:val="0"/>
              <w:marRight w:val="0"/>
              <w:marTop w:val="0"/>
              <w:marBottom w:val="0"/>
              <w:divBdr>
                <w:top w:val="none" w:sz="0" w:space="0" w:color="auto"/>
                <w:left w:val="none" w:sz="0" w:space="0" w:color="auto"/>
                <w:bottom w:val="none" w:sz="0" w:space="0" w:color="auto"/>
                <w:right w:val="none" w:sz="0" w:space="0" w:color="auto"/>
              </w:divBdr>
            </w:div>
          </w:divsChild>
        </w:div>
        <w:div w:id="1791850379">
          <w:marLeft w:val="0"/>
          <w:marRight w:val="0"/>
          <w:marTop w:val="0"/>
          <w:marBottom w:val="0"/>
          <w:divBdr>
            <w:top w:val="none" w:sz="0" w:space="0" w:color="auto"/>
            <w:left w:val="none" w:sz="0" w:space="0" w:color="auto"/>
            <w:bottom w:val="none" w:sz="0" w:space="0" w:color="auto"/>
            <w:right w:val="none" w:sz="0" w:space="0" w:color="auto"/>
          </w:divBdr>
          <w:divsChild>
            <w:div w:id="1648165010">
              <w:marLeft w:val="0"/>
              <w:marRight w:val="0"/>
              <w:marTop w:val="0"/>
              <w:marBottom w:val="0"/>
              <w:divBdr>
                <w:top w:val="none" w:sz="0" w:space="0" w:color="auto"/>
                <w:left w:val="none" w:sz="0" w:space="0" w:color="auto"/>
                <w:bottom w:val="none" w:sz="0" w:space="0" w:color="auto"/>
                <w:right w:val="none" w:sz="0" w:space="0" w:color="auto"/>
              </w:divBdr>
            </w:div>
          </w:divsChild>
        </w:div>
        <w:div w:id="1068645920">
          <w:marLeft w:val="0"/>
          <w:marRight w:val="0"/>
          <w:marTop w:val="0"/>
          <w:marBottom w:val="0"/>
          <w:divBdr>
            <w:top w:val="none" w:sz="0" w:space="0" w:color="auto"/>
            <w:left w:val="none" w:sz="0" w:space="0" w:color="auto"/>
            <w:bottom w:val="none" w:sz="0" w:space="0" w:color="auto"/>
            <w:right w:val="none" w:sz="0" w:space="0" w:color="auto"/>
          </w:divBdr>
          <w:divsChild>
            <w:div w:id="770129809">
              <w:marLeft w:val="0"/>
              <w:marRight w:val="0"/>
              <w:marTop w:val="0"/>
              <w:marBottom w:val="0"/>
              <w:divBdr>
                <w:top w:val="none" w:sz="0" w:space="0" w:color="auto"/>
                <w:left w:val="none" w:sz="0" w:space="0" w:color="auto"/>
                <w:bottom w:val="none" w:sz="0" w:space="0" w:color="auto"/>
                <w:right w:val="none" w:sz="0" w:space="0" w:color="auto"/>
              </w:divBdr>
            </w:div>
          </w:divsChild>
        </w:div>
        <w:div w:id="890506090">
          <w:marLeft w:val="0"/>
          <w:marRight w:val="0"/>
          <w:marTop w:val="0"/>
          <w:marBottom w:val="0"/>
          <w:divBdr>
            <w:top w:val="none" w:sz="0" w:space="0" w:color="auto"/>
            <w:left w:val="none" w:sz="0" w:space="0" w:color="auto"/>
            <w:bottom w:val="none" w:sz="0" w:space="0" w:color="auto"/>
            <w:right w:val="none" w:sz="0" w:space="0" w:color="auto"/>
          </w:divBdr>
          <w:divsChild>
            <w:div w:id="1783920283">
              <w:marLeft w:val="0"/>
              <w:marRight w:val="0"/>
              <w:marTop w:val="0"/>
              <w:marBottom w:val="0"/>
              <w:divBdr>
                <w:top w:val="none" w:sz="0" w:space="0" w:color="auto"/>
                <w:left w:val="none" w:sz="0" w:space="0" w:color="auto"/>
                <w:bottom w:val="none" w:sz="0" w:space="0" w:color="auto"/>
                <w:right w:val="none" w:sz="0" w:space="0" w:color="auto"/>
              </w:divBdr>
            </w:div>
          </w:divsChild>
        </w:div>
        <w:div w:id="335151756">
          <w:marLeft w:val="0"/>
          <w:marRight w:val="0"/>
          <w:marTop w:val="0"/>
          <w:marBottom w:val="0"/>
          <w:divBdr>
            <w:top w:val="none" w:sz="0" w:space="0" w:color="auto"/>
            <w:left w:val="none" w:sz="0" w:space="0" w:color="auto"/>
            <w:bottom w:val="none" w:sz="0" w:space="0" w:color="auto"/>
            <w:right w:val="none" w:sz="0" w:space="0" w:color="auto"/>
          </w:divBdr>
          <w:divsChild>
            <w:div w:id="2016302660">
              <w:marLeft w:val="0"/>
              <w:marRight w:val="0"/>
              <w:marTop w:val="0"/>
              <w:marBottom w:val="0"/>
              <w:divBdr>
                <w:top w:val="none" w:sz="0" w:space="0" w:color="auto"/>
                <w:left w:val="none" w:sz="0" w:space="0" w:color="auto"/>
                <w:bottom w:val="none" w:sz="0" w:space="0" w:color="auto"/>
                <w:right w:val="none" w:sz="0" w:space="0" w:color="auto"/>
              </w:divBdr>
            </w:div>
          </w:divsChild>
        </w:div>
        <w:div w:id="1516456405">
          <w:marLeft w:val="0"/>
          <w:marRight w:val="0"/>
          <w:marTop w:val="0"/>
          <w:marBottom w:val="0"/>
          <w:divBdr>
            <w:top w:val="none" w:sz="0" w:space="0" w:color="auto"/>
            <w:left w:val="none" w:sz="0" w:space="0" w:color="auto"/>
            <w:bottom w:val="none" w:sz="0" w:space="0" w:color="auto"/>
            <w:right w:val="none" w:sz="0" w:space="0" w:color="auto"/>
          </w:divBdr>
          <w:divsChild>
            <w:div w:id="1017465296">
              <w:marLeft w:val="0"/>
              <w:marRight w:val="0"/>
              <w:marTop w:val="0"/>
              <w:marBottom w:val="0"/>
              <w:divBdr>
                <w:top w:val="none" w:sz="0" w:space="0" w:color="auto"/>
                <w:left w:val="none" w:sz="0" w:space="0" w:color="auto"/>
                <w:bottom w:val="none" w:sz="0" w:space="0" w:color="auto"/>
                <w:right w:val="none" w:sz="0" w:space="0" w:color="auto"/>
              </w:divBdr>
            </w:div>
          </w:divsChild>
        </w:div>
        <w:div w:id="1147088882">
          <w:marLeft w:val="0"/>
          <w:marRight w:val="0"/>
          <w:marTop w:val="0"/>
          <w:marBottom w:val="0"/>
          <w:divBdr>
            <w:top w:val="none" w:sz="0" w:space="0" w:color="auto"/>
            <w:left w:val="none" w:sz="0" w:space="0" w:color="auto"/>
            <w:bottom w:val="none" w:sz="0" w:space="0" w:color="auto"/>
            <w:right w:val="none" w:sz="0" w:space="0" w:color="auto"/>
          </w:divBdr>
          <w:divsChild>
            <w:div w:id="530998334">
              <w:marLeft w:val="0"/>
              <w:marRight w:val="0"/>
              <w:marTop w:val="0"/>
              <w:marBottom w:val="0"/>
              <w:divBdr>
                <w:top w:val="none" w:sz="0" w:space="0" w:color="auto"/>
                <w:left w:val="none" w:sz="0" w:space="0" w:color="auto"/>
                <w:bottom w:val="none" w:sz="0" w:space="0" w:color="auto"/>
                <w:right w:val="none" w:sz="0" w:space="0" w:color="auto"/>
              </w:divBdr>
            </w:div>
          </w:divsChild>
        </w:div>
        <w:div w:id="1510294046">
          <w:marLeft w:val="0"/>
          <w:marRight w:val="0"/>
          <w:marTop w:val="0"/>
          <w:marBottom w:val="0"/>
          <w:divBdr>
            <w:top w:val="none" w:sz="0" w:space="0" w:color="auto"/>
            <w:left w:val="none" w:sz="0" w:space="0" w:color="auto"/>
            <w:bottom w:val="none" w:sz="0" w:space="0" w:color="auto"/>
            <w:right w:val="none" w:sz="0" w:space="0" w:color="auto"/>
          </w:divBdr>
          <w:divsChild>
            <w:div w:id="2040620091">
              <w:marLeft w:val="0"/>
              <w:marRight w:val="0"/>
              <w:marTop w:val="0"/>
              <w:marBottom w:val="0"/>
              <w:divBdr>
                <w:top w:val="none" w:sz="0" w:space="0" w:color="auto"/>
                <w:left w:val="none" w:sz="0" w:space="0" w:color="auto"/>
                <w:bottom w:val="none" w:sz="0" w:space="0" w:color="auto"/>
                <w:right w:val="none" w:sz="0" w:space="0" w:color="auto"/>
              </w:divBdr>
            </w:div>
          </w:divsChild>
        </w:div>
        <w:div w:id="1879932024">
          <w:marLeft w:val="0"/>
          <w:marRight w:val="0"/>
          <w:marTop w:val="0"/>
          <w:marBottom w:val="0"/>
          <w:divBdr>
            <w:top w:val="none" w:sz="0" w:space="0" w:color="auto"/>
            <w:left w:val="none" w:sz="0" w:space="0" w:color="auto"/>
            <w:bottom w:val="none" w:sz="0" w:space="0" w:color="auto"/>
            <w:right w:val="none" w:sz="0" w:space="0" w:color="auto"/>
          </w:divBdr>
          <w:divsChild>
            <w:div w:id="1832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3136">
      <w:bodyDiv w:val="1"/>
      <w:marLeft w:val="0"/>
      <w:marRight w:val="0"/>
      <w:marTop w:val="0"/>
      <w:marBottom w:val="0"/>
      <w:divBdr>
        <w:top w:val="none" w:sz="0" w:space="0" w:color="auto"/>
        <w:left w:val="none" w:sz="0" w:space="0" w:color="auto"/>
        <w:bottom w:val="none" w:sz="0" w:space="0" w:color="auto"/>
        <w:right w:val="none" w:sz="0" w:space="0" w:color="auto"/>
      </w:divBdr>
      <w:divsChild>
        <w:div w:id="1021780471">
          <w:marLeft w:val="0"/>
          <w:marRight w:val="0"/>
          <w:marTop w:val="0"/>
          <w:marBottom w:val="0"/>
          <w:divBdr>
            <w:top w:val="none" w:sz="0" w:space="0" w:color="auto"/>
            <w:left w:val="none" w:sz="0" w:space="0" w:color="auto"/>
            <w:bottom w:val="none" w:sz="0" w:space="0" w:color="auto"/>
            <w:right w:val="none" w:sz="0" w:space="0" w:color="auto"/>
          </w:divBdr>
        </w:div>
        <w:div w:id="1313490350">
          <w:marLeft w:val="0"/>
          <w:marRight w:val="0"/>
          <w:marTop w:val="0"/>
          <w:marBottom w:val="0"/>
          <w:divBdr>
            <w:top w:val="none" w:sz="0" w:space="0" w:color="auto"/>
            <w:left w:val="none" w:sz="0" w:space="0" w:color="auto"/>
            <w:bottom w:val="none" w:sz="0" w:space="0" w:color="auto"/>
            <w:right w:val="none" w:sz="0" w:space="0" w:color="auto"/>
          </w:divBdr>
        </w:div>
        <w:div w:id="168494299">
          <w:marLeft w:val="0"/>
          <w:marRight w:val="0"/>
          <w:marTop w:val="0"/>
          <w:marBottom w:val="0"/>
          <w:divBdr>
            <w:top w:val="none" w:sz="0" w:space="0" w:color="auto"/>
            <w:left w:val="none" w:sz="0" w:space="0" w:color="auto"/>
            <w:bottom w:val="none" w:sz="0" w:space="0" w:color="auto"/>
            <w:right w:val="none" w:sz="0" w:space="0" w:color="auto"/>
          </w:divBdr>
        </w:div>
        <w:div w:id="1576434347">
          <w:marLeft w:val="0"/>
          <w:marRight w:val="0"/>
          <w:marTop w:val="0"/>
          <w:marBottom w:val="0"/>
          <w:divBdr>
            <w:top w:val="none" w:sz="0" w:space="0" w:color="auto"/>
            <w:left w:val="none" w:sz="0" w:space="0" w:color="auto"/>
            <w:bottom w:val="none" w:sz="0" w:space="0" w:color="auto"/>
            <w:right w:val="none" w:sz="0" w:space="0" w:color="auto"/>
          </w:divBdr>
        </w:div>
        <w:div w:id="309133800">
          <w:marLeft w:val="0"/>
          <w:marRight w:val="0"/>
          <w:marTop w:val="0"/>
          <w:marBottom w:val="0"/>
          <w:divBdr>
            <w:top w:val="none" w:sz="0" w:space="0" w:color="auto"/>
            <w:left w:val="none" w:sz="0" w:space="0" w:color="auto"/>
            <w:bottom w:val="none" w:sz="0" w:space="0" w:color="auto"/>
            <w:right w:val="none" w:sz="0" w:space="0" w:color="auto"/>
          </w:divBdr>
        </w:div>
        <w:div w:id="945621602">
          <w:marLeft w:val="0"/>
          <w:marRight w:val="0"/>
          <w:marTop w:val="0"/>
          <w:marBottom w:val="0"/>
          <w:divBdr>
            <w:top w:val="none" w:sz="0" w:space="0" w:color="auto"/>
            <w:left w:val="none" w:sz="0" w:space="0" w:color="auto"/>
            <w:bottom w:val="none" w:sz="0" w:space="0" w:color="auto"/>
            <w:right w:val="none" w:sz="0" w:space="0" w:color="auto"/>
          </w:divBdr>
        </w:div>
        <w:div w:id="2084792510">
          <w:marLeft w:val="0"/>
          <w:marRight w:val="0"/>
          <w:marTop w:val="0"/>
          <w:marBottom w:val="0"/>
          <w:divBdr>
            <w:top w:val="none" w:sz="0" w:space="0" w:color="auto"/>
            <w:left w:val="none" w:sz="0" w:space="0" w:color="auto"/>
            <w:bottom w:val="none" w:sz="0" w:space="0" w:color="auto"/>
            <w:right w:val="none" w:sz="0" w:space="0" w:color="auto"/>
          </w:divBdr>
        </w:div>
      </w:divsChild>
    </w:div>
    <w:div w:id="1940596289">
      <w:bodyDiv w:val="1"/>
      <w:marLeft w:val="0"/>
      <w:marRight w:val="0"/>
      <w:marTop w:val="0"/>
      <w:marBottom w:val="0"/>
      <w:divBdr>
        <w:top w:val="none" w:sz="0" w:space="0" w:color="auto"/>
        <w:left w:val="none" w:sz="0" w:space="0" w:color="auto"/>
        <w:bottom w:val="none" w:sz="0" w:space="0" w:color="auto"/>
        <w:right w:val="none" w:sz="0" w:space="0" w:color="auto"/>
      </w:divBdr>
      <w:divsChild>
        <w:div w:id="1532643960">
          <w:marLeft w:val="0"/>
          <w:marRight w:val="0"/>
          <w:marTop w:val="0"/>
          <w:marBottom w:val="0"/>
          <w:divBdr>
            <w:top w:val="none" w:sz="0" w:space="0" w:color="auto"/>
            <w:left w:val="none" w:sz="0" w:space="0" w:color="auto"/>
            <w:bottom w:val="none" w:sz="0" w:space="0" w:color="auto"/>
            <w:right w:val="none" w:sz="0" w:space="0" w:color="auto"/>
          </w:divBdr>
        </w:div>
        <w:div w:id="2096785488">
          <w:marLeft w:val="0"/>
          <w:marRight w:val="0"/>
          <w:marTop w:val="0"/>
          <w:marBottom w:val="0"/>
          <w:divBdr>
            <w:top w:val="none" w:sz="0" w:space="0" w:color="auto"/>
            <w:left w:val="none" w:sz="0" w:space="0" w:color="auto"/>
            <w:bottom w:val="none" w:sz="0" w:space="0" w:color="auto"/>
            <w:right w:val="none" w:sz="0" w:space="0" w:color="auto"/>
          </w:divBdr>
        </w:div>
      </w:divsChild>
    </w:div>
    <w:div w:id="2010211711">
      <w:bodyDiv w:val="1"/>
      <w:marLeft w:val="0"/>
      <w:marRight w:val="0"/>
      <w:marTop w:val="0"/>
      <w:marBottom w:val="0"/>
      <w:divBdr>
        <w:top w:val="none" w:sz="0" w:space="0" w:color="auto"/>
        <w:left w:val="none" w:sz="0" w:space="0" w:color="auto"/>
        <w:bottom w:val="none" w:sz="0" w:space="0" w:color="auto"/>
        <w:right w:val="none" w:sz="0" w:space="0" w:color="auto"/>
      </w:divBdr>
      <w:divsChild>
        <w:div w:id="976644076">
          <w:marLeft w:val="0"/>
          <w:marRight w:val="0"/>
          <w:marTop w:val="0"/>
          <w:marBottom w:val="0"/>
          <w:divBdr>
            <w:top w:val="none" w:sz="0" w:space="0" w:color="auto"/>
            <w:left w:val="none" w:sz="0" w:space="0" w:color="auto"/>
            <w:bottom w:val="none" w:sz="0" w:space="0" w:color="auto"/>
            <w:right w:val="none" w:sz="0" w:space="0" w:color="auto"/>
          </w:divBdr>
          <w:divsChild>
            <w:div w:id="170486416">
              <w:marLeft w:val="0"/>
              <w:marRight w:val="0"/>
              <w:marTop w:val="0"/>
              <w:marBottom w:val="0"/>
              <w:divBdr>
                <w:top w:val="none" w:sz="0" w:space="0" w:color="auto"/>
                <w:left w:val="none" w:sz="0" w:space="0" w:color="auto"/>
                <w:bottom w:val="none" w:sz="0" w:space="0" w:color="auto"/>
                <w:right w:val="none" w:sz="0" w:space="0" w:color="auto"/>
              </w:divBdr>
              <w:divsChild>
                <w:div w:id="1412966666">
                  <w:marLeft w:val="0"/>
                  <w:marRight w:val="0"/>
                  <w:marTop w:val="0"/>
                  <w:marBottom w:val="0"/>
                  <w:divBdr>
                    <w:top w:val="none" w:sz="0" w:space="0" w:color="auto"/>
                    <w:left w:val="none" w:sz="0" w:space="0" w:color="auto"/>
                    <w:bottom w:val="none" w:sz="0" w:space="0" w:color="auto"/>
                    <w:right w:val="none" w:sz="0" w:space="0" w:color="auto"/>
                  </w:divBdr>
                  <w:divsChild>
                    <w:div w:id="809399590">
                      <w:marLeft w:val="0"/>
                      <w:marRight w:val="0"/>
                      <w:marTop w:val="0"/>
                      <w:marBottom w:val="0"/>
                      <w:divBdr>
                        <w:top w:val="none" w:sz="0" w:space="0" w:color="auto"/>
                        <w:left w:val="none" w:sz="0" w:space="0" w:color="auto"/>
                        <w:bottom w:val="none" w:sz="0" w:space="0" w:color="auto"/>
                        <w:right w:val="none" w:sz="0" w:space="0" w:color="auto"/>
                      </w:divBdr>
                      <w:divsChild>
                        <w:div w:id="960304834">
                          <w:marLeft w:val="0"/>
                          <w:marRight w:val="0"/>
                          <w:marTop w:val="0"/>
                          <w:marBottom w:val="0"/>
                          <w:divBdr>
                            <w:top w:val="none" w:sz="0" w:space="0" w:color="auto"/>
                            <w:left w:val="none" w:sz="0" w:space="0" w:color="auto"/>
                            <w:bottom w:val="none" w:sz="0" w:space="0" w:color="auto"/>
                            <w:right w:val="none" w:sz="0" w:space="0" w:color="auto"/>
                          </w:divBdr>
                          <w:divsChild>
                            <w:div w:id="979458533">
                              <w:marLeft w:val="0"/>
                              <w:marRight w:val="0"/>
                              <w:marTop w:val="0"/>
                              <w:marBottom w:val="0"/>
                              <w:divBdr>
                                <w:top w:val="none" w:sz="0" w:space="0" w:color="auto"/>
                                <w:left w:val="none" w:sz="0" w:space="0" w:color="auto"/>
                                <w:bottom w:val="none" w:sz="0" w:space="0" w:color="auto"/>
                                <w:right w:val="none" w:sz="0" w:space="0" w:color="auto"/>
                              </w:divBdr>
                              <w:divsChild>
                                <w:div w:id="1491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176853">
      <w:bodyDiv w:val="1"/>
      <w:marLeft w:val="0"/>
      <w:marRight w:val="0"/>
      <w:marTop w:val="0"/>
      <w:marBottom w:val="0"/>
      <w:divBdr>
        <w:top w:val="none" w:sz="0" w:space="0" w:color="auto"/>
        <w:left w:val="none" w:sz="0" w:space="0" w:color="auto"/>
        <w:bottom w:val="none" w:sz="0" w:space="0" w:color="auto"/>
        <w:right w:val="none" w:sz="0" w:space="0" w:color="auto"/>
      </w:divBdr>
      <w:divsChild>
        <w:div w:id="1984385019">
          <w:marLeft w:val="0"/>
          <w:marRight w:val="0"/>
          <w:marTop w:val="0"/>
          <w:marBottom w:val="0"/>
          <w:divBdr>
            <w:top w:val="none" w:sz="0" w:space="0" w:color="auto"/>
            <w:left w:val="none" w:sz="0" w:space="0" w:color="auto"/>
            <w:bottom w:val="none" w:sz="0" w:space="0" w:color="auto"/>
            <w:right w:val="none" w:sz="0" w:space="0" w:color="auto"/>
          </w:divBdr>
          <w:divsChild>
            <w:div w:id="655651671">
              <w:marLeft w:val="0"/>
              <w:marRight w:val="0"/>
              <w:marTop w:val="0"/>
              <w:marBottom w:val="0"/>
              <w:divBdr>
                <w:top w:val="none" w:sz="0" w:space="0" w:color="auto"/>
                <w:left w:val="none" w:sz="0" w:space="0" w:color="auto"/>
                <w:bottom w:val="none" w:sz="0" w:space="0" w:color="auto"/>
                <w:right w:val="none" w:sz="0" w:space="0" w:color="auto"/>
              </w:divBdr>
              <w:divsChild>
                <w:div w:id="148787947">
                  <w:marLeft w:val="0"/>
                  <w:marRight w:val="0"/>
                  <w:marTop w:val="0"/>
                  <w:marBottom w:val="0"/>
                  <w:divBdr>
                    <w:top w:val="none" w:sz="0" w:space="0" w:color="auto"/>
                    <w:left w:val="none" w:sz="0" w:space="0" w:color="auto"/>
                    <w:bottom w:val="none" w:sz="0" w:space="0" w:color="auto"/>
                    <w:right w:val="none" w:sz="0" w:space="0" w:color="auto"/>
                  </w:divBdr>
                  <w:divsChild>
                    <w:div w:id="19382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242820">
      <w:bodyDiv w:val="1"/>
      <w:marLeft w:val="0"/>
      <w:marRight w:val="0"/>
      <w:marTop w:val="0"/>
      <w:marBottom w:val="0"/>
      <w:divBdr>
        <w:top w:val="none" w:sz="0" w:space="0" w:color="auto"/>
        <w:left w:val="none" w:sz="0" w:space="0" w:color="auto"/>
        <w:bottom w:val="none" w:sz="0" w:space="0" w:color="auto"/>
        <w:right w:val="none" w:sz="0" w:space="0" w:color="auto"/>
      </w:divBdr>
    </w:div>
    <w:div w:id="2081824311">
      <w:bodyDiv w:val="1"/>
      <w:marLeft w:val="0"/>
      <w:marRight w:val="0"/>
      <w:marTop w:val="0"/>
      <w:marBottom w:val="0"/>
      <w:divBdr>
        <w:top w:val="none" w:sz="0" w:space="0" w:color="auto"/>
        <w:left w:val="none" w:sz="0" w:space="0" w:color="auto"/>
        <w:bottom w:val="none" w:sz="0" w:space="0" w:color="auto"/>
        <w:right w:val="none" w:sz="0" w:space="0" w:color="auto"/>
      </w:divBdr>
      <w:divsChild>
        <w:div w:id="923534898">
          <w:marLeft w:val="0"/>
          <w:marRight w:val="0"/>
          <w:marTop w:val="0"/>
          <w:marBottom w:val="0"/>
          <w:divBdr>
            <w:top w:val="none" w:sz="0" w:space="0" w:color="auto"/>
            <w:left w:val="none" w:sz="0" w:space="0" w:color="auto"/>
            <w:bottom w:val="none" w:sz="0" w:space="0" w:color="auto"/>
            <w:right w:val="none" w:sz="0" w:space="0" w:color="auto"/>
          </w:divBdr>
          <w:divsChild>
            <w:div w:id="884832272">
              <w:marLeft w:val="0"/>
              <w:marRight w:val="0"/>
              <w:marTop w:val="0"/>
              <w:marBottom w:val="0"/>
              <w:divBdr>
                <w:top w:val="none" w:sz="0" w:space="0" w:color="auto"/>
                <w:left w:val="none" w:sz="0" w:space="0" w:color="auto"/>
                <w:bottom w:val="none" w:sz="0" w:space="0" w:color="auto"/>
                <w:right w:val="none" w:sz="0" w:space="0" w:color="auto"/>
              </w:divBdr>
            </w:div>
          </w:divsChild>
        </w:div>
        <w:div w:id="730350848">
          <w:marLeft w:val="0"/>
          <w:marRight w:val="0"/>
          <w:marTop w:val="0"/>
          <w:marBottom w:val="0"/>
          <w:divBdr>
            <w:top w:val="none" w:sz="0" w:space="0" w:color="auto"/>
            <w:left w:val="none" w:sz="0" w:space="0" w:color="auto"/>
            <w:bottom w:val="none" w:sz="0" w:space="0" w:color="auto"/>
            <w:right w:val="none" w:sz="0" w:space="0" w:color="auto"/>
          </w:divBdr>
          <w:divsChild>
            <w:div w:id="784617886">
              <w:marLeft w:val="0"/>
              <w:marRight w:val="0"/>
              <w:marTop w:val="0"/>
              <w:marBottom w:val="0"/>
              <w:divBdr>
                <w:top w:val="none" w:sz="0" w:space="0" w:color="auto"/>
                <w:left w:val="none" w:sz="0" w:space="0" w:color="auto"/>
                <w:bottom w:val="none" w:sz="0" w:space="0" w:color="auto"/>
                <w:right w:val="none" w:sz="0" w:space="0" w:color="auto"/>
              </w:divBdr>
            </w:div>
          </w:divsChild>
        </w:div>
        <w:div w:id="1753309199">
          <w:marLeft w:val="0"/>
          <w:marRight w:val="0"/>
          <w:marTop w:val="0"/>
          <w:marBottom w:val="0"/>
          <w:divBdr>
            <w:top w:val="none" w:sz="0" w:space="0" w:color="auto"/>
            <w:left w:val="none" w:sz="0" w:space="0" w:color="auto"/>
            <w:bottom w:val="none" w:sz="0" w:space="0" w:color="auto"/>
            <w:right w:val="none" w:sz="0" w:space="0" w:color="auto"/>
          </w:divBdr>
          <w:divsChild>
            <w:div w:id="1009874321">
              <w:marLeft w:val="0"/>
              <w:marRight w:val="0"/>
              <w:marTop w:val="0"/>
              <w:marBottom w:val="0"/>
              <w:divBdr>
                <w:top w:val="none" w:sz="0" w:space="0" w:color="auto"/>
                <w:left w:val="none" w:sz="0" w:space="0" w:color="auto"/>
                <w:bottom w:val="none" w:sz="0" w:space="0" w:color="auto"/>
                <w:right w:val="none" w:sz="0" w:space="0" w:color="auto"/>
              </w:divBdr>
            </w:div>
          </w:divsChild>
        </w:div>
        <w:div w:id="640354401">
          <w:marLeft w:val="0"/>
          <w:marRight w:val="0"/>
          <w:marTop w:val="0"/>
          <w:marBottom w:val="0"/>
          <w:divBdr>
            <w:top w:val="none" w:sz="0" w:space="0" w:color="auto"/>
            <w:left w:val="none" w:sz="0" w:space="0" w:color="auto"/>
            <w:bottom w:val="none" w:sz="0" w:space="0" w:color="auto"/>
            <w:right w:val="none" w:sz="0" w:space="0" w:color="auto"/>
          </w:divBdr>
          <w:divsChild>
            <w:div w:id="1417095585">
              <w:marLeft w:val="0"/>
              <w:marRight w:val="0"/>
              <w:marTop w:val="0"/>
              <w:marBottom w:val="0"/>
              <w:divBdr>
                <w:top w:val="none" w:sz="0" w:space="0" w:color="auto"/>
                <w:left w:val="none" w:sz="0" w:space="0" w:color="auto"/>
                <w:bottom w:val="none" w:sz="0" w:space="0" w:color="auto"/>
                <w:right w:val="none" w:sz="0" w:space="0" w:color="auto"/>
              </w:divBdr>
            </w:div>
          </w:divsChild>
        </w:div>
        <w:div w:id="1752003479">
          <w:marLeft w:val="0"/>
          <w:marRight w:val="0"/>
          <w:marTop w:val="0"/>
          <w:marBottom w:val="0"/>
          <w:divBdr>
            <w:top w:val="none" w:sz="0" w:space="0" w:color="auto"/>
            <w:left w:val="none" w:sz="0" w:space="0" w:color="auto"/>
            <w:bottom w:val="none" w:sz="0" w:space="0" w:color="auto"/>
            <w:right w:val="none" w:sz="0" w:space="0" w:color="auto"/>
          </w:divBdr>
          <w:divsChild>
            <w:div w:id="59599775">
              <w:marLeft w:val="0"/>
              <w:marRight w:val="0"/>
              <w:marTop w:val="0"/>
              <w:marBottom w:val="0"/>
              <w:divBdr>
                <w:top w:val="none" w:sz="0" w:space="0" w:color="auto"/>
                <w:left w:val="none" w:sz="0" w:space="0" w:color="auto"/>
                <w:bottom w:val="none" w:sz="0" w:space="0" w:color="auto"/>
                <w:right w:val="none" w:sz="0" w:space="0" w:color="auto"/>
              </w:divBdr>
            </w:div>
          </w:divsChild>
        </w:div>
        <w:div w:id="85613415">
          <w:marLeft w:val="0"/>
          <w:marRight w:val="0"/>
          <w:marTop w:val="0"/>
          <w:marBottom w:val="0"/>
          <w:divBdr>
            <w:top w:val="none" w:sz="0" w:space="0" w:color="auto"/>
            <w:left w:val="none" w:sz="0" w:space="0" w:color="auto"/>
            <w:bottom w:val="none" w:sz="0" w:space="0" w:color="auto"/>
            <w:right w:val="none" w:sz="0" w:space="0" w:color="auto"/>
          </w:divBdr>
          <w:divsChild>
            <w:div w:id="454106091">
              <w:marLeft w:val="0"/>
              <w:marRight w:val="0"/>
              <w:marTop w:val="0"/>
              <w:marBottom w:val="0"/>
              <w:divBdr>
                <w:top w:val="none" w:sz="0" w:space="0" w:color="auto"/>
                <w:left w:val="none" w:sz="0" w:space="0" w:color="auto"/>
                <w:bottom w:val="none" w:sz="0" w:space="0" w:color="auto"/>
                <w:right w:val="none" w:sz="0" w:space="0" w:color="auto"/>
              </w:divBdr>
            </w:div>
          </w:divsChild>
        </w:div>
        <w:div w:id="138889089">
          <w:marLeft w:val="0"/>
          <w:marRight w:val="0"/>
          <w:marTop w:val="0"/>
          <w:marBottom w:val="0"/>
          <w:divBdr>
            <w:top w:val="none" w:sz="0" w:space="0" w:color="auto"/>
            <w:left w:val="none" w:sz="0" w:space="0" w:color="auto"/>
            <w:bottom w:val="none" w:sz="0" w:space="0" w:color="auto"/>
            <w:right w:val="none" w:sz="0" w:space="0" w:color="auto"/>
          </w:divBdr>
          <w:divsChild>
            <w:div w:id="271740722">
              <w:marLeft w:val="0"/>
              <w:marRight w:val="0"/>
              <w:marTop w:val="0"/>
              <w:marBottom w:val="0"/>
              <w:divBdr>
                <w:top w:val="none" w:sz="0" w:space="0" w:color="auto"/>
                <w:left w:val="none" w:sz="0" w:space="0" w:color="auto"/>
                <w:bottom w:val="none" w:sz="0" w:space="0" w:color="auto"/>
                <w:right w:val="none" w:sz="0" w:space="0" w:color="auto"/>
              </w:divBdr>
            </w:div>
          </w:divsChild>
        </w:div>
        <w:div w:id="31268720">
          <w:marLeft w:val="0"/>
          <w:marRight w:val="0"/>
          <w:marTop w:val="0"/>
          <w:marBottom w:val="0"/>
          <w:divBdr>
            <w:top w:val="none" w:sz="0" w:space="0" w:color="auto"/>
            <w:left w:val="none" w:sz="0" w:space="0" w:color="auto"/>
            <w:bottom w:val="none" w:sz="0" w:space="0" w:color="auto"/>
            <w:right w:val="none" w:sz="0" w:space="0" w:color="auto"/>
          </w:divBdr>
          <w:divsChild>
            <w:div w:id="1129125489">
              <w:marLeft w:val="0"/>
              <w:marRight w:val="0"/>
              <w:marTop w:val="0"/>
              <w:marBottom w:val="0"/>
              <w:divBdr>
                <w:top w:val="none" w:sz="0" w:space="0" w:color="auto"/>
                <w:left w:val="none" w:sz="0" w:space="0" w:color="auto"/>
                <w:bottom w:val="none" w:sz="0" w:space="0" w:color="auto"/>
                <w:right w:val="none" w:sz="0" w:space="0" w:color="auto"/>
              </w:divBdr>
            </w:div>
          </w:divsChild>
        </w:div>
        <w:div w:id="1005790414">
          <w:marLeft w:val="0"/>
          <w:marRight w:val="0"/>
          <w:marTop w:val="0"/>
          <w:marBottom w:val="0"/>
          <w:divBdr>
            <w:top w:val="none" w:sz="0" w:space="0" w:color="auto"/>
            <w:left w:val="none" w:sz="0" w:space="0" w:color="auto"/>
            <w:bottom w:val="none" w:sz="0" w:space="0" w:color="auto"/>
            <w:right w:val="none" w:sz="0" w:space="0" w:color="auto"/>
          </w:divBdr>
          <w:divsChild>
            <w:div w:id="323556819">
              <w:marLeft w:val="0"/>
              <w:marRight w:val="0"/>
              <w:marTop w:val="0"/>
              <w:marBottom w:val="0"/>
              <w:divBdr>
                <w:top w:val="none" w:sz="0" w:space="0" w:color="auto"/>
                <w:left w:val="none" w:sz="0" w:space="0" w:color="auto"/>
                <w:bottom w:val="none" w:sz="0" w:space="0" w:color="auto"/>
                <w:right w:val="none" w:sz="0" w:space="0" w:color="auto"/>
              </w:divBdr>
            </w:div>
          </w:divsChild>
        </w:div>
        <w:div w:id="176315211">
          <w:marLeft w:val="0"/>
          <w:marRight w:val="0"/>
          <w:marTop w:val="0"/>
          <w:marBottom w:val="0"/>
          <w:divBdr>
            <w:top w:val="none" w:sz="0" w:space="0" w:color="auto"/>
            <w:left w:val="none" w:sz="0" w:space="0" w:color="auto"/>
            <w:bottom w:val="none" w:sz="0" w:space="0" w:color="auto"/>
            <w:right w:val="none" w:sz="0" w:space="0" w:color="auto"/>
          </w:divBdr>
          <w:divsChild>
            <w:div w:id="35397828">
              <w:marLeft w:val="0"/>
              <w:marRight w:val="0"/>
              <w:marTop w:val="0"/>
              <w:marBottom w:val="0"/>
              <w:divBdr>
                <w:top w:val="none" w:sz="0" w:space="0" w:color="auto"/>
                <w:left w:val="none" w:sz="0" w:space="0" w:color="auto"/>
                <w:bottom w:val="none" w:sz="0" w:space="0" w:color="auto"/>
                <w:right w:val="none" w:sz="0" w:space="0" w:color="auto"/>
              </w:divBdr>
            </w:div>
          </w:divsChild>
        </w:div>
        <w:div w:id="338653994">
          <w:marLeft w:val="0"/>
          <w:marRight w:val="0"/>
          <w:marTop w:val="0"/>
          <w:marBottom w:val="0"/>
          <w:divBdr>
            <w:top w:val="none" w:sz="0" w:space="0" w:color="auto"/>
            <w:left w:val="none" w:sz="0" w:space="0" w:color="auto"/>
            <w:bottom w:val="none" w:sz="0" w:space="0" w:color="auto"/>
            <w:right w:val="none" w:sz="0" w:space="0" w:color="auto"/>
          </w:divBdr>
          <w:divsChild>
            <w:div w:id="2128356595">
              <w:marLeft w:val="0"/>
              <w:marRight w:val="0"/>
              <w:marTop w:val="0"/>
              <w:marBottom w:val="0"/>
              <w:divBdr>
                <w:top w:val="none" w:sz="0" w:space="0" w:color="auto"/>
                <w:left w:val="none" w:sz="0" w:space="0" w:color="auto"/>
                <w:bottom w:val="none" w:sz="0" w:space="0" w:color="auto"/>
                <w:right w:val="none" w:sz="0" w:space="0" w:color="auto"/>
              </w:divBdr>
            </w:div>
          </w:divsChild>
        </w:div>
        <w:div w:id="1183281773">
          <w:marLeft w:val="0"/>
          <w:marRight w:val="0"/>
          <w:marTop w:val="0"/>
          <w:marBottom w:val="0"/>
          <w:divBdr>
            <w:top w:val="none" w:sz="0" w:space="0" w:color="auto"/>
            <w:left w:val="none" w:sz="0" w:space="0" w:color="auto"/>
            <w:bottom w:val="none" w:sz="0" w:space="0" w:color="auto"/>
            <w:right w:val="none" w:sz="0" w:space="0" w:color="auto"/>
          </w:divBdr>
          <w:divsChild>
            <w:div w:id="1301961493">
              <w:marLeft w:val="0"/>
              <w:marRight w:val="0"/>
              <w:marTop w:val="0"/>
              <w:marBottom w:val="0"/>
              <w:divBdr>
                <w:top w:val="none" w:sz="0" w:space="0" w:color="auto"/>
                <w:left w:val="none" w:sz="0" w:space="0" w:color="auto"/>
                <w:bottom w:val="none" w:sz="0" w:space="0" w:color="auto"/>
                <w:right w:val="none" w:sz="0" w:space="0" w:color="auto"/>
              </w:divBdr>
            </w:div>
          </w:divsChild>
        </w:div>
        <w:div w:id="432172627">
          <w:marLeft w:val="0"/>
          <w:marRight w:val="0"/>
          <w:marTop w:val="0"/>
          <w:marBottom w:val="0"/>
          <w:divBdr>
            <w:top w:val="none" w:sz="0" w:space="0" w:color="auto"/>
            <w:left w:val="none" w:sz="0" w:space="0" w:color="auto"/>
            <w:bottom w:val="none" w:sz="0" w:space="0" w:color="auto"/>
            <w:right w:val="none" w:sz="0" w:space="0" w:color="auto"/>
          </w:divBdr>
          <w:divsChild>
            <w:div w:id="1463113411">
              <w:marLeft w:val="0"/>
              <w:marRight w:val="0"/>
              <w:marTop w:val="0"/>
              <w:marBottom w:val="0"/>
              <w:divBdr>
                <w:top w:val="none" w:sz="0" w:space="0" w:color="auto"/>
                <w:left w:val="none" w:sz="0" w:space="0" w:color="auto"/>
                <w:bottom w:val="none" w:sz="0" w:space="0" w:color="auto"/>
                <w:right w:val="none" w:sz="0" w:space="0" w:color="auto"/>
              </w:divBdr>
            </w:div>
          </w:divsChild>
        </w:div>
        <w:div w:id="1437216904">
          <w:marLeft w:val="0"/>
          <w:marRight w:val="0"/>
          <w:marTop w:val="0"/>
          <w:marBottom w:val="0"/>
          <w:divBdr>
            <w:top w:val="none" w:sz="0" w:space="0" w:color="auto"/>
            <w:left w:val="none" w:sz="0" w:space="0" w:color="auto"/>
            <w:bottom w:val="none" w:sz="0" w:space="0" w:color="auto"/>
            <w:right w:val="none" w:sz="0" w:space="0" w:color="auto"/>
          </w:divBdr>
          <w:divsChild>
            <w:div w:id="92821836">
              <w:marLeft w:val="0"/>
              <w:marRight w:val="0"/>
              <w:marTop w:val="0"/>
              <w:marBottom w:val="0"/>
              <w:divBdr>
                <w:top w:val="none" w:sz="0" w:space="0" w:color="auto"/>
                <w:left w:val="none" w:sz="0" w:space="0" w:color="auto"/>
                <w:bottom w:val="none" w:sz="0" w:space="0" w:color="auto"/>
                <w:right w:val="none" w:sz="0" w:space="0" w:color="auto"/>
              </w:divBdr>
            </w:div>
          </w:divsChild>
        </w:div>
        <w:div w:id="576015725">
          <w:marLeft w:val="0"/>
          <w:marRight w:val="0"/>
          <w:marTop w:val="0"/>
          <w:marBottom w:val="0"/>
          <w:divBdr>
            <w:top w:val="none" w:sz="0" w:space="0" w:color="auto"/>
            <w:left w:val="none" w:sz="0" w:space="0" w:color="auto"/>
            <w:bottom w:val="none" w:sz="0" w:space="0" w:color="auto"/>
            <w:right w:val="none" w:sz="0" w:space="0" w:color="auto"/>
          </w:divBdr>
          <w:divsChild>
            <w:div w:id="1600915761">
              <w:marLeft w:val="0"/>
              <w:marRight w:val="0"/>
              <w:marTop w:val="0"/>
              <w:marBottom w:val="0"/>
              <w:divBdr>
                <w:top w:val="none" w:sz="0" w:space="0" w:color="auto"/>
                <w:left w:val="none" w:sz="0" w:space="0" w:color="auto"/>
                <w:bottom w:val="none" w:sz="0" w:space="0" w:color="auto"/>
                <w:right w:val="none" w:sz="0" w:space="0" w:color="auto"/>
              </w:divBdr>
            </w:div>
          </w:divsChild>
        </w:div>
        <w:div w:id="242567212">
          <w:marLeft w:val="0"/>
          <w:marRight w:val="0"/>
          <w:marTop w:val="0"/>
          <w:marBottom w:val="0"/>
          <w:divBdr>
            <w:top w:val="none" w:sz="0" w:space="0" w:color="auto"/>
            <w:left w:val="none" w:sz="0" w:space="0" w:color="auto"/>
            <w:bottom w:val="none" w:sz="0" w:space="0" w:color="auto"/>
            <w:right w:val="none" w:sz="0" w:space="0" w:color="auto"/>
          </w:divBdr>
          <w:divsChild>
            <w:div w:id="2099979223">
              <w:marLeft w:val="0"/>
              <w:marRight w:val="0"/>
              <w:marTop w:val="0"/>
              <w:marBottom w:val="0"/>
              <w:divBdr>
                <w:top w:val="none" w:sz="0" w:space="0" w:color="auto"/>
                <w:left w:val="none" w:sz="0" w:space="0" w:color="auto"/>
                <w:bottom w:val="none" w:sz="0" w:space="0" w:color="auto"/>
                <w:right w:val="none" w:sz="0" w:space="0" w:color="auto"/>
              </w:divBdr>
            </w:div>
          </w:divsChild>
        </w:div>
        <w:div w:id="96021581">
          <w:marLeft w:val="0"/>
          <w:marRight w:val="0"/>
          <w:marTop w:val="0"/>
          <w:marBottom w:val="0"/>
          <w:divBdr>
            <w:top w:val="none" w:sz="0" w:space="0" w:color="auto"/>
            <w:left w:val="none" w:sz="0" w:space="0" w:color="auto"/>
            <w:bottom w:val="none" w:sz="0" w:space="0" w:color="auto"/>
            <w:right w:val="none" w:sz="0" w:space="0" w:color="auto"/>
          </w:divBdr>
          <w:divsChild>
            <w:div w:id="1291980441">
              <w:marLeft w:val="0"/>
              <w:marRight w:val="0"/>
              <w:marTop w:val="0"/>
              <w:marBottom w:val="0"/>
              <w:divBdr>
                <w:top w:val="none" w:sz="0" w:space="0" w:color="auto"/>
                <w:left w:val="none" w:sz="0" w:space="0" w:color="auto"/>
                <w:bottom w:val="none" w:sz="0" w:space="0" w:color="auto"/>
                <w:right w:val="none" w:sz="0" w:space="0" w:color="auto"/>
              </w:divBdr>
            </w:div>
          </w:divsChild>
        </w:div>
        <w:div w:id="2039742987">
          <w:marLeft w:val="0"/>
          <w:marRight w:val="0"/>
          <w:marTop w:val="0"/>
          <w:marBottom w:val="0"/>
          <w:divBdr>
            <w:top w:val="none" w:sz="0" w:space="0" w:color="auto"/>
            <w:left w:val="none" w:sz="0" w:space="0" w:color="auto"/>
            <w:bottom w:val="none" w:sz="0" w:space="0" w:color="auto"/>
            <w:right w:val="none" w:sz="0" w:space="0" w:color="auto"/>
          </w:divBdr>
          <w:divsChild>
            <w:div w:id="211772706">
              <w:marLeft w:val="0"/>
              <w:marRight w:val="0"/>
              <w:marTop w:val="0"/>
              <w:marBottom w:val="0"/>
              <w:divBdr>
                <w:top w:val="none" w:sz="0" w:space="0" w:color="auto"/>
                <w:left w:val="none" w:sz="0" w:space="0" w:color="auto"/>
                <w:bottom w:val="none" w:sz="0" w:space="0" w:color="auto"/>
                <w:right w:val="none" w:sz="0" w:space="0" w:color="auto"/>
              </w:divBdr>
            </w:div>
          </w:divsChild>
        </w:div>
        <w:div w:id="1036783001">
          <w:marLeft w:val="0"/>
          <w:marRight w:val="0"/>
          <w:marTop w:val="0"/>
          <w:marBottom w:val="0"/>
          <w:divBdr>
            <w:top w:val="none" w:sz="0" w:space="0" w:color="auto"/>
            <w:left w:val="none" w:sz="0" w:space="0" w:color="auto"/>
            <w:bottom w:val="none" w:sz="0" w:space="0" w:color="auto"/>
            <w:right w:val="none" w:sz="0" w:space="0" w:color="auto"/>
          </w:divBdr>
          <w:divsChild>
            <w:div w:id="2014600694">
              <w:marLeft w:val="0"/>
              <w:marRight w:val="0"/>
              <w:marTop w:val="0"/>
              <w:marBottom w:val="0"/>
              <w:divBdr>
                <w:top w:val="none" w:sz="0" w:space="0" w:color="auto"/>
                <w:left w:val="none" w:sz="0" w:space="0" w:color="auto"/>
                <w:bottom w:val="none" w:sz="0" w:space="0" w:color="auto"/>
                <w:right w:val="none" w:sz="0" w:space="0" w:color="auto"/>
              </w:divBdr>
            </w:div>
          </w:divsChild>
        </w:div>
        <w:div w:id="1367217140">
          <w:marLeft w:val="0"/>
          <w:marRight w:val="0"/>
          <w:marTop w:val="0"/>
          <w:marBottom w:val="0"/>
          <w:divBdr>
            <w:top w:val="none" w:sz="0" w:space="0" w:color="auto"/>
            <w:left w:val="none" w:sz="0" w:space="0" w:color="auto"/>
            <w:bottom w:val="none" w:sz="0" w:space="0" w:color="auto"/>
            <w:right w:val="none" w:sz="0" w:space="0" w:color="auto"/>
          </w:divBdr>
          <w:divsChild>
            <w:div w:id="1015111212">
              <w:marLeft w:val="0"/>
              <w:marRight w:val="0"/>
              <w:marTop w:val="0"/>
              <w:marBottom w:val="0"/>
              <w:divBdr>
                <w:top w:val="none" w:sz="0" w:space="0" w:color="auto"/>
                <w:left w:val="none" w:sz="0" w:space="0" w:color="auto"/>
                <w:bottom w:val="none" w:sz="0" w:space="0" w:color="auto"/>
                <w:right w:val="none" w:sz="0" w:space="0" w:color="auto"/>
              </w:divBdr>
            </w:div>
          </w:divsChild>
        </w:div>
        <w:div w:id="1699624669">
          <w:marLeft w:val="0"/>
          <w:marRight w:val="0"/>
          <w:marTop w:val="0"/>
          <w:marBottom w:val="0"/>
          <w:divBdr>
            <w:top w:val="none" w:sz="0" w:space="0" w:color="auto"/>
            <w:left w:val="none" w:sz="0" w:space="0" w:color="auto"/>
            <w:bottom w:val="none" w:sz="0" w:space="0" w:color="auto"/>
            <w:right w:val="none" w:sz="0" w:space="0" w:color="auto"/>
          </w:divBdr>
          <w:divsChild>
            <w:div w:id="226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E6899-8D50-4A7A-A6A6-219E371DA30F}">
  <ds:schemaRefs>
    <ds:schemaRef ds:uri="http://schemas.microsoft.com/sharepoint/v3/contenttype/forms"/>
  </ds:schemaRefs>
</ds:datastoreItem>
</file>

<file path=customXml/itemProps2.xml><?xml version="1.0" encoding="utf-8"?>
<ds:datastoreItem xmlns:ds="http://schemas.openxmlformats.org/officeDocument/2006/customXml" ds:itemID="{FEEF5413-D51B-47BE-BA41-6DFD29D055FA}"/>
</file>

<file path=customXml/itemProps3.xml><?xml version="1.0" encoding="utf-8"?>
<ds:datastoreItem xmlns:ds="http://schemas.openxmlformats.org/officeDocument/2006/customXml" ds:itemID="{F211AFFA-A597-4861-89E6-837EFC5B4479}">
  <ds:schemaRefs>
    <ds:schemaRef ds:uri="http://schemas.microsoft.com/office/2006/metadata/properties"/>
    <ds:schemaRef ds:uri="4e18cf95-7649-458c-b0a2-c7052de8f6fc"/>
    <ds:schemaRef ds:uri="1ac83755-3e8b-4cea-af08-cf6e992998a8"/>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86B44EB9-6DF0-41D7-8BA4-0D26832D8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719220BD</Template>
  <TotalTime>99</TotalTime>
  <Pages>34</Pages>
  <Words>2900</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EEVANS</dc:creator>
  <cp:keywords/>
  <dc:description/>
  <cp:lastModifiedBy>EEVANS</cp:lastModifiedBy>
  <cp:revision>17</cp:revision>
  <dcterms:created xsi:type="dcterms:W3CDTF">2026-06-17T13:14:00Z</dcterms:created>
  <dcterms:modified xsi:type="dcterms:W3CDTF">2026-06-23T09:07:00Z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706500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