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79E8E" w14:textId="0BE396BB" w:rsidR="00CB137B" w:rsidRDefault="0077644F" w:rsidP="007C4FE2"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51A4918" wp14:editId="257A98B8">
                <wp:simplePos x="0" y="0"/>
                <wp:positionH relativeFrom="margin">
                  <wp:align>left</wp:align>
                </wp:positionH>
                <wp:positionV relativeFrom="paragraph">
                  <wp:posOffset>-361315</wp:posOffset>
                </wp:positionV>
                <wp:extent cx="6524625" cy="476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1AFA1" w14:textId="61C6A383" w:rsidR="003475E1" w:rsidRPr="00A840BA" w:rsidRDefault="003475E1" w:rsidP="0077644F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Name</w:t>
                            </w:r>
                            <w:proofErr w:type="gramStart"/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______________________________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ab/>
                              <w:t>Class:_______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A491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28.45pt;width:513.75pt;height:37.5pt;z-index:251797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" fillcolor="white [3201]" strokeweight=".5pt">
                <v:textbox>
                  <w:txbxContent>
                    <w:p w14:paraId="2061AFA1" w14:textId="61C6A383" w:rsidR="003475E1" w:rsidRPr="00A840BA" w:rsidRDefault="003475E1" w:rsidP="0077644F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Name</w:t>
                      </w:r>
                      <w:proofErr w:type="gramStart"/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: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</w:t>
                      </w:r>
                      <w:proofErr w:type="gramEnd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______________________________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ab/>
                        <w:t>Class:_______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49899351" w:rsidR="00CB137B" w:rsidRPr="00CC7841" w:rsidRDefault="00B21E49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</w:pPr>
          <w:r w:rsidRPr="00CC7841"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  <w:t xml:space="preserve">Year </w:t>
          </w:r>
          <w:r w:rsidR="00482A9E" w:rsidRPr="00CC7841"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  <w:t>8</w:t>
          </w:r>
        </w:p>
        <w:p w14:paraId="722EF85B" w14:textId="3286F332" w:rsidR="00CB137B" w:rsidRPr="00CC7841" w:rsidRDefault="00F47EFA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</w:pPr>
          <w:r w:rsidRPr="00CC7841"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  <w:t>Spanish</w:t>
          </w:r>
        </w:p>
        <w:p w14:paraId="135A10C6" w14:textId="72190357" w:rsidR="00BD3E5A" w:rsidRPr="00CC7841" w:rsidRDefault="00F47EFA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</w:pPr>
          <w:r w:rsidRPr="00CC7841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Cuaderno de deberes</w:t>
          </w:r>
        </w:p>
        <w:p w14:paraId="0EFAB8F1" w14:textId="7E2F0C0B" w:rsidR="00CB137B" w:rsidRPr="00CC7841" w:rsidRDefault="00BD3E5A" w:rsidP="00CB137B">
          <w:pPr>
            <w:pStyle w:val="Subtitle"/>
            <w:jc w:val="center"/>
            <w:rPr>
              <w:rFonts w:ascii="Antique Olive" w:hAnsi="Antique Olive"/>
              <w:b/>
              <w:color w:val="FF6600"/>
              <w:sz w:val="40"/>
              <w:lang w:val="en-GB"/>
            </w:rPr>
          </w:pPr>
          <w:r w:rsidRPr="00CC7841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 xml:space="preserve">Topic </w:t>
          </w:r>
          <w:proofErr w:type="gramStart"/>
          <w:r w:rsidRPr="00CC7841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1</w:t>
          </w:r>
          <w:r w:rsidR="009C7E9A" w:rsidRPr="00CC7841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 :</w:t>
          </w:r>
          <w:proofErr w:type="gramEnd"/>
          <w:r w:rsidR="009C7E9A" w:rsidRPr="00CC7841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 xml:space="preserve"> </w:t>
          </w:r>
          <w:r w:rsidR="00482A9E" w:rsidRPr="00CC7841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El tiempo libre</w:t>
          </w:r>
        </w:p>
        <w:p w14:paraId="4395BA8F" w14:textId="6BA8E9B1" w:rsidR="00CB137B" w:rsidRPr="00F47EFA" w:rsidRDefault="00CB137B" w:rsidP="00CB137B">
          <w:pPr>
            <w:pStyle w:val="Subtitle"/>
            <w:jc w:val="center"/>
            <w:rPr>
              <w:rFonts w:ascii="Antique Olive" w:hAnsi="Antique Olive"/>
              <w:color w:val="FF6600"/>
              <w:lang w:val="fr-FR"/>
            </w:rPr>
          </w:pPr>
          <w:r w:rsidRPr="00F47EFA">
            <w:rPr>
              <w:rFonts w:ascii="Antique Olive" w:hAnsi="Antique Olive"/>
              <w:color w:val="FF6600"/>
              <w:lang w:val="fr-FR"/>
            </w:rPr>
            <w:t>Autumn Term</w:t>
          </w:r>
          <w:r w:rsidR="00B21E49" w:rsidRPr="00F47EFA">
            <w:rPr>
              <w:rFonts w:ascii="Antique Olive" w:hAnsi="Antique Olive"/>
              <w:color w:val="FF6600"/>
              <w:lang w:val="fr-FR"/>
            </w:rPr>
            <w:t xml:space="preserve"> 1</w:t>
          </w:r>
        </w:p>
        <w:p w14:paraId="51FBE6B8" w14:textId="4365EDB4" w:rsidR="00CB137B" w:rsidRPr="00F47EFA" w:rsidRDefault="00E71D2C" w:rsidP="00CB137B">
          <w:pPr>
            <w:pStyle w:val="Subtitle"/>
            <w:jc w:val="center"/>
            <w:rPr>
              <w:color w:val="FF6600"/>
              <w:sz w:val="28"/>
              <w:lang w:val="fr-FR"/>
            </w:rPr>
          </w:pPr>
          <w:r>
            <w:rPr>
              <w:rFonts w:ascii="Antique Olive" w:hAnsi="Antique Olive"/>
              <w:color w:val="FF6600"/>
              <w:sz w:val="28"/>
              <w:lang w:val="fr-FR"/>
            </w:rPr>
            <w:t xml:space="preserve">Dedication </w:t>
          </w:r>
        </w:p>
        <w:p w14:paraId="62532D44" w14:textId="1D96DB15" w:rsidR="00CB137B" w:rsidRPr="00BD3E5A" w:rsidRDefault="00CB137B" w:rsidP="00CB137B">
          <w:pPr>
            <w:pStyle w:val="Subtitle"/>
            <w:jc w:val="center"/>
            <w:rPr>
              <w:sz w:val="28"/>
              <w:lang w:val="fr-FR"/>
            </w:rPr>
          </w:pPr>
        </w:p>
        <w:p w14:paraId="6222E4F3" w14:textId="3CB29E7A" w:rsidR="00CB137B" w:rsidRDefault="00206717" w:rsidP="00CB137B">
          <w:pPr>
            <w:pStyle w:val="Subtitle"/>
          </w:pPr>
          <w:r w:rsidRPr="00206717">
            <w:rPr>
              <w:noProof/>
              <w:lang w:val="en-GB" w:eastAsia="en-GB"/>
            </w:rPr>
            <w:drawing>
              <wp:anchor distT="0" distB="0" distL="114300" distR="114300" simplePos="0" relativeHeight="251828224" behindDoc="0" locked="0" layoutInCell="1" allowOverlap="1" wp14:anchorId="0D001133" wp14:editId="7179E25F">
                <wp:simplePos x="0" y="0"/>
                <wp:positionH relativeFrom="column">
                  <wp:posOffset>8625</wp:posOffset>
                </wp:positionH>
                <wp:positionV relativeFrom="paragraph">
                  <wp:posOffset>157624</wp:posOffset>
                </wp:positionV>
                <wp:extent cx="3399491" cy="1785668"/>
                <wp:effectExtent l="76200" t="76200" r="125095" b="138430"/>
                <wp:wrapNone/>
                <wp:docPr id="105092482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0924823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6922" cy="1789571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E56B8E"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91360" behindDoc="0" locked="0" layoutInCell="1" allowOverlap="1" wp14:anchorId="62C84D24" wp14:editId="2DB6DDBF">
                    <wp:simplePos x="0" y="0"/>
                    <wp:positionH relativeFrom="margin">
                      <wp:posOffset>3514725</wp:posOffset>
                    </wp:positionH>
                    <wp:positionV relativeFrom="paragraph">
                      <wp:posOffset>152400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9E2E6E1" w14:textId="77777777" w:rsidR="003475E1" w:rsidRPr="00CB137B" w:rsidRDefault="003475E1" w:rsidP="00E56B8E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30C0116B" w14:textId="77777777" w:rsidR="003475E1" w:rsidRPr="00CB137B" w:rsidRDefault="003475E1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5368FAE1" w14:textId="77777777" w:rsidR="003475E1" w:rsidRPr="00CB137B" w:rsidRDefault="003475E1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7D6D6EBD" w14:textId="77777777" w:rsidR="003475E1" w:rsidRPr="00CB137B" w:rsidRDefault="003475E1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6A3E432A" w14:textId="77777777" w:rsidR="003475E1" w:rsidRPr="00CB137B" w:rsidRDefault="003475E1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Instructions to be read carefully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71A3A1DC" w14:textId="77777777" w:rsidR="003475E1" w:rsidRPr="00CB137B" w:rsidRDefault="003475E1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2D855B93" w14:textId="77777777" w:rsidR="003475E1" w:rsidRPr="00CB137B" w:rsidRDefault="003475E1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7016EA8B" w14:textId="77777777" w:rsidR="003475E1" w:rsidRPr="00CB137B" w:rsidRDefault="003475E1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 xml:space="preserve">your work is 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clear and neat </w:t>
                                </w:r>
                              </w:p>
                              <w:p w14:paraId="3A30D606" w14:textId="77777777" w:rsidR="003475E1" w:rsidRPr="00CB137B" w:rsidRDefault="003475E1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2C84D24" id="Text Box 7" o:spid="_x0000_s1027" type="#_x0000_t202" style="position:absolute;left:0;text-align:left;margin-left:276.75pt;margin-top:12pt;width:252.75pt;height:228.7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" fillcolor="white [3201]" strokeweight=".5pt">
                    <v:textbox>
                      <w:txbxContent>
                        <w:p w14:paraId="19E2E6E1" w14:textId="77777777" w:rsidR="003475E1" w:rsidRPr="00CB137B" w:rsidRDefault="003475E1" w:rsidP="00E56B8E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30C0116B" w14:textId="77777777" w:rsidR="003475E1" w:rsidRPr="00CB137B" w:rsidRDefault="003475E1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5368FAE1" w14:textId="77777777" w:rsidR="003475E1" w:rsidRPr="00CB137B" w:rsidRDefault="003475E1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7D6D6EBD" w14:textId="77777777" w:rsidR="003475E1" w:rsidRPr="00CB137B" w:rsidRDefault="003475E1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6A3E432A" w14:textId="77777777" w:rsidR="003475E1" w:rsidRPr="00CB137B" w:rsidRDefault="003475E1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</w:rPr>
                            <w:t>Instructions to be read carefully</w:t>
                          </w:r>
                          <w:r w:rsidRPr="00CB137B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71A3A1DC" w14:textId="77777777" w:rsidR="003475E1" w:rsidRPr="00CB137B" w:rsidRDefault="003475E1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2D855B93" w14:textId="77777777" w:rsidR="003475E1" w:rsidRPr="00CB137B" w:rsidRDefault="003475E1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7016EA8B" w14:textId="77777777" w:rsidR="003475E1" w:rsidRPr="00CB137B" w:rsidRDefault="003475E1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</w:t>
                          </w:r>
                          <w:r>
                            <w:rPr>
                              <w:rFonts w:ascii="Cambria" w:hAnsi="Cambria"/>
                            </w:rPr>
                            <w:t xml:space="preserve">your work is 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clear and neat </w:t>
                          </w:r>
                        </w:p>
                        <w:p w14:paraId="3A30D606" w14:textId="77777777" w:rsidR="003475E1" w:rsidRPr="00CB137B" w:rsidRDefault="003475E1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sdtContent>
    </w:sdt>
    <w:p w14:paraId="3149EDA7" w14:textId="2D309AE2" w:rsidR="007C4FE2" w:rsidRDefault="007C4FE2" w:rsidP="00F00A11">
      <w:pPr>
        <w:pStyle w:val="Heading1"/>
        <w:spacing w:before="0" w:after="0"/>
        <w:jc w:val="center"/>
        <w:rPr>
          <w:bCs/>
          <w:sz w:val="32"/>
          <w:szCs w:val="32"/>
        </w:rPr>
      </w:pPr>
    </w:p>
    <w:p w14:paraId="2D70AD9D" w14:textId="77777777" w:rsidR="00E2407D" w:rsidRDefault="00E2407D" w:rsidP="00E2407D">
      <w:pPr>
        <w:rPr>
          <w:lang w:val="en-US" w:eastAsia="ja-JP"/>
        </w:rPr>
      </w:pPr>
    </w:p>
    <w:p w14:paraId="49528C09" w14:textId="77777777" w:rsidR="00E2407D" w:rsidRDefault="00E2407D" w:rsidP="00E2407D">
      <w:pPr>
        <w:rPr>
          <w:lang w:val="en-US" w:eastAsia="ja-JP"/>
        </w:rPr>
      </w:pPr>
    </w:p>
    <w:p w14:paraId="02F46B78" w14:textId="77777777" w:rsidR="00E2407D" w:rsidRDefault="00E2407D" w:rsidP="00E2407D">
      <w:pPr>
        <w:rPr>
          <w:lang w:val="en-US" w:eastAsia="ja-JP"/>
        </w:rPr>
      </w:pPr>
    </w:p>
    <w:p w14:paraId="1A6FB8BD" w14:textId="77777777" w:rsidR="00E2407D" w:rsidRDefault="00E2407D" w:rsidP="00E2407D">
      <w:pPr>
        <w:rPr>
          <w:lang w:val="en-US" w:eastAsia="ja-JP"/>
        </w:rPr>
      </w:pPr>
    </w:p>
    <w:p w14:paraId="14167A45" w14:textId="77777777" w:rsidR="00E2407D" w:rsidRDefault="00E2407D" w:rsidP="00E2407D">
      <w:pPr>
        <w:rPr>
          <w:lang w:val="en-US" w:eastAsia="ja-JP"/>
        </w:rPr>
      </w:pPr>
    </w:p>
    <w:p w14:paraId="42EA8433" w14:textId="77777777" w:rsidR="00E2407D" w:rsidRDefault="00E2407D" w:rsidP="00E2407D">
      <w:pPr>
        <w:rPr>
          <w:lang w:val="en-US" w:eastAsia="ja-JP"/>
        </w:rPr>
      </w:pPr>
    </w:p>
    <w:p w14:paraId="280F7837" w14:textId="77777777" w:rsidR="00E2407D" w:rsidRDefault="00E2407D" w:rsidP="00E2407D">
      <w:pPr>
        <w:rPr>
          <w:lang w:val="en-US" w:eastAsia="ja-JP"/>
        </w:rPr>
      </w:pPr>
    </w:p>
    <w:p w14:paraId="795EEF95" w14:textId="77777777" w:rsidR="00E2407D" w:rsidRDefault="00E2407D" w:rsidP="00E2407D">
      <w:pPr>
        <w:rPr>
          <w:lang w:val="en-US" w:eastAsia="ja-JP"/>
        </w:rPr>
      </w:pPr>
    </w:p>
    <w:p w14:paraId="654A5D51" w14:textId="77777777" w:rsidR="00E2407D" w:rsidRDefault="00E2407D" w:rsidP="00E2407D">
      <w:pPr>
        <w:rPr>
          <w:lang w:val="en-US" w:eastAsia="ja-JP"/>
        </w:rPr>
      </w:pPr>
    </w:p>
    <w:p w14:paraId="7E795A2F" w14:textId="77777777" w:rsidR="00E2407D" w:rsidRPr="00E2407D" w:rsidRDefault="00E2407D" w:rsidP="00E2407D">
      <w:pPr>
        <w:rPr>
          <w:lang w:val="en-US" w:eastAsia="ja-JP"/>
        </w:rPr>
      </w:pPr>
    </w:p>
    <w:p w14:paraId="06EF97BB" w14:textId="66745FBA" w:rsidR="00F00A11" w:rsidRPr="00F00A11" w:rsidRDefault="00F00A11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 xml:space="preserve">Use your Knowledge </w:t>
      </w:r>
      <w:proofErr w:type="spellStart"/>
      <w:r w:rsidRPr="00F00A11">
        <w:rPr>
          <w:b/>
          <w:bCs/>
          <w:sz w:val="32"/>
          <w:szCs w:val="32"/>
          <w:lang w:val="en-US" w:eastAsia="ja-JP"/>
        </w:rPr>
        <w:t>Organisers</w:t>
      </w:r>
      <w:proofErr w:type="spellEnd"/>
      <w:r w:rsidRPr="00F00A11">
        <w:rPr>
          <w:b/>
          <w:bCs/>
          <w:sz w:val="32"/>
          <w:szCs w:val="32"/>
          <w:lang w:val="en-US" w:eastAsia="ja-JP"/>
        </w:rPr>
        <w:t xml:space="preserve"> to support with your Home Learning Tasks</w:t>
      </w:r>
    </w:p>
    <w:p w14:paraId="6CE9A3BC" w14:textId="5D32A277" w:rsidR="00CB137B" w:rsidRDefault="00CB137B" w:rsidP="00CB137B">
      <w:pPr>
        <w:rPr>
          <w:lang w:val="en-US" w:eastAsia="ja-JP"/>
        </w:rPr>
      </w:pP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20AA5CFB" w14:textId="77777777" w:rsidR="008572B7" w:rsidRDefault="00A846FC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 xml:space="preserve">Topic 1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3332CC12" w14:textId="252278C6" w:rsidR="008572B7" w:rsidRDefault="00BB211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845003" w:history="1">
            <w:r w:rsidR="008572B7" w:rsidRPr="00715875">
              <w:rPr>
                <w:rStyle w:val="Hyperlink"/>
                <w:noProof/>
              </w:rPr>
              <w:t xml:space="preserve">Topic 1 Task 1: Grammar, Present Tense   </w:t>
            </w:r>
            <w:r w:rsidR="008572B7">
              <w:rPr>
                <w:noProof/>
                <w:webHidden/>
              </w:rPr>
              <w:tab/>
            </w:r>
            <w:r w:rsidR="008572B7">
              <w:rPr>
                <w:noProof/>
                <w:webHidden/>
              </w:rPr>
              <w:fldChar w:fldCharType="begin"/>
            </w:r>
            <w:r w:rsidR="008572B7">
              <w:rPr>
                <w:noProof/>
                <w:webHidden/>
              </w:rPr>
              <w:instrText xml:space="preserve"> PAGEREF _Toc234845003 \h </w:instrText>
            </w:r>
            <w:r w:rsidR="008572B7">
              <w:rPr>
                <w:noProof/>
                <w:webHidden/>
              </w:rPr>
            </w:r>
            <w:r w:rsidR="008572B7">
              <w:rPr>
                <w:noProof/>
                <w:webHidden/>
              </w:rPr>
              <w:fldChar w:fldCharType="separate"/>
            </w:r>
            <w:r w:rsidR="008572B7">
              <w:rPr>
                <w:noProof/>
                <w:webHidden/>
              </w:rPr>
              <w:t>2</w:t>
            </w:r>
            <w:r w:rsidR="008572B7">
              <w:rPr>
                <w:noProof/>
                <w:webHidden/>
              </w:rPr>
              <w:fldChar w:fldCharType="end"/>
            </w:r>
          </w:hyperlink>
        </w:p>
        <w:p w14:paraId="3ECBA41C" w14:textId="6876891A" w:rsidR="008572B7" w:rsidRDefault="00BB211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845004" w:history="1">
            <w:r w:rsidR="008572B7" w:rsidRPr="00715875">
              <w:rPr>
                <w:rStyle w:val="Hyperlink"/>
                <w:noProof/>
              </w:rPr>
              <w:t xml:space="preserve">Topic 1 Task 2: Vocabulary   </w:t>
            </w:r>
            <w:r w:rsidR="008572B7">
              <w:rPr>
                <w:noProof/>
                <w:webHidden/>
              </w:rPr>
              <w:tab/>
            </w:r>
            <w:r w:rsidR="008572B7">
              <w:rPr>
                <w:noProof/>
                <w:webHidden/>
              </w:rPr>
              <w:fldChar w:fldCharType="begin"/>
            </w:r>
            <w:r w:rsidR="008572B7">
              <w:rPr>
                <w:noProof/>
                <w:webHidden/>
              </w:rPr>
              <w:instrText xml:space="preserve"> PAGEREF _Toc234845004 \h </w:instrText>
            </w:r>
            <w:r w:rsidR="008572B7">
              <w:rPr>
                <w:noProof/>
                <w:webHidden/>
              </w:rPr>
            </w:r>
            <w:r w:rsidR="008572B7">
              <w:rPr>
                <w:noProof/>
                <w:webHidden/>
              </w:rPr>
              <w:fldChar w:fldCharType="separate"/>
            </w:r>
            <w:r w:rsidR="008572B7">
              <w:rPr>
                <w:noProof/>
                <w:webHidden/>
              </w:rPr>
              <w:t>3</w:t>
            </w:r>
            <w:r w:rsidR="008572B7">
              <w:rPr>
                <w:noProof/>
                <w:webHidden/>
              </w:rPr>
              <w:fldChar w:fldCharType="end"/>
            </w:r>
          </w:hyperlink>
        </w:p>
        <w:p w14:paraId="25638A49" w14:textId="311BB860" w:rsidR="008572B7" w:rsidRDefault="00BB211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845005" w:history="1">
            <w:r w:rsidR="008572B7" w:rsidRPr="00715875">
              <w:rPr>
                <w:rStyle w:val="Hyperlink"/>
                <w:noProof/>
              </w:rPr>
              <w:t>Topic 1 task 3: Reading Aloud</w:t>
            </w:r>
            <w:r w:rsidR="008572B7">
              <w:rPr>
                <w:noProof/>
                <w:webHidden/>
              </w:rPr>
              <w:tab/>
            </w:r>
            <w:r w:rsidR="008572B7">
              <w:rPr>
                <w:noProof/>
                <w:webHidden/>
              </w:rPr>
              <w:fldChar w:fldCharType="begin"/>
            </w:r>
            <w:r w:rsidR="008572B7">
              <w:rPr>
                <w:noProof/>
                <w:webHidden/>
              </w:rPr>
              <w:instrText xml:space="preserve"> PAGEREF _Toc234845005 \h </w:instrText>
            </w:r>
            <w:r w:rsidR="008572B7">
              <w:rPr>
                <w:noProof/>
                <w:webHidden/>
              </w:rPr>
            </w:r>
            <w:r w:rsidR="008572B7">
              <w:rPr>
                <w:noProof/>
                <w:webHidden/>
              </w:rPr>
              <w:fldChar w:fldCharType="separate"/>
            </w:r>
            <w:r w:rsidR="008572B7">
              <w:rPr>
                <w:noProof/>
                <w:webHidden/>
              </w:rPr>
              <w:t>4</w:t>
            </w:r>
            <w:r w:rsidR="008572B7">
              <w:rPr>
                <w:noProof/>
                <w:webHidden/>
              </w:rPr>
              <w:fldChar w:fldCharType="end"/>
            </w:r>
          </w:hyperlink>
        </w:p>
        <w:p w14:paraId="76BCCA43" w14:textId="4A7F99F3" w:rsidR="008572B7" w:rsidRDefault="00BB211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845006" w:history="1">
            <w:r w:rsidR="008572B7" w:rsidRPr="00715875">
              <w:rPr>
                <w:rStyle w:val="Hyperlink"/>
                <w:noProof/>
              </w:rPr>
              <w:t>Topic 1 Task 4: Vocabulary</w:t>
            </w:r>
            <w:r w:rsidR="008572B7">
              <w:rPr>
                <w:noProof/>
                <w:webHidden/>
              </w:rPr>
              <w:tab/>
            </w:r>
            <w:r w:rsidR="008572B7">
              <w:rPr>
                <w:noProof/>
                <w:webHidden/>
              </w:rPr>
              <w:fldChar w:fldCharType="begin"/>
            </w:r>
            <w:r w:rsidR="008572B7">
              <w:rPr>
                <w:noProof/>
                <w:webHidden/>
              </w:rPr>
              <w:instrText xml:space="preserve"> PAGEREF _Toc234845006 \h </w:instrText>
            </w:r>
            <w:r w:rsidR="008572B7">
              <w:rPr>
                <w:noProof/>
                <w:webHidden/>
              </w:rPr>
            </w:r>
            <w:r w:rsidR="008572B7">
              <w:rPr>
                <w:noProof/>
                <w:webHidden/>
              </w:rPr>
              <w:fldChar w:fldCharType="separate"/>
            </w:r>
            <w:r w:rsidR="008572B7">
              <w:rPr>
                <w:noProof/>
                <w:webHidden/>
              </w:rPr>
              <w:t>5</w:t>
            </w:r>
            <w:r w:rsidR="008572B7">
              <w:rPr>
                <w:noProof/>
                <w:webHidden/>
              </w:rPr>
              <w:fldChar w:fldCharType="end"/>
            </w:r>
          </w:hyperlink>
        </w:p>
        <w:p w14:paraId="3027D8EF" w14:textId="11406FA4" w:rsidR="008572B7" w:rsidRDefault="00BB211F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845008" w:history="1">
            <w:r w:rsidR="008572B7" w:rsidRPr="00715875">
              <w:rPr>
                <w:rStyle w:val="Hyperlink"/>
                <w:noProof/>
              </w:rPr>
              <w:t>Topic 1 Task 5: Linguascope</w:t>
            </w:r>
            <w:r w:rsidR="008572B7">
              <w:rPr>
                <w:noProof/>
                <w:webHidden/>
              </w:rPr>
              <w:tab/>
            </w:r>
            <w:r w:rsidR="008572B7">
              <w:rPr>
                <w:noProof/>
                <w:webHidden/>
              </w:rPr>
              <w:fldChar w:fldCharType="begin"/>
            </w:r>
            <w:r w:rsidR="008572B7">
              <w:rPr>
                <w:noProof/>
                <w:webHidden/>
              </w:rPr>
              <w:instrText xml:space="preserve"> PAGEREF _Toc234845008 \h </w:instrText>
            </w:r>
            <w:r w:rsidR="008572B7">
              <w:rPr>
                <w:noProof/>
                <w:webHidden/>
              </w:rPr>
            </w:r>
            <w:r w:rsidR="008572B7">
              <w:rPr>
                <w:noProof/>
                <w:webHidden/>
              </w:rPr>
              <w:fldChar w:fldCharType="separate"/>
            </w:r>
            <w:r w:rsidR="008572B7">
              <w:rPr>
                <w:noProof/>
                <w:webHidden/>
              </w:rPr>
              <w:t>6</w:t>
            </w:r>
            <w:r w:rsidR="008572B7">
              <w:rPr>
                <w:noProof/>
                <w:webHidden/>
              </w:rPr>
              <w:fldChar w:fldCharType="end"/>
            </w:r>
          </w:hyperlink>
        </w:p>
        <w:p w14:paraId="341BEF07" w14:textId="7E9AF230" w:rsidR="00CB137B" w:rsidRDefault="00CB137B">
          <w:r>
            <w:rPr>
              <w:b/>
              <w:bCs/>
            </w:rPr>
            <w:fldChar w:fldCharType="end"/>
          </w:r>
        </w:p>
      </w:sdtContent>
    </w:sdt>
    <w:p w14:paraId="2D57A6D5" w14:textId="77777777" w:rsidR="00CB137B" w:rsidRDefault="00CB137B" w:rsidP="00CB137B">
      <w:pPr>
        <w:rPr>
          <w:lang w:val="en-US" w:eastAsia="ja-JP"/>
        </w:rPr>
      </w:pPr>
    </w:p>
    <w:p w14:paraId="53DA9930" w14:textId="77777777" w:rsidR="008572B7" w:rsidRPr="008572B7" w:rsidRDefault="008572B7" w:rsidP="008572B7">
      <w:pPr>
        <w:rPr>
          <w:lang w:val="en-US" w:eastAsia="ja-JP"/>
        </w:rPr>
      </w:pPr>
    </w:p>
    <w:p w14:paraId="4A1D2689" w14:textId="77777777" w:rsidR="008572B7" w:rsidRPr="008572B7" w:rsidRDefault="008572B7" w:rsidP="008572B7">
      <w:pPr>
        <w:rPr>
          <w:lang w:val="en-US" w:eastAsia="ja-JP"/>
        </w:rPr>
      </w:pPr>
    </w:p>
    <w:p w14:paraId="7B927A38" w14:textId="77777777" w:rsidR="008572B7" w:rsidRPr="008572B7" w:rsidRDefault="008572B7" w:rsidP="008572B7">
      <w:pPr>
        <w:rPr>
          <w:lang w:val="en-US" w:eastAsia="ja-JP"/>
        </w:rPr>
      </w:pPr>
    </w:p>
    <w:p w14:paraId="4D62FB29" w14:textId="77B8A9EA" w:rsidR="008572B7" w:rsidRDefault="008572B7" w:rsidP="008572B7">
      <w:pPr>
        <w:tabs>
          <w:tab w:val="left" w:pos="6765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4818EA9D" w14:textId="0C4CC1EF" w:rsidR="008572B7" w:rsidRPr="008572B7" w:rsidRDefault="008572B7" w:rsidP="008572B7">
      <w:pPr>
        <w:tabs>
          <w:tab w:val="left" w:pos="6765"/>
        </w:tabs>
        <w:rPr>
          <w:lang w:val="en-US" w:eastAsia="ja-JP"/>
        </w:rPr>
        <w:sectPr w:rsidR="008572B7" w:rsidRPr="008572B7" w:rsidSect="00CB137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  <w:r>
        <w:rPr>
          <w:lang w:val="en-US" w:eastAsia="ja-JP"/>
        </w:rPr>
        <w:tab/>
      </w:r>
    </w:p>
    <w:p w14:paraId="6D18D09B" w14:textId="38757FB4" w:rsidR="006E1E9B" w:rsidRDefault="00A840BA" w:rsidP="006E1E9B">
      <w:pPr>
        <w:pStyle w:val="Heading1"/>
        <w:rPr>
          <w:rFonts w:ascii="Arial" w:hAnsi="Arial" w:cs="Arial"/>
        </w:rPr>
      </w:pPr>
      <w:bookmarkStart w:id="0" w:name="_Toc234845003"/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E1E5471" wp14:editId="4C9A5ECC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917151609" name="Text Box 1917151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D59CD" w14:textId="77777777" w:rsidR="003475E1" w:rsidRPr="00A840BA" w:rsidRDefault="003475E1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E5471" id="Text Box 1917151609" o:spid="_x0000_s1028" type="#_x0000_t202" style="position:absolute;margin-left:0;margin-top:-22.15pt;width:199.2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" fillcolor="white [3201]" strokeweight=".5pt">
                <v:textbox>
                  <w:txbxContent>
                    <w:p w14:paraId="11DD59CD" w14:textId="77777777" w:rsidR="003475E1" w:rsidRPr="00A840BA" w:rsidRDefault="003475E1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-338230964"/>
          <w:placeholder>
            <w:docPart w:val="C66DAEC2B8BB48A5A655C8FB979515CF"/>
          </w:placeholder>
          <w15:appearance w15:val="hidden"/>
        </w:sdtPr>
        <w:sdtEndPr/>
        <w:sdtContent>
          <w:r w:rsidR="006E1E9B">
            <w:t xml:space="preserve">Topic 1 Task </w:t>
          </w:r>
          <w:r w:rsidR="008D3128">
            <w:t>1</w:t>
          </w:r>
          <w:r w:rsidR="006E1E9B" w:rsidRPr="004E2BB7">
            <w:t xml:space="preserve">: </w:t>
          </w:r>
          <w:r w:rsidR="002A235D">
            <w:t>Grammar, Present Tense</w:t>
          </w:r>
          <w:r w:rsidR="006E1E9B">
            <w:t xml:space="preserve">  </w:t>
          </w:r>
          <w:r w:rsidR="006E1E9B" w:rsidRPr="004E2BB7">
            <w:t xml:space="preserve"> </w:t>
          </w:r>
        </w:sdtContent>
      </w:sdt>
      <w:bookmarkEnd w:id="0"/>
    </w:p>
    <w:p w14:paraId="093F52BC" w14:textId="77777777" w:rsidR="002A235D" w:rsidRPr="002A235D" w:rsidRDefault="002A235D" w:rsidP="002A235D">
      <w:pPr>
        <w:rPr>
          <w:rFonts w:ascii="Arial" w:hAnsi="Arial" w:cs="Arial"/>
        </w:rPr>
      </w:pPr>
      <w:r w:rsidRPr="002A235D">
        <w:rPr>
          <w:rFonts w:ascii="Arial" w:hAnsi="Arial" w:cs="Arial"/>
          <w:b/>
          <w:bCs/>
        </w:rPr>
        <w:t>Match the English and the Spanish.</w:t>
      </w:r>
      <w:r w:rsidRPr="002A235D">
        <w:rPr>
          <w:rFonts w:ascii="Arial" w:hAnsi="Arial" w:cs="Arial"/>
        </w:rPr>
        <w:t> </w:t>
      </w:r>
    </w:p>
    <w:p w14:paraId="5D559D09" w14:textId="77777777" w:rsidR="002A235D" w:rsidRPr="002A235D" w:rsidRDefault="002A235D" w:rsidP="002A235D">
      <w:pPr>
        <w:rPr>
          <w:rFonts w:ascii="Arial" w:hAnsi="Arial" w:cs="Arial"/>
        </w:rPr>
      </w:pPr>
      <w:r w:rsidRPr="002A235D">
        <w:rPr>
          <w:rFonts w:ascii="Arial" w:hAnsi="Arial" w:cs="Arial"/>
        </w:rPr>
        <w:t> </w:t>
      </w:r>
    </w:p>
    <w:p w14:paraId="38763896" w14:textId="6F823098" w:rsidR="002A235D" w:rsidRPr="002A235D" w:rsidRDefault="002A235D" w:rsidP="002A235D">
      <w:pPr>
        <w:rPr>
          <w:rFonts w:ascii="Arial" w:hAnsi="Arial" w:cs="Arial"/>
        </w:rPr>
      </w:pPr>
      <w:r w:rsidRPr="002A235D">
        <w:rPr>
          <w:rFonts w:ascii="Arial" w:hAnsi="Arial" w:cs="Arial"/>
          <w:noProof/>
          <w:lang w:eastAsia="en-GB"/>
        </w:rPr>
        <w:drawing>
          <wp:inline distT="0" distB="0" distL="0" distR="0" wp14:anchorId="54101D42" wp14:editId="45412701">
            <wp:extent cx="3971925" cy="2371725"/>
            <wp:effectExtent l="0" t="0" r="9525" b="9525"/>
            <wp:docPr id="91232441" name="Picture 35" descr="A blue dots and a line with wor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blue dots and a line with word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235D">
        <w:rPr>
          <w:rFonts w:ascii="Arial" w:hAnsi="Arial" w:cs="Arial"/>
        </w:rPr>
        <w:t> </w:t>
      </w:r>
    </w:p>
    <w:p w14:paraId="2A65B5EC" w14:textId="77777777" w:rsidR="002A235D" w:rsidRPr="002A235D" w:rsidRDefault="002A235D" w:rsidP="002A235D">
      <w:pPr>
        <w:rPr>
          <w:rFonts w:ascii="Arial" w:hAnsi="Arial" w:cs="Arial"/>
        </w:rPr>
      </w:pPr>
      <w:r w:rsidRPr="002A235D">
        <w:rPr>
          <w:rFonts w:ascii="Arial" w:hAnsi="Arial" w:cs="Arial"/>
        </w:rPr>
        <w:t> </w:t>
      </w:r>
    </w:p>
    <w:p w14:paraId="1B00FA00" w14:textId="56B77B2F" w:rsidR="002A235D" w:rsidRPr="002A235D" w:rsidRDefault="002A235D" w:rsidP="002A235D">
      <w:pPr>
        <w:rPr>
          <w:rFonts w:ascii="Arial" w:hAnsi="Arial" w:cs="Arial"/>
        </w:rPr>
      </w:pPr>
      <w:r w:rsidRPr="002A235D">
        <w:rPr>
          <w:rFonts w:ascii="Arial" w:hAnsi="Arial" w:cs="Arial"/>
          <w:b/>
          <w:bCs/>
        </w:rPr>
        <w:t>C</w:t>
      </w:r>
      <w:r w:rsidR="005E12E7">
        <w:rPr>
          <w:rFonts w:ascii="Arial" w:hAnsi="Arial" w:cs="Arial"/>
          <w:b/>
          <w:bCs/>
        </w:rPr>
        <w:t>ircle the right verb in each sentence</w:t>
      </w:r>
      <w:r w:rsidRPr="002A235D">
        <w:rPr>
          <w:rFonts w:ascii="Arial" w:hAnsi="Arial" w:cs="Arial"/>
          <w:b/>
          <w:bCs/>
        </w:rPr>
        <w:t>.</w:t>
      </w:r>
      <w:r w:rsidRPr="002A235D">
        <w:rPr>
          <w:rFonts w:ascii="Arial" w:hAnsi="Arial" w:cs="Arial"/>
        </w:rPr>
        <w:t> </w:t>
      </w:r>
    </w:p>
    <w:p w14:paraId="0F838E9F" w14:textId="77777777" w:rsidR="002A235D" w:rsidRPr="002A235D" w:rsidRDefault="002A235D" w:rsidP="002A235D">
      <w:pPr>
        <w:rPr>
          <w:rFonts w:ascii="Arial" w:hAnsi="Arial" w:cs="Arial"/>
        </w:rPr>
      </w:pPr>
      <w:r w:rsidRPr="002A235D">
        <w:rPr>
          <w:rFonts w:ascii="Arial" w:hAnsi="Arial" w:cs="Arial"/>
        </w:rPr>
        <w:t> </w:t>
      </w:r>
    </w:p>
    <w:p w14:paraId="45031B37" w14:textId="4422C4DE" w:rsidR="002A235D" w:rsidRPr="00CC7841" w:rsidRDefault="002A235D" w:rsidP="002A235D">
      <w:pPr>
        <w:numPr>
          <w:ilvl w:val="0"/>
          <w:numId w:val="27"/>
        </w:numPr>
        <w:rPr>
          <w:rFonts w:ascii="Arial" w:hAnsi="Arial" w:cs="Arial"/>
          <w:lang w:val="it-IT"/>
        </w:rPr>
      </w:pPr>
      <w:r w:rsidRPr="002A235D">
        <w:rPr>
          <w:rFonts w:ascii="Arial" w:hAnsi="Arial" w:cs="Arial"/>
          <w:lang w:val="es-ES"/>
        </w:rPr>
        <w:t>Normalmente yo </w:t>
      </w:r>
      <w:r w:rsidR="005E12E7">
        <w:rPr>
          <w:rFonts w:ascii="Arial" w:hAnsi="Arial" w:cs="Arial"/>
          <w:lang w:val="es-ES"/>
        </w:rPr>
        <w:t>jugar / juego</w:t>
      </w:r>
      <w:r w:rsidRPr="002A235D">
        <w:rPr>
          <w:rFonts w:ascii="Arial" w:hAnsi="Arial" w:cs="Arial"/>
          <w:lang w:val="es-ES"/>
        </w:rPr>
        <w:t> al fútbol. </w:t>
      </w:r>
    </w:p>
    <w:p w14:paraId="2337E253" w14:textId="736B83C4" w:rsidR="002A235D" w:rsidRPr="002A235D" w:rsidRDefault="005E12E7" w:rsidP="002A235D">
      <w:pPr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  <w:lang w:val="es-ES"/>
        </w:rPr>
        <w:t xml:space="preserve">Yo hablo / habla </w:t>
      </w:r>
      <w:r w:rsidR="002A235D" w:rsidRPr="002A235D">
        <w:rPr>
          <w:rFonts w:ascii="Arial" w:hAnsi="Arial" w:cs="Arial"/>
          <w:lang w:val="es-ES"/>
        </w:rPr>
        <w:t xml:space="preserve">francés. </w:t>
      </w:r>
    </w:p>
    <w:p w14:paraId="31F25FB9" w14:textId="7EAAF979" w:rsidR="002A235D" w:rsidRPr="00CC7841" w:rsidRDefault="002A235D" w:rsidP="002A235D">
      <w:pPr>
        <w:numPr>
          <w:ilvl w:val="0"/>
          <w:numId w:val="29"/>
        </w:numPr>
        <w:rPr>
          <w:rFonts w:ascii="Arial" w:hAnsi="Arial" w:cs="Arial"/>
          <w:lang w:val="fr-FR"/>
        </w:rPr>
      </w:pPr>
      <w:r w:rsidRPr="002A235D">
        <w:rPr>
          <w:rFonts w:ascii="Arial" w:hAnsi="Arial" w:cs="Arial"/>
          <w:lang w:val="es-ES"/>
        </w:rPr>
        <w:t>Mi hermano y yo </w:t>
      </w:r>
      <w:r w:rsidR="005E12E7">
        <w:rPr>
          <w:rFonts w:ascii="Arial" w:hAnsi="Arial" w:cs="Arial"/>
          <w:lang w:val="es-ES"/>
        </w:rPr>
        <w:t>vivir / vivimos</w:t>
      </w:r>
      <w:r w:rsidRPr="002A235D">
        <w:rPr>
          <w:rFonts w:ascii="Arial" w:hAnsi="Arial" w:cs="Arial"/>
          <w:lang w:val="es-ES"/>
        </w:rPr>
        <w:t xml:space="preserve"> en Londres. </w:t>
      </w:r>
    </w:p>
    <w:p w14:paraId="3A4F0051" w14:textId="0031A028" w:rsidR="002A235D" w:rsidRPr="00CC7841" w:rsidRDefault="002A235D" w:rsidP="002A235D">
      <w:pPr>
        <w:numPr>
          <w:ilvl w:val="0"/>
          <w:numId w:val="30"/>
        </w:numPr>
        <w:rPr>
          <w:rFonts w:ascii="Arial" w:hAnsi="Arial" w:cs="Arial"/>
          <w:lang w:val="it-IT"/>
        </w:rPr>
      </w:pPr>
      <w:r w:rsidRPr="002A235D">
        <w:rPr>
          <w:rFonts w:ascii="Arial" w:hAnsi="Arial" w:cs="Arial"/>
          <w:lang w:val="es-ES"/>
        </w:rPr>
        <w:t>Juan y Miguel </w:t>
      </w:r>
      <w:r w:rsidR="005E12E7">
        <w:rPr>
          <w:rFonts w:ascii="Arial" w:hAnsi="Arial" w:cs="Arial"/>
          <w:lang w:val="es-ES"/>
        </w:rPr>
        <w:t>como / comen</w:t>
      </w:r>
      <w:r w:rsidRPr="002A235D">
        <w:rPr>
          <w:rFonts w:ascii="Arial" w:hAnsi="Arial" w:cs="Arial"/>
          <w:lang w:val="es-ES"/>
        </w:rPr>
        <w:t xml:space="preserve"> chocolate. </w:t>
      </w:r>
    </w:p>
    <w:p w14:paraId="03CC018A" w14:textId="0AD9C220" w:rsidR="002A235D" w:rsidRPr="002A235D" w:rsidRDefault="002A235D" w:rsidP="002A235D">
      <w:pPr>
        <w:numPr>
          <w:ilvl w:val="0"/>
          <w:numId w:val="31"/>
        </w:numPr>
        <w:rPr>
          <w:rFonts w:ascii="Arial" w:hAnsi="Arial" w:cs="Arial"/>
        </w:rPr>
      </w:pPr>
      <w:r w:rsidRPr="002A235D">
        <w:rPr>
          <w:rFonts w:ascii="Arial" w:hAnsi="Arial" w:cs="Arial"/>
          <w:lang w:val="es-ES"/>
        </w:rPr>
        <w:t>Yo </w:t>
      </w:r>
      <w:r w:rsidR="005E12E7">
        <w:rPr>
          <w:rFonts w:ascii="Arial" w:hAnsi="Arial" w:cs="Arial"/>
          <w:lang w:val="es-ES"/>
        </w:rPr>
        <w:t>navego / navegas</w:t>
      </w:r>
      <w:r w:rsidRPr="002A235D">
        <w:rPr>
          <w:rFonts w:ascii="Arial" w:hAnsi="Arial" w:cs="Arial"/>
          <w:lang w:val="es-ES"/>
        </w:rPr>
        <w:t xml:space="preserve"> por Internet todos los días. </w:t>
      </w:r>
    </w:p>
    <w:p w14:paraId="4463C401" w14:textId="77777777" w:rsidR="002A235D" w:rsidRPr="002A235D" w:rsidRDefault="002A235D" w:rsidP="002A235D">
      <w:pPr>
        <w:rPr>
          <w:rFonts w:ascii="Arial" w:hAnsi="Arial" w:cs="Arial"/>
        </w:rPr>
      </w:pPr>
      <w:r w:rsidRPr="002A235D">
        <w:rPr>
          <w:rFonts w:ascii="Arial" w:hAnsi="Arial" w:cs="Arial"/>
        </w:rPr>
        <w:t> </w:t>
      </w:r>
    </w:p>
    <w:p w14:paraId="42632F08" w14:textId="77777777" w:rsidR="002A235D" w:rsidRDefault="002A235D" w:rsidP="002A235D">
      <w:pPr>
        <w:rPr>
          <w:rFonts w:ascii="Arial" w:hAnsi="Arial" w:cs="Arial"/>
        </w:rPr>
      </w:pPr>
      <w:r w:rsidRPr="002A235D">
        <w:rPr>
          <w:rFonts w:ascii="Arial" w:hAnsi="Arial" w:cs="Arial"/>
          <w:lang w:val="es-ES"/>
        </w:rPr>
        <w:t>EXT: </w:t>
      </w:r>
      <w:proofErr w:type="spellStart"/>
      <w:r w:rsidRPr="002A235D">
        <w:rPr>
          <w:rFonts w:ascii="Arial" w:hAnsi="Arial" w:cs="Arial"/>
          <w:lang w:val="es-ES"/>
        </w:rPr>
        <w:t>Translate</w:t>
      </w:r>
      <w:proofErr w:type="spellEnd"/>
      <w:r w:rsidRPr="002A235D">
        <w:rPr>
          <w:rFonts w:ascii="Arial" w:hAnsi="Arial" w:cs="Arial"/>
          <w:lang w:val="es-ES"/>
        </w:rPr>
        <w:t> </w:t>
      </w:r>
      <w:proofErr w:type="spellStart"/>
      <w:r w:rsidRPr="002A235D">
        <w:rPr>
          <w:rFonts w:ascii="Arial" w:hAnsi="Arial" w:cs="Arial"/>
          <w:lang w:val="es-ES"/>
        </w:rPr>
        <w:t>into</w:t>
      </w:r>
      <w:proofErr w:type="spellEnd"/>
      <w:r w:rsidRPr="002A235D">
        <w:rPr>
          <w:rFonts w:ascii="Arial" w:hAnsi="Arial" w:cs="Arial"/>
          <w:lang w:val="es-ES"/>
        </w:rPr>
        <w:t> English </w:t>
      </w:r>
      <w:r w:rsidRPr="002A235D">
        <w:rPr>
          <w:rFonts w:ascii="Arial" w:hAnsi="Arial" w:cs="Arial"/>
        </w:rPr>
        <w:t> </w:t>
      </w:r>
    </w:p>
    <w:p w14:paraId="766B50FD" w14:textId="77777777" w:rsidR="002A235D" w:rsidRDefault="002A235D" w:rsidP="002A235D">
      <w:pPr>
        <w:rPr>
          <w:rFonts w:ascii="Arial" w:hAnsi="Arial" w:cs="Arial"/>
        </w:rPr>
      </w:pPr>
    </w:p>
    <w:p w14:paraId="70C8EED4" w14:textId="77777777" w:rsidR="002A235D" w:rsidRDefault="002A235D" w:rsidP="002A235D">
      <w:pPr>
        <w:rPr>
          <w:rFonts w:ascii="Arial" w:hAnsi="Arial" w:cs="Arial"/>
        </w:rPr>
      </w:pPr>
    </w:p>
    <w:p w14:paraId="170CC54C" w14:textId="77777777" w:rsidR="002A235D" w:rsidRDefault="002A235D" w:rsidP="002A235D">
      <w:pPr>
        <w:rPr>
          <w:rFonts w:ascii="Arial" w:hAnsi="Arial" w:cs="Arial"/>
        </w:rPr>
      </w:pPr>
    </w:p>
    <w:p w14:paraId="0A55A747" w14:textId="77777777" w:rsidR="002A235D" w:rsidRDefault="002A235D" w:rsidP="002A235D">
      <w:pPr>
        <w:rPr>
          <w:rFonts w:ascii="Arial" w:hAnsi="Arial" w:cs="Arial"/>
        </w:rPr>
      </w:pPr>
    </w:p>
    <w:p w14:paraId="5A8E53AE" w14:textId="77777777" w:rsidR="002A235D" w:rsidRDefault="002A235D" w:rsidP="002A235D">
      <w:pPr>
        <w:rPr>
          <w:rFonts w:ascii="Arial" w:hAnsi="Arial" w:cs="Arial"/>
        </w:rPr>
      </w:pPr>
    </w:p>
    <w:p w14:paraId="59C02462" w14:textId="77777777" w:rsidR="002A235D" w:rsidRDefault="002A235D" w:rsidP="002A235D">
      <w:pPr>
        <w:rPr>
          <w:rFonts w:ascii="Arial" w:hAnsi="Arial" w:cs="Arial"/>
        </w:rPr>
      </w:pPr>
    </w:p>
    <w:p w14:paraId="3CAD7E24" w14:textId="77777777" w:rsidR="002A235D" w:rsidRDefault="002A235D" w:rsidP="002A235D">
      <w:pPr>
        <w:rPr>
          <w:rFonts w:ascii="Arial" w:hAnsi="Arial" w:cs="Arial"/>
        </w:rPr>
      </w:pPr>
    </w:p>
    <w:p w14:paraId="61092B23" w14:textId="77777777" w:rsidR="002A235D" w:rsidRDefault="002A235D" w:rsidP="002A235D">
      <w:pPr>
        <w:rPr>
          <w:rFonts w:ascii="Arial" w:hAnsi="Arial" w:cs="Arial"/>
        </w:rPr>
      </w:pPr>
    </w:p>
    <w:p w14:paraId="2E38C617" w14:textId="77777777" w:rsidR="002A235D" w:rsidRDefault="002A235D" w:rsidP="002A235D">
      <w:pPr>
        <w:rPr>
          <w:rFonts w:ascii="Arial" w:hAnsi="Arial" w:cs="Arial"/>
        </w:rPr>
      </w:pPr>
    </w:p>
    <w:p w14:paraId="1F976279" w14:textId="77777777" w:rsidR="002A235D" w:rsidRDefault="002A235D" w:rsidP="002A235D">
      <w:pPr>
        <w:rPr>
          <w:rFonts w:ascii="Arial" w:hAnsi="Arial" w:cs="Arial"/>
        </w:rPr>
      </w:pPr>
    </w:p>
    <w:p w14:paraId="47F599C3" w14:textId="30AC53DD" w:rsidR="002A235D" w:rsidRDefault="002A235D" w:rsidP="002A235D">
      <w:pPr>
        <w:rPr>
          <w:rFonts w:ascii="Arial" w:hAnsi="Arial" w:cs="Arial"/>
        </w:rPr>
      </w:pPr>
      <w:r w:rsidRPr="00CD42E2">
        <w:rPr>
          <w:noProof/>
          <w:lang w:eastAsia="en-GB"/>
        </w:rPr>
        <w:lastRenderedPageBreak/>
        <w:drawing>
          <wp:anchor distT="0" distB="0" distL="114300" distR="114300" simplePos="0" relativeHeight="251824128" behindDoc="0" locked="0" layoutInCell="1" allowOverlap="1" wp14:anchorId="5E1A1F33" wp14:editId="45A2F6F1">
            <wp:simplePos x="0" y="0"/>
            <wp:positionH relativeFrom="margin">
              <wp:align>right</wp:align>
            </wp:positionH>
            <wp:positionV relativeFrom="paragraph">
              <wp:posOffset>-164537</wp:posOffset>
            </wp:positionV>
            <wp:extent cx="2375779" cy="401702"/>
            <wp:effectExtent l="0" t="0" r="5715" b="0"/>
            <wp:wrapNone/>
            <wp:docPr id="5427790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9EB1E" w14:textId="59388FBF" w:rsidR="002A235D" w:rsidRDefault="002A235D" w:rsidP="002A235D">
      <w:pPr>
        <w:pStyle w:val="Heading1"/>
        <w:rPr>
          <w:rFonts w:ascii="Arial" w:hAnsi="Arial" w:cs="Arial"/>
        </w:rPr>
      </w:pPr>
      <w:bookmarkStart w:id="1" w:name="_Toc234845004"/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F40EE55" wp14:editId="1903F977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177174501" name="Text Box 1177174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96EB9" w14:textId="77777777" w:rsidR="002A235D" w:rsidRPr="00A840BA" w:rsidRDefault="002A235D" w:rsidP="002A235D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0EE55" id="Text Box 1177174501" o:spid="_x0000_s1029" type="#_x0000_t202" style="position:absolute;margin-left:0;margin-top:-22.15pt;width:199.25pt;height:21.7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" fillcolor="white [3201]" strokeweight=".5pt">
                <v:textbox>
                  <w:txbxContent>
                    <w:p w14:paraId="3DE96EB9" w14:textId="77777777" w:rsidR="002A235D" w:rsidRPr="00A840BA" w:rsidRDefault="002A235D" w:rsidP="002A235D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1250774300"/>
          <w:placeholder>
            <w:docPart w:val="E5A2537646FB48AD93B0FE121F6B2D45"/>
          </w:placeholder>
          <w15:appearance w15:val="hidden"/>
        </w:sdtPr>
        <w:sdtEndPr/>
        <w:sdtContent>
          <w:r>
            <w:t>Topic 1 Task 2</w:t>
          </w:r>
          <w:r w:rsidRPr="004E2BB7">
            <w:t xml:space="preserve">: </w:t>
          </w:r>
          <w:r>
            <w:t xml:space="preserve">Vocabulary  </w:t>
          </w:r>
          <w:r w:rsidRPr="004E2BB7">
            <w:t xml:space="preserve"> </w:t>
          </w:r>
        </w:sdtContent>
      </w:sdt>
      <w:bookmarkEnd w:id="1"/>
    </w:p>
    <w:p w14:paraId="2F6C15D1" w14:textId="409F6353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2A235D">
        <w:rPr>
          <w:rFonts w:ascii="Arial" w:hAnsi="Arial" w:cs="Arial"/>
          <w:b/>
          <w:bCs/>
          <w:i/>
          <w:iCs/>
        </w:rPr>
        <w:t xml:space="preserve">El </w:t>
      </w:r>
      <w:proofErr w:type="spellStart"/>
      <w:r w:rsidR="002A235D">
        <w:rPr>
          <w:rFonts w:ascii="Arial" w:hAnsi="Arial" w:cs="Arial"/>
          <w:b/>
          <w:bCs/>
          <w:i/>
          <w:iCs/>
        </w:rPr>
        <w:t>ti</w:t>
      </w:r>
      <w:r w:rsidR="00CC7841">
        <w:rPr>
          <w:rFonts w:ascii="Arial" w:hAnsi="Arial" w:cs="Arial"/>
          <w:b/>
          <w:bCs/>
          <w:i/>
          <w:iCs/>
        </w:rPr>
        <w:t>e</w:t>
      </w:r>
      <w:r w:rsidR="002A235D">
        <w:rPr>
          <w:rFonts w:ascii="Arial" w:hAnsi="Arial" w:cs="Arial"/>
          <w:b/>
          <w:bCs/>
          <w:i/>
          <w:iCs/>
        </w:rPr>
        <w:t>mpo</w:t>
      </w:r>
      <w:proofErr w:type="spellEnd"/>
      <w:r w:rsidR="002A235D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2A235D">
        <w:rPr>
          <w:rFonts w:ascii="Arial" w:hAnsi="Arial" w:cs="Arial"/>
          <w:b/>
          <w:bCs/>
          <w:i/>
          <w:iCs/>
        </w:rPr>
        <w:t>libre</w:t>
      </w:r>
      <w:proofErr w:type="spellEnd"/>
      <w:r w:rsidRPr="007C4FE2">
        <w:rPr>
          <w:rFonts w:ascii="Arial" w:hAnsi="Arial" w:cs="Arial"/>
        </w:rPr>
        <w:t xml:space="preserve">) at the back of your booklet. </w:t>
      </w:r>
    </w:p>
    <w:p w14:paraId="38436BEA" w14:textId="00DE794D" w:rsidR="007C4FE2" w:rsidRPr="002A235D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AA1238">
        <w:rPr>
          <w:rFonts w:ascii="Arial" w:hAnsi="Arial" w:cs="Arial"/>
          <w:b/>
        </w:rPr>
        <w:t>0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proofErr w:type="spellStart"/>
      <w:r w:rsidR="00CE4A14">
        <w:rPr>
          <w:rFonts w:ascii="Arial" w:hAnsi="Arial" w:cs="Arial"/>
          <w:b/>
          <w:bCs/>
          <w:i/>
          <w:iCs/>
        </w:rPr>
        <w:t>Opiniones</w:t>
      </w:r>
      <w:proofErr w:type="spellEnd"/>
      <w:r w:rsidR="00BC5612">
        <w:rPr>
          <w:rFonts w:ascii="Arial" w:hAnsi="Arial" w:cs="Arial"/>
          <w:b/>
          <w:bCs/>
          <w:i/>
          <w:iCs/>
        </w:rPr>
        <w:t xml:space="preserve">’ </w:t>
      </w:r>
      <w:r w:rsidRPr="007C4FE2">
        <w:rPr>
          <w:rFonts w:ascii="Arial" w:hAnsi="Arial" w:cs="Arial"/>
        </w:rPr>
        <w:t xml:space="preserve">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864DAE" w14:paraId="6F105803" w14:textId="77777777" w:rsidTr="00864DAE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1CEC8717" w:rsidR="00864DAE" w:rsidRPr="007C4FE2" w:rsidRDefault="00CC7841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</w:t>
            </w:r>
            <w:r w:rsidR="00864DAE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h Vocabulary</w:t>
            </w:r>
          </w:p>
        </w:tc>
        <w:tc>
          <w:tcPr>
            <w:tcW w:w="1965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45BBCE9" w14:textId="68199C3E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CC784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</w:t>
            </w: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70164694" w14:textId="32BAE600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CC784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</w:t>
            </w: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h</w:t>
            </w:r>
          </w:p>
        </w:tc>
        <w:tc>
          <w:tcPr>
            <w:tcW w:w="1965" w:type="dxa"/>
            <w:shd w:val="clear" w:color="auto" w:fill="D9E2F3"/>
          </w:tcPr>
          <w:p w14:paraId="7E6B2250" w14:textId="1AFDC893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CC784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</w:tr>
      <w:tr w:rsidR="00864DAE" w14:paraId="6F8049A6" w14:textId="77777777" w:rsidTr="00864DAE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8C4999A" w14:textId="54EA999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864DAE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B77C20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864DAE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E214FAF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3EA65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759CF1C" w14:textId="452C0D9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864DAE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4C78C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864DAE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9D109D" w14:textId="1C0155C4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864DAE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EC5CE0" w14:textId="3243794B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864DAE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346091" w14:textId="1474D609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B55D6D" w14:textId="1A2D4667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864DAE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D64FB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568D77E" w14:textId="1371D52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864DAE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770F9A0" w14:textId="1007F4F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864DAE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9ACFE0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5617DEB" w14:textId="0FE85448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864DAE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4C5F9D" w14:textId="2C6BD58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09FEFA" w14:textId="5ECAAE1B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864DAE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220CC4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596DD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2BEDA0C" w14:textId="3CA87F1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D748CA" w14:textId="29D06232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864DAE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0C4AEFA" w14:textId="5C97182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520F8A" w14:textId="29AB704D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864DAE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A588FF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136B61" w14:textId="4DC8C220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864DAE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468A9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B00FEC8" w14:textId="7331B7C3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3F7549" w14:textId="61D29845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864DAE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1AC0CA63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635EA12E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53C2BB5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4B0506A" w14:textId="5975016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2551334" w14:textId="7DEBB165" w:rsidR="00BC5612" w:rsidRDefault="002A235D" w:rsidP="00BC5612">
      <w:pPr>
        <w:spacing w:line="480" w:lineRule="auto"/>
        <w:ind w:left="360"/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824343B" wp14:editId="7B7ADE9D">
                <wp:simplePos x="0" y="0"/>
                <wp:positionH relativeFrom="margin">
                  <wp:posOffset>5013229</wp:posOffset>
                </wp:positionH>
                <wp:positionV relativeFrom="paragraph">
                  <wp:posOffset>117103</wp:posOffset>
                </wp:positionV>
                <wp:extent cx="1541780" cy="357505"/>
                <wp:effectExtent l="0" t="0" r="20320" b="23495"/>
                <wp:wrapNone/>
                <wp:docPr id="1223648435" name="Text Box 1223648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48C983" w14:textId="77777777" w:rsidR="003475E1" w:rsidRPr="00A840BA" w:rsidRDefault="003475E1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4343B" id="Text Box 1223648435" o:spid="_x0000_s1030" type="#_x0000_t202" style="position:absolute;left:0;text-align:left;margin-left:394.75pt;margin-top:9.2pt;width:121.4pt;height:28.15pt;z-index:251793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" fillcolor="white [3201]" strokeweight=".5pt">
                <v:textbox>
                  <w:txbxContent>
                    <w:p w14:paraId="3448C983" w14:textId="77777777" w:rsidR="003475E1" w:rsidRPr="00A840BA" w:rsidRDefault="003475E1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2D3F"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0CE329" wp14:editId="5967495B">
                <wp:simplePos x="0" y="0"/>
                <wp:positionH relativeFrom="margin">
                  <wp:posOffset>-88265</wp:posOffset>
                </wp:positionH>
                <wp:positionV relativeFrom="paragraph">
                  <wp:posOffset>335280</wp:posOffset>
                </wp:positionV>
                <wp:extent cx="6714490" cy="1095375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964492" w14:textId="77777777" w:rsidR="003475E1" w:rsidRDefault="003475E1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3D16897" w14:textId="77777777" w:rsidR="003475E1" w:rsidRPr="008D6151" w:rsidRDefault="003475E1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3A60A47" w14:textId="77777777" w:rsidR="003475E1" w:rsidRDefault="003475E1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3E4F9B7" w14:textId="77777777" w:rsidR="003475E1" w:rsidRDefault="003475E1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CE329" id="Text Box 28" o:spid="_x0000_s1031" type="#_x0000_t202" style="position:absolute;left:0;text-align:left;margin-left:-6.95pt;margin-top:26.4pt;width:528.7pt;height:86.25pt;z-index:2517463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" fillcolor="white [3201]" strokeweight=".5pt">
                <v:textbox>
                  <w:txbxContent>
                    <w:p w14:paraId="34964492" w14:textId="77777777" w:rsidR="003475E1" w:rsidRDefault="003475E1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3D16897" w14:textId="77777777" w:rsidR="003475E1" w:rsidRPr="008D6151" w:rsidRDefault="003475E1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3A60A47" w14:textId="77777777" w:rsidR="003475E1" w:rsidRDefault="003475E1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3E4F9B7" w14:textId="77777777" w:rsidR="003475E1" w:rsidRDefault="003475E1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14D5805A" w14:textId="1A7CA8AE" w:rsidR="00CB137B" w:rsidRDefault="00CB137B" w:rsidP="00875AAD">
      <w:pPr>
        <w:spacing w:line="480" w:lineRule="auto"/>
      </w:pPr>
    </w:p>
    <w:p w14:paraId="3B5FDF65" w14:textId="290114B5" w:rsidR="00875AAD" w:rsidRDefault="00875AAD" w:rsidP="00875AAD">
      <w:pPr>
        <w:spacing w:line="480" w:lineRule="auto"/>
      </w:pPr>
    </w:p>
    <w:p w14:paraId="29842B50" w14:textId="42610AB3" w:rsidR="00875AAD" w:rsidRDefault="00875AAD" w:rsidP="00875AAD">
      <w:pPr>
        <w:spacing w:line="480" w:lineRule="auto"/>
      </w:pPr>
    </w:p>
    <w:p w14:paraId="1116E2E5" w14:textId="3C429C6A" w:rsidR="00875AAD" w:rsidRPr="006E1B5C" w:rsidRDefault="00875AAD" w:rsidP="00875AAD">
      <w:pPr>
        <w:pStyle w:val="Heading1"/>
      </w:pPr>
      <w:bookmarkStart w:id="2" w:name="_Toc234845005"/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8595D52" wp14:editId="675DD65F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72C39" w14:textId="77777777" w:rsidR="003475E1" w:rsidRPr="00A840BA" w:rsidRDefault="003475E1" w:rsidP="00875AAD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95D52" id="Text Box 6" o:spid="_x0000_s1032" type="#_x0000_t202" style="position:absolute;margin-left:0;margin-top:-22.15pt;width:199.25pt;height:21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" fillcolor="white [3201]" strokeweight=".5pt">
                <v:textbox>
                  <w:txbxContent>
                    <w:p w14:paraId="57472C39" w14:textId="77777777" w:rsidR="003475E1" w:rsidRPr="00A840BA" w:rsidRDefault="003475E1" w:rsidP="00875AAD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Topic 1 task </w:t>
      </w:r>
      <w:r w:rsidR="002A235D">
        <w:t>3</w:t>
      </w:r>
      <w:r>
        <w:t xml:space="preserve">: </w:t>
      </w:r>
      <w:r w:rsidR="002A235D">
        <w:t>Reading Aloud</w:t>
      </w:r>
      <w:bookmarkEnd w:id="2"/>
      <w:r>
        <w:t xml:space="preserve"> </w:t>
      </w:r>
      <w:r w:rsidRPr="006E1B5C">
        <w:rPr>
          <w:lang w:val="fr-FR"/>
        </w:rPr>
        <w:t xml:space="preserve"> </w:t>
      </w:r>
    </w:p>
    <w:p w14:paraId="25D4869D" w14:textId="77777777" w:rsidR="002A235D" w:rsidRDefault="002A235D" w:rsidP="00875AAD">
      <w:pPr>
        <w:tabs>
          <w:tab w:val="left" w:pos="6964"/>
        </w:tabs>
        <w:rPr>
          <w:lang w:val="en-US" w:eastAsia="ja-JP"/>
        </w:rPr>
      </w:pPr>
    </w:p>
    <w:p w14:paraId="0713B755" w14:textId="77777777" w:rsidR="002A235D" w:rsidRDefault="002A235D" w:rsidP="00875AAD">
      <w:pPr>
        <w:tabs>
          <w:tab w:val="left" w:pos="6964"/>
        </w:tabs>
        <w:rPr>
          <w:rFonts w:ascii="Arial" w:hAnsi="Arial" w:cs="Arial"/>
          <w:sz w:val="24"/>
          <w:szCs w:val="24"/>
          <w:lang w:val="en-US" w:eastAsia="ja-JP"/>
        </w:rPr>
      </w:pPr>
      <w:r w:rsidRPr="002A235D">
        <w:rPr>
          <w:rFonts w:ascii="Arial" w:hAnsi="Arial" w:cs="Arial"/>
          <w:sz w:val="24"/>
          <w:szCs w:val="24"/>
          <w:lang w:val="en-US" w:eastAsia="ja-JP"/>
        </w:rPr>
        <w:t>Prepare and practice the text below</w:t>
      </w:r>
    </w:p>
    <w:p w14:paraId="75414739" w14:textId="77777777" w:rsidR="002A235D" w:rsidRDefault="002A235D" w:rsidP="00875AAD">
      <w:pPr>
        <w:tabs>
          <w:tab w:val="left" w:pos="6964"/>
        </w:tabs>
        <w:rPr>
          <w:rFonts w:ascii="Arial" w:hAnsi="Arial" w:cs="Arial"/>
          <w:sz w:val="24"/>
          <w:szCs w:val="24"/>
          <w:lang w:val="en-US" w:eastAsia="ja-JP"/>
        </w:rPr>
      </w:pPr>
    </w:p>
    <w:p w14:paraId="00A40CB8" w14:textId="77777777" w:rsidR="002A235D" w:rsidRDefault="002A235D" w:rsidP="002A235D">
      <w:pPr>
        <w:tabs>
          <w:tab w:val="left" w:pos="6964"/>
        </w:tabs>
        <w:jc w:val="center"/>
        <w:rPr>
          <w:rFonts w:ascii="Arial" w:hAnsi="Arial" w:cs="Arial"/>
          <w:sz w:val="52"/>
          <w:szCs w:val="52"/>
          <w:lang w:val="es-ES" w:eastAsia="ja-JP"/>
        </w:rPr>
      </w:pPr>
    </w:p>
    <w:p w14:paraId="65784E46" w14:textId="1767B554" w:rsidR="002A235D" w:rsidRPr="00CC7841" w:rsidRDefault="002A235D" w:rsidP="002A235D">
      <w:pPr>
        <w:tabs>
          <w:tab w:val="left" w:pos="6964"/>
        </w:tabs>
        <w:jc w:val="center"/>
        <w:rPr>
          <w:rFonts w:ascii="Arial" w:hAnsi="Arial" w:cs="Arial"/>
          <w:sz w:val="52"/>
          <w:szCs w:val="52"/>
          <w:lang w:val="it-IT" w:eastAsia="ja-JP"/>
        </w:rPr>
      </w:pPr>
      <w:r w:rsidRPr="002A235D">
        <w:rPr>
          <w:rFonts w:ascii="Arial" w:hAnsi="Arial" w:cs="Arial"/>
          <w:sz w:val="52"/>
          <w:szCs w:val="52"/>
          <w:lang w:val="es-ES" w:eastAsia="ja-JP"/>
        </w:rPr>
        <w:t>¡Hola!</w:t>
      </w:r>
    </w:p>
    <w:p w14:paraId="535FC9BE" w14:textId="300A54E5" w:rsidR="002A235D" w:rsidRPr="00CC7841" w:rsidRDefault="002A235D" w:rsidP="002A235D">
      <w:pPr>
        <w:tabs>
          <w:tab w:val="left" w:pos="6964"/>
        </w:tabs>
        <w:jc w:val="center"/>
        <w:rPr>
          <w:rFonts w:ascii="Arial" w:hAnsi="Arial" w:cs="Arial"/>
          <w:sz w:val="52"/>
          <w:szCs w:val="52"/>
          <w:lang w:val="it-IT" w:eastAsia="ja-JP"/>
        </w:rPr>
      </w:pPr>
      <w:r w:rsidRPr="002A235D">
        <w:rPr>
          <w:rFonts w:ascii="Arial" w:hAnsi="Arial" w:cs="Arial"/>
          <w:sz w:val="52"/>
          <w:szCs w:val="52"/>
          <w:lang w:val="es-ES" w:eastAsia="ja-JP"/>
        </w:rPr>
        <w:t>Mi pasatiempo favorito es jugar a los videojuegos. También me gusta mucho escuchar música. Mi tipo de música favorito es la música pop.</w:t>
      </w:r>
    </w:p>
    <w:p w14:paraId="600DB33F" w14:textId="77777777" w:rsidR="002A235D" w:rsidRPr="00CC7841" w:rsidRDefault="002A235D" w:rsidP="00875AAD">
      <w:pPr>
        <w:tabs>
          <w:tab w:val="left" w:pos="6964"/>
        </w:tabs>
        <w:rPr>
          <w:rFonts w:ascii="Arial" w:hAnsi="Arial" w:cs="Arial"/>
          <w:sz w:val="24"/>
          <w:szCs w:val="24"/>
          <w:lang w:val="it-IT" w:eastAsia="ja-JP"/>
        </w:rPr>
      </w:pPr>
    </w:p>
    <w:p w14:paraId="7018527B" w14:textId="7685D39A" w:rsidR="00875AAD" w:rsidRPr="00CC7841" w:rsidRDefault="00875AAD" w:rsidP="00875AAD">
      <w:pPr>
        <w:tabs>
          <w:tab w:val="left" w:pos="6964"/>
        </w:tabs>
        <w:rPr>
          <w:lang w:val="it-IT" w:eastAsia="ja-JP"/>
        </w:rPr>
      </w:pPr>
      <w:r w:rsidRPr="00CC7841">
        <w:rPr>
          <w:lang w:val="it-IT" w:eastAsia="ja-JP"/>
        </w:rPr>
        <w:tab/>
      </w:r>
    </w:p>
    <w:p w14:paraId="049437CB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7021355D" w14:textId="77777777" w:rsidR="00875AAD" w:rsidRPr="00CC7841" w:rsidRDefault="00875AAD" w:rsidP="00875AAD">
      <w:pPr>
        <w:tabs>
          <w:tab w:val="left" w:pos="6964"/>
        </w:tabs>
        <w:rPr>
          <w:lang w:val="it-IT" w:eastAsia="ja-JP"/>
        </w:rPr>
      </w:pPr>
    </w:p>
    <w:p w14:paraId="09E90A9F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0154F182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4E7E4C3A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369547EC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2EC3C3D1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404F1866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6B20220D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5A8E7577" w14:textId="05365B92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A0039D0" wp14:editId="0B7CFDA8">
                <wp:simplePos x="0" y="0"/>
                <wp:positionH relativeFrom="margin">
                  <wp:posOffset>5098211</wp:posOffset>
                </wp:positionH>
                <wp:positionV relativeFrom="paragraph">
                  <wp:posOffset>157612</wp:posOffset>
                </wp:positionV>
                <wp:extent cx="1541780" cy="486901"/>
                <wp:effectExtent l="0" t="0" r="20320" b="27940"/>
                <wp:wrapNone/>
                <wp:docPr id="371237139" name="Text Box 371237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486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27E019" w14:textId="2DEA050A" w:rsidR="002A235D" w:rsidRPr="00A840BA" w:rsidRDefault="002A235D" w:rsidP="002A235D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Teacher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039D0" id="Text Box 371237139" o:spid="_x0000_s1033" type="#_x0000_t202" style="position:absolute;margin-left:401.45pt;margin-top:12.4pt;width:121.4pt;height:38.35pt;z-index:251827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" fillcolor="white [3201]" strokeweight=".5pt">
                <v:textbox>
                  <w:txbxContent>
                    <w:p w14:paraId="4927E019" w14:textId="2DEA050A" w:rsidR="002A235D" w:rsidRPr="00A840BA" w:rsidRDefault="002A235D" w:rsidP="002A235D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Teacher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6F8872" w14:textId="39DD98A9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6AA3096" wp14:editId="54C35FBA">
                <wp:simplePos x="0" y="0"/>
                <wp:positionH relativeFrom="margin">
                  <wp:posOffset>0</wp:posOffset>
                </wp:positionH>
                <wp:positionV relativeFrom="paragraph">
                  <wp:posOffset>218440</wp:posOffset>
                </wp:positionV>
                <wp:extent cx="6714490" cy="1095375"/>
                <wp:effectExtent l="0" t="0" r="10160" b="28575"/>
                <wp:wrapNone/>
                <wp:docPr id="775576212" name="Text Box 775576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7FBAA4" w14:textId="60D0AA65" w:rsidR="002A235D" w:rsidRDefault="002A235D" w:rsidP="002A235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 xml:space="preserve">Feedback: </w:t>
                            </w:r>
                          </w:p>
                          <w:p w14:paraId="03B1F195" w14:textId="77777777" w:rsidR="002A235D" w:rsidRDefault="002A235D" w:rsidP="002A23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A3096" id="Text Box 775576212" o:spid="_x0000_s1034" type="#_x0000_t202" style="position:absolute;margin-left:0;margin-top:17.2pt;width:528.7pt;height:86.25pt;z-index:2518261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" fillcolor="white [3201]" strokeweight=".5pt">
                <v:textbox>
                  <w:txbxContent>
                    <w:p w14:paraId="127FBAA4" w14:textId="60D0AA65" w:rsidR="002A235D" w:rsidRDefault="002A235D" w:rsidP="002A235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 xml:space="preserve">Feedback: </w:t>
                      </w:r>
                    </w:p>
                    <w:p w14:paraId="03B1F195" w14:textId="77777777" w:rsidR="002A235D" w:rsidRDefault="002A235D" w:rsidP="002A235D"/>
                  </w:txbxContent>
                </v:textbox>
                <w10:wrap anchorx="margin"/>
              </v:shape>
            </w:pict>
          </mc:Fallback>
        </mc:AlternateContent>
      </w:r>
    </w:p>
    <w:p w14:paraId="05E3BE68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2DE75607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7BA97516" w14:textId="77777777" w:rsidR="002A235D" w:rsidRPr="00CC7841" w:rsidRDefault="002A235D" w:rsidP="00875AAD">
      <w:pPr>
        <w:tabs>
          <w:tab w:val="left" w:pos="6964"/>
        </w:tabs>
        <w:rPr>
          <w:lang w:val="it-IT" w:eastAsia="ja-JP"/>
        </w:rPr>
      </w:pPr>
    </w:p>
    <w:p w14:paraId="7298ABB8" w14:textId="25B67022" w:rsidR="00875AAD" w:rsidRPr="00CC7841" w:rsidRDefault="00875AAD" w:rsidP="00875AAD">
      <w:pPr>
        <w:spacing w:line="480" w:lineRule="auto"/>
        <w:rPr>
          <w:lang w:val="it-IT"/>
        </w:rPr>
      </w:pPr>
    </w:p>
    <w:p w14:paraId="77A996B6" w14:textId="49263AF8" w:rsidR="007C4FE2" w:rsidRPr="007C4FE2" w:rsidRDefault="00A840BA" w:rsidP="007C4FE2">
      <w:pPr>
        <w:pStyle w:val="Heading1"/>
      </w:pPr>
      <w:bookmarkStart w:id="3" w:name="_Toc231825096"/>
      <w:bookmarkStart w:id="4" w:name="_Toc234845006"/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F6A5077" wp14:editId="6C9DBC2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605372319" name="Text Box 1605372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90CBF" w14:textId="77777777" w:rsidR="003475E1" w:rsidRPr="00A840BA" w:rsidRDefault="003475E1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A5077" id="Text Box 1605372319" o:spid="_x0000_s1035" type="#_x0000_t202" style="position:absolute;margin-left:0;margin-top:-22.15pt;width:199.25pt;height:21.7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" fillcolor="white [3201]" strokeweight=".5pt">
                <v:textbox>
                  <w:txbxContent>
                    <w:p w14:paraId="0D990CBF" w14:textId="77777777" w:rsidR="003475E1" w:rsidRPr="00A840BA" w:rsidRDefault="003475E1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5769B998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 xml:space="preserve">Task </w:t>
          </w:r>
          <w:r w:rsidR="00CE4A14">
            <w:t>4</w:t>
          </w:r>
          <w:r w:rsidR="00A846FC">
            <w:t>: Vocabulary</w:t>
          </w:r>
        </w:sdtContent>
      </w:sdt>
      <w:bookmarkEnd w:id="3"/>
      <w:bookmarkEnd w:id="4"/>
      <w:r w:rsidR="007C4FE2" w:rsidRPr="007C4FE2">
        <w:t xml:space="preserve"> </w:t>
      </w:r>
    </w:p>
    <w:p w14:paraId="4007C42C" w14:textId="5ED6B611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</w:t>
      </w:r>
      <w:r w:rsidR="00875AAD" w:rsidRPr="007C4FE2">
        <w:rPr>
          <w:rFonts w:ascii="Arial" w:hAnsi="Arial" w:cs="Arial"/>
        </w:rPr>
        <w:t>(</w:t>
      </w:r>
      <w:r w:rsidR="002A235D">
        <w:rPr>
          <w:rFonts w:ascii="Arial" w:hAnsi="Arial" w:cs="Arial"/>
          <w:b/>
          <w:bCs/>
          <w:i/>
          <w:iCs/>
        </w:rPr>
        <w:t xml:space="preserve">El </w:t>
      </w:r>
      <w:proofErr w:type="spellStart"/>
      <w:r w:rsidR="002A235D">
        <w:rPr>
          <w:rFonts w:ascii="Arial" w:hAnsi="Arial" w:cs="Arial"/>
          <w:b/>
          <w:bCs/>
          <w:i/>
          <w:iCs/>
        </w:rPr>
        <w:t>tiempo</w:t>
      </w:r>
      <w:proofErr w:type="spellEnd"/>
      <w:r w:rsidR="002A235D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2A235D">
        <w:rPr>
          <w:rFonts w:ascii="Arial" w:hAnsi="Arial" w:cs="Arial"/>
          <w:b/>
          <w:bCs/>
          <w:i/>
          <w:iCs/>
        </w:rPr>
        <w:t>libre</w:t>
      </w:r>
      <w:proofErr w:type="spellEnd"/>
      <w:r w:rsidR="00875AAD" w:rsidRPr="007C4FE2">
        <w:rPr>
          <w:rFonts w:ascii="Arial" w:hAnsi="Arial" w:cs="Arial"/>
        </w:rPr>
        <w:t xml:space="preserve">) </w:t>
      </w:r>
      <w:r w:rsidRPr="007C4FE2">
        <w:rPr>
          <w:rFonts w:ascii="Arial" w:hAnsi="Arial" w:cs="Arial"/>
        </w:rPr>
        <w:t xml:space="preserve">at the back of your booklet. </w:t>
      </w:r>
    </w:p>
    <w:p w14:paraId="0E824759" w14:textId="3E055998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AA1238">
        <w:rPr>
          <w:rFonts w:ascii="Arial" w:hAnsi="Arial" w:cs="Arial"/>
          <w:b/>
        </w:rPr>
        <w:t>0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proofErr w:type="spellStart"/>
      <w:r w:rsidR="00CE4A14">
        <w:rPr>
          <w:rFonts w:ascii="Arial" w:hAnsi="Arial" w:cs="Arial"/>
          <w:b/>
          <w:bCs/>
          <w:i/>
          <w:iCs/>
        </w:rPr>
        <w:t>Qué</w:t>
      </w:r>
      <w:proofErr w:type="spellEnd"/>
      <w:r w:rsidR="00CE4A14">
        <w:rPr>
          <w:rFonts w:ascii="Arial" w:hAnsi="Arial" w:cs="Arial"/>
          <w:b/>
          <w:bCs/>
          <w:i/>
          <w:iCs/>
        </w:rPr>
        <w:t xml:space="preserve"> vas a </w:t>
      </w:r>
      <w:proofErr w:type="spellStart"/>
      <w:r w:rsidR="00CE4A14">
        <w:rPr>
          <w:rFonts w:ascii="Arial" w:hAnsi="Arial" w:cs="Arial"/>
          <w:b/>
          <w:bCs/>
          <w:i/>
          <w:iCs/>
        </w:rPr>
        <w:t>hacer</w:t>
      </w:r>
      <w:proofErr w:type="spellEnd"/>
      <w:r w:rsidR="00CE4A14">
        <w:rPr>
          <w:rFonts w:ascii="Arial" w:hAnsi="Arial" w:cs="Arial"/>
          <w:b/>
          <w:bCs/>
          <w:i/>
          <w:iCs/>
        </w:rPr>
        <w:t>?</w:t>
      </w:r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14:paraId="629DE632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04213285" w:rsidR="009C7E9A" w:rsidRPr="007C4FE2" w:rsidRDefault="00CC7841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</w:t>
            </w:r>
            <w:r w:rsidR="009C7E9A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h Vocabulary</w:t>
            </w:r>
          </w:p>
        </w:tc>
        <w:tc>
          <w:tcPr>
            <w:tcW w:w="1965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1299633A" w14:textId="6D112798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CC784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18051E3" w14:textId="31B7EE44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CC784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  <w:tc>
          <w:tcPr>
            <w:tcW w:w="1965" w:type="dxa"/>
            <w:shd w:val="clear" w:color="auto" w:fill="D9E2F3"/>
          </w:tcPr>
          <w:p w14:paraId="52D22337" w14:textId="66DB0640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CC784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</w:tr>
      <w:tr w:rsidR="009C7E9A" w14:paraId="29CFB2A4" w14:textId="77777777" w:rsidTr="009C7E9A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9C7E9A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9C7E9A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9C7E9A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9C7E9A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9C7E9A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9C7E9A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9C7E9A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9C7E9A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9C7E9A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9C7E9A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9C7E9A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9C7E9A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9C7E9A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9C7E9A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9C7E9A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7E664D0D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149E610" w14:textId="553861EF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5EDC0B46" w14:textId="01718147" w:rsidR="00BE065F" w:rsidRDefault="00E56B8E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A791EC3" wp14:editId="6AD8C98F">
                <wp:simplePos x="0" y="0"/>
                <wp:positionH relativeFrom="margin">
                  <wp:posOffset>4329430</wp:posOffset>
                </wp:positionH>
                <wp:positionV relativeFrom="paragraph">
                  <wp:posOffset>238125</wp:posOffset>
                </wp:positionV>
                <wp:extent cx="1542197" cy="357612"/>
                <wp:effectExtent l="0" t="0" r="2032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48A12" w14:textId="77777777" w:rsidR="003475E1" w:rsidRPr="00A840BA" w:rsidRDefault="003475E1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91EC3" id="Text Box 1" o:spid="_x0000_s1036" type="#_x0000_t202" style="position:absolute;left:0;text-align:left;margin-left:340.9pt;margin-top:18.75pt;width:121.45pt;height:28.15pt;z-index:251795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" fillcolor="white [3201]" strokeweight=".5pt">
                <v:textbox>
                  <w:txbxContent>
                    <w:p w14:paraId="15448A12" w14:textId="77777777" w:rsidR="003475E1" w:rsidRPr="00A840BA" w:rsidRDefault="003475E1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53E742" w14:textId="6524CF9B" w:rsidR="00BE065F" w:rsidRDefault="00E2407D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A267BA" wp14:editId="5663E9DA">
                <wp:simplePos x="0" y="0"/>
                <wp:positionH relativeFrom="margin">
                  <wp:align>right</wp:align>
                </wp:positionH>
                <wp:positionV relativeFrom="paragraph">
                  <wp:posOffset>164465</wp:posOffset>
                </wp:positionV>
                <wp:extent cx="6714490" cy="1095469"/>
                <wp:effectExtent l="0" t="0" r="10160" b="28575"/>
                <wp:wrapNone/>
                <wp:docPr id="1650228293" name="Text Box 1650228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96BC3B" w14:textId="77777777" w:rsidR="003475E1" w:rsidRDefault="003475E1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3ABFD782" w14:textId="77777777" w:rsidR="003475E1" w:rsidRPr="008D6151" w:rsidRDefault="003475E1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CBB7948" w14:textId="77777777" w:rsidR="003475E1" w:rsidRDefault="003475E1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F289DF0" w14:textId="77777777" w:rsidR="003475E1" w:rsidRDefault="003475E1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267BA" id="Text Box 1650228293" o:spid="_x0000_s1037" type="#_x0000_t202" style="position:absolute;left:0;text-align:left;margin-left:477.5pt;margin-top:12.95pt;width:528.7pt;height:86.25pt;z-index:2517493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" fillcolor="white [3201]" strokeweight=".5pt">
                <v:textbox>
                  <w:txbxContent>
                    <w:p w14:paraId="1D96BC3B" w14:textId="77777777" w:rsidR="003475E1" w:rsidRDefault="003475E1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3ABFD782" w14:textId="77777777" w:rsidR="003475E1" w:rsidRPr="008D6151" w:rsidRDefault="003475E1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CBB7948" w14:textId="77777777" w:rsidR="003475E1" w:rsidRDefault="003475E1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F289DF0" w14:textId="77777777" w:rsidR="003475E1" w:rsidRDefault="003475E1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3C34C85A" w14:textId="77777777" w:rsidR="00CE4A14" w:rsidRDefault="00A840BA" w:rsidP="00A846FC">
      <w:pPr>
        <w:pStyle w:val="Heading1"/>
      </w:pPr>
      <w:bookmarkStart w:id="5" w:name="_Toc231825097"/>
      <w:bookmarkStart w:id="6" w:name="_Toc234844501"/>
      <w:bookmarkStart w:id="7" w:name="_Toc234845007"/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6C2300E" wp14:editId="4E9BAA4E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24657496" name="Text Box 2124657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D014C" w14:textId="77777777" w:rsidR="003475E1" w:rsidRPr="00A840BA" w:rsidRDefault="003475E1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2300E" id="Text Box 2124657496" o:spid="_x0000_s1038" type="#_x0000_t202" style="position:absolute;margin-left:0;margin-top:-22.15pt;width:199.2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" fillcolor="white [3201]" strokeweight=".5pt">
                <v:textbox>
                  <w:txbxContent>
                    <w:p w14:paraId="3E2D014C" w14:textId="77777777" w:rsidR="003475E1" w:rsidRPr="00A840BA" w:rsidRDefault="003475E1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End w:id="5"/>
      <w:r w:rsidR="001D38FF" w:rsidRPr="001D38F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08443F17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3475E1" w:rsidRPr="00404745" w:rsidRDefault="003475E1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C4630" id="Text Box 24" o:spid="_x0000_s1039" type="#_x0000_t202" style="position:absolute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" fillcolor="white [3201]" strokeweight=".5pt">
                <v:textbox>
                  <w:txbxContent>
                    <w:p w14:paraId="17EE9973" w14:textId="77777777" w:rsidR="003475E1" w:rsidRPr="00404745" w:rsidRDefault="003475E1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38FF" w:rsidRPr="001D38F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3D35101A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3475E1" w:rsidRPr="008D6151" w:rsidRDefault="003475E1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3475E1" w:rsidRDefault="003475E1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3475E1" w:rsidRDefault="003475E1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A2EC9" id="Text Box 23" o:spid="_x0000_s1040" type="#_x0000_t202" style="position:absolute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" fillcolor="white [3201]" strokeweight=".5pt">
                <v:textbox>
                  <w:txbxContent>
                    <w:p w14:paraId="2C67D3E9" w14:textId="77777777" w:rsidR="003475E1" w:rsidRPr="008D6151" w:rsidRDefault="003475E1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3475E1" w:rsidRDefault="003475E1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3475E1" w:rsidRDefault="003475E1" w:rsidP="001D38FF"/>
                  </w:txbxContent>
                </v:textbox>
              </v:shape>
            </w:pict>
          </mc:Fallback>
        </mc:AlternateContent>
      </w:r>
      <w:bookmarkEnd w:id="6"/>
      <w:bookmarkEnd w:id="7"/>
    </w:p>
    <w:p w14:paraId="4EDADE9C" w14:textId="77777777" w:rsidR="00CE4A14" w:rsidRDefault="00CE4A14" w:rsidP="006E1B5C">
      <w:pPr>
        <w:pStyle w:val="NoSpacing"/>
        <w:rPr>
          <w:rFonts w:ascii="Arial" w:hAnsi="Arial" w:cs="Arial"/>
        </w:rPr>
      </w:pPr>
    </w:p>
    <w:bookmarkStart w:id="8" w:name="_Toc234845008"/>
    <w:p w14:paraId="78EEBB68" w14:textId="6BEEB085" w:rsidR="00CE4A14" w:rsidRPr="00CE4A14" w:rsidRDefault="00BB211F" w:rsidP="00CE4A14">
      <w:pPr>
        <w:pStyle w:val="Heading1"/>
      </w:pPr>
      <w:sdt>
        <w:sdtPr>
          <w:id w:val="-1536892969"/>
          <w:placeholder>
            <w:docPart w:val="D889F48F3D9B471CA2C8CA1D45648C10"/>
          </w:placeholder>
          <w15:appearance w15:val="hidden"/>
        </w:sdtPr>
        <w:sdtEndPr/>
        <w:sdtContent>
          <w:r w:rsidR="00CE4A14">
            <w:t>Topic 1 Task 5: Linguascope</w:t>
          </w:r>
        </w:sdtContent>
      </w:sdt>
      <w:bookmarkEnd w:id="8"/>
      <w:r w:rsidR="00CE4A14" w:rsidRPr="007C4FE2">
        <w:t xml:space="preserve"> </w:t>
      </w:r>
    </w:p>
    <w:p w14:paraId="54F3680B" w14:textId="3D9ADBCA" w:rsidR="006E1B5C" w:rsidRDefault="006E1B5C" w:rsidP="006E1B5C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18EB43A4" w14:textId="77777777" w:rsidR="006E1B5C" w:rsidRPr="00CB137B" w:rsidRDefault="006E1B5C" w:rsidP="006E1B5C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77C8F02" wp14:editId="208707E2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1210800067" name="Text Box 1210800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735C6F" w14:textId="77777777" w:rsidR="003475E1" w:rsidRDefault="003475E1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17ADF3DB" w14:textId="77777777" w:rsidR="003475E1" w:rsidRPr="00CB137B" w:rsidRDefault="003475E1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C8F02" id="Text Box 1210800067" o:spid="_x0000_s1041" type="#_x0000_t202" style="position:absolute;margin-left:264pt;margin-top:45.3pt;width:240pt;height:56.2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" fillcolor="white [3201]" strokeweight=".5pt">
                <v:textbox>
                  <w:txbxContent>
                    <w:p w14:paraId="4F735C6F" w14:textId="77777777" w:rsidR="003475E1" w:rsidRDefault="003475E1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17ADF3DB" w14:textId="77777777" w:rsidR="003475E1" w:rsidRPr="00CB137B" w:rsidRDefault="003475E1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7463FDE" wp14:editId="5D0D0E86">
            <wp:extent cx="3133725" cy="2518172"/>
            <wp:effectExtent l="38100" t="38100" r="28575" b="34925"/>
            <wp:docPr id="1527379164" name="Picture 1527379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8EB5A9" w14:textId="77777777" w:rsidR="006E1B5C" w:rsidRDefault="006E1B5C" w:rsidP="006E1B5C">
      <w:pPr>
        <w:spacing w:line="360" w:lineRule="auto"/>
      </w:pPr>
    </w:p>
    <w:p w14:paraId="41DBC805" w14:textId="77777777" w:rsidR="006E1B5C" w:rsidRPr="007B5435" w:rsidRDefault="006E1B5C" w:rsidP="006E1B5C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795476D" w14:textId="7777777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24E1F1BF" w14:textId="4A15A41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232BC2">
        <w:rPr>
          <w:rFonts w:ascii="Arial" w:hAnsi="Arial" w:cs="Arial"/>
          <w:b/>
          <w:color w:val="000000" w:themeColor="text1"/>
        </w:rPr>
        <w:t xml:space="preserve">El </w:t>
      </w:r>
      <w:proofErr w:type="spellStart"/>
      <w:r w:rsidR="00232BC2">
        <w:rPr>
          <w:rFonts w:ascii="Arial" w:hAnsi="Arial" w:cs="Arial"/>
          <w:b/>
          <w:color w:val="000000" w:themeColor="text1"/>
        </w:rPr>
        <w:t>ocio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</w:t>
      </w:r>
      <w:r w:rsidR="00232BC2" w:rsidRPr="007B5435">
        <w:rPr>
          <w:rFonts w:ascii="Arial" w:hAnsi="Arial" w:cs="Arial"/>
          <w:color w:val="000000" w:themeColor="text1"/>
        </w:rPr>
        <w:t>topics</w:t>
      </w:r>
    </w:p>
    <w:p w14:paraId="0B03FB5D" w14:textId="5B4D822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CE4A14">
        <w:rPr>
          <w:rFonts w:ascii="Arial" w:hAnsi="Arial" w:cs="Arial"/>
          <w:b/>
          <w:color w:val="000000" w:themeColor="text1"/>
        </w:rPr>
        <w:t xml:space="preserve">Los </w:t>
      </w:r>
      <w:proofErr w:type="spellStart"/>
      <w:r w:rsidR="00CE4A14">
        <w:rPr>
          <w:rFonts w:ascii="Arial" w:hAnsi="Arial" w:cs="Arial"/>
          <w:b/>
          <w:color w:val="000000" w:themeColor="text1"/>
        </w:rPr>
        <w:t>pasatiempos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32CEE37F" w14:textId="6448EBCC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Spend 20 minutes </w:t>
      </w:r>
      <w:proofErr w:type="spellStart"/>
      <w:r w:rsidRPr="007B5435">
        <w:rPr>
          <w:rFonts w:ascii="Arial" w:hAnsi="Arial" w:cs="Arial"/>
          <w:color w:val="000000" w:themeColor="text1"/>
        </w:rPr>
        <w:t>practi</w:t>
      </w:r>
      <w:r w:rsidR="009E7B12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>ing</w:t>
      </w:r>
      <w:proofErr w:type="spellEnd"/>
      <w:r w:rsidRPr="007B5435">
        <w:rPr>
          <w:rFonts w:ascii="Arial" w:hAnsi="Arial" w:cs="Arial"/>
          <w:color w:val="000000" w:themeColor="text1"/>
        </w:rPr>
        <w:t xml:space="preserve"> the new vocab in the following sections </w:t>
      </w:r>
    </w:p>
    <w:p w14:paraId="45FA4844" w14:textId="6E439624" w:rsidR="006E1B5C" w:rsidRPr="007B5435" w:rsidRDefault="00BB211F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31E3E0CF" wp14:editId="0E343740">
            <wp:extent cx="3114675" cy="54292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33D55" w14:textId="24536627" w:rsidR="006E1B5C" w:rsidRPr="007B5435" w:rsidRDefault="00BB211F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2E82A8EE" wp14:editId="6597863B">
            <wp:extent cx="3076575" cy="55245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4BD8B" w14:textId="48703F26" w:rsidR="006E1B5C" w:rsidRPr="007B5435" w:rsidRDefault="00BB211F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153382A7" wp14:editId="7427FF15">
            <wp:extent cx="3019425" cy="5524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" w:name="_GoBack"/>
      <w:bookmarkEnd w:id="9"/>
      <w:r w:rsidR="006E1B5C" w:rsidRPr="007B5435">
        <w:rPr>
          <w:rFonts w:ascii="Arial" w:hAnsi="Arial" w:cs="Arial"/>
          <w:color w:val="000000" w:themeColor="text1"/>
        </w:rPr>
        <w:t xml:space="preserve"> </w:t>
      </w:r>
    </w:p>
    <w:p w14:paraId="78286B43" w14:textId="395C9F4F" w:rsidR="006E1B5C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EXT: </w:t>
      </w:r>
      <w:proofErr w:type="spellStart"/>
      <w:r w:rsidRPr="007B5435">
        <w:rPr>
          <w:rFonts w:ascii="Arial" w:hAnsi="Arial" w:cs="Arial"/>
          <w:color w:val="000000" w:themeColor="text1"/>
        </w:rPr>
        <w:t>Practi</w:t>
      </w:r>
      <w:r w:rsidR="007043E4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>e</w:t>
      </w:r>
      <w:proofErr w:type="spellEnd"/>
      <w:r w:rsidRPr="007B5435">
        <w:rPr>
          <w:rFonts w:ascii="Arial" w:hAnsi="Arial" w:cs="Arial"/>
          <w:color w:val="000000" w:themeColor="text1"/>
        </w:rPr>
        <w:t xml:space="preserve"> </w:t>
      </w:r>
      <w:r w:rsidR="00AA1238">
        <w:rPr>
          <w:rFonts w:ascii="Arial" w:hAnsi="Arial" w:cs="Arial"/>
          <w:color w:val="000000" w:themeColor="text1"/>
        </w:rPr>
        <w:t>one</w:t>
      </w:r>
      <w:r>
        <w:rPr>
          <w:rFonts w:ascii="Arial" w:hAnsi="Arial" w:cs="Arial"/>
          <w:color w:val="000000" w:themeColor="text1"/>
        </w:rPr>
        <w:t xml:space="preserve"> more section</w:t>
      </w:r>
      <w:r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1A7ED83" w14:textId="1C5160C5" w:rsidR="006E1B5C" w:rsidRDefault="00232BC2" w:rsidP="006E1B5C">
      <w:pPr>
        <w:rPr>
          <w:noProof/>
          <w:lang w:val="en-US" w:eastAsia="ja-JP"/>
        </w:rPr>
      </w:pPr>
      <w:r w:rsidRPr="00F47EFA">
        <w:rPr>
          <w:noProof/>
          <w:lang w:eastAsia="en-GB"/>
        </w:rPr>
        <w:drawing>
          <wp:anchor distT="0" distB="0" distL="114300" distR="114300" simplePos="0" relativeHeight="251819008" behindDoc="0" locked="0" layoutInCell="1" allowOverlap="1" wp14:anchorId="576172D8" wp14:editId="76C754BE">
            <wp:simplePos x="0" y="0"/>
            <wp:positionH relativeFrom="column">
              <wp:posOffset>3821502</wp:posOffset>
            </wp:positionH>
            <wp:positionV relativeFrom="paragraph">
              <wp:posOffset>17253</wp:posOffset>
            </wp:positionV>
            <wp:extent cx="2263715" cy="337480"/>
            <wp:effectExtent l="0" t="0" r="3810" b="5715"/>
            <wp:wrapNone/>
            <wp:docPr id="1795268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96842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15" cy="33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07D"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6FA0A477" wp14:editId="04D97C5D">
                <wp:simplePos x="0" y="0"/>
                <wp:positionH relativeFrom="margin">
                  <wp:posOffset>0</wp:posOffset>
                </wp:positionH>
                <wp:positionV relativeFrom="paragraph">
                  <wp:posOffset>121920</wp:posOffset>
                </wp:positionV>
                <wp:extent cx="4157980" cy="1404620"/>
                <wp:effectExtent l="0" t="0" r="13970" b="20320"/>
                <wp:wrapNone/>
                <wp:docPr id="233831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1F593" w14:textId="77DBDE44" w:rsidR="003475E1" w:rsidRPr="009C7E9A" w:rsidRDefault="003475E1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Examen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5326FB91" w14:textId="77777777" w:rsidR="003475E1" w:rsidRPr="009C7E9A" w:rsidRDefault="003475E1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A0A477" id="Text Box 2" o:spid="_x0000_s1042" type="#_x0000_t202" style="position:absolute;margin-left:0;margin-top:9.6pt;width:327.4pt;height:110.6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">
                <v:textbox style="mso-fit-shape-to-text:t">
                  <w:txbxContent>
                    <w:p w14:paraId="71B1F593" w14:textId="77DBDE44" w:rsidR="003475E1" w:rsidRPr="009C7E9A" w:rsidRDefault="003475E1" w:rsidP="00E2407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>
                        <w:rPr>
                          <w:rFonts w:ascii="Arial" w:hAnsi="Arial" w:cs="Arial"/>
                          <w:b/>
                        </w:rPr>
                        <w:t>Examen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5326FB91" w14:textId="77777777" w:rsidR="003475E1" w:rsidRPr="009C7E9A" w:rsidRDefault="003475E1" w:rsidP="00E2407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4FA450" w14:textId="77777777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45F7638" w14:textId="30093BAF" w:rsidR="006E1B5C" w:rsidRDefault="00A840BA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D66DDB1" wp14:editId="63645091">
                <wp:simplePos x="0" y="0"/>
                <wp:positionH relativeFrom="margin">
                  <wp:posOffset>5178582</wp:posOffset>
                </wp:positionH>
                <wp:positionV relativeFrom="paragraph">
                  <wp:posOffset>243048</wp:posOffset>
                </wp:positionV>
                <wp:extent cx="1541780" cy="280035"/>
                <wp:effectExtent l="0" t="0" r="20320" b="24765"/>
                <wp:wrapNone/>
                <wp:docPr id="1059377574" name="Text Box 1059377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1964F" w14:textId="0A38A220" w:rsidR="003475E1" w:rsidRPr="00A840BA" w:rsidRDefault="003475E1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6DDB1" id="Text Box 1059377574" o:spid="_x0000_s1043" type="#_x0000_t202" style="position:absolute;left:0;text-align:left;margin-left:407.75pt;margin-top:19.15pt;width:121.4pt;height:22.05pt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" fillcolor="white [3201]" strokeweight=".5pt">
                <v:textbox>
                  <w:txbxContent>
                    <w:p w14:paraId="4AE1964F" w14:textId="0A38A220" w:rsidR="003475E1" w:rsidRPr="00A840BA" w:rsidRDefault="003475E1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46FE0F" w14:textId="0CC2661E" w:rsidR="006E1B5C" w:rsidRDefault="00E2407D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7A1F361" wp14:editId="6F948253">
                <wp:simplePos x="0" y="0"/>
                <wp:positionH relativeFrom="margin">
                  <wp:posOffset>0</wp:posOffset>
                </wp:positionH>
                <wp:positionV relativeFrom="paragraph">
                  <wp:posOffset>113086</wp:posOffset>
                </wp:positionV>
                <wp:extent cx="6714490" cy="1095469"/>
                <wp:effectExtent l="0" t="0" r="10160" b="28575"/>
                <wp:wrapNone/>
                <wp:docPr id="963276490" name="Text Box 963276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9D0EA" w14:textId="77777777" w:rsidR="003475E1" w:rsidRDefault="003475E1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64B09A64" w14:textId="77777777" w:rsidR="003475E1" w:rsidRPr="008D6151" w:rsidRDefault="003475E1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61FD20E" w14:textId="77777777" w:rsidR="003475E1" w:rsidRDefault="003475E1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DCA5A38" w14:textId="77777777" w:rsidR="003475E1" w:rsidRDefault="003475E1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1F361" id="Text Box 963276490" o:spid="_x0000_s1044" type="#_x0000_t202" style="position:absolute;left:0;text-align:left;margin-left:0;margin-top:8.9pt;width:528.7pt;height:86.25pt;z-index:251755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" fillcolor="white [3201]" strokeweight=".5pt">
                <v:textbox>
                  <w:txbxContent>
                    <w:p w14:paraId="6459D0EA" w14:textId="77777777" w:rsidR="003475E1" w:rsidRDefault="003475E1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64B09A64" w14:textId="77777777" w:rsidR="003475E1" w:rsidRPr="008D6151" w:rsidRDefault="003475E1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61FD20E" w14:textId="77777777" w:rsidR="003475E1" w:rsidRDefault="003475E1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DCA5A38" w14:textId="77777777" w:rsidR="003475E1" w:rsidRDefault="003475E1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278D7CBD" w14:textId="2B86C2CF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B04CD6" wp14:editId="549AFEC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761139919" name="Text Box 761139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ACC50" w14:textId="77777777" w:rsidR="003475E1" w:rsidRPr="00404745" w:rsidRDefault="003475E1" w:rsidP="006E1B5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04CD6" id="Text Box 761139919" o:spid="_x0000_s1045" type="#_x0000_t202" style="position:absolute;left:0;text-align:left;margin-left:409.4pt;margin-top:309.2pt;width:121.4pt;height:50.5pt;z-index:251737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" fillcolor="white [3201]" strokeweight=".5pt">
                <v:textbox>
                  <w:txbxContent>
                    <w:p w14:paraId="5EEACC50" w14:textId="77777777" w:rsidR="003475E1" w:rsidRPr="00404745" w:rsidRDefault="003475E1" w:rsidP="006E1B5C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35D0222" wp14:editId="592E184D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556528951" name="Text Box 556528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AD0FBF" w14:textId="77777777" w:rsidR="003475E1" w:rsidRPr="008D6151" w:rsidRDefault="003475E1" w:rsidP="006E1B5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3A4207CD" w14:textId="77777777" w:rsidR="003475E1" w:rsidRDefault="003475E1" w:rsidP="006E1B5C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12320F3A" w14:textId="77777777" w:rsidR="003475E1" w:rsidRDefault="003475E1" w:rsidP="006E1B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D0222" id="Text Box 556528951" o:spid="_x0000_s1046" type="#_x0000_t202" style="position:absolute;left:0;text-align:left;margin-left:0;margin-top:307.65pt;width:528.7pt;height:61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" fillcolor="white [3201]" strokeweight=".5pt">
                <v:textbox>
                  <w:txbxContent>
                    <w:p w14:paraId="70AD0FBF" w14:textId="77777777" w:rsidR="003475E1" w:rsidRPr="008D6151" w:rsidRDefault="003475E1" w:rsidP="006E1B5C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3A4207CD" w14:textId="77777777" w:rsidR="003475E1" w:rsidRDefault="003475E1" w:rsidP="006E1B5C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12320F3A" w14:textId="77777777" w:rsidR="003475E1" w:rsidRDefault="003475E1" w:rsidP="006E1B5C"/>
                  </w:txbxContent>
                </v:textbox>
              </v:shape>
            </w:pict>
          </mc:Fallback>
        </mc:AlternateContent>
      </w:r>
    </w:p>
    <w:p w14:paraId="79F718BA" w14:textId="7FA675FC" w:rsidR="006E1B5C" w:rsidRDefault="006E1B5C" w:rsidP="006E1B5C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7B0A9EA" w14:textId="77777777" w:rsidR="006E1B5C" w:rsidRDefault="006E1B5C" w:rsidP="007C4FE2">
      <w:pPr>
        <w:tabs>
          <w:tab w:val="left" w:pos="6964"/>
        </w:tabs>
        <w:rPr>
          <w:lang w:val="en-US" w:eastAsia="ja-JP"/>
        </w:rPr>
      </w:pPr>
    </w:p>
    <w:sectPr w:rsidR="006E1B5C" w:rsidSect="006E1B5C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D61AC" w14:textId="77777777" w:rsidR="009826AE" w:rsidRDefault="009826AE">
      <w:pPr>
        <w:spacing w:after="0" w:line="240" w:lineRule="auto"/>
      </w:pPr>
      <w:r>
        <w:separator/>
      </w:r>
    </w:p>
  </w:endnote>
  <w:endnote w:type="continuationSeparator" w:id="0">
    <w:p w14:paraId="4C0D37E3" w14:textId="77777777" w:rsidR="009826AE" w:rsidRDefault="00982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915F" w14:textId="77777777" w:rsidR="003475E1" w:rsidRDefault="003475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5AEB7" w14:textId="2C17F7EA" w:rsidR="003475E1" w:rsidRPr="007C4FE2" w:rsidRDefault="003475E1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BB211F">
      <w:rPr>
        <w:rFonts w:ascii="Cambria" w:hAnsi="Cambria" w:cs="Arial"/>
        <w:noProof/>
      </w:rPr>
      <w:t>1</w:t>
    </w:r>
    <w:r w:rsidRPr="007C4FE2">
      <w:rPr>
        <w:rFonts w:ascii="Cambria" w:hAnsi="Cambria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3475E1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3475E1" w:rsidRDefault="003475E1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3475E1" w:rsidRDefault="003475E1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3475E1" w:rsidRDefault="003475E1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3475E1" w:rsidRDefault="003475E1" w:rsidP="00CB137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0E8EB" w14:textId="77777777" w:rsidR="003475E1" w:rsidRDefault="003475E1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7976F" w14:textId="498F417B" w:rsidR="003475E1" w:rsidRPr="0092009E" w:rsidRDefault="003475E1" w:rsidP="003475E1">
    <w:pPr>
      <w:pStyle w:val="Footer"/>
      <w:pBdr>
        <w:top w:val="single" w:sz="4" w:space="1" w:color="auto"/>
      </w:pBdr>
      <w:tabs>
        <w:tab w:val="center" w:pos="4820"/>
        <w:tab w:val="right" w:pos="9639"/>
      </w:tabs>
      <w:rPr>
        <w:rFonts w:ascii="Cambria" w:hAnsi="Cambria" w:cs="Arial"/>
        <w:b/>
      </w:rPr>
    </w:pPr>
    <w:r w:rsidRPr="00A846FC">
      <w:rPr>
        <w:rFonts w:ascii="Arial" w:hAnsi="Arial" w:cs="Arial"/>
        <w:noProof/>
        <w:color w:val="4472C4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ADE6" wp14:editId="26A93E6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6CC1F18E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Pr="0092009E">
      <w:rPr>
        <w:rFonts w:ascii="Cambria" w:eastAsiaTheme="majorEastAsia" w:hAnsi="Cambria" w:cstheme="majorBidi"/>
        <w:b/>
        <w:color w:val="4472C4" w:themeColor="accent1"/>
        <w:szCs w:val="20"/>
        <w:lang w:val="en-GB"/>
      </w:rPr>
      <w:t xml:space="preserve"> </w:t>
    </w:r>
    <w:r w:rsidRPr="0092009E">
      <w:rPr>
        <w:rFonts w:ascii="Cambria" w:hAnsi="Cambria" w:cs="Arial"/>
        <w:b/>
        <w:color w:val="4472C4" w:themeColor="accent1"/>
        <w:szCs w:val="20"/>
      </w:rPr>
      <w:fldChar w:fldCharType="begin"/>
    </w:r>
    <w:r w:rsidRPr="0092009E">
      <w:rPr>
        <w:rFonts w:ascii="Cambria" w:hAnsi="Cambria" w:cs="Arial"/>
        <w:b/>
        <w:color w:val="4472C4" w:themeColor="accent1"/>
        <w:szCs w:val="20"/>
      </w:rPr>
      <w:instrText>PAGE    \* MERGEFORMAT</w:instrText>
    </w:r>
    <w:r w:rsidRPr="0092009E">
      <w:rPr>
        <w:rFonts w:ascii="Cambria" w:hAnsi="Cambria" w:cs="Arial"/>
        <w:b/>
        <w:color w:val="4472C4" w:themeColor="accent1"/>
        <w:szCs w:val="20"/>
      </w:rPr>
      <w:fldChar w:fldCharType="separate"/>
    </w:r>
    <w:r w:rsidR="00BB211F" w:rsidRPr="00BB211F">
      <w:rPr>
        <w:rFonts w:ascii="Cambria" w:eastAsiaTheme="majorEastAsia" w:hAnsi="Cambria" w:cstheme="majorBidi"/>
        <w:b/>
        <w:noProof/>
        <w:color w:val="4472C4" w:themeColor="accent1"/>
        <w:szCs w:val="20"/>
        <w:lang w:val="en-GB"/>
      </w:rPr>
      <w:t>6</w:t>
    </w:r>
    <w:r w:rsidRPr="0092009E">
      <w:rPr>
        <w:rFonts w:ascii="Cambria" w:eastAsiaTheme="majorEastAsia" w:hAnsi="Cambria" w:cstheme="majorBidi"/>
        <w:b/>
        <w:color w:val="4472C4" w:themeColor="accent1"/>
        <w:szCs w:val="20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60E09" w14:textId="77777777" w:rsidR="003475E1" w:rsidRDefault="003475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2F5FB" w14:textId="77777777" w:rsidR="009826AE" w:rsidRDefault="009826A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6F07B5E" w14:textId="77777777" w:rsidR="009826AE" w:rsidRDefault="00982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0D353" w14:textId="77777777" w:rsidR="003475E1" w:rsidRDefault="003475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3475E1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3475E1" w:rsidRDefault="003475E1" w:rsidP="00CB137B">
          <w:pPr>
            <w:pStyle w:val="Header"/>
            <w:ind w:left="-115"/>
          </w:pPr>
        </w:p>
      </w:tc>
      <w:tc>
        <w:tcPr>
          <w:tcW w:w="3600" w:type="dxa"/>
        </w:tcPr>
        <w:p w14:paraId="3C77F663" w14:textId="77777777" w:rsidR="003475E1" w:rsidRDefault="003475E1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3475E1" w:rsidRDefault="003475E1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3475E1" w:rsidRDefault="003475E1" w:rsidP="00CB13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3475E1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3475E1" w:rsidRDefault="003475E1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3475E1" w:rsidRDefault="003475E1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3475E1" w:rsidRDefault="003475E1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3475E1" w:rsidRDefault="003475E1" w:rsidP="00CB137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5C776" w14:textId="77777777" w:rsidR="003475E1" w:rsidRDefault="003475E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29544" w14:textId="56F8306F" w:rsidR="003475E1" w:rsidRPr="00C82C44" w:rsidRDefault="003475E1" w:rsidP="00412510">
    <w:pPr>
      <w:pStyle w:val="Header"/>
      <w:pBdr>
        <w:bottom w:val="single" w:sz="4" w:space="1" w:color="auto"/>
      </w:pBdr>
      <w:spacing w:after="240"/>
      <w:rPr>
        <w:rFonts w:ascii="Arial" w:hAnsi="Arial" w:cs="Arial"/>
        <w:sz w:val="2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3C467" w14:textId="77777777" w:rsidR="003475E1" w:rsidRDefault="003475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0DBD"/>
    <w:multiLevelType w:val="multilevel"/>
    <w:tmpl w:val="5A8412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63157"/>
    <w:multiLevelType w:val="multilevel"/>
    <w:tmpl w:val="14AE9A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76753"/>
    <w:multiLevelType w:val="multilevel"/>
    <w:tmpl w:val="40624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5E0C8A"/>
    <w:multiLevelType w:val="hybridMultilevel"/>
    <w:tmpl w:val="78560B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32F85"/>
    <w:multiLevelType w:val="multilevel"/>
    <w:tmpl w:val="60BA5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953505"/>
    <w:multiLevelType w:val="multilevel"/>
    <w:tmpl w:val="891C9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36EF6"/>
    <w:multiLevelType w:val="multilevel"/>
    <w:tmpl w:val="4D9A6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C32E81"/>
    <w:multiLevelType w:val="multilevel"/>
    <w:tmpl w:val="986E2D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CE3288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A327F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A1CC8"/>
    <w:multiLevelType w:val="multilevel"/>
    <w:tmpl w:val="CD7EE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447709"/>
    <w:multiLevelType w:val="multilevel"/>
    <w:tmpl w:val="A9EE93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AD3F46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FB466EE"/>
    <w:multiLevelType w:val="hybridMultilevel"/>
    <w:tmpl w:val="5BB0E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14156F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B41226"/>
    <w:multiLevelType w:val="singleLevel"/>
    <w:tmpl w:val="E5AA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5F27313C"/>
    <w:multiLevelType w:val="multilevel"/>
    <w:tmpl w:val="2548C8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377B75"/>
    <w:multiLevelType w:val="multilevel"/>
    <w:tmpl w:val="246C9D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3342B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586032"/>
    <w:multiLevelType w:val="multilevel"/>
    <w:tmpl w:val="425AE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5D6B02"/>
    <w:multiLevelType w:val="multilevel"/>
    <w:tmpl w:val="F1561D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D90378"/>
    <w:multiLevelType w:val="hybridMultilevel"/>
    <w:tmpl w:val="8B8AD16C"/>
    <w:lvl w:ilvl="0" w:tplc="96629EB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B20EE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04C89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D9C32C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1F647A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E76F5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698817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366E90E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4DE2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C6A4B0B"/>
    <w:multiLevelType w:val="singleLevel"/>
    <w:tmpl w:val="4EA2F09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0" w15:restartNumberingAfterBreak="0">
    <w:nsid w:val="7F4014C6"/>
    <w:multiLevelType w:val="singleLevel"/>
    <w:tmpl w:val="6E7E5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6"/>
  </w:num>
  <w:num w:numId="2">
    <w:abstractNumId w:val="8"/>
  </w:num>
  <w:num w:numId="3">
    <w:abstractNumId w:val="7"/>
  </w:num>
  <w:num w:numId="4">
    <w:abstractNumId w:val="22"/>
  </w:num>
  <w:num w:numId="5">
    <w:abstractNumId w:val="2"/>
  </w:num>
  <w:num w:numId="6">
    <w:abstractNumId w:val="18"/>
  </w:num>
  <w:num w:numId="7">
    <w:abstractNumId w:val="19"/>
  </w:num>
  <w:num w:numId="8">
    <w:abstractNumId w:val="12"/>
  </w:num>
  <w:num w:numId="9">
    <w:abstractNumId w:val="17"/>
  </w:num>
  <w:num w:numId="10">
    <w:abstractNumId w:val="14"/>
  </w:num>
  <w:num w:numId="11">
    <w:abstractNumId w:val="3"/>
  </w:num>
  <w:num w:numId="12">
    <w:abstractNumId w:val="15"/>
  </w:num>
  <w:num w:numId="13">
    <w:abstractNumId w:val="10"/>
  </w:num>
  <w:num w:numId="14">
    <w:abstractNumId w:val="9"/>
  </w:num>
  <w:num w:numId="15">
    <w:abstractNumId w:val="23"/>
  </w:num>
  <w:num w:numId="16">
    <w:abstractNumId w:val="24"/>
  </w:num>
  <w:num w:numId="17">
    <w:abstractNumId w:val="29"/>
  </w:num>
  <w:num w:numId="18">
    <w:abstractNumId w:val="20"/>
  </w:num>
  <w:num w:numId="19">
    <w:abstractNumId w:val="30"/>
  </w:num>
  <w:num w:numId="20">
    <w:abstractNumId w:val="28"/>
  </w:num>
  <w:num w:numId="21">
    <w:abstractNumId w:val="16"/>
  </w:num>
  <w:num w:numId="22">
    <w:abstractNumId w:val="11"/>
  </w:num>
  <w:num w:numId="23">
    <w:abstractNumId w:val="13"/>
  </w:num>
  <w:num w:numId="24">
    <w:abstractNumId w:val="4"/>
  </w:num>
  <w:num w:numId="25">
    <w:abstractNumId w:val="6"/>
  </w:num>
  <w:num w:numId="26">
    <w:abstractNumId w:val="25"/>
  </w:num>
  <w:num w:numId="27">
    <w:abstractNumId w:val="5"/>
  </w:num>
  <w:num w:numId="28">
    <w:abstractNumId w:val="27"/>
  </w:num>
  <w:num w:numId="29">
    <w:abstractNumId w:val="0"/>
  </w:num>
  <w:num w:numId="30">
    <w:abstractNumId w:val="1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131078" w:nlCheck="1" w:checkStyle="1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E2"/>
    <w:rsid w:val="0005088E"/>
    <w:rsid w:val="0008376F"/>
    <w:rsid w:val="000B73D8"/>
    <w:rsid w:val="001106EC"/>
    <w:rsid w:val="001C04CA"/>
    <w:rsid w:val="001D38FF"/>
    <w:rsid w:val="001F773A"/>
    <w:rsid w:val="00206717"/>
    <w:rsid w:val="00232BC2"/>
    <w:rsid w:val="00252194"/>
    <w:rsid w:val="0026070B"/>
    <w:rsid w:val="0027256C"/>
    <w:rsid w:val="002A235D"/>
    <w:rsid w:val="002A567F"/>
    <w:rsid w:val="002E46A7"/>
    <w:rsid w:val="002F757E"/>
    <w:rsid w:val="003475E1"/>
    <w:rsid w:val="00374A3A"/>
    <w:rsid w:val="00375A22"/>
    <w:rsid w:val="003C3C6E"/>
    <w:rsid w:val="00412510"/>
    <w:rsid w:val="00432BFE"/>
    <w:rsid w:val="004425F6"/>
    <w:rsid w:val="00482A9E"/>
    <w:rsid w:val="004A303A"/>
    <w:rsid w:val="00564595"/>
    <w:rsid w:val="005768FF"/>
    <w:rsid w:val="00594AA5"/>
    <w:rsid w:val="005B1EC6"/>
    <w:rsid w:val="005C0245"/>
    <w:rsid w:val="005E12E7"/>
    <w:rsid w:val="00622D3F"/>
    <w:rsid w:val="0066194E"/>
    <w:rsid w:val="00663BC6"/>
    <w:rsid w:val="006D2678"/>
    <w:rsid w:val="006D6518"/>
    <w:rsid w:val="006E1B5C"/>
    <w:rsid w:val="006E1E9B"/>
    <w:rsid w:val="007043E4"/>
    <w:rsid w:val="00763692"/>
    <w:rsid w:val="0077644F"/>
    <w:rsid w:val="007B5435"/>
    <w:rsid w:val="007C4FE2"/>
    <w:rsid w:val="007F6C76"/>
    <w:rsid w:val="008572B7"/>
    <w:rsid w:val="00862AC2"/>
    <w:rsid w:val="00864DAE"/>
    <w:rsid w:val="00866419"/>
    <w:rsid w:val="00875AAD"/>
    <w:rsid w:val="008865D9"/>
    <w:rsid w:val="008D3128"/>
    <w:rsid w:val="0092009E"/>
    <w:rsid w:val="009618D1"/>
    <w:rsid w:val="009805CF"/>
    <w:rsid w:val="009826AE"/>
    <w:rsid w:val="00985BED"/>
    <w:rsid w:val="009B4400"/>
    <w:rsid w:val="009C7E9A"/>
    <w:rsid w:val="009E7B12"/>
    <w:rsid w:val="00A840BA"/>
    <w:rsid w:val="00A846FC"/>
    <w:rsid w:val="00A91D42"/>
    <w:rsid w:val="00AA1238"/>
    <w:rsid w:val="00AD2170"/>
    <w:rsid w:val="00AF14ED"/>
    <w:rsid w:val="00B00F29"/>
    <w:rsid w:val="00B11146"/>
    <w:rsid w:val="00B17EC6"/>
    <w:rsid w:val="00B21E49"/>
    <w:rsid w:val="00B8456F"/>
    <w:rsid w:val="00BB211F"/>
    <w:rsid w:val="00BC0A0C"/>
    <w:rsid w:val="00BC4333"/>
    <w:rsid w:val="00BC5612"/>
    <w:rsid w:val="00BD169E"/>
    <w:rsid w:val="00BD1EFC"/>
    <w:rsid w:val="00BD3E5A"/>
    <w:rsid w:val="00BE065F"/>
    <w:rsid w:val="00C25E8E"/>
    <w:rsid w:val="00C61EF2"/>
    <w:rsid w:val="00C720C3"/>
    <w:rsid w:val="00CB137B"/>
    <w:rsid w:val="00CC7841"/>
    <w:rsid w:val="00CD42E2"/>
    <w:rsid w:val="00CE4A14"/>
    <w:rsid w:val="00D15E5C"/>
    <w:rsid w:val="00D27AE7"/>
    <w:rsid w:val="00D941F0"/>
    <w:rsid w:val="00D9705F"/>
    <w:rsid w:val="00E11DE2"/>
    <w:rsid w:val="00E2407D"/>
    <w:rsid w:val="00E56B8E"/>
    <w:rsid w:val="00E71D2C"/>
    <w:rsid w:val="00EE7599"/>
    <w:rsid w:val="00F00A11"/>
    <w:rsid w:val="00F1642D"/>
    <w:rsid w:val="00F179E9"/>
    <w:rsid w:val="00F47EFA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91D42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1D42"/>
  </w:style>
  <w:style w:type="character" w:customStyle="1" w:styleId="eop">
    <w:name w:val="eop"/>
    <w:basedOn w:val="DefaultParagraphFont"/>
    <w:rsid w:val="00A91D42"/>
  </w:style>
  <w:style w:type="paragraph" w:styleId="NormalWeb">
    <w:name w:val="Normal (Web)"/>
    <w:basedOn w:val="Normal"/>
    <w:uiPriority w:val="99"/>
    <w:semiHidden/>
    <w:unhideWhenUsed/>
    <w:rsid w:val="009618D1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159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68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85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6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75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46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3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01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87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84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6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2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7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82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9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0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8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29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7.png"/><Relationship Id="rId28" Type="http://schemas.openxmlformats.org/officeDocument/2006/relationships/footer" Target="footer5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footer" Target="footer4.xml"/><Relationship Id="rId30" Type="http://schemas.openxmlformats.org/officeDocument/2006/relationships/footer" Target="footer6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  <w:docPart>
      <w:docPartPr>
        <w:name w:val="C66DAEC2B8BB48A5A655C8FB97951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FC24B-13EF-48F5-BAB0-06F8AD34BAAD}"/>
      </w:docPartPr>
      <w:docPartBody>
        <w:p w:rsidR="00D30EF9" w:rsidRDefault="005F274C" w:rsidP="005F274C">
          <w:pPr>
            <w:pStyle w:val="C66DAEC2B8BB48A5A655C8FB979515CF"/>
          </w:pPr>
          <w:r w:rsidRPr="0074501E">
            <w:t xml:space="preserve">Supreme Court </w:t>
          </w:r>
        </w:p>
      </w:docPartBody>
    </w:docPart>
    <w:docPart>
      <w:docPartPr>
        <w:name w:val="E5A2537646FB48AD93B0FE121F6B2D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A71B1-7561-4AC9-8579-B501E01656C0}"/>
      </w:docPartPr>
      <w:docPartBody>
        <w:p w:rsidR="00770146" w:rsidRDefault="0067201D" w:rsidP="0067201D">
          <w:pPr>
            <w:pStyle w:val="E5A2537646FB48AD93B0FE121F6B2D45"/>
          </w:pPr>
          <w:r w:rsidRPr="0074501E">
            <w:t xml:space="preserve">Supreme Court </w:t>
          </w:r>
        </w:p>
      </w:docPartBody>
    </w:docPart>
    <w:docPart>
      <w:docPartPr>
        <w:name w:val="D889F48F3D9B471CA2C8CA1D45648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E8F37-B034-4141-AAA5-15103318393B}"/>
      </w:docPartPr>
      <w:docPartBody>
        <w:p w:rsidR="00770146" w:rsidRDefault="0067201D" w:rsidP="0067201D">
          <w:pPr>
            <w:pStyle w:val="D889F48F3D9B471CA2C8CA1D45648C10"/>
          </w:pPr>
          <w:r w:rsidRPr="0074501E">
            <w:t xml:space="preserve">Supreme Court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A3"/>
    <w:rsid w:val="000923D0"/>
    <w:rsid w:val="000E49AC"/>
    <w:rsid w:val="00114CA9"/>
    <w:rsid w:val="001F01E3"/>
    <w:rsid w:val="00200CA3"/>
    <w:rsid w:val="00332F15"/>
    <w:rsid w:val="00374A3A"/>
    <w:rsid w:val="00423ADE"/>
    <w:rsid w:val="00424871"/>
    <w:rsid w:val="00537DF1"/>
    <w:rsid w:val="005768FF"/>
    <w:rsid w:val="005F274C"/>
    <w:rsid w:val="00663BC6"/>
    <w:rsid w:val="0067201D"/>
    <w:rsid w:val="006D2678"/>
    <w:rsid w:val="00770146"/>
    <w:rsid w:val="00796AE4"/>
    <w:rsid w:val="007D4403"/>
    <w:rsid w:val="009805CF"/>
    <w:rsid w:val="00B4522F"/>
    <w:rsid w:val="00BC4333"/>
    <w:rsid w:val="00C720C3"/>
    <w:rsid w:val="00D101BA"/>
    <w:rsid w:val="00D27AE7"/>
    <w:rsid w:val="00D30EF9"/>
    <w:rsid w:val="00DC670D"/>
    <w:rsid w:val="00E25491"/>
    <w:rsid w:val="00EE7599"/>
    <w:rsid w:val="00F179E9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C66DAEC2B8BB48A5A655C8FB979515CF">
    <w:name w:val="C66DAEC2B8BB48A5A655C8FB979515CF"/>
    <w:rsid w:val="005F274C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E5A2537646FB48AD93B0FE121F6B2D45">
    <w:name w:val="E5A2537646FB48AD93B0FE121F6B2D45"/>
    <w:rsid w:val="0067201D"/>
    <w:pPr>
      <w:spacing w:after="160" w:line="278" w:lineRule="auto"/>
    </w:pPr>
    <w:rPr>
      <w:lang w:eastAsia="en-GB"/>
    </w:rPr>
  </w:style>
  <w:style w:type="paragraph" w:customStyle="1" w:styleId="D889F48F3D9B471CA2C8CA1D45648C10">
    <w:name w:val="D889F48F3D9B471CA2C8CA1D45648C10"/>
    <w:rsid w:val="0067201D"/>
    <w:pPr>
      <w:spacing w:after="160" w:line="278" w:lineRule="auto"/>
    </w:pPr>
    <w:rPr>
      <w:lang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39B47D-7338-4374-AC0B-9638B9412516}">
  <ds:schemaRefs>
    <ds:schemaRef ds:uri="http://schemas.microsoft.com/office/2006/metadata/properties"/>
    <ds:schemaRef ds:uri="http://schemas.microsoft.com/office/infopath/2007/PartnerControls"/>
    <ds:schemaRef ds:uri="942d3b4a-8040-46f6-b666-181c3c5fc128"/>
    <ds:schemaRef ds:uri="cd26d9f3-00c8-46a8-af8a-f115d2bb494a"/>
  </ds:schemaRefs>
</ds:datastoreItem>
</file>

<file path=customXml/itemProps2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97C7A3-6C2D-488E-AB9C-DFFD97FD7F2D}"/>
</file>

<file path=customXml/itemProps4.xml><?xml version="1.0" encoding="utf-8"?>
<ds:datastoreItem xmlns:ds="http://schemas.openxmlformats.org/officeDocument/2006/customXml" ds:itemID="{F718AA97-2956-485B-A782-E5AA73802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106F88E6</Template>
  <TotalTime>8</TotalTime>
  <Pages>7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GLUPINELLI</cp:lastModifiedBy>
  <cp:revision>6</cp:revision>
  <dcterms:created xsi:type="dcterms:W3CDTF">2026-07-13T13:22:00Z</dcterms:created>
  <dcterms:modified xsi:type="dcterms:W3CDTF">2026-07-17T11:48:00Z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