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header4.xml" ContentType="application/vnd.openxmlformats-officedocument.wordprocessingml.header+xml"/>
  <Override PartName="/word/header3.xml" ContentType="application/vnd.openxmlformats-officedocument.wordprocessingml.header+xml"/>
  <Override PartName="/word/header8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6.xml" ContentType="application/vnd.openxmlformats-officedocument.wordprocessingml.header+xml"/>
  <Override PartName="/word/footnotes.xml" ContentType="application/vnd.openxmlformats-officedocument.wordprocessingml.footnotes+xml"/>
  <Override PartName="/word/header5.xml" ContentType="application/vnd.openxmlformats-officedocument.wordprocessingml.header+xml"/>
  <Override PartName="/word/endnotes.xml" ContentType="application/vnd.openxmlformats-officedocument.wordprocessingml.endnotes+xml"/>
  <Override PartName="/word/header7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16407" w14:textId="02566DB8" w:rsidR="005B3D1D" w:rsidRDefault="00B92661" w:rsidP="00CF4C90">
      <w:pPr>
        <w:jc w:val="center"/>
      </w:pPr>
      <w:r w:rsidRPr="00231E6F">
        <w:rPr>
          <w:rFonts w:ascii="Cambria Math" w:hAnsi="Cambria Math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9C11C91" wp14:editId="6B6A5357">
                <wp:simplePos x="0" y="0"/>
                <wp:positionH relativeFrom="margin">
                  <wp:posOffset>-32046</wp:posOffset>
                </wp:positionH>
                <wp:positionV relativeFrom="paragraph">
                  <wp:posOffset>6559874</wp:posOffset>
                </wp:positionV>
                <wp:extent cx="6543675" cy="1211580"/>
                <wp:effectExtent l="0" t="0" r="2857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121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4F6B90" w14:textId="77777777" w:rsidR="004A7978" w:rsidRPr="00CB0C9A" w:rsidRDefault="004A7978" w:rsidP="002E10FA">
                            <w:pPr>
                              <w:rPr>
                                <w:rFonts w:ascii="Cambria" w:hAnsi="Cambria"/>
                                <w:b/>
                                <w:sz w:val="30"/>
                              </w:rPr>
                            </w:pPr>
                            <w:r w:rsidRPr="00CB0C9A">
                              <w:rPr>
                                <w:rFonts w:ascii="Cambria" w:hAnsi="Cambria"/>
                                <w:b/>
                                <w:sz w:val="30"/>
                              </w:rPr>
                              <w:t>Name:</w:t>
                            </w:r>
                          </w:p>
                          <w:p w14:paraId="08DE4FA1" w14:textId="77777777" w:rsidR="004A7978" w:rsidRPr="00CB0C9A" w:rsidRDefault="004A7978" w:rsidP="002E10FA">
                            <w:pPr>
                              <w:rPr>
                                <w:rFonts w:ascii="Cambria" w:hAnsi="Cambria"/>
                                <w:b/>
                                <w:sz w:val="30"/>
                              </w:rPr>
                            </w:pPr>
                            <w:r w:rsidRPr="00CB0C9A">
                              <w:rPr>
                                <w:rFonts w:ascii="Cambria" w:hAnsi="Cambria"/>
                                <w:b/>
                                <w:sz w:val="30"/>
                              </w:rPr>
                              <w:t>Set:</w:t>
                            </w:r>
                          </w:p>
                          <w:p w14:paraId="53A17E92" w14:textId="77777777" w:rsidR="004A7978" w:rsidRPr="00CB0C9A" w:rsidRDefault="004A7978" w:rsidP="002E10FA">
                            <w:pPr>
                              <w:rPr>
                                <w:rFonts w:ascii="Cambria" w:hAnsi="Cambria"/>
                                <w:b/>
                                <w:sz w:val="30"/>
                              </w:rPr>
                            </w:pPr>
                            <w:r w:rsidRPr="00CB0C9A">
                              <w:rPr>
                                <w:rFonts w:ascii="Cambria" w:hAnsi="Cambria"/>
                                <w:b/>
                                <w:sz w:val="30"/>
                              </w:rPr>
                              <w:t>Teacher: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C11C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5pt;margin-top:516.55pt;width:515.25pt;height:95.4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">
                <v:textbox>
                  <w:txbxContent>
                    <w:p w14:paraId="334F6B90" w14:textId="77777777" w:rsidR="004A7978" w:rsidRPr="00CB0C9A" w:rsidRDefault="004A7978" w:rsidP="002E10FA">
                      <w:pPr>
                        <w:rPr>
                          <w:rFonts w:ascii="Cambria" w:hAnsi="Cambria"/>
                          <w:b/>
                          <w:sz w:val="30"/>
                        </w:rPr>
                      </w:pPr>
                      <w:r w:rsidRPr="00CB0C9A">
                        <w:rPr>
                          <w:rFonts w:ascii="Cambria" w:hAnsi="Cambria"/>
                          <w:b/>
                          <w:sz w:val="30"/>
                        </w:rPr>
                        <w:t>Name:</w:t>
                      </w:r>
                    </w:p>
                    <w:p w14:paraId="08DE4FA1" w14:textId="77777777" w:rsidR="004A7978" w:rsidRPr="00CB0C9A" w:rsidRDefault="004A7978" w:rsidP="002E10FA">
                      <w:pPr>
                        <w:rPr>
                          <w:rFonts w:ascii="Cambria" w:hAnsi="Cambria"/>
                          <w:b/>
                          <w:sz w:val="30"/>
                        </w:rPr>
                      </w:pPr>
                      <w:r w:rsidRPr="00CB0C9A">
                        <w:rPr>
                          <w:rFonts w:ascii="Cambria" w:hAnsi="Cambria"/>
                          <w:b/>
                          <w:sz w:val="30"/>
                        </w:rPr>
                        <w:t>Set:</w:t>
                      </w:r>
                    </w:p>
                    <w:p w14:paraId="53A17E92" w14:textId="77777777" w:rsidR="004A7978" w:rsidRPr="00CB0C9A" w:rsidRDefault="004A7978" w:rsidP="002E10FA">
                      <w:pPr>
                        <w:rPr>
                          <w:rFonts w:ascii="Cambria" w:hAnsi="Cambria"/>
                          <w:b/>
                          <w:sz w:val="30"/>
                        </w:rPr>
                      </w:pPr>
                      <w:r w:rsidRPr="00CB0C9A">
                        <w:rPr>
                          <w:rFonts w:ascii="Cambria" w:hAnsi="Cambria"/>
                          <w:b/>
                          <w:sz w:val="30"/>
                        </w:rPr>
                        <w:t>Teacher: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10FA" w:rsidRPr="00231E6F">
        <w:rPr>
          <w:rFonts w:ascii="Cambria Math" w:hAnsi="Cambria Math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9721E5B" wp14:editId="28EBB521">
                <wp:simplePos x="0" y="0"/>
                <wp:positionH relativeFrom="margin">
                  <wp:posOffset>-32045</wp:posOffset>
                </wp:positionH>
                <wp:positionV relativeFrom="paragraph">
                  <wp:posOffset>2705129</wp:posOffset>
                </wp:positionV>
                <wp:extent cx="6543675" cy="307657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307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EDEF5" w14:textId="77777777" w:rsidR="004A7978" w:rsidRPr="00231E6F" w:rsidRDefault="004A7978" w:rsidP="005C082C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color w:val="2F5496" w:themeColor="accent5" w:themeShade="BF"/>
                                <w:sz w:val="36"/>
                                <w:u w:val="single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b/>
                                <w:color w:val="2F5496" w:themeColor="accent5" w:themeShade="BF"/>
                                <w:sz w:val="36"/>
                                <w:u w:val="single"/>
                              </w:rPr>
                              <w:t>Home Learning Expectations:</w:t>
                            </w:r>
                          </w:p>
                          <w:p w14:paraId="1ECC4AED" w14:textId="77777777" w:rsidR="004A7978" w:rsidRPr="00231E6F" w:rsidRDefault="004A7978" w:rsidP="005C082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written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 by yourself, in your own words.</w:t>
                            </w:r>
                          </w:p>
                          <w:p w14:paraId="1E632B7C" w14:textId="77777777" w:rsidR="004A7978" w:rsidRPr="00231E6F" w:rsidRDefault="004A7978" w:rsidP="005C082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completed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 by the due date.</w:t>
                            </w:r>
                          </w:p>
                          <w:p w14:paraId="5D87EF2A" w14:textId="77777777" w:rsidR="004A7978" w:rsidRPr="00231E6F" w:rsidRDefault="004A7978" w:rsidP="005C082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is finished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to the best of your ability.</w:t>
                            </w:r>
                          </w:p>
                          <w:p w14:paraId="42EF0429" w14:textId="77777777" w:rsidR="004A7978" w:rsidRPr="00231E6F" w:rsidRDefault="004A7978" w:rsidP="005C082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instructions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are read and followed closely, before starting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.</w:t>
                            </w:r>
                          </w:p>
                          <w:p w14:paraId="667F73EE" w14:textId="77777777" w:rsidR="004A7978" w:rsidRPr="00231E6F" w:rsidRDefault="004A7978" w:rsidP="005C082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green-penned and improved when needed.</w:t>
                            </w:r>
                          </w:p>
                          <w:p w14:paraId="428F65E6" w14:textId="77777777" w:rsidR="004A7978" w:rsidRPr="00231E6F" w:rsidRDefault="004A7978" w:rsidP="005C082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that 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marked and/or peer-assessed when asked to.</w:t>
                            </w:r>
                          </w:p>
                          <w:p w14:paraId="12450CBD" w14:textId="77777777" w:rsidR="004A7978" w:rsidRPr="00231E6F" w:rsidRDefault="004A7978" w:rsidP="005C082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presented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clearly and all writing is legible.  </w:t>
                            </w:r>
                          </w:p>
                          <w:p w14:paraId="7E065C83" w14:textId="77777777" w:rsidR="004A7978" w:rsidRPr="00231E6F" w:rsidRDefault="004A7978" w:rsidP="005C082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proofread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 to ensure spelling, punctuation and grammar is to the best of your ability.</w:t>
                            </w: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 </w:t>
                            </w:r>
                          </w:p>
                          <w:p w14:paraId="4B596404" w14:textId="0ABB9BA6" w:rsidR="004A7978" w:rsidRPr="00231E6F" w:rsidRDefault="004A7978" w:rsidP="005C082C">
                            <w:pPr>
                              <w:pStyle w:val="ListParagraph"/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21E5B" id="_x0000_s1027" type="#_x0000_t202" style="position:absolute;left:0;text-align:left;margin-left:-2.5pt;margin-top:213pt;width:515.25pt;height:242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">
                <v:textbox>
                  <w:txbxContent>
                    <w:p w14:paraId="5A4EDEF5" w14:textId="77777777" w:rsidR="004A7978" w:rsidRPr="00231E6F" w:rsidRDefault="004A7978" w:rsidP="005C082C">
                      <w:pPr>
                        <w:jc w:val="center"/>
                        <w:rPr>
                          <w:rFonts w:ascii="Cambria Math" w:hAnsi="Cambria Math"/>
                          <w:b/>
                          <w:color w:val="2F5496" w:themeColor="accent5" w:themeShade="BF"/>
                          <w:sz w:val="36"/>
                          <w:u w:val="single"/>
                        </w:rPr>
                      </w:pPr>
                      <w:r w:rsidRPr="00231E6F">
                        <w:rPr>
                          <w:rFonts w:ascii="Cambria Math" w:hAnsi="Cambria Math"/>
                          <w:b/>
                          <w:color w:val="2F5496" w:themeColor="accent5" w:themeShade="BF"/>
                          <w:sz w:val="36"/>
                          <w:u w:val="single"/>
                        </w:rPr>
                        <w:t>Home Learning Expectations:</w:t>
                      </w:r>
                    </w:p>
                    <w:p w14:paraId="1ECC4AED" w14:textId="77777777" w:rsidR="004A7978" w:rsidRPr="00231E6F" w:rsidRDefault="004A7978" w:rsidP="005C082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written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 xml:space="preserve"> by yourself, in your own words.</w:t>
                      </w:r>
                    </w:p>
                    <w:p w14:paraId="1E632B7C" w14:textId="77777777" w:rsidR="004A7978" w:rsidRPr="00231E6F" w:rsidRDefault="004A7978" w:rsidP="005C082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completed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 xml:space="preserve"> by the due date.</w:t>
                      </w:r>
                    </w:p>
                    <w:p w14:paraId="5D87EF2A" w14:textId="77777777" w:rsidR="004A7978" w:rsidRPr="00231E6F" w:rsidRDefault="004A7978" w:rsidP="005C082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is finished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to the best of your ability.</w:t>
                      </w:r>
                    </w:p>
                    <w:p w14:paraId="42EF0429" w14:textId="77777777" w:rsidR="004A7978" w:rsidRPr="00231E6F" w:rsidRDefault="004A7978" w:rsidP="005C082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instructions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are read and followed closely, before starting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.</w:t>
                      </w:r>
                    </w:p>
                    <w:p w14:paraId="667F73EE" w14:textId="77777777" w:rsidR="004A7978" w:rsidRPr="00231E6F" w:rsidRDefault="004A7978" w:rsidP="005C082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green-penned and improved when needed.</w:t>
                      </w:r>
                    </w:p>
                    <w:p w14:paraId="428F65E6" w14:textId="77777777" w:rsidR="004A7978" w:rsidRPr="00231E6F" w:rsidRDefault="004A7978" w:rsidP="005C082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that 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marked and/or peer-assessed when asked to.</w:t>
                      </w:r>
                    </w:p>
                    <w:p w14:paraId="12450CBD" w14:textId="77777777" w:rsidR="004A7978" w:rsidRPr="00231E6F" w:rsidRDefault="004A7978" w:rsidP="005C082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presented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 xml:space="preserve"> </w:t>
                      </w:r>
                      <w:r>
                        <w:rPr>
                          <w:rFonts w:ascii="Cambria Math" w:hAnsi="Cambria Math"/>
                          <w:b/>
                          <w:sz w:val="30"/>
                        </w:rPr>
                        <w:t xml:space="preserve">clearly and all writing is legible.  </w:t>
                      </w:r>
                    </w:p>
                    <w:p w14:paraId="7E065C83" w14:textId="77777777" w:rsidR="004A7978" w:rsidRPr="00231E6F" w:rsidRDefault="004A7978" w:rsidP="005C082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proofread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 xml:space="preserve"> to ensure spelling, punctuation and grammar is to the best of your ability.</w:t>
                      </w: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 </w:t>
                      </w:r>
                    </w:p>
                    <w:p w14:paraId="4B596404" w14:textId="0ABB9BA6" w:rsidR="004A7978" w:rsidRPr="00231E6F" w:rsidRDefault="004A7978" w:rsidP="005C082C">
                      <w:pPr>
                        <w:pStyle w:val="ListParagraph"/>
                        <w:rPr>
                          <w:rFonts w:ascii="Cambria Math" w:hAnsi="Cambria Math"/>
                          <w:sz w:val="3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F4C90">
        <w:rPr>
          <w:rFonts w:ascii="Cambria Math" w:hAnsi="Cambria Math"/>
          <w:noProof/>
          <w:lang w:eastAsia="en-GB"/>
        </w:rPr>
        <w:drawing>
          <wp:inline distT="0" distB="0" distL="0" distR="0" wp14:anchorId="0E89491C" wp14:editId="721CEB09">
            <wp:extent cx="3449370" cy="2376233"/>
            <wp:effectExtent l="0" t="0" r="0" b="5080"/>
            <wp:docPr id="1791249375" name="Picture 21" descr="A computer science with various obj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249375" name="Picture 21" descr="A computer science with various objects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4018" cy="237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6632">
        <w:br w:type="page"/>
      </w:r>
    </w:p>
    <w:p w14:paraId="547FFEE1" w14:textId="743E2F45" w:rsidR="008F09AD" w:rsidRPr="00C37286" w:rsidRDefault="004E3EA9" w:rsidP="008F09AD">
      <w:pPr>
        <w:rPr>
          <w:rFonts w:ascii="Cambria" w:hAnsi="Cambria"/>
          <w:b/>
          <w:sz w:val="24"/>
          <w:szCs w:val="24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08313B8" wp14:editId="00824890">
                <wp:simplePos x="0" y="0"/>
                <wp:positionH relativeFrom="column">
                  <wp:posOffset>5244999</wp:posOffset>
                </wp:positionH>
                <wp:positionV relativeFrom="paragraph">
                  <wp:posOffset>-1141806</wp:posOffset>
                </wp:positionV>
                <wp:extent cx="1733372" cy="329184"/>
                <wp:effectExtent l="0" t="0" r="19685" b="1397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5EF5ED" w14:textId="77777777" w:rsidR="004E3EA9" w:rsidRPr="0033416F" w:rsidRDefault="004E3EA9" w:rsidP="004E3EA9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3F0D7DCF" w14:textId="77777777" w:rsidR="004E3EA9" w:rsidRPr="0033416F" w:rsidRDefault="004E3EA9" w:rsidP="004E3EA9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8313B8" id="Rounded Rectangle 14" o:spid="_x0000_s1028" style="position:absolute;margin-left:413pt;margin-top:-89.9pt;width:136.5pt;height:25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" filled="f" strokecolor="#1f4d78 [1604]" strokeweight="1pt">
                <v:stroke joinstyle="miter"/>
                <v:textbox>
                  <w:txbxContent>
                    <w:p w14:paraId="7D5EF5ED" w14:textId="77777777" w:rsidR="004E3EA9" w:rsidRPr="0033416F" w:rsidRDefault="004E3EA9" w:rsidP="004E3EA9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3F0D7DCF" w14:textId="77777777" w:rsidR="004E3EA9" w:rsidRPr="0033416F" w:rsidRDefault="004E3EA9" w:rsidP="004E3EA9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proofErr w:type="gramStart"/>
      <w:r w:rsidR="008F09AD" w:rsidRPr="00C37286">
        <w:rPr>
          <w:rFonts w:ascii="Cambria" w:hAnsi="Cambria"/>
          <w:b/>
          <w:sz w:val="24"/>
          <w:szCs w:val="24"/>
        </w:rPr>
        <w:t>Read through</w:t>
      </w:r>
      <w:proofErr w:type="gramEnd"/>
      <w:r w:rsidR="008F09AD" w:rsidRPr="00C37286">
        <w:rPr>
          <w:rFonts w:ascii="Cambria" w:hAnsi="Cambria"/>
          <w:b/>
          <w:sz w:val="24"/>
          <w:szCs w:val="24"/>
        </w:rPr>
        <w:t xml:space="preserve"> the requirements and divide the problem up into:</w:t>
      </w:r>
      <w:r w:rsidRPr="004E3EA9">
        <w:rPr>
          <w:noProof/>
          <w:lang w:eastAsia="en-GB"/>
        </w:rPr>
        <w:t xml:space="preserve"> </w:t>
      </w:r>
    </w:p>
    <w:p w14:paraId="4D61D63A" w14:textId="77777777" w:rsidR="008F09AD" w:rsidRPr="008F09AD" w:rsidRDefault="008F09AD" w:rsidP="008F09AD">
      <w:pPr>
        <w:pStyle w:val="ListParagraph"/>
        <w:numPr>
          <w:ilvl w:val="0"/>
          <w:numId w:val="20"/>
        </w:numPr>
        <w:rPr>
          <w:rFonts w:ascii="Cambria" w:hAnsi="Cambria"/>
          <w:sz w:val="24"/>
          <w:szCs w:val="24"/>
        </w:rPr>
      </w:pPr>
      <w:r w:rsidRPr="008F09AD">
        <w:rPr>
          <w:rFonts w:ascii="Cambria" w:hAnsi="Cambria"/>
          <w:sz w:val="24"/>
          <w:szCs w:val="24"/>
        </w:rPr>
        <w:t xml:space="preserve">Data that </w:t>
      </w:r>
      <w:proofErr w:type="gramStart"/>
      <w:r w:rsidRPr="008F09AD">
        <w:rPr>
          <w:rFonts w:ascii="Cambria" w:hAnsi="Cambria"/>
          <w:sz w:val="24"/>
          <w:szCs w:val="24"/>
        </w:rPr>
        <w:t xml:space="preserve">is </w:t>
      </w:r>
      <w:r w:rsidRPr="00C37286">
        <w:rPr>
          <w:rFonts w:ascii="Cambria" w:hAnsi="Cambria"/>
          <w:b/>
          <w:sz w:val="24"/>
          <w:szCs w:val="24"/>
          <w:u w:val="single"/>
        </w:rPr>
        <w:t>input</w:t>
      </w:r>
      <w:proofErr w:type="gramEnd"/>
      <w:r w:rsidRPr="008F09AD">
        <w:rPr>
          <w:rFonts w:ascii="Cambria" w:hAnsi="Cambria"/>
          <w:sz w:val="24"/>
          <w:szCs w:val="24"/>
        </w:rPr>
        <w:t xml:space="preserve"> into the system.</w:t>
      </w:r>
    </w:p>
    <w:p w14:paraId="3D645CC4" w14:textId="77777777" w:rsidR="008F09AD" w:rsidRPr="008F09AD" w:rsidRDefault="008F09AD" w:rsidP="008F09AD">
      <w:pPr>
        <w:pStyle w:val="ListParagraph"/>
        <w:numPr>
          <w:ilvl w:val="0"/>
          <w:numId w:val="20"/>
        </w:numPr>
        <w:rPr>
          <w:rFonts w:ascii="Cambria" w:hAnsi="Cambria"/>
          <w:sz w:val="24"/>
          <w:szCs w:val="24"/>
        </w:rPr>
      </w:pPr>
      <w:r w:rsidRPr="008F09AD">
        <w:rPr>
          <w:rFonts w:ascii="Cambria" w:hAnsi="Cambria"/>
          <w:sz w:val="24"/>
          <w:szCs w:val="24"/>
        </w:rPr>
        <w:t xml:space="preserve">Data that </w:t>
      </w:r>
      <w:proofErr w:type="gramStart"/>
      <w:r w:rsidRPr="008F09AD">
        <w:rPr>
          <w:rFonts w:ascii="Cambria" w:hAnsi="Cambria"/>
          <w:sz w:val="24"/>
          <w:szCs w:val="24"/>
        </w:rPr>
        <w:t xml:space="preserve">is </w:t>
      </w:r>
      <w:r w:rsidRPr="00C37286">
        <w:rPr>
          <w:rFonts w:ascii="Cambria" w:hAnsi="Cambria"/>
          <w:b/>
          <w:sz w:val="24"/>
          <w:szCs w:val="24"/>
          <w:u w:val="single"/>
        </w:rPr>
        <w:t>processed</w:t>
      </w:r>
      <w:proofErr w:type="gramEnd"/>
      <w:r w:rsidRPr="008F09AD">
        <w:rPr>
          <w:rFonts w:ascii="Cambria" w:hAnsi="Cambria"/>
          <w:sz w:val="24"/>
          <w:szCs w:val="24"/>
        </w:rPr>
        <w:t xml:space="preserve"> by the system (a calculation or testing a condition).</w:t>
      </w:r>
    </w:p>
    <w:p w14:paraId="4E47A20B" w14:textId="77777777" w:rsidR="008F09AD" w:rsidRPr="008F09AD" w:rsidRDefault="008F09AD" w:rsidP="008F09AD">
      <w:pPr>
        <w:pStyle w:val="ListParagraph"/>
        <w:numPr>
          <w:ilvl w:val="0"/>
          <w:numId w:val="20"/>
        </w:numPr>
        <w:rPr>
          <w:rFonts w:ascii="Cambria" w:hAnsi="Cambria"/>
          <w:sz w:val="24"/>
          <w:szCs w:val="24"/>
        </w:rPr>
      </w:pPr>
      <w:r w:rsidRPr="008F09AD">
        <w:rPr>
          <w:rFonts w:ascii="Cambria" w:hAnsi="Cambria"/>
          <w:sz w:val="24"/>
          <w:szCs w:val="24"/>
        </w:rPr>
        <w:t xml:space="preserve">Data </w:t>
      </w:r>
      <w:r w:rsidRPr="00C37286">
        <w:rPr>
          <w:rFonts w:ascii="Cambria" w:hAnsi="Cambria"/>
          <w:b/>
          <w:sz w:val="24"/>
          <w:szCs w:val="24"/>
          <w:u w:val="single"/>
        </w:rPr>
        <w:t>stored</w:t>
      </w:r>
      <w:r w:rsidRPr="008F09AD">
        <w:rPr>
          <w:rFonts w:ascii="Cambria" w:hAnsi="Cambria"/>
          <w:sz w:val="24"/>
          <w:szCs w:val="24"/>
        </w:rPr>
        <w:t xml:space="preserve"> by the system, what </w:t>
      </w:r>
      <w:proofErr w:type="gramStart"/>
      <w:r w:rsidRPr="008F09AD">
        <w:rPr>
          <w:rFonts w:ascii="Cambria" w:hAnsi="Cambria"/>
          <w:sz w:val="24"/>
          <w:szCs w:val="24"/>
        </w:rPr>
        <w:t>is kept</w:t>
      </w:r>
      <w:proofErr w:type="gramEnd"/>
      <w:r w:rsidRPr="008F09AD">
        <w:rPr>
          <w:rFonts w:ascii="Cambria" w:hAnsi="Cambria"/>
          <w:sz w:val="24"/>
          <w:szCs w:val="24"/>
        </w:rPr>
        <w:t xml:space="preserve"> in the system even when the quiz is not being played.</w:t>
      </w:r>
    </w:p>
    <w:p w14:paraId="2D206DD8" w14:textId="77777777" w:rsidR="008F09AD" w:rsidRPr="008F09AD" w:rsidRDefault="008F09AD" w:rsidP="008F09AD">
      <w:pPr>
        <w:pStyle w:val="ListParagraph"/>
        <w:numPr>
          <w:ilvl w:val="0"/>
          <w:numId w:val="20"/>
        </w:numPr>
        <w:rPr>
          <w:rFonts w:ascii="Cambria" w:hAnsi="Cambria"/>
          <w:sz w:val="24"/>
          <w:szCs w:val="24"/>
        </w:rPr>
      </w:pPr>
      <w:r w:rsidRPr="008F09AD">
        <w:rPr>
          <w:rFonts w:ascii="Cambria" w:hAnsi="Cambria"/>
          <w:sz w:val="24"/>
          <w:szCs w:val="24"/>
        </w:rPr>
        <w:t xml:space="preserve">Data that is </w:t>
      </w:r>
      <w:r w:rsidRPr="00C37286">
        <w:rPr>
          <w:rFonts w:ascii="Cambria" w:hAnsi="Cambria"/>
          <w:b/>
          <w:sz w:val="24"/>
          <w:szCs w:val="24"/>
          <w:u w:val="single"/>
        </w:rPr>
        <w:t>output</w:t>
      </w:r>
      <w:r w:rsidRPr="008F09AD">
        <w:rPr>
          <w:rFonts w:ascii="Cambria" w:hAnsi="Cambria"/>
          <w:sz w:val="24"/>
          <w:szCs w:val="24"/>
        </w:rPr>
        <w:t xml:space="preserve"> from the system onto the screen.</w:t>
      </w:r>
    </w:p>
    <w:p w14:paraId="5022B5E2" w14:textId="77777777" w:rsidR="008F09AD" w:rsidRPr="008F09AD" w:rsidRDefault="008F09AD" w:rsidP="00C37286">
      <w:pPr>
        <w:jc w:val="center"/>
        <w:rPr>
          <w:rFonts w:ascii="Cambria" w:hAnsi="Cambria"/>
          <w:sz w:val="24"/>
          <w:szCs w:val="24"/>
        </w:rPr>
      </w:pPr>
      <w:r w:rsidRPr="008F09AD">
        <w:rPr>
          <w:rFonts w:ascii="Cambria" w:hAnsi="Cambria"/>
          <w:sz w:val="24"/>
          <w:szCs w:val="24"/>
        </w:rPr>
        <w:t xml:space="preserve">Assuming the quiz asks 10 questions. There are at least 11 inputs (although the answers </w:t>
      </w:r>
      <w:proofErr w:type="gramStart"/>
      <w:r w:rsidRPr="008F09AD">
        <w:rPr>
          <w:rFonts w:ascii="Cambria" w:hAnsi="Cambria"/>
          <w:sz w:val="24"/>
          <w:szCs w:val="24"/>
        </w:rPr>
        <w:t>can be listed</w:t>
      </w:r>
      <w:proofErr w:type="gramEnd"/>
      <w:r w:rsidRPr="008F09AD">
        <w:rPr>
          <w:rFonts w:ascii="Cambria" w:hAnsi="Cambria"/>
          <w:sz w:val="24"/>
          <w:szCs w:val="24"/>
        </w:rPr>
        <w:t xml:space="preserve"> in one row). There are 14 outputs and at least 5 processes.</w:t>
      </w:r>
    </w:p>
    <w:p w14:paraId="5EA884B4" w14:textId="28993C35" w:rsidR="008F09AD" w:rsidRDefault="008F09AD" w:rsidP="008F09AD">
      <w:pPr>
        <w:jc w:val="center"/>
        <w:rPr>
          <w:b/>
          <w:sz w:val="32"/>
        </w:rPr>
      </w:pPr>
      <w:r>
        <w:rPr>
          <w:noProof/>
          <w:lang w:eastAsia="en-GB"/>
        </w:rPr>
        <w:drawing>
          <wp:inline distT="0" distB="0" distL="0" distR="0" wp14:anchorId="65A87036" wp14:editId="169D3A46">
            <wp:extent cx="5229225" cy="2428875"/>
            <wp:effectExtent l="19050" t="19050" r="28575" b="285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rcRect l="1893" r="3615"/>
                    <a:stretch/>
                  </pic:blipFill>
                  <pic:spPr bwMode="auto">
                    <a:xfrm>
                      <a:off x="0" y="0"/>
                      <a:ext cx="5229225" cy="242887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5835"/>
      </w:tblGrid>
      <w:tr w:rsidR="008F09AD" w14:paraId="4E641025" w14:textId="77777777" w:rsidTr="00CB0C9A">
        <w:tc>
          <w:tcPr>
            <w:tcW w:w="4508" w:type="dxa"/>
          </w:tcPr>
          <w:p w14:paraId="01F7D2EC" w14:textId="77777777" w:rsidR="008F09AD" w:rsidRPr="00C37286" w:rsidRDefault="008F09AD" w:rsidP="008F09AD">
            <w:pPr>
              <w:jc w:val="center"/>
              <w:rPr>
                <w:rFonts w:ascii="Cambria" w:hAnsi="Cambria"/>
                <w:b/>
                <w:sz w:val="32"/>
              </w:rPr>
            </w:pPr>
            <w:r w:rsidRPr="00C37286">
              <w:rPr>
                <w:rFonts w:ascii="Cambria" w:hAnsi="Cambria"/>
                <w:b/>
                <w:sz w:val="32"/>
              </w:rPr>
              <w:t>Input/Process/ Storage/ Output</w:t>
            </w:r>
          </w:p>
        </w:tc>
        <w:tc>
          <w:tcPr>
            <w:tcW w:w="5835" w:type="dxa"/>
          </w:tcPr>
          <w:p w14:paraId="1B635FEF" w14:textId="77777777" w:rsidR="008F09AD" w:rsidRPr="00C37286" w:rsidRDefault="008F09AD" w:rsidP="008F09AD">
            <w:pPr>
              <w:jc w:val="center"/>
              <w:rPr>
                <w:rFonts w:ascii="Cambria" w:hAnsi="Cambria"/>
                <w:b/>
                <w:sz w:val="32"/>
              </w:rPr>
            </w:pPr>
            <w:r w:rsidRPr="00C37286">
              <w:rPr>
                <w:rFonts w:ascii="Cambria" w:hAnsi="Cambria"/>
                <w:b/>
                <w:sz w:val="32"/>
              </w:rPr>
              <w:t>Explain the sub-task</w:t>
            </w:r>
          </w:p>
        </w:tc>
      </w:tr>
      <w:tr w:rsidR="008F09AD" w14:paraId="67EA7C9D" w14:textId="77777777" w:rsidTr="00CB0C9A">
        <w:tc>
          <w:tcPr>
            <w:tcW w:w="4508" w:type="dxa"/>
          </w:tcPr>
          <w:p w14:paraId="6FCC2E62" w14:textId="77777777" w:rsidR="008F09AD" w:rsidRPr="00C37286" w:rsidRDefault="008F09AD" w:rsidP="008F09AD">
            <w:pPr>
              <w:rPr>
                <w:rFonts w:ascii="Cambria" w:hAnsi="Cambria"/>
                <w:sz w:val="28"/>
              </w:rPr>
            </w:pPr>
            <w:r w:rsidRPr="00C37286">
              <w:rPr>
                <w:rFonts w:ascii="Cambria" w:hAnsi="Cambria"/>
                <w:sz w:val="28"/>
              </w:rPr>
              <w:t>Input: name</w:t>
            </w:r>
          </w:p>
        </w:tc>
        <w:tc>
          <w:tcPr>
            <w:tcW w:w="5835" w:type="dxa"/>
          </w:tcPr>
          <w:p w14:paraId="071C68BB" w14:textId="77777777" w:rsidR="008F09AD" w:rsidRPr="00C37286" w:rsidRDefault="008F09AD" w:rsidP="008F09AD">
            <w:pPr>
              <w:jc w:val="center"/>
              <w:rPr>
                <w:rFonts w:ascii="Cambria" w:hAnsi="Cambria"/>
                <w:sz w:val="28"/>
              </w:rPr>
            </w:pPr>
            <w:r w:rsidRPr="00C37286">
              <w:rPr>
                <w:rFonts w:ascii="Cambria" w:hAnsi="Cambria"/>
                <w:sz w:val="28"/>
              </w:rPr>
              <w:t>The program requests the player enters their name</w:t>
            </w:r>
          </w:p>
        </w:tc>
      </w:tr>
      <w:tr w:rsidR="008F09AD" w14:paraId="5552BDAC" w14:textId="77777777" w:rsidTr="00CB0C9A">
        <w:tc>
          <w:tcPr>
            <w:tcW w:w="4508" w:type="dxa"/>
          </w:tcPr>
          <w:p w14:paraId="29BB7318" w14:textId="336093F1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5835" w:type="dxa"/>
          </w:tcPr>
          <w:p w14:paraId="173B3451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7D3BF19C" w14:textId="77777777" w:rsidTr="00CB0C9A">
        <w:tc>
          <w:tcPr>
            <w:tcW w:w="4508" w:type="dxa"/>
          </w:tcPr>
          <w:p w14:paraId="62435CCE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5835" w:type="dxa"/>
          </w:tcPr>
          <w:p w14:paraId="4D4C2533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30C5BE98" w14:textId="77777777" w:rsidTr="00CB0C9A">
        <w:tc>
          <w:tcPr>
            <w:tcW w:w="4508" w:type="dxa"/>
          </w:tcPr>
          <w:p w14:paraId="7FB0F6F0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5835" w:type="dxa"/>
          </w:tcPr>
          <w:p w14:paraId="42FE4C66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4CBA9D43" w14:textId="77777777" w:rsidTr="00CB0C9A">
        <w:tc>
          <w:tcPr>
            <w:tcW w:w="4508" w:type="dxa"/>
          </w:tcPr>
          <w:p w14:paraId="2D2DA962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5835" w:type="dxa"/>
          </w:tcPr>
          <w:p w14:paraId="4BC7D81D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56E2BBFD" w14:textId="77777777" w:rsidTr="00CB0C9A">
        <w:tc>
          <w:tcPr>
            <w:tcW w:w="4508" w:type="dxa"/>
          </w:tcPr>
          <w:p w14:paraId="2E2FED2E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5835" w:type="dxa"/>
          </w:tcPr>
          <w:p w14:paraId="7FAACF61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2372BA7C" w14:textId="77777777" w:rsidTr="00CB0C9A">
        <w:tc>
          <w:tcPr>
            <w:tcW w:w="4508" w:type="dxa"/>
          </w:tcPr>
          <w:p w14:paraId="5352CD93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5835" w:type="dxa"/>
          </w:tcPr>
          <w:p w14:paraId="2AA55320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39B20143" w14:textId="77777777" w:rsidTr="00CB0C9A">
        <w:tc>
          <w:tcPr>
            <w:tcW w:w="4508" w:type="dxa"/>
          </w:tcPr>
          <w:p w14:paraId="0368E1F2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5835" w:type="dxa"/>
          </w:tcPr>
          <w:p w14:paraId="69B0AB8C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12888AF3" w14:textId="77777777" w:rsidTr="00CB0C9A">
        <w:tc>
          <w:tcPr>
            <w:tcW w:w="4508" w:type="dxa"/>
          </w:tcPr>
          <w:p w14:paraId="7CE7344A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5835" w:type="dxa"/>
          </w:tcPr>
          <w:p w14:paraId="4CCDE9A0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3078C117" w14:textId="77777777" w:rsidTr="00CB0C9A">
        <w:tc>
          <w:tcPr>
            <w:tcW w:w="4508" w:type="dxa"/>
          </w:tcPr>
          <w:p w14:paraId="1B474E5E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5835" w:type="dxa"/>
          </w:tcPr>
          <w:p w14:paraId="19962792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6D36AD6F" w14:textId="77777777" w:rsidTr="00CB0C9A">
        <w:tc>
          <w:tcPr>
            <w:tcW w:w="4508" w:type="dxa"/>
          </w:tcPr>
          <w:p w14:paraId="239459E9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5835" w:type="dxa"/>
          </w:tcPr>
          <w:p w14:paraId="0D4A0F39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C37286" w14:paraId="392DAEC7" w14:textId="77777777" w:rsidTr="00CB0C9A">
        <w:tc>
          <w:tcPr>
            <w:tcW w:w="4508" w:type="dxa"/>
          </w:tcPr>
          <w:p w14:paraId="54C95000" w14:textId="77777777" w:rsidR="00C37286" w:rsidRPr="003124B7" w:rsidRDefault="00C37286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5835" w:type="dxa"/>
          </w:tcPr>
          <w:p w14:paraId="4A0EE9D7" w14:textId="77777777" w:rsidR="00C37286" w:rsidRPr="003124B7" w:rsidRDefault="00C37286" w:rsidP="008F09AD">
            <w:pPr>
              <w:jc w:val="center"/>
              <w:rPr>
                <w:b/>
                <w:sz w:val="28"/>
              </w:rPr>
            </w:pPr>
          </w:p>
        </w:tc>
      </w:tr>
      <w:tr w:rsidR="00C37286" w14:paraId="55F98E3E" w14:textId="77777777" w:rsidTr="00CB0C9A">
        <w:tc>
          <w:tcPr>
            <w:tcW w:w="4508" w:type="dxa"/>
          </w:tcPr>
          <w:p w14:paraId="64F6B839" w14:textId="77777777" w:rsidR="00C37286" w:rsidRPr="003124B7" w:rsidRDefault="00C37286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5835" w:type="dxa"/>
          </w:tcPr>
          <w:p w14:paraId="6806550C" w14:textId="77777777" w:rsidR="00C37286" w:rsidRPr="003124B7" w:rsidRDefault="00C37286" w:rsidP="008F09AD">
            <w:pPr>
              <w:jc w:val="center"/>
              <w:rPr>
                <w:b/>
                <w:sz w:val="28"/>
              </w:rPr>
            </w:pPr>
          </w:p>
        </w:tc>
      </w:tr>
      <w:tr w:rsidR="00C37286" w14:paraId="21E3E43E" w14:textId="77777777" w:rsidTr="00CB0C9A">
        <w:tc>
          <w:tcPr>
            <w:tcW w:w="4508" w:type="dxa"/>
          </w:tcPr>
          <w:p w14:paraId="7EBB2AA7" w14:textId="77777777" w:rsidR="00C37286" w:rsidRPr="003124B7" w:rsidRDefault="00C37286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5835" w:type="dxa"/>
          </w:tcPr>
          <w:p w14:paraId="6D60492B" w14:textId="77777777" w:rsidR="00C37286" w:rsidRPr="003124B7" w:rsidRDefault="00C37286" w:rsidP="008F09AD">
            <w:pPr>
              <w:jc w:val="center"/>
              <w:rPr>
                <w:b/>
                <w:sz w:val="28"/>
              </w:rPr>
            </w:pPr>
          </w:p>
        </w:tc>
      </w:tr>
      <w:tr w:rsidR="00C37286" w14:paraId="60A470EA" w14:textId="77777777" w:rsidTr="00CB0C9A">
        <w:tc>
          <w:tcPr>
            <w:tcW w:w="4508" w:type="dxa"/>
          </w:tcPr>
          <w:p w14:paraId="28B79D54" w14:textId="77777777" w:rsidR="00C37286" w:rsidRPr="003124B7" w:rsidRDefault="00C37286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5835" w:type="dxa"/>
          </w:tcPr>
          <w:p w14:paraId="271B62A7" w14:textId="77777777" w:rsidR="00C37286" w:rsidRPr="003124B7" w:rsidRDefault="00C37286" w:rsidP="008F09AD">
            <w:pPr>
              <w:jc w:val="center"/>
              <w:rPr>
                <w:b/>
                <w:sz w:val="28"/>
              </w:rPr>
            </w:pPr>
          </w:p>
        </w:tc>
      </w:tr>
    </w:tbl>
    <w:p w14:paraId="592AAC0E" w14:textId="6EFC147F" w:rsidR="008F09AD" w:rsidRDefault="00C37286" w:rsidP="00CB0C9A">
      <w:pPr>
        <w:tabs>
          <w:tab w:val="left" w:pos="1397"/>
        </w:tabs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CE05920" wp14:editId="6220A310">
                <wp:simplePos x="0" y="0"/>
                <wp:positionH relativeFrom="column">
                  <wp:posOffset>138207</wp:posOffset>
                </wp:positionH>
                <wp:positionV relativeFrom="paragraph">
                  <wp:posOffset>173355</wp:posOffset>
                </wp:positionV>
                <wp:extent cx="6367780" cy="965200"/>
                <wp:effectExtent l="19050" t="19050" r="13970" b="2540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7780" cy="965200"/>
                          <a:chOff x="0" y="0"/>
                          <a:chExt cx="6367780" cy="965200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6367780" cy="965200"/>
                          </a:xfrm>
                          <a:prstGeom prst="rect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1252" y="65314"/>
                            <a:ext cx="4822166" cy="8540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8585E6" w14:textId="77777777" w:rsidR="004A7978" w:rsidRPr="00C37286" w:rsidRDefault="004A7978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C37286">
                                <w:rPr>
                                  <w:rFonts w:ascii="Cambria" w:hAnsi="Cambria"/>
                                </w:rPr>
                                <w:t xml:space="preserve">What went </w:t>
                              </w:r>
                              <w:proofErr w:type="gramStart"/>
                              <w:r w:rsidRPr="00C37286">
                                <w:rPr>
                                  <w:rFonts w:ascii="Cambria" w:hAnsi="Cambria"/>
                                </w:rPr>
                                <w:t>well:</w:t>
                              </w:r>
                              <w:proofErr w:type="gramEnd"/>
                            </w:p>
                            <w:p w14:paraId="30CD2546" w14:textId="77777777" w:rsidR="004A7978" w:rsidRPr="00C37286" w:rsidRDefault="004A7978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C37286">
                                <w:rPr>
                                  <w:rFonts w:ascii="Cambria" w:hAnsi="Cambria"/>
                                </w:rPr>
                                <w:t>Even better if:</w:t>
                              </w:r>
                            </w:p>
                            <w:p w14:paraId="491BB426" w14:textId="77777777" w:rsidR="004A7978" w:rsidRDefault="004A7978"/>
                            <w:p w14:paraId="46DB0376" w14:textId="77777777" w:rsidR="004A7978" w:rsidRDefault="004A7978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5207329" y="142504"/>
                            <a:ext cx="905773" cy="6987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6C68C0F" w14:textId="7E072861" w:rsidR="004A7978" w:rsidRPr="00DC7DA8" w:rsidRDefault="004A7978" w:rsidP="00DC7DA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Self Assessed</w:t>
                              </w:r>
                              <w:proofErr w:type="spellEnd"/>
                              <w:r w:rsidRPr="00DC7DA8">
                                <w:rPr>
                                  <w:b/>
                                </w:rPr>
                                <w:t xml:space="preserve"> 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E05920" id="Group 9" o:spid="_x0000_s1028" style="position:absolute;left:0;text-align:left;margin-left:10.9pt;margin-top:13.65pt;width:501.4pt;height:76pt;z-index:251664384" coordsize="63677,9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">
                <v:rect id="Rectangle 3" o:spid="_x0000_s1029" style="position:absolute;width:63677;height:96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" fillcolor="white [3201]" strokecolor="black [3200]" strokeweight="2.25pt"/>
                <v:shape id="_x0000_s1030" type="#_x0000_t202" style="position:absolute;left:712;top:653;width:48222;height:8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14:paraId="008585E6" w14:textId="77777777" w:rsidR="004A7978" w:rsidRPr="00C37286" w:rsidRDefault="004A7978">
                        <w:pPr>
                          <w:rPr>
                            <w:rFonts w:ascii="Cambria" w:hAnsi="Cambria"/>
                          </w:rPr>
                        </w:pPr>
                        <w:r w:rsidRPr="00C37286">
                          <w:rPr>
                            <w:rFonts w:ascii="Cambria" w:hAnsi="Cambria"/>
                          </w:rPr>
                          <w:t xml:space="preserve">What went </w:t>
                        </w:r>
                        <w:proofErr w:type="gramStart"/>
                        <w:r w:rsidRPr="00C37286">
                          <w:rPr>
                            <w:rFonts w:ascii="Cambria" w:hAnsi="Cambria"/>
                          </w:rPr>
                          <w:t>well:</w:t>
                        </w:r>
                        <w:proofErr w:type="gramEnd"/>
                      </w:p>
                      <w:p w14:paraId="30CD2546" w14:textId="77777777" w:rsidR="004A7978" w:rsidRPr="00C37286" w:rsidRDefault="004A7978">
                        <w:pPr>
                          <w:rPr>
                            <w:rFonts w:ascii="Cambria" w:hAnsi="Cambria"/>
                          </w:rPr>
                        </w:pPr>
                        <w:r w:rsidRPr="00C37286">
                          <w:rPr>
                            <w:rFonts w:ascii="Cambria" w:hAnsi="Cambria"/>
                          </w:rPr>
                          <w:t>Even better if:</w:t>
                        </w:r>
                      </w:p>
                      <w:p w14:paraId="491BB426" w14:textId="77777777" w:rsidR="004A7978" w:rsidRDefault="004A7978"/>
                      <w:p w14:paraId="46DB0376" w14:textId="77777777" w:rsidR="004A7978" w:rsidRDefault="004A7978"/>
                    </w:txbxContent>
                  </v:textbox>
                </v:shape>
                <v:rect id="Rectangle 5" o:spid="_x0000_s1031" style="position:absolute;left:52073;top:1425;width:9058;height:69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" fillcolor="#ed7d31 [3205]" stroked="f">
                  <v:fill opacity="32896f"/>
                  <v:textbox>
                    <w:txbxContent>
                      <w:p w14:paraId="06C68C0F" w14:textId="7E072861" w:rsidR="004A7978" w:rsidRPr="00DC7DA8" w:rsidRDefault="004A7978" w:rsidP="00DC7DA8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Self Assessed</w:t>
                        </w:r>
                        <w:proofErr w:type="spellEnd"/>
                        <w:r w:rsidRPr="00DC7DA8">
                          <w:rPr>
                            <w:b/>
                          </w:rPr>
                          <w:t xml:space="preserve"> Work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7F240A79" w14:textId="0365AF20" w:rsidR="00E63E93" w:rsidRPr="008F09AD" w:rsidRDefault="00E63E93" w:rsidP="00CB0C9A">
      <w:pPr>
        <w:tabs>
          <w:tab w:val="left" w:pos="1397"/>
        </w:tabs>
        <w:jc w:val="center"/>
        <w:rPr>
          <w:rFonts w:ascii="Arial" w:hAnsi="Arial" w:cs="Arial"/>
        </w:rPr>
        <w:sectPr w:rsidR="00E63E93" w:rsidRPr="008F09AD" w:rsidSect="00CB0C9A">
          <w:headerReference w:type="default" r:id="rId10"/>
          <w:headerReference w:type="first" r:id="rId11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14:paraId="1DF7A950" w14:textId="7DEC3854" w:rsidR="008F09AD" w:rsidRPr="008F09AD" w:rsidRDefault="004E3EA9" w:rsidP="00A71364">
      <w:pPr>
        <w:pStyle w:val="ListParagraph"/>
        <w:numPr>
          <w:ilvl w:val="0"/>
          <w:numId w:val="21"/>
        </w:numPr>
        <w:ind w:left="426"/>
        <w:rPr>
          <w:rFonts w:ascii="Cambria" w:hAnsi="Cambria"/>
          <w:sz w:val="24"/>
          <w:szCs w:val="24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C0798D5" wp14:editId="7250C38F">
                <wp:simplePos x="0" y="0"/>
                <wp:positionH relativeFrom="column">
                  <wp:posOffset>5280481</wp:posOffset>
                </wp:positionH>
                <wp:positionV relativeFrom="paragraph">
                  <wp:posOffset>-918566</wp:posOffset>
                </wp:positionV>
                <wp:extent cx="1733372" cy="329184"/>
                <wp:effectExtent l="0" t="0" r="19685" b="1397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A866E6" w14:textId="77777777" w:rsidR="004E3EA9" w:rsidRPr="0033416F" w:rsidRDefault="004E3EA9" w:rsidP="004E3EA9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278050B6" w14:textId="77777777" w:rsidR="004E3EA9" w:rsidRPr="0033416F" w:rsidRDefault="004E3EA9" w:rsidP="004E3EA9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0798D5" id="Rounded Rectangle 20" o:spid="_x0000_s1033" style="position:absolute;left:0;text-align:left;margin-left:415.8pt;margin-top:-72.35pt;width:136.5pt;height:25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" filled="f" strokecolor="#1f4d78 [1604]" strokeweight="1pt">
                <v:stroke joinstyle="miter"/>
                <v:textbox>
                  <w:txbxContent>
                    <w:p w14:paraId="10A866E6" w14:textId="77777777" w:rsidR="004E3EA9" w:rsidRPr="0033416F" w:rsidRDefault="004E3EA9" w:rsidP="004E3EA9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278050B6" w14:textId="77777777" w:rsidR="004E3EA9" w:rsidRPr="0033416F" w:rsidRDefault="004E3EA9" w:rsidP="004E3EA9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8F09AD" w:rsidRPr="008F09AD">
        <w:rPr>
          <w:rFonts w:ascii="Cambria" w:hAnsi="Cambria"/>
          <w:sz w:val="24"/>
          <w:szCs w:val="24"/>
        </w:rPr>
        <w:t xml:space="preserve">Below are the requirements for the quiz. Before you start </w:t>
      </w:r>
      <w:proofErr w:type="gramStart"/>
      <w:r w:rsidR="008F09AD" w:rsidRPr="008F09AD">
        <w:rPr>
          <w:rFonts w:ascii="Cambria" w:hAnsi="Cambria"/>
          <w:sz w:val="24"/>
          <w:szCs w:val="24"/>
        </w:rPr>
        <w:t>coding</w:t>
      </w:r>
      <w:proofErr w:type="gramEnd"/>
      <w:r w:rsidR="008F09AD" w:rsidRPr="008F09AD">
        <w:rPr>
          <w:rFonts w:ascii="Cambria" w:hAnsi="Cambria"/>
          <w:sz w:val="24"/>
          <w:szCs w:val="24"/>
        </w:rPr>
        <w:t xml:space="preserve"> you need to decompose the problem by breaking it down into smaller problems/tasks.</w:t>
      </w:r>
      <w:r w:rsidRPr="004E3EA9">
        <w:rPr>
          <w:noProof/>
          <w:lang w:eastAsia="en-GB"/>
        </w:rPr>
        <w:t xml:space="preserve"> </w:t>
      </w:r>
    </w:p>
    <w:p w14:paraId="412720ED" w14:textId="77777777" w:rsidR="008F09AD" w:rsidRPr="008F09AD" w:rsidRDefault="008F09AD" w:rsidP="00A71364">
      <w:pPr>
        <w:pStyle w:val="ListParagraph"/>
        <w:numPr>
          <w:ilvl w:val="0"/>
          <w:numId w:val="21"/>
        </w:numPr>
        <w:ind w:left="426"/>
        <w:rPr>
          <w:rFonts w:ascii="Cambria" w:hAnsi="Cambria"/>
          <w:sz w:val="24"/>
          <w:szCs w:val="24"/>
        </w:rPr>
      </w:pPr>
      <w:proofErr w:type="gramStart"/>
      <w:r w:rsidRPr="008F09AD">
        <w:rPr>
          <w:rFonts w:ascii="Cambria" w:hAnsi="Cambria"/>
          <w:sz w:val="24"/>
          <w:szCs w:val="24"/>
        </w:rPr>
        <w:t>Read through</w:t>
      </w:r>
      <w:proofErr w:type="gramEnd"/>
      <w:r w:rsidRPr="008F09AD">
        <w:rPr>
          <w:rFonts w:ascii="Cambria" w:hAnsi="Cambria"/>
          <w:sz w:val="24"/>
          <w:szCs w:val="24"/>
        </w:rPr>
        <w:t xml:space="preserve"> the requirements and work out what data needs to be stored. This will give you the variable names. Assuming the quiz asks 10 questions. There would be </w:t>
      </w:r>
      <w:r w:rsidRPr="00A71364">
        <w:rPr>
          <w:rFonts w:ascii="Cambria" w:hAnsi="Cambria"/>
          <w:b/>
          <w:sz w:val="24"/>
          <w:szCs w:val="24"/>
          <w:u w:val="single"/>
        </w:rPr>
        <w:t>10 variables</w:t>
      </w:r>
      <w:r w:rsidRPr="008F09AD">
        <w:rPr>
          <w:rFonts w:ascii="Cambria" w:hAnsi="Cambria"/>
          <w:sz w:val="24"/>
          <w:szCs w:val="24"/>
        </w:rPr>
        <w:t xml:space="preserve"> for the quiz questions (you can put these on one line). There are at least 25 variables to </w:t>
      </w:r>
      <w:proofErr w:type="gramStart"/>
      <w:r w:rsidRPr="008F09AD">
        <w:rPr>
          <w:rFonts w:ascii="Cambria" w:hAnsi="Cambria"/>
          <w:sz w:val="24"/>
          <w:szCs w:val="24"/>
        </w:rPr>
        <w:t>be listed</w:t>
      </w:r>
      <w:proofErr w:type="gramEnd"/>
      <w:r w:rsidRPr="008F09AD">
        <w:rPr>
          <w:rFonts w:ascii="Cambria" w:hAnsi="Cambria"/>
          <w:sz w:val="24"/>
          <w:szCs w:val="24"/>
        </w:rPr>
        <w:t xml:space="preserve">. </w:t>
      </w:r>
    </w:p>
    <w:p w14:paraId="15270D26" w14:textId="77777777" w:rsidR="008F09AD" w:rsidRDefault="008F09AD" w:rsidP="008F09AD">
      <w:pPr>
        <w:jc w:val="center"/>
        <w:rPr>
          <w:b/>
          <w:sz w:val="32"/>
        </w:rPr>
      </w:pPr>
      <w:r>
        <w:rPr>
          <w:noProof/>
          <w:lang w:eastAsia="en-GB"/>
        </w:rPr>
        <w:drawing>
          <wp:inline distT="0" distB="0" distL="0" distR="0" wp14:anchorId="54D4F316" wp14:editId="4F34A81D">
            <wp:extent cx="5229225" cy="2428875"/>
            <wp:effectExtent l="38100" t="38100" r="47625" b="476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colorTemperature colorTemp="88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rcRect l="1893" r="3615"/>
                    <a:stretch/>
                  </pic:blipFill>
                  <pic:spPr bwMode="auto">
                    <a:xfrm>
                      <a:off x="0" y="0"/>
                      <a:ext cx="5229225" cy="2428875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066"/>
        <w:gridCol w:w="4390"/>
      </w:tblGrid>
      <w:tr w:rsidR="008F09AD" w14:paraId="60A74A73" w14:textId="77777777" w:rsidTr="00A71364">
        <w:trPr>
          <w:jc w:val="center"/>
        </w:trPr>
        <w:tc>
          <w:tcPr>
            <w:tcW w:w="6066" w:type="dxa"/>
          </w:tcPr>
          <w:p w14:paraId="1630379C" w14:textId="77777777" w:rsidR="008F09AD" w:rsidRDefault="008F09AD" w:rsidP="008F09AD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Variable name</w:t>
            </w:r>
          </w:p>
        </w:tc>
        <w:tc>
          <w:tcPr>
            <w:tcW w:w="4390" w:type="dxa"/>
          </w:tcPr>
          <w:p w14:paraId="52D2161D" w14:textId="77777777" w:rsidR="008F09AD" w:rsidRDefault="008F09AD" w:rsidP="008F09AD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 Data type</w:t>
            </w:r>
          </w:p>
        </w:tc>
      </w:tr>
      <w:tr w:rsidR="008F09AD" w14:paraId="3219340A" w14:textId="77777777" w:rsidTr="00A71364">
        <w:trPr>
          <w:jc w:val="center"/>
        </w:trPr>
        <w:tc>
          <w:tcPr>
            <w:tcW w:w="6066" w:type="dxa"/>
          </w:tcPr>
          <w:p w14:paraId="0CDFF78B" w14:textId="77777777" w:rsidR="008F09AD" w:rsidRPr="003124B7" w:rsidRDefault="008F09AD" w:rsidP="008F09AD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playername</w:t>
            </w:r>
            <w:proofErr w:type="spellEnd"/>
          </w:p>
        </w:tc>
        <w:tc>
          <w:tcPr>
            <w:tcW w:w="4390" w:type="dxa"/>
          </w:tcPr>
          <w:p w14:paraId="07285A34" w14:textId="77777777" w:rsidR="008F09AD" w:rsidRPr="003124B7" w:rsidRDefault="008F09AD" w:rsidP="008F09AD">
            <w:pPr>
              <w:jc w:val="center"/>
              <w:rPr>
                <w:sz w:val="28"/>
              </w:rPr>
            </w:pPr>
            <w:r>
              <w:rPr>
                <w:sz w:val="28"/>
              </w:rPr>
              <w:t>string</w:t>
            </w:r>
          </w:p>
        </w:tc>
      </w:tr>
      <w:tr w:rsidR="008F09AD" w14:paraId="6589F75F" w14:textId="77777777" w:rsidTr="00A71364">
        <w:trPr>
          <w:jc w:val="center"/>
        </w:trPr>
        <w:tc>
          <w:tcPr>
            <w:tcW w:w="6066" w:type="dxa"/>
          </w:tcPr>
          <w:p w14:paraId="228C00BA" w14:textId="77777777" w:rsidR="008F09AD" w:rsidRDefault="008F09AD" w:rsidP="008F09AD">
            <w:pPr>
              <w:jc w:val="center"/>
              <w:rPr>
                <w:b/>
                <w:sz w:val="28"/>
              </w:rPr>
            </w:pPr>
          </w:p>
          <w:p w14:paraId="0BEE317D" w14:textId="0AC0D3DA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4390" w:type="dxa"/>
          </w:tcPr>
          <w:p w14:paraId="4BED3152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1F63E912" w14:textId="77777777" w:rsidTr="00A71364">
        <w:trPr>
          <w:jc w:val="center"/>
        </w:trPr>
        <w:tc>
          <w:tcPr>
            <w:tcW w:w="6066" w:type="dxa"/>
          </w:tcPr>
          <w:p w14:paraId="7F21B022" w14:textId="77777777" w:rsidR="008F09AD" w:rsidRDefault="008F09AD" w:rsidP="008F09AD">
            <w:pPr>
              <w:jc w:val="center"/>
              <w:rPr>
                <w:b/>
                <w:sz w:val="28"/>
              </w:rPr>
            </w:pPr>
          </w:p>
          <w:p w14:paraId="78E3D685" w14:textId="7004B1B0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4390" w:type="dxa"/>
          </w:tcPr>
          <w:p w14:paraId="57A99271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420B3613" w14:textId="77777777" w:rsidTr="00A71364">
        <w:trPr>
          <w:jc w:val="center"/>
        </w:trPr>
        <w:tc>
          <w:tcPr>
            <w:tcW w:w="6066" w:type="dxa"/>
          </w:tcPr>
          <w:p w14:paraId="20F87DB7" w14:textId="77777777" w:rsidR="008F09AD" w:rsidRDefault="008F09AD" w:rsidP="008F09AD">
            <w:pPr>
              <w:jc w:val="center"/>
              <w:rPr>
                <w:b/>
                <w:sz w:val="28"/>
              </w:rPr>
            </w:pPr>
          </w:p>
          <w:p w14:paraId="56F12038" w14:textId="4A6F0AA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4390" w:type="dxa"/>
          </w:tcPr>
          <w:p w14:paraId="7B6DE586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685E0E3A" w14:textId="77777777" w:rsidTr="00A71364">
        <w:trPr>
          <w:jc w:val="center"/>
        </w:trPr>
        <w:tc>
          <w:tcPr>
            <w:tcW w:w="6066" w:type="dxa"/>
          </w:tcPr>
          <w:p w14:paraId="08B085F2" w14:textId="77777777" w:rsidR="008F09AD" w:rsidRDefault="008F09AD" w:rsidP="008F09AD">
            <w:pPr>
              <w:jc w:val="center"/>
              <w:rPr>
                <w:b/>
                <w:sz w:val="28"/>
              </w:rPr>
            </w:pPr>
          </w:p>
          <w:p w14:paraId="43263C10" w14:textId="77FB8F2C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4390" w:type="dxa"/>
          </w:tcPr>
          <w:p w14:paraId="2CDAFE64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3C041ACD" w14:textId="77777777" w:rsidTr="00A71364">
        <w:trPr>
          <w:jc w:val="center"/>
        </w:trPr>
        <w:tc>
          <w:tcPr>
            <w:tcW w:w="6066" w:type="dxa"/>
          </w:tcPr>
          <w:p w14:paraId="20C63116" w14:textId="77777777" w:rsidR="008F09AD" w:rsidRDefault="008F09AD" w:rsidP="008F09AD">
            <w:pPr>
              <w:jc w:val="center"/>
              <w:rPr>
                <w:b/>
                <w:sz w:val="28"/>
              </w:rPr>
            </w:pPr>
          </w:p>
          <w:p w14:paraId="7B54C758" w14:textId="770F4B3C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4390" w:type="dxa"/>
          </w:tcPr>
          <w:p w14:paraId="7E7079F8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3EBCD5CF" w14:textId="77777777" w:rsidTr="00A71364">
        <w:trPr>
          <w:jc w:val="center"/>
        </w:trPr>
        <w:tc>
          <w:tcPr>
            <w:tcW w:w="6066" w:type="dxa"/>
          </w:tcPr>
          <w:p w14:paraId="71C7AD41" w14:textId="77777777" w:rsidR="008F09AD" w:rsidRDefault="008F09AD" w:rsidP="008F09AD">
            <w:pPr>
              <w:jc w:val="center"/>
              <w:rPr>
                <w:b/>
                <w:sz w:val="28"/>
              </w:rPr>
            </w:pPr>
          </w:p>
          <w:p w14:paraId="0485001F" w14:textId="6E55EF3B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4390" w:type="dxa"/>
          </w:tcPr>
          <w:p w14:paraId="7D6249F9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11F37A33" w14:textId="77777777" w:rsidTr="00A71364">
        <w:trPr>
          <w:jc w:val="center"/>
        </w:trPr>
        <w:tc>
          <w:tcPr>
            <w:tcW w:w="6066" w:type="dxa"/>
          </w:tcPr>
          <w:p w14:paraId="26D717D8" w14:textId="77777777" w:rsidR="008F09AD" w:rsidRDefault="008F09AD" w:rsidP="008F09AD">
            <w:pPr>
              <w:jc w:val="center"/>
              <w:rPr>
                <w:b/>
                <w:sz w:val="28"/>
              </w:rPr>
            </w:pPr>
          </w:p>
          <w:p w14:paraId="6D6345E1" w14:textId="144E9C83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4390" w:type="dxa"/>
          </w:tcPr>
          <w:p w14:paraId="147CC738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2539F8F7" w14:textId="77777777" w:rsidTr="00A71364">
        <w:trPr>
          <w:jc w:val="center"/>
        </w:trPr>
        <w:tc>
          <w:tcPr>
            <w:tcW w:w="6066" w:type="dxa"/>
          </w:tcPr>
          <w:p w14:paraId="24BAAEFC" w14:textId="77777777" w:rsidR="008F09AD" w:rsidRDefault="008F09AD" w:rsidP="008F09AD">
            <w:pPr>
              <w:jc w:val="center"/>
              <w:rPr>
                <w:b/>
                <w:sz w:val="28"/>
              </w:rPr>
            </w:pPr>
          </w:p>
          <w:p w14:paraId="44A3BB9C" w14:textId="24BA9389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4390" w:type="dxa"/>
          </w:tcPr>
          <w:p w14:paraId="58613BA4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5D467EF1" w14:textId="77777777" w:rsidTr="00A71364">
        <w:trPr>
          <w:jc w:val="center"/>
        </w:trPr>
        <w:tc>
          <w:tcPr>
            <w:tcW w:w="6066" w:type="dxa"/>
          </w:tcPr>
          <w:p w14:paraId="78E9C4C0" w14:textId="77777777" w:rsidR="008F09AD" w:rsidRDefault="008F09AD" w:rsidP="008F09AD">
            <w:pPr>
              <w:jc w:val="center"/>
              <w:rPr>
                <w:b/>
                <w:sz w:val="28"/>
              </w:rPr>
            </w:pPr>
          </w:p>
          <w:p w14:paraId="3C10F545" w14:textId="28D7C693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4390" w:type="dxa"/>
          </w:tcPr>
          <w:p w14:paraId="719E343A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  <w:tr w:rsidR="008F09AD" w14:paraId="354FE36F" w14:textId="77777777" w:rsidTr="00A71364">
        <w:trPr>
          <w:jc w:val="center"/>
        </w:trPr>
        <w:tc>
          <w:tcPr>
            <w:tcW w:w="6066" w:type="dxa"/>
          </w:tcPr>
          <w:p w14:paraId="6A292202" w14:textId="77777777" w:rsidR="008F09AD" w:rsidRDefault="008F09AD" w:rsidP="008F09AD">
            <w:pPr>
              <w:jc w:val="center"/>
              <w:rPr>
                <w:b/>
                <w:sz w:val="28"/>
              </w:rPr>
            </w:pPr>
          </w:p>
          <w:p w14:paraId="7480D6B6" w14:textId="3B2DE14D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  <w:tc>
          <w:tcPr>
            <w:tcW w:w="4390" w:type="dxa"/>
          </w:tcPr>
          <w:p w14:paraId="0DBA0B4B" w14:textId="77777777" w:rsidR="008F09AD" w:rsidRPr="003124B7" w:rsidRDefault="008F09AD" w:rsidP="008F09AD">
            <w:pPr>
              <w:jc w:val="center"/>
              <w:rPr>
                <w:b/>
                <w:sz w:val="28"/>
              </w:rPr>
            </w:pPr>
          </w:p>
        </w:tc>
      </w:tr>
    </w:tbl>
    <w:p w14:paraId="7EE77DA9" w14:textId="5F4D62A6" w:rsidR="00701BCE" w:rsidRDefault="00A71364" w:rsidP="000E6632">
      <w:pPr>
        <w:rPr>
          <w:b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1037133D" wp14:editId="53D430A3">
                <wp:simplePos x="0" y="0"/>
                <wp:positionH relativeFrom="column">
                  <wp:posOffset>71252</wp:posOffset>
                </wp:positionH>
                <wp:positionV relativeFrom="paragraph">
                  <wp:posOffset>170049</wp:posOffset>
                </wp:positionV>
                <wp:extent cx="6367780" cy="965200"/>
                <wp:effectExtent l="19050" t="19050" r="13970" b="2540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7780" cy="965200"/>
                          <a:chOff x="0" y="0"/>
                          <a:chExt cx="6367780" cy="965200"/>
                        </a:xfrm>
                      </wpg:grpSpPr>
                      <wps:wsp>
                        <wps:cNvPr id="16" name="Rectangle 16"/>
                        <wps:cNvSpPr/>
                        <wps:spPr>
                          <a:xfrm>
                            <a:off x="0" y="0"/>
                            <a:ext cx="6367780" cy="965200"/>
                          </a:xfrm>
                          <a:prstGeom prst="rect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1252" y="65314"/>
                            <a:ext cx="4822166" cy="8540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2C5873" w14:textId="77777777" w:rsidR="004A7978" w:rsidRPr="00C37286" w:rsidRDefault="004A7978" w:rsidP="00A71364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C37286">
                                <w:rPr>
                                  <w:rFonts w:ascii="Cambria" w:hAnsi="Cambria"/>
                                </w:rPr>
                                <w:t xml:space="preserve">What went </w:t>
                              </w:r>
                              <w:proofErr w:type="gramStart"/>
                              <w:r w:rsidRPr="00C37286">
                                <w:rPr>
                                  <w:rFonts w:ascii="Cambria" w:hAnsi="Cambria"/>
                                </w:rPr>
                                <w:t>well:</w:t>
                              </w:r>
                              <w:proofErr w:type="gramEnd"/>
                            </w:p>
                            <w:p w14:paraId="2B4A0EF7" w14:textId="77777777" w:rsidR="004A7978" w:rsidRPr="00C37286" w:rsidRDefault="004A7978" w:rsidP="00A71364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C37286">
                                <w:rPr>
                                  <w:rFonts w:ascii="Cambria" w:hAnsi="Cambria"/>
                                </w:rPr>
                                <w:t>Even better if:</w:t>
                              </w:r>
                            </w:p>
                            <w:p w14:paraId="532CF5BE" w14:textId="77777777" w:rsidR="004A7978" w:rsidRDefault="004A7978" w:rsidP="00A71364"/>
                            <w:p w14:paraId="7EDC55F5" w14:textId="77777777" w:rsidR="004A7978" w:rsidRDefault="004A7978" w:rsidP="00A71364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5207329" y="142504"/>
                            <a:ext cx="905773" cy="6987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5DA9355" w14:textId="472F3211" w:rsidR="004A7978" w:rsidRPr="00DC7DA8" w:rsidRDefault="004A7978" w:rsidP="00A71364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Peer Assessed</w:t>
                              </w:r>
                              <w:r w:rsidRPr="00DC7DA8">
                                <w:rPr>
                                  <w:b/>
                                </w:rPr>
                                <w:t xml:space="preserve"> 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37133D" id="Group 15" o:spid="_x0000_s1032" style="position:absolute;margin-left:5.6pt;margin-top:13.4pt;width:501.4pt;height:76pt;z-index:251699200" coordsize="63677,9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">
                <v:rect id="Rectangle 16" o:spid="_x0000_s1033" style="position:absolute;width:63677;height:96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" fillcolor="white [3201]" strokecolor="black [3200]" strokeweight="2.25pt"/>
                <v:shape id="_x0000_s1034" type="#_x0000_t202" style="position:absolute;left:712;top:653;width:48222;height:8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<v:textbox>
                    <w:txbxContent>
                      <w:p w14:paraId="672C5873" w14:textId="77777777" w:rsidR="004A7978" w:rsidRPr="00C37286" w:rsidRDefault="004A7978" w:rsidP="00A71364">
                        <w:pPr>
                          <w:rPr>
                            <w:rFonts w:ascii="Cambria" w:hAnsi="Cambria"/>
                          </w:rPr>
                        </w:pPr>
                        <w:r w:rsidRPr="00C37286">
                          <w:rPr>
                            <w:rFonts w:ascii="Cambria" w:hAnsi="Cambria"/>
                          </w:rPr>
                          <w:t xml:space="preserve">What went </w:t>
                        </w:r>
                        <w:proofErr w:type="gramStart"/>
                        <w:r w:rsidRPr="00C37286">
                          <w:rPr>
                            <w:rFonts w:ascii="Cambria" w:hAnsi="Cambria"/>
                          </w:rPr>
                          <w:t>well:</w:t>
                        </w:r>
                        <w:proofErr w:type="gramEnd"/>
                      </w:p>
                      <w:p w14:paraId="2B4A0EF7" w14:textId="77777777" w:rsidR="004A7978" w:rsidRPr="00C37286" w:rsidRDefault="004A7978" w:rsidP="00A71364">
                        <w:pPr>
                          <w:rPr>
                            <w:rFonts w:ascii="Cambria" w:hAnsi="Cambria"/>
                          </w:rPr>
                        </w:pPr>
                        <w:r w:rsidRPr="00C37286">
                          <w:rPr>
                            <w:rFonts w:ascii="Cambria" w:hAnsi="Cambria"/>
                          </w:rPr>
                          <w:t>Even better if:</w:t>
                        </w:r>
                      </w:p>
                      <w:p w14:paraId="532CF5BE" w14:textId="77777777" w:rsidR="004A7978" w:rsidRDefault="004A7978" w:rsidP="00A71364"/>
                      <w:p w14:paraId="7EDC55F5" w14:textId="77777777" w:rsidR="004A7978" w:rsidRDefault="004A7978" w:rsidP="00A71364"/>
                    </w:txbxContent>
                  </v:textbox>
                </v:shape>
                <v:rect id="Rectangle 18" o:spid="_x0000_s1035" style="position:absolute;left:52073;top:1425;width:9058;height:69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" fillcolor="#ed7d31 [3205]" stroked="f">
                  <v:fill opacity="32896f"/>
                  <v:textbox>
                    <w:txbxContent>
                      <w:p w14:paraId="65DA9355" w14:textId="472F3211" w:rsidR="004A7978" w:rsidRPr="00DC7DA8" w:rsidRDefault="004A7978" w:rsidP="00A71364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Peer Assessed</w:t>
                        </w:r>
                        <w:r w:rsidRPr="00DC7DA8">
                          <w:rPr>
                            <w:b/>
                          </w:rPr>
                          <w:t xml:space="preserve"> Work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76550C5C" w14:textId="3601AA08" w:rsidR="00701BCE" w:rsidRDefault="00701BCE" w:rsidP="000E6632">
      <w:pPr>
        <w:rPr>
          <w:b/>
        </w:rPr>
      </w:pPr>
    </w:p>
    <w:p w14:paraId="404A89C3" w14:textId="2768172A" w:rsidR="00A128D9" w:rsidRDefault="00A128D9" w:rsidP="000E6632">
      <w:pPr>
        <w:rPr>
          <w:b/>
        </w:rPr>
        <w:sectPr w:rsidR="00A128D9" w:rsidSect="00A128D9">
          <w:headerReference w:type="default" r:id="rId13"/>
          <w:headerReference w:type="first" r:id="rId14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tbl>
      <w:tblPr>
        <w:tblStyle w:val="TableGrid"/>
        <w:tblpPr w:leftFromText="180" w:rightFromText="180" w:vertAnchor="text" w:horzAnchor="margin" w:tblpY="544"/>
        <w:tblW w:w="0" w:type="auto"/>
        <w:tblLook w:val="04A0" w:firstRow="1" w:lastRow="0" w:firstColumn="1" w:lastColumn="0" w:noHBand="0" w:noVBand="1"/>
      </w:tblPr>
      <w:tblGrid>
        <w:gridCol w:w="10375"/>
      </w:tblGrid>
      <w:tr w:rsidR="002125EE" w14:paraId="4EC50068" w14:textId="77777777" w:rsidTr="00A71364">
        <w:trPr>
          <w:trHeight w:val="340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</w:tcPr>
          <w:p w14:paraId="2226B006" w14:textId="11665D8B" w:rsidR="002125EE" w:rsidRDefault="002125EE" w:rsidP="00A71364">
            <w:pPr>
              <w:ind w:left="-112"/>
              <w:jc w:val="center"/>
              <w:rPr>
                <w:b/>
              </w:rPr>
            </w:pPr>
          </w:p>
          <w:p w14:paraId="0F29B9AE" w14:textId="5B2E8164" w:rsidR="008F09AD" w:rsidRDefault="008F09AD" w:rsidP="00A71364">
            <w:pPr>
              <w:rPr>
                <w:b/>
              </w:rPr>
            </w:pPr>
          </w:p>
        </w:tc>
      </w:tr>
    </w:tbl>
    <w:p w14:paraId="5BA4ABFB" w14:textId="59327342" w:rsidR="008F09AD" w:rsidRPr="008F09AD" w:rsidRDefault="004E3EA9" w:rsidP="008F09AD">
      <w:pPr>
        <w:pStyle w:val="Heading3"/>
        <w:rPr>
          <w:rFonts w:ascii="Cambria" w:hAnsi="Cambria"/>
          <w:b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0BF2F97" wp14:editId="148AF9AF">
                <wp:simplePos x="0" y="0"/>
                <wp:positionH relativeFrom="column">
                  <wp:posOffset>5288889</wp:posOffset>
                </wp:positionH>
                <wp:positionV relativeFrom="paragraph">
                  <wp:posOffset>-1887601</wp:posOffset>
                </wp:positionV>
                <wp:extent cx="1733372" cy="329184"/>
                <wp:effectExtent l="0" t="0" r="19685" b="1397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39DA43" w14:textId="77777777" w:rsidR="004E3EA9" w:rsidRPr="0033416F" w:rsidRDefault="004E3EA9" w:rsidP="004E3EA9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48771DF9" w14:textId="77777777" w:rsidR="004E3EA9" w:rsidRPr="0033416F" w:rsidRDefault="004E3EA9" w:rsidP="004E3EA9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BF2F97" id="Rounded Rectangle 21" o:spid="_x0000_s1038" style="position:absolute;margin-left:416.45pt;margin-top:-148.65pt;width:136.5pt;height:25.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" filled="f" strokecolor="#1f4d78 [1604]" strokeweight="1pt">
                <v:stroke joinstyle="miter"/>
                <v:textbox>
                  <w:txbxContent>
                    <w:p w14:paraId="6A39DA43" w14:textId="77777777" w:rsidR="004E3EA9" w:rsidRPr="0033416F" w:rsidRDefault="004E3EA9" w:rsidP="004E3EA9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48771DF9" w14:textId="77777777" w:rsidR="004E3EA9" w:rsidRPr="0033416F" w:rsidRDefault="004E3EA9" w:rsidP="004E3EA9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8F09AD" w:rsidRPr="008F09AD">
        <w:rPr>
          <w:rFonts w:ascii="Cambria" w:hAnsi="Cambria"/>
          <w:b/>
          <w:sz w:val="32"/>
        </w:rPr>
        <w:t>Start</w:t>
      </w:r>
    </w:p>
    <w:p w14:paraId="57669619" w14:textId="77777777" w:rsidR="008F09AD" w:rsidRPr="008F09AD" w:rsidRDefault="008F09AD" w:rsidP="008F09AD">
      <w:pPr>
        <w:ind w:left="720"/>
        <w:rPr>
          <w:rFonts w:ascii="Cambria" w:hAnsi="Cambria"/>
          <w:sz w:val="32"/>
          <w:szCs w:val="24"/>
        </w:rPr>
      </w:pPr>
      <w:r w:rsidRPr="008F09AD">
        <w:rPr>
          <w:rFonts w:ascii="Cambria" w:hAnsi="Cambria"/>
          <w:sz w:val="32"/>
          <w:szCs w:val="24"/>
        </w:rPr>
        <w:t>Ask for name (output)</w:t>
      </w:r>
    </w:p>
    <w:p w14:paraId="159915BA" w14:textId="77777777" w:rsidR="008F09AD" w:rsidRPr="008F09AD" w:rsidRDefault="008F09AD" w:rsidP="008F09AD">
      <w:pPr>
        <w:ind w:left="720"/>
        <w:rPr>
          <w:rFonts w:ascii="Cambria" w:hAnsi="Cambria"/>
          <w:sz w:val="32"/>
          <w:szCs w:val="24"/>
        </w:rPr>
      </w:pPr>
      <w:r w:rsidRPr="008F09AD">
        <w:rPr>
          <w:rFonts w:ascii="Cambria" w:hAnsi="Cambria"/>
          <w:sz w:val="32"/>
          <w:szCs w:val="24"/>
        </w:rPr>
        <w:t xml:space="preserve">Check name has been input, if not ask for </w:t>
      </w:r>
    </w:p>
    <w:p w14:paraId="2CE32F7A" w14:textId="77777777" w:rsidR="008F09AD" w:rsidRPr="008F09AD" w:rsidRDefault="008F09AD" w:rsidP="008F09AD">
      <w:pPr>
        <w:ind w:left="720"/>
        <w:rPr>
          <w:rFonts w:ascii="Cambria" w:hAnsi="Cambria"/>
          <w:sz w:val="32"/>
          <w:szCs w:val="24"/>
        </w:rPr>
      </w:pPr>
      <w:r w:rsidRPr="008F09AD">
        <w:rPr>
          <w:rFonts w:ascii="Cambria" w:hAnsi="Cambria"/>
          <w:sz w:val="32"/>
          <w:szCs w:val="24"/>
        </w:rPr>
        <w:t>Input name</w:t>
      </w:r>
    </w:p>
    <w:p w14:paraId="22A129EC" w14:textId="77777777" w:rsidR="008F09AD" w:rsidRPr="008F09AD" w:rsidRDefault="008F09AD" w:rsidP="008F09AD">
      <w:pPr>
        <w:ind w:left="720"/>
        <w:rPr>
          <w:rFonts w:ascii="Cambria" w:hAnsi="Cambria"/>
          <w:sz w:val="32"/>
          <w:szCs w:val="24"/>
        </w:rPr>
      </w:pPr>
    </w:p>
    <w:p w14:paraId="1BD20AF8" w14:textId="77777777" w:rsidR="008F09AD" w:rsidRPr="008F09AD" w:rsidRDefault="008F09AD" w:rsidP="008F09AD">
      <w:pPr>
        <w:pStyle w:val="Heading2"/>
        <w:rPr>
          <w:rFonts w:ascii="Cambria" w:hAnsi="Cambria"/>
          <w:b/>
          <w:sz w:val="32"/>
          <w:szCs w:val="24"/>
        </w:rPr>
      </w:pPr>
      <w:r w:rsidRPr="008F09AD">
        <w:rPr>
          <w:rFonts w:ascii="Cambria" w:hAnsi="Cambria"/>
          <w:b/>
          <w:sz w:val="32"/>
          <w:szCs w:val="24"/>
        </w:rPr>
        <w:t>Instructions</w:t>
      </w:r>
    </w:p>
    <w:p w14:paraId="63FB8377" w14:textId="77777777" w:rsidR="008F09AD" w:rsidRPr="008F09AD" w:rsidRDefault="008F09AD" w:rsidP="008F09AD">
      <w:pPr>
        <w:ind w:left="720"/>
        <w:rPr>
          <w:rFonts w:ascii="Cambria" w:hAnsi="Cambria"/>
          <w:sz w:val="32"/>
          <w:szCs w:val="24"/>
        </w:rPr>
      </w:pPr>
      <w:r w:rsidRPr="008F09AD">
        <w:rPr>
          <w:rFonts w:ascii="Cambria" w:hAnsi="Cambria"/>
          <w:sz w:val="32"/>
          <w:szCs w:val="24"/>
        </w:rPr>
        <w:t>Instructions (output)</w:t>
      </w:r>
    </w:p>
    <w:p w14:paraId="42EF4EFC" w14:textId="77777777" w:rsidR="008F09AD" w:rsidRPr="008F09AD" w:rsidRDefault="008F09AD" w:rsidP="008F09AD">
      <w:pPr>
        <w:ind w:left="720"/>
        <w:rPr>
          <w:rFonts w:ascii="Cambria" w:hAnsi="Cambria"/>
          <w:sz w:val="32"/>
          <w:szCs w:val="24"/>
        </w:rPr>
      </w:pPr>
    </w:p>
    <w:p w14:paraId="71B602D2" w14:textId="77777777" w:rsidR="008F09AD" w:rsidRPr="008F09AD" w:rsidRDefault="008F09AD" w:rsidP="008F09AD">
      <w:pPr>
        <w:pStyle w:val="Heading2"/>
        <w:rPr>
          <w:rFonts w:ascii="Cambria" w:hAnsi="Cambria"/>
          <w:b/>
          <w:sz w:val="32"/>
          <w:szCs w:val="24"/>
        </w:rPr>
      </w:pPr>
      <w:r w:rsidRPr="008F09AD">
        <w:rPr>
          <w:rFonts w:ascii="Cambria" w:hAnsi="Cambria"/>
          <w:b/>
          <w:sz w:val="32"/>
          <w:szCs w:val="24"/>
        </w:rPr>
        <w:t>Questions</w:t>
      </w:r>
    </w:p>
    <w:p w14:paraId="6E9713FE" w14:textId="77777777" w:rsidR="008F09AD" w:rsidRPr="008F09AD" w:rsidRDefault="008F09AD" w:rsidP="008F09AD">
      <w:pPr>
        <w:ind w:left="720"/>
        <w:rPr>
          <w:rFonts w:ascii="Cambria" w:hAnsi="Cambria"/>
          <w:b/>
          <w:sz w:val="32"/>
          <w:szCs w:val="24"/>
        </w:rPr>
      </w:pPr>
      <w:r w:rsidRPr="008F09AD">
        <w:rPr>
          <w:rFonts w:ascii="Cambria" w:hAnsi="Cambria"/>
          <w:sz w:val="32"/>
          <w:szCs w:val="24"/>
        </w:rPr>
        <w:t>Show question (output)</w:t>
      </w:r>
    </w:p>
    <w:p w14:paraId="34E6F215" w14:textId="77777777" w:rsidR="008F09AD" w:rsidRPr="008F09AD" w:rsidRDefault="008F09AD" w:rsidP="008F09AD">
      <w:pPr>
        <w:ind w:left="720"/>
        <w:rPr>
          <w:rFonts w:ascii="Cambria" w:hAnsi="Cambria"/>
          <w:sz w:val="32"/>
          <w:szCs w:val="24"/>
        </w:rPr>
      </w:pPr>
      <w:r w:rsidRPr="008F09AD">
        <w:rPr>
          <w:rFonts w:ascii="Cambria" w:hAnsi="Cambria"/>
          <w:sz w:val="32"/>
          <w:szCs w:val="24"/>
        </w:rPr>
        <w:t>Input answer</w:t>
      </w:r>
    </w:p>
    <w:p w14:paraId="1AE1DE62" w14:textId="77777777" w:rsidR="008F09AD" w:rsidRPr="008F09AD" w:rsidRDefault="008F09AD" w:rsidP="008F09AD">
      <w:pPr>
        <w:ind w:left="720"/>
        <w:rPr>
          <w:rFonts w:ascii="Cambria" w:hAnsi="Cambria"/>
          <w:sz w:val="32"/>
          <w:szCs w:val="24"/>
        </w:rPr>
      </w:pPr>
      <w:r w:rsidRPr="008F09AD">
        <w:rPr>
          <w:rFonts w:ascii="Cambria" w:hAnsi="Cambria"/>
          <w:sz w:val="32"/>
          <w:szCs w:val="24"/>
        </w:rPr>
        <w:t>Check if it correct (decision</w:t>
      </w:r>
      <w:proofErr w:type="gramStart"/>
      <w:r w:rsidRPr="008F09AD">
        <w:rPr>
          <w:rFonts w:ascii="Cambria" w:hAnsi="Cambria"/>
          <w:sz w:val="32"/>
          <w:szCs w:val="24"/>
        </w:rPr>
        <w:t>)–</w:t>
      </w:r>
      <w:proofErr w:type="gramEnd"/>
      <w:r w:rsidRPr="008F09AD">
        <w:rPr>
          <w:rFonts w:ascii="Cambria" w:hAnsi="Cambria"/>
          <w:sz w:val="32"/>
          <w:szCs w:val="24"/>
        </w:rPr>
        <w:t xml:space="preserve"> two outputs</w:t>
      </w:r>
    </w:p>
    <w:p w14:paraId="661D0567" w14:textId="77777777" w:rsidR="008F09AD" w:rsidRPr="008F09AD" w:rsidRDefault="008F09AD" w:rsidP="008F09AD">
      <w:pPr>
        <w:ind w:left="1440"/>
        <w:rPr>
          <w:rFonts w:ascii="Cambria" w:hAnsi="Cambria"/>
          <w:sz w:val="32"/>
          <w:szCs w:val="24"/>
        </w:rPr>
      </w:pPr>
      <w:r w:rsidRPr="008F09AD">
        <w:rPr>
          <w:rFonts w:ascii="Cambria" w:hAnsi="Cambria"/>
          <w:sz w:val="32"/>
          <w:szCs w:val="24"/>
        </w:rPr>
        <w:t xml:space="preserve">1) </w:t>
      </w:r>
      <w:proofErr w:type="gramStart"/>
      <w:r w:rsidRPr="008F09AD">
        <w:rPr>
          <w:rFonts w:ascii="Cambria" w:hAnsi="Cambria"/>
          <w:sz w:val="32"/>
          <w:szCs w:val="24"/>
        </w:rPr>
        <w:t>correct</w:t>
      </w:r>
      <w:proofErr w:type="gramEnd"/>
      <w:r w:rsidRPr="008F09AD">
        <w:rPr>
          <w:rFonts w:ascii="Cambria" w:hAnsi="Cambria"/>
          <w:sz w:val="32"/>
          <w:szCs w:val="24"/>
        </w:rPr>
        <w:t xml:space="preserve"> answer – add score (rectangle – process)</w:t>
      </w:r>
    </w:p>
    <w:p w14:paraId="02653C47" w14:textId="77777777" w:rsidR="008F09AD" w:rsidRPr="008F09AD" w:rsidRDefault="008F09AD" w:rsidP="008F09AD">
      <w:pPr>
        <w:ind w:left="1440"/>
        <w:rPr>
          <w:rFonts w:ascii="Cambria" w:hAnsi="Cambria"/>
          <w:sz w:val="32"/>
          <w:szCs w:val="24"/>
        </w:rPr>
      </w:pPr>
      <w:r w:rsidRPr="008F09AD">
        <w:rPr>
          <w:rFonts w:ascii="Cambria" w:hAnsi="Cambria"/>
          <w:sz w:val="32"/>
          <w:szCs w:val="24"/>
        </w:rPr>
        <w:t xml:space="preserve">2) </w:t>
      </w:r>
      <w:proofErr w:type="gramStart"/>
      <w:r w:rsidRPr="008F09AD">
        <w:rPr>
          <w:rFonts w:ascii="Cambria" w:hAnsi="Cambria"/>
          <w:sz w:val="32"/>
          <w:szCs w:val="24"/>
        </w:rPr>
        <w:t>wrong</w:t>
      </w:r>
      <w:proofErr w:type="gramEnd"/>
      <w:r w:rsidRPr="008F09AD">
        <w:rPr>
          <w:rFonts w:ascii="Cambria" w:hAnsi="Cambria"/>
          <w:sz w:val="32"/>
          <w:szCs w:val="24"/>
        </w:rPr>
        <w:t xml:space="preserve"> answer – no points (or minus) (rectangle process) – could display answer (output)</w:t>
      </w:r>
    </w:p>
    <w:p w14:paraId="00C62CF0" w14:textId="77777777" w:rsidR="008F09AD" w:rsidRPr="008F09AD" w:rsidRDefault="008F09AD" w:rsidP="008F09AD">
      <w:pPr>
        <w:ind w:left="720" w:firstLine="720"/>
        <w:rPr>
          <w:rFonts w:ascii="Cambria" w:hAnsi="Cambria"/>
          <w:sz w:val="32"/>
          <w:szCs w:val="24"/>
        </w:rPr>
      </w:pPr>
      <w:r w:rsidRPr="008F09AD">
        <w:rPr>
          <w:rFonts w:ascii="Cambria" w:hAnsi="Cambria"/>
          <w:sz w:val="32"/>
          <w:szCs w:val="24"/>
        </w:rPr>
        <w:t>Update score</w:t>
      </w:r>
    </w:p>
    <w:p w14:paraId="7466A1F0" w14:textId="77777777" w:rsidR="008F09AD" w:rsidRPr="008F09AD" w:rsidRDefault="008F09AD" w:rsidP="008F09AD">
      <w:pPr>
        <w:pStyle w:val="Heading3"/>
        <w:rPr>
          <w:rFonts w:ascii="Cambria" w:hAnsi="Cambria"/>
          <w:b/>
          <w:sz w:val="32"/>
        </w:rPr>
      </w:pPr>
      <w:r w:rsidRPr="008F09AD">
        <w:rPr>
          <w:rFonts w:ascii="Cambria" w:hAnsi="Cambria"/>
          <w:b/>
          <w:sz w:val="32"/>
        </w:rPr>
        <w:t>End</w:t>
      </w:r>
    </w:p>
    <w:p w14:paraId="205F7CEF" w14:textId="77777777" w:rsidR="008F09AD" w:rsidRPr="008F09AD" w:rsidRDefault="008F09AD" w:rsidP="008F09AD">
      <w:pPr>
        <w:ind w:left="720"/>
        <w:rPr>
          <w:rFonts w:ascii="Cambria" w:hAnsi="Cambria"/>
          <w:sz w:val="32"/>
          <w:szCs w:val="24"/>
        </w:rPr>
      </w:pPr>
      <w:r w:rsidRPr="008F09AD">
        <w:rPr>
          <w:rFonts w:ascii="Cambria" w:hAnsi="Cambria"/>
          <w:sz w:val="32"/>
          <w:szCs w:val="24"/>
        </w:rPr>
        <w:t>Player’s name displayed (output)</w:t>
      </w:r>
    </w:p>
    <w:p w14:paraId="0A48A356" w14:textId="77777777" w:rsidR="008F09AD" w:rsidRPr="008F09AD" w:rsidRDefault="008F09AD" w:rsidP="008F09AD">
      <w:pPr>
        <w:ind w:left="720"/>
        <w:rPr>
          <w:rFonts w:ascii="Cambria" w:hAnsi="Cambria"/>
          <w:sz w:val="32"/>
          <w:szCs w:val="24"/>
        </w:rPr>
      </w:pPr>
      <w:r w:rsidRPr="008F09AD">
        <w:rPr>
          <w:rFonts w:ascii="Cambria" w:hAnsi="Cambria"/>
          <w:sz w:val="32"/>
          <w:szCs w:val="24"/>
        </w:rPr>
        <w:t>Score displayed (output)</w:t>
      </w:r>
    </w:p>
    <w:p w14:paraId="1FAECACC" w14:textId="77777777" w:rsidR="008F09AD" w:rsidRPr="008F09AD" w:rsidRDefault="008F09AD" w:rsidP="008F09AD">
      <w:pPr>
        <w:ind w:left="720"/>
        <w:rPr>
          <w:rFonts w:ascii="Cambria" w:hAnsi="Cambria"/>
          <w:sz w:val="32"/>
          <w:szCs w:val="24"/>
        </w:rPr>
      </w:pPr>
      <w:r w:rsidRPr="008F09AD">
        <w:rPr>
          <w:rFonts w:ascii="Cambria" w:hAnsi="Cambria"/>
          <w:sz w:val="32"/>
          <w:szCs w:val="24"/>
        </w:rPr>
        <w:t>Calculate level (process)</w:t>
      </w:r>
    </w:p>
    <w:p w14:paraId="0FA6C290" w14:textId="60E88A91" w:rsidR="009C00E9" w:rsidRDefault="008F09AD" w:rsidP="008F09AD">
      <w:pPr>
        <w:ind w:left="720"/>
        <w:rPr>
          <w:rFonts w:ascii="Cambria" w:hAnsi="Cambria"/>
          <w:sz w:val="32"/>
          <w:szCs w:val="24"/>
        </w:rPr>
      </w:pPr>
      <w:r w:rsidRPr="008F09AD">
        <w:rPr>
          <w:rFonts w:ascii="Cambria" w:hAnsi="Cambria"/>
          <w:sz w:val="32"/>
          <w:szCs w:val="24"/>
        </w:rPr>
        <w:t>Display level (output)</w:t>
      </w:r>
    </w:p>
    <w:p w14:paraId="1E72E6C1" w14:textId="7960DEE7" w:rsidR="009C00E9" w:rsidRDefault="009C00E9">
      <w:pPr>
        <w:rPr>
          <w:rFonts w:ascii="Cambria" w:hAnsi="Cambria"/>
          <w:sz w:val="32"/>
          <w:szCs w:val="24"/>
        </w:rPr>
      </w:pPr>
      <w:r>
        <w:rPr>
          <w:rFonts w:ascii="Cambria" w:hAnsi="Cambria"/>
          <w:sz w:val="32"/>
          <w:szCs w:val="24"/>
        </w:rPr>
        <w:br w:type="page"/>
      </w:r>
    </w:p>
    <w:p w14:paraId="71458C07" w14:textId="5DFE558F" w:rsidR="009C00E9" w:rsidRDefault="009C00E9" w:rsidP="00A71364">
      <w:pPr>
        <w:rPr>
          <w:rFonts w:ascii="Cambria" w:hAnsi="Cambria"/>
          <w:sz w:val="32"/>
          <w:szCs w:val="24"/>
        </w:rPr>
        <w:sectPr w:rsidR="009C00E9" w:rsidSect="00A128D9">
          <w:headerReference w:type="first" r:id="rId15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  <w:r>
        <w:rPr>
          <w:b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0DB8093B" wp14:editId="3193B570">
                <wp:simplePos x="0" y="0"/>
                <wp:positionH relativeFrom="column">
                  <wp:posOffset>-57150</wp:posOffset>
                </wp:positionH>
                <wp:positionV relativeFrom="paragraph">
                  <wp:posOffset>19050</wp:posOffset>
                </wp:positionV>
                <wp:extent cx="6762750" cy="8524875"/>
                <wp:effectExtent l="19050" t="19050" r="19050" b="28575"/>
                <wp:wrapTight wrapText="bothSides">
                  <wp:wrapPolygon edited="0">
                    <wp:start x="2921" y="-48"/>
                    <wp:lineTo x="2373" y="-48"/>
                    <wp:lineTo x="913" y="531"/>
                    <wp:lineTo x="913" y="724"/>
                    <wp:lineTo x="183" y="1352"/>
                    <wp:lineTo x="-61" y="1834"/>
                    <wp:lineTo x="-61" y="19549"/>
                    <wp:lineTo x="183" y="20031"/>
                    <wp:lineTo x="852" y="20900"/>
                    <wp:lineTo x="2312" y="21576"/>
                    <wp:lineTo x="2799" y="21624"/>
                    <wp:lineTo x="18740" y="21624"/>
                    <wp:lineTo x="18801" y="21624"/>
                    <wp:lineTo x="19105" y="21576"/>
                    <wp:lineTo x="20687" y="20852"/>
                    <wp:lineTo x="21417" y="20031"/>
                    <wp:lineTo x="21600" y="19307"/>
                    <wp:lineTo x="21600" y="2269"/>
                    <wp:lineTo x="21357" y="1545"/>
                    <wp:lineTo x="21357" y="1496"/>
                    <wp:lineTo x="20687" y="772"/>
                    <wp:lineTo x="20626" y="579"/>
                    <wp:lineTo x="19045" y="-48"/>
                    <wp:lineTo x="18619" y="-48"/>
                    <wp:lineTo x="2921" y="-48"/>
                  </wp:wrapPolygon>
                </wp:wrapTight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85248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CE109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68CE52" id="Rounded Rectangle 8" o:spid="_x0000_s1026" style="position:absolute;margin-left:-4.5pt;margin-top:1.5pt;width:532.5pt;height:671.25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" filled="f" strokecolor="#ce1098" strokeweight="2.25pt">
                <v:stroke joinstyle="miter"/>
                <w10:wrap type="tight"/>
              </v:roundrect>
            </w:pict>
          </mc:Fallback>
        </mc:AlternateContent>
      </w:r>
    </w:p>
    <w:p w14:paraId="5BF09D6E" w14:textId="3B7E23AB" w:rsidR="00877087" w:rsidRDefault="004E3EA9" w:rsidP="00877087">
      <w:pPr>
        <w:pStyle w:val="Heading2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6FF0F70" wp14:editId="169A10FB">
                <wp:simplePos x="0" y="0"/>
                <wp:positionH relativeFrom="column">
                  <wp:posOffset>4806086</wp:posOffset>
                </wp:positionH>
                <wp:positionV relativeFrom="paragraph">
                  <wp:posOffset>-1316736</wp:posOffset>
                </wp:positionV>
                <wp:extent cx="1733372" cy="329184"/>
                <wp:effectExtent l="0" t="0" r="19685" b="1397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7CA21C" w14:textId="77777777" w:rsidR="004E3EA9" w:rsidRPr="0033416F" w:rsidRDefault="004E3EA9" w:rsidP="004E3EA9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6B640507" w14:textId="77777777" w:rsidR="004E3EA9" w:rsidRPr="0033416F" w:rsidRDefault="004E3EA9" w:rsidP="004E3EA9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FF0F70" id="Rounded Rectangle 23" o:spid="_x0000_s1039" style="position:absolute;margin-left:378.45pt;margin-top:-103.7pt;width:136.5pt;height:25.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" filled="f" strokecolor="#1f4d78 [1604]" strokeweight="1pt">
                <v:stroke joinstyle="miter"/>
                <v:textbox>
                  <w:txbxContent>
                    <w:p w14:paraId="7F7CA21C" w14:textId="77777777" w:rsidR="004E3EA9" w:rsidRPr="0033416F" w:rsidRDefault="004E3EA9" w:rsidP="004E3EA9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6B640507" w14:textId="77777777" w:rsidR="004E3EA9" w:rsidRPr="0033416F" w:rsidRDefault="004E3EA9" w:rsidP="004E3EA9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877087">
        <w:t>Flowcharts</w:t>
      </w:r>
    </w:p>
    <w:p w14:paraId="38D4701C" w14:textId="77777777" w:rsidR="00877087" w:rsidRDefault="00877087" w:rsidP="00877087"/>
    <w:p w14:paraId="48DDB245" w14:textId="77777777" w:rsidR="00877087" w:rsidRDefault="00877087" w:rsidP="00877087">
      <w:pPr>
        <w:pStyle w:val="Heading3"/>
      </w:pPr>
    </w:p>
    <w:p w14:paraId="7C0CE192" w14:textId="77777777" w:rsidR="00877087" w:rsidRDefault="00877087" w:rsidP="00877087">
      <w:pPr>
        <w:pStyle w:val="Heading3"/>
      </w:pPr>
      <w:r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0A97BD10" wp14:editId="7A3CD16C">
            <wp:simplePos x="0" y="0"/>
            <wp:positionH relativeFrom="column">
              <wp:posOffset>3562198</wp:posOffset>
            </wp:positionH>
            <wp:positionV relativeFrom="paragraph">
              <wp:posOffset>108382</wp:posOffset>
            </wp:positionV>
            <wp:extent cx="1792224" cy="2610868"/>
            <wp:effectExtent l="0" t="0" r="0" b="0"/>
            <wp:wrapTight wrapText="bothSides">
              <wp:wrapPolygon edited="0">
                <wp:start x="0" y="0"/>
                <wp:lineTo x="0" y="21437"/>
                <wp:lineTo x="21355" y="21437"/>
                <wp:lineTo x="21355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charts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75" r="27428" b="68477"/>
                    <a:stretch/>
                  </pic:blipFill>
                  <pic:spPr bwMode="auto">
                    <a:xfrm>
                      <a:off x="0" y="0"/>
                      <a:ext cx="1792224" cy="2610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Start</w:t>
      </w:r>
      <w:r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 wp14:anchorId="0A3B086F" wp14:editId="15BF48E4">
            <wp:simplePos x="0" y="0"/>
            <wp:positionH relativeFrom="column">
              <wp:posOffset>460858</wp:posOffset>
            </wp:positionH>
            <wp:positionV relativeFrom="paragraph">
              <wp:posOffset>-737</wp:posOffset>
            </wp:positionV>
            <wp:extent cx="1645920" cy="2866056"/>
            <wp:effectExtent l="0" t="0" r="0" b="0"/>
            <wp:wrapTight wrapText="bothSides">
              <wp:wrapPolygon edited="0">
                <wp:start x="500" y="0"/>
                <wp:lineTo x="500" y="21394"/>
                <wp:lineTo x="21250" y="21394"/>
                <wp:lineTo x="21250" y="0"/>
                <wp:lineTo x="50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charts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98" t="-736" r="67921" b="58403"/>
                    <a:stretch/>
                  </pic:blipFill>
                  <pic:spPr bwMode="auto">
                    <a:xfrm>
                      <a:off x="0" y="0"/>
                      <a:ext cx="1645920" cy="2866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Instructions</w:t>
      </w:r>
    </w:p>
    <w:p w14:paraId="15369C72" w14:textId="77777777" w:rsidR="00877087" w:rsidRDefault="00877087" w:rsidP="00877087">
      <w:pPr>
        <w:sectPr w:rsidR="00877087" w:rsidSect="004A7978">
          <w:headerReference w:type="default" r:id="rId17"/>
          <w:pgSz w:w="11906" w:h="16838"/>
          <w:pgMar w:top="709" w:right="1416" w:bottom="1440" w:left="1440" w:header="708" w:footer="708" w:gutter="0"/>
          <w:cols w:space="708"/>
          <w:docGrid w:linePitch="360"/>
        </w:sectPr>
      </w:pPr>
    </w:p>
    <w:p w14:paraId="6B1C855F" w14:textId="77777777" w:rsidR="00877087" w:rsidRDefault="00877087" w:rsidP="00877087">
      <w:pPr>
        <w:sectPr w:rsidR="00877087" w:rsidSect="004A7978">
          <w:type w:val="continuous"/>
          <w:pgSz w:w="11906" w:h="16838"/>
          <w:pgMar w:top="709" w:right="1416" w:bottom="1440" w:left="1440" w:header="708" w:footer="708" w:gutter="0"/>
          <w:cols w:num="2" w:space="708"/>
          <w:docGrid w:linePitch="360"/>
        </w:sectPr>
      </w:pPr>
    </w:p>
    <w:p w14:paraId="4035840C" w14:textId="77777777" w:rsidR="00877087" w:rsidRPr="00893CBC" w:rsidRDefault="00877087" w:rsidP="00877087"/>
    <w:p w14:paraId="6017A7FC" w14:textId="77777777" w:rsidR="00877087" w:rsidRDefault="00877087" w:rsidP="00877087">
      <w:pPr>
        <w:ind w:left="720"/>
      </w:pPr>
    </w:p>
    <w:p w14:paraId="06945068" w14:textId="77777777" w:rsidR="00877087" w:rsidRDefault="00877087" w:rsidP="00877087">
      <w:pPr>
        <w:pStyle w:val="Heading2"/>
      </w:pPr>
    </w:p>
    <w:p w14:paraId="02DD61CE" w14:textId="77777777" w:rsidR="00877087" w:rsidRDefault="00877087" w:rsidP="00877087">
      <w:pPr>
        <w:pStyle w:val="Heading2"/>
      </w:pPr>
    </w:p>
    <w:p w14:paraId="01FDBBE9" w14:textId="77777777" w:rsidR="00877087" w:rsidRDefault="00877087" w:rsidP="00877087">
      <w:pPr>
        <w:pStyle w:val="Heading2"/>
      </w:pPr>
    </w:p>
    <w:p w14:paraId="7E1E833B" w14:textId="77777777" w:rsidR="00877087" w:rsidRDefault="00877087" w:rsidP="00877087">
      <w:pPr>
        <w:pStyle w:val="Heading2"/>
      </w:pPr>
    </w:p>
    <w:p w14:paraId="739D5800" w14:textId="77777777" w:rsidR="00877087" w:rsidRDefault="00877087" w:rsidP="00877087">
      <w:pPr>
        <w:pStyle w:val="Heading2"/>
      </w:pPr>
    </w:p>
    <w:p w14:paraId="7645EE02" w14:textId="77777777" w:rsidR="00877087" w:rsidRDefault="00877087" w:rsidP="00877087">
      <w:pPr>
        <w:pStyle w:val="Heading2"/>
      </w:pPr>
    </w:p>
    <w:p w14:paraId="73C8C639" w14:textId="77777777" w:rsidR="00877087" w:rsidRDefault="00877087" w:rsidP="00877087">
      <w:pPr>
        <w:pStyle w:val="Heading2"/>
      </w:pPr>
    </w:p>
    <w:p w14:paraId="78697084" w14:textId="77777777" w:rsidR="00877087" w:rsidRDefault="00877087" w:rsidP="00877087">
      <w:pPr>
        <w:pStyle w:val="Heading2"/>
      </w:pPr>
    </w:p>
    <w:p w14:paraId="000E62E1" w14:textId="77777777" w:rsidR="00877087" w:rsidRDefault="00877087" w:rsidP="00877087">
      <w:pPr>
        <w:pStyle w:val="Heading2"/>
        <w:sectPr w:rsidR="00877087" w:rsidSect="004A7978">
          <w:type w:val="continuous"/>
          <w:pgSz w:w="11906" w:h="16838"/>
          <w:pgMar w:top="709" w:right="1416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w:drawing>
          <wp:anchor distT="0" distB="0" distL="114300" distR="114300" simplePos="0" relativeHeight="251695104" behindDoc="1" locked="0" layoutInCell="1" allowOverlap="1" wp14:anchorId="665C2001" wp14:editId="7744A3A5">
            <wp:simplePos x="0" y="0"/>
            <wp:positionH relativeFrom="column">
              <wp:posOffset>4045187</wp:posOffset>
            </wp:positionH>
            <wp:positionV relativeFrom="paragraph">
              <wp:posOffset>331887</wp:posOffset>
            </wp:positionV>
            <wp:extent cx="1692275" cy="3774440"/>
            <wp:effectExtent l="0" t="0" r="3175" b="0"/>
            <wp:wrapTight wrapText="bothSides">
              <wp:wrapPolygon edited="0">
                <wp:start x="0" y="0"/>
                <wp:lineTo x="0" y="21476"/>
                <wp:lineTo x="21397" y="21476"/>
                <wp:lineTo x="2139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charts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061" r="64229"/>
                    <a:stretch/>
                  </pic:blipFill>
                  <pic:spPr bwMode="auto">
                    <a:xfrm>
                      <a:off x="0" y="0"/>
                      <a:ext cx="1692275" cy="3774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Questions – asking 10 question</w:t>
      </w:r>
    </w:p>
    <w:p w14:paraId="42F40D02" w14:textId="77777777" w:rsidR="00877087" w:rsidRDefault="00877087" w:rsidP="00877087">
      <w:pPr>
        <w:sectPr w:rsidR="00877087" w:rsidSect="004A7978">
          <w:type w:val="continuous"/>
          <w:pgSz w:w="11906" w:h="16838"/>
          <w:pgMar w:top="709" w:right="1416" w:bottom="1440" w:left="1440" w:header="708" w:footer="708" w:gutter="0"/>
          <w:cols w:num="2" w:space="708"/>
          <w:docGrid w:linePitch="360"/>
        </w:sectPr>
      </w:pPr>
    </w:p>
    <w:p w14:paraId="27A3D335" w14:textId="77777777" w:rsidR="00877087" w:rsidRDefault="00877087" w:rsidP="00877087">
      <w:pPr>
        <w:pStyle w:val="Heading3"/>
        <w:ind w:left="1440" w:firstLine="720"/>
      </w:pP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1F46F69E" wp14:editId="006FC0AD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2055495" cy="3823970"/>
            <wp:effectExtent l="0" t="0" r="1905" b="5080"/>
            <wp:wrapTight wrapText="bothSides">
              <wp:wrapPolygon edited="0">
                <wp:start x="0" y="0"/>
                <wp:lineTo x="0" y="21521"/>
                <wp:lineTo x="21420" y="21521"/>
                <wp:lineTo x="21420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charts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497" t="32632"/>
                    <a:stretch/>
                  </pic:blipFill>
                  <pic:spPr bwMode="auto">
                    <a:xfrm>
                      <a:off x="0" y="0"/>
                      <a:ext cx="2055495" cy="3823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End/Final Outputs</w:t>
      </w:r>
    </w:p>
    <w:p w14:paraId="52EA5253" w14:textId="77777777" w:rsidR="00877087" w:rsidRDefault="00877087" w:rsidP="00877087">
      <w:pPr>
        <w:sectPr w:rsidR="00877087" w:rsidSect="004A7978">
          <w:type w:val="continuous"/>
          <w:pgSz w:w="11906" w:h="16838"/>
          <w:pgMar w:top="709" w:right="1416" w:bottom="1440" w:left="1440" w:header="708" w:footer="708" w:gutter="0"/>
          <w:cols w:space="708"/>
          <w:docGrid w:linePitch="360"/>
        </w:sectPr>
      </w:pPr>
    </w:p>
    <w:p w14:paraId="02650B3B" w14:textId="4FDBEED8" w:rsidR="00877087" w:rsidRDefault="00877087" w:rsidP="00877087">
      <w:pPr>
        <w:sectPr w:rsidR="00877087" w:rsidSect="004A7978">
          <w:type w:val="continuous"/>
          <w:pgSz w:w="11906" w:h="16838"/>
          <w:pgMar w:top="709" w:right="1416" w:bottom="1440" w:left="1440" w:header="708" w:footer="708" w:gutter="0"/>
          <w:cols w:num="2" w:space="708"/>
          <w:docGrid w:linePitch="360"/>
        </w:sectPr>
      </w:pPr>
    </w:p>
    <w:p w14:paraId="661AF435" w14:textId="528A3118" w:rsidR="00367E93" w:rsidRPr="00367E93" w:rsidRDefault="004E3EA9" w:rsidP="00367E93">
      <w:pPr>
        <w:rPr>
          <w:rFonts w:ascii="Cambria" w:hAnsi="Cambria"/>
          <w:sz w:val="2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7B0E4B4" wp14:editId="7A4DED65">
                <wp:simplePos x="0" y="0"/>
                <wp:positionH relativeFrom="column">
                  <wp:posOffset>5244998</wp:posOffset>
                </wp:positionH>
                <wp:positionV relativeFrom="paragraph">
                  <wp:posOffset>-697738</wp:posOffset>
                </wp:positionV>
                <wp:extent cx="1733372" cy="329184"/>
                <wp:effectExtent l="0" t="0" r="19685" b="1397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2B3A19" w14:textId="77777777" w:rsidR="004E3EA9" w:rsidRPr="0033416F" w:rsidRDefault="004E3EA9" w:rsidP="004E3EA9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2260CF43" w14:textId="77777777" w:rsidR="004E3EA9" w:rsidRPr="0033416F" w:rsidRDefault="004E3EA9" w:rsidP="004E3EA9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B0E4B4" id="Rounded Rectangle 28" o:spid="_x0000_s1040" style="position:absolute;margin-left:413pt;margin-top:-54.95pt;width:136.5pt;height:25.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" filled="f" strokecolor="#1f4d78 [1604]" strokeweight="1pt">
                <v:stroke joinstyle="miter"/>
                <v:textbox>
                  <w:txbxContent>
                    <w:p w14:paraId="712B3A19" w14:textId="77777777" w:rsidR="004E3EA9" w:rsidRPr="0033416F" w:rsidRDefault="004E3EA9" w:rsidP="004E3EA9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2260CF43" w14:textId="77777777" w:rsidR="004E3EA9" w:rsidRPr="0033416F" w:rsidRDefault="004E3EA9" w:rsidP="004E3EA9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367E93">
        <w:rPr>
          <w:rFonts w:ascii="Cambria" w:hAnsi="Cambria"/>
          <w:b/>
          <w:sz w:val="28"/>
        </w:rPr>
        <w:t xml:space="preserve">Introduction:  </w:t>
      </w:r>
      <w:r w:rsidR="00367E93" w:rsidRPr="00367E93">
        <w:rPr>
          <w:rFonts w:ascii="Cambria" w:hAnsi="Cambria"/>
          <w:sz w:val="28"/>
        </w:rPr>
        <w:t>In this piece of code identify &amp; label:</w:t>
      </w:r>
    </w:p>
    <w:p w14:paraId="33178C2B" w14:textId="791916BC" w:rsidR="00367E93" w:rsidRPr="00367E93" w:rsidRDefault="00367E93" w:rsidP="00367E93">
      <w:pPr>
        <w:pStyle w:val="ListParagraph"/>
        <w:numPr>
          <w:ilvl w:val="0"/>
          <w:numId w:val="22"/>
        </w:numPr>
        <w:rPr>
          <w:rFonts w:ascii="Cambria" w:hAnsi="Cambria"/>
          <w:sz w:val="28"/>
        </w:rPr>
      </w:pPr>
      <w:r w:rsidRPr="00367E93">
        <w:rPr>
          <w:rFonts w:ascii="Cambria" w:hAnsi="Cambria"/>
          <w:sz w:val="28"/>
        </w:rPr>
        <w:t>The subroutines (5)</w:t>
      </w:r>
      <w:r w:rsidR="004E3EA9" w:rsidRPr="004E3EA9">
        <w:rPr>
          <w:noProof/>
          <w:lang w:eastAsia="en-GB"/>
        </w:rPr>
        <w:t xml:space="preserve"> </w:t>
      </w:r>
    </w:p>
    <w:p w14:paraId="29690B37" w14:textId="77777777" w:rsidR="00367E93" w:rsidRPr="00367E93" w:rsidRDefault="00367E93" w:rsidP="00367E93">
      <w:pPr>
        <w:pStyle w:val="ListParagraph"/>
        <w:numPr>
          <w:ilvl w:val="0"/>
          <w:numId w:val="22"/>
        </w:numPr>
        <w:rPr>
          <w:rFonts w:ascii="Cambria" w:hAnsi="Cambria"/>
          <w:sz w:val="28"/>
        </w:rPr>
      </w:pPr>
      <w:r w:rsidRPr="00367E93">
        <w:rPr>
          <w:rFonts w:ascii="Cambria" w:hAnsi="Cambria"/>
          <w:sz w:val="28"/>
        </w:rPr>
        <w:t>The local variables (6)</w:t>
      </w:r>
    </w:p>
    <w:p w14:paraId="3DDFFC4C" w14:textId="77777777" w:rsidR="00367E93" w:rsidRPr="00367E93" w:rsidRDefault="00367E93" w:rsidP="00367E93">
      <w:pPr>
        <w:pStyle w:val="ListParagraph"/>
        <w:numPr>
          <w:ilvl w:val="0"/>
          <w:numId w:val="22"/>
        </w:numPr>
        <w:rPr>
          <w:rFonts w:ascii="Cambria" w:hAnsi="Cambria"/>
          <w:sz w:val="28"/>
        </w:rPr>
      </w:pPr>
      <w:r w:rsidRPr="00367E93">
        <w:rPr>
          <w:rFonts w:ascii="Cambria" w:hAnsi="Cambria"/>
          <w:sz w:val="28"/>
        </w:rPr>
        <w:t>The parameters (2)</w:t>
      </w:r>
    </w:p>
    <w:p w14:paraId="54DEB5BE" w14:textId="77777777" w:rsidR="00367E93" w:rsidRPr="00367E93" w:rsidRDefault="00367E93" w:rsidP="00367E93">
      <w:pPr>
        <w:pStyle w:val="ListParagraph"/>
        <w:numPr>
          <w:ilvl w:val="0"/>
          <w:numId w:val="22"/>
        </w:numPr>
        <w:rPr>
          <w:rFonts w:ascii="Cambria" w:hAnsi="Cambria"/>
          <w:sz w:val="28"/>
        </w:rPr>
      </w:pPr>
      <w:r w:rsidRPr="00367E93">
        <w:rPr>
          <w:rFonts w:ascii="Cambria" w:hAnsi="Cambria"/>
          <w:sz w:val="28"/>
        </w:rPr>
        <w:t>Where parameters are passed between sub-routines</w:t>
      </w:r>
    </w:p>
    <w:p w14:paraId="7EEF1475" w14:textId="77777777" w:rsidR="00367E93" w:rsidRPr="00367E93" w:rsidRDefault="00367E93" w:rsidP="00367E93">
      <w:pPr>
        <w:pStyle w:val="ListParagraph"/>
        <w:numPr>
          <w:ilvl w:val="0"/>
          <w:numId w:val="22"/>
        </w:numPr>
        <w:rPr>
          <w:rFonts w:ascii="Cambria" w:hAnsi="Cambria"/>
          <w:sz w:val="28"/>
        </w:rPr>
      </w:pPr>
      <w:r w:rsidRPr="00367E93">
        <w:rPr>
          <w:rFonts w:ascii="Cambria" w:hAnsi="Cambria"/>
          <w:sz w:val="28"/>
        </w:rPr>
        <w:t>The functions (4)</w:t>
      </w:r>
    </w:p>
    <w:p w14:paraId="34F0D5EC" w14:textId="77777777" w:rsidR="00367E93" w:rsidRPr="00367E93" w:rsidRDefault="00367E93" w:rsidP="00367E93">
      <w:pPr>
        <w:pStyle w:val="ListParagraph"/>
        <w:numPr>
          <w:ilvl w:val="0"/>
          <w:numId w:val="22"/>
        </w:numPr>
        <w:rPr>
          <w:rFonts w:ascii="Cambria" w:hAnsi="Cambria"/>
          <w:sz w:val="28"/>
        </w:rPr>
      </w:pPr>
      <w:r w:rsidRPr="00367E93">
        <w:rPr>
          <w:rFonts w:ascii="Cambria" w:hAnsi="Cambria"/>
          <w:sz w:val="28"/>
        </w:rPr>
        <w:t>The selection</w:t>
      </w:r>
    </w:p>
    <w:p w14:paraId="164B9DAC" w14:textId="77777777" w:rsidR="00367E93" w:rsidRPr="00194646" w:rsidRDefault="00367E93" w:rsidP="00367E93">
      <w:pPr>
        <w:rPr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634FFDC" wp14:editId="5A485C55">
                <wp:simplePos x="0" y="0"/>
                <wp:positionH relativeFrom="margin">
                  <wp:posOffset>571500</wp:posOffset>
                </wp:positionH>
                <wp:positionV relativeFrom="paragraph">
                  <wp:posOffset>172085</wp:posOffset>
                </wp:positionV>
                <wp:extent cx="552450" cy="285750"/>
                <wp:effectExtent l="0" t="0" r="76200" b="571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982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45pt;margin-top:13.55pt;width:43.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proofErr w:type="gramStart"/>
      <w:r>
        <w:rPr>
          <w:sz w:val="24"/>
        </w:rPr>
        <w:t>sub-routine</w:t>
      </w:r>
      <w:proofErr w:type="gramEnd"/>
    </w:p>
    <w:p w14:paraId="6DEC8847" w14:textId="6FDC086D" w:rsidR="00367E93" w:rsidRPr="00194646" w:rsidRDefault="00367E93" w:rsidP="00367E93">
      <w:pPr>
        <w:pStyle w:val="ListParagraph"/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2473B979" wp14:editId="486C2D79">
            <wp:simplePos x="0" y="0"/>
            <wp:positionH relativeFrom="column">
              <wp:posOffset>1162050</wp:posOffset>
            </wp:positionH>
            <wp:positionV relativeFrom="paragraph">
              <wp:posOffset>67945</wp:posOffset>
            </wp:positionV>
            <wp:extent cx="3286125" cy="6337300"/>
            <wp:effectExtent l="0" t="0" r="9525" b="635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9" t="766" r="16303" b="14221"/>
                    <a:stretch/>
                  </pic:blipFill>
                  <pic:spPr bwMode="auto">
                    <a:xfrm>
                      <a:off x="0" y="0"/>
                      <a:ext cx="3286125" cy="6337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6C7813" w14:textId="7197249C" w:rsidR="00877087" w:rsidRPr="00893CBC" w:rsidRDefault="00367E93" w:rsidP="008770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25AB94E" wp14:editId="40F37F5A">
                <wp:simplePos x="0" y="0"/>
                <wp:positionH relativeFrom="column">
                  <wp:posOffset>5162550</wp:posOffset>
                </wp:positionH>
                <wp:positionV relativeFrom="paragraph">
                  <wp:posOffset>265430</wp:posOffset>
                </wp:positionV>
                <wp:extent cx="1352550" cy="26765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2676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6BF60C" w14:textId="77777777" w:rsidR="004A7978" w:rsidRDefault="004A7978" w:rsidP="00367E93">
                            <w:r>
                              <w:t>Orange – sub routine (small piece of programming)</w:t>
                            </w:r>
                          </w:p>
                          <w:p w14:paraId="4DCB1907" w14:textId="77777777" w:rsidR="004A7978" w:rsidRDefault="004A7978" w:rsidP="00367E93">
                            <w:r>
                              <w:t>Purple – function (pre-created program)</w:t>
                            </w:r>
                          </w:p>
                          <w:p w14:paraId="038C0640" w14:textId="77777777" w:rsidR="004A7978" w:rsidRDefault="004A7978" w:rsidP="00367E93">
                            <w:r>
                              <w:t>Black - Local variables (places to store data)</w:t>
                            </w:r>
                          </w:p>
                          <w:p w14:paraId="2DD87D86" w14:textId="77777777" w:rsidR="004A7978" w:rsidRDefault="004A7978" w:rsidP="00367E93">
                            <w:r>
                              <w:t>Parameters – highlighted in yellow</w:t>
                            </w:r>
                          </w:p>
                          <w:p w14:paraId="655440F7" w14:textId="77777777" w:rsidR="004A7978" w:rsidRDefault="004A7978" w:rsidP="00367E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AB94E" id="_x0000_s1036" type="#_x0000_t202" style="position:absolute;margin-left:406.5pt;margin-top:20.9pt;width:106.5pt;height:210.7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" fillcolor="white [3201]" strokeweight=".5pt">
                <v:textbox>
                  <w:txbxContent>
                    <w:p w14:paraId="496BF60C" w14:textId="77777777" w:rsidR="004A7978" w:rsidRDefault="004A7978" w:rsidP="00367E93">
                      <w:r>
                        <w:t>Orange – sub routine (small piece of programming)</w:t>
                      </w:r>
                    </w:p>
                    <w:p w14:paraId="4DCB1907" w14:textId="77777777" w:rsidR="004A7978" w:rsidRDefault="004A7978" w:rsidP="00367E93">
                      <w:r>
                        <w:t>Purple – function (pre-created program)</w:t>
                      </w:r>
                    </w:p>
                    <w:p w14:paraId="038C0640" w14:textId="77777777" w:rsidR="004A7978" w:rsidRDefault="004A7978" w:rsidP="00367E93">
                      <w:r>
                        <w:t>Black - Local variables (places to store data)</w:t>
                      </w:r>
                    </w:p>
                    <w:p w14:paraId="2DD87D86" w14:textId="77777777" w:rsidR="004A7978" w:rsidRDefault="004A7978" w:rsidP="00367E93">
                      <w:r>
                        <w:t>Parameters – highlighted in yellow</w:t>
                      </w:r>
                    </w:p>
                    <w:p w14:paraId="655440F7" w14:textId="77777777" w:rsidR="004A7978" w:rsidRDefault="004A7978" w:rsidP="00367E93"/>
                  </w:txbxContent>
                </v:textbox>
              </v:shape>
            </w:pict>
          </mc:Fallback>
        </mc:AlternateContent>
      </w:r>
    </w:p>
    <w:p w14:paraId="51476019" w14:textId="704B39F6" w:rsidR="00877087" w:rsidRDefault="00877087" w:rsidP="00877087">
      <w:pPr>
        <w:rPr>
          <w:sz w:val="28"/>
        </w:rPr>
      </w:pPr>
    </w:p>
    <w:p w14:paraId="3A3E7EEA" w14:textId="3C30F476" w:rsidR="00877087" w:rsidRPr="0022110E" w:rsidRDefault="00877087" w:rsidP="00877087">
      <w:pPr>
        <w:rPr>
          <w:b/>
          <w:sz w:val="32"/>
        </w:rPr>
      </w:pPr>
    </w:p>
    <w:p w14:paraId="12EB50D7" w14:textId="500E3ACD" w:rsidR="009C00E9" w:rsidRDefault="009C00E9">
      <w:pPr>
        <w:rPr>
          <w:b/>
          <w:sz w:val="28"/>
        </w:rPr>
      </w:pPr>
    </w:p>
    <w:p w14:paraId="649A6733" w14:textId="428FDFA9" w:rsidR="0020412A" w:rsidRDefault="0020412A" w:rsidP="009C00E9">
      <w:pPr>
        <w:rPr>
          <w:b/>
          <w:sz w:val="28"/>
        </w:rPr>
      </w:pPr>
    </w:p>
    <w:p w14:paraId="14E9FA57" w14:textId="77777777" w:rsidR="0020412A" w:rsidRPr="0020412A" w:rsidRDefault="0020412A" w:rsidP="0020412A">
      <w:pPr>
        <w:rPr>
          <w:sz w:val="28"/>
        </w:rPr>
      </w:pPr>
    </w:p>
    <w:p w14:paraId="7828C2FC" w14:textId="77777777" w:rsidR="0020412A" w:rsidRPr="0020412A" w:rsidRDefault="0020412A" w:rsidP="0020412A">
      <w:pPr>
        <w:rPr>
          <w:sz w:val="28"/>
        </w:rPr>
      </w:pPr>
    </w:p>
    <w:p w14:paraId="2EF56C78" w14:textId="77777777" w:rsidR="0020412A" w:rsidRPr="0020412A" w:rsidRDefault="0020412A" w:rsidP="0020412A">
      <w:pPr>
        <w:rPr>
          <w:sz w:val="28"/>
        </w:rPr>
      </w:pPr>
    </w:p>
    <w:p w14:paraId="2A99554D" w14:textId="77777777" w:rsidR="0020412A" w:rsidRPr="0020412A" w:rsidRDefault="0020412A" w:rsidP="0020412A">
      <w:pPr>
        <w:rPr>
          <w:sz w:val="28"/>
        </w:rPr>
      </w:pPr>
    </w:p>
    <w:p w14:paraId="22071AF0" w14:textId="77777777" w:rsidR="0020412A" w:rsidRPr="0020412A" w:rsidRDefault="0020412A" w:rsidP="0020412A">
      <w:pPr>
        <w:rPr>
          <w:sz w:val="28"/>
        </w:rPr>
      </w:pPr>
    </w:p>
    <w:p w14:paraId="11179475" w14:textId="77777777" w:rsidR="0020412A" w:rsidRPr="0020412A" w:rsidRDefault="0020412A" w:rsidP="0020412A">
      <w:pPr>
        <w:rPr>
          <w:sz w:val="28"/>
        </w:rPr>
      </w:pPr>
    </w:p>
    <w:p w14:paraId="34B0CF96" w14:textId="77777777" w:rsidR="0020412A" w:rsidRPr="0020412A" w:rsidRDefault="0020412A" w:rsidP="0020412A">
      <w:pPr>
        <w:rPr>
          <w:sz w:val="28"/>
        </w:rPr>
      </w:pPr>
    </w:p>
    <w:p w14:paraId="0B4C593D" w14:textId="77777777" w:rsidR="0020412A" w:rsidRPr="0020412A" w:rsidRDefault="0020412A" w:rsidP="0020412A">
      <w:pPr>
        <w:rPr>
          <w:sz w:val="28"/>
        </w:rPr>
      </w:pPr>
    </w:p>
    <w:p w14:paraId="556B6674" w14:textId="77777777" w:rsidR="0020412A" w:rsidRPr="0020412A" w:rsidRDefault="0020412A" w:rsidP="0020412A">
      <w:pPr>
        <w:rPr>
          <w:sz w:val="28"/>
        </w:rPr>
      </w:pPr>
    </w:p>
    <w:p w14:paraId="67A7F2D2" w14:textId="77777777" w:rsidR="0020412A" w:rsidRPr="0020412A" w:rsidRDefault="0020412A" w:rsidP="0020412A">
      <w:pPr>
        <w:rPr>
          <w:sz w:val="28"/>
        </w:rPr>
      </w:pPr>
    </w:p>
    <w:p w14:paraId="7D9C471F" w14:textId="77777777" w:rsidR="0020412A" w:rsidRPr="0020412A" w:rsidRDefault="0020412A" w:rsidP="0020412A">
      <w:pPr>
        <w:rPr>
          <w:sz w:val="28"/>
        </w:rPr>
      </w:pPr>
    </w:p>
    <w:p w14:paraId="078EDDB5" w14:textId="77777777" w:rsidR="0020412A" w:rsidRPr="0020412A" w:rsidRDefault="0020412A" w:rsidP="0020412A">
      <w:pPr>
        <w:rPr>
          <w:sz w:val="28"/>
        </w:rPr>
      </w:pPr>
    </w:p>
    <w:p w14:paraId="2BCF6525" w14:textId="77777777" w:rsidR="0020412A" w:rsidRPr="0020412A" w:rsidRDefault="0020412A" w:rsidP="0020412A">
      <w:pPr>
        <w:rPr>
          <w:sz w:val="28"/>
        </w:rPr>
      </w:pPr>
    </w:p>
    <w:p w14:paraId="0632079D" w14:textId="77777777" w:rsidR="0020412A" w:rsidRPr="0020412A" w:rsidRDefault="0020412A" w:rsidP="0020412A">
      <w:pPr>
        <w:rPr>
          <w:sz w:val="28"/>
        </w:rPr>
      </w:pPr>
    </w:p>
    <w:p w14:paraId="248427C5" w14:textId="485AC61C" w:rsidR="0020412A" w:rsidRDefault="0020412A" w:rsidP="0020412A">
      <w:pPr>
        <w:rPr>
          <w:sz w:val="28"/>
        </w:rPr>
      </w:pPr>
    </w:p>
    <w:p w14:paraId="47AD1A89" w14:textId="77777777" w:rsidR="0020412A" w:rsidRDefault="0020412A" w:rsidP="0020412A">
      <w:pPr>
        <w:tabs>
          <w:tab w:val="left" w:pos="2949"/>
        </w:tabs>
        <w:rPr>
          <w:sz w:val="28"/>
        </w:rPr>
        <w:sectPr w:rsidR="0020412A" w:rsidSect="00A128D9">
          <w:headerReference w:type="first" r:id="rId19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  <w:r>
        <w:rPr>
          <w:sz w:val="28"/>
        </w:rPr>
        <w:tab/>
      </w:r>
    </w:p>
    <w:p w14:paraId="56DFC346" w14:textId="77777777" w:rsidR="0020412A" w:rsidRPr="002C7CC9" w:rsidRDefault="0020412A" w:rsidP="0020412A">
      <w:pPr>
        <w:pStyle w:val="NoSpacing"/>
        <w:numPr>
          <w:ilvl w:val="0"/>
          <w:numId w:val="23"/>
        </w:numPr>
        <w:rPr>
          <w:rFonts w:ascii="Cambria" w:hAnsi="Cambria"/>
          <w:b/>
          <w:sz w:val="24"/>
          <w:szCs w:val="24"/>
          <w:lang w:eastAsia="en-GB"/>
        </w:rPr>
      </w:pPr>
      <w:r w:rsidRPr="002C7CC9">
        <w:rPr>
          <w:rFonts w:ascii="Cambria" w:hAnsi="Cambria"/>
          <w:b/>
          <w:sz w:val="24"/>
          <w:szCs w:val="24"/>
          <w:lang w:eastAsia="en-GB"/>
        </w:rPr>
        <w:lastRenderedPageBreak/>
        <w:t>What will the following code output?</w:t>
      </w:r>
    </w:p>
    <w:p w14:paraId="61533589" w14:textId="77777777" w:rsidR="0020412A" w:rsidRPr="002C7CC9" w:rsidRDefault="0020412A" w:rsidP="0020412A">
      <w:pPr>
        <w:pStyle w:val="NoSpacing"/>
        <w:ind w:left="1440"/>
        <w:rPr>
          <w:rFonts w:ascii="Courier New" w:hAnsi="Courier New" w:cs="Courier New"/>
          <w:sz w:val="24"/>
          <w:szCs w:val="24"/>
          <w:lang w:eastAsia="en-GB"/>
        </w:rPr>
      </w:pPr>
      <w:proofErr w:type="gramStart"/>
      <w:r w:rsidRPr="002C7CC9">
        <w:rPr>
          <w:rFonts w:ascii="Courier New" w:hAnsi="Courier New" w:cs="Courier New"/>
          <w:sz w:val="24"/>
          <w:szCs w:val="24"/>
          <w:lang w:eastAsia="en-GB"/>
        </w:rPr>
        <w:t>name</w:t>
      </w:r>
      <w:proofErr w:type="gramEnd"/>
      <w:r w:rsidRPr="002C7CC9">
        <w:rPr>
          <w:rFonts w:ascii="Courier New" w:hAnsi="Courier New" w:cs="Courier New"/>
          <w:sz w:val="24"/>
          <w:szCs w:val="24"/>
          <w:lang w:eastAsia="en-GB"/>
        </w:rPr>
        <w:t xml:space="preserve"> = "Sam"</w:t>
      </w:r>
    </w:p>
    <w:p w14:paraId="5039B231" w14:textId="77777777" w:rsidR="0020412A" w:rsidRPr="002C7CC9" w:rsidRDefault="0020412A" w:rsidP="0020412A">
      <w:pPr>
        <w:pStyle w:val="NoSpacing"/>
        <w:ind w:left="1440"/>
        <w:rPr>
          <w:rFonts w:ascii="Courier New" w:hAnsi="Courier New" w:cs="Courier New"/>
          <w:sz w:val="24"/>
          <w:szCs w:val="24"/>
          <w:lang w:eastAsia="en-GB"/>
        </w:rPr>
      </w:pPr>
      <w:proofErr w:type="gramStart"/>
      <w:r w:rsidRPr="002C7CC9">
        <w:rPr>
          <w:rFonts w:ascii="Courier New" w:hAnsi="Courier New" w:cs="Courier New"/>
          <w:sz w:val="24"/>
          <w:szCs w:val="24"/>
          <w:lang w:eastAsia="en-GB"/>
        </w:rPr>
        <w:t>print(</w:t>
      </w:r>
      <w:proofErr w:type="gramEnd"/>
      <w:r w:rsidRPr="002C7CC9">
        <w:rPr>
          <w:rFonts w:ascii="Courier New" w:hAnsi="Courier New" w:cs="Courier New"/>
          <w:sz w:val="24"/>
          <w:szCs w:val="24"/>
          <w:lang w:eastAsia="en-GB"/>
        </w:rPr>
        <w:t>name)</w:t>
      </w:r>
    </w:p>
    <w:p w14:paraId="5075F171" w14:textId="77777777" w:rsidR="0020412A" w:rsidRPr="002C7CC9" w:rsidRDefault="0020412A" w:rsidP="0020412A">
      <w:pPr>
        <w:pStyle w:val="NoSpacing"/>
        <w:ind w:left="1440"/>
        <w:rPr>
          <w:rFonts w:ascii="Courier New" w:hAnsi="Courier New" w:cs="Courier New"/>
          <w:sz w:val="24"/>
          <w:szCs w:val="24"/>
          <w:lang w:eastAsia="en-GB"/>
        </w:rPr>
      </w:pPr>
    </w:p>
    <w:p w14:paraId="57BC6E9D" w14:textId="77777777" w:rsidR="0020412A" w:rsidRPr="002C7CC9" w:rsidRDefault="0020412A" w:rsidP="0020412A">
      <w:pPr>
        <w:pStyle w:val="NoSpacing"/>
        <w:numPr>
          <w:ilvl w:val="0"/>
          <w:numId w:val="24"/>
        </w:numPr>
        <w:rPr>
          <w:rFonts w:ascii="Cambria" w:hAnsi="Cambria"/>
          <w:sz w:val="24"/>
          <w:szCs w:val="24"/>
          <w:lang w:eastAsia="en-GB"/>
        </w:rPr>
      </w:pPr>
      <w:r w:rsidRPr="002C7CC9">
        <w:rPr>
          <w:rFonts w:ascii="Cambria" w:hAnsi="Cambria"/>
          <w:sz w:val="24"/>
          <w:szCs w:val="24"/>
          <w:lang w:eastAsia="en-GB"/>
        </w:rPr>
        <w:t>"name"</w:t>
      </w:r>
    </w:p>
    <w:p w14:paraId="72EC72D2" w14:textId="77777777" w:rsidR="0020412A" w:rsidRPr="002C7CC9" w:rsidRDefault="0020412A" w:rsidP="0020412A">
      <w:pPr>
        <w:pStyle w:val="NoSpacing"/>
        <w:numPr>
          <w:ilvl w:val="0"/>
          <w:numId w:val="24"/>
        </w:numPr>
        <w:rPr>
          <w:rFonts w:ascii="Cambria" w:hAnsi="Cambria"/>
          <w:sz w:val="24"/>
          <w:szCs w:val="24"/>
          <w:lang w:eastAsia="en-GB"/>
        </w:rPr>
      </w:pPr>
      <w:r w:rsidRPr="002C7CC9">
        <w:rPr>
          <w:rFonts w:ascii="Cambria" w:hAnsi="Cambria"/>
          <w:sz w:val="24"/>
          <w:szCs w:val="24"/>
          <w:lang w:eastAsia="en-GB"/>
        </w:rPr>
        <w:t xml:space="preserve">Sam </w:t>
      </w:r>
    </w:p>
    <w:p w14:paraId="73FDD0CE" w14:textId="77777777" w:rsidR="0020412A" w:rsidRPr="002C7CC9" w:rsidRDefault="0020412A" w:rsidP="0020412A">
      <w:pPr>
        <w:pStyle w:val="NoSpacing"/>
        <w:numPr>
          <w:ilvl w:val="0"/>
          <w:numId w:val="24"/>
        </w:numPr>
        <w:rPr>
          <w:rFonts w:ascii="Cambria" w:hAnsi="Cambria"/>
          <w:sz w:val="24"/>
          <w:szCs w:val="24"/>
          <w:lang w:eastAsia="en-GB"/>
        </w:rPr>
      </w:pPr>
      <w:r w:rsidRPr="002C7CC9">
        <w:rPr>
          <w:rFonts w:ascii="Cambria" w:hAnsi="Cambria"/>
          <w:sz w:val="24"/>
          <w:szCs w:val="24"/>
          <w:lang w:eastAsia="en-GB"/>
        </w:rPr>
        <w:t>Name</w:t>
      </w:r>
    </w:p>
    <w:p w14:paraId="6B406C0A" w14:textId="77777777" w:rsidR="0020412A" w:rsidRPr="002C7CC9" w:rsidRDefault="0020412A" w:rsidP="0020412A">
      <w:pPr>
        <w:pStyle w:val="NoSpacing"/>
        <w:numPr>
          <w:ilvl w:val="0"/>
          <w:numId w:val="24"/>
        </w:numPr>
        <w:rPr>
          <w:rFonts w:ascii="Cambria" w:hAnsi="Cambria"/>
          <w:sz w:val="24"/>
          <w:szCs w:val="24"/>
          <w:lang w:eastAsia="en-GB"/>
        </w:rPr>
      </w:pPr>
      <w:r w:rsidRPr="002C7CC9">
        <w:rPr>
          <w:rFonts w:ascii="Cambria" w:hAnsi="Cambria"/>
          <w:sz w:val="24"/>
          <w:szCs w:val="24"/>
          <w:lang w:eastAsia="en-GB"/>
        </w:rPr>
        <w:t>Error</w:t>
      </w:r>
    </w:p>
    <w:p w14:paraId="217DA98E" w14:textId="77777777" w:rsidR="0020412A" w:rsidRPr="002C7CC9" w:rsidRDefault="0020412A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</w:p>
    <w:p w14:paraId="6CDE720B" w14:textId="77777777" w:rsidR="0020412A" w:rsidRPr="002C7CC9" w:rsidRDefault="0020412A" w:rsidP="0020412A">
      <w:pPr>
        <w:pStyle w:val="NoSpacing"/>
        <w:numPr>
          <w:ilvl w:val="0"/>
          <w:numId w:val="23"/>
        </w:numPr>
        <w:rPr>
          <w:rFonts w:ascii="Cambria" w:hAnsi="Cambria"/>
          <w:b/>
          <w:sz w:val="24"/>
          <w:szCs w:val="24"/>
          <w:lang w:eastAsia="en-GB"/>
        </w:rPr>
      </w:pPr>
      <w:r w:rsidRPr="002C7CC9">
        <w:rPr>
          <w:rFonts w:ascii="Cambria" w:hAnsi="Cambria"/>
          <w:b/>
          <w:sz w:val="24"/>
          <w:szCs w:val="24"/>
          <w:lang w:eastAsia="en-GB"/>
        </w:rPr>
        <w:t>Which line correctly asks the user for their age and stores it as an integer?</w:t>
      </w:r>
    </w:p>
    <w:p w14:paraId="2CC9F873" w14:textId="77777777" w:rsidR="0020412A" w:rsidRPr="002C7CC9" w:rsidRDefault="0020412A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</w:p>
    <w:p w14:paraId="5B4D0F58" w14:textId="77777777" w:rsidR="0020412A" w:rsidRPr="002C7CC9" w:rsidRDefault="0020412A" w:rsidP="0020412A">
      <w:pPr>
        <w:pStyle w:val="NoSpacing"/>
        <w:numPr>
          <w:ilvl w:val="0"/>
          <w:numId w:val="25"/>
        </w:numPr>
        <w:rPr>
          <w:rFonts w:ascii="Cambria" w:hAnsi="Cambria" w:cs="Courier New"/>
          <w:sz w:val="24"/>
          <w:szCs w:val="24"/>
          <w:lang w:eastAsia="en-GB"/>
        </w:rPr>
      </w:pPr>
      <w:proofErr w:type="gramStart"/>
      <w:r w:rsidRPr="002C7CC9">
        <w:rPr>
          <w:rFonts w:ascii="Cambria" w:hAnsi="Cambria" w:cs="Courier New"/>
          <w:sz w:val="24"/>
          <w:szCs w:val="24"/>
          <w:lang w:eastAsia="en-GB"/>
        </w:rPr>
        <w:t>age</w:t>
      </w:r>
      <w:proofErr w:type="gramEnd"/>
      <w:r w:rsidRPr="002C7CC9">
        <w:rPr>
          <w:rFonts w:ascii="Cambria" w:hAnsi="Cambria" w:cs="Courier New"/>
          <w:sz w:val="24"/>
          <w:szCs w:val="24"/>
          <w:lang w:eastAsia="en-GB"/>
        </w:rPr>
        <w:t xml:space="preserve"> = print(input("Age?"))</w:t>
      </w:r>
    </w:p>
    <w:p w14:paraId="36528C52" w14:textId="77777777" w:rsidR="0020412A" w:rsidRPr="002C7CC9" w:rsidRDefault="0020412A" w:rsidP="0020412A">
      <w:pPr>
        <w:pStyle w:val="NoSpacing"/>
        <w:numPr>
          <w:ilvl w:val="0"/>
          <w:numId w:val="25"/>
        </w:numPr>
        <w:rPr>
          <w:rFonts w:ascii="Cambria" w:hAnsi="Cambria" w:cs="Courier New"/>
          <w:sz w:val="24"/>
          <w:szCs w:val="24"/>
          <w:lang w:eastAsia="en-GB"/>
        </w:rPr>
      </w:pPr>
      <w:proofErr w:type="gramStart"/>
      <w:r w:rsidRPr="002C7CC9">
        <w:rPr>
          <w:rFonts w:ascii="Cambria" w:hAnsi="Cambria" w:cs="Courier New"/>
          <w:sz w:val="24"/>
          <w:szCs w:val="24"/>
          <w:lang w:eastAsia="en-GB"/>
        </w:rPr>
        <w:t>age</w:t>
      </w:r>
      <w:proofErr w:type="gramEnd"/>
      <w:r w:rsidRPr="002C7CC9">
        <w:rPr>
          <w:rFonts w:ascii="Cambria" w:hAnsi="Cambria" w:cs="Courier New"/>
          <w:sz w:val="24"/>
          <w:szCs w:val="24"/>
          <w:lang w:eastAsia="en-GB"/>
        </w:rPr>
        <w:t xml:space="preserve"> = input("Age?")</w:t>
      </w:r>
    </w:p>
    <w:p w14:paraId="17DDE81A" w14:textId="77777777" w:rsidR="0020412A" w:rsidRPr="002C7CC9" w:rsidRDefault="0020412A" w:rsidP="0020412A">
      <w:pPr>
        <w:pStyle w:val="NoSpacing"/>
        <w:numPr>
          <w:ilvl w:val="0"/>
          <w:numId w:val="25"/>
        </w:numPr>
        <w:rPr>
          <w:rFonts w:ascii="Cambria" w:hAnsi="Cambria" w:cs="Courier New"/>
          <w:sz w:val="24"/>
          <w:szCs w:val="24"/>
          <w:lang w:eastAsia="en-GB"/>
        </w:rPr>
      </w:pPr>
      <w:proofErr w:type="gramStart"/>
      <w:r w:rsidRPr="002C7CC9">
        <w:rPr>
          <w:rFonts w:ascii="Cambria" w:hAnsi="Cambria" w:cs="Courier New"/>
          <w:sz w:val="24"/>
          <w:szCs w:val="24"/>
          <w:lang w:eastAsia="en-GB"/>
        </w:rPr>
        <w:t>age</w:t>
      </w:r>
      <w:proofErr w:type="gramEnd"/>
      <w:r w:rsidRPr="002C7CC9">
        <w:rPr>
          <w:rFonts w:ascii="Cambria" w:hAnsi="Cambria" w:cs="Courier New"/>
          <w:sz w:val="24"/>
          <w:szCs w:val="24"/>
          <w:lang w:eastAsia="en-GB"/>
        </w:rPr>
        <w:t xml:space="preserve"> = </w:t>
      </w:r>
      <w:proofErr w:type="spellStart"/>
      <w:r w:rsidRPr="002C7CC9">
        <w:rPr>
          <w:rFonts w:ascii="Cambria" w:hAnsi="Cambria" w:cs="Courier New"/>
          <w:sz w:val="24"/>
          <w:szCs w:val="24"/>
          <w:lang w:eastAsia="en-GB"/>
        </w:rPr>
        <w:t>int</w:t>
      </w:r>
      <w:proofErr w:type="spellEnd"/>
      <w:r w:rsidRPr="002C7CC9">
        <w:rPr>
          <w:rFonts w:ascii="Cambria" w:hAnsi="Cambria" w:cs="Courier New"/>
          <w:sz w:val="24"/>
          <w:szCs w:val="24"/>
          <w:lang w:eastAsia="en-GB"/>
        </w:rPr>
        <w:t>(input("Age?"))</w:t>
      </w:r>
      <w:r w:rsidRPr="002C7CC9">
        <w:rPr>
          <w:rFonts w:ascii="Cambria" w:hAnsi="Cambria"/>
          <w:sz w:val="24"/>
          <w:szCs w:val="24"/>
          <w:lang w:eastAsia="en-GB"/>
        </w:rPr>
        <w:t xml:space="preserve"> </w:t>
      </w:r>
    </w:p>
    <w:p w14:paraId="371DFDC5" w14:textId="77777777" w:rsidR="0020412A" w:rsidRPr="002C7CC9" w:rsidRDefault="0020412A" w:rsidP="0020412A">
      <w:pPr>
        <w:pStyle w:val="NoSpacing"/>
        <w:numPr>
          <w:ilvl w:val="0"/>
          <w:numId w:val="25"/>
        </w:numPr>
        <w:rPr>
          <w:rFonts w:ascii="Cambria" w:hAnsi="Cambria" w:cs="Courier New"/>
          <w:sz w:val="24"/>
          <w:szCs w:val="24"/>
          <w:lang w:eastAsia="en-GB"/>
        </w:rPr>
      </w:pPr>
      <w:r w:rsidRPr="002C7CC9">
        <w:rPr>
          <w:rFonts w:ascii="Cambria" w:hAnsi="Cambria" w:cs="Courier New"/>
          <w:sz w:val="24"/>
          <w:szCs w:val="24"/>
          <w:lang w:eastAsia="en-GB"/>
        </w:rPr>
        <w:t>input(age)</w:t>
      </w:r>
    </w:p>
    <w:p w14:paraId="149D3D9E" w14:textId="77777777" w:rsidR="0020412A" w:rsidRPr="002C7CC9" w:rsidRDefault="0020412A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</w:p>
    <w:p w14:paraId="6F51A213" w14:textId="77777777" w:rsidR="0020412A" w:rsidRPr="002C7CC9" w:rsidRDefault="0020412A" w:rsidP="0020412A">
      <w:pPr>
        <w:pStyle w:val="NoSpacing"/>
        <w:numPr>
          <w:ilvl w:val="0"/>
          <w:numId w:val="23"/>
        </w:numPr>
        <w:rPr>
          <w:rFonts w:ascii="Cambria" w:hAnsi="Cambria"/>
          <w:b/>
          <w:sz w:val="24"/>
          <w:szCs w:val="24"/>
          <w:lang w:eastAsia="en-GB"/>
        </w:rPr>
      </w:pPr>
      <w:r w:rsidRPr="002C7CC9">
        <w:rPr>
          <w:rFonts w:ascii="Cambria" w:hAnsi="Cambria"/>
          <w:b/>
          <w:sz w:val="24"/>
          <w:szCs w:val="24"/>
          <w:lang w:eastAsia="en-GB"/>
        </w:rPr>
        <w:t>What is the output of the following code?</w:t>
      </w:r>
    </w:p>
    <w:p w14:paraId="29C39E47" w14:textId="77777777" w:rsidR="0020412A" w:rsidRPr="002C7CC9" w:rsidRDefault="0020412A" w:rsidP="0020412A">
      <w:pPr>
        <w:pStyle w:val="NoSpacing"/>
        <w:ind w:left="720"/>
        <w:rPr>
          <w:rFonts w:ascii="Courier New" w:hAnsi="Courier New" w:cs="Courier New"/>
          <w:b/>
          <w:sz w:val="24"/>
          <w:szCs w:val="24"/>
          <w:lang w:eastAsia="en-GB"/>
        </w:rPr>
      </w:pPr>
      <w:proofErr w:type="gramStart"/>
      <w:r w:rsidRPr="002C7CC9">
        <w:rPr>
          <w:rFonts w:ascii="Courier New" w:hAnsi="Courier New" w:cs="Courier New"/>
          <w:b/>
          <w:sz w:val="24"/>
          <w:szCs w:val="24"/>
          <w:lang w:eastAsia="en-GB"/>
        </w:rPr>
        <w:t>print(</w:t>
      </w:r>
      <w:proofErr w:type="gramEnd"/>
      <w:r w:rsidRPr="002C7CC9">
        <w:rPr>
          <w:rFonts w:ascii="Courier New" w:hAnsi="Courier New" w:cs="Courier New"/>
          <w:b/>
          <w:sz w:val="24"/>
          <w:szCs w:val="24"/>
          <w:lang w:eastAsia="en-GB"/>
        </w:rPr>
        <w:t>4 + 3 * 2)</w:t>
      </w:r>
    </w:p>
    <w:p w14:paraId="509BC882" w14:textId="77777777" w:rsidR="0020412A" w:rsidRPr="002C7CC9" w:rsidRDefault="0020412A" w:rsidP="0020412A">
      <w:pPr>
        <w:pStyle w:val="NoSpacing"/>
        <w:rPr>
          <w:rFonts w:ascii="Cambria" w:hAnsi="Cambria"/>
          <w:sz w:val="24"/>
          <w:szCs w:val="24"/>
          <w:lang w:eastAsia="en-GB"/>
        </w:rPr>
      </w:pPr>
    </w:p>
    <w:p w14:paraId="0367FE58" w14:textId="77777777" w:rsidR="0020412A" w:rsidRPr="002C7CC9" w:rsidRDefault="0020412A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  <w:r w:rsidRPr="002C7CC9">
        <w:rPr>
          <w:rFonts w:ascii="Cambria" w:hAnsi="Cambria"/>
          <w:sz w:val="24"/>
          <w:szCs w:val="24"/>
          <w:lang w:eastAsia="en-GB"/>
        </w:rPr>
        <w:t>A. 14</w:t>
      </w:r>
      <w:r w:rsidRPr="002C7CC9">
        <w:rPr>
          <w:rFonts w:ascii="Cambria" w:hAnsi="Cambria"/>
          <w:sz w:val="24"/>
          <w:szCs w:val="24"/>
          <w:lang w:eastAsia="en-GB"/>
        </w:rPr>
        <w:br/>
        <w:t>B. 11</w:t>
      </w:r>
      <w:r w:rsidRPr="002C7CC9">
        <w:rPr>
          <w:rFonts w:ascii="Cambria" w:hAnsi="Cambria"/>
          <w:sz w:val="24"/>
          <w:szCs w:val="24"/>
          <w:lang w:eastAsia="en-GB"/>
        </w:rPr>
        <w:br/>
        <w:t xml:space="preserve">C. 10 </w:t>
      </w:r>
      <w:r w:rsidRPr="002C7CC9">
        <w:rPr>
          <w:rFonts w:ascii="Cambria" w:hAnsi="Cambria"/>
          <w:sz w:val="24"/>
          <w:szCs w:val="24"/>
          <w:lang w:eastAsia="en-GB"/>
        </w:rPr>
        <w:br/>
        <w:t xml:space="preserve">D. </w:t>
      </w:r>
      <w:proofErr w:type="gramStart"/>
      <w:r w:rsidRPr="002C7CC9">
        <w:rPr>
          <w:rFonts w:ascii="Cambria" w:hAnsi="Cambria"/>
          <w:sz w:val="24"/>
          <w:szCs w:val="24"/>
          <w:lang w:eastAsia="en-GB"/>
        </w:rPr>
        <w:t>8</w:t>
      </w:r>
      <w:proofErr w:type="gramEnd"/>
    </w:p>
    <w:p w14:paraId="479524A6" w14:textId="77777777" w:rsidR="0020412A" w:rsidRPr="002C7CC9" w:rsidRDefault="0020412A" w:rsidP="0020412A">
      <w:pPr>
        <w:pStyle w:val="NoSpacing"/>
        <w:rPr>
          <w:rFonts w:ascii="Cambria" w:hAnsi="Cambria"/>
          <w:b/>
          <w:sz w:val="24"/>
          <w:szCs w:val="24"/>
          <w:lang w:eastAsia="en-GB"/>
        </w:rPr>
      </w:pPr>
    </w:p>
    <w:p w14:paraId="3FABD45D" w14:textId="77777777" w:rsidR="0020412A" w:rsidRPr="002C7CC9" w:rsidRDefault="0020412A" w:rsidP="0020412A">
      <w:pPr>
        <w:pStyle w:val="NoSpacing"/>
        <w:numPr>
          <w:ilvl w:val="0"/>
          <w:numId w:val="23"/>
        </w:numPr>
        <w:rPr>
          <w:rFonts w:ascii="Cambria" w:hAnsi="Cambria"/>
          <w:b/>
          <w:sz w:val="24"/>
          <w:szCs w:val="24"/>
          <w:lang w:eastAsia="en-GB"/>
        </w:rPr>
      </w:pPr>
      <w:r w:rsidRPr="002C7CC9">
        <w:rPr>
          <w:rFonts w:ascii="Cambria" w:hAnsi="Cambria"/>
          <w:b/>
          <w:sz w:val="24"/>
          <w:szCs w:val="24"/>
          <w:lang w:eastAsia="en-GB"/>
        </w:rPr>
        <w:t>What will this code output?</w:t>
      </w:r>
    </w:p>
    <w:p w14:paraId="3DFEC861" w14:textId="77777777" w:rsidR="0020412A" w:rsidRPr="002C7CC9" w:rsidRDefault="0020412A" w:rsidP="0020412A">
      <w:pPr>
        <w:pStyle w:val="NoSpacing"/>
        <w:rPr>
          <w:rFonts w:ascii="Cambria" w:hAnsi="Cambria"/>
          <w:sz w:val="24"/>
          <w:szCs w:val="24"/>
          <w:lang w:eastAsia="en-GB"/>
        </w:rPr>
      </w:pPr>
    </w:p>
    <w:p w14:paraId="725A0DD9" w14:textId="77777777" w:rsidR="0020412A" w:rsidRPr="002C7CC9" w:rsidRDefault="0020412A" w:rsidP="0020412A">
      <w:pPr>
        <w:pStyle w:val="NoSpacing"/>
        <w:ind w:left="360"/>
        <w:rPr>
          <w:rFonts w:ascii="Cambria" w:hAnsi="Cambria" w:cs="Courier New"/>
          <w:sz w:val="24"/>
          <w:szCs w:val="24"/>
          <w:lang w:eastAsia="en-GB"/>
        </w:rPr>
      </w:pPr>
      <w:proofErr w:type="spellStart"/>
      <w:proofErr w:type="gramStart"/>
      <w:r w:rsidRPr="002C7CC9">
        <w:rPr>
          <w:rFonts w:ascii="Cambria" w:hAnsi="Cambria" w:cs="Courier New"/>
          <w:sz w:val="24"/>
          <w:szCs w:val="24"/>
          <w:lang w:eastAsia="en-GB"/>
        </w:rPr>
        <w:t>def</w:t>
      </w:r>
      <w:proofErr w:type="spellEnd"/>
      <w:proofErr w:type="gramEnd"/>
      <w:r w:rsidRPr="002C7CC9">
        <w:rPr>
          <w:rFonts w:ascii="Cambria" w:hAnsi="Cambria" w:cs="Courier New"/>
          <w:sz w:val="24"/>
          <w:szCs w:val="24"/>
          <w:lang w:eastAsia="en-GB"/>
        </w:rPr>
        <w:t xml:space="preserve"> greet():</w:t>
      </w:r>
    </w:p>
    <w:p w14:paraId="03D22B28" w14:textId="77777777" w:rsidR="0020412A" w:rsidRPr="002C7CC9" w:rsidRDefault="0020412A" w:rsidP="0020412A">
      <w:pPr>
        <w:pStyle w:val="NoSpacing"/>
        <w:ind w:left="360"/>
        <w:rPr>
          <w:rFonts w:ascii="Cambria" w:hAnsi="Cambria" w:cs="Courier New"/>
          <w:sz w:val="24"/>
          <w:szCs w:val="24"/>
          <w:lang w:eastAsia="en-GB"/>
        </w:rPr>
      </w:pPr>
      <w:r w:rsidRPr="002C7CC9">
        <w:rPr>
          <w:rFonts w:ascii="Cambria" w:hAnsi="Cambria" w:cs="Courier New"/>
          <w:sz w:val="24"/>
          <w:szCs w:val="24"/>
          <w:lang w:eastAsia="en-GB"/>
        </w:rPr>
        <w:t xml:space="preserve">    </w:t>
      </w:r>
      <w:proofErr w:type="gramStart"/>
      <w:r w:rsidRPr="002C7CC9">
        <w:rPr>
          <w:rFonts w:ascii="Cambria" w:hAnsi="Cambria" w:cs="Courier New"/>
          <w:sz w:val="24"/>
          <w:szCs w:val="24"/>
          <w:lang w:eastAsia="en-GB"/>
        </w:rPr>
        <w:t>print(</w:t>
      </w:r>
      <w:proofErr w:type="gramEnd"/>
      <w:r w:rsidRPr="002C7CC9">
        <w:rPr>
          <w:rFonts w:ascii="Cambria" w:hAnsi="Cambria" w:cs="Courier New"/>
          <w:sz w:val="24"/>
          <w:szCs w:val="24"/>
          <w:lang w:eastAsia="en-GB"/>
        </w:rPr>
        <w:t>"Hello")</w:t>
      </w:r>
    </w:p>
    <w:p w14:paraId="30CE519C" w14:textId="77777777" w:rsidR="0020412A" w:rsidRPr="002C7CC9" w:rsidRDefault="0020412A" w:rsidP="0020412A">
      <w:pPr>
        <w:pStyle w:val="NoSpacing"/>
        <w:ind w:left="360"/>
        <w:rPr>
          <w:rFonts w:ascii="Cambria" w:hAnsi="Cambria" w:cs="Courier New"/>
          <w:sz w:val="24"/>
          <w:szCs w:val="24"/>
          <w:lang w:eastAsia="en-GB"/>
        </w:rPr>
      </w:pPr>
      <w:proofErr w:type="gramStart"/>
      <w:r w:rsidRPr="002C7CC9">
        <w:rPr>
          <w:rFonts w:ascii="Cambria" w:hAnsi="Cambria" w:cs="Courier New"/>
          <w:sz w:val="24"/>
          <w:szCs w:val="24"/>
          <w:lang w:eastAsia="en-GB"/>
        </w:rPr>
        <w:t>greet()</w:t>
      </w:r>
      <w:proofErr w:type="gramEnd"/>
    </w:p>
    <w:p w14:paraId="761D8A5C" w14:textId="77777777" w:rsidR="0020412A" w:rsidRPr="002C7CC9" w:rsidRDefault="0020412A" w:rsidP="0020412A">
      <w:pPr>
        <w:pStyle w:val="NoSpacing"/>
        <w:ind w:left="360"/>
        <w:rPr>
          <w:rFonts w:ascii="Cambria" w:hAnsi="Cambria" w:cs="Courier New"/>
          <w:sz w:val="24"/>
          <w:szCs w:val="24"/>
          <w:lang w:eastAsia="en-GB"/>
        </w:rPr>
      </w:pPr>
    </w:p>
    <w:p w14:paraId="6651F091" w14:textId="77777777" w:rsidR="0020412A" w:rsidRPr="002C7CC9" w:rsidRDefault="0020412A" w:rsidP="0020412A">
      <w:pPr>
        <w:pStyle w:val="NoSpacing"/>
        <w:ind w:left="360"/>
        <w:rPr>
          <w:rFonts w:ascii="Cambria" w:hAnsi="Cambria" w:cs="Courier New"/>
          <w:sz w:val="24"/>
          <w:szCs w:val="24"/>
          <w:lang w:eastAsia="en-GB"/>
        </w:rPr>
      </w:pPr>
      <w:r w:rsidRPr="002C7CC9">
        <w:rPr>
          <w:rFonts w:ascii="Cambria" w:hAnsi="Cambria" w:cs="Courier New"/>
          <w:sz w:val="24"/>
          <w:szCs w:val="24"/>
          <w:lang w:eastAsia="en-GB"/>
        </w:rPr>
        <w:t xml:space="preserve">A. </w:t>
      </w:r>
      <w:r w:rsidRPr="002C7CC9">
        <w:rPr>
          <w:rFonts w:ascii="Cambria" w:hAnsi="Cambria"/>
          <w:sz w:val="24"/>
          <w:szCs w:val="24"/>
          <w:lang w:eastAsia="en-GB"/>
        </w:rPr>
        <w:t>greet</w:t>
      </w:r>
      <w:r w:rsidRPr="002C7CC9">
        <w:rPr>
          <w:rFonts w:ascii="Cambria" w:hAnsi="Cambria"/>
          <w:sz w:val="24"/>
          <w:szCs w:val="24"/>
          <w:lang w:eastAsia="en-GB"/>
        </w:rPr>
        <w:br/>
        <w:t xml:space="preserve">B. Hello </w:t>
      </w:r>
      <w:r w:rsidRPr="002C7CC9">
        <w:rPr>
          <w:rFonts w:ascii="Cambria" w:hAnsi="Cambria"/>
          <w:sz w:val="24"/>
          <w:szCs w:val="24"/>
          <w:lang w:eastAsia="en-GB"/>
        </w:rPr>
        <w:br/>
        <w:t>C. Error</w:t>
      </w:r>
      <w:r w:rsidRPr="002C7CC9">
        <w:rPr>
          <w:rFonts w:ascii="Cambria" w:hAnsi="Cambria"/>
          <w:sz w:val="24"/>
          <w:szCs w:val="24"/>
          <w:lang w:eastAsia="en-GB"/>
        </w:rPr>
        <w:br/>
        <w:t>D. Nothing</w:t>
      </w:r>
    </w:p>
    <w:p w14:paraId="7086E255" w14:textId="77777777" w:rsidR="0020412A" w:rsidRPr="002C7CC9" w:rsidRDefault="0020412A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</w:p>
    <w:p w14:paraId="01A5DA28" w14:textId="77777777" w:rsidR="0020412A" w:rsidRPr="002C7CC9" w:rsidRDefault="0020412A" w:rsidP="0020412A">
      <w:pPr>
        <w:pStyle w:val="NoSpacing"/>
        <w:numPr>
          <w:ilvl w:val="0"/>
          <w:numId w:val="23"/>
        </w:numPr>
        <w:rPr>
          <w:rFonts w:ascii="Cambria" w:hAnsi="Cambria"/>
          <w:b/>
          <w:sz w:val="24"/>
          <w:szCs w:val="24"/>
          <w:lang w:eastAsia="en-GB"/>
        </w:rPr>
      </w:pPr>
      <w:r w:rsidRPr="002C7CC9">
        <w:rPr>
          <w:rFonts w:ascii="Cambria" w:hAnsi="Cambria"/>
          <w:b/>
          <w:sz w:val="24"/>
          <w:szCs w:val="24"/>
          <w:lang w:eastAsia="en-GB"/>
        </w:rPr>
        <w:t>Which statement correctly returns a value from a function?</w:t>
      </w:r>
    </w:p>
    <w:p w14:paraId="52AEECFF" w14:textId="77777777" w:rsidR="0020412A" w:rsidRPr="002C7CC9" w:rsidRDefault="0020412A" w:rsidP="0020412A">
      <w:pPr>
        <w:pStyle w:val="NoSpacing"/>
        <w:rPr>
          <w:rFonts w:ascii="Cambria" w:hAnsi="Cambria"/>
          <w:sz w:val="24"/>
          <w:szCs w:val="24"/>
          <w:lang w:eastAsia="en-GB"/>
        </w:rPr>
      </w:pPr>
    </w:p>
    <w:p w14:paraId="1BC6E2E2" w14:textId="77777777" w:rsidR="0020412A" w:rsidRPr="002C7CC9" w:rsidRDefault="0020412A" w:rsidP="0020412A">
      <w:pPr>
        <w:pStyle w:val="NoSpacing"/>
        <w:numPr>
          <w:ilvl w:val="0"/>
          <w:numId w:val="26"/>
        </w:numPr>
        <w:rPr>
          <w:rFonts w:ascii="Cambria" w:hAnsi="Cambria" w:cs="Courier New"/>
          <w:sz w:val="24"/>
          <w:szCs w:val="24"/>
          <w:lang w:eastAsia="en-GB"/>
        </w:rPr>
      </w:pPr>
      <w:r w:rsidRPr="002C7CC9">
        <w:rPr>
          <w:rFonts w:ascii="Cambria" w:hAnsi="Cambria" w:cs="Courier New"/>
          <w:sz w:val="24"/>
          <w:szCs w:val="24"/>
          <w:lang w:eastAsia="en-GB"/>
        </w:rPr>
        <w:t>output x</w:t>
      </w:r>
    </w:p>
    <w:p w14:paraId="37FABACA" w14:textId="77777777" w:rsidR="0020412A" w:rsidRPr="002C7CC9" w:rsidRDefault="0020412A" w:rsidP="0020412A">
      <w:pPr>
        <w:pStyle w:val="NoSpacing"/>
        <w:numPr>
          <w:ilvl w:val="0"/>
          <w:numId w:val="26"/>
        </w:numPr>
        <w:rPr>
          <w:rFonts w:ascii="Cambria" w:hAnsi="Cambria" w:cs="Courier New"/>
          <w:sz w:val="24"/>
          <w:szCs w:val="24"/>
          <w:lang w:eastAsia="en-GB"/>
        </w:rPr>
      </w:pPr>
      <w:r w:rsidRPr="002C7CC9">
        <w:rPr>
          <w:rFonts w:ascii="Cambria" w:hAnsi="Cambria" w:cs="Courier New"/>
          <w:sz w:val="24"/>
          <w:szCs w:val="24"/>
          <w:lang w:eastAsia="en-GB"/>
        </w:rPr>
        <w:t>return x</w:t>
      </w:r>
      <w:r w:rsidRPr="002C7CC9">
        <w:rPr>
          <w:rFonts w:ascii="Cambria" w:hAnsi="Cambria"/>
          <w:sz w:val="24"/>
          <w:szCs w:val="24"/>
          <w:lang w:eastAsia="en-GB"/>
        </w:rPr>
        <w:t xml:space="preserve"> </w:t>
      </w:r>
    </w:p>
    <w:p w14:paraId="28DCA430" w14:textId="77777777" w:rsidR="0020412A" w:rsidRPr="002C7CC9" w:rsidRDefault="0020412A" w:rsidP="0020412A">
      <w:pPr>
        <w:pStyle w:val="NoSpacing"/>
        <w:numPr>
          <w:ilvl w:val="0"/>
          <w:numId w:val="26"/>
        </w:numPr>
        <w:rPr>
          <w:rFonts w:ascii="Cambria" w:hAnsi="Cambria" w:cs="Courier New"/>
          <w:sz w:val="24"/>
          <w:szCs w:val="24"/>
          <w:lang w:eastAsia="en-GB"/>
        </w:rPr>
      </w:pPr>
      <w:r w:rsidRPr="002C7CC9">
        <w:rPr>
          <w:rFonts w:ascii="Cambria" w:hAnsi="Cambria" w:cs="Courier New"/>
          <w:sz w:val="24"/>
          <w:szCs w:val="24"/>
          <w:lang w:eastAsia="en-GB"/>
        </w:rPr>
        <w:t>print x</w:t>
      </w:r>
    </w:p>
    <w:p w14:paraId="33937FE2" w14:textId="77777777" w:rsidR="0020412A" w:rsidRPr="002C7CC9" w:rsidRDefault="0020412A" w:rsidP="0020412A">
      <w:pPr>
        <w:pStyle w:val="NoSpacing"/>
        <w:numPr>
          <w:ilvl w:val="0"/>
          <w:numId w:val="26"/>
        </w:numPr>
        <w:rPr>
          <w:rFonts w:ascii="Cambria" w:hAnsi="Cambria" w:cs="Courier New"/>
          <w:sz w:val="24"/>
          <w:szCs w:val="24"/>
          <w:lang w:eastAsia="en-GB"/>
        </w:rPr>
      </w:pPr>
      <w:r w:rsidRPr="002C7CC9">
        <w:rPr>
          <w:rFonts w:ascii="Cambria" w:hAnsi="Cambria" w:cs="Courier New"/>
          <w:sz w:val="24"/>
          <w:szCs w:val="24"/>
          <w:lang w:eastAsia="en-GB"/>
        </w:rPr>
        <w:t>value x</w:t>
      </w:r>
    </w:p>
    <w:p w14:paraId="3C9DCEA7" w14:textId="21028B65" w:rsidR="0020412A" w:rsidRDefault="0020412A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</w:p>
    <w:p w14:paraId="79AA62A7" w14:textId="18978D04" w:rsidR="0020412A" w:rsidRDefault="0020412A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</w:p>
    <w:p w14:paraId="09099F1C" w14:textId="5129A1AE" w:rsidR="0020412A" w:rsidRDefault="0020412A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</w:p>
    <w:p w14:paraId="452C6601" w14:textId="104A78CA" w:rsidR="0020412A" w:rsidRDefault="0020412A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</w:p>
    <w:p w14:paraId="0DD813FD" w14:textId="1C8AECCF" w:rsidR="0020412A" w:rsidRDefault="0020412A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</w:p>
    <w:p w14:paraId="1274B063" w14:textId="18AB7E45" w:rsidR="0020412A" w:rsidRDefault="004A7978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30F4F365" wp14:editId="54B0BF02">
                <wp:simplePos x="0" y="0"/>
                <wp:positionH relativeFrom="column">
                  <wp:posOffset>71120</wp:posOffset>
                </wp:positionH>
                <wp:positionV relativeFrom="paragraph">
                  <wp:posOffset>29845</wp:posOffset>
                </wp:positionV>
                <wp:extent cx="6367780" cy="965200"/>
                <wp:effectExtent l="19050" t="19050" r="13970" b="2540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7780" cy="965200"/>
                          <a:chOff x="0" y="0"/>
                          <a:chExt cx="6367780" cy="965200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0" y="0"/>
                            <a:ext cx="6367780" cy="965200"/>
                          </a:xfrm>
                          <a:prstGeom prst="rect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1252" y="65314"/>
                            <a:ext cx="4822166" cy="8540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8417B4" w14:textId="7FFC42E0" w:rsidR="004A7978" w:rsidRPr="00C37286" w:rsidRDefault="004A7978" w:rsidP="0020412A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C37286">
                                <w:rPr>
                                  <w:rFonts w:ascii="Cambria" w:hAnsi="Cambria"/>
                                </w:rPr>
                                <w:t>What went well:</w:t>
                              </w:r>
                              <w:r>
                                <w:rPr>
                                  <w:rFonts w:ascii="Cambria" w:hAnsi="Cambria"/>
                                </w:rPr>
                                <w:t xml:space="preserve">                                   /10</w:t>
                              </w:r>
                            </w:p>
                            <w:p w14:paraId="3F8E12CE" w14:textId="77777777" w:rsidR="004A7978" w:rsidRPr="00C37286" w:rsidRDefault="004A7978" w:rsidP="0020412A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C37286">
                                <w:rPr>
                                  <w:rFonts w:ascii="Cambria" w:hAnsi="Cambria"/>
                                </w:rPr>
                                <w:t>Even better if:</w:t>
                              </w:r>
                            </w:p>
                            <w:p w14:paraId="48744E70" w14:textId="77777777" w:rsidR="004A7978" w:rsidRDefault="004A7978" w:rsidP="0020412A"/>
                            <w:p w14:paraId="30F20437" w14:textId="77777777" w:rsidR="004A7978" w:rsidRDefault="004A7978" w:rsidP="0020412A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5207329" y="142504"/>
                            <a:ext cx="905773" cy="6987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AEDE0D1" w14:textId="77777777" w:rsidR="004A7978" w:rsidRPr="00DC7DA8" w:rsidRDefault="004A7978" w:rsidP="0020412A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Self Assessed</w:t>
                              </w:r>
                              <w:proofErr w:type="spellEnd"/>
                              <w:r w:rsidRPr="00DC7DA8">
                                <w:rPr>
                                  <w:b/>
                                </w:rPr>
                                <w:t xml:space="preserve"> 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F4F365" id="Group 10" o:spid="_x0000_s1037" style="position:absolute;left:0;text-align:left;margin-left:5.6pt;margin-top:2.35pt;width:501.4pt;height:76pt;z-index:251705344" coordsize="63677,9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">
                <v:rect id="Rectangle 11" o:spid="_x0000_s1038" style="position:absolute;width:63677;height:96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" fillcolor="white [3201]" strokecolor="black [3200]" strokeweight="2.25pt"/>
                <v:shape id="_x0000_s1039" type="#_x0000_t202" style="position:absolute;left:712;top:653;width:48222;height:8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14:paraId="2D8417B4" w14:textId="7FFC42E0" w:rsidR="004A7978" w:rsidRPr="00C37286" w:rsidRDefault="004A7978" w:rsidP="0020412A">
                        <w:pPr>
                          <w:rPr>
                            <w:rFonts w:ascii="Cambria" w:hAnsi="Cambria"/>
                          </w:rPr>
                        </w:pPr>
                        <w:r w:rsidRPr="00C37286">
                          <w:rPr>
                            <w:rFonts w:ascii="Cambria" w:hAnsi="Cambria"/>
                          </w:rPr>
                          <w:t>What went well:</w:t>
                        </w:r>
                        <w:r>
                          <w:rPr>
                            <w:rFonts w:ascii="Cambria" w:hAnsi="Cambria"/>
                          </w:rPr>
                          <w:t xml:space="preserve">                                   /10</w:t>
                        </w:r>
                      </w:p>
                      <w:p w14:paraId="3F8E12CE" w14:textId="77777777" w:rsidR="004A7978" w:rsidRPr="00C37286" w:rsidRDefault="004A7978" w:rsidP="0020412A">
                        <w:pPr>
                          <w:rPr>
                            <w:rFonts w:ascii="Cambria" w:hAnsi="Cambria"/>
                          </w:rPr>
                        </w:pPr>
                        <w:r w:rsidRPr="00C37286">
                          <w:rPr>
                            <w:rFonts w:ascii="Cambria" w:hAnsi="Cambria"/>
                          </w:rPr>
                          <w:t>Even better if:</w:t>
                        </w:r>
                      </w:p>
                      <w:p w14:paraId="48744E70" w14:textId="77777777" w:rsidR="004A7978" w:rsidRDefault="004A7978" w:rsidP="0020412A"/>
                      <w:p w14:paraId="30F20437" w14:textId="77777777" w:rsidR="004A7978" w:rsidRDefault="004A7978" w:rsidP="0020412A"/>
                    </w:txbxContent>
                  </v:textbox>
                </v:shape>
                <v:rect id="Rectangle 13" o:spid="_x0000_s1040" style="position:absolute;left:52073;top:1425;width:9058;height:69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" fillcolor="#ed7d31 [3205]" stroked="f">
                  <v:fill opacity="32896f"/>
                  <v:textbox>
                    <w:txbxContent>
                      <w:p w14:paraId="2AEDE0D1" w14:textId="77777777" w:rsidR="004A7978" w:rsidRPr="00DC7DA8" w:rsidRDefault="004A7978" w:rsidP="0020412A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Self Assessed</w:t>
                        </w:r>
                        <w:proofErr w:type="spellEnd"/>
                        <w:r w:rsidRPr="00DC7DA8">
                          <w:rPr>
                            <w:b/>
                          </w:rPr>
                          <w:t xml:space="preserve"> Work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01B46B2E" w14:textId="44D74ED2" w:rsidR="0020412A" w:rsidRDefault="0020412A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</w:p>
    <w:p w14:paraId="3660F585" w14:textId="1E62A2F4" w:rsidR="0020412A" w:rsidRPr="002C7CC9" w:rsidRDefault="0020412A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</w:p>
    <w:p w14:paraId="0D0DB66F" w14:textId="74D0D9DF" w:rsidR="0020412A" w:rsidRPr="002C7CC9" w:rsidRDefault="004E3EA9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B4324A5" wp14:editId="4598F73A">
                <wp:simplePos x="0" y="0"/>
                <wp:positionH relativeFrom="column">
                  <wp:posOffset>1732915</wp:posOffset>
                </wp:positionH>
                <wp:positionV relativeFrom="paragraph">
                  <wp:posOffset>-724205</wp:posOffset>
                </wp:positionV>
                <wp:extent cx="1733372" cy="329184"/>
                <wp:effectExtent l="0" t="0" r="19685" b="13970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8A36DE" w14:textId="77777777" w:rsidR="004E3EA9" w:rsidRPr="0033416F" w:rsidRDefault="004E3EA9" w:rsidP="004E3EA9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bookmarkStart w:id="0" w:name="_GoBack"/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bookmarkEnd w:id="0"/>
                          <w:p w14:paraId="4367B19F" w14:textId="77777777" w:rsidR="004E3EA9" w:rsidRPr="0033416F" w:rsidRDefault="004E3EA9" w:rsidP="004E3EA9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4324A5" id="Rounded Rectangle 29" o:spid="_x0000_s1046" style="position:absolute;left:0;text-align:left;margin-left:136.45pt;margin-top:-57pt;width:136.5pt;height:25.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" filled="f" strokecolor="#1f4d78 [1604]" strokeweight="1pt">
                <v:stroke joinstyle="miter"/>
                <v:textbox>
                  <w:txbxContent>
                    <w:p w14:paraId="1A8A36DE" w14:textId="77777777" w:rsidR="004E3EA9" w:rsidRPr="0033416F" w:rsidRDefault="004E3EA9" w:rsidP="004E3EA9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bookmarkStart w:id="1" w:name="_GoBack"/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bookmarkEnd w:id="1"/>
                    <w:p w14:paraId="4367B19F" w14:textId="77777777" w:rsidR="004E3EA9" w:rsidRPr="0033416F" w:rsidRDefault="004E3EA9" w:rsidP="004E3EA9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21C8B07" w14:textId="77777777" w:rsidR="0020412A" w:rsidRPr="002C7CC9" w:rsidRDefault="0020412A" w:rsidP="0020412A">
      <w:pPr>
        <w:pStyle w:val="NoSpacing"/>
        <w:numPr>
          <w:ilvl w:val="0"/>
          <w:numId w:val="23"/>
        </w:numPr>
        <w:rPr>
          <w:rFonts w:ascii="Cambria" w:hAnsi="Cambria"/>
          <w:b/>
          <w:sz w:val="24"/>
          <w:szCs w:val="24"/>
          <w:lang w:eastAsia="en-GB"/>
        </w:rPr>
      </w:pPr>
      <w:r w:rsidRPr="002C7CC9">
        <w:rPr>
          <w:rFonts w:ascii="Cambria" w:hAnsi="Cambria"/>
          <w:b/>
          <w:sz w:val="24"/>
          <w:szCs w:val="24"/>
          <w:lang w:eastAsia="en-GB"/>
        </w:rPr>
        <w:t>What will this code output?</w:t>
      </w:r>
    </w:p>
    <w:p w14:paraId="7C0E690D" w14:textId="77777777" w:rsidR="0020412A" w:rsidRPr="002C7CC9" w:rsidRDefault="0020412A" w:rsidP="0020412A">
      <w:pPr>
        <w:pStyle w:val="NoSpacing"/>
        <w:rPr>
          <w:rFonts w:ascii="Cambria" w:hAnsi="Cambria"/>
          <w:sz w:val="24"/>
          <w:szCs w:val="24"/>
          <w:lang w:eastAsia="en-GB"/>
        </w:rPr>
      </w:pPr>
    </w:p>
    <w:p w14:paraId="4FE10BF0" w14:textId="77777777" w:rsidR="0020412A" w:rsidRPr="002C7CC9" w:rsidRDefault="0020412A" w:rsidP="0020412A">
      <w:pPr>
        <w:pStyle w:val="NoSpacing"/>
        <w:rPr>
          <w:rFonts w:ascii="Courier New" w:hAnsi="Courier New" w:cs="Courier New"/>
          <w:sz w:val="24"/>
          <w:szCs w:val="24"/>
          <w:lang w:eastAsia="en-GB"/>
        </w:rPr>
      </w:pPr>
      <w:proofErr w:type="gramStart"/>
      <w:r w:rsidRPr="002C7CC9">
        <w:rPr>
          <w:rFonts w:ascii="Courier New" w:hAnsi="Courier New" w:cs="Courier New"/>
          <w:sz w:val="24"/>
          <w:szCs w:val="24"/>
          <w:lang w:eastAsia="en-GB"/>
        </w:rPr>
        <w:t>name</w:t>
      </w:r>
      <w:proofErr w:type="gramEnd"/>
      <w:r w:rsidRPr="002C7CC9">
        <w:rPr>
          <w:rFonts w:ascii="Courier New" w:hAnsi="Courier New" w:cs="Courier New"/>
          <w:sz w:val="24"/>
          <w:szCs w:val="24"/>
          <w:lang w:eastAsia="en-GB"/>
        </w:rPr>
        <w:t xml:space="preserve"> = "Alex"</w:t>
      </w:r>
    </w:p>
    <w:p w14:paraId="0793C58A" w14:textId="77777777" w:rsidR="0020412A" w:rsidRPr="002C7CC9" w:rsidRDefault="0020412A" w:rsidP="0020412A">
      <w:pPr>
        <w:pStyle w:val="NoSpacing"/>
        <w:rPr>
          <w:rFonts w:ascii="Courier New" w:hAnsi="Courier New" w:cs="Courier New"/>
          <w:sz w:val="24"/>
          <w:szCs w:val="24"/>
          <w:lang w:eastAsia="en-GB"/>
        </w:rPr>
      </w:pPr>
      <w:proofErr w:type="gramStart"/>
      <w:r w:rsidRPr="002C7CC9">
        <w:rPr>
          <w:rFonts w:ascii="Courier New" w:hAnsi="Courier New" w:cs="Courier New"/>
          <w:sz w:val="24"/>
          <w:szCs w:val="24"/>
          <w:lang w:eastAsia="en-GB"/>
        </w:rPr>
        <w:t>age</w:t>
      </w:r>
      <w:proofErr w:type="gramEnd"/>
      <w:r w:rsidRPr="002C7CC9">
        <w:rPr>
          <w:rFonts w:ascii="Courier New" w:hAnsi="Courier New" w:cs="Courier New"/>
          <w:sz w:val="24"/>
          <w:szCs w:val="24"/>
          <w:lang w:eastAsia="en-GB"/>
        </w:rPr>
        <w:t xml:space="preserve"> = 14</w:t>
      </w:r>
    </w:p>
    <w:p w14:paraId="4B0E0052" w14:textId="77777777" w:rsidR="0020412A" w:rsidRPr="002C7CC9" w:rsidRDefault="0020412A" w:rsidP="0020412A">
      <w:pPr>
        <w:pStyle w:val="NoSpacing"/>
        <w:rPr>
          <w:rFonts w:ascii="Courier New" w:hAnsi="Courier New" w:cs="Courier New"/>
          <w:sz w:val="24"/>
          <w:szCs w:val="24"/>
          <w:lang w:eastAsia="en-GB"/>
        </w:rPr>
      </w:pPr>
      <w:proofErr w:type="gramStart"/>
      <w:r w:rsidRPr="002C7CC9">
        <w:rPr>
          <w:rFonts w:ascii="Courier New" w:hAnsi="Courier New" w:cs="Courier New"/>
          <w:sz w:val="24"/>
          <w:szCs w:val="24"/>
          <w:lang w:eastAsia="en-GB"/>
        </w:rPr>
        <w:t>print(</w:t>
      </w:r>
      <w:proofErr w:type="gramEnd"/>
      <w:r w:rsidRPr="002C7CC9">
        <w:rPr>
          <w:rFonts w:ascii="Courier New" w:hAnsi="Courier New" w:cs="Courier New"/>
          <w:sz w:val="24"/>
          <w:szCs w:val="24"/>
          <w:lang w:eastAsia="en-GB"/>
        </w:rPr>
        <w:t>name, age)</w:t>
      </w:r>
    </w:p>
    <w:p w14:paraId="732F24AD" w14:textId="77777777" w:rsidR="0020412A" w:rsidRPr="002C7CC9" w:rsidRDefault="0020412A" w:rsidP="0020412A">
      <w:pPr>
        <w:pStyle w:val="NoSpacing"/>
        <w:rPr>
          <w:rFonts w:ascii="Cambria" w:hAnsi="Cambria" w:cs="Courier New"/>
          <w:sz w:val="24"/>
          <w:szCs w:val="24"/>
          <w:lang w:eastAsia="en-GB"/>
        </w:rPr>
      </w:pPr>
    </w:p>
    <w:p w14:paraId="729EE759" w14:textId="77777777" w:rsidR="0020412A" w:rsidRPr="002C7CC9" w:rsidRDefault="0020412A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  <w:r w:rsidRPr="002C7CC9">
        <w:rPr>
          <w:rFonts w:ascii="Cambria" w:hAnsi="Cambria"/>
          <w:sz w:val="24"/>
          <w:szCs w:val="24"/>
          <w:lang w:eastAsia="en-GB"/>
        </w:rPr>
        <w:t>A. Alex14</w:t>
      </w:r>
      <w:r w:rsidRPr="002C7CC9">
        <w:rPr>
          <w:rFonts w:ascii="Cambria" w:hAnsi="Cambria"/>
          <w:sz w:val="24"/>
          <w:szCs w:val="24"/>
          <w:lang w:eastAsia="en-GB"/>
        </w:rPr>
        <w:br/>
        <w:t>B. Alex age</w:t>
      </w:r>
      <w:r w:rsidRPr="002C7CC9">
        <w:rPr>
          <w:rFonts w:ascii="Cambria" w:hAnsi="Cambria"/>
          <w:sz w:val="24"/>
          <w:szCs w:val="24"/>
          <w:lang w:eastAsia="en-GB"/>
        </w:rPr>
        <w:br/>
        <w:t xml:space="preserve">C. Alex 14 </w:t>
      </w:r>
      <w:r w:rsidRPr="002C7CC9">
        <w:rPr>
          <w:rFonts w:ascii="Cambria" w:hAnsi="Cambria"/>
          <w:sz w:val="24"/>
          <w:szCs w:val="24"/>
          <w:lang w:eastAsia="en-GB"/>
        </w:rPr>
        <w:br/>
        <w:t>D. Error</w:t>
      </w:r>
    </w:p>
    <w:p w14:paraId="551E2DC1" w14:textId="77777777" w:rsidR="0020412A" w:rsidRPr="002C7CC9" w:rsidRDefault="0020412A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</w:p>
    <w:p w14:paraId="01CE18AA" w14:textId="77777777" w:rsidR="0020412A" w:rsidRDefault="0020412A" w:rsidP="0020412A">
      <w:pPr>
        <w:pStyle w:val="NoSpacing"/>
        <w:numPr>
          <w:ilvl w:val="0"/>
          <w:numId w:val="23"/>
        </w:numPr>
        <w:rPr>
          <w:rFonts w:ascii="Cambria" w:hAnsi="Cambria"/>
          <w:b/>
          <w:sz w:val="24"/>
          <w:szCs w:val="24"/>
          <w:lang w:eastAsia="en-GB"/>
        </w:rPr>
      </w:pPr>
      <w:r w:rsidRPr="002C7CC9">
        <w:rPr>
          <w:rFonts w:ascii="Cambria" w:hAnsi="Cambria"/>
          <w:b/>
          <w:sz w:val="24"/>
          <w:szCs w:val="24"/>
          <w:lang w:eastAsia="en-GB"/>
        </w:rPr>
        <w:t>Which operator checks if two values are equal?</w:t>
      </w:r>
    </w:p>
    <w:p w14:paraId="5A94D32D" w14:textId="77777777" w:rsidR="0020412A" w:rsidRPr="002C7CC9" w:rsidRDefault="0020412A" w:rsidP="0020412A">
      <w:pPr>
        <w:pStyle w:val="NoSpacing"/>
        <w:ind w:left="720"/>
        <w:rPr>
          <w:rFonts w:ascii="Cambria" w:hAnsi="Cambria"/>
          <w:b/>
          <w:sz w:val="24"/>
          <w:szCs w:val="24"/>
          <w:lang w:eastAsia="en-GB"/>
        </w:rPr>
      </w:pPr>
    </w:p>
    <w:p w14:paraId="1A763FA4" w14:textId="77777777" w:rsidR="0020412A" w:rsidRDefault="0020412A" w:rsidP="0020412A">
      <w:pPr>
        <w:pStyle w:val="NoSpacing"/>
        <w:numPr>
          <w:ilvl w:val="0"/>
          <w:numId w:val="27"/>
        </w:numPr>
        <w:rPr>
          <w:rFonts w:ascii="Cambria" w:hAnsi="Cambria"/>
          <w:sz w:val="24"/>
          <w:szCs w:val="24"/>
          <w:lang w:eastAsia="en-GB"/>
        </w:rPr>
      </w:pPr>
      <w:r>
        <w:rPr>
          <w:rFonts w:ascii="Cambria" w:hAnsi="Cambria"/>
          <w:sz w:val="24"/>
          <w:szCs w:val="24"/>
          <w:lang w:eastAsia="en-GB"/>
        </w:rPr>
        <w:t>=</w:t>
      </w:r>
    </w:p>
    <w:p w14:paraId="45743C56" w14:textId="77777777" w:rsidR="0020412A" w:rsidRDefault="0020412A" w:rsidP="0020412A">
      <w:pPr>
        <w:pStyle w:val="NoSpacing"/>
        <w:numPr>
          <w:ilvl w:val="0"/>
          <w:numId w:val="27"/>
        </w:numPr>
        <w:rPr>
          <w:rFonts w:ascii="Cambria" w:hAnsi="Cambria"/>
          <w:sz w:val="24"/>
          <w:szCs w:val="24"/>
          <w:lang w:eastAsia="en-GB"/>
        </w:rPr>
      </w:pPr>
      <w:r>
        <w:rPr>
          <w:rFonts w:ascii="Cambria" w:hAnsi="Cambria"/>
          <w:sz w:val="24"/>
          <w:szCs w:val="24"/>
          <w:lang w:eastAsia="en-GB"/>
        </w:rPr>
        <w:t>==</w:t>
      </w:r>
    </w:p>
    <w:p w14:paraId="173B8D35" w14:textId="77777777" w:rsidR="0020412A" w:rsidRDefault="0020412A" w:rsidP="0020412A">
      <w:pPr>
        <w:pStyle w:val="NoSpacing"/>
        <w:numPr>
          <w:ilvl w:val="0"/>
          <w:numId w:val="27"/>
        </w:numPr>
        <w:rPr>
          <w:rFonts w:ascii="Cambria" w:hAnsi="Cambria"/>
          <w:sz w:val="24"/>
          <w:szCs w:val="24"/>
          <w:lang w:eastAsia="en-GB"/>
        </w:rPr>
      </w:pPr>
      <w:r>
        <w:rPr>
          <w:rFonts w:ascii="Cambria" w:hAnsi="Cambria"/>
          <w:sz w:val="24"/>
          <w:szCs w:val="24"/>
          <w:lang w:eastAsia="en-GB"/>
        </w:rPr>
        <w:t>!=</w:t>
      </w:r>
    </w:p>
    <w:p w14:paraId="62A4D530" w14:textId="77777777" w:rsidR="0020412A" w:rsidRDefault="0020412A" w:rsidP="0020412A">
      <w:pPr>
        <w:pStyle w:val="NoSpacing"/>
        <w:numPr>
          <w:ilvl w:val="0"/>
          <w:numId w:val="27"/>
        </w:numPr>
        <w:rPr>
          <w:rFonts w:ascii="Cambria" w:hAnsi="Cambria"/>
          <w:sz w:val="24"/>
          <w:szCs w:val="24"/>
          <w:lang w:eastAsia="en-GB"/>
        </w:rPr>
      </w:pPr>
      <w:r w:rsidRPr="002C7CC9">
        <w:rPr>
          <w:rFonts w:ascii="Cambria" w:hAnsi="Cambria"/>
          <w:sz w:val="24"/>
          <w:szCs w:val="24"/>
          <w:lang w:eastAsia="en-GB"/>
        </w:rPr>
        <w:t>&gt;=</w:t>
      </w:r>
    </w:p>
    <w:p w14:paraId="68936F59" w14:textId="77777777" w:rsidR="0020412A" w:rsidRPr="002C7CC9" w:rsidRDefault="0020412A" w:rsidP="0020412A">
      <w:pPr>
        <w:pStyle w:val="NoSpacing"/>
        <w:ind w:left="720"/>
        <w:rPr>
          <w:rFonts w:ascii="Cambria" w:hAnsi="Cambria"/>
          <w:sz w:val="24"/>
          <w:szCs w:val="24"/>
          <w:lang w:eastAsia="en-GB"/>
        </w:rPr>
      </w:pPr>
    </w:p>
    <w:p w14:paraId="7B238C29" w14:textId="77777777" w:rsidR="0020412A" w:rsidRDefault="0020412A" w:rsidP="0020412A">
      <w:pPr>
        <w:pStyle w:val="NoSpacing"/>
        <w:numPr>
          <w:ilvl w:val="0"/>
          <w:numId w:val="23"/>
        </w:numPr>
        <w:rPr>
          <w:rFonts w:ascii="Cambria" w:hAnsi="Cambria"/>
          <w:b/>
          <w:sz w:val="24"/>
          <w:szCs w:val="24"/>
          <w:lang w:eastAsia="en-GB"/>
        </w:rPr>
      </w:pPr>
      <w:r w:rsidRPr="002C7CC9">
        <w:rPr>
          <w:rFonts w:ascii="Cambria" w:hAnsi="Cambria"/>
          <w:b/>
          <w:sz w:val="24"/>
          <w:szCs w:val="24"/>
          <w:lang w:eastAsia="en-GB"/>
        </w:rPr>
        <w:t>What is the output of this code?</w:t>
      </w:r>
    </w:p>
    <w:p w14:paraId="1DC4F124" w14:textId="77777777" w:rsidR="0020412A" w:rsidRPr="002C7CC9" w:rsidRDefault="0020412A" w:rsidP="0020412A">
      <w:pPr>
        <w:pStyle w:val="NoSpacing"/>
        <w:ind w:left="720"/>
        <w:rPr>
          <w:rFonts w:ascii="Cambria" w:hAnsi="Cambria"/>
          <w:b/>
          <w:sz w:val="24"/>
          <w:szCs w:val="24"/>
          <w:lang w:eastAsia="en-GB"/>
        </w:rPr>
      </w:pPr>
    </w:p>
    <w:p w14:paraId="2763A974" w14:textId="77777777" w:rsidR="0020412A" w:rsidRPr="002C7CC9" w:rsidRDefault="0020412A" w:rsidP="0020412A">
      <w:pPr>
        <w:pStyle w:val="NoSpacing"/>
        <w:rPr>
          <w:rFonts w:ascii="Courier New" w:hAnsi="Courier New" w:cs="Courier New"/>
          <w:sz w:val="24"/>
          <w:szCs w:val="24"/>
          <w:lang w:eastAsia="en-GB"/>
        </w:rPr>
      </w:pPr>
      <w:r w:rsidRPr="002C7CC9">
        <w:rPr>
          <w:rFonts w:ascii="Courier New" w:hAnsi="Courier New" w:cs="Courier New"/>
          <w:sz w:val="24"/>
          <w:szCs w:val="24"/>
          <w:lang w:eastAsia="en-GB"/>
        </w:rPr>
        <w:t>x = 7</w:t>
      </w:r>
    </w:p>
    <w:p w14:paraId="35688389" w14:textId="77777777" w:rsidR="0020412A" w:rsidRPr="002C7CC9" w:rsidRDefault="0020412A" w:rsidP="0020412A">
      <w:pPr>
        <w:pStyle w:val="NoSpacing"/>
        <w:rPr>
          <w:rFonts w:ascii="Courier New" w:hAnsi="Courier New" w:cs="Courier New"/>
          <w:sz w:val="24"/>
          <w:szCs w:val="24"/>
          <w:lang w:eastAsia="en-GB"/>
        </w:rPr>
      </w:pPr>
      <w:proofErr w:type="gramStart"/>
      <w:r w:rsidRPr="002C7CC9">
        <w:rPr>
          <w:rFonts w:ascii="Courier New" w:hAnsi="Courier New" w:cs="Courier New"/>
          <w:sz w:val="24"/>
          <w:szCs w:val="24"/>
          <w:lang w:eastAsia="en-GB"/>
        </w:rPr>
        <w:t>if</w:t>
      </w:r>
      <w:proofErr w:type="gramEnd"/>
      <w:r w:rsidRPr="002C7CC9">
        <w:rPr>
          <w:rFonts w:ascii="Courier New" w:hAnsi="Courier New" w:cs="Courier New"/>
          <w:sz w:val="24"/>
          <w:szCs w:val="24"/>
          <w:lang w:eastAsia="en-GB"/>
        </w:rPr>
        <w:t xml:space="preserve"> x &gt; 5:</w:t>
      </w:r>
    </w:p>
    <w:p w14:paraId="058AE1AF" w14:textId="77777777" w:rsidR="0020412A" w:rsidRPr="002C7CC9" w:rsidRDefault="0020412A" w:rsidP="0020412A">
      <w:pPr>
        <w:pStyle w:val="NoSpacing"/>
        <w:rPr>
          <w:rFonts w:ascii="Courier New" w:hAnsi="Courier New" w:cs="Courier New"/>
          <w:sz w:val="24"/>
          <w:szCs w:val="24"/>
          <w:lang w:eastAsia="en-GB"/>
        </w:rPr>
      </w:pPr>
      <w:r w:rsidRPr="002C7CC9">
        <w:rPr>
          <w:rFonts w:ascii="Courier New" w:hAnsi="Courier New" w:cs="Courier New"/>
          <w:sz w:val="24"/>
          <w:szCs w:val="24"/>
          <w:lang w:eastAsia="en-GB"/>
        </w:rPr>
        <w:t xml:space="preserve">    </w:t>
      </w:r>
      <w:proofErr w:type="gramStart"/>
      <w:r w:rsidRPr="002C7CC9">
        <w:rPr>
          <w:rFonts w:ascii="Courier New" w:hAnsi="Courier New" w:cs="Courier New"/>
          <w:sz w:val="24"/>
          <w:szCs w:val="24"/>
          <w:lang w:eastAsia="en-GB"/>
        </w:rPr>
        <w:t>print(</w:t>
      </w:r>
      <w:proofErr w:type="gramEnd"/>
      <w:r w:rsidRPr="002C7CC9">
        <w:rPr>
          <w:rFonts w:ascii="Courier New" w:hAnsi="Courier New" w:cs="Courier New"/>
          <w:sz w:val="24"/>
          <w:szCs w:val="24"/>
          <w:lang w:eastAsia="en-GB"/>
        </w:rPr>
        <w:t>"High")</w:t>
      </w:r>
    </w:p>
    <w:p w14:paraId="3C00B1EB" w14:textId="77777777" w:rsidR="0020412A" w:rsidRPr="002C7CC9" w:rsidRDefault="0020412A" w:rsidP="0020412A">
      <w:pPr>
        <w:pStyle w:val="NoSpacing"/>
        <w:rPr>
          <w:rFonts w:ascii="Courier New" w:hAnsi="Courier New" w:cs="Courier New"/>
          <w:sz w:val="24"/>
          <w:szCs w:val="24"/>
          <w:lang w:eastAsia="en-GB"/>
        </w:rPr>
      </w:pPr>
      <w:proofErr w:type="gramStart"/>
      <w:r w:rsidRPr="002C7CC9">
        <w:rPr>
          <w:rFonts w:ascii="Courier New" w:hAnsi="Courier New" w:cs="Courier New"/>
          <w:sz w:val="24"/>
          <w:szCs w:val="24"/>
          <w:lang w:eastAsia="en-GB"/>
        </w:rPr>
        <w:t>else</w:t>
      </w:r>
      <w:proofErr w:type="gramEnd"/>
      <w:r w:rsidRPr="002C7CC9">
        <w:rPr>
          <w:rFonts w:ascii="Courier New" w:hAnsi="Courier New" w:cs="Courier New"/>
          <w:sz w:val="24"/>
          <w:szCs w:val="24"/>
          <w:lang w:eastAsia="en-GB"/>
        </w:rPr>
        <w:t>:</w:t>
      </w:r>
    </w:p>
    <w:p w14:paraId="01B658D2" w14:textId="77777777" w:rsidR="0020412A" w:rsidRPr="002C7CC9" w:rsidRDefault="0020412A" w:rsidP="0020412A">
      <w:pPr>
        <w:pStyle w:val="NoSpacing"/>
        <w:rPr>
          <w:rFonts w:ascii="Courier New" w:hAnsi="Courier New" w:cs="Courier New"/>
          <w:sz w:val="24"/>
          <w:szCs w:val="24"/>
          <w:lang w:eastAsia="en-GB"/>
        </w:rPr>
      </w:pPr>
      <w:r w:rsidRPr="002C7CC9">
        <w:rPr>
          <w:rFonts w:ascii="Courier New" w:hAnsi="Courier New" w:cs="Courier New"/>
          <w:sz w:val="24"/>
          <w:szCs w:val="24"/>
          <w:lang w:eastAsia="en-GB"/>
        </w:rPr>
        <w:t xml:space="preserve">    </w:t>
      </w:r>
      <w:proofErr w:type="gramStart"/>
      <w:r w:rsidRPr="002C7CC9">
        <w:rPr>
          <w:rFonts w:ascii="Courier New" w:hAnsi="Courier New" w:cs="Courier New"/>
          <w:sz w:val="24"/>
          <w:szCs w:val="24"/>
          <w:lang w:eastAsia="en-GB"/>
        </w:rPr>
        <w:t>print(</w:t>
      </w:r>
      <w:proofErr w:type="gramEnd"/>
      <w:r w:rsidRPr="002C7CC9">
        <w:rPr>
          <w:rFonts w:ascii="Courier New" w:hAnsi="Courier New" w:cs="Courier New"/>
          <w:sz w:val="24"/>
          <w:szCs w:val="24"/>
          <w:lang w:eastAsia="en-GB"/>
        </w:rPr>
        <w:t>"Low")</w:t>
      </w:r>
    </w:p>
    <w:p w14:paraId="4B7A189A" w14:textId="77777777" w:rsidR="0020412A" w:rsidRPr="002C7CC9" w:rsidRDefault="0020412A" w:rsidP="0020412A">
      <w:pPr>
        <w:pStyle w:val="NoSpacing"/>
        <w:rPr>
          <w:rFonts w:ascii="Cambria" w:hAnsi="Cambria" w:cs="Courier New"/>
          <w:sz w:val="24"/>
          <w:szCs w:val="24"/>
          <w:lang w:eastAsia="en-GB"/>
        </w:rPr>
      </w:pPr>
    </w:p>
    <w:p w14:paraId="260E9B26" w14:textId="77777777" w:rsidR="0020412A" w:rsidRPr="002C7CC9" w:rsidRDefault="0020412A" w:rsidP="0020412A">
      <w:pPr>
        <w:pStyle w:val="NoSpacing"/>
        <w:rPr>
          <w:rFonts w:ascii="Cambria" w:hAnsi="Cambria"/>
          <w:sz w:val="24"/>
          <w:szCs w:val="24"/>
          <w:lang w:eastAsia="en-GB"/>
        </w:rPr>
      </w:pPr>
      <w:r w:rsidRPr="002C7CC9">
        <w:rPr>
          <w:rFonts w:ascii="Cambria" w:hAnsi="Cambria"/>
          <w:sz w:val="24"/>
          <w:szCs w:val="24"/>
          <w:lang w:eastAsia="en-GB"/>
        </w:rPr>
        <w:t xml:space="preserve">A. High </w:t>
      </w:r>
      <w:r w:rsidRPr="002C7CC9">
        <w:rPr>
          <w:rFonts w:ascii="Cambria" w:hAnsi="Cambria"/>
          <w:sz w:val="24"/>
          <w:szCs w:val="24"/>
          <w:lang w:eastAsia="en-GB"/>
        </w:rPr>
        <w:br/>
        <w:t>B. Low</w:t>
      </w:r>
      <w:r w:rsidRPr="002C7CC9">
        <w:rPr>
          <w:rFonts w:ascii="Cambria" w:hAnsi="Cambria"/>
          <w:sz w:val="24"/>
          <w:szCs w:val="24"/>
          <w:lang w:eastAsia="en-GB"/>
        </w:rPr>
        <w:br/>
        <w:t xml:space="preserve">C. </w:t>
      </w:r>
      <w:proofErr w:type="gramStart"/>
      <w:r w:rsidRPr="002C7CC9">
        <w:rPr>
          <w:rFonts w:ascii="Cambria" w:hAnsi="Cambria"/>
          <w:sz w:val="24"/>
          <w:szCs w:val="24"/>
          <w:lang w:eastAsia="en-GB"/>
        </w:rPr>
        <w:t>7</w:t>
      </w:r>
      <w:proofErr w:type="gramEnd"/>
      <w:r w:rsidRPr="002C7CC9">
        <w:rPr>
          <w:rFonts w:ascii="Cambria" w:hAnsi="Cambria"/>
          <w:sz w:val="24"/>
          <w:szCs w:val="24"/>
          <w:lang w:eastAsia="en-GB"/>
        </w:rPr>
        <w:br/>
        <w:t>D. Error</w:t>
      </w:r>
    </w:p>
    <w:p w14:paraId="1962CB10" w14:textId="77777777" w:rsidR="0020412A" w:rsidRPr="002C7CC9" w:rsidRDefault="0020412A" w:rsidP="0020412A">
      <w:pPr>
        <w:pStyle w:val="NoSpacing"/>
        <w:rPr>
          <w:rFonts w:ascii="Cambria" w:hAnsi="Cambria"/>
          <w:sz w:val="24"/>
          <w:szCs w:val="24"/>
          <w:lang w:eastAsia="en-GB"/>
        </w:rPr>
      </w:pPr>
    </w:p>
    <w:p w14:paraId="7E14D882" w14:textId="77777777" w:rsidR="0020412A" w:rsidRPr="002C7CC9" w:rsidRDefault="0020412A" w:rsidP="0020412A">
      <w:pPr>
        <w:pStyle w:val="NoSpacing"/>
        <w:numPr>
          <w:ilvl w:val="0"/>
          <w:numId w:val="23"/>
        </w:numPr>
        <w:rPr>
          <w:rFonts w:ascii="Cambria" w:hAnsi="Cambria"/>
          <w:b/>
          <w:sz w:val="24"/>
          <w:szCs w:val="24"/>
          <w:lang w:eastAsia="en-GB"/>
        </w:rPr>
      </w:pPr>
      <w:r w:rsidRPr="002C7CC9">
        <w:rPr>
          <w:rFonts w:ascii="Cambria" w:hAnsi="Cambria"/>
          <w:b/>
          <w:sz w:val="24"/>
          <w:szCs w:val="24"/>
          <w:lang w:eastAsia="en-GB"/>
        </w:rPr>
        <w:t>What will this function return?</w:t>
      </w:r>
    </w:p>
    <w:p w14:paraId="00C3002C" w14:textId="77777777" w:rsidR="0020412A" w:rsidRPr="002C7CC9" w:rsidRDefault="0020412A" w:rsidP="0020412A">
      <w:pPr>
        <w:pStyle w:val="NoSpacing"/>
        <w:rPr>
          <w:rFonts w:ascii="Courier New" w:hAnsi="Courier New" w:cs="Courier New"/>
          <w:sz w:val="24"/>
          <w:szCs w:val="24"/>
          <w:lang w:eastAsia="en-GB"/>
        </w:rPr>
      </w:pPr>
      <w:proofErr w:type="spellStart"/>
      <w:proofErr w:type="gramStart"/>
      <w:r w:rsidRPr="002C7CC9">
        <w:rPr>
          <w:rFonts w:ascii="Courier New" w:hAnsi="Courier New" w:cs="Courier New"/>
          <w:sz w:val="24"/>
          <w:szCs w:val="24"/>
          <w:lang w:eastAsia="en-GB"/>
        </w:rPr>
        <w:t>def</w:t>
      </w:r>
      <w:proofErr w:type="spellEnd"/>
      <w:proofErr w:type="gramEnd"/>
      <w:r w:rsidRPr="002C7CC9">
        <w:rPr>
          <w:rFonts w:ascii="Courier New" w:hAnsi="Courier New" w:cs="Courier New"/>
          <w:sz w:val="24"/>
          <w:szCs w:val="24"/>
          <w:lang w:eastAsia="en-GB"/>
        </w:rPr>
        <w:t xml:space="preserve"> square(</w:t>
      </w:r>
      <w:proofErr w:type="spellStart"/>
      <w:r w:rsidRPr="002C7CC9">
        <w:rPr>
          <w:rFonts w:ascii="Courier New" w:hAnsi="Courier New" w:cs="Courier New"/>
          <w:sz w:val="24"/>
          <w:szCs w:val="24"/>
          <w:lang w:eastAsia="en-GB"/>
        </w:rPr>
        <w:t>num</w:t>
      </w:r>
      <w:proofErr w:type="spellEnd"/>
      <w:r w:rsidRPr="002C7CC9">
        <w:rPr>
          <w:rFonts w:ascii="Courier New" w:hAnsi="Courier New" w:cs="Courier New"/>
          <w:sz w:val="24"/>
          <w:szCs w:val="24"/>
          <w:lang w:eastAsia="en-GB"/>
        </w:rPr>
        <w:t>):</w:t>
      </w:r>
    </w:p>
    <w:p w14:paraId="53EA3EB9" w14:textId="77777777" w:rsidR="0020412A" w:rsidRPr="002C7CC9" w:rsidRDefault="0020412A" w:rsidP="0020412A">
      <w:pPr>
        <w:pStyle w:val="NoSpacing"/>
        <w:rPr>
          <w:rFonts w:ascii="Courier New" w:hAnsi="Courier New" w:cs="Courier New"/>
          <w:sz w:val="24"/>
          <w:szCs w:val="24"/>
          <w:lang w:eastAsia="en-GB"/>
        </w:rPr>
      </w:pPr>
      <w:r w:rsidRPr="002C7CC9">
        <w:rPr>
          <w:rFonts w:ascii="Courier New" w:hAnsi="Courier New" w:cs="Courier New"/>
          <w:sz w:val="24"/>
          <w:szCs w:val="24"/>
          <w:lang w:eastAsia="en-GB"/>
        </w:rPr>
        <w:t xml:space="preserve">    </w:t>
      </w:r>
      <w:proofErr w:type="gramStart"/>
      <w:r w:rsidRPr="002C7CC9">
        <w:rPr>
          <w:rFonts w:ascii="Courier New" w:hAnsi="Courier New" w:cs="Courier New"/>
          <w:sz w:val="24"/>
          <w:szCs w:val="24"/>
          <w:lang w:eastAsia="en-GB"/>
        </w:rPr>
        <w:t>return</w:t>
      </w:r>
      <w:proofErr w:type="gramEnd"/>
      <w:r w:rsidRPr="002C7CC9">
        <w:rPr>
          <w:rFonts w:ascii="Courier New" w:hAnsi="Courier New" w:cs="Courier New"/>
          <w:sz w:val="24"/>
          <w:szCs w:val="24"/>
          <w:lang w:eastAsia="en-GB"/>
        </w:rPr>
        <w:t xml:space="preserve"> </w:t>
      </w:r>
      <w:proofErr w:type="spellStart"/>
      <w:r w:rsidRPr="002C7CC9">
        <w:rPr>
          <w:rFonts w:ascii="Courier New" w:hAnsi="Courier New" w:cs="Courier New"/>
          <w:sz w:val="24"/>
          <w:szCs w:val="24"/>
          <w:lang w:eastAsia="en-GB"/>
        </w:rPr>
        <w:t>num</w:t>
      </w:r>
      <w:proofErr w:type="spellEnd"/>
      <w:r w:rsidRPr="002C7CC9">
        <w:rPr>
          <w:rFonts w:ascii="Courier New" w:hAnsi="Courier New" w:cs="Courier New"/>
          <w:sz w:val="24"/>
          <w:szCs w:val="24"/>
          <w:lang w:eastAsia="en-GB"/>
        </w:rPr>
        <w:t xml:space="preserve"> * </w:t>
      </w:r>
      <w:proofErr w:type="spellStart"/>
      <w:r w:rsidRPr="002C7CC9">
        <w:rPr>
          <w:rFonts w:ascii="Courier New" w:hAnsi="Courier New" w:cs="Courier New"/>
          <w:sz w:val="24"/>
          <w:szCs w:val="24"/>
          <w:lang w:eastAsia="en-GB"/>
        </w:rPr>
        <w:t>num</w:t>
      </w:r>
      <w:proofErr w:type="spellEnd"/>
    </w:p>
    <w:p w14:paraId="5C751586" w14:textId="77777777" w:rsidR="0020412A" w:rsidRPr="002C7CC9" w:rsidRDefault="0020412A" w:rsidP="0020412A">
      <w:pPr>
        <w:pStyle w:val="NoSpacing"/>
        <w:rPr>
          <w:rFonts w:ascii="Courier New" w:hAnsi="Courier New" w:cs="Courier New"/>
          <w:sz w:val="24"/>
          <w:szCs w:val="24"/>
          <w:lang w:eastAsia="en-GB"/>
        </w:rPr>
      </w:pPr>
      <w:proofErr w:type="gramStart"/>
      <w:r w:rsidRPr="002C7CC9">
        <w:rPr>
          <w:rFonts w:ascii="Courier New" w:hAnsi="Courier New" w:cs="Courier New"/>
          <w:sz w:val="24"/>
          <w:szCs w:val="24"/>
          <w:lang w:eastAsia="en-GB"/>
        </w:rPr>
        <w:t>print(</w:t>
      </w:r>
      <w:proofErr w:type="gramEnd"/>
      <w:r w:rsidRPr="002C7CC9">
        <w:rPr>
          <w:rFonts w:ascii="Courier New" w:hAnsi="Courier New" w:cs="Courier New"/>
          <w:sz w:val="24"/>
          <w:szCs w:val="24"/>
          <w:lang w:eastAsia="en-GB"/>
        </w:rPr>
        <w:t>square(5))</w:t>
      </w:r>
    </w:p>
    <w:p w14:paraId="12C7A494" w14:textId="77777777" w:rsidR="0020412A" w:rsidRPr="002C7CC9" w:rsidRDefault="0020412A" w:rsidP="0020412A">
      <w:pPr>
        <w:pStyle w:val="NoSpacing"/>
        <w:rPr>
          <w:rFonts w:ascii="Cambria" w:hAnsi="Cambria" w:cs="Courier New"/>
          <w:sz w:val="24"/>
          <w:szCs w:val="24"/>
          <w:lang w:eastAsia="en-GB"/>
        </w:rPr>
      </w:pPr>
    </w:p>
    <w:p w14:paraId="10016EA7" w14:textId="77777777" w:rsidR="0020412A" w:rsidRPr="002C7CC9" w:rsidRDefault="0020412A" w:rsidP="0020412A">
      <w:pPr>
        <w:pStyle w:val="NoSpacing"/>
        <w:rPr>
          <w:rFonts w:ascii="Cambria" w:hAnsi="Cambria"/>
          <w:sz w:val="24"/>
          <w:szCs w:val="24"/>
          <w:lang w:eastAsia="en-GB"/>
        </w:rPr>
      </w:pPr>
      <w:r w:rsidRPr="002C7CC9">
        <w:rPr>
          <w:rFonts w:ascii="Cambria" w:hAnsi="Cambria"/>
          <w:sz w:val="24"/>
          <w:szCs w:val="24"/>
          <w:lang w:eastAsia="en-GB"/>
        </w:rPr>
        <w:t>A. 10</w:t>
      </w:r>
      <w:r w:rsidRPr="002C7CC9">
        <w:rPr>
          <w:rFonts w:ascii="Cambria" w:hAnsi="Cambria"/>
          <w:sz w:val="24"/>
          <w:szCs w:val="24"/>
          <w:lang w:eastAsia="en-GB"/>
        </w:rPr>
        <w:br/>
        <w:t xml:space="preserve">B. 25 </w:t>
      </w:r>
      <w:r w:rsidRPr="002C7CC9">
        <w:rPr>
          <w:rFonts w:ascii="Cambria" w:hAnsi="Cambria"/>
          <w:sz w:val="24"/>
          <w:szCs w:val="24"/>
          <w:lang w:eastAsia="en-GB"/>
        </w:rPr>
        <w:br/>
        <w:t xml:space="preserve">C. </w:t>
      </w:r>
      <w:proofErr w:type="spellStart"/>
      <w:r w:rsidRPr="002C7CC9">
        <w:rPr>
          <w:rFonts w:ascii="Cambria" w:hAnsi="Cambria"/>
          <w:sz w:val="24"/>
          <w:szCs w:val="24"/>
          <w:lang w:eastAsia="en-GB"/>
        </w:rPr>
        <w:t>num</w:t>
      </w:r>
      <w:proofErr w:type="spellEnd"/>
      <w:r w:rsidRPr="002C7CC9">
        <w:rPr>
          <w:rFonts w:ascii="Cambria" w:hAnsi="Cambria"/>
          <w:sz w:val="24"/>
          <w:szCs w:val="24"/>
          <w:lang w:eastAsia="en-GB"/>
        </w:rPr>
        <w:t xml:space="preserve"> * </w:t>
      </w:r>
      <w:proofErr w:type="spellStart"/>
      <w:r w:rsidRPr="002C7CC9">
        <w:rPr>
          <w:rFonts w:ascii="Cambria" w:hAnsi="Cambria"/>
          <w:sz w:val="24"/>
          <w:szCs w:val="24"/>
          <w:lang w:eastAsia="en-GB"/>
        </w:rPr>
        <w:t>num</w:t>
      </w:r>
      <w:proofErr w:type="spellEnd"/>
      <w:r w:rsidRPr="002C7CC9">
        <w:rPr>
          <w:rFonts w:ascii="Cambria" w:hAnsi="Cambria"/>
          <w:sz w:val="24"/>
          <w:szCs w:val="24"/>
          <w:lang w:eastAsia="en-GB"/>
        </w:rPr>
        <w:br/>
        <w:t>D. Error</w:t>
      </w:r>
    </w:p>
    <w:p w14:paraId="21FEA894" w14:textId="77777777" w:rsidR="0020412A" w:rsidRPr="002C7CC9" w:rsidRDefault="0020412A" w:rsidP="0020412A">
      <w:pPr>
        <w:pStyle w:val="NoSpacing"/>
        <w:rPr>
          <w:rFonts w:ascii="Cambria" w:hAnsi="Cambria"/>
          <w:sz w:val="24"/>
          <w:szCs w:val="24"/>
          <w:lang w:eastAsia="en-GB"/>
        </w:rPr>
      </w:pPr>
    </w:p>
    <w:p w14:paraId="4195FA2D" w14:textId="77777777" w:rsidR="0020412A" w:rsidRPr="002C7CC9" w:rsidRDefault="0020412A" w:rsidP="0020412A">
      <w:pPr>
        <w:pStyle w:val="NoSpacing"/>
        <w:rPr>
          <w:rFonts w:ascii="Cambria" w:hAnsi="Cambria"/>
          <w:b/>
          <w:sz w:val="24"/>
          <w:szCs w:val="24"/>
          <w:lang w:eastAsia="en-GB"/>
        </w:rPr>
      </w:pPr>
      <w:r w:rsidRPr="002C7CC9">
        <w:rPr>
          <w:rFonts w:ascii="Cambria" w:hAnsi="Cambria"/>
          <w:b/>
          <w:sz w:val="24"/>
          <w:szCs w:val="24"/>
          <w:lang w:eastAsia="en-GB"/>
        </w:rPr>
        <w:t>1</w:t>
      </w:r>
      <w:r>
        <w:rPr>
          <w:rFonts w:ascii="Cambria" w:hAnsi="Cambria"/>
          <w:b/>
          <w:sz w:val="24"/>
          <w:szCs w:val="24"/>
          <w:lang w:eastAsia="en-GB"/>
        </w:rPr>
        <w:t>0</w:t>
      </w:r>
      <w:r w:rsidRPr="002C7CC9">
        <w:rPr>
          <w:rFonts w:ascii="Cambria" w:hAnsi="Cambria"/>
          <w:b/>
          <w:sz w:val="24"/>
          <w:szCs w:val="24"/>
          <w:lang w:eastAsia="en-GB"/>
        </w:rPr>
        <w:t>. Which loop repeats code a specific number of times?</w:t>
      </w:r>
    </w:p>
    <w:p w14:paraId="31AB63F8" w14:textId="77777777" w:rsidR="0020412A" w:rsidRPr="002C7CC9" w:rsidRDefault="0020412A" w:rsidP="0020412A">
      <w:pPr>
        <w:pStyle w:val="NoSpacing"/>
        <w:rPr>
          <w:rFonts w:ascii="Cambria" w:hAnsi="Cambria"/>
          <w:sz w:val="24"/>
          <w:szCs w:val="24"/>
          <w:lang w:eastAsia="en-GB"/>
        </w:rPr>
      </w:pPr>
      <w:r w:rsidRPr="002C7CC9">
        <w:rPr>
          <w:rFonts w:ascii="Cambria" w:hAnsi="Cambria"/>
          <w:sz w:val="24"/>
          <w:szCs w:val="24"/>
          <w:lang w:eastAsia="en-GB"/>
        </w:rPr>
        <w:t>A. if loop</w:t>
      </w:r>
      <w:r w:rsidRPr="002C7CC9">
        <w:rPr>
          <w:rFonts w:ascii="Cambria" w:hAnsi="Cambria"/>
          <w:sz w:val="24"/>
          <w:szCs w:val="24"/>
          <w:lang w:eastAsia="en-GB"/>
        </w:rPr>
        <w:br/>
        <w:t>B. while loop</w:t>
      </w:r>
      <w:r w:rsidRPr="002C7CC9">
        <w:rPr>
          <w:rFonts w:ascii="Cambria" w:hAnsi="Cambria"/>
          <w:sz w:val="24"/>
          <w:szCs w:val="24"/>
          <w:lang w:eastAsia="en-GB"/>
        </w:rPr>
        <w:br/>
        <w:t xml:space="preserve">C. for loop </w:t>
      </w:r>
      <w:r w:rsidRPr="002C7CC9">
        <w:rPr>
          <w:rFonts w:ascii="Cambria" w:hAnsi="Cambria"/>
          <w:sz w:val="24"/>
          <w:szCs w:val="24"/>
          <w:lang w:eastAsia="en-GB"/>
        </w:rPr>
        <w:br/>
        <w:t>D. repeat loop</w:t>
      </w:r>
    </w:p>
    <w:p w14:paraId="1726EFD9" w14:textId="77777777" w:rsidR="0020412A" w:rsidRPr="002C7CC9" w:rsidRDefault="0020412A" w:rsidP="0020412A">
      <w:pPr>
        <w:rPr>
          <w:rFonts w:ascii="Cambria" w:hAnsi="Cambria"/>
          <w:sz w:val="24"/>
          <w:szCs w:val="24"/>
        </w:rPr>
      </w:pPr>
    </w:p>
    <w:p w14:paraId="5D6F033A" w14:textId="26CDFE9A" w:rsidR="008F09AD" w:rsidRPr="0020412A" w:rsidRDefault="008F09AD" w:rsidP="0020412A">
      <w:pPr>
        <w:tabs>
          <w:tab w:val="left" w:pos="2949"/>
        </w:tabs>
        <w:rPr>
          <w:sz w:val="28"/>
        </w:rPr>
      </w:pPr>
    </w:p>
    <w:sectPr w:rsidR="008F09AD" w:rsidRPr="0020412A" w:rsidSect="0020412A">
      <w:headerReference w:type="first" r:id="rId20"/>
      <w:pgSz w:w="11906" w:h="16838"/>
      <w:pgMar w:top="720" w:right="720" w:bottom="720" w:left="720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843D73" w14:textId="77777777" w:rsidR="004A7978" w:rsidRDefault="004A7978" w:rsidP="000E6632">
      <w:pPr>
        <w:spacing w:after="0" w:line="240" w:lineRule="auto"/>
      </w:pPr>
      <w:r>
        <w:separator/>
      </w:r>
    </w:p>
  </w:endnote>
  <w:endnote w:type="continuationSeparator" w:id="0">
    <w:p w14:paraId="3A6BB54B" w14:textId="77777777" w:rsidR="004A7978" w:rsidRDefault="004A7978" w:rsidP="000E6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A44D64" w14:textId="77777777" w:rsidR="004A7978" w:rsidRDefault="004A7978" w:rsidP="000E6632">
      <w:pPr>
        <w:spacing w:after="0" w:line="240" w:lineRule="auto"/>
      </w:pPr>
      <w:r>
        <w:separator/>
      </w:r>
    </w:p>
  </w:footnote>
  <w:footnote w:type="continuationSeparator" w:id="0">
    <w:p w14:paraId="70EA8C04" w14:textId="77777777" w:rsidR="004A7978" w:rsidRDefault="004A7978" w:rsidP="000E66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C6A22" w14:textId="0D2C7E9F" w:rsidR="004A7978" w:rsidRPr="0020412A" w:rsidRDefault="004A7978" w:rsidP="00C37286">
    <w:pPr>
      <w:pStyle w:val="Header"/>
      <w:jc w:val="center"/>
      <w:rPr>
        <w:rFonts w:ascii="Cambria" w:hAnsi="Cambria" w:cs="Arial"/>
        <w:b/>
        <w:noProof/>
        <w:color w:val="C00000"/>
        <w:sz w:val="34"/>
        <w:szCs w:val="34"/>
        <w:lang w:eastAsia="en-GB"/>
      </w:rPr>
    </w:pPr>
    <w:r w:rsidRPr="0020412A">
      <w:rPr>
        <w:rFonts w:ascii="Cambria" w:hAnsi="Cambria"/>
        <w:b/>
        <w:sz w:val="34"/>
        <w:szCs w:val="34"/>
      </w:rPr>
      <w:t>Task One – NEA Decomposition Task</w:t>
    </w:r>
  </w:p>
  <w:p w14:paraId="2E7AC948" w14:textId="77777777" w:rsidR="004A7978" w:rsidRPr="00C37286" w:rsidRDefault="004A7978" w:rsidP="00C37286">
    <w:pPr>
      <w:spacing w:after="200" w:line="276" w:lineRule="auto"/>
      <w:jc w:val="center"/>
      <w:rPr>
        <w:rFonts w:ascii="Cambria" w:hAnsi="Cambria"/>
        <w:sz w:val="24"/>
        <w:szCs w:val="24"/>
      </w:rPr>
    </w:pPr>
    <w:r w:rsidRPr="00C37286">
      <w:rPr>
        <w:rFonts w:ascii="Cambria" w:hAnsi="Cambria"/>
        <w:b/>
        <w:sz w:val="24"/>
      </w:rPr>
      <w:t xml:space="preserve">Instructions: </w:t>
    </w:r>
    <w:r w:rsidRPr="00C37286">
      <w:rPr>
        <w:rFonts w:ascii="Cambria" w:hAnsi="Cambria"/>
        <w:sz w:val="24"/>
        <w:szCs w:val="24"/>
      </w:rPr>
      <w:t>Below are the requirements for the quiz. Before you start coding you need to decompose the problem by breaking it down into smaller problems/tasks.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74E4E1" w14:textId="59488611" w:rsidR="004A7978" w:rsidRPr="00367E93" w:rsidRDefault="004A7978" w:rsidP="00DC7DA8">
    <w:pPr>
      <w:pStyle w:val="Header"/>
      <w:jc w:val="center"/>
      <w:rPr>
        <w:rFonts w:ascii="Cambria" w:hAnsi="Cambria"/>
        <w:b/>
        <w:sz w:val="34"/>
      </w:rPr>
    </w:pPr>
    <w:r w:rsidRPr="00367E93">
      <w:rPr>
        <w:rFonts w:ascii="Cambria" w:hAnsi="Cambria"/>
        <w:b/>
        <w:sz w:val="34"/>
      </w:rPr>
      <w:t>Year 9 Home Learning</w:t>
    </w:r>
  </w:p>
  <w:p w14:paraId="1C7D4955" w14:textId="6921E52A" w:rsidR="004A7978" w:rsidRPr="00367E93" w:rsidRDefault="004A7978" w:rsidP="00DC7DA8">
    <w:pPr>
      <w:pStyle w:val="Header"/>
      <w:jc w:val="center"/>
      <w:rPr>
        <w:rFonts w:ascii="Cambria" w:hAnsi="Cambria"/>
        <w:b/>
        <w:sz w:val="34"/>
      </w:rPr>
    </w:pPr>
    <w:r w:rsidRPr="00367E93">
      <w:rPr>
        <w:rFonts w:ascii="Cambria" w:hAnsi="Cambria"/>
        <w:b/>
        <w:sz w:val="34"/>
      </w:rPr>
      <w:t>Autumn Term 2 – Python Programming</w:t>
    </w:r>
  </w:p>
  <w:p w14:paraId="0D730132" w14:textId="77777777" w:rsidR="004A7978" w:rsidRPr="00367E93" w:rsidRDefault="004A7978" w:rsidP="00DC7DA8">
    <w:pPr>
      <w:pStyle w:val="Header"/>
      <w:jc w:val="center"/>
      <w:rPr>
        <w:rFonts w:ascii="Cambria" w:hAnsi="Cambria"/>
        <w:b/>
        <w:sz w:val="34"/>
      </w:rPr>
    </w:pPr>
  </w:p>
  <w:p w14:paraId="1001A14D" w14:textId="77777777" w:rsidR="004A7978" w:rsidRPr="00367E93" w:rsidRDefault="004A7978" w:rsidP="00DC7DA8">
    <w:pPr>
      <w:pStyle w:val="Header"/>
      <w:jc w:val="center"/>
      <w:rPr>
        <w:rFonts w:ascii="Cambria" w:hAnsi="Cambria"/>
        <w:b/>
        <w:sz w:val="34"/>
      </w:rPr>
    </w:pPr>
    <w:r w:rsidRPr="00367E93">
      <w:rPr>
        <w:rFonts w:ascii="Cambria" w:hAnsi="Cambria"/>
        <w:b/>
        <w:sz w:val="34"/>
      </w:rPr>
      <w:t>-Aspiration-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01A716" w14:textId="77777777" w:rsidR="004A7978" w:rsidRPr="00A71364" w:rsidRDefault="004A7978" w:rsidP="009B7D61">
    <w:pPr>
      <w:pStyle w:val="Header"/>
      <w:jc w:val="center"/>
      <w:rPr>
        <w:rFonts w:ascii="Cambria" w:hAnsi="Cambria"/>
        <w:b/>
        <w:sz w:val="34"/>
      </w:rPr>
    </w:pPr>
    <w:r w:rsidRPr="00A71364">
      <w:rPr>
        <w:rFonts w:ascii="Cambria" w:hAnsi="Cambria"/>
        <w:b/>
        <w:sz w:val="34"/>
      </w:rPr>
      <w:t xml:space="preserve">Task Three – NEA </w:t>
    </w:r>
    <w:r>
      <w:rPr>
        <w:rFonts w:ascii="Cambria" w:hAnsi="Cambria"/>
        <w:b/>
        <w:sz w:val="34"/>
      </w:rPr>
      <w:t>Flowcharts</w:t>
    </w:r>
  </w:p>
  <w:p w14:paraId="567F6668" w14:textId="06B3D3A0" w:rsidR="004A7978" w:rsidRPr="009C00E9" w:rsidRDefault="004A7978" w:rsidP="009C00E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9CA97C" w14:textId="7B6CBF50" w:rsidR="004A7978" w:rsidRPr="00A71364" w:rsidRDefault="004A7978" w:rsidP="00A71364">
    <w:pPr>
      <w:pStyle w:val="Header"/>
      <w:jc w:val="center"/>
      <w:rPr>
        <w:rFonts w:ascii="Cambria" w:hAnsi="Cambria" w:cs="Arial"/>
        <w:b/>
        <w:noProof/>
        <w:color w:val="C00000"/>
        <w:sz w:val="28"/>
        <w:szCs w:val="28"/>
        <w:lang w:eastAsia="en-GB"/>
      </w:rPr>
    </w:pPr>
    <w:r w:rsidRPr="00A71364">
      <w:rPr>
        <w:rFonts w:ascii="Cambria" w:hAnsi="Cambria"/>
        <w:b/>
        <w:sz w:val="34"/>
      </w:rPr>
      <w:t xml:space="preserve">Task Two – NEA </w:t>
    </w:r>
    <w:r>
      <w:rPr>
        <w:rFonts w:ascii="Cambria" w:hAnsi="Cambria"/>
        <w:b/>
        <w:sz w:val="34"/>
      </w:rPr>
      <w:t>Variables and Outputs</w:t>
    </w:r>
  </w:p>
  <w:p w14:paraId="36ABFFBB" w14:textId="40EE41EE" w:rsidR="004A7978" w:rsidRPr="00A71364" w:rsidRDefault="004A7978" w:rsidP="00A71364">
    <w:pPr>
      <w:pStyle w:val="Header"/>
      <w:jc w:val="center"/>
      <w:rPr>
        <w:rFonts w:ascii="Cambria" w:hAnsi="Cambria" w:cs="Arial"/>
        <w:b/>
        <w:noProof/>
        <w:color w:val="000000" w:themeColor="text1"/>
        <w:sz w:val="24"/>
        <w:szCs w:val="24"/>
        <w:lang w:eastAsia="en-GB"/>
      </w:rPr>
    </w:pPr>
    <w:r w:rsidRPr="00A71364">
      <w:rPr>
        <w:rFonts w:ascii="Cambria" w:hAnsi="Cambria"/>
        <w:b/>
        <w:sz w:val="24"/>
        <w:szCs w:val="24"/>
      </w:rPr>
      <w:t>Instructions:</w:t>
    </w:r>
  </w:p>
  <w:p w14:paraId="34D43FC8" w14:textId="7F7E68B2" w:rsidR="004A7978" w:rsidRPr="00F06B8A" w:rsidRDefault="004A7978" w:rsidP="00E63E93">
    <w:pPr>
      <w:pStyle w:val="Header"/>
      <w:rPr>
        <w:b/>
        <w:sz w:val="1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AC8B77" w14:textId="0C91287C" w:rsidR="004A7978" w:rsidRPr="00A71364" w:rsidRDefault="004A7978" w:rsidP="00A71364">
    <w:pPr>
      <w:pStyle w:val="Header"/>
      <w:jc w:val="center"/>
      <w:rPr>
        <w:rFonts w:ascii="Cambria" w:hAnsi="Cambria"/>
        <w:b/>
        <w:sz w:val="34"/>
      </w:rPr>
    </w:pPr>
    <w:r w:rsidRPr="00A71364">
      <w:rPr>
        <w:rFonts w:ascii="Cambria" w:hAnsi="Cambria"/>
        <w:b/>
        <w:sz w:val="34"/>
      </w:rPr>
      <w:t xml:space="preserve">Task Three – NEA </w:t>
    </w:r>
    <w:r>
      <w:rPr>
        <w:rFonts w:ascii="Cambria" w:hAnsi="Cambria"/>
        <w:b/>
        <w:sz w:val="34"/>
      </w:rPr>
      <w:t>Flowcharts</w:t>
    </w:r>
  </w:p>
  <w:p w14:paraId="6466AD5F" w14:textId="77777777" w:rsidR="004A7978" w:rsidRPr="008F09AD" w:rsidRDefault="004A7978" w:rsidP="00A71364">
    <w:pPr>
      <w:jc w:val="center"/>
      <w:rPr>
        <w:rFonts w:ascii="Cambria" w:hAnsi="Cambria"/>
        <w:sz w:val="24"/>
        <w:szCs w:val="24"/>
      </w:rPr>
    </w:pPr>
    <w:r w:rsidRPr="00A71364">
      <w:rPr>
        <w:rFonts w:ascii="Cambria" w:hAnsi="Cambria"/>
        <w:b/>
      </w:rPr>
      <w:t xml:space="preserve">Instructions: </w:t>
    </w:r>
    <w:r w:rsidRPr="00A71364">
      <w:rPr>
        <w:rFonts w:ascii="Cambria" w:hAnsi="Cambria"/>
        <w:sz w:val="24"/>
        <w:szCs w:val="24"/>
      </w:rPr>
      <w:t xml:space="preserve"> Below are the requirements for the quiz. Before you start coding you need to</w:t>
    </w:r>
    <w:r w:rsidRPr="008F09AD">
      <w:rPr>
        <w:rFonts w:ascii="Cambria" w:hAnsi="Cambria"/>
        <w:sz w:val="24"/>
        <w:szCs w:val="24"/>
      </w:rPr>
      <w:t xml:space="preserve"> decompose the problem by breaking it down into smaller problems/tasks.</w:t>
    </w:r>
  </w:p>
  <w:p w14:paraId="521605E7" w14:textId="77777777" w:rsidR="004A7978" w:rsidRPr="008F09AD" w:rsidRDefault="004A7978" w:rsidP="00A71364">
    <w:pPr>
      <w:jc w:val="center"/>
      <w:rPr>
        <w:rFonts w:ascii="Cambria" w:hAnsi="Cambria"/>
        <w:sz w:val="24"/>
        <w:szCs w:val="24"/>
      </w:rPr>
    </w:pPr>
    <w:r w:rsidRPr="008F09AD">
      <w:rPr>
        <w:rFonts w:ascii="Cambria" w:hAnsi="Cambria"/>
        <w:sz w:val="24"/>
        <w:szCs w:val="24"/>
      </w:rPr>
      <w:t>Creating flowcharts is one way to look at how the data is input, processed and output by the program. There should be several flowcharts.</w:t>
    </w:r>
  </w:p>
  <w:p w14:paraId="31ED5A71" w14:textId="77777777" w:rsidR="004A7978" w:rsidRPr="008F09AD" w:rsidRDefault="004A7978" w:rsidP="00A71364">
    <w:pPr>
      <w:jc w:val="center"/>
      <w:rPr>
        <w:rFonts w:ascii="Cambria" w:hAnsi="Cambria"/>
        <w:sz w:val="24"/>
        <w:szCs w:val="24"/>
      </w:rPr>
    </w:pPr>
    <w:r w:rsidRPr="008F09AD">
      <w:rPr>
        <w:rFonts w:ascii="Cambria" w:hAnsi="Cambria"/>
        <w:sz w:val="24"/>
        <w:szCs w:val="24"/>
      </w:rPr>
      <w:t xml:space="preserve">Use </w:t>
    </w:r>
    <w:r w:rsidRPr="008F09AD">
      <w:rPr>
        <w:rFonts w:ascii="Cambria" w:hAnsi="Cambria"/>
        <w:b/>
        <w:bCs/>
        <w:sz w:val="24"/>
        <w:szCs w:val="24"/>
      </w:rPr>
      <w:t>draw.io</w:t>
    </w:r>
    <w:r w:rsidRPr="008F09AD">
      <w:rPr>
        <w:rFonts w:ascii="Cambria" w:hAnsi="Cambria"/>
        <w:sz w:val="24"/>
        <w:szCs w:val="24"/>
      </w:rPr>
      <w:t xml:space="preserve"> to create a flowchart for asking one question (do not worry about looping it 10x yet).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4032E" w14:textId="3C01A4CF" w:rsidR="004A7978" w:rsidRPr="00A71364" w:rsidRDefault="004A7978" w:rsidP="009B7D61">
    <w:pPr>
      <w:pStyle w:val="Header"/>
      <w:jc w:val="center"/>
      <w:rPr>
        <w:rFonts w:ascii="Cambria" w:hAnsi="Cambria"/>
        <w:b/>
        <w:sz w:val="34"/>
      </w:rPr>
    </w:pPr>
    <w:r>
      <w:rPr>
        <w:rFonts w:ascii="Cambria" w:hAnsi="Cambria"/>
        <w:b/>
        <w:sz w:val="34"/>
      </w:rPr>
      <w:t>Task Four</w:t>
    </w:r>
    <w:r w:rsidRPr="00A71364">
      <w:rPr>
        <w:rFonts w:ascii="Cambria" w:hAnsi="Cambria"/>
        <w:b/>
        <w:sz w:val="34"/>
      </w:rPr>
      <w:t xml:space="preserve"> – NEA </w:t>
    </w:r>
    <w:r>
      <w:rPr>
        <w:rFonts w:ascii="Cambria" w:hAnsi="Cambria"/>
        <w:b/>
        <w:sz w:val="34"/>
      </w:rPr>
      <w:t>Flowchart Improvements</w:t>
    </w:r>
  </w:p>
  <w:p w14:paraId="38B49B82" w14:textId="77777777" w:rsidR="004A7978" w:rsidRDefault="004A7978" w:rsidP="00A71364">
    <w:pPr>
      <w:ind w:left="-709"/>
      <w:jc w:val="center"/>
      <w:rPr>
        <w:rFonts w:ascii="Cambria" w:hAnsi="Cambria"/>
        <w:b/>
      </w:rPr>
    </w:pPr>
  </w:p>
  <w:p w14:paraId="3D4CA8D9" w14:textId="0BAAF639" w:rsidR="004A7978" w:rsidRPr="00A71364" w:rsidRDefault="004A7978" w:rsidP="00A71364">
    <w:pPr>
      <w:ind w:left="-709"/>
      <w:jc w:val="center"/>
      <w:rPr>
        <w:rFonts w:ascii="Cambria" w:hAnsi="Cambria"/>
        <w:b/>
      </w:rPr>
    </w:pPr>
    <w:r w:rsidRPr="00A71364">
      <w:rPr>
        <w:rFonts w:ascii="Cambria" w:hAnsi="Cambria"/>
        <w:b/>
      </w:rPr>
      <w:t xml:space="preserve">Instructions:  </w:t>
    </w:r>
    <w:r>
      <w:rPr>
        <w:rFonts w:ascii="Cambria" w:hAnsi="Cambria"/>
        <w:b/>
      </w:rPr>
      <w:t>Using the example flowcharts below, m</w:t>
    </w:r>
    <w:r w:rsidRPr="00A71364">
      <w:rPr>
        <w:rFonts w:ascii="Cambria" w:hAnsi="Cambria"/>
        <w:b/>
      </w:rPr>
      <w:t>ake corrections to your flowcharts.</w:t>
    </w:r>
  </w:p>
  <w:p w14:paraId="7750CB3F" w14:textId="77777777" w:rsidR="004A7978" w:rsidRPr="00A71364" w:rsidRDefault="004A7978" w:rsidP="00A71364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EE1CE" w14:textId="4052BBA6" w:rsidR="004A7978" w:rsidRPr="0020412A" w:rsidRDefault="004A7978" w:rsidP="00367E93">
    <w:pPr>
      <w:jc w:val="center"/>
      <w:rPr>
        <w:rFonts w:ascii="Cambria" w:hAnsi="Cambria"/>
        <w:b/>
        <w:sz w:val="34"/>
        <w:szCs w:val="34"/>
      </w:rPr>
    </w:pPr>
    <w:r w:rsidRPr="0020412A">
      <w:rPr>
        <w:rFonts w:ascii="Cambria" w:hAnsi="Cambria"/>
        <w:b/>
        <w:sz w:val="34"/>
        <w:szCs w:val="34"/>
      </w:rPr>
      <w:t>Task 5:  NEA Identifying Programming Constructs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FD9FEC" w14:textId="3C847394" w:rsidR="004A7978" w:rsidRPr="0020412A" w:rsidRDefault="004A7978" w:rsidP="00367E93">
    <w:pPr>
      <w:jc w:val="center"/>
      <w:rPr>
        <w:rFonts w:ascii="Cambria" w:hAnsi="Cambria"/>
        <w:b/>
        <w:sz w:val="34"/>
        <w:szCs w:val="34"/>
      </w:rPr>
    </w:pPr>
    <w:r w:rsidRPr="0020412A">
      <w:rPr>
        <w:rFonts w:ascii="Cambria" w:hAnsi="Cambria"/>
        <w:b/>
        <w:sz w:val="34"/>
        <w:szCs w:val="34"/>
      </w:rPr>
      <w:t>Task 6:  NEA Programming Syntax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6A86"/>
    <w:multiLevelType w:val="hybridMultilevel"/>
    <w:tmpl w:val="A510DE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36F7A"/>
    <w:multiLevelType w:val="hybridMultilevel"/>
    <w:tmpl w:val="B62420B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42B02"/>
    <w:multiLevelType w:val="hybridMultilevel"/>
    <w:tmpl w:val="6BCCDA2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921F33"/>
    <w:multiLevelType w:val="hybridMultilevel"/>
    <w:tmpl w:val="610EE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1644E5"/>
    <w:multiLevelType w:val="hybridMultilevel"/>
    <w:tmpl w:val="1400964C"/>
    <w:lvl w:ilvl="0" w:tplc="DDD84A5C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A7098F"/>
    <w:multiLevelType w:val="hybridMultilevel"/>
    <w:tmpl w:val="64B83F2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2454E5"/>
    <w:multiLevelType w:val="hybridMultilevel"/>
    <w:tmpl w:val="C54A39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A33BDF"/>
    <w:multiLevelType w:val="hybridMultilevel"/>
    <w:tmpl w:val="55B43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4508D8"/>
    <w:multiLevelType w:val="hybridMultilevel"/>
    <w:tmpl w:val="C6180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9012A3"/>
    <w:multiLevelType w:val="hybridMultilevel"/>
    <w:tmpl w:val="21C04E2E"/>
    <w:lvl w:ilvl="0" w:tplc="51F23518">
      <w:start w:val="1"/>
      <w:numFmt w:val="upperLetter"/>
      <w:lvlText w:val="%1."/>
      <w:lvlJc w:val="left"/>
      <w:pPr>
        <w:ind w:left="720" w:hanging="360"/>
      </w:pPr>
      <w:rPr>
        <w:rFonts w:cstheme="minorBid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951A81"/>
    <w:multiLevelType w:val="hybridMultilevel"/>
    <w:tmpl w:val="F722545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470A7CEE"/>
    <w:multiLevelType w:val="hybridMultilevel"/>
    <w:tmpl w:val="15A48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2C277A"/>
    <w:multiLevelType w:val="hybridMultilevel"/>
    <w:tmpl w:val="EC10B7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07A302C"/>
    <w:multiLevelType w:val="hybridMultilevel"/>
    <w:tmpl w:val="779E66F8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 w15:restartNumberingAfterBreak="0">
    <w:nsid w:val="52873DA3"/>
    <w:multiLevelType w:val="hybridMultilevel"/>
    <w:tmpl w:val="B00C5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9C2CE2"/>
    <w:multiLevelType w:val="hybridMultilevel"/>
    <w:tmpl w:val="1C9E4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963770"/>
    <w:multiLevelType w:val="hybridMultilevel"/>
    <w:tmpl w:val="0A4428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7F06D9"/>
    <w:multiLevelType w:val="hybridMultilevel"/>
    <w:tmpl w:val="A1EE8E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AB1423"/>
    <w:multiLevelType w:val="hybridMultilevel"/>
    <w:tmpl w:val="35B860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35D16"/>
    <w:multiLevelType w:val="hybridMultilevel"/>
    <w:tmpl w:val="5554CC98"/>
    <w:lvl w:ilvl="0" w:tplc="08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835E65"/>
    <w:multiLevelType w:val="hybridMultilevel"/>
    <w:tmpl w:val="A1187E88"/>
    <w:lvl w:ilvl="0" w:tplc="2DB4E21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1C40CE"/>
    <w:multiLevelType w:val="hybridMultilevel"/>
    <w:tmpl w:val="1E0E5AB6"/>
    <w:lvl w:ilvl="0" w:tplc="D8F0F95E">
      <w:start w:val="1"/>
      <w:numFmt w:val="upperLetter"/>
      <w:lvlText w:val="%1."/>
      <w:lvlJc w:val="left"/>
      <w:pPr>
        <w:ind w:left="720" w:hanging="360"/>
      </w:pPr>
      <w:rPr>
        <w:rFonts w:cstheme="minorBid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7905BF"/>
    <w:multiLevelType w:val="hybridMultilevel"/>
    <w:tmpl w:val="425A0806"/>
    <w:lvl w:ilvl="0" w:tplc="0809000F">
      <w:start w:val="1"/>
      <w:numFmt w:val="decimal"/>
      <w:lvlText w:val="%1."/>
      <w:lvlJc w:val="left"/>
      <w:pPr>
        <w:ind w:left="6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74" w:hanging="360"/>
      </w:pPr>
    </w:lvl>
    <w:lvl w:ilvl="2" w:tplc="0809001B" w:tentative="1">
      <w:start w:val="1"/>
      <w:numFmt w:val="lowerRoman"/>
      <w:lvlText w:val="%3."/>
      <w:lvlJc w:val="right"/>
      <w:pPr>
        <w:ind w:left="2094" w:hanging="180"/>
      </w:pPr>
    </w:lvl>
    <w:lvl w:ilvl="3" w:tplc="0809000F" w:tentative="1">
      <w:start w:val="1"/>
      <w:numFmt w:val="decimal"/>
      <w:lvlText w:val="%4."/>
      <w:lvlJc w:val="left"/>
      <w:pPr>
        <w:ind w:left="2814" w:hanging="360"/>
      </w:pPr>
    </w:lvl>
    <w:lvl w:ilvl="4" w:tplc="08090019" w:tentative="1">
      <w:start w:val="1"/>
      <w:numFmt w:val="lowerLetter"/>
      <w:lvlText w:val="%5."/>
      <w:lvlJc w:val="left"/>
      <w:pPr>
        <w:ind w:left="3534" w:hanging="360"/>
      </w:pPr>
    </w:lvl>
    <w:lvl w:ilvl="5" w:tplc="0809001B" w:tentative="1">
      <w:start w:val="1"/>
      <w:numFmt w:val="lowerRoman"/>
      <w:lvlText w:val="%6."/>
      <w:lvlJc w:val="right"/>
      <w:pPr>
        <w:ind w:left="4254" w:hanging="180"/>
      </w:pPr>
    </w:lvl>
    <w:lvl w:ilvl="6" w:tplc="0809000F" w:tentative="1">
      <w:start w:val="1"/>
      <w:numFmt w:val="decimal"/>
      <w:lvlText w:val="%7."/>
      <w:lvlJc w:val="left"/>
      <w:pPr>
        <w:ind w:left="4974" w:hanging="360"/>
      </w:pPr>
    </w:lvl>
    <w:lvl w:ilvl="7" w:tplc="08090019" w:tentative="1">
      <w:start w:val="1"/>
      <w:numFmt w:val="lowerLetter"/>
      <w:lvlText w:val="%8."/>
      <w:lvlJc w:val="left"/>
      <w:pPr>
        <w:ind w:left="5694" w:hanging="360"/>
      </w:pPr>
    </w:lvl>
    <w:lvl w:ilvl="8" w:tplc="0809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23" w15:restartNumberingAfterBreak="0">
    <w:nsid w:val="79377799"/>
    <w:multiLevelType w:val="hybridMultilevel"/>
    <w:tmpl w:val="086685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A4B654F"/>
    <w:multiLevelType w:val="hybridMultilevel"/>
    <w:tmpl w:val="B90A33F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E725B8"/>
    <w:multiLevelType w:val="hybridMultilevel"/>
    <w:tmpl w:val="858A8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A20441"/>
    <w:multiLevelType w:val="hybridMultilevel"/>
    <w:tmpl w:val="87DED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0"/>
  </w:num>
  <w:num w:numId="4">
    <w:abstractNumId w:val="3"/>
  </w:num>
  <w:num w:numId="5">
    <w:abstractNumId w:val="17"/>
  </w:num>
  <w:num w:numId="6">
    <w:abstractNumId w:val="19"/>
  </w:num>
  <w:num w:numId="7">
    <w:abstractNumId w:val="6"/>
  </w:num>
  <w:num w:numId="8">
    <w:abstractNumId w:val="2"/>
  </w:num>
  <w:num w:numId="9">
    <w:abstractNumId w:val="0"/>
  </w:num>
  <w:num w:numId="10">
    <w:abstractNumId w:val="4"/>
  </w:num>
  <w:num w:numId="11">
    <w:abstractNumId w:val="16"/>
  </w:num>
  <w:num w:numId="12">
    <w:abstractNumId w:val="8"/>
  </w:num>
  <w:num w:numId="13">
    <w:abstractNumId w:val="22"/>
  </w:num>
  <w:num w:numId="14">
    <w:abstractNumId w:val="15"/>
  </w:num>
  <w:num w:numId="15">
    <w:abstractNumId w:val="26"/>
  </w:num>
  <w:num w:numId="16">
    <w:abstractNumId w:val="25"/>
  </w:num>
  <w:num w:numId="17">
    <w:abstractNumId w:val="14"/>
  </w:num>
  <w:num w:numId="18">
    <w:abstractNumId w:val="12"/>
  </w:num>
  <w:num w:numId="19">
    <w:abstractNumId w:val="23"/>
  </w:num>
  <w:num w:numId="20">
    <w:abstractNumId w:val="10"/>
  </w:num>
  <w:num w:numId="21">
    <w:abstractNumId w:val="11"/>
  </w:num>
  <w:num w:numId="22">
    <w:abstractNumId w:val="7"/>
  </w:num>
  <w:num w:numId="23">
    <w:abstractNumId w:val="18"/>
  </w:num>
  <w:num w:numId="24">
    <w:abstractNumId w:val="1"/>
  </w:num>
  <w:num w:numId="25">
    <w:abstractNumId w:val="9"/>
  </w:num>
  <w:num w:numId="26">
    <w:abstractNumId w:val="21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632"/>
    <w:rsid w:val="00065208"/>
    <w:rsid w:val="000927C0"/>
    <w:rsid w:val="000E6632"/>
    <w:rsid w:val="00167FB7"/>
    <w:rsid w:val="0020412A"/>
    <w:rsid w:val="002125EE"/>
    <w:rsid w:val="002E10FA"/>
    <w:rsid w:val="00367E93"/>
    <w:rsid w:val="003810AF"/>
    <w:rsid w:val="00387C96"/>
    <w:rsid w:val="003A1ECE"/>
    <w:rsid w:val="00496679"/>
    <w:rsid w:val="004A7978"/>
    <w:rsid w:val="004E0BB8"/>
    <w:rsid w:val="004E3EA9"/>
    <w:rsid w:val="004E4E4D"/>
    <w:rsid w:val="005B3D1D"/>
    <w:rsid w:val="005C082C"/>
    <w:rsid w:val="006172B1"/>
    <w:rsid w:val="006B130C"/>
    <w:rsid w:val="00701BCE"/>
    <w:rsid w:val="00844309"/>
    <w:rsid w:val="00877087"/>
    <w:rsid w:val="008F09AD"/>
    <w:rsid w:val="009A2E4F"/>
    <w:rsid w:val="009B7D61"/>
    <w:rsid w:val="009C00E9"/>
    <w:rsid w:val="00A128D9"/>
    <w:rsid w:val="00A71364"/>
    <w:rsid w:val="00AB0C5D"/>
    <w:rsid w:val="00B30636"/>
    <w:rsid w:val="00B530A1"/>
    <w:rsid w:val="00B92661"/>
    <w:rsid w:val="00B975E6"/>
    <w:rsid w:val="00BC5EED"/>
    <w:rsid w:val="00BF4EAA"/>
    <w:rsid w:val="00C37286"/>
    <w:rsid w:val="00CB0C9A"/>
    <w:rsid w:val="00CF4C90"/>
    <w:rsid w:val="00DC37CF"/>
    <w:rsid w:val="00DC7DA8"/>
    <w:rsid w:val="00DE316C"/>
    <w:rsid w:val="00E515E8"/>
    <w:rsid w:val="00E63E93"/>
    <w:rsid w:val="00F06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22405FF"/>
  <w15:chartTrackingRefBased/>
  <w15:docId w15:val="{46C74654-0D90-4E85-A803-BE61C3448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09AD"/>
    <w:pPr>
      <w:keepNext/>
      <w:keepLines/>
      <w:spacing w:before="40" w:after="0" w:line="25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09AD"/>
    <w:pPr>
      <w:keepNext/>
      <w:keepLines/>
      <w:spacing w:before="40" w:after="0" w:line="25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6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632"/>
  </w:style>
  <w:style w:type="paragraph" w:styleId="Footer">
    <w:name w:val="footer"/>
    <w:basedOn w:val="Normal"/>
    <w:link w:val="FooterChar"/>
    <w:uiPriority w:val="99"/>
    <w:unhideWhenUsed/>
    <w:rsid w:val="000E6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632"/>
  </w:style>
  <w:style w:type="paragraph" w:styleId="ListParagraph">
    <w:name w:val="List Paragraph"/>
    <w:basedOn w:val="Normal"/>
    <w:uiPriority w:val="34"/>
    <w:qFormat/>
    <w:rsid w:val="00496679"/>
    <w:pPr>
      <w:ind w:left="720"/>
      <w:contextualSpacing/>
    </w:pPr>
  </w:style>
  <w:style w:type="paragraph" w:customStyle="1" w:styleId="Pa1">
    <w:name w:val="Pa1"/>
    <w:basedOn w:val="Normal"/>
    <w:rsid w:val="00167FB7"/>
    <w:pPr>
      <w:spacing w:after="0" w:line="241" w:lineRule="exact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customStyle="1" w:styleId="Pa2">
    <w:name w:val="Pa2"/>
    <w:basedOn w:val="Normal"/>
    <w:rsid w:val="00167FB7"/>
    <w:pPr>
      <w:spacing w:after="0" w:line="241" w:lineRule="exact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A128D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128D9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3A1ECE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09AD"/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09AD"/>
    <w:rPr>
      <w:rFonts w:asciiTheme="majorHAnsi" w:eastAsiaTheme="majorEastAsia" w:hAnsiTheme="majorHAnsi" w:cstheme="majorBidi"/>
      <w:color w:val="1F4D78" w:themeColor="accent1" w:themeShade="7F"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2041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image" Target="media/image3.png"/><Relationship Id="rId17" Type="http://schemas.openxmlformats.org/officeDocument/2006/relationships/header" Target="header6.xml"/><Relationship Id="rId25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customXml" Target="../customXml/item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customXml" Target="../customXml/item1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7B857F3-9665-4E79-B386-53982FFFFC9E}"/>
</file>

<file path=customXml/itemProps2.xml><?xml version="1.0" encoding="utf-8"?>
<ds:datastoreItem xmlns:ds="http://schemas.openxmlformats.org/officeDocument/2006/customXml" ds:itemID="{EF7348A7-AD7D-4D94-B8B3-B3EDEAE50B5F}"/>
</file>

<file path=customXml/itemProps3.xml><?xml version="1.0" encoding="utf-8"?>
<ds:datastoreItem xmlns:ds="http://schemas.openxmlformats.org/officeDocument/2006/customXml" ds:itemID="{F76C4ABE-353B-4E8D-802C-8995D711DBBC}"/>
</file>

<file path=docProps/app.xml><?xml version="1.0" encoding="utf-8"?>
<Properties xmlns="http://schemas.openxmlformats.org/officeDocument/2006/extended-properties" xmlns:vt="http://schemas.openxmlformats.org/officeDocument/2006/docPropsVTypes">
  <Template>22D4E108</Template>
  <TotalTime>1074</TotalTime>
  <Pages>8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JNOWINSKI</dc:creator>
  <cp:keywords/>
  <dc:description/>
  <cp:lastModifiedBy>SAUJLA</cp:lastModifiedBy>
  <cp:revision>14</cp:revision>
  <dcterms:created xsi:type="dcterms:W3CDTF">2026-06-09T13:33:00Z</dcterms:created>
  <dcterms:modified xsi:type="dcterms:W3CDTF">2026-06-22T13:28:00Z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Order">
    <vt:r8>720700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