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8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9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C16407" w14:textId="6602A538" w:rsidR="005B3D1D" w:rsidRPr="00011483" w:rsidRDefault="002E10FA" w:rsidP="00CF4C90">
      <w:pPr>
        <w:jc w:val="center"/>
        <w:rPr>
          <w:rFonts w:ascii="Cambria" w:hAnsi="Cambria"/>
        </w:rPr>
      </w:pPr>
      <w:r w:rsidRPr="00011483">
        <w:rPr>
          <w:rFonts w:ascii="Cambria" w:hAnsi="Cambri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9721E5B" wp14:editId="3A036FA3">
                <wp:simplePos x="0" y="0"/>
                <wp:positionH relativeFrom="margin">
                  <wp:posOffset>-425450</wp:posOffset>
                </wp:positionH>
                <wp:positionV relativeFrom="paragraph">
                  <wp:posOffset>2790453</wp:posOffset>
                </wp:positionV>
                <wp:extent cx="6543675" cy="3076575"/>
                <wp:effectExtent l="0" t="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307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C8255B" w14:textId="77777777" w:rsidR="00875486" w:rsidRPr="00231E6F" w:rsidRDefault="00875486" w:rsidP="002E10FA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color w:val="2F5496" w:themeColor="accent5" w:themeShade="BF"/>
                                <w:sz w:val="36"/>
                                <w:u w:val="single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b/>
                                <w:color w:val="2F5496" w:themeColor="accent5" w:themeShade="BF"/>
                                <w:sz w:val="36"/>
                                <w:u w:val="single"/>
                              </w:rPr>
                              <w:t>Home Learning Expectations:</w:t>
                            </w:r>
                          </w:p>
                          <w:p w14:paraId="0234AFED" w14:textId="77777777" w:rsidR="00875486" w:rsidRPr="00231E6F" w:rsidRDefault="00875486" w:rsidP="009834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</w:t>
                            </w:r>
                            <w:proofErr w:type="gramStart"/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written</w:t>
                            </w:r>
                            <w:proofErr w:type="gramEnd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 xml:space="preserve"> by yourself, in your own words.</w:t>
                            </w:r>
                          </w:p>
                          <w:p w14:paraId="3A4DD8CF" w14:textId="77777777" w:rsidR="00875486" w:rsidRPr="00231E6F" w:rsidRDefault="00875486" w:rsidP="009834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</w:t>
                            </w:r>
                            <w:proofErr w:type="gramStart"/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completed</w:t>
                            </w:r>
                            <w:proofErr w:type="gramEnd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 xml:space="preserve"> by the due date.</w:t>
                            </w:r>
                          </w:p>
                          <w:p w14:paraId="57836281" w14:textId="77777777" w:rsidR="00875486" w:rsidRPr="00231E6F" w:rsidRDefault="00875486" w:rsidP="009834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is finished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to the best of your ability.</w:t>
                            </w:r>
                          </w:p>
                          <w:p w14:paraId="6666CF85" w14:textId="77777777" w:rsidR="00875486" w:rsidRPr="00231E6F" w:rsidRDefault="00875486" w:rsidP="009834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instructions </w:t>
                            </w:r>
                            <w:proofErr w:type="gramStart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are read and followed closely, before starting</w:t>
                            </w:r>
                            <w:proofErr w:type="gramEnd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.</w:t>
                            </w:r>
                          </w:p>
                          <w:p w14:paraId="1134074C" w14:textId="77777777" w:rsidR="00875486" w:rsidRPr="00231E6F" w:rsidRDefault="00875486" w:rsidP="009834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green-penned and improved when needed.</w:t>
                            </w:r>
                          </w:p>
                          <w:p w14:paraId="1408AA41" w14:textId="77777777" w:rsidR="00875486" w:rsidRPr="00231E6F" w:rsidRDefault="00875486" w:rsidP="009834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that 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marked and/or peer-assessed when asked to.</w:t>
                            </w:r>
                          </w:p>
                          <w:p w14:paraId="2B784992" w14:textId="77777777" w:rsidR="00875486" w:rsidRPr="00231E6F" w:rsidRDefault="00875486" w:rsidP="009834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</w:t>
                            </w:r>
                            <w:proofErr w:type="gramStart"/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presented</w:t>
                            </w:r>
                            <w:proofErr w:type="gramEnd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 xml:space="preserve">clearly and all writing is legible.  </w:t>
                            </w:r>
                          </w:p>
                          <w:p w14:paraId="40AB243B" w14:textId="77777777" w:rsidR="00875486" w:rsidRPr="00231E6F" w:rsidRDefault="00875486" w:rsidP="009834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</w:t>
                            </w:r>
                            <w:proofErr w:type="gramStart"/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proofread</w:t>
                            </w:r>
                            <w:proofErr w:type="gramEnd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 xml:space="preserve"> to ensure spelling, punctuation and grammar is to the best of your ability.</w:t>
                            </w: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 </w:t>
                            </w:r>
                          </w:p>
                          <w:p w14:paraId="4B596404" w14:textId="26616A38" w:rsidR="00875486" w:rsidRPr="00231E6F" w:rsidRDefault="00875486" w:rsidP="009834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721E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3.5pt;margin-top:219.7pt;width:515.25pt;height:242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">
                <v:textbox>
                  <w:txbxContent>
                    <w:p w14:paraId="6DC8255B" w14:textId="77777777" w:rsidR="00875486" w:rsidRPr="00231E6F" w:rsidRDefault="00875486" w:rsidP="002E10FA">
                      <w:pPr>
                        <w:jc w:val="center"/>
                        <w:rPr>
                          <w:rFonts w:ascii="Cambria Math" w:hAnsi="Cambria Math"/>
                          <w:b/>
                          <w:color w:val="2F5496" w:themeColor="accent5" w:themeShade="BF"/>
                          <w:sz w:val="36"/>
                          <w:u w:val="single"/>
                        </w:rPr>
                      </w:pPr>
                      <w:r w:rsidRPr="00231E6F">
                        <w:rPr>
                          <w:rFonts w:ascii="Cambria Math" w:hAnsi="Cambria Math"/>
                          <w:b/>
                          <w:color w:val="2F5496" w:themeColor="accent5" w:themeShade="BF"/>
                          <w:sz w:val="36"/>
                          <w:u w:val="single"/>
                        </w:rPr>
                        <w:t>Home Learning Expectations:</w:t>
                      </w:r>
                    </w:p>
                    <w:p w14:paraId="0234AFED" w14:textId="77777777" w:rsidR="00875486" w:rsidRPr="00231E6F" w:rsidRDefault="00875486" w:rsidP="009834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</w:t>
                      </w:r>
                      <w:proofErr w:type="gramStart"/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written</w:t>
                      </w:r>
                      <w:proofErr w:type="gramEnd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 xml:space="preserve"> by yourself, in your own words.</w:t>
                      </w:r>
                    </w:p>
                    <w:p w14:paraId="3A4DD8CF" w14:textId="77777777" w:rsidR="00875486" w:rsidRPr="00231E6F" w:rsidRDefault="00875486" w:rsidP="009834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</w:t>
                      </w:r>
                      <w:proofErr w:type="gramStart"/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completed</w:t>
                      </w:r>
                      <w:proofErr w:type="gramEnd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 xml:space="preserve"> by the due date.</w:t>
                      </w:r>
                    </w:p>
                    <w:p w14:paraId="57836281" w14:textId="77777777" w:rsidR="00875486" w:rsidRPr="00231E6F" w:rsidRDefault="00875486" w:rsidP="009834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is finished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to the best of your ability.</w:t>
                      </w:r>
                    </w:p>
                    <w:p w14:paraId="6666CF85" w14:textId="77777777" w:rsidR="00875486" w:rsidRPr="00231E6F" w:rsidRDefault="00875486" w:rsidP="009834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instructions </w:t>
                      </w:r>
                      <w:proofErr w:type="gramStart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are read and followed closely, before starting</w:t>
                      </w:r>
                      <w:proofErr w:type="gramEnd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.</w:t>
                      </w:r>
                    </w:p>
                    <w:p w14:paraId="1134074C" w14:textId="77777777" w:rsidR="00875486" w:rsidRPr="00231E6F" w:rsidRDefault="00875486" w:rsidP="009834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green-penned and improved when needed.</w:t>
                      </w:r>
                    </w:p>
                    <w:p w14:paraId="1408AA41" w14:textId="77777777" w:rsidR="00875486" w:rsidRPr="00231E6F" w:rsidRDefault="00875486" w:rsidP="009834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that 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marked and/or peer-assessed when asked to.</w:t>
                      </w:r>
                    </w:p>
                    <w:p w14:paraId="2B784992" w14:textId="77777777" w:rsidR="00875486" w:rsidRPr="00231E6F" w:rsidRDefault="00875486" w:rsidP="009834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</w:t>
                      </w:r>
                      <w:proofErr w:type="gramStart"/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presented</w:t>
                      </w:r>
                      <w:proofErr w:type="gramEnd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 xml:space="preserve"> </w:t>
                      </w:r>
                      <w:r>
                        <w:rPr>
                          <w:rFonts w:ascii="Cambria Math" w:hAnsi="Cambria Math"/>
                          <w:b/>
                          <w:sz w:val="30"/>
                        </w:rPr>
                        <w:t xml:space="preserve">clearly and all writing is legible.  </w:t>
                      </w:r>
                    </w:p>
                    <w:p w14:paraId="40AB243B" w14:textId="77777777" w:rsidR="00875486" w:rsidRPr="00231E6F" w:rsidRDefault="00875486" w:rsidP="009834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</w:t>
                      </w:r>
                      <w:proofErr w:type="gramStart"/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proofread</w:t>
                      </w:r>
                      <w:proofErr w:type="gramEnd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 xml:space="preserve"> to ensure spelling, punctuation and grammar is to the best of your ability.</w:t>
                      </w: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 </w:t>
                      </w:r>
                    </w:p>
                    <w:p w14:paraId="4B596404" w14:textId="26616A38" w:rsidR="00875486" w:rsidRPr="00231E6F" w:rsidRDefault="00875486" w:rsidP="009834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F4C90" w:rsidRPr="00011483">
        <w:rPr>
          <w:rFonts w:ascii="Cambria" w:hAnsi="Cambria"/>
          <w:noProof/>
          <w:lang w:eastAsia="en-GB"/>
        </w:rPr>
        <w:drawing>
          <wp:inline distT="0" distB="0" distL="0" distR="0" wp14:anchorId="0E89491C" wp14:editId="61C906C3">
            <wp:extent cx="3449370" cy="2376233"/>
            <wp:effectExtent l="0" t="0" r="0" b="5080"/>
            <wp:docPr id="1791249375" name="Picture 21" descr="A computer science with various objec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249375" name="Picture 21" descr="A computer science with various objects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4018" cy="237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11483">
        <w:rPr>
          <w:rFonts w:ascii="Cambria" w:hAnsi="Cambri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9C11C91" wp14:editId="3FFE79FC">
                <wp:simplePos x="0" y="0"/>
                <wp:positionH relativeFrom="margin">
                  <wp:posOffset>-425450</wp:posOffset>
                </wp:positionH>
                <wp:positionV relativeFrom="paragraph">
                  <wp:posOffset>6581359</wp:posOffset>
                </wp:positionV>
                <wp:extent cx="6543675" cy="1211580"/>
                <wp:effectExtent l="0" t="0" r="2857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1211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4F6B90" w14:textId="77777777" w:rsidR="00875486" w:rsidRPr="00033CE4" w:rsidRDefault="00875486" w:rsidP="002E10FA">
                            <w:pPr>
                              <w:rPr>
                                <w:rFonts w:ascii="Cambria" w:hAnsi="Cambria"/>
                                <w:b/>
                                <w:sz w:val="30"/>
                              </w:rPr>
                            </w:pPr>
                            <w:r w:rsidRPr="00033CE4">
                              <w:rPr>
                                <w:rFonts w:ascii="Cambria" w:hAnsi="Cambria"/>
                                <w:b/>
                                <w:sz w:val="30"/>
                              </w:rPr>
                              <w:t>Name:</w:t>
                            </w:r>
                          </w:p>
                          <w:p w14:paraId="08DE4FA1" w14:textId="77777777" w:rsidR="00875486" w:rsidRPr="00033CE4" w:rsidRDefault="00875486" w:rsidP="002E10FA">
                            <w:pPr>
                              <w:rPr>
                                <w:rFonts w:ascii="Cambria" w:hAnsi="Cambria"/>
                                <w:b/>
                                <w:sz w:val="30"/>
                              </w:rPr>
                            </w:pPr>
                            <w:r w:rsidRPr="00033CE4">
                              <w:rPr>
                                <w:rFonts w:ascii="Cambria" w:hAnsi="Cambria"/>
                                <w:b/>
                                <w:sz w:val="30"/>
                              </w:rPr>
                              <w:t>Set:</w:t>
                            </w:r>
                          </w:p>
                          <w:p w14:paraId="53A17E92" w14:textId="77777777" w:rsidR="00875486" w:rsidRPr="00033CE4" w:rsidRDefault="00875486" w:rsidP="002E10FA">
                            <w:pPr>
                              <w:rPr>
                                <w:rFonts w:ascii="Cambria" w:hAnsi="Cambria"/>
                                <w:b/>
                                <w:sz w:val="30"/>
                              </w:rPr>
                            </w:pPr>
                            <w:r w:rsidRPr="00033CE4">
                              <w:rPr>
                                <w:rFonts w:ascii="Cambria" w:hAnsi="Cambria"/>
                                <w:b/>
                                <w:sz w:val="30"/>
                              </w:rPr>
                              <w:t>Teacher: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11C91" id="_x0000_s1027" type="#_x0000_t202" style="position:absolute;left:0;text-align:left;margin-left:-33.5pt;margin-top:518.2pt;width:515.25pt;height:95.4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">
                <v:textbox>
                  <w:txbxContent>
                    <w:p w14:paraId="334F6B90" w14:textId="77777777" w:rsidR="00875486" w:rsidRPr="00033CE4" w:rsidRDefault="00875486" w:rsidP="002E10FA">
                      <w:pPr>
                        <w:rPr>
                          <w:rFonts w:ascii="Cambria" w:hAnsi="Cambria"/>
                          <w:b/>
                          <w:sz w:val="30"/>
                        </w:rPr>
                      </w:pPr>
                      <w:r w:rsidRPr="00033CE4">
                        <w:rPr>
                          <w:rFonts w:ascii="Cambria" w:hAnsi="Cambria"/>
                          <w:b/>
                          <w:sz w:val="30"/>
                        </w:rPr>
                        <w:t>Name:</w:t>
                      </w:r>
                    </w:p>
                    <w:p w14:paraId="08DE4FA1" w14:textId="77777777" w:rsidR="00875486" w:rsidRPr="00033CE4" w:rsidRDefault="00875486" w:rsidP="002E10FA">
                      <w:pPr>
                        <w:rPr>
                          <w:rFonts w:ascii="Cambria" w:hAnsi="Cambria"/>
                          <w:b/>
                          <w:sz w:val="30"/>
                        </w:rPr>
                      </w:pPr>
                      <w:r w:rsidRPr="00033CE4">
                        <w:rPr>
                          <w:rFonts w:ascii="Cambria" w:hAnsi="Cambria"/>
                          <w:b/>
                          <w:sz w:val="30"/>
                        </w:rPr>
                        <w:t>Set:</w:t>
                      </w:r>
                    </w:p>
                    <w:p w14:paraId="53A17E92" w14:textId="77777777" w:rsidR="00875486" w:rsidRPr="00033CE4" w:rsidRDefault="00875486" w:rsidP="002E10FA">
                      <w:pPr>
                        <w:rPr>
                          <w:rFonts w:ascii="Cambria" w:hAnsi="Cambria"/>
                          <w:b/>
                          <w:sz w:val="30"/>
                        </w:rPr>
                      </w:pPr>
                      <w:r w:rsidRPr="00033CE4">
                        <w:rPr>
                          <w:rFonts w:ascii="Cambria" w:hAnsi="Cambria"/>
                          <w:b/>
                          <w:sz w:val="30"/>
                        </w:rPr>
                        <w:t>Teacher: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E6632" w:rsidRPr="00011483">
        <w:rPr>
          <w:rFonts w:ascii="Cambria" w:hAnsi="Cambria"/>
        </w:rPr>
        <w:br w:type="page"/>
      </w:r>
    </w:p>
    <w:tbl>
      <w:tblPr>
        <w:tblStyle w:val="TableGrid"/>
        <w:tblpPr w:leftFromText="180" w:rightFromText="180" w:vertAnchor="page" w:horzAnchor="margin" w:tblpXSpec="center" w:tblpY="2432"/>
        <w:tblW w:w="10813" w:type="dxa"/>
        <w:tblLook w:val="04A0" w:firstRow="1" w:lastRow="0" w:firstColumn="1" w:lastColumn="0" w:noHBand="0" w:noVBand="1"/>
      </w:tblPr>
      <w:tblGrid>
        <w:gridCol w:w="10813"/>
      </w:tblGrid>
      <w:tr w:rsidR="002377F3" w:rsidRPr="00011483" w14:paraId="1942A6EF" w14:textId="77777777" w:rsidTr="00A128D9">
        <w:trPr>
          <w:trHeight w:val="382"/>
        </w:trPr>
        <w:tc>
          <w:tcPr>
            <w:tcW w:w="10813" w:type="dxa"/>
          </w:tcPr>
          <w:p w14:paraId="2B272EFF" w14:textId="15ADA499" w:rsidR="00A128D9" w:rsidRPr="00011483" w:rsidRDefault="00A128D9" w:rsidP="00A128D9">
            <w:pPr>
              <w:rPr>
                <w:rFonts w:ascii="Cambria" w:hAnsi="Cambria" w:cs="Arial"/>
                <w:sz w:val="24"/>
              </w:rPr>
            </w:pPr>
            <w:r w:rsidRPr="00011483">
              <w:rPr>
                <w:rFonts w:ascii="Cambria" w:hAnsi="Cambria"/>
                <w:sz w:val="28"/>
                <w:szCs w:val="28"/>
              </w:rPr>
              <w:lastRenderedPageBreak/>
              <w:t xml:space="preserve">Q1. </w:t>
            </w:r>
            <w:r w:rsidR="00B30636" w:rsidRPr="00011483">
              <w:rPr>
                <w:rFonts w:ascii="Cambria" w:hAnsi="Cambria" w:cs="Arial"/>
                <w:b/>
                <w:sz w:val="24"/>
              </w:rPr>
              <w:t xml:space="preserve"> Keywords </w:t>
            </w:r>
            <w:r w:rsidR="00B30636" w:rsidRPr="00011483">
              <w:rPr>
                <w:rFonts w:ascii="Cambria" w:hAnsi="Cambria" w:cs="Arial"/>
                <w:sz w:val="24"/>
              </w:rPr>
              <w:t xml:space="preserve">– can you identify </w:t>
            </w:r>
            <w:r w:rsidR="00B30636" w:rsidRPr="00011483">
              <w:rPr>
                <w:rFonts w:ascii="Cambria" w:hAnsi="Cambria" w:cs="Arial"/>
                <w:b/>
                <w:sz w:val="24"/>
                <w:u w:val="single"/>
              </w:rPr>
              <w:t>and define</w:t>
            </w:r>
            <w:r w:rsidR="00B30636" w:rsidRPr="00011483">
              <w:rPr>
                <w:rFonts w:ascii="Cambria" w:hAnsi="Cambria" w:cs="Arial"/>
                <w:sz w:val="24"/>
              </w:rPr>
              <w:t xml:space="preserve"> at least three programming keywords </w:t>
            </w:r>
            <w:r w:rsidR="00B30636" w:rsidRPr="00011483">
              <w:rPr>
                <w:rFonts w:ascii="Cambria" w:hAnsi="Cambria" w:cs="Arial"/>
                <w:sz w:val="24"/>
              </w:rPr>
              <w:br/>
              <w:t xml:space="preserve">we used in the lesson? </w:t>
            </w:r>
          </w:p>
        </w:tc>
      </w:tr>
      <w:tr w:rsidR="002377F3" w:rsidRPr="00011483" w14:paraId="150450B2" w14:textId="77777777" w:rsidTr="00A128D9">
        <w:trPr>
          <w:trHeight w:val="1614"/>
        </w:trPr>
        <w:tc>
          <w:tcPr>
            <w:tcW w:w="10813" w:type="dxa"/>
          </w:tcPr>
          <w:p w14:paraId="2D0ADE71" w14:textId="77777777" w:rsidR="00A128D9" w:rsidRPr="00011483" w:rsidRDefault="00A128D9" w:rsidP="00A128D9">
            <w:pPr>
              <w:rPr>
                <w:rFonts w:ascii="Cambria" w:hAnsi="Cambria"/>
                <w:sz w:val="28"/>
                <w:szCs w:val="28"/>
              </w:rPr>
            </w:pPr>
          </w:p>
        </w:tc>
      </w:tr>
      <w:tr w:rsidR="002377F3" w:rsidRPr="00011483" w14:paraId="33713FF4" w14:textId="77777777" w:rsidTr="00A128D9">
        <w:trPr>
          <w:trHeight w:val="409"/>
        </w:trPr>
        <w:tc>
          <w:tcPr>
            <w:tcW w:w="10813" w:type="dxa"/>
          </w:tcPr>
          <w:p w14:paraId="6198869E" w14:textId="7AA0B580" w:rsidR="00A128D9" w:rsidRPr="00011483" w:rsidRDefault="00A128D9" w:rsidP="00A128D9">
            <w:pPr>
              <w:rPr>
                <w:rFonts w:ascii="Cambria" w:hAnsi="Cambria" w:cs="Arial"/>
                <w:sz w:val="24"/>
              </w:rPr>
            </w:pPr>
            <w:r w:rsidRPr="00011483">
              <w:rPr>
                <w:rFonts w:ascii="Cambria" w:hAnsi="Cambria"/>
                <w:sz w:val="28"/>
                <w:szCs w:val="28"/>
              </w:rPr>
              <w:t xml:space="preserve">Q2.  </w:t>
            </w:r>
            <w:r w:rsidR="00B30636" w:rsidRPr="00011483">
              <w:rPr>
                <w:rFonts w:ascii="Cambria" w:hAnsi="Cambria" w:cs="Arial"/>
                <w:b/>
                <w:sz w:val="24"/>
              </w:rPr>
              <w:t xml:space="preserve"> Python Operators:</w:t>
            </w:r>
          </w:p>
        </w:tc>
      </w:tr>
      <w:tr w:rsidR="002377F3" w:rsidRPr="00011483" w14:paraId="3DD86A19" w14:textId="77777777" w:rsidTr="00A128D9">
        <w:trPr>
          <w:trHeight w:val="1614"/>
        </w:trPr>
        <w:tc>
          <w:tcPr>
            <w:tcW w:w="10813" w:type="dxa"/>
          </w:tcPr>
          <w:p w14:paraId="1AAF4457" w14:textId="77777777" w:rsidR="00A128D9" w:rsidRPr="00011483" w:rsidRDefault="00A128D9" w:rsidP="00A128D9">
            <w:pPr>
              <w:rPr>
                <w:rFonts w:ascii="Cambria" w:hAnsi="Cambria"/>
                <w:sz w:val="28"/>
                <w:szCs w:val="28"/>
              </w:rPr>
            </w:pPr>
          </w:p>
          <w:p w14:paraId="1DEFEB7B" w14:textId="77777777" w:rsidR="00B30636" w:rsidRPr="00011483" w:rsidRDefault="00B30636" w:rsidP="00B30636">
            <w:pPr>
              <w:pStyle w:val="ListParagraph"/>
              <w:rPr>
                <w:rFonts w:ascii="Cambria" w:hAnsi="Cambria" w:cs="Arial"/>
                <w:sz w:val="24"/>
              </w:rPr>
            </w:pPr>
            <w:r w:rsidRPr="00011483">
              <w:rPr>
                <w:rFonts w:ascii="Cambria" w:hAnsi="Cambria" w:cs="Arial"/>
                <w:sz w:val="24"/>
              </w:rPr>
              <w:t>In Python programming, what does this symbol mean (*)? __________________</w:t>
            </w:r>
          </w:p>
          <w:p w14:paraId="35EE98F7" w14:textId="77777777" w:rsidR="00B30636" w:rsidRPr="00011483" w:rsidRDefault="00B30636" w:rsidP="00B30636">
            <w:pPr>
              <w:pStyle w:val="ListParagraph"/>
              <w:rPr>
                <w:rFonts w:ascii="Cambria" w:hAnsi="Cambria" w:cs="Arial"/>
                <w:sz w:val="24"/>
              </w:rPr>
            </w:pPr>
          </w:p>
          <w:p w14:paraId="182981D6" w14:textId="77777777" w:rsidR="00B30636" w:rsidRPr="00011483" w:rsidRDefault="00B30636" w:rsidP="00B30636">
            <w:pPr>
              <w:pStyle w:val="ListParagraph"/>
              <w:rPr>
                <w:rFonts w:ascii="Cambria" w:hAnsi="Cambria" w:cs="Arial"/>
                <w:sz w:val="24"/>
              </w:rPr>
            </w:pPr>
            <w:r w:rsidRPr="00011483">
              <w:rPr>
                <w:rFonts w:ascii="Cambria" w:hAnsi="Cambria" w:cs="Arial"/>
                <w:sz w:val="24"/>
              </w:rPr>
              <w:t>In Python programming, what does this symbol mean (==)? ____________________</w:t>
            </w:r>
          </w:p>
          <w:p w14:paraId="5E249E43" w14:textId="77777777" w:rsidR="00A128D9" w:rsidRPr="00011483" w:rsidRDefault="00A128D9" w:rsidP="00A128D9">
            <w:pPr>
              <w:rPr>
                <w:rFonts w:ascii="Cambria" w:hAnsi="Cambria"/>
                <w:sz w:val="28"/>
                <w:szCs w:val="28"/>
              </w:rPr>
            </w:pPr>
          </w:p>
        </w:tc>
      </w:tr>
      <w:tr w:rsidR="002377F3" w:rsidRPr="00011483" w14:paraId="52E8F66A" w14:textId="77777777" w:rsidTr="002377F3">
        <w:trPr>
          <w:trHeight w:val="522"/>
        </w:trPr>
        <w:tc>
          <w:tcPr>
            <w:tcW w:w="10813" w:type="dxa"/>
          </w:tcPr>
          <w:p w14:paraId="326B214B" w14:textId="11FBAE14" w:rsidR="00A128D9" w:rsidRPr="00011483" w:rsidRDefault="00A128D9" w:rsidP="00A128D9">
            <w:pPr>
              <w:rPr>
                <w:rFonts w:ascii="Cambria" w:hAnsi="Cambria" w:cs="Arial"/>
                <w:b/>
                <w:sz w:val="24"/>
              </w:rPr>
            </w:pPr>
            <w:r w:rsidRPr="00011483">
              <w:rPr>
                <w:rFonts w:ascii="Cambria" w:hAnsi="Cambria"/>
                <w:sz w:val="28"/>
                <w:szCs w:val="28"/>
              </w:rPr>
              <w:t xml:space="preserve">Q3. </w:t>
            </w:r>
            <w:r w:rsidR="00B30636" w:rsidRPr="00011483">
              <w:rPr>
                <w:rFonts w:ascii="Cambria" w:hAnsi="Cambria" w:cs="Arial"/>
                <w:b/>
                <w:sz w:val="24"/>
              </w:rPr>
              <w:t xml:space="preserve"> Programming Syntax:</w:t>
            </w:r>
          </w:p>
        </w:tc>
      </w:tr>
      <w:tr w:rsidR="002377F3" w:rsidRPr="00011483" w14:paraId="08A8366D" w14:textId="77777777" w:rsidTr="00A128D9">
        <w:trPr>
          <w:trHeight w:val="1614"/>
        </w:trPr>
        <w:tc>
          <w:tcPr>
            <w:tcW w:w="10813" w:type="dxa"/>
          </w:tcPr>
          <w:p w14:paraId="4E4214E0" w14:textId="77777777" w:rsidR="00A128D9" w:rsidRPr="00011483" w:rsidRDefault="00A128D9" w:rsidP="00A128D9">
            <w:pPr>
              <w:rPr>
                <w:rFonts w:ascii="Cambria" w:hAnsi="Cambria"/>
                <w:sz w:val="28"/>
                <w:szCs w:val="28"/>
              </w:rPr>
            </w:pPr>
          </w:p>
          <w:p w14:paraId="06F8C8BE" w14:textId="77777777" w:rsidR="00B30636" w:rsidRPr="00011483" w:rsidRDefault="00B30636" w:rsidP="00B30636">
            <w:pPr>
              <w:pStyle w:val="ListParagraph"/>
              <w:rPr>
                <w:rFonts w:ascii="Cambria" w:hAnsi="Cambria" w:cs="Arial"/>
                <w:i/>
                <w:sz w:val="32"/>
              </w:rPr>
            </w:pPr>
            <w:r w:rsidRPr="00011483">
              <w:rPr>
                <w:rFonts w:ascii="Cambria" w:hAnsi="Cambria" w:cs="Arial"/>
                <w:i/>
                <w:sz w:val="32"/>
              </w:rPr>
              <w:t>score = 10</w:t>
            </w:r>
          </w:p>
          <w:p w14:paraId="1139E702" w14:textId="77777777" w:rsidR="00B30636" w:rsidRPr="00011483" w:rsidRDefault="00B30636" w:rsidP="00B30636">
            <w:pPr>
              <w:pStyle w:val="ListParagraph"/>
              <w:rPr>
                <w:rFonts w:ascii="Cambria" w:hAnsi="Cambria" w:cs="Arial"/>
                <w:i/>
                <w:sz w:val="32"/>
              </w:rPr>
            </w:pPr>
            <w:r w:rsidRPr="00011483">
              <w:rPr>
                <w:rFonts w:ascii="Cambria" w:hAnsi="Cambria" w:cs="Arial"/>
                <w:i/>
                <w:sz w:val="32"/>
              </w:rPr>
              <w:t>update = 12</w:t>
            </w:r>
          </w:p>
          <w:p w14:paraId="7560043A" w14:textId="5C177CEC" w:rsidR="00B30636" w:rsidRPr="00011483" w:rsidRDefault="00B30636" w:rsidP="00B30636">
            <w:pPr>
              <w:pStyle w:val="ListParagraph"/>
              <w:rPr>
                <w:rFonts w:ascii="Cambria" w:hAnsi="Cambria" w:cs="Arial"/>
                <w:i/>
                <w:sz w:val="32"/>
              </w:rPr>
            </w:pPr>
            <w:r w:rsidRPr="00011483">
              <w:rPr>
                <w:rFonts w:ascii="Cambria" w:hAnsi="Cambria" w:cs="Arial"/>
                <w:i/>
                <w:sz w:val="32"/>
              </w:rPr>
              <w:t>score = score + update</w:t>
            </w:r>
          </w:p>
          <w:p w14:paraId="0C2040E1" w14:textId="77777777" w:rsidR="002377F3" w:rsidRPr="00011483" w:rsidRDefault="002377F3" w:rsidP="00B30636">
            <w:pPr>
              <w:pStyle w:val="ListParagraph"/>
              <w:rPr>
                <w:rFonts w:ascii="Cambria" w:hAnsi="Cambria" w:cs="Arial"/>
                <w:i/>
                <w:sz w:val="32"/>
              </w:rPr>
            </w:pPr>
          </w:p>
          <w:p w14:paraId="5827C372" w14:textId="7F8F105D" w:rsidR="00A128D9" w:rsidRPr="00011483" w:rsidRDefault="00B30636" w:rsidP="00B30636">
            <w:pPr>
              <w:rPr>
                <w:rFonts w:ascii="Cambria" w:hAnsi="Cambria"/>
                <w:sz w:val="36"/>
                <w:szCs w:val="28"/>
              </w:rPr>
            </w:pPr>
            <w:r w:rsidRPr="00011483">
              <w:rPr>
                <w:rFonts w:ascii="Cambria" w:hAnsi="Cambria" w:cs="Arial"/>
                <w:sz w:val="32"/>
              </w:rPr>
              <w:t>What is the value of score?  _____________________________</w:t>
            </w:r>
          </w:p>
          <w:p w14:paraId="74A56889" w14:textId="7A7187A1" w:rsidR="00A128D9" w:rsidRPr="00011483" w:rsidRDefault="00A128D9" w:rsidP="00B30636">
            <w:pPr>
              <w:tabs>
                <w:tab w:val="left" w:pos="1820"/>
              </w:tabs>
              <w:rPr>
                <w:rFonts w:ascii="Cambria" w:hAnsi="Cambria"/>
                <w:sz w:val="28"/>
                <w:szCs w:val="28"/>
              </w:rPr>
            </w:pPr>
          </w:p>
        </w:tc>
      </w:tr>
      <w:tr w:rsidR="002377F3" w:rsidRPr="00011483" w14:paraId="0907DF68" w14:textId="77777777" w:rsidTr="00B30636">
        <w:trPr>
          <w:trHeight w:val="494"/>
        </w:trPr>
        <w:tc>
          <w:tcPr>
            <w:tcW w:w="10813" w:type="dxa"/>
          </w:tcPr>
          <w:p w14:paraId="383CA161" w14:textId="21DC0155" w:rsidR="00A128D9" w:rsidRPr="00011483" w:rsidRDefault="00A128D9" w:rsidP="00A128D9">
            <w:pPr>
              <w:rPr>
                <w:rFonts w:ascii="Cambria" w:hAnsi="Cambria" w:cs="Arial"/>
                <w:b/>
                <w:sz w:val="24"/>
              </w:rPr>
            </w:pPr>
            <w:r w:rsidRPr="00011483">
              <w:rPr>
                <w:rFonts w:ascii="Cambria" w:hAnsi="Cambria"/>
                <w:sz w:val="28"/>
                <w:szCs w:val="28"/>
              </w:rPr>
              <w:t xml:space="preserve">Q4.  </w:t>
            </w:r>
            <w:r w:rsidR="00B30636" w:rsidRPr="00011483">
              <w:rPr>
                <w:rFonts w:ascii="Cambria" w:hAnsi="Cambria" w:cs="Arial"/>
                <w:b/>
                <w:sz w:val="24"/>
              </w:rPr>
              <w:t xml:space="preserve"> Variables and data types;</w:t>
            </w:r>
          </w:p>
        </w:tc>
      </w:tr>
      <w:tr w:rsidR="002377F3" w:rsidRPr="00011483" w14:paraId="58379D3B" w14:textId="77777777" w:rsidTr="00A128D9">
        <w:trPr>
          <w:trHeight w:val="1640"/>
        </w:trPr>
        <w:tc>
          <w:tcPr>
            <w:tcW w:w="10813" w:type="dxa"/>
          </w:tcPr>
          <w:p w14:paraId="0E12521B" w14:textId="77777777" w:rsidR="00A128D9" w:rsidRPr="00011483" w:rsidRDefault="00A128D9" w:rsidP="00A128D9">
            <w:pPr>
              <w:rPr>
                <w:rFonts w:ascii="Cambria" w:hAnsi="Cambria"/>
                <w:sz w:val="28"/>
                <w:szCs w:val="28"/>
              </w:rPr>
            </w:pPr>
          </w:p>
          <w:p w14:paraId="1DEB58E7" w14:textId="538E6B0B" w:rsidR="00B30636" w:rsidRPr="00011483" w:rsidRDefault="00B30636" w:rsidP="00B30636">
            <w:pPr>
              <w:pStyle w:val="ListParagraph"/>
              <w:rPr>
                <w:rFonts w:ascii="Cambria" w:hAnsi="Cambria" w:cs="Arial"/>
                <w:sz w:val="24"/>
              </w:rPr>
            </w:pPr>
            <w:r w:rsidRPr="00011483">
              <w:rPr>
                <w:rFonts w:ascii="Cambria" w:hAnsi="Cambria" w:cs="Arial"/>
                <w:sz w:val="24"/>
              </w:rPr>
              <w:t>Explain what a variable is_____</w:t>
            </w:r>
            <w:r w:rsidR="002377F3" w:rsidRPr="00011483">
              <w:rPr>
                <w:rFonts w:ascii="Cambria" w:hAnsi="Cambria" w:cs="Arial"/>
                <w:sz w:val="24"/>
              </w:rPr>
              <w:t>__________________________</w:t>
            </w:r>
            <w:r w:rsidRPr="00011483">
              <w:rPr>
                <w:rFonts w:ascii="Cambria" w:hAnsi="Cambria" w:cs="Arial"/>
                <w:sz w:val="24"/>
              </w:rPr>
              <w:t>_________________________________________</w:t>
            </w:r>
          </w:p>
          <w:p w14:paraId="5BE86AC9" w14:textId="4EA4ED86" w:rsidR="002377F3" w:rsidRPr="00011483" w:rsidRDefault="002377F3" w:rsidP="00B30636">
            <w:pPr>
              <w:pStyle w:val="ListParagraph"/>
              <w:rPr>
                <w:rFonts w:ascii="Cambria" w:hAnsi="Cambria" w:cs="Arial"/>
                <w:sz w:val="24"/>
              </w:rPr>
            </w:pPr>
            <w:r w:rsidRPr="00011483">
              <w:rPr>
                <w:rFonts w:ascii="Cambria" w:hAnsi="Cambria" w:cs="Arial"/>
                <w:sz w:val="24"/>
              </w:rPr>
              <w:t>______________________________________________________________________________________________________</w:t>
            </w:r>
          </w:p>
          <w:p w14:paraId="68BE57DA" w14:textId="77777777" w:rsidR="00B30636" w:rsidRPr="00011483" w:rsidRDefault="00B30636" w:rsidP="00B30636">
            <w:pPr>
              <w:pStyle w:val="ListParagraph"/>
              <w:rPr>
                <w:rFonts w:ascii="Cambria" w:hAnsi="Cambria" w:cs="Arial"/>
                <w:sz w:val="24"/>
              </w:rPr>
            </w:pPr>
          </w:p>
          <w:p w14:paraId="693D4067" w14:textId="77777777" w:rsidR="00B30636" w:rsidRPr="00011483" w:rsidRDefault="00B30636" w:rsidP="00B30636">
            <w:pPr>
              <w:pStyle w:val="ListParagraph"/>
              <w:rPr>
                <w:rFonts w:ascii="Cambria" w:hAnsi="Cambria" w:cs="Arial"/>
                <w:sz w:val="24"/>
              </w:rPr>
            </w:pPr>
            <w:r w:rsidRPr="00011483">
              <w:rPr>
                <w:rFonts w:ascii="Cambria" w:hAnsi="Cambria" w:cs="Arial"/>
                <w:sz w:val="24"/>
              </w:rPr>
              <w:t>In Python we have the following data types</w:t>
            </w:r>
          </w:p>
          <w:p w14:paraId="6DDC9312" w14:textId="77777777" w:rsidR="00B30636" w:rsidRPr="00011483" w:rsidRDefault="00B30636" w:rsidP="00B30636">
            <w:pPr>
              <w:pStyle w:val="ListParagraph"/>
              <w:numPr>
                <w:ilvl w:val="1"/>
                <w:numId w:val="12"/>
              </w:numPr>
              <w:spacing w:after="200" w:line="276" w:lineRule="auto"/>
              <w:rPr>
                <w:rFonts w:ascii="Cambria" w:hAnsi="Cambria" w:cs="Arial"/>
                <w:sz w:val="24"/>
              </w:rPr>
            </w:pPr>
            <w:r w:rsidRPr="00011483">
              <w:rPr>
                <w:rFonts w:ascii="Cambria" w:hAnsi="Cambria" w:cs="Arial"/>
                <w:sz w:val="24"/>
              </w:rPr>
              <w:t>string  - i.e. name = “John”</w:t>
            </w:r>
          </w:p>
          <w:p w14:paraId="420309B5" w14:textId="77777777" w:rsidR="00B30636" w:rsidRPr="00011483" w:rsidRDefault="00B30636" w:rsidP="00B30636">
            <w:pPr>
              <w:pStyle w:val="ListParagraph"/>
              <w:numPr>
                <w:ilvl w:val="1"/>
                <w:numId w:val="12"/>
              </w:numPr>
              <w:spacing w:after="200" w:line="276" w:lineRule="auto"/>
              <w:rPr>
                <w:rFonts w:ascii="Cambria" w:hAnsi="Cambria" w:cs="Arial"/>
                <w:sz w:val="24"/>
              </w:rPr>
            </w:pPr>
            <w:r w:rsidRPr="00011483">
              <w:rPr>
                <w:rFonts w:ascii="Cambria" w:hAnsi="Cambria" w:cs="Arial"/>
                <w:sz w:val="24"/>
              </w:rPr>
              <w:t>integer – i.e. counter = 100</w:t>
            </w:r>
          </w:p>
          <w:p w14:paraId="09983B73" w14:textId="77777777" w:rsidR="00B30636" w:rsidRPr="00011483" w:rsidRDefault="00B30636" w:rsidP="00B30636">
            <w:pPr>
              <w:pStyle w:val="ListParagraph"/>
              <w:numPr>
                <w:ilvl w:val="1"/>
                <w:numId w:val="12"/>
              </w:numPr>
              <w:spacing w:after="200" w:line="276" w:lineRule="auto"/>
              <w:rPr>
                <w:rFonts w:ascii="Cambria" w:hAnsi="Cambria" w:cs="Arial"/>
                <w:sz w:val="24"/>
              </w:rPr>
            </w:pPr>
            <w:r w:rsidRPr="00011483">
              <w:rPr>
                <w:rFonts w:ascii="Cambria" w:hAnsi="Cambria" w:cs="Arial"/>
                <w:sz w:val="24"/>
              </w:rPr>
              <w:t>real or float – i.e. average = 100.25 (with decimal places)</w:t>
            </w:r>
          </w:p>
          <w:p w14:paraId="302D6453" w14:textId="77777777" w:rsidR="00B30636" w:rsidRPr="00011483" w:rsidRDefault="00B30636" w:rsidP="00B30636">
            <w:pPr>
              <w:pStyle w:val="ListParagraph"/>
              <w:ind w:left="1440"/>
              <w:rPr>
                <w:rFonts w:ascii="Cambria" w:hAnsi="Cambria" w:cs="Arial"/>
                <w:sz w:val="24"/>
              </w:rPr>
            </w:pPr>
          </w:p>
          <w:p w14:paraId="586E8ACF" w14:textId="77777777" w:rsidR="00B30636" w:rsidRPr="00011483" w:rsidRDefault="00B30636" w:rsidP="00B30636">
            <w:pPr>
              <w:rPr>
                <w:rFonts w:ascii="Cambria" w:hAnsi="Cambria" w:cs="Arial"/>
                <w:b/>
                <w:sz w:val="24"/>
              </w:rPr>
            </w:pPr>
            <w:r w:rsidRPr="00011483">
              <w:rPr>
                <w:rFonts w:ascii="Cambria" w:hAnsi="Cambria" w:cs="Arial"/>
                <w:b/>
                <w:sz w:val="24"/>
              </w:rPr>
              <w:t>Match the data type to the message</w:t>
            </w:r>
          </w:p>
          <w:p w14:paraId="23D00C0E" w14:textId="07A6F158" w:rsidR="00B30636" w:rsidRPr="00011483" w:rsidRDefault="00B30636" w:rsidP="00B30636">
            <w:pPr>
              <w:rPr>
                <w:rFonts w:ascii="Cambria" w:hAnsi="Cambria" w:cs="Arial"/>
                <w:sz w:val="24"/>
              </w:rPr>
            </w:pPr>
            <w:r w:rsidRPr="00011483">
              <w:rPr>
                <w:rFonts w:ascii="Cambria" w:hAnsi="Cambria" w:cs="Arial"/>
                <w:sz w:val="24"/>
              </w:rPr>
              <w:tab/>
              <w:t>(</w:t>
            </w:r>
            <w:proofErr w:type="spellStart"/>
            <w:r w:rsidRPr="00011483">
              <w:rPr>
                <w:rFonts w:ascii="Cambria" w:hAnsi="Cambria" w:cs="Arial"/>
                <w:sz w:val="24"/>
              </w:rPr>
              <w:t>i</w:t>
            </w:r>
            <w:proofErr w:type="spellEnd"/>
            <w:r w:rsidRPr="00011483">
              <w:rPr>
                <w:rFonts w:ascii="Cambria" w:hAnsi="Cambria" w:cs="Arial"/>
                <w:sz w:val="24"/>
              </w:rPr>
              <w:t>) What data type should we use if we want to print “Hello World”? ________</w:t>
            </w:r>
            <w:r w:rsidR="002377F3" w:rsidRPr="00011483">
              <w:rPr>
                <w:rFonts w:ascii="Cambria" w:hAnsi="Cambria" w:cs="Arial"/>
                <w:sz w:val="24"/>
              </w:rPr>
              <w:t>_________</w:t>
            </w:r>
            <w:r w:rsidRPr="00011483">
              <w:rPr>
                <w:rFonts w:ascii="Cambria" w:hAnsi="Cambria" w:cs="Arial"/>
                <w:sz w:val="24"/>
              </w:rPr>
              <w:t>_</w:t>
            </w:r>
          </w:p>
          <w:p w14:paraId="7F6B3B4A" w14:textId="7ECDD90B" w:rsidR="00B30636" w:rsidRPr="00011483" w:rsidRDefault="00B30636" w:rsidP="00B30636">
            <w:pPr>
              <w:rPr>
                <w:rFonts w:ascii="Cambria" w:hAnsi="Cambria" w:cs="Arial"/>
                <w:sz w:val="24"/>
              </w:rPr>
            </w:pPr>
            <w:r w:rsidRPr="00011483">
              <w:rPr>
                <w:rFonts w:ascii="Cambria" w:hAnsi="Cambria" w:cs="Arial"/>
                <w:sz w:val="24"/>
              </w:rPr>
              <w:tab/>
              <w:t>(ii) What data type should we use if we want to print 100? ______________</w:t>
            </w:r>
            <w:r w:rsidR="002377F3" w:rsidRPr="00011483">
              <w:rPr>
                <w:rFonts w:ascii="Cambria" w:hAnsi="Cambria" w:cs="Arial"/>
                <w:sz w:val="24"/>
              </w:rPr>
              <w:t>______________</w:t>
            </w:r>
            <w:r w:rsidRPr="00011483">
              <w:rPr>
                <w:rFonts w:ascii="Cambria" w:hAnsi="Cambria" w:cs="Arial"/>
                <w:sz w:val="24"/>
              </w:rPr>
              <w:t xml:space="preserve">_ </w:t>
            </w:r>
          </w:p>
          <w:p w14:paraId="5BC2B8C7" w14:textId="77777777" w:rsidR="00A128D9" w:rsidRPr="00011483" w:rsidRDefault="00A128D9" w:rsidP="00A128D9">
            <w:pPr>
              <w:rPr>
                <w:rFonts w:ascii="Cambria" w:hAnsi="Cambria"/>
                <w:sz w:val="28"/>
                <w:szCs w:val="28"/>
              </w:rPr>
            </w:pPr>
          </w:p>
        </w:tc>
      </w:tr>
    </w:tbl>
    <w:p w14:paraId="1E1D8DD8" w14:textId="6051080E" w:rsidR="00E63E93" w:rsidRPr="00011483" w:rsidRDefault="005E7BDB" w:rsidP="002377F3">
      <w:pPr>
        <w:tabs>
          <w:tab w:val="left" w:pos="2310"/>
        </w:tabs>
        <w:spacing w:after="200" w:line="276" w:lineRule="auto"/>
        <w:rPr>
          <w:rFonts w:ascii="Cambria" w:hAnsi="Cambria" w:cs="Arial"/>
        </w:rPr>
        <w:sectPr w:rsidR="00E63E93" w:rsidRPr="00011483" w:rsidSect="00DC7DA8">
          <w:headerReference w:type="default" r:id="rId8"/>
          <w:headerReference w:type="first" r:id="rId9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4096D2" wp14:editId="7E5A7C3E">
                <wp:simplePos x="0" y="0"/>
                <wp:positionH relativeFrom="column">
                  <wp:posOffset>4513479</wp:posOffset>
                </wp:positionH>
                <wp:positionV relativeFrom="paragraph">
                  <wp:posOffset>0</wp:posOffset>
                </wp:positionV>
                <wp:extent cx="1733372" cy="329184"/>
                <wp:effectExtent l="0" t="0" r="19685" b="1397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74A11F" w14:textId="77777777" w:rsidR="005E7BDB" w:rsidRPr="0033416F" w:rsidRDefault="005E7BDB" w:rsidP="005E7BDB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p w14:paraId="2755E3FA" w14:textId="77777777" w:rsidR="005E7BDB" w:rsidRPr="0033416F" w:rsidRDefault="005E7BDB" w:rsidP="005E7BDB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4096D2" id="Rounded Rectangle 6" o:spid="_x0000_s1028" style="position:absolute;margin-left:355.4pt;margin-top:0;width:136.5pt;height:25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" filled="f" strokecolor="#1f4d78 [1604]" strokeweight="1pt">
                <v:stroke joinstyle="miter"/>
                <v:textbox>
                  <w:txbxContent>
                    <w:p w14:paraId="3A74A11F" w14:textId="77777777" w:rsidR="005E7BDB" w:rsidRPr="0033416F" w:rsidRDefault="005E7BDB" w:rsidP="005E7BDB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p w14:paraId="2755E3FA" w14:textId="77777777" w:rsidR="005E7BDB" w:rsidRPr="0033416F" w:rsidRDefault="005E7BDB" w:rsidP="005E7BDB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377F3" w:rsidRPr="00011483">
        <w:rPr>
          <w:rFonts w:ascii="Cambria" w:hAnsi="Cambria" w:cs="Arial"/>
          <w:b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5BDA08" wp14:editId="1211E606">
                <wp:simplePos x="0" y="0"/>
                <wp:positionH relativeFrom="column">
                  <wp:posOffset>5318020</wp:posOffset>
                </wp:positionH>
                <wp:positionV relativeFrom="paragraph">
                  <wp:posOffset>8104780</wp:posOffset>
                </wp:positionV>
                <wp:extent cx="1095597" cy="977722"/>
                <wp:effectExtent l="0" t="0" r="9525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597" cy="977722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C68C0F" w14:textId="77777777" w:rsidR="00875486" w:rsidRPr="00DC7DA8" w:rsidRDefault="00875486" w:rsidP="00DC7DA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Teacher Assessed</w:t>
                            </w:r>
                            <w:r w:rsidRPr="00DC7DA8">
                              <w:rPr>
                                <w:b/>
                              </w:rPr>
                              <w:t xml:space="preserve">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5BDA08" id="Rectangle 5" o:spid="_x0000_s1028" style="position:absolute;margin-left:418.75pt;margin-top:638.15pt;width:86.25pt;height:7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" fillcolor="#ed7d31 [3205]" stroked="f">
                <v:fill opacity="32896f"/>
                <v:textbox>
                  <w:txbxContent>
                    <w:p w14:paraId="06C68C0F" w14:textId="77777777" w:rsidR="00875486" w:rsidRPr="00DC7DA8" w:rsidRDefault="00875486" w:rsidP="00DC7DA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Teacher Assessed</w:t>
                      </w:r>
                      <w:r w:rsidRPr="00DC7DA8">
                        <w:rPr>
                          <w:b/>
                        </w:rPr>
                        <w:t xml:space="preserve"> Work</w:t>
                      </w:r>
                    </w:p>
                  </w:txbxContent>
                </v:textbox>
              </v:rect>
            </w:pict>
          </mc:Fallback>
        </mc:AlternateContent>
      </w:r>
      <w:r w:rsidR="002377F3" w:rsidRPr="00011483">
        <w:rPr>
          <w:rFonts w:ascii="Cambria" w:hAnsi="Cambria" w:cs="Arial"/>
          <w:b/>
          <w:i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9251933" wp14:editId="32ED8729">
                <wp:simplePos x="0" y="0"/>
                <wp:positionH relativeFrom="column">
                  <wp:posOffset>-679099</wp:posOffset>
                </wp:positionH>
                <wp:positionV relativeFrom="paragraph">
                  <wp:posOffset>8158120</wp:posOffset>
                </wp:positionV>
                <wp:extent cx="5911702" cy="925032"/>
                <wp:effectExtent l="0" t="0" r="13335" b="2794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1702" cy="9250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8585E6" w14:textId="77777777" w:rsidR="00875486" w:rsidRPr="000D4741" w:rsidRDefault="00875486">
                            <w:pPr>
                              <w:rPr>
                                <w:rFonts w:ascii="Cambria" w:hAnsi="Cambria"/>
                              </w:rPr>
                            </w:pPr>
                            <w:r w:rsidRPr="000D4741">
                              <w:rPr>
                                <w:rFonts w:ascii="Cambria" w:hAnsi="Cambria"/>
                              </w:rPr>
                              <w:t xml:space="preserve">What went </w:t>
                            </w:r>
                            <w:proofErr w:type="gramStart"/>
                            <w:r w:rsidRPr="000D4741">
                              <w:rPr>
                                <w:rFonts w:ascii="Cambria" w:hAnsi="Cambria"/>
                              </w:rPr>
                              <w:t>well:</w:t>
                            </w:r>
                            <w:proofErr w:type="gramEnd"/>
                          </w:p>
                          <w:p w14:paraId="1D6E700B" w14:textId="77777777" w:rsidR="00875486" w:rsidRPr="000D4741" w:rsidRDefault="00875486">
                            <w:pPr>
                              <w:rPr>
                                <w:rFonts w:ascii="Cambria" w:hAnsi="Cambria"/>
                              </w:rPr>
                            </w:pPr>
                          </w:p>
                          <w:p w14:paraId="30CD2546" w14:textId="77777777" w:rsidR="00875486" w:rsidRPr="000D4741" w:rsidRDefault="00875486">
                            <w:pPr>
                              <w:rPr>
                                <w:rFonts w:ascii="Cambria" w:hAnsi="Cambria"/>
                              </w:rPr>
                            </w:pPr>
                            <w:r w:rsidRPr="000D4741">
                              <w:rPr>
                                <w:rFonts w:ascii="Cambria" w:hAnsi="Cambria"/>
                              </w:rPr>
                              <w:t>Even better if:</w:t>
                            </w:r>
                          </w:p>
                          <w:p w14:paraId="491BB426" w14:textId="77777777" w:rsidR="00875486" w:rsidRDefault="00875486"/>
                          <w:p w14:paraId="46DB0376" w14:textId="77777777" w:rsidR="00875486" w:rsidRDefault="0087548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51933" id="_x0000_s1029" type="#_x0000_t202" style="position:absolute;margin-left:-53.45pt;margin-top:642.35pt;width:465.5pt;height:72.8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">
                <v:textbox>
                  <w:txbxContent>
                    <w:p w14:paraId="008585E6" w14:textId="77777777" w:rsidR="00875486" w:rsidRPr="000D4741" w:rsidRDefault="00875486">
                      <w:pPr>
                        <w:rPr>
                          <w:rFonts w:ascii="Cambria" w:hAnsi="Cambria"/>
                        </w:rPr>
                      </w:pPr>
                      <w:r w:rsidRPr="000D4741">
                        <w:rPr>
                          <w:rFonts w:ascii="Cambria" w:hAnsi="Cambria"/>
                        </w:rPr>
                        <w:t xml:space="preserve">What went </w:t>
                      </w:r>
                      <w:proofErr w:type="gramStart"/>
                      <w:r w:rsidRPr="000D4741">
                        <w:rPr>
                          <w:rFonts w:ascii="Cambria" w:hAnsi="Cambria"/>
                        </w:rPr>
                        <w:t>well:</w:t>
                      </w:r>
                      <w:proofErr w:type="gramEnd"/>
                    </w:p>
                    <w:p w14:paraId="1D6E700B" w14:textId="77777777" w:rsidR="00875486" w:rsidRPr="000D4741" w:rsidRDefault="00875486">
                      <w:pPr>
                        <w:rPr>
                          <w:rFonts w:ascii="Cambria" w:hAnsi="Cambria"/>
                        </w:rPr>
                      </w:pPr>
                    </w:p>
                    <w:p w14:paraId="30CD2546" w14:textId="77777777" w:rsidR="00875486" w:rsidRPr="000D4741" w:rsidRDefault="00875486">
                      <w:pPr>
                        <w:rPr>
                          <w:rFonts w:ascii="Cambria" w:hAnsi="Cambria"/>
                        </w:rPr>
                      </w:pPr>
                      <w:r w:rsidRPr="000D4741">
                        <w:rPr>
                          <w:rFonts w:ascii="Cambria" w:hAnsi="Cambria"/>
                        </w:rPr>
                        <w:t>Even better if:</w:t>
                      </w:r>
                    </w:p>
                    <w:p w14:paraId="491BB426" w14:textId="77777777" w:rsidR="00875486" w:rsidRDefault="00875486"/>
                    <w:p w14:paraId="46DB0376" w14:textId="77777777" w:rsidR="00875486" w:rsidRDefault="00875486"/>
                  </w:txbxContent>
                </v:textbox>
              </v:shape>
            </w:pict>
          </mc:Fallback>
        </mc:AlternateContent>
      </w:r>
      <w:r w:rsidR="002377F3" w:rsidRPr="00011483">
        <w:rPr>
          <w:rFonts w:ascii="Cambria" w:hAnsi="Cambri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DBB78A" wp14:editId="033FFB6C">
                <wp:simplePos x="0" y="0"/>
                <wp:positionH relativeFrom="page">
                  <wp:posOffset>149424</wp:posOffset>
                </wp:positionH>
                <wp:positionV relativeFrom="paragraph">
                  <wp:posOffset>8051042</wp:posOffset>
                </wp:positionV>
                <wp:extent cx="7270676" cy="1128381"/>
                <wp:effectExtent l="19050" t="19050" r="26035" b="152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70676" cy="1128381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8D2B03" id="Rectangle 3" o:spid="_x0000_s1026" style="position:absolute;margin-left:11.75pt;margin-top:633.95pt;width:572.5pt;height:88.8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" fillcolor="white [3201]" strokecolor="black [3200]" strokeweight="2.25pt">
                <w10:wrap anchorx="page"/>
              </v:rect>
            </w:pict>
          </mc:Fallback>
        </mc:AlternateContent>
      </w:r>
      <w:r w:rsidR="002377F3" w:rsidRPr="00011483">
        <w:rPr>
          <w:rFonts w:ascii="Cambria" w:hAnsi="Cambria" w:cs="Arial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9145"/>
      </w:tblGrid>
      <w:tr w:rsidR="00B30636" w:rsidRPr="00011483" w14:paraId="739EB57B" w14:textId="77777777" w:rsidTr="00011483">
        <w:tc>
          <w:tcPr>
            <w:tcW w:w="817" w:type="dxa"/>
          </w:tcPr>
          <w:p w14:paraId="79400E50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  <w:r w:rsidRPr="00011483">
              <w:rPr>
                <w:rFonts w:ascii="Cambria" w:hAnsi="Cambria" w:cs="Arial"/>
                <w:b/>
                <w:color w:val="C00000"/>
                <w:sz w:val="36"/>
              </w:rPr>
              <w:lastRenderedPageBreak/>
              <w:t>**</w:t>
            </w:r>
          </w:p>
        </w:tc>
        <w:tc>
          <w:tcPr>
            <w:tcW w:w="9145" w:type="dxa"/>
          </w:tcPr>
          <w:p w14:paraId="29721883" w14:textId="2B5E4068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27D8E044" w14:textId="3387045D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61CFC8C2" w14:textId="77777777" w:rsidR="00701BCE" w:rsidRPr="00011483" w:rsidRDefault="00701BCE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19232066" w14:textId="462057A9" w:rsidR="00701BCE" w:rsidRPr="00011483" w:rsidRDefault="00701BCE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</w:tc>
      </w:tr>
      <w:tr w:rsidR="00B30636" w:rsidRPr="00011483" w14:paraId="784B617E" w14:textId="77777777" w:rsidTr="00011483">
        <w:tc>
          <w:tcPr>
            <w:tcW w:w="817" w:type="dxa"/>
          </w:tcPr>
          <w:p w14:paraId="2AA51404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  <w:r w:rsidRPr="00011483">
              <w:rPr>
                <w:rFonts w:ascii="Cambria" w:hAnsi="Cambria" w:cs="Arial"/>
                <w:b/>
                <w:color w:val="C00000"/>
                <w:sz w:val="36"/>
              </w:rPr>
              <w:t>*</w:t>
            </w:r>
          </w:p>
        </w:tc>
        <w:tc>
          <w:tcPr>
            <w:tcW w:w="9145" w:type="dxa"/>
          </w:tcPr>
          <w:p w14:paraId="19FD9953" w14:textId="7B55968F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1D7DF538" w14:textId="04353632" w:rsidR="00701BCE" w:rsidRPr="00011483" w:rsidRDefault="00701BCE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086CCF45" w14:textId="77777777" w:rsidR="00701BCE" w:rsidRPr="00011483" w:rsidRDefault="00701BCE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30EFBDA6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</w:tc>
      </w:tr>
      <w:tr w:rsidR="00B30636" w:rsidRPr="00011483" w14:paraId="081480A9" w14:textId="77777777" w:rsidTr="00011483">
        <w:tc>
          <w:tcPr>
            <w:tcW w:w="817" w:type="dxa"/>
          </w:tcPr>
          <w:p w14:paraId="7EE816F4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  <w:r w:rsidRPr="00011483">
              <w:rPr>
                <w:rFonts w:ascii="Cambria" w:hAnsi="Cambria" w:cs="Arial"/>
                <w:b/>
                <w:color w:val="C00000"/>
                <w:sz w:val="36"/>
              </w:rPr>
              <w:t>/</w:t>
            </w:r>
          </w:p>
        </w:tc>
        <w:tc>
          <w:tcPr>
            <w:tcW w:w="9145" w:type="dxa"/>
          </w:tcPr>
          <w:p w14:paraId="28C59C55" w14:textId="515838E5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408B9730" w14:textId="4633D8CA" w:rsidR="00701BCE" w:rsidRPr="00011483" w:rsidRDefault="00701BCE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4E109ABE" w14:textId="77777777" w:rsidR="00701BCE" w:rsidRPr="00011483" w:rsidRDefault="00701BCE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400B2EF0" w14:textId="3DA2713E" w:rsidR="00701BCE" w:rsidRPr="00011483" w:rsidRDefault="00701BCE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</w:tc>
      </w:tr>
      <w:tr w:rsidR="00B30636" w:rsidRPr="00011483" w14:paraId="5462DA0C" w14:textId="77777777" w:rsidTr="00011483">
        <w:tc>
          <w:tcPr>
            <w:tcW w:w="817" w:type="dxa"/>
          </w:tcPr>
          <w:p w14:paraId="15989436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  <w:r w:rsidRPr="00011483">
              <w:rPr>
                <w:rFonts w:ascii="Cambria" w:hAnsi="Cambria" w:cs="Arial"/>
                <w:b/>
                <w:color w:val="C00000"/>
                <w:sz w:val="36"/>
              </w:rPr>
              <w:t>//</w:t>
            </w:r>
          </w:p>
        </w:tc>
        <w:tc>
          <w:tcPr>
            <w:tcW w:w="9145" w:type="dxa"/>
          </w:tcPr>
          <w:p w14:paraId="197A93AB" w14:textId="1BDF3D94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5E4A1960" w14:textId="5BBC6412" w:rsidR="00701BCE" w:rsidRPr="00011483" w:rsidRDefault="00701BCE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6557EB77" w14:textId="77777777" w:rsidR="00701BCE" w:rsidRPr="00011483" w:rsidRDefault="00701BCE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0E7FB581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</w:tc>
      </w:tr>
      <w:tr w:rsidR="00B30636" w:rsidRPr="00011483" w14:paraId="08784B04" w14:textId="77777777" w:rsidTr="00011483">
        <w:tc>
          <w:tcPr>
            <w:tcW w:w="817" w:type="dxa"/>
          </w:tcPr>
          <w:p w14:paraId="6F53E36F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  <w:r w:rsidRPr="00011483">
              <w:rPr>
                <w:rFonts w:ascii="Cambria" w:hAnsi="Cambria" w:cs="Arial"/>
                <w:b/>
                <w:color w:val="C00000"/>
                <w:sz w:val="36"/>
              </w:rPr>
              <w:t>%</w:t>
            </w:r>
          </w:p>
        </w:tc>
        <w:tc>
          <w:tcPr>
            <w:tcW w:w="9145" w:type="dxa"/>
          </w:tcPr>
          <w:p w14:paraId="00491ACE" w14:textId="78F127C4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568F8DDA" w14:textId="5C41C394" w:rsidR="00701BCE" w:rsidRPr="00011483" w:rsidRDefault="00701BCE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61F8E75F" w14:textId="77777777" w:rsidR="00701BCE" w:rsidRPr="00011483" w:rsidRDefault="00701BCE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0F95FF85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</w:tc>
      </w:tr>
      <w:tr w:rsidR="00B30636" w:rsidRPr="00011483" w14:paraId="73A10BF4" w14:textId="77777777" w:rsidTr="00011483">
        <w:tc>
          <w:tcPr>
            <w:tcW w:w="817" w:type="dxa"/>
          </w:tcPr>
          <w:p w14:paraId="09E2950E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  <w:r w:rsidRPr="00011483">
              <w:rPr>
                <w:rFonts w:ascii="Cambria" w:hAnsi="Cambria" w:cs="Arial"/>
                <w:b/>
                <w:color w:val="C00000"/>
                <w:sz w:val="36"/>
              </w:rPr>
              <w:t>+</w:t>
            </w:r>
          </w:p>
        </w:tc>
        <w:tc>
          <w:tcPr>
            <w:tcW w:w="9145" w:type="dxa"/>
          </w:tcPr>
          <w:p w14:paraId="547CF363" w14:textId="24D102DA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016728C9" w14:textId="6D945459" w:rsidR="00701BCE" w:rsidRPr="00011483" w:rsidRDefault="00701BCE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6E74D669" w14:textId="77777777" w:rsidR="00701BCE" w:rsidRPr="00011483" w:rsidRDefault="00701BCE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5891FCEE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</w:tc>
      </w:tr>
      <w:tr w:rsidR="00B30636" w:rsidRPr="00011483" w14:paraId="3C10CD29" w14:textId="77777777" w:rsidTr="00011483">
        <w:tc>
          <w:tcPr>
            <w:tcW w:w="817" w:type="dxa"/>
          </w:tcPr>
          <w:p w14:paraId="04547326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  <w:r w:rsidRPr="00011483">
              <w:rPr>
                <w:rFonts w:ascii="Cambria" w:hAnsi="Cambria" w:cs="Arial"/>
                <w:b/>
                <w:color w:val="C00000"/>
                <w:sz w:val="36"/>
              </w:rPr>
              <w:t>==</w:t>
            </w:r>
          </w:p>
        </w:tc>
        <w:tc>
          <w:tcPr>
            <w:tcW w:w="9145" w:type="dxa"/>
          </w:tcPr>
          <w:p w14:paraId="36D234AC" w14:textId="13527E19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5EBC339C" w14:textId="7514E027" w:rsidR="00701BCE" w:rsidRPr="00011483" w:rsidRDefault="00701BCE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3CE83B5E" w14:textId="77777777" w:rsidR="00701BCE" w:rsidRPr="00011483" w:rsidRDefault="00701BCE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393B8958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</w:tc>
      </w:tr>
      <w:tr w:rsidR="00B30636" w:rsidRPr="00011483" w14:paraId="04D2CC73" w14:textId="77777777" w:rsidTr="00011483">
        <w:tc>
          <w:tcPr>
            <w:tcW w:w="817" w:type="dxa"/>
          </w:tcPr>
          <w:p w14:paraId="6B9B6FB7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  <w:r w:rsidRPr="00011483">
              <w:rPr>
                <w:rFonts w:ascii="Cambria" w:hAnsi="Cambria" w:cs="Arial"/>
                <w:b/>
                <w:color w:val="C00000"/>
                <w:sz w:val="36"/>
              </w:rPr>
              <w:t>!=</w:t>
            </w:r>
          </w:p>
        </w:tc>
        <w:tc>
          <w:tcPr>
            <w:tcW w:w="9145" w:type="dxa"/>
          </w:tcPr>
          <w:p w14:paraId="4519A6CE" w14:textId="343A6116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3EAB5DF6" w14:textId="4F407F75" w:rsidR="00701BCE" w:rsidRPr="00011483" w:rsidRDefault="00701BCE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78668437" w14:textId="77777777" w:rsidR="00701BCE" w:rsidRPr="00011483" w:rsidRDefault="00701BCE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  <w:p w14:paraId="04211943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C00000"/>
                <w:sz w:val="36"/>
              </w:rPr>
            </w:pPr>
          </w:p>
        </w:tc>
      </w:tr>
    </w:tbl>
    <w:p w14:paraId="25FA1898" w14:textId="5DBF341B" w:rsidR="00B30636" w:rsidRPr="00011483" w:rsidRDefault="005E7BDB" w:rsidP="00B30636">
      <w:pPr>
        <w:spacing w:line="240" w:lineRule="auto"/>
        <w:rPr>
          <w:rFonts w:ascii="Cambria" w:hAnsi="Cambria" w:cs="Arial"/>
          <w:b/>
          <w:color w:val="000000" w:themeColor="text1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6853843" wp14:editId="490AD051">
                <wp:simplePos x="0" y="0"/>
                <wp:positionH relativeFrom="column">
                  <wp:posOffset>5186095</wp:posOffset>
                </wp:positionH>
                <wp:positionV relativeFrom="paragraph">
                  <wp:posOffset>-9686062</wp:posOffset>
                </wp:positionV>
                <wp:extent cx="1733372" cy="329184"/>
                <wp:effectExtent l="0" t="0" r="19685" b="1397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7EEAB6" w14:textId="77777777" w:rsidR="005E7BDB" w:rsidRPr="0033416F" w:rsidRDefault="005E7BDB" w:rsidP="005E7BDB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p w14:paraId="10FF0E54" w14:textId="77777777" w:rsidR="005E7BDB" w:rsidRPr="0033416F" w:rsidRDefault="005E7BDB" w:rsidP="005E7BDB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853843" id="Rounded Rectangle 7" o:spid="_x0000_s1031" style="position:absolute;margin-left:408.35pt;margin-top:-762.7pt;width:136.5pt;height:25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" filled="f" strokecolor="#1f4d78 [1604]" strokeweight="1pt">
                <v:stroke joinstyle="miter"/>
                <v:textbox>
                  <w:txbxContent>
                    <w:p w14:paraId="257EEAB6" w14:textId="77777777" w:rsidR="005E7BDB" w:rsidRPr="0033416F" w:rsidRDefault="005E7BDB" w:rsidP="005E7BDB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p w14:paraId="10FF0E54" w14:textId="77777777" w:rsidR="005E7BDB" w:rsidRPr="0033416F" w:rsidRDefault="005E7BDB" w:rsidP="005E7BDB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068E3745" w14:textId="77777777" w:rsidR="00B30636" w:rsidRPr="00011483" w:rsidRDefault="00B30636" w:rsidP="00B30636">
      <w:pPr>
        <w:spacing w:after="0" w:line="240" w:lineRule="auto"/>
        <w:rPr>
          <w:rFonts w:ascii="Cambria" w:hAnsi="Cambria" w:cs="Arial"/>
          <w:b/>
          <w:color w:val="000000" w:themeColor="text1"/>
          <w:sz w:val="24"/>
          <w:szCs w:val="24"/>
        </w:rPr>
      </w:pPr>
      <w:r w:rsidRPr="00011483">
        <w:rPr>
          <w:rFonts w:ascii="Cambria" w:hAnsi="Cambria" w:cs="Arial"/>
          <w:b/>
          <w:color w:val="000000" w:themeColor="text1"/>
          <w:sz w:val="24"/>
          <w:szCs w:val="24"/>
        </w:rPr>
        <w:lastRenderedPageBreak/>
        <w:t>Code example:</w:t>
      </w:r>
    </w:p>
    <w:p w14:paraId="18EB0073" w14:textId="77777777" w:rsidR="00B30636" w:rsidRPr="00011483" w:rsidRDefault="00B30636" w:rsidP="00B30636">
      <w:pPr>
        <w:spacing w:line="240" w:lineRule="auto"/>
        <w:ind w:left="720"/>
        <w:rPr>
          <w:rFonts w:ascii="Cambria" w:eastAsia="Batang" w:hAnsi="Cambria" w:cs="Arial"/>
          <w:sz w:val="28"/>
          <w:szCs w:val="24"/>
        </w:rPr>
      </w:pPr>
      <w:proofErr w:type="gramStart"/>
      <w:r w:rsidRPr="00011483">
        <w:rPr>
          <w:rFonts w:ascii="Cambria" w:eastAsia="Batang" w:hAnsi="Cambria" w:cs="Arial"/>
          <w:color w:val="000000" w:themeColor="text1"/>
          <w:sz w:val="28"/>
          <w:szCs w:val="24"/>
        </w:rPr>
        <w:t>print</w:t>
      </w:r>
      <w:proofErr w:type="gramEnd"/>
      <w:r w:rsidRPr="00011483">
        <w:rPr>
          <w:rFonts w:ascii="Cambria" w:eastAsia="Batang" w:hAnsi="Cambria" w:cs="Arial"/>
          <w:color w:val="000000" w:themeColor="text1"/>
          <w:sz w:val="28"/>
          <w:szCs w:val="24"/>
        </w:rPr>
        <w:t xml:space="preserve"> </w:t>
      </w:r>
      <w:r w:rsidRPr="00011483">
        <w:rPr>
          <w:rFonts w:ascii="Cambria" w:eastAsia="Batang" w:hAnsi="Cambria" w:cs="Arial"/>
          <w:sz w:val="28"/>
          <w:szCs w:val="24"/>
        </w:rPr>
        <w:t>(“Halt!”)</w:t>
      </w:r>
    </w:p>
    <w:p w14:paraId="0A7CFFF7" w14:textId="77777777" w:rsidR="00B30636" w:rsidRPr="00011483" w:rsidRDefault="00B30636" w:rsidP="00B30636">
      <w:pPr>
        <w:spacing w:line="240" w:lineRule="auto"/>
        <w:ind w:left="720"/>
        <w:rPr>
          <w:rFonts w:ascii="Cambria" w:eastAsia="Batang" w:hAnsi="Cambria" w:cs="Arial"/>
          <w:sz w:val="28"/>
          <w:szCs w:val="24"/>
        </w:rPr>
      </w:pPr>
      <w:proofErr w:type="spellStart"/>
      <w:r w:rsidRPr="00011483">
        <w:rPr>
          <w:rFonts w:ascii="Cambria" w:eastAsia="Batang" w:hAnsi="Cambria" w:cs="Arial"/>
          <w:sz w:val="28"/>
          <w:szCs w:val="24"/>
        </w:rPr>
        <w:t>user_input</w:t>
      </w:r>
      <w:proofErr w:type="spellEnd"/>
      <w:r w:rsidRPr="00011483">
        <w:rPr>
          <w:rFonts w:ascii="Cambria" w:eastAsia="Batang" w:hAnsi="Cambria" w:cs="Arial"/>
          <w:sz w:val="28"/>
          <w:szCs w:val="24"/>
        </w:rPr>
        <w:t xml:space="preserve"> = input (“Who goes there?”)</w:t>
      </w:r>
    </w:p>
    <w:p w14:paraId="78746571" w14:textId="77777777" w:rsidR="00B30636" w:rsidRPr="00011483" w:rsidRDefault="00B30636" w:rsidP="00B30636">
      <w:pPr>
        <w:spacing w:line="240" w:lineRule="auto"/>
        <w:ind w:left="720"/>
        <w:rPr>
          <w:rFonts w:ascii="Cambria" w:eastAsia="Batang" w:hAnsi="Cambria" w:cs="Arial"/>
          <w:sz w:val="28"/>
          <w:szCs w:val="24"/>
        </w:rPr>
      </w:pPr>
      <w:proofErr w:type="gramStart"/>
      <w:r w:rsidRPr="00011483">
        <w:rPr>
          <w:rFonts w:ascii="Cambria" w:eastAsia="Batang" w:hAnsi="Cambria" w:cs="Arial"/>
          <w:sz w:val="28"/>
          <w:szCs w:val="24"/>
        </w:rPr>
        <w:t>print</w:t>
      </w:r>
      <w:proofErr w:type="gramEnd"/>
      <w:r w:rsidRPr="00011483">
        <w:rPr>
          <w:rFonts w:ascii="Cambria" w:eastAsia="Batang" w:hAnsi="Cambria" w:cs="Arial"/>
          <w:sz w:val="28"/>
          <w:szCs w:val="24"/>
        </w:rPr>
        <w:t xml:space="preserve"> (“You may pass, “ + </w:t>
      </w:r>
      <w:proofErr w:type="spellStart"/>
      <w:r w:rsidRPr="00011483">
        <w:rPr>
          <w:rFonts w:ascii="Cambria" w:eastAsia="Batang" w:hAnsi="Cambria" w:cs="Arial"/>
          <w:sz w:val="28"/>
          <w:szCs w:val="24"/>
        </w:rPr>
        <w:t>user_input</w:t>
      </w:r>
      <w:proofErr w:type="spellEnd"/>
      <w:r w:rsidRPr="00011483">
        <w:rPr>
          <w:rFonts w:ascii="Cambria" w:eastAsia="Batang" w:hAnsi="Cambria" w:cs="Arial"/>
          <w:sz w:val="28"/>
          <w:szCs w:val="24"/>
        </w:rPr>
        <w:t>)</w:t>
      </w:r>
    </w:p>
    <w:p w14:paraId="2464A187" w14:textId="77777777" w:rsidR="00B30636" w:rsidRPr="00011483" w:rsidRDefault="00B30636" w:rsidP="00B30636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ascii="Cambria" w:hAnsi="Cambria" w:cs="Arial"/>
          <w:b/>
          <w:sz w:val="24"/>
          <w:szCs w:val="24"/>
        </w:rPr>
      </w:pPr>
      <w:r w:rsidRPr="00011483">
        <w:rPr>
          <w:rFonts w:ascii="Cambria" w:hAnsi="Cambria" w:cs="Arial"/>
          <w:b/>
          <w:sz w:val="24"/>
          <w:szCs w:val="24"/>
        </w:rPr>
        <w:t xml:space="preserve">Explain each line of code above, specifically mentioning what the function print does. </w:t>
      </w:r>
    </w:p>
    <w:p w14:paraId="1A4CE764" w14:textId="393C4D5D" w:rsidR="000D4741" w:rsidRPr="000D4741" w:rsidRDefault="000D4741" w:rsidP="000D4741">
      <w:pPr>
        <w:ind w:left="294"/>
        <w:rPr>
          <w:rFonts w:ascii="Cambria" w:hAnsi="Cambria"/>
          <w:b/>
        </w:rPr>
      </w:pPr>
      <w:r w:rsidRPr="000D4741">
        <w:rPr>
          <w:rFonts w:ascii="Cambria" w:hAnsi="Cambria"/>
          <w:b/>
        </w:rPr>
        <w:t>________________________________________________________________________________________________</w:t>
      </w:r>
      <w:r>
        <w:rPr>
          <w:rFonts w:ascii="Cambria" w:hAnsi="Cambria"/>
          <w:b/>
        </w:rPr>
        <w:t>____________________________</w:t>
      </w:r>
    </w:p>
    <w:p w14:paraId="1355A200" w14:textId="65D9F508" w:rsidR="000D4741" w:rsidRPr="000D4741" w:rsidRDefault="000D4741" w:rsidP="000D4741">
      <w:pPr>
        <w:ind w:left="294"/>
        <w:rPr>
          <w:rFonts w:ascii="Cambria" w:hAnsi="Cambria"/>
          <w:b/>
        </w:rPr>
      </w:pPr>
      <w:r w:rsidRPr="000D4741">
        <w:rPr>
          <w:rFonts w:ascii="Cambria" w:hAnsi="Cambria"/>
          <w:b/>
        </w:rPr>
        <w:t>________________________________________________________________________________________________</w:t>
      </w:r>
      <w:r>
        <w:rPr>
          <w:rFonts w:ascii="Cambria" w:hAnsi="Cambria"/>
          <w:b/>
        </w:rPr>
        <w:t>____________________________</w:t>
      </w:r>
    </w:p>
    <w:p w14:paraId="57349617" w14:textId="6A191D82" w:rsidR="000D4741" w:rsidRPr="000D4741" w:rsidRDefault="000D4741" w:rsidP="000D4741">
      <w:pPr>
        <w:ind w:left="294"/>
        <w:rPr>
          <w:rFonts w:ascii="Cambria" w:hAnsi="Cambria"/>
          <w:b/>
        </w:rPr>
      </w:pPr>
      <w:r w:rsidRPr="000D4741">
        <w:rPr>
          <w:rFonts w:ascii="Cambria" w:hAnsi="Cambria"/>
          <w:b/>
        </w:rPr>
        <w:t>________________________________________________________________________________________________</w:t>
      </w:r>
      <w:r>
        <w:rPr>
          <w:rFonts w:ascii="Cambria" w:hAnsi="Cambria"/>
          <w:b/>
        </w:rPr>
        <w:t>____________________________</w:t>
      </w:r>
    </w:p>
    <w:p w14:paraId="176EE41F" w14:textId="4F919BEF" w:rsidR="000D4741" w:rsidRPr="000D4741" w:rsidRDefault="000D4741" w:rsidP="000D4741">
      <w:pPr>
        <w:ind w:left="294"/>
        <w:rPr>
          <w:rFonts w:ascii="Cambria" w:hAnsi="Cambria"/>
          <w:b/>
        </w:rPr>
      </w:pPr>
      <w:r w:rsidRPr="000D4741">
        <w:rPr>
          <w:rFonts w:ascii="Cambria" w:hAnsi="Cambria"/>
          <w:b/>
        </w:rPr>
        <w:t>________________________________________________________________________________________________</w:t>
      </w:r>
      <w:r>
        <w:rPr>
          <w:rFonts w:ascii="Cambria" w:hAnsi="Cambria"/>
          <w:b/>
        </w:rPr>
        <w:t>____________________________</w:t>
      </w:r>
    </w:p>
    <w:p w14:paraId="14324518" w14:textId="11804C29" w:rsidR="000D4741" w:rsidRPr="000D4741" w:rsidRDefault="000D4741" w:rsidP="000D4741">
      <w:pPr>
        <w:ind w:left="294"/>
        <w:rPr>
          <w:rFonts w:ascii="Cambria" w:hAnsi="Cambria"/>
          <w:b/>
        </w:rPr>
      </w:pPr>
      <w:r w:rsidRPr="000D4741">
        <w:rPr>
          <w:rFonts w:ascii="Cambria" w:hAnsi="Cambria"/>
          <w:b/>
        </w:rPr>
        <w:t>________________________________________________________________________________________________</w:t>
      </w:r>
      <w:r>
        <w:rPr>
          <w:rFonts w:ascii="Cambria" w:hAnsi="Cambria"/>
          <w:b/>
        </w:rPr>
        <w:t>____________________________</w:t>
      </w:r>
    </w:p>
    <w:p w14:paraId="6791564D" w14:textId="40165362" w:rsidR="000D4741" w:rsidRPr="000D4741" w:rsidRDefault="000D4741" w:rsidP="000D4741">
      <w:pPr>
        <w:ind w:left="294"/>
        <w:rPr>
          <w:rFonts w:ascii="Cambria" w:hAnsi="Cambria"/>
          <w:b/>
        </w:rPr>
      </w:pPr>
      <w:r w:rsidRPr="000D4741">
        <w:rPr>
          <w:rFonts w:ascii="Cambria" w:hAnsi="Cambria"/>
          <w:b/>
        </w:rPr>
        <w:t>________________________________________________________________________________________________</w:t>
      </w:r>
      <w:r>
        <w:rPr>
          <w:rFonts w:ascii="Cambria" w:hAnsi="Cambria"/>
          <w:b/>
        </w:rPr>
        <w:t>____________________________</w:t>
      </w:r>
    </w:p>
    <w:p w14:paraId="4DA8A4BC" w14:textId="18576F1D" w:rsidR="000D4741" w:rsidRPr="000D4741" w:rsidRDefault="000D4741" w:rsidP="000D4741">
      <w:pPr>
        <w:ind w:left="294"/>
        <w:rPr>
          <w:rFonts w:ascii="Cambria" w:hAnsi="Cambria"/>
          <w:b/>
        </w:rPr>
      </w:pPr>
      <w:r w:rsidRPr="000D4741">
        <w:rPr>
          <w:rFonts w:ascii="Cambria" w:hAnsi="Cambria"/>
          <w:b/>
        </w:rPr>
        <w:t>_______________________________________________________________________________________________</w:t>
      </w:r>
      <w:r>
        <w:rPr>
          <w:rFonts w:ascii="Cambria" w:hAnsi="Cambria"/>
          <w:b/>
        </w:rPr>
        <w:t>_____________________________</w:t>
      </w:r>
    </w:p>
    <w:p w14:paraId="79CFEB76" w14:textId="77777777" w:rsidR="000D4741" w:rsidRPr="000D4741" w:rsidRDefault="000D4741" w:rsidP="000D4741">
      <w:pPr>
        <w:pStyle w:val="ListParagraph"/>
        <w:spacing w:after="200" w:line="276" w:lineRule="auto"/>
        <w:ind w:left="426"/>
        <w:rPr>
          <w:rFonts w:ascii="Cambria" w:hAnsi="Cambria" w:cs="Arial"/>
          <w:b/>
        </w:rPr>
      </w:pPr>
    </w:p>
    <w:p w14:paraId="7AD9D248" w14:textId="77777777" w:rsidR="000D4741" w:rsidRPr="000D4741" w:rsidRDefault="000D4741" w:rsidP="000D4741">
      <w:pPr>
        <w:pStyle w:val="ListParagraph"/>
        <w:spacing w:after="200" w:line="276" w:lineRule="auto"/>
        <w:ind w:left="426"/>
        <w:rPr>
          <w:rFonts w:ascii="Cambria" w:hAnsi="Cambria" w:cs="Arial"/>
          <w:b/>
        </w:rPr>
      </w:pPr>
    </w:p>
    <w:p w14:paraId="02FB7852" w14:textId="38890035" w:rsidR="00B30636" w:rsidRPr="00011483" w:rsidRDefault="00B30636" w:rsidP="00B30636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ascii="Cambria" w:hAnsi="Cambria" w:cs="Arial"/>
          <w:b/>
        </w:rPr>
      </w:pPr>
      <w:r w:rsidRPr="00011483">
        <w:rPr>
          <w:rFonts w:ascii="Cambria" w:hAnsi="Cambria" w:cs="Arial"/>
          <w:b/>
          <w:sz w:val="24"/>
          <w:szCs w:val="24"/>
        </w:rPr>
        <w:t>What is the purpose of the “</w:t>
      </w:r>
      <w:proofErr w:type="spellStart"/>
      <w:r w:rsidRPr="00011483">
        <w:rPr>
          <w:rFonts w:ascii="Cambria" w:hAnsi="Cambria" w:cs="Arial"/>
          <w:b/>
          <w:sz w:val="24"/>
          <w:szCs w:val="24"/>
        </w:rPr>
        <w:t>user_input</w:t>
      </w:r>
      <w:proofErr w:type="spellEnd"/>
      <w:r w:rsidRPr="00011483">
        <w:rPr>
          <w:rFonts w:ascii="Cambria" w:hAnsi="Cambria" w:cs="Arial"/>
          <w:b/>
          <w:sz w:val="24"/>
          <w:szCs w:val="24"/>
        </w:rPr>
        <w:t xml:space="preserve">” code? </w:t>
      </w:r>
    </w:p>
    <w:p w14:paraId="3D2790EF" w14:textId="77777777" w:rsidR="000D4741" w:rsidRPr="000D4741" w:rsidRDefault="000D4741" w:rsidP="000D4741">
      <w:pPr>
        <w:ind w:left="294"/>
        <w:rPr>
          <w:rFonts w:ascii="Cambria" w:hAnsi="Cambria"/>
          <w:b/>
        </w:rPr>
      </w:pPr>
      <w:r w:rsidRPr="000D4741">
        <w:rPr>
          <w:rFonts w:ascii="Cambria" w:hAnsi="Cambria"/>
          <w:b/>
        </w:rPr>
        <w:t>____________________________________________________________________________________________________________________________</w:t>
      </w:r>
    </w:p>
    <w:p w14:paraId="31EFEEFA" w14:textId="77777777" w:rsidR="000D4741" w:rsidRPr="000D4741" w:rsidRDefault="000D4741" w:rsidP="000D4741">
      <w:pPr>
        <w:ind w:left="294"/>
        <w:rPr>
          <w:rFonts w:ascii="Cambria" w:hAnsi="Cambria"/>
          <w:b/>
        </w:rPr>
      </w:pPr>
      <w:r w:rsidRPr="000D4741">
        <w:rPr>
          <w:rFonts w:ascii="Cambria" w:hAnsi="Cambria"/>
          <w:b/>
        </w:rPr>
        <w:t>____________________________________________________________________________________________________________________________</w:t>
      </w:r>
    </w:p>
    <w:p w14:paraId="5CAFB19A" w14:textId="77777777" w:rsidR="000D4741" w:rsidRPr="000D4741" w:rsidRDefault="000D4741" w:rsidP="000D4741">
      <w:pPr>
        <w:ind w:left="294"/>
        <w:rPr>
          <w:rFonts w:ascii="Cambria" w:hAnsi="Cambria"/>
          <w:b/>
        </w:rPr>
      </w:pPr>
      <w:r w:rsidRPr="000D4741">
        <w:rPr>
          <w:rFonts w:ascii="Cambria" w:hAnsi="Cambria"/>
          <w:b/>
        </w:rPr>
        <w:t>____________________________________________________________________________________________________________________________</w:t>
      </w:r>
    </w:p>
    <w:p w14:paraId="6655B245" w14:textId="77777777" w:rsidR="000D4741" w:rsidRPr="00011483" w:rsidRDefault="000D4741" w:rsidP="00B30636">
      <w:pPr>
        <w:rPr>
          <w:rFonts w:ascii="Cambria" w:hAnsi="Cambria" w:cs="Arial"/>
          <w:b/>
        </w:rPr>
      </w:pPr>
    </w:p>
    <w:p w14:paraId="36015837" w14:textId="77777777" w:rsidR="00B30636" w:rsidRPr="00011483" w:rsidRDefault="00B30636" w:rsidP="00B30636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ascii="Cambria" w:hAnsi="Cambria" w:cs="Arial"/>
          <w:b/>
          <w:sz w:val="24"/>
          <w:szCs w:val="24"/>
        </w:rPr>
      </w:pPr>
      <w:r w:rsidRPr="00011483">
        <w:rPr>
          <w:rFonts w:ascii="Cambria" w:hAnsi="Cambria" w:cs="Arial"/>
          <w:b/>
          <w:sz w:val="24"/>
          <w:szCs w:val="24"/>
        </w:rPr>
        <w:t>What is the correct name (technical name) for “</w:t>
      </w:r>
      <w:proofErr w:type="spellStart"/>
      <w:r w:rsidRPr="00011483">
        <w:rPr>
          <w:rFonts w:ascii="Cambria" w:hAnsi="Cambria" w:cs="Arial"/>
          <w:b/>
          <w:sz w:val="24"/>
          <w:szCs w:val="24"/>
        </w:rPr>
        <w:t>user_input</w:t>
      </w:r>
      <w:proofErr w:type="spellEnd"/>
      <w:r w:rsidRPr="00011483">
        <w:rPr>
          <w:rFonts w:ascii="Cambria" w:hAnsi="Cambria" w:cs="Arial"/>
          <w:b/>
          <w:sz w:val="24"/>
          <w:szCs w:val="24"/>
        </w:rPr>
        <w:t xml:space="preserve">”? </w:t>
      </w:r>
    </w:p>
    <w:p w14:paraId="273C0365" w14:textId="77777777" w:rsidR="000D4741" w:rsidRPr="000D4741" w:rsidRDefault="000D4741" w:rsidP="000D4741">
      <w:pPr>
        <w:ind w:left="294"/>
        <w:rPr>
          <w:rFonts w:ascii="Cambria" w:hAnsi="Cambria"/>
          <w:b/>
        </w:rPr>
      </w:pPr>
      <w:r w:rsidRPr="000D4741">
        <w:rPr>
          <w:rFonts w:ascii="Cambria" w:hAnsi="Cambria"/>
          <w:b/>
        </w:rPr>
        <w:t>____________________________________________________________________________________________________________________________</w:t>
      </w:r>
    </w:p>
    <w:p w14:paraId="4D4D02AF" w14:textId="1E6CC327" w:rsidR="00701BCE" w:rsidRPr="00011483" w:rsidRDefault="00701BCE" w:rsidP="000E6632">
      <w:pPr>
        <w:rPr>
          <w:rFonts w:ascii="Cambria" w:hAnsi="Cambria"/>
          <w:b/>
        </w:rPr>
      </w:pPr>
    </w:p>
    <w:p w14:paraId="4D875EE6" w14:textId="5D506C14" w:rsidR="00701BCE" w:rsidRPr="00011483" w:rsidRDefault="00701BCE" w:rsidP="000E6632">
      <w:pPr>
        <w:rPr>
          <w:rFonts w:ascii="Cambria" w:hAnsi="Cambria"/>
          <w:b/>
        </w:rPr>
      </w:pPr>
    </w:p>
    <w:p w14:paraId="714F22E4" w14:textId="03FA66B0" w:rsidR="00701BCE" w:rsidRPr="00011483" w:rsidRDefault="00701BCE" w:rsidP="000E6632">
      <w:pPr>
        <w:rPr>
          <w:rFonts w:ascii="Cambria" w:hAnsi="Cambria"/>
          <w:b/>
        </w:rPr>
      </w:pPr>
    </w:p>
    <w:p w14:paraId="38422A1B" w14:textId="5D56222D" w:rsidR="00701BCE" w:rsidRPr="00011483" w:rsidRDefault="00701BCE" w:rsidP="000E6632">
      <w:pPr>
        <w:rPr>
          <w:rFonts w:ascii="Cambria" w:hAnsi="Cambria"/>
          <w:b/>
        </w:rPr>
      </w:pPr>
    </w:p>
    <w:p w14:paraId="4C6A066B" w14:textId="1A850A32" w:rsidR="00701BCE" w:rsidRPr="00011483" w:rsidRDefault="00701BCE" w:rsidP="000E6632">
      <w:pPr>
        <w:rPr>
          <w:rFonts w:ascii="Cambria" w:hAnsi="Cambria"/>
          <w:b/>
        </w:rPr>
      </w:pPr>
    </w:p>
    <w:p w14:paraId="7CE4D309" w14:textId="71810D48" w:rsidR="00701BCE" w:rsidRPr="00011483" w:rsidRDefault="00701BCE" w:rsidP="000E6632">
      <w:pPr>
        <w:rPr>
          <w:rFonts w:ascii="Cambria" w:hAnsi="Cambria"/>
          <w:b/>
        </w:rPr>
      </w:pPr>
    </w:p>
    <w:p w14:paraId="2E86F429" w14:textId="0A518CDC" w:rsidR="00701BCE" w:rsidRPr="00011483" w:rsidRDefault="00701BCE" w:rsidP="000E6632">
      <w:pPr>
        <w:rPr>
          <w:rFonts w:ascii="Cambria" w:hAnsi="Cambria"/>
          <w:b/>
        </w:rPr>
      </w:pPr>
    </w:p>
    <w:p w14:paraId="75957DBB" w14:textId="0305566A" w:rsidR="00701BCE" w:rsidRPr="00011483" w:rsidRDefault="00701BCE" w:rsidP="000E6632">
      <w:pPr>
        <w:rPr>
          <w:rFonts w:ascii="Cambria" w:hAnsi="Cambria"/>
          <w:b/>
        </w:rPr>
      </w:pPr>
    </w:p>
    <w:p w14:paraId="7ED0CE23" w14:textId="473718F8" w:rsidR="00701BCE" w:rsidRPr="00011483" w:rsidRDefault="000D4741" w:rsidP="000E6632">
      <w:pPr>
        <w:rPr>
          <w:rFonts w:ascii="Cambria" w:hAnsi="Cambria"/>
          <w:b/>
        </w:rPr>
      </w:pPr>
      <w:r w:rsidRPr="00011483">
        <w:rPr>
          <w:rFonts w:ascii="Cambria" w:hAnsi="Cambria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75449F4D" wp14:editId="3BC08C4A">
                <wp:simplePos x="0" y="0"/>
                <wp:positionH relativeFrom="page">
                  <wp:posOffset>169545</wp:posOffset>
                </wp:positionH>
                <wp:positionV relativeFrom="paragraph">
                  <wp:posOffset>220980</wp:posOffset>
                </wp:positionV>
                <wp:extent cx="7313207" cy="1116651"/>
                <wp:effectExtent l="19050" t="19050" r="21590" b="2667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3207" cy="1116651"/>
                          <a:chOff x="138220" y="0"/>
                          <a:chExt cx="7313207" cy="1116651"/>
                        </a:xfrm>
                      </wpg:grpSpPr>
                      <wps:wsp>
                        <wps:cNvPr id="10" name="Rectangle 10"/>
                        <wps:cNvSpPr/>
                        <wps:spPr>
                          <a:xfrm>
                            <a:off x="138220" y="0"/>
                            <a:ext cx="7313207" cy="1116651"/>
                          </a:xfrm>
                          <a:prstGeom prst="rect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6186597" y="59359"/>
                            <a:ext cx="1181766" cy="100359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F817E93" w14:textId="77777777" w:rsidR="00875486" w:rsidRPr="00DC7DA8" w:rsidRDefault="00875486" w:rsidP="00167FB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C7DA8">
                                <w:rPr>
                                  <w:b/>
                                </w:rPr>
                                <w:t>Peer Assessed 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97709" y="98181"/>
                            <a:ext cx="5753419" cy="9650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25B467" w14:textId="77777777" w:rsidR="00875486" w:rsidRPr="00875486" w:rsidRDefault="00875486" w:rsidP="00167FB7">
                              <w:pPr>
                                <w:rPr>
                                  <w:rFonts w:ascii="Cambria" w:hAnsi="Cambria"/>
                                </w:rPr>
                              </w:pPr>
                              <w:r w:rsidRPr="00875486">
                                <w:rPr>
                                  <w:rFonts w:ascii="Cambria" w:hAnsi="Cambria"/>
                                </w:rPr>
                                <w:t xml:space="preserve">What went </w:t>
                              </w:r>
                              <w:proofErr w:type="gramStart"/>
                              <w:r w:rsidRPr="00875486">
                                <w:rPr>
                                  <w:rFonts w:ascii="Cambria" w:hAnsi="Cambria"/>
                                </w:rPr>
                                <w:t>well:</w:t>
                              </w:r>
                              <w:proofErr w:type="gramEnd"/>
                            </w:p>
                            <w:p w14:paraId="4F86B1E7" w14:textId="77777777" w:rsidR="00875486" w:rsidRPr="00875486" w:rsidRDefault="00875486" w:rsidP="00167FB7">
                              <w:pPr>
                                <w:rPr>
                                  <w:rFonts w:ascii="Cambria" w:hAnsi="Cambria"/>
                                </w:rPr>
                              </w:pPr>
                            </w:p>
                            <w:p w14:paraId="7D63C6A0" w14:textId="77777777" w:rsidR="00875486" w:rsidRPr="00875486" w:rsidRDefault="00875486" w:rsidP="00167FB7">
                              <w:pPr>
                                <w:rPr>
                                  <w:rFonts w:ascii="Cambria" w:hAnsi="Cambria"/>
                                </w:rPr>
                              </w:pPr>
                              <w:r w:rsidRPr="00875486">
                                <w:rPr>
                                  <w:rFonts w:ascii="Cambria" w:hAnsi="Cambria"/>
                                </w:rPr>
                                <w:t>Even better if:</w:t>
                              </w:r>
                            </w:p>
                            <w:p w14:paraId="77C7F4EA" w14:textId="77777777" w:rsidR="00875486" w:rsidRDefault="00875486" w:rsidP="00167FB7"/>
                            <w:p w14:paraId="4D0B9A89" w14:textId="77777777" w:rsidR="00875486" w:rsidRDefault="00875486" w:rsidP="00167FB7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449F4D" id="Group 2" o:spid="_x0000_s1030" style="position:absolute;margin-left:13.35pt;margin-top:17.4pt;width:575.85pt;height:87.95pt;z-index:251673600;mso-position-horizontal-relative:page;mso-width-relative:margin;mso-height-relative:margin" coordorigin="1382" coordsize="73132,11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">
                <v:rect id="Rectangle 10" o:spid="_x0000_s1031" style="position:absolute;left:1382;width:73132;height:111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" fillcolor="white [3201]" strokecolor="black [3200]" strokeweight="2.25pt"/>
                <v:rect id="Rectangle 13" o:spid="_x0000_s1032" style="position:absolute;left:61865;top:593;width:11818;height:100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" fillcolor="#ed7d31 [3205]" stroked="f">
                  <v:fill opacity="32896f"/>
                  <v:textbox>
                    <w:txbxContent>
                      <w:p w14:paraId="0F817E93" w14:textId="77777777" w:rsidR="00875486" w:rsidRPr="00DC7DA8" w:rsidRDefault="00875486" w:rsidP="00167FB7">
                        <w:pPr>
                          <w:jc w:val="center"/>
                          <w:rPr>
                            <w:b/>
                          </w:rPr>
                        </w:pPr>
                        <w:r w:rsidRPr="00DC7DA8">
                          <w:rPr>
                            <w:b/>
                          </w:rPr>
                          <w:t>Peer Assessed Work</w:t>
                        </w:r>
                      </w:p>
                    </w:txbxContent>
                  </v:textbox>
                </v:rect>
                <v:shape id="_x0000_s1033" type="#_x0000_t202" style="position:absolute;left:2977;top:981;width:57534;height:9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<v:textbox>
                    <w:txbxContent>
                      <w:p w14:paraId="6625B467" w14:textId="77777777" w:rsidR="00875486" w:rsidRPr="00875486" w:rsidRDefault="00875486" w:rsidP="00167FB7">
                        <w:pPr>
                          <w:rPr>
                            <w:rFonts w:ascii="Cambria" w:hAnsi="Cambria"/>
                          </w:rPr>
                        </w:pPr>
                        <w:r w:rsidRPr="00875486">
                          <w:rPr>
                            <w:rFonts w:ascii="Cambria" w:hAnsi="Cambria"/>
                          </w:rPr>
                          <w:t xml:space="preserve">What went </w:t>
                        </w:r>
                        <w:proofErr w:type="gramStart"/>
                        <w:r w:rsidRPr="00875486">
                          <w:rPr>
                            <w:rFonts w:ascii="Cambria" w:hAnsi="Cambria"/>
                          </w:rPr>
                          <w:t>well:</w:t>
                        </w:r>
                        <w:proofErr w:type="gramEnd"/>
                      </w:p>
                      <w:p w14:paraId="4F86B1E7" w14:textId="77777777" w:rsidR="00875486" w:rsidRPr="00875486" w:rsidRDefault="00875486" w:rsidP="00167FB7">
                        <w:pPr>
                          <w:rPr>
                            <w:rFonts w:ascii="Cambria" w:hAnsi="Cambria"/>
                          </w:rPr>
                        </w:pPr>
                      </w:p>
                      <w:p w14:paraId="7D63C6A0" w14:textId="77777777" w:rsidR="00875486" w:rsidRPr="00875486" w:rsidRDefault="00875486" w:rsidP="00167FB7">
                        <w:pPr>
                          <w:rPr>
                            <w:rFonts w:ascii="Cambria" w:hAnsi="Cambria"/>
                          </w:rPr>
                        </w:pPr>
                        <w:r w:rsidRPr="00875486">
                          <w:rPr>
                            <w:rFonts w:ascii="Cambria" w:hAnsi="Cambria"/>
                          </w:rPr>
                          <w:t>Even better if:</w:t>
                        </w:r>
                      </w:p>
                      <w:p w14:paraId="77C7F4EA" w14:textId="77777777" w:rsidR="00875486" w:rsidRDefault="00875486" w:rsidP="00167FB7"/>
                      <w:p w14:paraId="4D0B9A89" w14:textId="77777777" w:rsidR="00875486" w:rsidRDefault="00875486" w:rsidP="00167FB7"/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390E3AD8" w14:textId="79AB99C5" w:rsidR="00A128D9" w:rsidRPr="00011483" w:rsidRDefault="00A128D9" w:rsidP="000E6632">
      <w:pPr>
        <w:rPr>
          <w:rFonts w:ascii="Cambria" w:hAnsi="Cambria"/>
          <w:b/>
        </w:rPr>
      </w:pPr>
    </w:p>
    <w:p w14:paraId="71F43E3E" w14:textId="61463AEF" w:rsidR="00A128D9" w:rsidRPr="00011483" w:rsidRDefault="00A128D9" w:rsidP="000E6632">
      <w:pPr>
        <w:rPr>
          <w:rFonts w:ascii="Cambria" w:hAnsi="Cambria"/>
          <w:b/>
        </w:rPr>
      </w:pPr>
    </w:p>
    <w:p w14:paraId="4204BF31" w14:textId="6D2DC8D1" w:rsidR="00A128D9" w:rsidRPr="00011483" w:rsidRDefault="00A128D9" w:rsidP="000E6632">
      <w:pPr>
        <w:rPr>
          <w:rFonts w:ascii="Cambria" w:hAnsi="Cambria"/>
          <w:b/>
        </w:rPr>
      </w:pPr>
    </w:p>
    <w:p w14:paraId="4B279F94" w14:textId="77777777" w:rsidR="00A128D9" w:rsidRPr="00011483" w:rsidRDefault="00A128D9" w:rsidP="000E6632">
      <w:pPr>
        <w:rPr>
          <w:rFonts w:ascii="Cambria" w:hAnsi="Cambria"/>
          <w:b/>
        </w:rPr>
      </w:pPr>
    </w:p>
    <w:p w14:paraId="404A89C3" w14:textId="27C5CC6B" w:rsidR="00A128D9" w:rsidRPr="00011483" w:rsidRDefault="00701BCE" w:rsidP="000E6632">
      <w:pPr>
        <w:rPr>
          <w:rFonts w:ascii="Cambria" w:hAnsi="Cambria"/>
          <w:b/>
        </w:rPr>
        <w:sectPr w:rsidR="00A128D9" w:rsidRPr="00011483" w:rsidSect="00A128D9">
          <w:headerReference w:type="default" r:id="rId10"/>
          <w:headerReference w:type="first" r:id="rId11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  <w:r w:rsidRPr="00011483">
        <w:rPr>
          <w:rFonts w:ascii="Cambria" w:hAnsi="Cambria"/>
          <w:b/>
        </w:rPr>
        <w:br w:type="page"/>
      </w:r>
    </w:p>
    <w:tbl>
      <w:tblPr>
        <w:tblStyle w:val="TableGrid"/>
        <w:tblpPr w:leftFromText="180" w:rightFromText="180" w:vertAnchor="text" w:horzAnchor="margin" w:tblpY="-326"/>
        <w:tblW w:w="0" w:type="auto"/>
        <w:tblLook w:val="04A0" w:firstRow="1" w:lastRow="0" w:firstColumn="1" w:lastColumn="0" w:noHBand="0" w:noVBand="1"/>
      </w:tblPr>
      <w:tblGrid>
        <w:gridCol w:w="10375"/>
      </w:tblGrid>
      <w:tr w:rsidR="002125EE" w:rsidRPr="00011483" w14:paraId="4EC50068" w14:textId="77777777" w:rsidTr="002125EE">
        <w:trPr>
          <w:trHeight w:val="340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</w:tcPr>
          <w:p w14:paraId="0F29B9AE" w14:textId="54128097" w:rsidR="002125EE" w:rsidRPr="00011483" w:rsidRDefault="002125EE" w:rsidP="002125EE">
            <w:pPr>
              <w:rPr>
                <w:rFonts w:ascii="Cambria" w:hAnsi="Cambria"/>
                <w:b/>
              </w:rPr>
            </w:pPr>
          </w:p>
        </w:tc>
      </w:tr>
    </w:tbl>
    <w:p w14:paraId="587CBF8B" w14:textId="76CD301E" w:rsidR="00B30636" w:rsidRDefault="005E7BDB" w:rsidP="009A7D50">
      <w:pPr>
        <w:pStyle w:val="Header"/>
        <w:ind w:left="-426" w:right="-307"/>
        <w:rPr>
          <w:rFonts w:ascii="Cambria" w:hAnsi="Cambria" w:cs="Arial"/>
          <w:b/>
          <w:bCs/>
          <w:color w:val="C00000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0AE5103" wp14:editId="10EC2ECC">
                <wp:simplePos x="0" y="0"/>
                <wp:positionH relativeFrom="column">
                  <wp:posOffset>5266944</wp:posOffset>
                </wp:positionH>
                <wp:positionV relativeFrom="paragraph">
                  <wp:posOffset>-1095706</wp:posOffset>
                </wp:positionV>
                <wp:extent cx="1733372" cy="329184"/>
                <wp:effectExtent l="0" t="0" r="19685" b="1397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3EE53A" w14:textId="77777777" w:rsidR="005E7BDB" w:rsidRPr="0033416F" w:rsidRDefault="005E7BDB" w:rsidP="005E7BDB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p w14:paraId="06EC8763" w14:textId="77777777" w:rsidR="005E7BDB" w:rsidRPr="0033416F" w:rsidRDefault="005E7BDB" w:rsidP="005E7BDB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AE5103" id="Rounded Rectangle 8" o:spid="_x0000_s1036" style="position:absolute;left:0;text-align:left;margin-left:414.7pt;margin-top:-86.3pt;width:136.5pt;height:25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" filled="f" strokecolor="#1f4d78 [1604]" strokeweight="1pt">
                <v:stroke joinstyle="miter"/>
                <v:textbox>
                  <w:txbxContent>
                    <w:p w14:paraId="0B3EE53A" w14:textId="77777777" w:rsidR="005E7BDB" w:rsidRPr="0033416F" w:rsidRDefault="005E7BDB" w:rsidP="005E7BDB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p w14:paraId="06EC8763" w14:textId="77777777" w:rsidR="005E7BDB" w:rsidRPr="0033416F" w:rsidRDefault="005E7BDB" w:rsidP="005E7BDB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30636" w:rsidRPr="009A7D50">
        <w:rPr>
          <w:rFonts w:ascii="Cambria" w:hAnsi="Cambria" w:cs="Arial"/>
          <w:b/>
          <w:bCs/>
          <w:color w:val="C00000"/>
          <w:sz w:val="24"/>
        </w:rPr>
        <w:t xml:space="preserve">Task 1: Jack and Jill are flipping a coin. If </w:t>
      </w:r>
      <w:proofErr w:type="gramStart"/>
      <w:r w:rsidR="00B30636" w:rsidRPr="009A7D50">
        <w:rPr>
          <w:rFonts w:ascii="Cambria" w:hAnsi="Cambria" w:cs="Arial"/>
          <w:b/>
          <w:bCs/>
          <w:color w:val="C00000"/>
          <w:sz w:val="24"/>
        </w:rPr>
        <w:t>it’s</w:t>
      </w:r>
      <w:proofErr w:type="gramEnd"/>
      <w:r w:rsidR="00B30636" w:rsidRPr="009A7D50">
        <w:rPr>
          <w:rFonts w:ascii="Cambria" w:hAnsi="Cambria" w:cs="Arial"/>
          <w:b/>
          <w:bCs/>
          <w:color w:val="C00000"/>
          <w:sz w:val="24"/>
        </w:rPr>
        <w:t xml:space="preserve"> heads, Jack wins, if its tails, Jill wins. Complete this table:</w:t>
      </w:r>
    </w:p>
    <w:p w14:paraId="5E475018" w14:textId="77777777" w:rsidR="009A7D50" w:rsidRPr="009A7D50" w:rsidRDefault="009A7D50" w:rsidP="009A7D50">
      <w:pPr>
        <w:pStyle w:val="Header"/>
        <w:ind w:left="-426" w:right="-307"/>
        <w:rPr>
          <w:rFonts w:ascii="Cambria" w:hAnsi="Cambria" w:cs="Arial"/>
          <w:b/>
          <w:bCs/>
          <w:color w:val="C00000"/>
          <w:sz w:val="24"/>
        </w:rPr>
      </w:pP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1417"/>
        <w:gridCol w:w="1985"/>
        <w:gridCol w:w="4989"/>
      </w:tblGrid>
      <w:tr w:rsidR="00B30636" w:rsidRPr="00011483" w14:paraId="53EACC03" w14:textId="77777777" w:rsidTr="00011483">
        <w:tc>
          <w:tcPr>
            <w:tcW w:w="1417" w:type="dxa"/>
          </w:tcPr>
          <w:p w14:paraId="44CD14EF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000000" w:themeColor="text1"/>
                <w:u w:val="single"/>
              </w:rPr>
            </w:pPr>
            <w:r w:rsidRPr="00011483">
              <w:rPr>
                <w:rFonts w:ascii="Cambria" w:hAnsi="Cambria" w:cs="Arial"/>
                <w:b/>
                <w:color w:val="000000" w:themeColor="text1"/>
                <w:u w:val="single"/>
              </w:rPr>
              <w:t>Throw:</w:t>
            </w:r>
          </w:p>
        </w:tc>
        <w:tc>
          <w:tcPr>
            <w:tcW w:w="1985" w:type="dxa"/>
          </w:tcPr>
          <w:p w14:paraId="0AA8DBB6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000000" w:themeColor="text1"/>
                <w:u w:val="single"/>
              </w:rPr>
            </w:pPr>
            <w:r w:rsidRPr="00011483">
              <w:rPr>
                <w:rFonts w:ascii="Cambria" w:hAnsi="Cambria" w:cs="Arial"/>
                <w:b/>
                <w:color w:val="000000" w:themeColor="text1"/>
                <w:u w:val="single"/>
              </w:rPr>
              <w:t>Heads/Tails</w:t>
            </w:r>
          </w:p>
        </w:tc>
        <w:tc>
          <w:tcPr>
            <w:tcW w:w="4989" w:type="dxa"/>
          </w:tcPr>
          <w:p w14:paraId="0B018227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000000" w:themeColor="text1"/>
                <w:u w:val="single"/>
              </w:rPr>
            </w:pPr>
            <w:r w:rsidRPr="00011483">
              <w:rPr>
                <w:rFonts w:ascii="Cambria" w:hAnsi="Cambria" w:cs="Arial"/>
                <w:b/>
                <w:color w:val="000000" w:themeColor="text1"/>
                <w:u w:val="single"/>
              </w:rPr>
              <w:t>Winner</w:t>
            </w:r>
          </w:p>
        </w:tc>
      </w:tr>
      <w:tr w:rsidR="00B30636" w:rsidRPr="00011483" w14:paraId="4B124F83" w14:textId="77777777" w:rsidTr="00011483">
        <w:tc>
          <w:tcPr>
            <w:tcW w:w="1417" w:type="dxa"/>
          </w:tcPr>
          <w:p w14:paraId="71A1719E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1</w:t>
            </w:r>
          </w:p>
        </w:tc>
        <w:tc>
          <w:tcPr>
            <w:tcW w:w="1985" w:type="dxa"/>
          </w:tcPr>
          <w:p w14:paraId="5990B521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Tails</w:t>
            </w:r>
          </w:p>
        </w:tc>
        <w:tc>
          <w:tcPr>
            <w:tcW w:w="4989" w:type="dxa"/>
          </w:tcPr>
          <w:p w14:paraId="1F81A136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</w:p>
        </w:tc>
      </w:tr>
      <w:tr w:rsidR="00B30636" w:rsidRPr="00011483" w14:paraId="24761BD3" w14:textId="77777777" w:rsidTr="00011483">
        <w:tc>
          <w:tcPr>
            <w:tcW w:w="1417" w:type="dxa"/>
          </w:tcPr>
          <w:p w14:paraId="18812597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2</w:t>
            </w:r>
          </w:p>
        </w:tc>
        <w:tc>
          <w:tcPr>
            <w:tcW w:w="1985" w:type="dxa"/>
          </w:tcPr>
          <w:p w14:paraId="2D8BD2E5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Heads</w:t>
            </w:r>
          </w:p>
        </w:tc>
        <w:tc>
          <w:tcPr>
            <w:tcW w:w="4989" w:type="dxa"/>
          </w:tcPr>
          <w:p w14:paraId="68266824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</w:p>
        </w:tc>
      </w:tr>
      <w:tr w:rsidR="00B30636" w:rsidRPr="00011483" w14:paraId="75A33980" w14:textId="77777777" w:rsidTr="00011483">
        <w:tc>
          <w:tcPr>
            <w:tcW w:w="1417" w:type="dxa"/>
          </w:tcPr>
          <w:p w14:paraId="621632F6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3</w:t>
            </w:r>
          </w:p>
        </w:tc>
        <w:tc>
          <w:tcPr>
            <w:tcW w:w="1985" w:type="dxa"/>
          </w:tcPr>
          <w:p w14:paraId="08ADE1E2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Tails</w:t>
            </w:r>
          </w:p>
        </w:tc>
        <w:tc>
          <w:tcPr>
            <w:tcW w:w="4989" w:type="dxa"/>
          </w:tcPr>
          <w:p w14:paraId="11BF5EC4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</w:p>
        </w:tc>
      </w:tr>
      <w:tr w:rsidR="00B30636" w:rsidRPr="00011483" w14:paraId="4A5341B4" w14:textId="77777777" w:rsidTr="00011483">
        <w:tc>
          <w:tcPr>
            <w:tcW w:w="1417" w:type="dxa"/>
          </w:tcPr>
          <w:p w14:paraId="11E1DB77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4</w:t>
            </w:r>
          </w:p>
        </w:tc>
        <w:tc>
          <w:tcPr>
            <w:tcW w:w="1985" w:type="dxa"/>
          </w:tcPr>
          <w:p w14:paraId="20AD105E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Tails</w:t>
            </w:r>
          </w:p>
        </w:tc>
        <w:tc>
          <w:tcPr>
            <w:tcW w:w="4989" w:type="dxa"/>
          </w:tcPr>
          <w:p w14:paraId="2A59991A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</w:p>
        </w:tc>
      </w:tr>
    </w:tbl>
    <w:p w14:paraId="770C6643" w14:textId="77777777" w:rsidR="00B30636" w:rsidRPr="00011483" w:rsidRDefault="00B30636" w:rsidP="00B30636">
      <w:pPr>
        <w:pStyle w:val="Header"/>
        <w:rPr>
          <w:rFonts w:ascii="Cambria" w:hAnsi="Cambria" w:cs="Arial"/>
          <w:b/>
          <w:color w:val="C00000"/>
        </w:rPr>
      </w:pPr>
    </w:p>
    <w:p w14:paraId="31BC0A4F" w14:textId="70D8882D" w:rsidR="00B30636" w:rsidRPr="009A7D50" w:rsidRDefault="00B30636" w:rsidP="009A7D50">
      <w:pPr>
        <w:pStyle w:val="Header"/>
        <w:ind w:left="-426"/>
        <w:rPr>
          <w:rFonts w:ascii="Cambria" w:hAnsi="Cambria" w:cs="Arial"/>
          <w:b/>
          <w:bCs/>
          <w:color w:val="C00000"/>
          <w:sz w:val="24"/>
          <w:szCs w:val="24"/>
        </w:rPr>
      </w:pPr>
      <w:r w:rsidRPr="009A7D50">
        <w:rPr>
          <w:rFonts w:ascii="Cambria" w:hAnsi="Cambria" w:cs="Arial"/>
          <w:b/>
          <w:bCs/>
          <w:color w:val="C00000"/>
          <w:sz w:val="24"/>
          <w:szCs w:val="24"/>
        </w:rPr>
        <w:t>Task 2: A class took an exam, which had the following grade boundaries.</w:t>
      </w:r>
    </w:p>
    <w:p w14:paraId="3DED0FEC" w14:textId="77777777" w:rsidR="009A7D50" w:rsidRPr="00011483" w:rsidRDefault="009A7D50" w:rsidP="00B30636">
      <w:pPr>
        <w:pStyle w:val="Header"/>
        <w:rPr>
          <w:rFonts w:ascii="Cambria" w:hAnsi="Cambria" w:cs="Arial"/>
          <w:bCs/>
          <w:color w:val="C00000"/>
        </w:rPr>
      </w:pP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3402"/>
        <w:gridCol w:w="4852"/>
      </w:tblGrid>
      <w:tr w:rsidR="00B30636" w:rsidRPr="00011483" w14:paraId="7C3A31AD" w14:textId="77777777" w:rsidTr="00011483">
        <w:tc>
          <w:tcPr>
            <w:tcW w:w="3402" w:type="dxa"/>
          </w:tcPr>
          <w:p w14:paraId="15E436D1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91% +</w:t>
            </w:r>
          </w:p>
        </w:tc>
        <w:tc>
          <w:tcPr>
            <w:tcW w:w="4852" w:type="dxa"/>
          </w:tcPr>
          <w:p w14:paraId="6F17B9A7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A*</w:t>
            </w:r>
          </w:p>
        </w:tc>
      </w:tr>
      <w:tr w:rsidR="00B30636" w:rsidRPr="00011483" w14:paraId="3CA24D24" w14:textId="77777777" w:rsidTr="00011483">
        <w:tc>
          <w:tcPr>
            <w:tcW w:w="3402" w:type="dxa"/>
          </w:tcPr>
          <w:p w14:paraId="5F90BD58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81- 90 %</w:t>
            </w:r>
          </w:p>
        </w:tc>
        <w:tc>
          <w:tcPr>
            <w:tcW w:w="4852" w:type="dxa"/>
          </w:tcPr>
          <w:p w14:paraId="4EBCD0C7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A</w:t>
            </w:r>
          </w:p>
        </w:tc>
      </w:tr>
      <w:tr w:rsidR="00B30636" w:rsidRPr="00011483" w14:paraId="5904164A" w14:textId="77777777" w:rsidTr="00011483">
        <w:tc>
          <w:tcPr>
            <w:tcW w:w="3402" w:type="dxa"/>
          </w:tcPr>
          <w:p w14:paraId="397638AB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71- 80 %</w:t>
            </w:r>
          </w:p>
        </w:tc>
        <w:tc>
          <w:tcPr>
            <w:tcW w:w="4852" w:type="dxa"/>
          </w:tcPr>
          <w:p w14:paraId="0768C2C1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B</w:t>
            </w:r>
          </w:p>
        </w:tc>
      </w:tr>
      <w:tr w:rsidR="00B30636" w:rsidRPr="00011483" w14:paraId="6196EAA0" w14:textId="77777777" w:rsidTr="00011483">
        <w:tc>
          <w:tcPr>
            <w:tcW w:w="3402" w:type="dxa"/>
          </w:tcPr>
          <w:p w14:paraId="0CD80D39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61- 70 %</w:t>
            </w:r>
          </w:p>
        </w:tc>
        <w:tc>
          <w:tcPr>
            <w:tcW w:w="4852" w:type="dxa"/>
          </w:tcPr>
          <w:p w14:paraId="577FEC3E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C</w:t>
            </w:r>
          </w:p>
        </w:tc>
      </w:tr>
      <w:tr w:rsidR="00B30636" w:rsidRPr="00011483" w14:paraId="29E63159" w14:textId="77777777" w:rsidTr="00011483">
        <w:tc>
          <w:tcPr>
            <w:tcW w:w="3402" w:type="dxa"/>
          </w:tcPr>
          <w:p w14:paraId="75B3EFBD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51- 60 %</w:t>
            </w:r>
          </w:p>
        </w:tc>
        <w:tc>
          <w:tcPr>
            <w:tcW w:w="4852" w:type="dxa"/>
          </w:tcPr>
          <w:p w14:paraId="130109EB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D</w:t>
            </w:r>
          </w:p>
        </w:tc>
      </w:tr>
      <w:tr w:rsidR="00B30636" w:rsidRPr="00011483" w14:paraId="5ADEF6F8" w14:textId="77777777" w:rsidTr="00011483">
        <w:tc>
          <w:tcPr>
            <w:tcW w:w="3402" w:type="dxa"/>
          </w:tcPr>
          <w:p w14:paraId="7EFFE6EA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41- 50 %</w:t>
            </w:r>
          </w:p>
        </w:tc>
        <w:tc>
          <w:tcPr>
            <w:tcW w:w="4852" w:type="dxa"/>
          </w:tcPr>
          <w:p w14:paraId="3A4A9911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E</w:t>
            </w:r>
          </w:p>
        </w:tc>
      </w:tr>
      <w:tr w:rsidR="00B30636" w:rsidRPr="00011483" w14:paraId="32D657BB" w14:textId="77777777" w:rsidTr="00011483">
        <w:tc>
          <w:tcPr>
            <w:tcW w:w="3402" w:type="dxa"/>
          </w:tcPr>
          <w:p w14:paraId="36B5611C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31- 40 %</w:t>
            </w:r>
          </w:p>
        </w:tc>
        <w:tc>
          <w:tcPr>
            <w:tcW w:w="4852" w:type="dxa"/>
          </w:tcPr>
          <w:p w14:paraId="675B40EB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F</w:t>
            </w:r>
          </w:p>
        </w:tc>
      </w:tr>
      <w:tr w:rsidR="00B30636" w:rsidRPr="00011483" w14:paraId="5A40434B" w14:textId="77777777" w:rsidTr="00011483">
        <w:tc>
          <w:tcPr>
            <w:tcW w:w="3402" w:type="dxa"/>
          </w:tcPr>
          <w:p w14:paraId="63F06B09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0-   30 %</w:t>
            </w:r>
          </w:p>
        </w:tc>
        <w:tc>
          <w:tcPr>
            <w:tcW w:w="4852" w:type="dxa"/>
          </w:tcPr>
          <w:p w14:paraId="19472AC3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U</w:t>
            </w:r>
          </w:p>
        </w:tc>
      </w:tr>
    </w:tbl>
    <w:p w14:paraId="6E6286E2" w14:textId="77777777" w:rsidR="00B30636" w:rsidRPr="009A7D50" w:rsidRDefault="00B30636" w:rsidP="009A7D50">
      <w:pPr>
        <w:pStyle w:val="Header"/>
        <w:ind w:left="-426"/>
        <w:rPr>
          <w:rFonts w:ascii="Cambria" w:hAnsi="Cambria" w:cs="Arial"/>
          <w:b/>
          <w:color w:val="C00000"/>
          <w:sz w:val="24"/>
        </w:rPr>
      </w:pPr>
    </w:p>
    <w:p w14:paraId="54DD88DB" w14:textId="77777777" w:rsidR="00B30636" w:rsidRPr="009A7D50" w:rsidRDefault="00B30636" w:rsidP="009A7D50">
      <w:pPr>
        <w:pStyle w:val="Header"/>
        <w:ind w:left="-426"/>
        <w:rPr>
          <w:rFonts w:ascii="Cambria" w:hAnsi="Cambria" w:cs="Arial"/>
          <w:b/>
          <w:bCs/>
          <w:color w:val="C00000"/>
          <w:sz w:val="24"/>
        </w:rPr>
      </w:pPr>
      <w:r w:rsidRPr="009A7D50">
        <w:rPr>
          <w:rFonts w:ascii="Cambria" w:hAnsi="Cambria" w:cs="Arial"/>
          <w:b/>
          <w:bCs/>
          <w:color w:val="C00000"/>
          <w:sz w:val="24"/>
        </w:rPr>
        <w:t>What grades did the following students get?</w:t>
      </w: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3402"/>
        <w:gridCol w:w="1771"/>
        <w:gridCol w:w="3081"/>
      </w:tblGrid>
      <w:tr w:rsidR="00B30636" w:rsidRPr="00011483" w14:paraId="5FCCD9AE" w14:textId="77777777" w:rsidTr="00011483">
        <w:tc>
          <w:tcPr>
            <w:tcW w:w="3402" w:type="dxa"/>
          </w:tcPr>
          <w:p w14:paraId="51D82408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000000" w:themeColor="text1"/>
                <w:u w:val="single"/>
              </w:rPr>
            </w:pPr>
            <w:r w:rsidRPr="00011483">
              <w:rPr>
                <w:rFonts w:ascii="Cambria" w:hAnsi="Cambria" w:cs="Arial"/>
                <w:b/>
                <w:color w:val="000000" w:themeColor="text1"/>
                <w:u w:val="single"/>
              </w:rPr>
              <w:t>Name</w:t>
            </w:r>
          </w:p>
        </w:tc>
        <w:tc>
          <w:tcPr>
            <w:tcW w:w="1771" w:type="dxa"/>
          </w:tcPr>
          <w:p w14:paraId="6BEB2504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000000" w:themeColor="text1"/>
                <w:u w:val="single"/>
              </w:rPr>
            </w:pPr>
            <w:r w:rsidRPr="00011483">
              <w:rPr>
                <w:rFonts w:ascii="Cambria" w:hAnsi="Cambria" w:cs="Arial"/>
                <w:b/>
                <w:color w:val="000000" w:themeColor="text1"/>
                <w:u w:val="single"/>
              </w:rPr>
              <w:t>Score</w:t>
            </w:r>
          </w:p>
        </w:tc>
        <w:tc>
          <w:tcPr>
            <w:tcW w:w="3081" w:type="dxa"/>
          </w:tcPr>
          <w:p w14:paraId="36F7E9B0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/>
                <w:color w:val="000000" w:themeColor="text1"/>
                <w:u w:val="single"/>
              </w:rPr>
            </w:pPr>
            <w:r w:rsidRPr="00011483">
              <w:rPr>
                <w:rFonts w:ascii="Cambria" w:hAnsi="Cambria" w:cs="Arial"/>
                <w:b/>
                <w:color w:val="000000" w:themeColor="text1"/>
                <w:u w:val="single"/>
              </w:rPr>
              <w:t>Grade</w:t>
            </w:r>
          </w:p>
        </w:tc>
      </w:tr>
      <w:tr w:rsidR="00B30636" w:rsidRPr="00011483" w14:paraId="65DF0B12" w14:textId="77777777" w:rsidTr="00011483">
        <w:tc>
          <w:tcPr>
            <w:tcW w:w="3402" w:type="dxa"/>
          </w:tcPr>
          <w:p w14:paraId="50C7D2C2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Emmanuel</w:t>
            </w:r>
          </w:p>
        </w:tc>
        <w:tc>
          <w:tcPr>
            <w:tcW w:w="1771" w:type="dxa"/>
          </w:tcPr>
          <w:p w14:paraId="1CED418F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54 %</w:t>
            </w:r>
          </w:p>
        </w:tc>
        <w:tc>
          <w:tcPr>
            <w:tcW w:w="3081" w:type="dxa"/>
          </w:tcPr>
          <w:p w14:paraId="54F8BFB3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</w:p>
        </w:tc>
      </w:tr>
      <w:tr w:rsidR="00B30636" w:rsidRPr="00011483" w14:paraId="1D5CBD54" w14:textId="77777777" w:rsidTr="00011483">
        <w:tc>
          <w:tcPr>
            <w:tcW w:w="3402" w:type="dxa"/>
          </w:tcPr>
          <w:p w14:paraId="38B89199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David</w:t>
            </w:r>
          </w:p>
        </w:tc>
        <w:tc>
          <w:tcPr>
            <w:tcW w:w="1771" w:type="dxa"/>
          </w:tcPr>
          <w:p w14:paraId="1BB66F2E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90 %</w:t>
            </w:r>
          </w:p>
        </w:tc>
        <w:tc>
          <w:tcPr>
            <w:tcW w:w="3081" w:type="dxa"/>
          </w:tcPr>
          <w:p w14:paraId="40D3EDF6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</w:p>
        </w:tc>
      </w:tr>
      <w:tr w:rsidR="00B30636" w:rsidRPr="00011483" w14:paraId="03AB9BFC" w14:textId="77777777" w:rsidTr="00011483">
        <w:tc>
          <w:tcPr>
            <w:tcW w:w="3402" w:type="dxa"/>
          </w:tcPr>
          <w:p w14:paraId="09D7F385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Harry</w:t>
            </w:r>
          </w:p>
        </w:tc>
        <w:tc>
          <w:tcPr>
            <w:tcW w:w="1771" w:type="dxa"/>
          </w:tcPr>
          <w:p w14:paraId="3CA5EB0A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48 %</w:t>
            </w:r>
          </w:p>
        </w:tc>
        <w:tc>
          <w:tcPr>
            <w:tcW w:w="3081" w:type="dxa"/>
          </w:tcPr>
          <w:p w14:paraId="4436C18A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</w:p>
        </w:tc>
      </w:tr>
      <w:tr w:rsidR="00B30636" w:rsidRPr="00011483" w14:paraId="071138B5" w14:textId="77777777" w:rsidTr="00011483">
        <w:tc>
          <w:tcPr>
            <w:tcW w:w="3402" w:type="dxa"/>
          </w:tcPr>
          <w:p w14:paraId="698BC5A5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Lucy</w:t>
            </w:r>
          </w:p>
        </w:tc>
        <w:tc>
          <w:tcPr>
            <w:tcW w:w="1771" w:type="dxa"/>
          </w:tcPr>
          <w:p w14:paraId="322A4680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30 %</w:t>
            </w:r>
          </w:p>
        </w:tc>
        <w:tc>
          <w:tcPr>
            <w:tcW w:w="3081" w:type="dxa"/>
          </w:tcPr>
          <w:p w14:paraId="1ADF6422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</w:p>
        </w:tc>
      </w:tr>
      <w:tr w:rsidR="00B30636" w:rsidRPr="00011483" w14:paraId="2634E549" w14:textId="77777777" w:rsidTr="00011483">
        <w:tc>
          <w:tcPr>
            <w:tcW w:w="3402" w:type="dxa"/>
          </w:tcPr>
          <w:p w14:paraId="3AB92EC0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Sally</w:t>
            </w:r>
          </w:p>
        </w:tc>
        <w:tc>
          <w:tcPr>
            <w:tcW w:w="1771" w:type="dxa"/>
          </w:tcPr>
          <w:p w14:paraId="6D436206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74 %</w:t>
            </w:r>
          </w:p>
        </w:tc>
        <w:tc>
          <w:tcPr>
            <w:tcW w:w="3081" w:type="dxa"/>
          </w:tcPr>
          <w:p w14:paraId="4D147E0F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</w:p>
        </w:tc>
      </w:tr>
      <w:tr w:rsidR="00B30636" w:rsidRPr="00011483" w14:paraId="27D8ADA2" w14:textId="77777777" w:rsidTr="00011483">
        <w:tc>
          <w:tcPr>
            <w:tcW w:w="3402" w:type="dxa"/>
          </w:tcPr>
          <w:p w14:paraId="564CE135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Maria</w:t>
            </w:r>
          </w:p>
        </w:tc>
        <w:tc>
          <w:tcPr>
            <w:tcW w:w="1771" w:type="dxa"/>
          </w:tcPr>
          <w:p w14:paraId="5E68973A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81 %</w:t>
            </w:r>
          </w:p>
        </w:tc>
        <w:tc>
          <w:tcPr>
            <w:tcW w:w="3081" w:type="dxa"/>
          </w:tcPr>
          <w:p w14:paraId="6D7E7844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</w:p>
        </w:tc>
      </w:tr>
      <w:tr w:rsidR="00B30636" w:rsidRPr="00011483" w14:paraId="48BFC1FE" w14:textId="77777777" w:rsidTr="00011483">
        <w:tc>
          <w:tcPr>
            <w:tcW w:w="3402" w:type="dxa"/>
          </w:tcPr>
          <w:p w14:paraId="3E89ED1A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Derek</w:t>
            </w:r>
          </w:p>
        </w:tc>
        <w:tc>
          <w:tcPr>
            <w:tcW w:w="1771" w:type="dxa"/>
          </w:tcPr>
          <w:p w14:paraId="4C59E2B3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31 %</w:t>
            </w:r>
          </w:p>
        </w:tc>
        <w:tc>
          <w:tcPr>
            <w:tcW w:w="3081" w:type="dxa"/>
          </w:tcPr>
          <w:p w14:paraId="2F5AC837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</w:p>
        </w:tc>
      </w:tr>
      <w:tr w:rsidR="00B30636" w:rsidRPr="00011483" w14:paraId="7E8B8C95" w14:textId="77777777" w:rsidTr="00011483">
        <w:tc>
          <w:tcPr>
            <w:tcW w:w="3402" w:type="dxa"/>
          </w:tcPr>
          <w:p w14:paraId="7F820935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Peter</w:t>
            </w:r>
          </w:p>
        </w:tc>
        <w:tc>
          <w:tcPr>
            <w:tcW w:w="1771" w:type="dxa"/>
          </w:tcPr>
          <w:p w14:paraId="3AA83196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  <w:r w:rsidRPr="00011483">
              <w:rPr>
                <w:rFonts w:ascii="Cambria" w:hAnsi="Cambria" w:cs="Arial"/>
                <w:color w:val="000000" w:themeColor="text1"/>
              </w:rPr>
              <w:t>79 %</w:t>
            </w:r>
          </w:p>
        </w:tc>
        <w:tc>
          <w:tcPr>
            <w:tcW w:w="3081" w:type="dxa"/>
          </w:tcPr>
          <w:p w14:paraId="618320BB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color w:val="000000" w:themeColor="text1"/>
              </w:rPr>
            </w:pPr>
          </w:p>
        </w:tc>
      </w:tr>
    </w:tbl>
    <w:p w14:paraId="4A9D2A7D" w14:textId="77777777" w:rsidR="00B30636" w:rsidRPr="00011483" w:rsidRDefault="00B30636" w:rsidP="00B30636">
      <w:pPr>
        <w:pStyle w:val="Header"/>
        <w:rPr>
          <w:rFonts w:ascii="Cambria" w:hAnsi="Cambria"/>
        </w:rPr>
      </w:pPr>
    </w:p>
    <w:p w14:paraId="0A73C8B7" w14:textId="346F89C6" w:rsidR="00B30636" w:rsidRPr="00011483" w:rsidRDefault="00B30636" w:rsidP="00B30636">
      <w:pPr>
        <w:pStyle w:val="Header"/>
        <w:ind w:left="142"/>
        <w:rPr>
          <w:rFonts w:ascii="Cambria" w:hAnsi="Cambria" w:cs="Arial"/>
          <w:bCs/>
          <w:color w:val="C00000"/>
        </w:rPr>
      </w:pPr>
      <w:r w:rsidRPr="00011483">
        <w:rPr>
          <w:rFonts w:ascii="Cambria" w:hAnsi="Cambria" w:cs="Arial"/>
          <w:bCs/>
          <w:color w:val="C00000"/>
        </w:rPr>
        <w:t xml:space="preserve">The following program translates words from English to French.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1"/>
        <w:gridCol w:w="4365"/>
      </w:tblGrid>
      <w:tr w:rsidR="00B30636" w:rsidRPr="00011483" w14:paraId="5F1CFA46" w14:textId="77777777" w:rsidTr="009A7D50">
        <w:tc>
          <w:tcPr>
            <w:tcW w:w="6091" w:type="dxa"/>
          </w:tcPr>
          <w:p w14:paraId="16E7DD04" w14:textId="77777777" w:rsidR="00B30636" w:rsidRPr="009A7D50" w:rsidRDefault="00B30636" w:rsidP="00011483">
            <w:pPr>
              <w:pStyle w:val="Header"/>
              <w:jc w:val="both"/>
              <w:rPr>
                <w:rFonts w:ascii="Courier New" w:hAnsi="Courier New" w:cs="Courier New"/>
                <w:sz w:val="24"/>
              </w:rPr>
            </w:pPr>
            <w:r w:rsidRPr="009A7D50">
              <w:rPr>
                <w:rFonts w:ascii="Courier New" w:hAnsi="Courier New" w:cs="Courier New"/>
                <w:sz w:val="24"/>
              </w:rPr>
              <w:t>print(“Welcome to this English – French translator for animals”)</w:t>
            </w:r>
          </w:p>
          <w:p w14:paraId="58168F56" w14:textId="77777777" w:rsidR="00B30636" w:rsidRPr="009A7D50" w:rsidRDefault="00B30636" w:rsidP="00011483">
            <w:pPr>
              <w:pStyle w:val="Header"/>
              <w:jc w:val="both"/>
              <w:rPr>
                <w:rFonts w:ascii="Courier New" w:hAnsi="Courier New" w:cs="Courier New"/>
                <w:sz w:val="24"/>
              </w:rPr>
            </w:pPr>
            <w:r w:rsidRPr="009A7D50">
              <w:rPr>
                <w:rFonts w:ascii="Courier New" w:hAnsi="Courier New" w:cs="Courier New"/>
                <w:sz w:val="24"/>
              </w:rPr>
              <w:t xml:space="preserve">word = input (“Please select a number: 1 – Cat, 2 – Dog, 3 – Fish, 4- Horse”) </w:t>
            </w:r>
          </w:p>
          <w:p w14:paraId="7485A883" w14:textId="07E0F311" w:rsidR="00B30636" w:rsidRPr="009A7D50" w:rsidRDefault="00011483" w:rsidP="00011483">
            <w:pPr>
              <w:pStyle w:val="Header"/>
              <w:jc w:val="both"/>
              <w:rPr>
                <w:rFonts w:ascii="Courier New" w:hAnsi="Courier New" w:cs="Courier New"/>
                <w:sz w:val="24"/>
              </w:rPr>
            </w:pPr>
            <w:r w:rsidRPr="009A7D50">
              <w:rPr>
                <w:rFonts w:ascii="Courier New" w:hAnsi="Courier New" w:cs="Courier New"/>
                <w:sz w:val="24"/>
              </w:rPr>
              <w:t>i</w:t>
            </w:r>
            <w:r w:rsidR="00B30636" w:rsidRPr="009A7D50">
              <w:rPr>
                <w:rFonts w:ascii="Courier New" w:hAnsi="Courier New" w:cs="Courier New"/>
                <w:sz w:val="24"/>
              </w:rPr>
              <w:t xml:space="preserve">f word == 1: </w:t>
            </w:r>
          </w:p>
          <w:p w14:paraId="469E945D" w14:textId="77777777" w:rsidR="00B30636" w:rsidRPr="009A7D50" w:rsidRDefault="00B30636" w:rsidP="00011483">
            <w:pPr>
              <w:pStyle w:val="Header"/>
              <w:jc w:val="both"/>
              <w:rPr>
                <w:rFonts w:ascii="Courier New" w:hAnsi="Courier New" w:cs="Courier New"/>
                <w:sz w:val="24"/>
              </w:rPr>
            </w:pPr>
            <w:r w:rsidRPr="009A7D50">
              <w:rPr>
                <w:rFonts w:ascii="Courier New" w:hAnsi="Courier New" w:cs="Courier New"/>
                <w:sz w:val="24"/>
              </w:rPr>
              <w:t xml:space="preserve">    </w:t>
            </w:r>
            <w:proofErr w:type="gramStart"/>
            <w:r w:rsidRPr="009A7D50">
              <w:rPr>
                <w:rFonts w:ascii="Courier New" w:hAnsi="Courier New" w:cs="Courier New"/>
                <w:sz w:val="24"/>
              </w:rPr>
              <w:t>print(</w:t>
            </w:r>
            <w:proofErr w:type="gramEnd"/>
            <w:r w:rsidRPr="009A7D50">
              <w:rPr>
                <w:rFonts w:ascii="Courier New" w:hAnsi="Courier New" w:cs="Courier New"/>
                <w:sz w:val="24"/>
              </w:rPr>
              <w:t xml:space="preserve">“le chat.”) </w:t>
            </w:r>
          </w:p>
          <w:p w14:paraId="4CAE877B" w14:textId="77777777" w:rsidR="00B30636" w:rsidRPr="009A7D50" w:rsidRDefault="00B30636" w:rsidP="00011483">
            <w:pPr>
              <w:pStyle w:val="Header"/>
              <w:jc w:val="both"/>
              <w:rPr>
                <w:rFonts w:ascii="Courier New" w:hAnsi="Courier New" w:cs="Courier New"/>
                <w:sz w:val="24"/>
              </w:rPr>
            </w:pPr>
            <w:proofErr w:type="spellStart"/>
            <w:r w:rsidRPr="009A7D50">
              <w:rPr>
                <w:rFonts w:ascii="Courier New" w:hAnsi="Courier New" w:cs="Courier New"/>
                <w:sz w:val="24"/>
              </w:rPr>
              <w:t>elif</w:t>
            </w:r>
            <w:proofErr w:type="spellEnd"/>
            <w:r w:rsidRPr="009A7D50">
              <w:rPr>
                <w:rFonts w:ascii="Courier New" w:hAnsi="Courier New" w:cs="Courier New"/>
                <w:sz w:val="24"/>
              </w:rPr>
              <w:t xml:space="preserve"> word == 2: </w:t>
            </w:r>
          </w:p>
          <w:p w14:paraId="5E904F66" w14:textId="77777777" w:rsidR="00B30636" w:rsidRPr="009A7D50" w:rsidRDefault="00B30636" w:rsidP="00011483">
            <w:pPr>
              <w:pStyle w:val="Header"/>
              <w:jc w:val="both"/>
              <w:rPr>
                <w:rFonts w:ascii="Courier New" w:hAnsi="Courier New" w:cs="Courier New"/>
                <w:sz w:val="24"/>
              </w:rPr>
            </w:pPr>
            <w:r w:rsidRPr="009A7D50">
              <w:rPr>
                <w:rFonts w:ascii="Courier New" w:hAnsi="Courier New" w:cs="Courier New"/>
                <w:sz w:val="24"/>
              </w:rPr>
              <w:t xml:space="preserve">     </w:t>
            </w:r>
            <w:proofErr w:type="gramStart"/>
            <w:r w:rsidRPr="009A7D50">
              <w:rPr>
                <w:rFonts w:ascii="Courier New" w:hAnsi="Courier New" w:cs="Courier New"/>
                <w:sz w:val="24"/>
              </w:rPr>
              <w:t>print(</w:t>
            </w:r>
            <w:proofErr w:type="gramEnd"/>
            <w:r w:rsidRPr="009A7D50">
              <w:rPr>
                <w:rFonts w:ascii="Courier New" w:hAnsi="Courier New" w:cs="Courier New"/>
                <w:sz w:val="24"/>
              </w:rPr>
              <w:t xml:space="preserve">“le </w:t>
            </w:r>
            <w:proofErr w:type="spellStart"/>
            <w:r w:rsidRPr="009A7D50">
              <w:rPr>
                <w:rFonts w:ascii="Courier New" w:hAnsi="Courier New" w:cs="Courier New"/>
                <w:sz w:val="24"/>
              </w:rPr>
              <w:t>chien</w:t>
            </w:r>
            <w:proofErr w:type="spellEnd"/>
            <w:r w:rsidRPr="009A7D50">
              <w:rPr>
                <w:rFonts w:ascii="Courier New" w:hAnsi="Courier New" w:cs="Courier New"/>
                <w:sz w:val="24"/>
              </w:rPr>
              <w:t>.”)</w:t>
            </w:r>
          </w:p>
          <w:p w14:paraId="6142F476" w14:textId="77777777" w:rsidR="00B30636" w:rsidRPr="009A7D50" w:rsidRDefault="00B30636" w:rsidP="00011483">
            <w:pPr>
              <w:pStyle w:val="Header"/>
              <w:jc w:val="both"/>
              <w:rPr>
                <w:rFonts w:ascii="Courier New" w:hAnsi="Courier New" w:cs="Courier New"/>
                <w:sz w:val="24"/>
              </w:rPr>
            </w:pPr>
            <w:proofErr w:type="spellStart"/>
            <w:r w:rsidRPr="009A7D50">
              <w:rPr>
                <w:rFonts w:ascii="Courier New" w:hAnsi="Courier New" w:cs="Courier New"/>
                <w:sz w:val="24"/>
              </w:rPr>
              <w:t>elif</w:t>
            </w:r>
            <w:proofErr w:type="spellEnd"/>
            <w:r w:rsidRPr="009A7D50">
              <w:rPr>
                <w:rFonts w:ascii="Courier New" w:hAnsi="Courier New" w:cs="Courier New"/>
                <w:sz w:val="24"/>
              </w:rPr>
              <w:t xml:space="preserve"> word == 3: </w:t>
            </w:r>
          </w:p>
          <w:p w14:paraId="60A94F19" w14:textId="77777777" w:rsidR="00B30636" w:rsidRPr="009A7D50" w:rsidRDefault="00B30636" w:rsidP="00011483">
            <w:pPr>
              <w:pStyle w:val="Header"/>
              <w:jc w:val="both"/>
              <w:rPr>
                <w:rFonts w:ascii="Courier New" w:hAnsi="Courier New" w:cs="Courier New"/>
                <w:sz w:val="24"/>
              </w:rPr>
            </w:pPr>
            <w:r w:rsidRPr="009A7D50">
              <w:rPr>
                <w:rFonts w:ascii="Courier New" w:hAnsi="Courier New" w:cs="Courier New"/>
                <w:sz w:val="24"/>
              </w:rPr>
              <w:t xml:space="preserve">      </w:t>
            </w:r>
            <w:proofErr w:type="gramStart"/>
            <w:r w:rsidRPr="009A7D50">
              <w:rPr>
                <w:rFonts w:ascii="Courier New" w:hAnsi="Courier New" w:cs="Courier New"/>
                <w:sz w:val="24"/>
              </w:rPr>
              <w:t>print(</w:t>
            </w:r>
            <w:proofErr w:type="gramEnd"/>
            <w:r w:rsidRPr="009A7D50">
              <w:rPr>
                <w:rFonts w:ascii="Courier New" w:hAnsi="Courier New" w:cs="Courier New"/>
                <w:sz w:val="24"/>
              </w:rPr>
              <w:t xml:space="preserve">“le </w:t>
            </w:r>
            <w:proofErr w:type="spellStart"/>
            <w:r w:rsidRPr="009A7D50">
              <w:rPr>
                <w:rFonts w:ascii="Courier New" w:hAnsi="Courier New" w:cs="Courier New"/>
                <w:sz w:val="24"/>
              </w:rPr>
              <w:t>poisson</w:t>
            </w:r>
            <w:proofErr w:type="spellEnd"/>
            <w:r w:rsidRPr="009A7D50">
              <w:rPr>
                <w:rFonts w:ascii="Courier New" w:hAnsi="Courier New" w:cs="Courier New"/>
                <w:sz w:val="24"/>
              </w:rPr>
              <w:t xml:space="preserve">.”) </w:t>
            </w:r>
          </w:p>
          <w:p w14:paraId="5A4C5210" w14:textId="77777777" w:rsidR="00B30636" w:rsidRPr="009A7D50" w:rsidRDefault="00B30636" w:rsidP="00011483">
            <w:pPr>
              <w:pStyle w:val="Header"/>
              <w:rPr>
                <w:rFonts w:ascii="Courier New" w:hAnsi="Courier New" w:cs="Courier New"/>
                <w:sz w:val="24"/>
              </w:rPr>
            </w:pPr>
            <w:proofErr w:type="spellStart"/>
            <w:r w:rsidRPr="009A7D50">
              <w:rPr>
                <w:rFonts w:ascii="Courier New" w:hAnsi="Courier New" w:cs="Courier New"/>
                <w:sz w:val="24"/>
              </w:rPr>
              <w:t>elif</w:t>
            </w:r>
            <w:proofErr w:type="spellEnd"/>
            <w:r w:rsidRPr="009A7D50">
              <w:rPr>
                <w:rFonts w:ascii="Courier New" w:hAnsi="Courier New" w:cs="Courier New"/>
                <w:sz w:val="24"/>
              </w:rPr>
              <w:t xml:space="preserve"> word ==4:</w:t>
            </w:r>
          </w:p>
          <w:p w14:paraId="3CF523CD" w14:textId="77777777" w:rsidR="00B30636" w:rsidRPr="00011483" w:rsidRDefault="00B30636" w:rsidP="00011483">
            <w:pPr>
              <w:pStyle w:val="Header"/>
              <w:rPr>
                <w:rFonts w:ascii="Cambria" w:hAnsi="Cambria"/>
              </w:rPr>
            </w:pPr>
          </w:p>
        </w:tc>
        <w:tc>
          <w:tcPr>
            <w:tcW w:w="4365" w:type="dxa"/>
          </w:tcPr>
          <w:p w14:paraId="236B5035" w14:textId="77777777" w:rsidR="00B30636" w:rsidRPr="00011483" w:rsidRDefault="00B30636" w:rsidP="00011483">
            <w:pPr>
              <w:pStyle w:val="Header"/>
              <w:rPr>
                <w:rFonts w:ascii="Cambria" w:hAnsi="Cambria" w:cs="Arial"/>
                <w:bCs/>
                <w:color w:val="C00000"/>
                <w:sz w:val="20"/>
                <w:szCs w:val="20"/>
              </w:rPr>
            </w:pPr>
            <w:r w:rsidRPr="00011483">
              <w:rPr>
                <w:rFonts w:ascii="Cambria" w:hAnsi="Cambria" w:cs="Arial"/>
                <w:bCs/>
                <w:color w:val="C00000"/>
                <w:sz w:val="20"/>
                <w:szCs w:val="20"/>
              </w:rPr>
              <w:t>Answer the following questions:</w:t>
            </w:r>
          </w:p>
          <w:p w14:paraId="3E2F3AA1" w14:textId="77777777" w:rsidR="00B30636" w:rsidRPr="00875486" w:rsidRDefault="00B30636" w:rsidP="00B30636">
            <w:pPr>
              <w:pStyle w:val="Header"/>
              <w:numPr>
                <w:ilvl w:val="0"/>
                <w:numId w:val="14"/>
              </w:numPr>
              <w:spacing w:line="360" w:lineRule="auto"/>
              <w:ind w:left="179" w:hanging="141"/>
              <w:rPr>
                <w:rFonts w:ascii="Cambria" w:hAnsi="Cambria" w:cs="Arial"/>
                <w:color w:val="000000" w:themeColor="text1"/>
                <w:szCs w:val="20"/>
              </w:rPr>
            </w:pPr>
            <w:r w:rsidRPr="00875486">
              <w:rPr>
                <w:rFonts w:ascii="Cambria" w:hAnsi="Cambria" w:cs="Arial"/>
                <w:color w:val="000000" w:themeColor="text1"/>
                <w:szCs w:val="20"/>
              </w:rPr>
              <w:t xml:space="preserve">Which number </w:t>
            </w:r>
            <w:proofErr w:type="gramStart"/>
            <w:r w:rsidRPr="00875486">
              <w:rPr>
                <w:rFonts w:ascii="Cambria" w:hAnsi="Cambria" w:cs="Arial"/>
                <w:color w:val="000000" w:themeColor="text1"/>
                <w:szCs w:val="20"/>
              </w:rPr>
              <w:t>is used</w:t>
            </w:r>
            <w:proofErr w:type="gramEnd"/>
            <w:r w:rsidRPr="00875486">
              <w:rPr>
                <w:rFonts w:ascii="Cambria" w:hAnsi="Cambria" w:cs="Arial"/>
                <w:color w:val="000000" w:themeColor="text1"/>
                <w:szCs w:val="20"/>
              </w:rPr>
              <w:t xml:space="preserve"> for Fish?</w:t>
            </w:r>
          </w:p>
          <w:p w14:paraId="34E8FCD1" w14:textId="77777777" w:rsidR="00B30636" w:rsidRPr="00875486" w:rsidRDefault="00B30636" w:rsidP="00011483">
            <w:pPr>
              <w:pStyle w:val="Header"/>
              <w:spacing w:line="360" w:lineRule="auto"/>
              <w:ind w:left="179"/>
              <w:rPr>
                <w:rFonts w:ascii="Cambria" w:hAnsi="Cambria" w:cs="Arial"/>
                <w:color w:val="000000" w:themeColor="text1"/>
                <w:szCs w:val="20"/>
              </w:rPr>
            </w:pPr>
            <w:r w:rsidRPr="00875486">
              <w:rPr>
                <w:rFonts w:ascii="Cambria" w:hAnsi="Cambria" w:cs="Arial"/>
                <w:color w:val="000000" w:themeColor="text1"/>
                <w:szCs w:val="20"/>
              </w:rPr>
              <w:t>………………………………….</w:t>
            </w:r>
          </w:p>
          <w:p w14:paraId="6937BEF5" w14:textId="77777777" w:rsidR="00B30636" w:rsidRPr="00875486" w:rsidRDefault="00B30636" w:rsidP="00B30636">
            <w:pPr>
              <w:pStyle w:val="Header"/>
              <w:numPr>
                <w:ilvl w:val="0"/>
                <w:numId w:val="14"/>
              </w:numPr>
              <w:spacing w:line="360" w:lineRule="auto"/>
              <w:ind w:left="179" w:hanging="141"/>
              <w:rPr>
                <w:rFonts w:ascii="Cambria" w:hAnsi="Cambria" w:cs="Arial"/>
                <w:color w:val="000000" w:themeColor="text1"/>
                <w:szCs w:val="20"/>
              </w:rPr>
            </w:pPr>
            <w:r w:rsidRPr="00875486">
              <w:rPr>
                <w:rFonts w:ascii="Cambria" w:hAnsi="Cambria" w:cs="Arial"/>
                <w:color w:val="000000" w:themeColor="text1"/>
                <w:szCs w:val="20"/>
              </w:rPr>
              <w:t xml:space="preserve">Which animal would option </w:t>
            </w:r>
            <w:proofErr w:type="gramStart"/>
            <w:r w:rsidRPr="00875486">
              <w:rPr>
                <w:rFonts w:ascii="Cambria" w:hAnsi="Cambria" w:cs="Arial"/>
                <w:color w:val="000000" w:themeColor="text1"/>
                <w:szCs w:val="20"/>
              </w:rPr>
              <w:t>2</w:t>
            </w:r>
            <w:proofErr w:type="gramEnd"/>
            <w:r w:rsidRPr="00875486">
              <w:rPr>
                <w:rFonts w:ascii="Cambria" w:hAnsi="Cambria" w:cs="Arial"/>
                <w:color w:val="000000" w:themeColor="text1"/>
                <w:szCs w:val="20"/>
              </w:rPr>
              <w:t xml:space="preserve"> use?</w:t>
            </w:r>
          </w:p>
          <w:p w14:paraId="1AA59F76" w14:textId="77777777" w:rsidR="00B30636" w:rsidRPr="00875486" w:rsidRDefault="00B30636" w:rsidP="00011483">
            <w:pPr>
              <w:pStyle w:val="Header"/>
              <w:spacing w:line="360" w:lineRule="auto"/>
              <w:ind w:left="179"/>
              <w:rPr>
                <w:rFonts w:ascii="Cambria" w:hAnsi="Cambria" w:cs="Arial"/>
                <w:color w:val="000000" w:themeColor="text1"/>
                <w:szCs w:val="20"/>
              </w:rPr>
            </w:pPr>
            <w:r w:rsidRPr="00875486">
              <w:rPr>
                <w:rFonts w:ascii="Cambria" w:hAnsi="Cambria" w:cs="Arial"/>
                <w:color w:val="000000" w:themeColor="text1"/>
                <w:szCs w:val="20"/>
              </w:rPr>
              <w:t>………………………………………</w:t>
            </w:r>
          </w:p>
          <w:p w14:paraId="5EE33F44" w14:textId="77777777" w:rsidR="00B30636" w:rsidRPr="00875486" w:rsidRDefault="00B30636" w:rsidP="00B30636">
            <w:pPr>
              <w:pStyle w:val="Header"/>
              <w:numPr>
                <w:ilvl w:val="0"/>
                <w:numId w:val="14"/>
              </w:numPr>
              <w:spacing w:line="360" w:lineRule="auto"/>
              <w:ind w:left="179" w:hanging="141"/>
              <w:rPr>
                <w:rFonts w:ascii="Cambria" w:hAnsi="Cambria" w:cs="Arial"/>
                <w:color w:val="000000" w:themeColor="text1"/>
                <w:szCs w:val="20"/>
              </w:rPr>
            </w:pPr>
            <w:r w:rsidRPr="00875486">
              <w:rPr>
                <w:rFonts w:ascii="Cambria" w:hAnsi="Cambria" w:cs="Arial"/>
                <w:color w:val="000000" w:themeColor="text1"/>
                <w:szCs w:val="20"/>
              </w:rPr>
              <w:t>What is French for dog?</w:t>
            </w:r>
          </w:p>
          <w:p w14:paraId="4EFF05E5" w14:textId="77777777" w:rsidR="00B30636" w:rsidRPr="00875486" w:rsidRDefault="00B30636" w:rsidP="00011483">
            <w:pPr>
              <w:pStyle w:val="Header"/>
              <w:spacing w:line="360" w:lineRule="auto"/>
              <w:ind w:left="179"/>
              <w:rPr>
                <w:rFonts w:ascii="Cambria" w:hAnsi="Cambria" w:cs="Arial"/>
                <w:color w:val="000000" w:themeColor="text1"/>
                <w:szCs w:val="20"/>
              </w:rPr>
            </w:pPr>
            <w:r w:rsidRPr="00875486">
              <w:rPr>
                <w:rFonts w:ascii="Cambria" w:hAnsi="Cambria" w:cs="Arial"/>
                <w:color w:val="000000" w:themeColor="text1"/>
                <w:szCs w:val="20"/>
              </w:rPr>
              <w:t>………………………………………</w:t>
            </w:r>
          </w:p>
          <w:p w14:paraId="2891F524" w14:textId="77777777" w:rsidR="00B30636" w:rsidRPr="00875486" w:rsidRDefault="00B30636" w:rsidP="00B30636">
            <w:pPr>
              <w:pStyle w:val="Header"/>
              <w:numPr>
                <w:ilvl w:val="0"/>
                <w:numId w:val="14"/>
              </w:numPr>
              <w:spacing w:line="360" w:lineRule="auto"/>
              <w:ind w:left="179" w:hanging="141"/>
              <w:rPr>
                <w:rFonts w:ascii="Cambria" w:hAnsi="Cambria" w:cs="Arial"/>
                <w:color w:val="000000" w:themeColor="text1"/>
                <w:szCs w:val="20"/>
              </w:rPr>
            </w:pPr>
            <w:r w:rsidRPr="00875486">
              <w:rPr>
                <w:rFonts w:ascii="Cambria" w:hAnsi="Cambria" w:cs="Arial"/>
                <w:color w:val="000000" w:themeColor="text1"/>
                <w:szCs w:val="20"/>
              </w:rPr>
              <w:t>Which animal is le chat?</w:t>
            </w:r>
          </w:p>
          <w:p w14:paraId="02761C7B" w14:textId="77777777" w:rsidR="00B30636" w:rsidRPr="00875486" w:rsidRDefault="00B30636" w:rsidP="00011483">
            <w:pPr>
              <w:pStyle w:val="Header"/>
              <w:spacing w:line="360" w:lineRule="auto"/>
              <w:ind w:left="38"/>
              <w:rPr>
                <w:rFonts w:ascii="Cambria" w:hAnsi="Cambria" w:cs="Arial"/>
                <w:color w:val="000000" w:themeColor="text1"/>
                <w:szCs w:val="20"/>
              </w:rPr>
            </w:pPr>
            <w:r w:rsidRPr="00875486">
              <w:rPr>
                <w:rFonts w:ascii="Cambria" w:hAnsi="Cambria" w:cs="Arial"/>
                <w:color w:val="000000" w:themeColor="text1"/>
                <w:szCs w:val="20"/>
              </w:rPr>
              <w:t>…………………………………………</w:t>
            </w:r>
          </w:p>
          <w:p w14:paraId="082F4938" w14:textId="77777777" w:rsidR="00B30636" w:rsidRPr="00875486" w:rsidRDefault="00B30636" w:rsidP="00B30636">
            <w:pPr>
              <w:pStyle w:val="Header"/>
              <w:numPr>
                <w:ilvl w:val="0"/>
                <w:numId w:val="14"/>
              </w:numPr>
              <w:spacing w:line="360" w:lineRule="auto"/>
              <w:ind w:left="179" w:hanging="141"/>
              <w:rPr>
                <w:rFonts w:ascii="Cambria" w:hAnsi="Cambria" w:cs="Arial"/>
                <w:color w:val="000000" w:themeColor="text1"/>
                <w:szCs w:val="20"/>
              </w:rPr>
            </w:pPr>
            <w:r w:rsidRPr="00875486">
              <w:rPr>
                <w:rFonts w:ascii="Cambria" w:hAnsi="Cambria" w:cs="Arial"/>
                <w:color w:val="000000" w:themeColor="text1"/>
                <w:szCs w:val="20"/>
              </w:rPr>
              <w:t>Complete the last line</w:t>
            </w:r>
            <w:r w:rsidRPr="00875486">
              <w:rPr>
                <w:rFonts w:ascii="Cambria" w:hAnsi="Cambria" w:cs="Arial"/>
                <w:color w:val="000000" w:themeColor="text1"/>
                <w:sz w:val="24"/>
              </w:rPr>
              <w:t>.</w:t>
            </w:r>
          </w:p>
          <w:p w14:paraId="1918951B" w14:textId="77777777" w:rsidR="00B30636" w:rsidRPr="00011483" w:rsidRDefault="00B30636" w:rsidP="00011483">
            <w:pPr>
              <w:pStyle w:val="Header"/>
              <w:spacing w:line="360" w:lineRule="auto"/>
              <w:ind w:left="179"/>
              <w:rPr>
                <w:rFonts w:ascii="Cambria" w:hAnsi="Cambria" w:cs="Arial"/>
                <w:color w:val="000000" w:themeColor="text1"/>
                <w:sz w:val="20"/>
                <w:szCs w:val="20"/>
              </w:rPr>
            </w:pPr>
            <w:r w:rsidRPr="00875486">
              <w:rPr>
                <w:rFonts w:ascii="Cambria" w:hAnsi="Cambria" w:cs="Arial"/>
                <w:color w:val="000000" w:themeColor="text1"/>
                <w:sz w:val="24"/>
              </w:rPr>
              <w:t>……………………………………</w:t>
            </w:r>
          </w:p>
        </w:tc>
      </w:tr>
    </w:tbl>
    <w:p w14:paraId="2795F1AB" w14:textId="0E4EE20B" w:rsidR="002125EE" w:rsidRPr="00011483" w:rsidRDefault="009A7D50" w:rsidP="002125EE">
      <w:pPr>
        <w:spacing w:after="0" w:line="240" w:lineRule="auto"/>
        <w:rPr>
          <w:rFonts w:ascii="Cambria" w:eastAsia="Times New Roman" w:hAnsi="Cambria" w:cs="Arial"/>
          <w:i/>
          <w:szCs w:val="28"/>
          <w:u w:val="single"/>
          <w:bdr w:val="none" w:sz="0" w:space="0" w:color="auto" w:frame="1"/>
          <w:shd w:val="clear" w:color="auto" w:fill="FFFFFF"/>
          <w:lang w:eastAsia="en-GB"/>
        </w:rPr>
      </w:pPr>
      <w:r w:rsidRPr="00011483">
        <w:rPr>
          <w:rFonts w:ascii="Cambria" w:hAnsi="Cambria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1A14CFD" wp14:editId="140B46D7">
                <wp:simplePos x="0" y="0"/>
                <wp:positionH relativeFrom="page">
                  <wp:posOffset>219380</wp:posOffset>
                </wp:positionH>
                <wp:positionV relativeFrom="paragraph">
                  <wp:posOffset>227304</wp:posOffset>
                </wp:positionV>
                <wp:extent cx="7032422" cy="1031443"/>
                <wp:effectExtent l="19050" t="19050" r="16510" b="1651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32422" cy="1031443"/>
                          <a:chOff x="0" y="0"/>
                          <a:chExt cx="7515225" cy="1171575"/>
                        </a:xfrm>
                      </wpg:grpSpPr>
                      <wps:wsp>
                        <wps:cNvPr id="30" name="Rectangle 30"/>
                        <wps:cNvSpPr/>
                        <wps:spPr>
                          <a:xfrm>
                            <a:off x="0" y="0"/>
                            <a:ext cx="7515225" cy="1171575"/>
                          </a:xfrm>
                          <a:prstGeom prst="rect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6187044" y="59376"/>
                            <a:ext cx="1276350" cy="105727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0305111" w14:textId="5278852B" w:rsidR="00875486" w:rsidRPr="00DC7DA8" w:rsidRDefault="00875486" w:rsidP="002125EE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Self</w:t>
                              </w:r>
                              <w:r w:rsidRPr="00DC7DA8">
                                <w:rPr>
                                  <w:b/>
                                </w:rPr>
                                <w:t xml:space="preserve"> Assessed</w:t>
                              </w:r>
                              <w:proofErr w:type="spellEnd"/>
                              <w:r w:rsidRPr="00DC7DA8">
                                <w:rPr>
                                  <w:b/>
                                </w:rPr>
                                <w:t xml:space="preserve"> 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501" y="23750"/>
                            <a:ext cx="6067425" cy="1085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A2CCA9F" w14:textId="77777777" w:rsidR="00875486" w:rsidRPr="00011483" w:rsidRDefault="00875486" w:rsidP="002125EE">
                              <w:pPr>
                                <w:rPr>
                                  <w:rFonts w:ascii="Cambria" w:hAnsi="Cambria"/>
                                </w:rPr>
                              </w:pPr>
                              <w:r w:rsidRPr="00011483">
                                <w:rPr>
                                  <w:rFonts w:ascii="Cambria" w:hAnsi="Cambria"/>
                                </w:rPr>
                                <w:t xml:space="preserve">What went </w:t>
                              </w:r>
                              <w:proofErr w:type="gramStart"/>
                              <w:r w:rsidRPr="00011483">
                                <w:rPr>
                                  <w:rFonts w:ascii="Cambria" w:hAnsi="Cambria"/>
                                </w:rPr>
                                <w:t>well:</w:t>
                              </w:r>
                              <w:proofErr w:type="gramEnd"/>
                            </w:p>
                            <w:p w14:paraId="03662CAD" w14:textId="77777777" w:rsidR="00875486" w:rsidRPr="00011483" w:rsidRDefault="00875486" w:rsidP="002125EE">
                              <w:pPr>
                                <w:rPr>
                                  <w:rFonts w:ascii="Cambria" w:hAnsi="Cambria"/>
                                </w:rPr>
                              </w:pPr>
                            </w:p>
                            <w:p w14:paraId="01CCA671" w14:textId="77777777" w:rsidR="00875486" w:rsidRPr="00011483" w:rsidRDefault="00875486" w:rsidP="002125EE">
                              <w:pPr>
                                <w:rPr>
                                  <w:rFonts w:ascii="Cambria" w:hAnsi="Cambria"/>
                                </w:rPr>
                              </w:pPr>
                              <w:r w:rsidRPr="00011483">
                                <w:rPr>
                                  <w:rFonts w:ascii="Cambria" w:hAnsi="Cambria"/>
                                </w:rPr>
                                <w:t>Even better if:</w:t>
                              </w:r>
                            </w:p>
                            <w:p w14:paraId="2319FC5E" w14:textId="77777777" w:rsidR="00875486" w:rsidRDefault="00875486" w:rsidP="002125EE"/>
                            <w:p w14:paraId="36F36849" w14:textId="77777777" w:rsidR="00875486" w:rsidRDefault="00875486" w:rsidP="002125E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A14CFD" id="Group 29" o:spid="_x0000_s1034" style="position:absolute;margin-left:17.25pt;margin-top:17.9pt;width:553.75pt;height:81.2pt;z-index:251675648;mso-position-horizontal-relative:page;mso-width-relative:margin;mso-height-relative:margin" coordsize="75152,11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">
                <v:rect id="Rectangle 30" o:spid="_x0000_s1035" style="position:absolute;width:75152;height:1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" fillcolor="white [3201]" strokecolor="black [3200]" strokeweight="2.25pt"/>
                <v:rect id="Rectangle 31" o:spid="_x0000_s1036" style="position:absolute;left:61870;top:593;width:12763;height:10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" fillcolor="#ed7d31 [3205]" stroked="f">
                  <v:fill opacity="32896f"/>
                  <v:textbox>
                    <w:txbxContent>
                      <w:p w14:paraId="60305111" w14:textId="5278852B" w:rsidR="00875486" w:rsidRPr="00DC7DA8" w:rsidRDefault="00875486" w:rsidP="002125EE">
                        <w:pPr>
                          <w:jc w:val="center"/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b/>
                          </w:rPr>
                          <w:t>Self</w:t>
                        </w:r>
                        <w:r w:rsidRPr="00DC7DA8">
                          <w:rPr>
                            <w:b/>
                          </w:rPr>
                          <w:t xml:space="preserve"> Assessed</w:t>
                        </w:r>
                        <w:proofErr w:type="spellEnd"/>
                        <w:r w:rsidRPr="00DC7DA8">
                          <w:rPr>
                            <w:b/>
                          </w:rPr>
                          <w:t xml:space="preserve"> Work</w:t>
                        </w:r>
                      </w:p>
                    </w:txbxContent>
                  </v:textbox>
                </v:rect>
                <v:shape id="_x0000_s1037" type="#_x0000_t202" style="position:absolute;left:475;top:237;width:60674;height:10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">
                  <v:textbox>
                    <w:txbxContent>
                      <w:p w14:paraId="5A2CCA9F" w14:textId="77777777" w:rsidR="00875486" w:rsidRPr="00011483" w:rsidRDefault="00875486" w:rsidP="002125EE">
                        <w:pPr>
                          <w:rPr>
                            <w:rFonts w:ascii="Cambria" w:hAnsi="Cambria"/>
                          </w:rPr>
                        </w:pPr>
                        <w:r w:rsidRPr="00011483">
                          <w:rPr>
                            <w:rFonts w:ascii="Cambria" w:hAnsi="Cambria"/>
                          </w:rPr>
                          <w:t xml:space="preserve">What went </w:t>
                        </w:r>
                        <w:proofErr w:type="gramStart"/>
                        <w:r w:rsidRPr="00011483">
                          <w:rPr>
                            <w:rFonts w:ascii="Cambria" w:hAnsi="Cambria"/>
                          </w:rPr>
                          <w:t>well:</w:t>
                        </w:r>
                        <w:proofErr w:type="gramEnd"/>
                      </w:p>
                      <w:p w14:paraId="03662CAD" w14:textId="77777777" w:rsidR="00875486" w:rsidRPr="00011483" w:rsidRDefault="00875486" w:rsidP="002125EE">
                        <w:pPr>
                          <w:rPr>
                            <w:rFonts w:ascii="Cambria" w:hAnsi="Cambria"/>
                          </w:rPr>
                        </w:pPr>
                      </w:p>
                      <w:p w14:paraId="01CCA671" w14:textId="77777777" w:rsidR="00875486" w:rsidRPr="00011483" w:rsidRDefault="00875486" w:rsidP="002125EE">
                        <w:pPr>
                          <w:rPr>
                            <w:rFonts w:ascii="Cambria" w:hAnsi="Cambria"/>
                          </w:rPr>
                        </w:pPr>
                        <w:r w:rsidRPr="00011483">
                          <w:rPr>
                            <w:rFonts w:ascii="Cambria" w:hAnsi="Cambria"/>
                          </w:rPr>
                          <w:t>Even better if:</w:t>
                        </w:r>
                      </w:p>
                      <w:p w14:paraId="2319FC5E" w14:textId="77777777" w:rsidR="00875486" w:rsidRDefault="00875486" w:rsidP="002125EE"/>
                      <w:p w14:paraId="36F36849" w14:textId="77777777" w:rsidR="00875486" w:rsidRDefault="00875486" w:rsidP="002125EE"/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3E64EB50" w14:textId="0E8B3A79" w:rsidR="00065208" w:rsidRPr="00011483" w:rsidRDefault="00065208" w:rsidP="000E6632">
      <w:pPr>
        <w:rPr>
          <w:rFonts w:ascii="Cambria" w:hAnsi="Cambria"/>
          <w:b/>
        </w:rPr>
        <w:sectPr w:rsidR="00065208" w:rsidRPr="00011483" w:rsidSect="00A128D9">
          <w:headerReference w:type="first" r:id="rId12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14:paraId="40A42CC3" w14:textId="340F20F2" w:rsidR="00065208" w:rsidRPr="00011483" w:rsidRDefault="005E7BDB" w:rsidP="000E6632">
      <w:pPr>
        <w:rPr>
          <w:rFonts w:ascii="Cambria" w:hAnsi="Cambria"/>
          <w:b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81A1DE4" wp14:editId="39A5A14D">
                <wp:simplePos x="0" y="0"/>
                <wp:positionH relativeFrom="column">
                  <wp:posOffset>5236653</wp:posOffset>
                </wp:positionH>
                <wp:positionV relativeFrom="paragraph">
                  <wp:posOffset>-870534</wp:posOffset>
                </wp:positionV>
                <wp:extent cx="1733372" cy="329184"/>
                <wp:effectExtent l="0" t="0" r="19685" b="1397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BBF52C" w14:textId="77777777" w:rsidR="005E7BDB" w:rsidRPr="0033416F" w:rsidRDefault="005E7BDB" w:rsidP="005E7BDB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p w14:paraId="1DB95FA5" w14:textId="77777777" w:rsidR="005E7BDB" w:rsidRPr="0033416F" w:rsidRDefault="005E7BDB" w:rsidP="005E7BDB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1A1DE4" id="Rounded Rectangle 9" o:spid="_x0000_s1041" style="position:absolute;margin-left:412.35pt;margin-top:-68.55pt;width:136.5pt;height:25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" filled="f" strokecolor="#1f4d78 [1604]" strokeweight="1pt">
                <v:stroke joinstyle="miter"/>
                <v:textbox>
                  <w:txbxContent>
                    <w:p w14:paraId="38BBF52C" w14:textId="77777777" w:rsidR="005E7BDB" w:rsidRPr="0033416F" w:rsidRDefault="005E7BDB" w:rsidP="005E7BDB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p w14:paraId="1DB95FA5" w14:textId="77777777" w:rsidR="005E7BDB" w:rsidRPr="0033416F" w:rsidRDefault="005E7BDB" w:rsidP="005E7BDB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W w:w="10768" w:type="dxa"/>
        <w:tblLayout w:type="fixed"/>
        <w:tblLook w:val="04A0" w:firstRow="1" w:lastRow="0" w:firstColumn="1" w:lastColumn="0" w:noHBand="0" w:noVBand="1"/>
      </w:tblPr>
      <w:tblGrid>
        <w:gridCol w:w="7050"/>
        <w:gridCol w:w="3718"/>
      </w:tblGrid>
      <w:tr w:rsidR="00B530A1" w:rsidRPr="00011483" w14:paraId="0CE3695D" w14:textId="77777777" w:rsidTr="00011483">
        <w:trPr>
          <w:trHeight w:val="419"/>
        </w:trPr>
        <w:tc>
          <w:tcPr>
            <w:tcW w:w="10768" w:type="dxa"/>
            <w:gridSpan w:val="2"/>
          </w:tcPr>
          <w:p w14:paraId="778A3A17" w14:textId="1027B981" w:rsidR="00B530A1" w:rsidRPr="00011483" w:rsidRDefault="00B530A1" w:rsidP="00011483">
            <w:pPr>
              <w:rPr>
                <w:rFonts w:ascii="Cambria" w:hAnsi="Cambria" w:cs="Arial"/>
                <w:b/>
                <w:i/>
              </w:rPr>
            </w:pPr>
            <w:r w:rsidRPr="00011483">
              <w:rPr>
                <w:rFonts w:ascii="Cambria" w:hAnsi="Cambria"/>
                <w:color w:val="C2029D"/>
                <w:sz w:val="28"/>
                <w:szCs w:val="28"/>
              </w:rPr>
              <w:t>Q1.</w:t>
            </w:r>
            <w:r w:rsidRPr="00011483">
              <w:rPr>
                <w:rFonts w:ascii="Cambria" w:hAnsi="Cambria" w:cs="Arial"/>
                <w:b/>
                <w:iCs/>
              </w:rPr>
              <w:t xml:space="preserve"> </w:t>
            </w:r>
            <w:r w:rsidRPr="00011483">
              <w:rPr>
                <w:rFonts w:ascii="Cambria" w:hAnsi="Cambria" w:cs="Arial"/>
              </w:rPr>
              <w:t>Write down the results of these calculations without using a calculator or programming language:</w:t>
            </w:r>
          </w:p>
        </w:tc>
      </w:tr>
      <w:tr w:rsidR="00B530A1" w:rsidRPr="00011483" w14:paraId="69E069FF" w14:textId="77777777" w:rsidTr="00011483">
        <w:trPr>
          <w:trHeight w:val="1765"/>
        </w:trPr>
        <w:tc>
          <w:tcPr>
            <w:tcW w:w="7050" w:type="dxa"/>
          </w:tcPr>
          <w:p w14:paraId="0B4DC292" w14:textId="77777777" w:rsidR="00B530A1" w:rsidRPr="00011483" w:rsidRDefault="00B530A1" w:rsidP="00B530A1">
            <w:pPr>
              <w:pStyle w:val="ListParagraph"/>
              <w:numPr>
                <w:ilvl w:val="0"/>
                <w:numId w:val="15"/>
              </w:numPr>
              <w:rPr>
                <w:rFonts w:ascii="Cambria" w:hAnsi="Cambria" w:cs="Arial"/>
                <w:sz w:val="24"/>
                <w:szCs w:val="24"/>
              </w:rPr>
            </w:pPr>
            <w:r w:rsidRPr="00011483">
              <w:rPr>
                <w:rFonts w:ascii="Cambria" w:hAnsi="Cambria" w:cs="Arial"/>
                <w:sz w:val="24"/>
                <w:szCs w:val="24"/>
              </w:rPr>
              <w:t>20//3   =</w:t>
            </w:r>
          </w:p>
          <w:p w14:paraId="412E0DD7" w14:textId="77777777" w:rsidR="00B530A1" w:rsidRPr="00011483" w:rsidRDefault="00B530A1" w:rsidP="00B530A1">
            <w:pPr>
              <w:pStyle w:val="ListParagraph"/>
              <w:numPr>
                <w:ilvl w:val="0"/>
                <w:numId w:val="15"/>
              </w:numPr>
              <w:rPr>
                <w:rFonts w:ascii="Cambria" w:hAnsi="Cambria" w:cs="Arial"/>
                <w:sz w:val="24"/>
                <w:szCs w:val="24"/>
              </w:rPr>
            </w:pPr>
            <w:r w:rsidRPr="00011483">
              <w:rPr>
                <w:rFonts w:ascii="Cambria" w:hAnsi="Cambria" w:cs="Arial"/>
                <w:sz w:val="24"/>
                <w:szCs w:val="24"/>
              </w:rPr>
              <w:t>19%4  =</w:t>
            </w:r>
          </w:p>
          <w:p w14:paraId="1ED5D0CB" w14:textId="77777777" w:rsidR="00B530A1" w:rsidRPr="00011483" w:rsidRDefault="00B530A1" w:rsidP="00B530A1">
            <w:pPr>
              <w:pStyle w:val="ListParagraph"/>
              <w:numPr>
                <w:ilvl w:val="0"/>
                <w:numId w:val="15"/>
              </w:numPr>
              <w:rPr>
                <w:rFonts w:ascii="Cambria" w:hAnsi="Cambria" w:cs="Arial"/>
                <w:sz w:val="24"/>
                <w:szCs w:val="24"/>
              </w:rPr>
            </w:pPr>
            <w:r w:rsidRPr="00011483">
              <w:rPr>
                <w:rFonts w:ascii="Cambria" w:hAnsi="Cambria" w:cs="Arial"/>
                <w:sz w:val="24"/>
                <w:szCs w:val="24"/>
              </w:rPr>
              <w:t>15//3   =</w:t>
            </w:r>
          </w:p>
          <w:p w14:paraId="0BB7AD81" w14:textId="77777777" w:rsidR="00B530A1" w:rsidRPr="00011483" w:rsidRDefault="00B530A1" w:rsidP="00B530A1">
            <w:pPr>
              <w:pStyle w:val="ListParagraph"/>
              <w:numPr>
                <w:ilvl w:val="0"/>
                <w:numId w:val="15"/>
              </w:numPr>
              <w:rPr>
                <w:rFonts w:ascii="Cambria" w:hAnsi="Cambria"/>
                <w:sz w:val="24"/>
                <w:szCs w:val="24"/>
              </w:rPr>
            </w:pPr>
            <w:r w:rsidRPr="00011483">
              <w:rPr>
                <w:rFonts w:ascii="Cambria" w:hAnsi="Cambria" w:cs="Arial"/>
                <w:sz w:val="24"/>
                <w:szCs w:val="24"/>
              </w:rPr>
              <w:t>40//10 =</w:t>
            </w:r>
          </w:p>
          <w:p w14:paraId="2087D25B" w14:textId="77777777" w:rsidR="00B530A1" w:rsidRPr="00011483" w:rsidRDefault="00B530A1" w:rsidP="00B530A1">
            <w:pPr>
              <w:pStyle w:val="ListParagraph"/>
              <w:numPr>
                <w:ilvl w:val="0"/>
                <w:numId w:val="15"/>
              </w:numPr>
              <w:rPr>
                <w:rFonts w:ascii="Cambria" w:hAnsi="Cambria"/>
                <w:sz w:val="24"/>
                <w:szCs w:val="24"/>
              </w:rPr>
            </w:pPr>
            <w:r w:rsidRPr="00011483">
              <w:rPr>
                <w:rFonts w:ascii="Cambria" w:hAnsi="Cambria" w:cs="Arial"/>
                <w:sz w:val="24"/>
                <w:szCs w:val="24"/>
              </w:rPr>
              <w:t xml:space="preserve">11%2  =  </w:t>
            </w:r>
          </w:p>
        </w:tc>
        <w:tc>
          <w:tcPr>
            <w:tcW w:w="3718" w:type="dxa"/>
          </w:tcPr>
          <w:p w14:paraId="159DB225" w14:textId="77777777" w:rsidR="00B530A1" w:rsidRPr="00011483" w:rsidRDefault="00B530A1" w:rsidP="00B530A1">
            <w:pPr>
              <w:pStyle w:val="ListParagraph"/>
              <w:numPr>
                <w:ilvl w:val="0"/>
                <w:numId w:val="15"/>
              </w:numPr>
              <w:rPr>
                <w:rFonts w:ascii="Cambria" w:hAnsi="Cambria" w:cs="Arial"/>
                <w:sz w:val="24"/>
                <w:szCs w:val="24"/>
              </w:rPr>
            </w:pPr>
            <w:r w:rsidRPr="00011483">
              <w:rPr>
                <w:rFonts w:ascii="Cambria" w:hAnsi="Cambria" w:cs="Arial"/>
                <w:sz w:val="24"/>
                <w:szCs w:val="24"/>
              </w:rPr>
              <w:t xml:space="preserve">3**3 = </w:t>
            </w:r>
          </w:p>
          <w:p w14:paraId="5DC7FB0C" w14:textId="2AE87CF9" w:rsidR="00B530A1" w:rsidRPr="00011483" w:rsidRDefault="00B530A1" w:rsidP="00B530A1">
            <w:pPr>
              <w:pStyle w:val="ListParagraph"/>
              <w:numPr>
                <w:ilvl w:val="0"/>
                <w:numId w:val="15"/>
              </w:numPr>
              <w:rPr>
                <w:rFonts w:ascii="Cambria" w:hAnsi="Cambria" w:cs="Arial"/>
                <w:sz w:val="24"/>
                <w:szCs w:val="24"/>
              </w:rPr>
            </w:pPr>
            <w:r w:rsidRPr="00011483">
              <w:rPr>
                <w:rFonts w:ascii="Cambria" w:hAnsi="Cambria" w:cs="Arial"/>
                <w:sz w:val="24"/>
                <w:szCs w:val="24"/>
              </w:rPr>
              <w:t xml:space="preserve">6/3 = </w:t>
            </w:r>
          </w:p>
          <w:p w14:paraId="5BF6F1BF" w14:textId="77777777" w:rsidR="00B530A1" w:rsidRPr="00011483" w:rsidRDefault="00B530A1" w:rsidP="00B530A1">
            <w:pPr>
              <w:pStyle w:val="ListParagraph"/>
              <w:numPr>
                <w:ilvl w:val="0"/>
                <w:numId w:val="15"/>
              </w:numPr>
              <w:rPr>
                <w:rFonts w:ascii="Cambria" w:hAnsi="Cambria" w:cs="Arial"/>
                <w:sz w:val="24"/>
                <w:szCs w:val="24"/>
              </w:rPr>
            </w:pPr>
            <w:r w:rsidRPr="00011483">
              <w:rPr>
                <w:rFonts w:ascii="Cambria" w:hAnsi="Cambria" w:cs="Arial"/>
                <w:sz w:val="24"/>
                <w:szCs w:val="24"/>
              </w:rPr>
              <w:t xml:space="preserve">10**2 = </w:t>
            </w:r>
          </w:p>
          <w:p w14:paraId="2BA505ED" w14:textId="77777777" w:rsidR="00B530A1" w:rsidRPr="00011483" w:rsidRDefault="00B530A1" w:rsidP="00B530A1">
            <w:pPr>
              <w:pStyle w:val="ListParagraph"/>
              <w:numPr>
                <w:ilvl w:val="0"/>
                <w:numId w:val="15"/>
              </w:numPr>
              <w:rPr>
                <w:rFonts w:ascii="Cambria" w:hAnsi="Cambria"/>
                <w:sz w:val="24"/>
                <w:szCs w:val="24"/>
              </w:rPr>
            </w:pPr>
            <w:r w:rsidRPr="00011483">
              <w:rPr>
                <w:rFonts w:ascii="Cambria" w:hAnsi="Cambria" w:cs="Arial"/>
                <w:sz w:val="24"/>
                <w:szCs w:val="24"/>
              </w:rPr>
              <w:t xml:space="preserve">10%3 = </w:t>
            </w:r>
          </w:p>
          <w:p w14:paraId="74E13142" w14:textId="77777777" w:rsidR="00B530A1" w:rsidRPr="00011483" w:rsidRDefault="00B530A1" w:rsidP="00B530A1">
            <w:pPr>
              <w:pStyle w:val="ListParagraph"/>
              <w:numPr>
                <w:ilvl w:val="0"/>
                <w:numId w:val="15"/>
              </w:numPr>
              <w:rPr>
                <w:rFonts w:ascii="Cambria" w:hAnsi="Cambria"/>
                <w:sz w:val="24"/>
                <w:szCs w:val="24"/>
              </w:rPr>
            </w:pPr>
            <w:r w:rsidRPr="00011483">
              <w:rPr>
                <w:rFonts w:ascii="Cambria" w:hAnsi="Cambria" w:cs="Arial"/>
                <w:sz w:val="24"/>
                <w:szCs w:val="24"/>
              </w:rPr>
              <w:t>14%10 =</w:t>
            </w:r>
          </w:p>
          <w:p w14:paraId="7E2B9AD9" w14:textId="77777777" w:rsidR="00B530A1" w:rsidRPr="00011483" w:rsidRDefault="00B530A1" w:rsidP="00011483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B530A1" w:rsidRPr="00011483" w14:paraId="37D18ED6" w14:textId="77777777" w:rsidTr="00011483">
        <w:trPr>
          <w:trHeight w:val="447"/>
        </w:trPr>
        <w:tc>
          <w:tcPr>
            <w:tcW w:w="10768" w:type="dxa"/>
            <w:gridSpan w:val="2"/>
          </w:tcPr>
          <w:p w14:paraId="614F3C84" w14:textId="77777777" w:rsidR="00B530A1" w:rsidRPr="00011483" w:rsidRDefault="00B530A1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  <w:r w:rsidRPr="00011483">
              <w:rPr>
                <w:rFonts w:ascii="Cambria" w:hAnsi="Cambria"/>
                <w:color w:val="C2029D"/>
                <w:sz w:val="28"/>
                <w:szCs w:val="28"/>
              </w:rPr>
              <w:t>Q2.</w:t>
            </w:r>
            <w:r w:rsidRPr="00011483">
              <w:rPr>
                <w:rFonts w:ascii="Cambria" w:hAnsi="Cambria" w:cs="Arial"/>
              </w:rPr>
              <w:t xml:space="preserve"> Match the terms to the correct definitions (draw a line between the matching pairs):</w:t>
            </w:r>
          </w:p>
        </w:tc>
      </w:tr>
      <w:tr w:rsidR="00B530A1" w:rsidRPr="00011483" w14:paraId="4B819A32" w14:textId="77777777" w:rsidTr="00011483">
        <w:trPr>
          <w:trHeight w:val="1765"/>
        </w:trPr>
        <w:tc>
          <w:tcPr>
            <w:tcW w:w="10768" w:type="dxa"/>
            <w:gridSpan w:val="2"/>
          </w:tcPr>
          <w:tbl>
            <w:tblPr>
              <w:tblpPr w:leftFromText="180" w:rightFromText="180" w:vertAnchor="text" w:horzAnchor="page" w:tblpX="1738" w:tblpY="137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31"/>
              <w:gridCol w:w="3014"/>
            </w:tblGrid>
            <w:tr w:rsidR="00B530A1" w:rsidRPr="00011483" w14:paraId="3BD22223" w14:textId="77777777" w:rsidTr="00011483">
              <w:tc>
                <w:tcPr>
                  <w:tcW w:w="3331" w:type="dxa"/>
                </w:tcPr>
                <w:p w14:paraId="7D617D62" w14:textId="77777777" w:rsidR="00B530A1" w:rsidRPr="00011483" w:rsidRDefault="00B530A1" w:rsidP="00011483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rFonts w:ascii="Cambria" w:hAnsi="Cambria" w:cs="Arial"/>
                    </w:rPr>
                  </w:pPr>
                  <w:r w:rsidRPr="00011483">
                    <w:rPr>
                      <w:rFonts w:ascii="Cambria" w:hAnsi="Cambria" w:cs="Arial"/>
                    </w:rPr>
                    <w:t>23.09</w:t>
                  </w:r>
                </w:p>
              </w:tc>
              <w:tc>
                <w:tcPr>
                  <w:tcW w:w="3014" w:type="dxa"/>
                </w:tcPr>
                <w:p w14:paraId="20140A0C" w14:textId="77777777" w:rsidR="00B530A1" w:rsidRPr="00011483" w:rsidRDefault="00B530A1" w:rsidP="00011483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rFonts w:ascii="Cambria" w:hAnsi="Cambria" w:cs="Arial"/>
                    </w:rPr>
                  </w:pPr>
                  <w:r w:rsidRPr="00011483">
                    <w:rPr>
                      <w:rFonts w:ascii="Cambria" w:hAnsi="Cambria" w:cs="Arial"/>
                    </w:rPr>
                    <w:t>Integer</w:t>
                  </w:r>
                </w:p>
              </w:tc>
            </w:tr>
            <w:tr w:rsidR="00B530A1" w:rsidRPr="00011483" w14:paraId="244A5598" w14:textId="77777777" w:rsidTr="00011483">
              <w:tc>
                <w:tcPr>
                  <w:tcW w:w="3331" w:type="dxa"/>
                </w:tcPr>
                <w:p w14:paraId="07745FE7" w14:textId="77777777" w:rsidR="00B530A1" w:rsidRPr="00011483" w:rsidRDefault="00B530A1" w:rsidP="00011483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rFonts w:ascii="Cambria" w:hAnsi="Cambria" w:cs="Arial"/>
                    </w:rPr>
                  </w:pPr>
                  <w:r w:rsidRPr="00011483">
                    <w:rPr>
                      <w:rFonts w:ascii="Cambria" w:hAnsi="Cambria" w:cs="Arial"/>
                    </w:rPr>
                    <w:t>False</w:t>
                  </w:r>
                </w:p>
              </w:tc>
              <w:tc>
                <w:tcPr>
                  <w:tcW w:w="3014" w:type="dxa"/>
                </w:tcPr>
                <w:p w14:paraId="168FC376" w14:textId="77777777" w:rsidR="00B530A1" w:rsidRPr="00011483" w:rsidRDefault="00B530A1" w:rsidP="00011483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rFonts w:ascii="Cambria" w:hAnsi="Cambria" w:cs="Arial"/>
                    </w:rPr>
                  </w:pPr>
                  <w:r w:rsidRPr="00011483">
                    <w:rPr>
                      <w:rFonts w:ascii="Cambria" w:hAnsi="Cambria" w:cs="Arial"/>
                    </w:rPr>
                    <w:t>Char</w:t>
                  </w:r>
                </w:p>
              </w:tc>
            </w:tr>
            <w:tr w:rsidR="00B530A1" w:rsidRPr="00011483" w14:paraId="475736C3" w14:textId="77777777" w:rsidTr="00011483">
              <w:tc>
                <w:tcPr>
                  <w:tcW w:w="3331" w:type="dxa"/>
                </w:tcPr>
                <w:p w14:paraId="52C265E2" w14:textId="77777777" w:rsidR="00B530A1" w:rsidRPr="00011483" w:rsidRDefault="00B530A1" w:rsidP="00011483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rFonts w:ascii="Cambria" w:hAnsi="Cambria" w:cs="Arial"/>
                    </w:rPr>
                  </w:pPr>
                  <w:r w:rsidRPr="00011483">
                    <w:rPr>
                      <w:rFonts w:ascii="Cambria" w:hAnsi="Cambria" w:cs="Arial"/>
                    </w:rPr>
                    <w:t>16</w:t>
                  </w:r>
                </w:p>
              </w:tc>
              <w:tc>
                <w:tcPr>
                  <w:tcW w:w="3014" w:type="dxa"/>
                </w:tcPr>
                <w:p w14:paraId="06CB7BC0" w14:textId="77777777" w:rsidR="00B530A1" w:rsidRPr="00011483" w:rsidRDefault="00B530A1" w:rsidP="00011483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rFonts w:ascii="Cambria" w:hAnsi="Cambria" w:cs="Arial"/>
                    </w:rPr>
                  </w:pPr>
                  <w:r w:rsidRPr="00011483">
                    <w:rPr>
                      <w:rFonts w:ascii="Cambria" w:hAnsi="Cambria" w:cs="Arial"/>
                    </w:rPr>
                    <w:t>Float</w:t>
                  </w:r>
                </w:p>
              </w:tc>
            </w:tr>
            <w:tr w:rsidR="00B530A1" w:rsidRPr="00011483" w14:paraId="31F11C25" w14:textId="77777777" w:rsidTr="00011483">
              <w:tc>
                <w:tcPr>
                  <w:tcW w:w="3331" w:type="dxa"/>
                </w:tcPr>
                <w:p w14:paraId="77DCB1A6" w14:textId="77777777" w:rsidR="00B530A1" w:rsidRPr="00011483" w:rsidRDefault="00B530A1" w:rsidP="00011483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rFonts w:ascii="Cambria" w:hAnsi="Cambria" w:cs="Arial"/>
                    </w:rPr>
                  </w:pPr>
                  <w:r w:rsidRPr="00011483">
                    <w:rPr>
                      <w:rFonts w:ascii="Cambria" w:hAnsi="Cambria" w:cs="Arial"/>
                    </w:rPr>
                    <w:t>‘</w:t>
                  </w:r>
                  <w:r w:rsidRPr="00011483">
                    <w:rPr>
                      <w:rFonts w:ascii="Cambria" w:hAnsi="Cambria" w:cs="Arial"/>
                      <w:i/>
                    </w:rPr>
                    <w:t>Python Rocks</w:t>
                  </w:r>
                  <w:proofErr w:type="gramStart"/>
                  <w:r w:rsidRPr="00011483">
                    <w:rPr>
                      <w:rFonts w:ascii="Cambria" w:hAnsi="Cambria" w:cs="Arial"/>
                      <w:i/>
                    </w:rPr>
                    <w:t>!!!</w:t>
                  </w:r>
                  <w:r w:rsidRPr="00011483">
                    <w:rPr>
                      <w:rFonts w:ascii="Cambria" w:hAnsi="Cambria" w:cs="Arial"/>
                    </w:rPr>
                    <w:t>’</w:t>
                  </w:r>
                  <w:proofErr w:type="gramEnd"/>
                </w:p>
              </w:tc>
              <w:tc>
                <w:tcPr>
                  <w:tcW w:w="3014" w:type="dxa"/>
                </w:tcPr>
                <w:p w14:paraId="68983333" w14:textId="77777777" w:rsidR="00B530A1" w:rsidRPr="00011483" w:rsidRDefault="00B530A1" w:rsidP="00011483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rFonts w:ascii="Cambria" w:hAnsi="Cambria" w:cs="Arial"/>
                    </w:rPr>
                  </w:pPr>
                  <w:r w:rsidRPr="00011483">
                    <w:rPr>
                      <w:rFonts w:ascii="Cambria" w:hAnsi="Cambria" w:cs="Arial"/>
                    </w:rPr>
                    <w:t>Boolean</w:t>
                  </w:r>
                </w:p>
              </w:tc>
            </w:tr>
            <w:tr w:rsidR="00B530A1" w:rsidRPr="00011483" w14:paraId="5B2D0413" w14:textId="77777777" w:rsidTr="00011483">
              <w:tc>
                <w:tcPr>
                  <w:tcW w:w="3331" w:type="dxa"/>
                </w:tcPr>
                <w:p w14:paraId="09D19182" w14:textId="77777777" w:rsidR="00B530A1" w:rsidRPr="00011483" w:rsidRDefault="00B530A1" w:rsidP="00011483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rFonts w:ascii="Cambria" w:hAnsi="Cambria" w:cs="Arial"/>
                    </w:rPr>
                  </w:pPr>
                  <w:r w:rsidRPr="00011483">
                    <w:rPr>
                      <w:rFonts w:ascii="Cambria" w:hAnsi="Cambria" w:cs="Arial"/>
                    </w:rPr>
                    <w:t>[15,16,20]</w:t>
                  </w:r>
                </w:p>
              </w:tc>
              <w:tc>
                <w:tcPr>
                  <w:tcW w:w="3014" w:type="dxa"/>
                </w:tcPr>
                <w:p w14:paraId="47C7E871" w14:textId="77777777" w:rsidR="00B530A1" w:rsidRPr="00011483" w:rsidRDefault="00B530A1" w:rsidP="00011483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rFonts w:ascii="Cambria" w:hAnsi="Cambria" w:cs="Arial"/>
                    </w:rPr>
                  </w:pPr>
                  <w:r w:rsidRPr="00011483">
                    <w:rPr>
                      <w:rFonts w:ascii="Cambria" w:hAnsi="Cambria" w:cs="Arial"/>
                    </w:rPr>
                    <w:t>String</w:t>
                  </w:r>
                </w:p>
              </w:tc>
            </w:tr>
            <w:tr w:rsidR="00B530A1" w:rsidRPr="00011483" w14:paraId="3B331D61" w14:textId="77777777" w:rsidTr="00011483">
              <w:tc>
                <w:tcPr>
                  <w:tcW w:w="3331" w:type="dxa"/>
                </w:tcPr>
                <w:p w14:paraId="6902429D" w14:textId="77777777" w:rsidR="00B530A1" w:rsidRPr="00011483" w:rsidRDefault="00B530A1" w:rsidP="00011483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rFonts w:ascii="Cambria" w:hAnsi="Cambria" w:cs="Arial"/>
                    </w:rPr>
                  </w:pPr>
                  <w:r w:rsidRPr="00011483">
                    <w:rPr>
                      <w:rFonts w:ascii="Cambria" w:hAnsi="Cambria" w:cs="Arial"/>
                    </w:rPr>
                    <w:t>H</w:t>
                  </w:r>
                </w:p>
              </w:tc>
              <w:tc>
                <w:tcPr>
                  <w:tcW w:w="3014" w:type="dxa"/>
                </w:tcPr>
                <w:p w14:paraId="16C26897" w14:textId="77777777" w:rsidR="00B530A1" w:rsidRPr="00011483" w:rsidRDefault="00B530A1" w:rsidP="00011483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rFonts w:ascii="Cambria" w:hAnsi="Cambria" w:cs="Arial"/>
                    </w:rPr>
                  </w:pPr>
                  <w:r w:rsidRPr="00011483">
                    <w:rPr>
                      <w:rFonts w:ascii="Cambria" w:hAnsi="Cambria" w:cs="Arial"/>
                    </w:rPr>
                    <w:t>List</w:t>
                  </w:r>
                </w:p>
              </w:tc>
            </w:tr>
          </w:tbl>
          <w:p w14:paraId="32FAF8BE" w14:textId="77777777" w:rsidR="00B530A1" w:rsidRPr="00011483" w:rsidRDefault="00B530A1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  <w:p w14:paraId="61255714" w14:textId="77777777" w:rsidR="00B530A1" w:rsidRPr="00011483" w:rsidRDefault="00B530A1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  <w:p w14:paraId="708A9419" w14:textId="77777777" w:rsidR="00B530A1" w:rsidRPr="00011483" w:rsidRDefault="00B530A1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  <w:p w14:paraId="0F606A43" w14:textId="77777777" w:rsidR="00B530A1" w:rsidRPr="00011483" w:rsidRDefault="00B530A1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  <w:p w14:paraId="00D94477" w14:textId="77777777" w:rsidR="00B530A1" w:rsidRPr="00011483" w:rsidRDefault="00B530A1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  <w:p w14:paraId="2A243E95" w14:textId="77777777" w:rsidR="00B530A1" w:rsidRPr="00011483" w:rsidRDefault="00B530A1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</w:tc>
      </w:tr>
      <w:tr w:rsidR="00B530A1" w:rsidRPr="00011483" w14:paraId="51ABE451" w14:textId="77777777" w:rsidTr="00011483">
        <w:trPr>
          <w:trHeight w:val="483"/>
        </w:trPr>
        <w:tc>
          <w:tcPr>
            <w:tcW w:w="10768" w:type="dxa"/>
            <w:gridSpan w:val="2"/>
          </w:tcPr>
          <w:p w14:paraId="46053AC1" w14:textId="77777777" w:rsidR="00B530A1" w:rsidRPr="00011483" w:rsidRDefault="00B530A1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  <w:r w:rsidRPr="00011483">
              <w:rPr>
                <w:rFonts w:ascii="Cambria" w:hAnsi="Cambria"/>
                <w:color w:val="C2029D"/>
                <w:sz w:val="28"/>
                <w:szCs w:val="28"/>
              </w:rPr>
              <w:t xml:space="preserve">Q3. </w:t>
            </w:r>
            <w:r w:rsidRPr="00011483">
              <w:rPr>
                <w:rFonts w:ascii="Cambria" w:hAnsi="Cambria" w:cs="Arial"/>
              </w:rPr>
              <w:t>Look at the code below:</w:t>
            </w:r>
          </w:p>
        </w:tc>
      </w:tr>
      <w:tr w:rsidR="00B530A1" w:rsidRPr="00011483" w14:paraId="73714D2A" w14:textId="77777777" w:rsidTr="00011483">
        <w:trPr>
          <w:trHeight w:val="1765"/>
        </w:trPr>
        <w:tc>
          <w:tcPr>
            <w:tcW w:w="10768" w:type="dxa"/>
            <w:gridSpan w:val="2"/>
          </w:tcPr>
          <w:p w14:paraId="4A62C7F9" w14:textId="77777777" w:rsidR="00B530A1" w:rsidRPr="00011483" w:rsidRDefault="00B530A1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  <w:p w14:paraId="4A9E7F69" w14:textId="77777777" w:rsidR="00B530A1" w:rsidRPr="00011483" w:rsidRDefault="00B530A1" w:rsidP="00011483">
            <w:pPr>
              <w:pStyle w:val="ListParagraph"/>
              <w:rPr>
                <w:rFonts w:ascii="Cambria" w:hAnsi="Cambria" w:cs="Courier New"/>
                <w:b/>
              </w:rPr>
            </w:pPr>
            <w:r w:rsidRPr="00011483">
              <w:rPr>
                <w:rFonts w:ascii="Cambria" w:hAnsi="Cambria" w:cs="Courier New"/>
                <w:b/>
              </w:rPr>
              <w:t>X = 3</w:t>
            </w:r>
          </w:p>
          <w:p w14:paraId="3D8AC4D3" w14:textId="77777777" w:rsidR="00B530A1" w:rsidRPr="00011483" w:rsidRDefault="00B530A1" w:rsidP="00011483">
            <w:pPr>
              <w:pStyle w:val="ListParagraph"/>
              <w:rPr>
                <w:rFonts w:ascii="Cambria" w:hAnsi="Cambria" w:cs="Courier New"/>
                <w:b/>
              </w:rPr>
            </w:pPr>
            <w:r w:rsidRPr="00011483">
              <w:rPr>
                <w:rFonts w:ascii="Cambria" w:hAnsi="Cambria" w:cs="Courier New"/>
                <w:b/>
              </w:rPr>
              <w:t>Y = 5</w:t>
            </w:r>
            <w:r w:rsidRPr="00011483">
              <w:rPr>
                <w:rFonts w:ascii="Cambria" w:hAnsi="Cambria" w:cs="Courier New"/>
                <w:b/>
              </w:rPr>
              <w:tab/>
            </w:r>
          </w:p>
          <w:p w14:paraId="0FAD98CA" w14:textId="77777777" w:rsidR="00B530A1" w:rsidRPr="00011483" w:rsidRDefault="00B530A1" w:rsidP="00011483">
            <w:pPr>
              <w:pStyle w:val="ListParagraph"/>
              <w:rPr>
                <w:rFonts w:ascii="Cambria" w:hAnsi="Cambria" w:cs="Arial"/>
              </w:rPr>
            </w:pPr>
            <w:proofErr w:type="gramStart"/>
            <w:r w:rsidRPr="00011483">
              <w:rPr>
                <w:rFonts w:ascii="Cambria" w:hAnsi="Cambria" w:cs="Courier New"/>
                <w:b/>
              </w:rPr>
              <w:t>print(</w:t>
            </w:r>
            <w:proofErr w:type="gramEnd"/>
            <w:r w:rsidRPr="00011483">
              <w:rPr>
                <w:rFonts w:ascii="Cambria" w:hAnsi="Cambria" w:cs="Courier New"/>
                <w:b/>
              </w:rPr>
              <w:t>X)</w:t>
            </w:r>
            <w:r w:rsidRPr="00011483">
              <w:rPr>
                <w:rFonts w:ascii="Cambria" w:hAnsi="Cambria" w:cs="Arial"/>
              </w:rPr>
              <w:tab/>
              <w:t>What will the interpreter print on screen? __________________</w:t>
            </w:r>
          </w:p>
          <w:p w14:paraId="11CB3176" w14:textId="77777777" w:rsidR="00B530A1" w:rsidRPr="00011483" w:rsidRDefault="00B530A1" w:rsidP="00011483">
            <w:pPr>
              <w:pStyle w:val="ListParagraph"/>
              <w:rPr>
                <w:rFonts w:ascii="Cambria" w:hAnsi="Cambria" w:cs="Arial"/>
              </w:rPr>
            </w:pPr>
          </w:p>
          <w:p w14:paraId="3B35388F" w14:textId="77777777" w:rsidR="00B530A1" w:rsidRPr="00011483" w:rsidRDefault="00B530A1" w:rsidP="00011483">
            <w:pPr>
              <w:pStyle w:val="ListParagraph"/>
              <w:rPr>
                <w:rFonts w:ascii="Cambria" w:hAnsi="Cambria" w:cs="Arial"/>
              </w:rPr>
            </w:pPr>
            <w:r w:rsidRPr="00011483">
              <w:rPr>
                <w:rFonts w:ascii="Cambria" w:hAnsi="Cambria" w:cs="Arial"/>
              </w:rPr>
              <w:t>What are X and Y known as in programming? __________________________</w:t>
            </w:r>
          </w:p>
          <w:p w14:paraId="03C7A4BD" w14:textId="77777777" w:rsidR="00B530A1" w:rsidRPr="00011483" w:rsidRDefault="00B530A1" w:rsidP="00011483">
            <w:pPr>
              <w:pStyle w:val="ListParagraph"/>
              <w:rPr>
                <w:rFonts w:ascii="Cambria" w:hAnsi="Cambria" w:cs="Arial"/>
              </w:rPr>
            </w:pPr>
          </w:p>
          <w:p w14:paraId="1D079186" w14:textId="77777777" w:rsidR="00B530A1" w:rsidRPr="00011483" w:rsidRDefault="00B530A1" w:rsidP="00011483">
            <w:pPr>
              <w:pStyle w:val="ListParagraph"/>
              <w:rPr>
                <w:rFonts w:ascii="Cambria" w:hAnsi="Cambria" w:cs="Arial"/>
              </w:rPr>
            </w:pPr>
            <w:r w:rsidRPr="00011483">
              <w:rPr>
                <w:rFonts w:ascii="Cambria" w:hAnsi="Cambria" w:cs="Arial"/>
              </w:rPr>
              <w:t xml:space="preserve">Do you think that X and Y are good names?  Justify your answer.   </w:t>
            </w:r>
          </w:p>
          <w:p w14:paraId="46667142" w14:textId="77777777" w:rsidR="00B530A1" w:rsidRPr="00011483" w:rsidRDefault="00B530A1" w:rsidP="00011483">
            <w:pPr>
              <w:pStyle w:val="ListParagraph"/>
              <w:rPr>
                <w:rFonts w:ascii="Cambria" w:hAnsi="Cambria" w:cs="Arial"/>
              </w:rPr>
            </w:pPr>
            <w:r w:rsidRPr="00011483">
              <w:rPr>
                <w:rFonts w:ascii="Cambria" w:hAnsi="Cambria" w:cs="Arial"/>
              </w:rPr>
              <w:t>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6313D7ED" w14:textId="77777777" w:rsidR="00B530A1" w:rsidRPr="00011483" w:rsidRDefault="00B530A1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  <w:p w14:paraId="0B4F8EF8" w14:textId="77777777" w:rsidR="00B530A1" w:rsidRPr="00011483" w:rsidRDefault="00B530A1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  <w:p w14:paraId="062C7AD7" w14:textId="77777777" w:rsidR="00B530A1" w:rsidRPr="00011483" w:rsidRDefault="00B530A1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</w:tc>
      </w:tr>
      <w:tr w:rsidR="00B530A1" w:rsidRPr="00011483" w14:paraId="0895F146" w14:textId="77777777" w:rsidTr="00011483">
        <w:trPr>
          <w:trHeight w:val="868"/>
        </w:trPr>
        <w:tc>
          <w:tcPr>
            <w:tcW w:w="10768" w:type="dxa"/>
            <w:gridSpan w:val="2"/>
          </w:tcPr>
          <w:p w14:paraId="5CAA33E6" w14:textId="57EC8EF4" w:rsidR="00B530A1" w:rsidRPr="00011483" w:rsidRDefault="00B530A1" w:rsidP="00011483">
            <w:pPr>
              <w:rPr>
                <w:rFonts w:ascii="Cambria" w:hAnsi="Cambria" w:cs="Arial"/>
              </w:rPr>
            </w:pPr>
            <w:r w:rsidRPr="00011483">
              <w:rPr>
                <w:rFonts w:ascii="Cambria" w:hAnsi="Cambria"/>
                <w:color w:val="C2029D"/>
                <w:sz w:val="28"/>
                <w:szCs w:val="28"/>
              </w:rPr>
              <w:t xml:space="preserve">Q4. </w:t>
            </w:r>
            <w:r w:rsidRPr="00011483">
              <w:rPr>
                <w:rFonts w:ascii="Cambria" w:hAnsi="Cambria" w:cs="Arial"/>
              </w:rPr>
              <w:t>In the box below, show how you would assign (one could be input) the following ages to these people; Joe is 16, Mary is 29 and Danny is 45 years old. (2 marks for each method)</w:t>
            </w:r>
          </w:p>
        </w:tc>
      </w:tr>
      <w:tr w:rsidR="00B530A1" w:rsidRPr="00011483" w14:paraId="678AA556" w14:textId="77777777" w:rsidTr="00011483">
        <w:trPr>
          <w:trHeight w:val="1793"/>
        </w:trPr>
        <w:tc>
          <w:tcPr>
            <w:tcW w:w="10768" w:type="dxa"/>
            <w:gridSpan w:val="2"/>
          </w:tcPr>
          <w:p w14:paraId="7B55C16C" w14:textId="77777777" w:rsidR="00B530A1" w:rsidRPr="00011483" w:rsidRDefault="00B530A1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  <w:p w14:paraId="23EA58E0" w14:textId="77777777" w:rsidR="00B530A1" w:rsidRPr="00011483" w:rsidRDefault="00B530A1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  <w:p w14:paraId="706060F7" w14:textId="77777777" w:rsidR="00B530A1" w:rsidRPr="00011483" w:rsidRDefault="00B530A1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  <w:p w14:paraId="3C74CA88" w14:textId="77777777" w:rsidR="00B530A1" w:rsidRPr="00011483" w:rsidRDefault="00B530A1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</w:tc>
      </w:tr>
    </w:tbl>
    <w:p w14:paraId="17EBC052" w14:textId="77777777" w:rsidR="00B530A1" w:rsidRPr="00011483" w:rsidRDefault="00B530A1" w:rsidP="000E6632">
      <w:pPr>
        <w:rPr>
          <w:rFonts w:ascii="Cambria" w:hAnsi="Cambria"/>
          <w:b/>
        </w:rPr>
      </w:pPr>
    </w:p>
    <w:p w14:paraId="4C1DE67C" w14:textId="0037E18C" w:rsidR="00B530A1" w:rsidRPr="00011483" w:rsidRDefault="00011483" w:rsidP="000E6632">
      <w:pPr>
        <w:rPr>
          <w:rFonts w:ascii="Cambria" w:hAnsi="Cambria"/>
          <w:b/>
        </w:rPr>
      </w:pPr>
      <w:r w:rsidRPr="00011483">
        <w:rPr>
          <w:rFonts w:ascii="Cambria" w:hAnsi="Cambria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13FFA316" wp14:editId="64A2E7A5">
                <wp:simplePos x="0" y="0"/>
                <wp:positionH relativeFrom="page">
                  <wp:posOffset>245053</wp:posOffset>
                </wp:positionH>
                <wp:positionV relativeFrom="paragraph">
                  <wp:posOffset>206025</wp:posOffset>
                </wp:positionV>
                <wp:extent cx="7167207" cy="1109600"/>
                <wp:effectExtent l="19050" t="19050" r="15240" b="14605"/>
                <wp:wrapNone/>
                <wp:docPr id="739292401" name="Group 7392924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67207" cy="1109600"/>
                          <a:chOff x="0" y="0"/>
                          <a:chExt cx="7515225" cy="1171575"/>
                        </a:xfrm>
                      </wpg:grpSpPr>
                      <wps:wsp>
                        <wps:cNvPr id="1297889586" name="Rectangle 1297889586"/>
                        <wps:cNvSpPr/>
                        <wps:spPr>
                          <a:xfrm>
                            <a:off x="0" y="0"/>
                            <a:ext cx="7515225" cy="1171575"/>
                          </a:xfrm>
                          <a:prstGeom prst="rect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983940" name="Rectangle 282983940"/>
                        <wps:cNvSpPr/>
                        <wps:spPr>
                          <a:xfrm>
                            <a:off x="6187044" y="59376"/>
                            <a:ext cx="1276350" cy="105727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9F64FD1" w14:textId="01B9D273" w:rsidR="00875486" w:rsidRPr="00DC7DA8" w:rsidRDefault="00875486" w:rsidP="00B530A1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 xml:space="preserve">Self </w:t>
                              </w:r>
                              <w:r w:rsidRPr="00DC7DA8">
                                <w:rPr>
                                  <w:b/>
                                </w:rPr>
                                <w:t>Assessed</w:t>
                              </w:r>
                              <w:proofErr w:type="spellEnd"/>
                              <w:r w:rsidRPr="00DC7DA8">
                                <w:rPr>
                                  <w:b/>
                                </w:rPr>
                                <w:t xml:space="preserve"> 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53396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501" y="23750"/>
                            <a:ext cx="6067425" cy="1085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960EE46" w14:textId="77777777" w:rsidR="00875486" w:rsidRPr="00011483" w:rsidRDefault="00875486" w:rsidP="00B530A1">
                              <w:pPr>
                                <w:rPr>
                                  <w:rFonts w:ascii="Cambria" w:hAnsi="Cambria"/>
                                </w:rPr>
                              </w:pPr>
                              <w:r w:rsidRPr="00011483">
                                <w:rPr>
                                  <w:rFonts w:ascii="Cambria" w:hAnsi="Cambria"/>
                                </w:rPr>
                                <w:t xml:space="preserve">What went </w:t>
                              </w:r>
                              <w:proofErr w:type="gramStart"/>
                              <w:r w:rsidRPr="00011483">
                                <w:rPr>
                                  <w:rFonts w:ascii="Cambria" w:hAnsi="Cambria"/>
                                </w:rPr>
                                <w:t>well:</w:t>
                              </w:r>
                              <w:proofErr w:type="gramEnd"/>
                            </w:p>
                            <w:p w14:paraId="76A1DC1A" w14:textId="77777777" w:rsidR="00875486" w:rsidRPr="00011483" w:rsidRDefault="00875486" w:rsidP="00B530A1">
                              <w:pPr>
                                <w:rPr>
                                  <w:rFonts w:ascii="Cambria" w:hAnsi="Cambria"/>
                                </w:rPr>
                              </w:pPr>
                            </w:p>
                            <w:p w14:paraId="3A85C822" w14:textId="77777777" w:rsidR="00875486" w:rsidRPr="00011483" w:rsidRDefault="00875486" w:rsidP="00B530A1">
                              <w:pPr>
                                <w:rPr>
                                  <w:rFonts w:ascii="Cambria" w:hAnsi="Cambria"/>
                                </w:rPr>
                              </w:pPr>
                              <w:r w:rsidRPr="00011483">
                                <w:rPr>
                                  <w:rFonts w:ascii="Cambria" w:hAnsi="Cambria"/>
                                </w:rPr>
                                <w:t>Even better if:</w:t>
                              </w:r>
                            </w:p>
                            <w:p w14:paraId="395B8F67" w14:textId="77777777" w:rsidR="00875486" w:rsidRDefault="00875486" w:rsidP="00B530A1"/>
                            <w:p w14:paraId="08992E19" w14:textId="77777777" w:rsidR="00875486" w:rsidRDefault="00875486" w:rsidP="00B530A1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FFA316" id="Group 739292401" o:spid="_x0000_s1038" style="position:absolute;margin-left:19.3pt;margin-top:16.2pt;width:564.35pt;height:87.35pt;z-index:251688960;mso-position-horizontal-relative:page;mso-width-relative:margin;mso-height-relative:margin" coordsize="75152,11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">
                <v:rect id="Rectangle 1297889586" o:spid="_x0000_s1039" style="position:absolute;width:75152;height:1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" fillcolor="white [3201]" strokecolor="black [3200]" strokeweight="2.25pt"/>
                <v:rect id="Rectangle 282983940" o:spid="_x0000_s1040" style="position:absolute;left:61870;top:593;width:12763;height:10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" fillcolor="#ed7d31 [3205]" stroked="f">
                  <v:fill opacity="32896f"/>
                  <v:textbox>
                    <w:txbxContent>
                      <w:p w14:paraId="59F64FD1" w14:textId="01B9D273" w:rsidR="00875486" w:rsidRPr="00DC7DA8" w:rsidRDefault="00875486" w:rsidP="00B530A1">
                        <w:pPr>
                          <w:jc w:val="center"/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b/>
                          </w:rPr>
                          <w:t xml:space="preserve">Self </w:t>
                        </w:r>
                        <w:r w:rsidRPr="00DC7DA8">
                          <w:rPr>
                            <w:b/>
                          </w:rPr>
                          <w:t>Assessed</w:t>
                        </w:r>
                        <w:proofErr w:type="spellEnd"/>
                        <w:r w:rsidRPr="00DC7DA8">
                          <w:rPr>
                            <w:b/>
                          </w:rPr>
                          <w:t xml:space="preserve"> Work</w:t>
                        </w:r>
                      </w:p>
                    </w:txbxContent>
                  </v:textbox>
                </v:rect>
                <v:shape id="_x0000_s1041" type="#_x0000_t202" style="position:absolute;left:475;top:237;width:60674;height:10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">
                  <v:textbox>
                    <w:txbxContent>
                      <w:p w14:paraId="5960EE46" w14:textId="77777777" w:rsidR="00875486" w:rsidRPr="00011483" w:rsidRDefault="00875486" w:rsidP="00B530A1">
                        <w:pPr>
                          <w:rPr>
                            <w:rFonts w:ascii="Cambria" w:hAnsi="Cambria"/>
                          </w:rPr>
                        </w:pPr>
                        <w:r w:rsidRPr="00011483">
                          <w:rPr>
                            <w:rFonts w:ascii="Cambria" w:hAnsi="Cambria"/>
                          </w:rPr>
                          <w:t xml:space="preserve">What went </w:t>
                        </w:r>
                        <w:proofErr w:type="gramStart"/>
                        <w:r w:rsidRPr="00011483">
                          <w:rPr>
                            <w:rFonts w:ascii="Cambria" w:hAnsi="Cambria"/>
                          </w:rPr>
                          <w:t>well:</w:t>
                        </w:r>
                        <w:proofErr w:type="gramEnd"/>
                      </w:p>
                      <w:p w14:paraId="76A1DC1A" w14:textId="77777777" w:rsidR="00875486" w:rsidRPr="00011483" w:rsidRDefault="00875486" w:rsidP="00B530A1">
                        <w:pPr>
                          <w:rPr>
                            <w:rFonts w:ascii="Cambria" w:hAnsi="Cambria"/>
                          </w:rPr>
                        </w:pPr>
                      </w:p>
                      <w:p w14:paraId="3A85C822" w14:textId="77777777" w:rsidR="00875486" w:rsidRPr="00011483" w:rsidRDefault="00875486" w:rsidP="00B530A1">
                        <w:pPr>
                          <w:rPr>
                            <w:rFonts w:ascii="Cambria" w:hAnsi="Cambria"/>
                          </w:rPr>
                        </w:pPr>
                        <w:r w:rsidRPr="00011483">
                          <w:rPr>
                            <w:rFonts w:ascii="Cambria" w:hAnsi="Cambria"/>
                          </w:rPr>
                          <w:t>Even better if:</w:t>
                        </w:r>
                      </w:p>
                      <w:p w14:paraId="395B8F67" w14:textId="77777777" w:rsidR="00875486" w:rsidRDefault="00875486" w:rsidP="00B530A1"/>
                      <w:p w14:paraId="08992E19" w14:textId="77777777" w:rsidR="00875486" w:rsidRDefault="00875486" w:rsidP="00B530A1"/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1493CFBB" w14:textId="77777777" w:rsidR="00065208" w:rsidRPr="00011483" w:rsidRDefault="00065208" w:rsidP="000E6632">
      <w:pPr>
        <w:rPr>
          <w:rFonts w:ascii="Cambria" w:hAnsi="Cambria"/>
          <w:b/>
        </w:rPr>
      </w:pPr>
    </w:p>
    <w:p w14:paraId="0594F840" w14:textId="77777777" w:rsidR="00F06B8A" w:rsidRPr="00011483" w:rsidRDefault="00F06B8A" w:rsidP="000E6632">
      <w:pPr>
        <w:rPr>
          <w:rFonts w:ascii="Cambria" w:hAnsi="Cambria"/>
          <w:b/>
        </w:rPr>
        <w:sectPr w:rsidR="00F06B8A" w:rsidRPr="00011483" w:rsidSect="00A128D9">
          <w:headerReference w:type="default" r:id="rId13"/>
          <w:headerReference w:type="first" r:id="rId14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tbl>
      <w:tblPr>
        <w:tblStyle w:val="TableGrid"/>
        <w:tblW w:w="10768" w:type="dxa"/>
        <w:tblLayout w:type="fixed"/>
        <w:tblLook w:val="04A0" w:firstRow="1" w:lastRow="0" w:firstColumn="1" w:lastColumn="0" w:noHBand="0" w:noVBand="1"/>
      </w:tblPr>
      <w:tblGrid>
        <w:gridCol w:w="10768"/>
      </w:tblGrid>
      <w:tr w:rsidR="00BF4EAA" w:rsidRPr="00011483" w14:paraId="5BCD267C" w14:textId="77777777" w:rsidTr="00011483">
        <w:trPr>
          <w:trHeight w:val="419"/>
        </w:trPr>
        <w:tc>
          <w:tcPr>
            <w:tcW w:w="10768" w:type="dxa"/>
          </w:tcPr>
          <w:p w14:paraId="5793CA85" w14:textId="50DEC389" w:rsidR="00BF4EAA" w:rsidRPr="00011483" w:rsidRDefault="00BF4EAA" w:rsidP="00011483">
            <w:pPr>
              <w:rPr>
                <w:rFonts w:ascii="Cambria" w:hAnsi="Cambria" w:cs="Arial"/>
                <w:b/>
                <w:i/>
              </w:rPr>
            </w:pPr>
            <w:r w:rsidRPr="00011483">
              <w:rPr>
                <w:rFonts w:ascii="Cambria" w:hAnsi="Cambria"/>
                <w:color w:val="C2029D"/>
                <w:sz w:val="28"/>
                <w:szCs w:val="28"/>
              </w:rPr>
              <w:lastRenderedPageBreak/>
              <w:t>Q1a.</w:t>
            </w:r>
            <w:r w:rsidRPr="00011483">
              <w:rPr>
                <w:rFonts w:ascii="Cambria" w:hAnsi="Cambria" w:cs="Arial"/>
                <w:b/>
                <w:iCs/>
              </w:rPr>
              <w:t xml:space="preserve"> </w:t>
            </w:r>
            <w:r w:rsidRPr="00011483">
              <w:rPr>
                <w:rFonts w:ascii="Cambria" w:hAnsi="Cambria" w:cs="Arial"/>
              </w:rPr>
              <w:t xml:space="preserve">Highlight the errors </w:t>
            </w:r>
          </w:p>
        </w:tc>
      </w:tr>
      <w:tr w:rsidR="00BF4EAA" w:rsidRPr="00011483" w14:paraId="7AC1FF0E" w14:textId="77777777" w:rsidTr="00011483">
        <w:trPr>
          <w:trHeight w:val="1765"/>
        </w:trPr>
        <w:tc>
          <w:tcPr>
            <w:tcW w:w="10768" w:type="dxa"/>
          </w:tcPr>
          <w:p w14:paraId="107D0D27" w14:textId="5B184F4B" w:rsidR="00BF4EAA" w:rsidRPr="00011483" w:rsidRDefault="00BF4EAA" w:rsidP="00BF4EAA">
            <w:pPr>
              <w:rPr>
                <w:rFonts w:ascii="Cambria" w:hAnsi="Cambria" w:cs="Courier New"/>
                <w:sz w:val="28"/>
                <w:szCs w:val="28"/>
              </w:rPr>
            </w:pPr>
            <w:r w:rsidRPr="00011483">
              <w:rPr>
                <w:rFonts w:ascii="Cambria" w:hAnsi="Cambria" w:cs="Courier New"/>
                <w:sz w:val="28"/>
                <w:szCs w:val="28"/>
              </w:rPr>
              <w:t xml:space="preserve">Name = </w:t>
            </w:r>
            <w:proofErr w:type="spellStart"/>
            <w:proofErr w:type="gramStart"/>
            <w:r w:rsidRPr="00011483">
              <w:rPr>
                <w:rFonts w:ascii="Cambria" w:hAnsi="Cambria" w:cs="Courier New"/>
                <w:sz w:val="28"/>
                <w:szCs w:val="28"/>
              </w:rPr>
              <w:t>int</w:t>
            </w:r>
            <w:proofErr w:type="spellEnd"/>
            <w:r w:rsidRPr="00011483">
              <w:rPr>
                <w:rFonts w:ascii="Cambria" w:hAnsi="Cambria" w:cs="Courier New"/>
                <w:sz w:val="28"/>
                <w:szCs w:val="28"/>
              </w:rPr>
              <w:t>(</w:t>
            </w:r>
            <w:proofErr w:type="gramEnd"/>
            <w:r w:rsidRPr="00011483">
              <w:rPr>
                <w:rFonts w:ascii="Cambria" w:hAnsi="Cambria" w:cs="Courier New"/>
                <w:sz w:val="28"/>
                <w:szCs w:val="28"/>
              </w:rPr>
              <w:t>input “What is your name?”))</w:t>
            </w:r>
          </w:p>
          <w:p w14:paraId="4E026C64" w14:textId="444ECF70" w:rsidR="00BF4EAA" w:rsidRPr="00011483" w:rsidRDefault="00BF4EAA" w:rsidP="00BF4EAA">
            <w:pPr>
              <w:rPr>
                <w:rFonts w:ascii="Cambria" w:hAnsi="Cambria" w:cs="Courier New"/>
                <w:sz w:val="28"/>
                <w:szCs w:val="28"/>
              </w:rPr>
            </w:pPr>
          </w:p>
          <w:p w14:paraId="286E4D43" w14:textId="77777777" w:rsidR="00BF4EAA" w:rsidRPr="00011483" w:rsidRDefault="00BF4EAA" w:rsidP="00BF4EAA">
            <w:pPr>
              <w:rPr>
                <w:rFonts w:ascii="Cambria" w:hAnsi="Cambria" w:cs="Courier New"/>
                <w:sz w:val="28"/>
                <w:szCs w:val="28"/>
              </w:rPr>
            </w:pPr>
            <w:r w:rsidRPr="00011483">
              <w:rPr>
                <w:rFonts w:ascii="Cambria" w:hAnsi="Cambria" w:cs="Courier New"/>
                <w:sz w:val="28"/>
                <w:szCs w:val="28"/>
              </w:rPr>
              <w:t xml:space="preserve">Age </w:t>
            </w:r>
            <w:proofErr w:type="gramStart"/>
            <w:r w:rsidRPr="00011483">
              <w:rPr>
                <w:rFonts w:ascii="Cambria" w:hAnsi="Cambria" w:cs="Courier New"/>
                <w:sz w:val="28"/>
                <w:szCs w:val="28"/>
              </w:rPr>
              <w:t>input(</w:t>
            </w:r>
            <w:proofErr w:type="gramEnd"/>
            <w:r w:rsidRPr="00011483">
              <w:rPr>
                <w:rFonts w:ascii="Cambria" w:hAnsi="Cambria" w:cs="Courier New"/>
                <w:sz w:val="28"/>
                <w:szCs w:val="28"/>
              </w:rPr>
              <w:t>“How old are you?))</w:t>
            </w:r>
          </w:p>
          <w:p w14:paraId="32CACD7B" w14:textId="77777777" w:rsidR="00BF4EAA" w:rsidRPr="00011483" w:rsidRDefault="00BF4EAA" w:rsidP="00BF4EAA">
            <w:pPr>
              <w:rPr>
                <w:rFonts w:ascii="Cambria" w:hAnsi="Cambria" w:cs="Courier New"/>
                <w:sz w:val="28"/>
                <w:szCs w:val="28"/>
              </w:rPr>
            </w:pPr>
          </w:p>
          <w:p w14:paraId="2A96D0BE" w14:textId="77777777" w:rsidR="00BF4EAA" w:rsidRPr="00011483" w:rsidRDefault="00BF4EAA" w:rsidP="00BF4EAA">
            <w:pPr>
              <w:rPr>
                <w:rFonts w:ascii="Cambria" w:hAnsi="Cambria" w:cs="Courier New"/>
                <w:sz w:val="28"/>
                <w:szCs w:val="28"/>
              </w:rPr>
            </w:pPr>
            <w:r w:rsidRPr="00011483">
              <w:rPr>
                <w:rFonts w:ascii="Cambria" w:hAnsi="Cambria" w:cs="Courier New"/>
                <w:sz w:val="28"/>
                <w:szCs w:val="28"/>
              </w:rPr>
              <w:t>Print(“Hello” Name “You are”, age, “years old”)</w:t>
            </w:r>
          </w:p>
          <w:p w14:paraId="458AD960" w14:textId="77777777" w:rsidR="00BF4EAA" w:rsidRPr="00011483" w:rsidRDefault="00BF4EAA" w:rsidP="00011483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BF4EAA" w:rsidRPr="00011483" w14:paraId="075491DC" w14:textId="77777777" w:rsidTr="00011483">
        <w:trPr>
          <w:trHeight w:val="447"/>
        </w:trPr>
        <w:tc>
          <w:tcPr>
            <w:tcW w:w="10768" w:type="dxa"/>
          </w:tcPr>
          <w:p w14:paraId="7F62AB5A" w14:textId="15B5A098" w:rsidR="00BF4EAA" w:rsidRPr="00011483" w:rsidRDefault="00BF4EAA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  <w:r w:rsidRPr="00011483">
              <w:rPr>
                <w:rFonts w:ascii="Cambria" w:hAnsi="Cambria"/>
                <w:color w:val="C2029D"/>
                <w:sz w:val="28"/>
                <w:szCs w:val="28"/>
              </w:rPr>
              <w:t>Q1b.</w:t>
            </w:r>
            <w:r w:rsidRPr="00011483">
              <w:rPr>
                <w:rFonts w:ascii="Cambria" w:hAnsi="Cambria" w:cs="Arial"/>
              </w:rPr>
              <w:t xml:space="preserve"> </w:t>
            </w:r>
            <w:r w:rsidRPr="00011483">
              <w:rPr>
                <w:rFonts w:ascii="Cambria" w:hAnsi="Cambria"/>
              </w:rPr>
              <w:t>Write the corrected program out in full.</w:t>
            </w:r>
          </w:p>
        </w:tc>
      </w:tr>
      <w:tr w:rsidR="00BF4EAA" w:rsidRPr="00011483" w14:paraId="12BB53A6" w14:textId="77777777" w:rsidTr="00011483">
        <w:trPr>
          <w:trHeight w:val="1765"/>
        </w:trPr>
        <w:tc>
          <w:tcPr>
            <w:tcW w:w="10768" w:type="dxa"/>
          </w:tcPr>
          <w:p w14:paraId="2727E2AF" w14:textId="77777777" w:rsidR="00BF4EAA" w:rsidRPr="00011483" w:rsidRDefault="00BF4EAA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  <w:p w14:paraId="403029AB" w14:textId="77777777" w:rsidR="00BF4EAA" w:rsidRPr="00011483" w:rsidRDefault="00BF4EAA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</w:tc>
      </w:tr>
      <w:tr w:rsidR="00BF4EAA" w:rsidRPr="00011483" w14:paraId="7C0F4487" w14:textId="77777777" w:rsidTr="00011483">
        <w:trPr>
          <w:trHeight w:val="483"/>
        </w:trPr>
        <w:tc>
          <w:tcPr>
            <w:tcW w:w="10768" w:type="dxa"/>
          </w:tcPr>
          <w:p w14:paraId="3784C891" w14:textId="5E22033C" w:rsidR="00BF4EAA" w:rsidRPr="00011483" w:rsidRDefault="00BF4EAA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  <w:r w:rsidRPr="00011483">
              <w:rPr>
                <w:rFonts w:ascii="Cambria" w:hAnsi="Cambria"/>
                <w:color w:val="C2029D"/>
                <w:sz w:val="28"/>
                <w:szCs w:val="28"/>
              </w:rPr>
              <w:t xml:space="preserve">Q2a. </w:t>
            </w:r>
            <w:r w:rsidRPr="00011483">
              <w:rPr>
                <w:rFonts w:ascii="Cambria" w:hAnsi="Cambria" w:cs="Arial"/>
              </w:rPr>
              <w:t>Highlight the errors.</w:t>
            </w:r>
          </w:p>
        </w:tc>
      </w:tr>
      <w:tr w:rsidR="00BF4EAA" w:rsidRPr="00011483" w14:paraId="5C32048D" w14:textId="77777777" w:rsidTr="00011483">
        <w:trPr>
          <w:trHeight w:val="1765"/>
        </w:trPr>
        <w:tc>
          <w:tcPr>
            <w:tcW w:w="10768" w:type="dxa"/>
          </w:tcPr>
          <w:p w14:paraId="044721B3" w14:textId="77777777" w:rsidR="00BF4EAA" w:rsidRPr="00011483" w:rsidRDefault="00BF4EAA" w:rsidP="00BF4EAA">
            <w:pPr>
              <w:rPr>
                <w:rFonts w:ascii="Cambria" w:hAnsi="Cambria" w:cs="Courier New"/>
              </w:rPr>
            </w:pPr>
            <w:r w:rsidRPr="00011483">
              <w:rPr>
                <w:rFonts w:ascii="Cambria" w:hAnsi="Cambria" w:cs="Courier New"/>
              </w:rPr>
              <w:t xml:space="preserve">Number_1 = </w:t>
            </w:r>
            <w:proofErr w:type="spellStart"/>
            <w:proofErr w:type="gramStart"/>
            <w:r w:rsidRPr="00011483">
              <w:rPr>
                <w:rFonts w:ascii="Cambria" w:hAnsi="Cambria" w:cs="Courier New"/>
              </w:rPr>
              <w:t>int</w:t>
            </w:r>
            <w:proofErr w:type="spellEnd"/>
            <w:r w:rsidRPr="00011483">
              <w:rPr>
                <w:rFonts w:ascii="Cambria" w:hAnsi="Cambria" w:cs="Courier New"/>
              </w:rPr>
              <w:t>(</w:t>
            </w:r>
            <w:proofErr w:type="gramEnd"/>
            <w:r w:rsidRPr="00011483">
              <w:rPr>
                <w:rFonts w:ascii="Cambria" w:hAnsi="Cambria" w:cs="Courier New"/>
              </w:rPr>
              <w:t>“Enter a decimal number.”))</w:t>
            </w:r>
          </w:p>
          <w:p w14:paraId="5E015A21" w14:textId="77777777" w:rsidR="00BF4EAA" w:rsidRPr="00011483" w:rsidRDefault="00BF4EAA" w:rsidP="00BF4EAA">
            <w:pPr>
              <w:rPr>
                <w:rFonts w:ascii="Cambria" w:hAnsi="Cambria" w:cs="Courier New"/>
              </w:rPr>
            </w:pPr>
          </w:p>
          <w:p w14:paraId="37E47245" w14:textId="060DE470" w:rsidR="00BF4EAA" w:rsidRPr="00011483" w:rsidRDefault="00BF4EAA" w:rsidP="00BF4EAA">
            <w:pPr>
              <w:rPr>
                <w:rFonts w:ascii="Cambria" w:hAnsi="Cambria" w:cs="Courier New"/>
              </w:rPr>
            </w:pPr>
            <w:r w:rsidRPr="00011483">
              <w:rPr>
                <w:rFonts w:ascii="Cambria" w:hAnsi="Cambria" w:cs="Courier New"/>
              </w:rPr>
              <w:t xml:space="preserve">Number_2 = </w:t>
            </w:r>
            <w:proofErr w:type="spellStart"/>
            <w:proofErr w:type="gramStart"/>
            <w:r w:rsidRPr="00011483">
              <w:rPr>
                <w:rFonts w:ascii="Cambria" w:hAnsi="Cambria" w:cs="Courier New"/>
              </w:rPr>
              <w:t>int</w:t>
            </w:r>
            <w:proofErr w:type="spellEnd"/>
            <w:r w:rsidRPr="00011483">
              <w:rPr>
                <w:rFonts w:ascii="Cambria" w:hAnsi="Cambria" w:cs="Courier New"/>
              </w:rPr>
              <w:t>(</w:t>
            </w:r>
            <w:proofErr w:type="gramEnd"/>
            <w:r w:rsidRPr="00011483">
              <w:rPr>
                <w:rFonts w:ascii="Cambria" w:hAnsi="Cambria" w:cs="Courier New"/>
              </w:rPr>
              <w:t>input “Enter a whole number.”))</w:t>
            </w:r>
          </w:p>
          <w:p w14:paraId="08F68350" w14:textId="77777777" w:rsidR="00BF4EAA" w:rsidRPr="00011483" w:rsidRDefault="00BF4EAA" w:rsidP="00BF4EAA">
            <w:pPr>
              <w:rPr>
                <w:rFonts w:ascii="Cambria" w:hAnsi="Cambria" w:cs="Courier New"/>
              </w:rPr>
            </w:pPr>
          </w:p>
          <w:p w14:paraId="52009B47" w14:textId="74EB7BBA" w:rsidR="00BF4EAA" w:rsidRPr="00011483" w:rsidRDefault="00BF4EAA" w:rsidP="00BF4EAA">
            <w:pPr>
              <w:rPr>
                <w:rFonts w:ascii="Cambria" w:hAnsi="Cambria" w:cs="Courier New"/>
              </w:rPr>
            </w:pPr>
            <w:r w:rsidRPr="00011483">
              <w:rPr>
                <w:rFonts w:ascii="Cambria" w:hAnsi="Cambria" w:cs="Courier New"/>
              </w:rPr>
              <w:t>Number_3 = Number1 + Number_2</w:t>
            </w:r>
          </w:p>
          <w:p w14:paraId="627D4ACE" w14:textId="77777777" w:rsidR="00BF4EAA" w:rsidRPr="00011483" w:rsidRDefault="00BF4EAA" w:rsidP="00BF4EAA">
            <w:pPr>
              <w:rPr>
                <w:rFonts w:ascii="Cambria" w:hAnsi="Cambria" w:cs="Courier New"/>
              </w:rPr>
            </w:pPr>
          </w:p>
          <w:p w14:paraId="7C51E74E" w14:textId="74184789" w:rsidR="00BF4EAA" w:rsidRPr="00011483" w:rsidRDefault="00BF4EAA" w:rsidP="00BF4EAA">
            <w:pPr>
              <w:rPr>
                <w:rFonts w:ascii="Cambria" w:hAnsi="Cambria" w:cs="Courier New"/>
              </w:rPr>
            </w:pPr>
            <w:r w:rsidRPr="00011483">
              <w:rPr>
                <w:rFonts w:ascii="Cambria" w:hAnsi="Cambria" w:cs="Courier New"/>
              </w:rPr>
              <w:t>Number_4 = Number_3/Number2</w:t>
            </w:r>
          </w:p>
          <w:p w14:paraId="014E310A" w14:textId="77777777" w:rsidR="00BF4EAA" w:rsidRPr="00011483" w:rsidRDefault="00BF4EAA" w:rsidP="00011483">
            <w:pPr>
              <w:rPr>
                <w:rFonts w:ascii="Cambria" w:hAnsi="Cambria" w:cs="Courier New"/>
              </w:rPr>
            </w:pPr>
          </w:p>
          <w:p w14:paraId="2F5EA022" w14:textId="7BAB9A5F" w:rsidR="00BF4EAA" w:rsidRPr="00011483" w:rsidRDefault="00BF4EAA" w:rsidP="00011483">
            <w:pPr>
              <w:rPr>
                <w:rFonts w:ascii="Cambria" w:hAnsi="Cambria" w:cs="Courier New"/>
              </w:rPr>
            </w:pPr>
            <w:r w:rsidRPr="00011483">
              <w:rPr>
                <w:rFonts w:ascii="Cambria" w:hAnsi="Cambria" w:cs="Courier New"/>
              </w:rPr>
              <w:t>print (“The first number and second number added is” Number_3 “The third number divided by the second number is” Number 4)</w:t>
            </w:r>
          </w:p>
        </w:tc>
      </w:tr>
      <w:tr w:rsidR="00BF4EAA" w:rsidRPr="00011483" w14:paraId="5212BA3F" w14:textId="77777777" w:rsidTr="00BF4EAA">
        <w:trPr>
          <w:trHeight w:val="542"/>
        </w:trPr>
        <w:tc>
          <w:tcPr>
            <w:tcW w:w="10768" w:type="dxa"/>
          </w:tcPr>
          <w:p w14:paraId="05E58B04" w14:textId="7187F948" w:rsidR="00BF4EAA" w:rsidRPr="00011483" w:rsidRDefault="00BF4EAA" w:rsidP="00011483">
            <w:pPr>
              <w:rPr>
                <w:rFonts w:ascii="Cambria" w:hAnsi="Cambria" w:cs="Arial"/>
              </w:rPr>
            </w:pPr>
            <w:r w:rsidRPr="00011483">
              <w:rPr>
                <w:rFonts w:ascii="Cambria" w:hAnsi="Cambria"/>
                <w:color w:val="C2029D"/>
                <w:sz w:val="28"/>
                <w:szCs w:val="28"/>
              </w:rPr>
              <w:t>Q2b.</w:t>
            </w:r>
            <w:r w:rsidRPr="00011483">
              <w:rPr>
                <w:rFonts w:ascii="Cambria" w:hAnsi="Cambria" w:cs="Arial"/>
              </w:rPr>
              <w:t xml:space="preserve"> </w:t>
            </w:r>
            <w:r w:rsidRPr="00011483">
              <w:rPr>
                <w:rFonts w:ascii="Cambria" w:hAnsi="Cambria"/>
              </w:rPr>
              <w:t>Write the corrected program out in full.</w:t>
            </w:r>
          </w:p>
        </w:tc>
      </w:tr>
      <w:tr w:rsidR="00BF4EAA" w:rsidRPr="00011483" w14:paraId="7203DA6B" w14:textId="77777777" w:rsidTr="00BF4EAA">
        <w:trPr>
          <w:trHeight w:val="2040"/>
        </w:trPr>
        <w:tc>
          <w:tcPr>
            <w:tcW w:w="10768" w:type="dxa"/>
          </w:tcPr>
          <w:p w14:paraId="337FD9A8" w14:textId="77777777" w:rsidR="00BF4EAA" w:rsidRPr="00011483" w:rsidRDefault="00BF4EAA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  <w:p w14:paraId="4ACDC28B" w14:textId="77777777" w:rsidR="00BF4EAA" w:rsidRPr="00011483" w:rsidRDefault="00BF4EAA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  <w:p w14:paraId="52AD3765" w14:textId="77777777" w:rsidR="00BF4EAA" w:rsidRPr="00011483" w:rsidRDefault="00BF4EAA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  <w:p w14:paraId="1C58A88D" w14:textId="77777777" w:rsidR="00BF4EAA" w:rsidRPr="00011483" w:rsidRDefault="00BF4EAA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  <w:p w14:paraId="0C4DD105" w14:textId="77777777" w:rsidR="00BF4EAA" w:rsidRPr="00011483" w:rsidRDefault="00BF4EAA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  <w:p w14:paraId="778D24C5" w14:textId="77777777" w:rsidR="00BF4EAA" w:rsidRPr="00011483" w:rsidRDefault="00BF4EAA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  <w:p w14:paraId="5A3302EB" w14:textId="77777777" w:rsidR="00BF4EAA" w:rsidRPr="00011483" w:rsidRDefault="00BF4EAA" w:rsidP="00011483">
            <w:pPr>
              <w:rPr>
                <w:rFonts w:ascii="Cambria" w:hAnsi="Cambria"/>
                <w:color w:val="C2029D"/>
                <w:sz w:val="28"/>
                <w:szCs w:val="28"/>
              </w:rPr>
            </w:pPr>
          </w:p>
        </w:tc>
      </w:tr>
    </w:tbl>
    <w:p w14:paraId="3F047562" w14:textId="1E78DBF9" w:rsidR="00F06B8A" w:rsidRPr="00011483" w:rsidRDefault="005E7BDB" w:rsidP="000E6632">
      <w:pPr>
        <w:rPr>
          <w:rFonts w:ascii="Cambria" w:hAnsi="Cambria"/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802D34F" wp14:editId="60AA9230">
                <wp:simplePos x="0" y="0"/>
                <wp:positionH relativeFrom="column">
                  <wp:posOffset>5200676</wp:posOffset>
                </wp:positionH>
                <wp:positionV relativeFrom="paragraph">
                  <wp:posOffset>-8123708</wp:posOffset>
                </wp:positionV>
                <wp:extent cx="1733372" cy="329184"/>
                <wp:effectExtent l="0" t="0" r="19685" b="1397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6FAF24" w14:textId="77777777" w:rsidR="005E7BDB" w:rsidRPr="0033416F" w:rsidRDefault="005E7BDB" w:rsidP="005E7BDB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p w14:paraId="2E9EE001" w14:textId="77777777" w:rsidR="005E7BDB" w:rsidRPr="0033416F" w:rsidRDefault="005E7BDB" w:rsidP="005E7BDB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02D34F" id="Rounded Rectangle 11" o:spid="_x0000_s1046" style="position:absolute;margin-left:409.5pt;margin-top:-639.65pt;width:136.5pt;height:25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" filled="f" strokecolor="#1f4d78 [1604]" strokeweight="1pt">
                <v:stroke joinstyle="miter"/>
                <v:textbox>
                  <w:txbxContent>
                    <w:p w14:paraId="436FAF24" w14:textId="77777777" w:rsidR="005E7BDB" w:rsidRPr="0033416F" w:rsidRDefault="005E7BDB" w:rsidP="005E7BDB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p w14:paraId="2E9EE001" w14:textId="77777777" w:rsidR="005E7BDB" w:rsidRPr="0033416F" w:rsidRDefault="005E7BDB" w:rsidP="005E7BDB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49B1AC1C" w14:textId="09170A42" w:rsidR="003A1ECE" w:rsidRPr="00011483" w:rsidRDefault="00011483" w:rsidP="003A1ECE">
      <w:pPr>
        <w:rPr>
          <w:rFonts w:ascii="Cambria" w:hAnsi="Cambria"/>
        </w:rPr>
      </w:pPr>
      <w:r w:rsidRPr="00011483">
        <w:rPr>
          <w:rFonts w:ascii="Cambria" w:hAnsi="Cambria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332E911A" wp14:editId="01BF169E">
                <wp:simplePos x="0" y="0"/>
                <wp:positionH relativeFrom="page">
                  <wp:posOffset>320466</wp:posOffset>
                </wp:positionH>
                <wp:positionV relativeFrom="paragraph">
                  <wp:posOffset>99221</wp:posOffset>
                </wp:positionV>
                <wp:extent cx="6989786" cy="1069217"/>
                <wp:effectExtent l="19050" t="19050" r="20955" b="17145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89786" cy="1069217"/>
                          <a:chOff x="0" y="0"/>
                          <a:chExt cx="7515225" cy="1171575"/>
                        </a:xfrm>
                      </wpg:grpSpPr>
                      <wps:wsp>
                        <wps:cNvPr id="17" name="Rectangle 17"/>
                        <wps:cNvSpPr/>
                        <wps:spPr>
                          <a:xfrm>
                            <a:off x="0" y="0"/>
                            <a:ext cx="7515225" cy="1171575"/>
                          </a:xfrm>
                          <a:prstGeom prst="rect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6187044" y="59376"/>
                            <a:ext cx="1276350" cy="105727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942F1D0" w14:textId="58BBEC0D" w:rsidR="00875486" w:rsidRPr="00DC7DA8" w:rsidRDefault="00875486" w:rsidP="003810A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Teacher </w:t>
                              </w:r>
                              <w:r w:rsidRPr="00DC7DA8">
                                <w:rPr>
                                  <w:b/>
                                </w:rPr>
                                <w:t>Assessed 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501" y="23750"/>
                            <a:ext cx="6067425" cy="1085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4E8B59" w14:textId="77777777" w:rsidR="00875486" w:rsidRPr="00011483" w:rsidRDefault="00875486" w:rsidP="003810AF">
                              <w:pPr>
                                <w:rPr>
                                  <w:rFonts w:ascii="Cambria" w:hAnsi="Cambria"/>
                                </w:rPr>
                              </w:pPr>
                              <w:r w:rsidRPr="00011483">
                                <w:rPr>
                                  <w:rFonts w:ascii="Cambria" w:hAnsi="Cambria"/>
                                </w:rPr>
                                <w:t xml:space="preserve">What went </w:t>
                              </w:r>
                              <w:proofErr w:type="gramStart"/>
                              <w:r w:rsidRPr="00011483">
                                <w:rPr>
                                  <w:rFonts w:ascii="Cambria" w:hAnsi="Cambria"/>
                                </w:rPr>
                                <w:t>well:</w:t>
                              </w:r>
                              <w:proofErr w:type="gramEnd"/>
                            </w:p>
                            <w:p w14:paraId="6744B6F6" w14:textId="77777777" w:rsidR="00875486" w:rsidRPr="00011483" w:rsidRDefault="00875486" w:rsidP="003810AF">
                              <w:pPr>
                                <w:rPr>
                                  <w:rFonts w:ascii="Cambria" w:hAnsi="Cambria"/>
                                </w:rPr>
                              </w:pPr>
                            </w:p>
                            <w:p w14:paraId="522BEF35" w14:textId="77777777" w:rsidR="00875486" w:rsidRPr="00011483" w:rsidRDefault="00875486" w:rsidP="003810AF">
                              <w:pPr>
                                <w:rPr>
                                  <w:rFonts w:ascii="Cambria" w:hAnsi="Cambria"/>
                                </w:rPr>
                              </w:pPr>
                              <w:r w:rsidRPr="00011483">
                                <w:rPr>
                                  <w:rFonts w:ascii="Cambria" w:hAnsi="Cambria"/>
                                </w:rPr>
                                <w:t>Even better if:</w:t>
                              </w:r>
                            </w:p>
                            <w:p w14:paraId="7A84970C" w14:textId="77777777" w:rsidR="00875486" w:rsidRDefault="00875486" w:rsidP="003810AF"/>
                            <w:p w14:paraId="4BA39C8C" w14:textId="77777777" w:rsidR="00875486" w:rsidRDefault="00875486" w:rsidP="003810A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2E911A" id="Group 16" o:spid="_x0000_s1042" style="position:absolute;margin-left:25.25pt;margin-top:7.8pt;width:550.4pt;height:84.2pt;z-index:251679744;mso-position-horizontal-relative:page;mso-width-relative:margin;mso-height-relative:margin" coordsize="75152,11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">
                <v:rect id="Rectangle 17" o:spid="_x0000_s1043" style="position:absolute;width:75152;height:1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" fillcolor="white [3201]" strokecolor="black [3200]" strokeweight="2.25pt"/>
                <v:rect id="Rectangle 18" o:spid="_x0000_s1044" style="position:absolute;left:61870;top:593;width:12763;height:10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" fillcolor="#ed7d31 [3205]" stroked="f">
                  <v:fill opacity="32896f"/>
                  <v:textbox>
                    <w:txbxContent>
                      <w:p w14:paraId="3942F1D0" w14:textId="58BBEC0D" w:rsidR="00875486" w:rsidRPr="00DC7DA8" w:rsidRDefault="00875486" w:rsidP="003810AF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Teacher </w:t>
                        </w:r>
                        <w:r w:rsidRPr="00DC7DA8">
                          <w:rPr>
                            <w:b/>
                          </w:rPr>
                          <w:t>Assessed Work</w:t>
                        </w:r>
                      </w:p>
                    </w:txbxContent>
                  </v:textbox>
                </v:rect>
                <v:shape id="_x0000_s1045" type="#_x0000_t202" style="position:absolute;left:475;top:237;width:60674;height:10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<v:textbox>
                    <w:txbxContent>
                      <w:p w14:paraId="334E8B59" w14:textId="77777777" w:rsidR="00875486" w:rsidRPr="00011483" w:rsidRDefault="00875486" w:rsidP="003810AF">
                        <w:pPr>
                          <w:rPr>
                            <w:rFonts w:ascii="Cambria" w:hAnsi="Cambria"/>
                          </w:rPr>
                        </w:pPr>
                        <w:r w:rsidRPr="00011483">
                          <w:rPr>
                            <w:rFonts w:ascii="Cambria" w:hAnsi="Cambria"/>
                          </w:rPr>
                          <w:t xml:space="preserve">What went </w:t>
                        </w:r>
                        <w:proofErr w:type="gramStart"/>
                        <w:r w:rsidRPr="00011483">
                          <w:rPr>
                            <w:rFonts w:ascii="Cambria" w:hAnsi="Cambria"/>
                          </w:rPr>
                          <w:t>well:</w:t>
                        </w:r>
                        <w:proofErr w:type="gramEnd"/>
                      </w:p>
                      <w:p w14:paraId="6744B6F6" w14:textId="77777777" w:rsidR="00875486" w:rsidRPr="00011483" w:rsidRDefault="00875486" w:rsidP="003810AF">
                        <w:pPr>
                          <w:rPr>
                            <w:rFonts w:ascii="Cambria" w:hAnsi="Cambria"/>
                          </w:rPr>
                        </w:pPr>
                      </w:p>
                      <w:p w14:paraId="522BEF35" w14:textId="77777777" w:rsidR="00875486" w:rsidRPr="00011483" w:rsidRDefault="00875486" w:rsidP="003810AF">
                        <w:pPr>
                          <w:rPr>
                            <w:rFonts w:ascii="Cambria" w:hAnsi="Cambria"/>
                          </w:rPr>
                        </w:pPr>
                        <w:r w:rsidRPr="00011483">
                          <w:rPr>
                            <w:rFonts w:ascii="Cambria" w:hAnsi="Cambria"/>
                          </w:rPr>
                          <w:t>Even better if:</w:t>
                        </w:r>
                      </w:p>
                      <w:p w14:paraId="7A84970C" w14:textId="77777777" w:rsidR="00875486" w:rsidRDefault="00875486" w:rsidP="003810AF"/>
                      <w:p w14:paraId="4BA39C8C" w14:textId="77777777" w:rsidR="00875486" w:rsidRDefault="00875486" w:rsidP="003810AF"/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40247F52" w14:textId="77777777" w:rsidR="003A1ECE" w:rsidRPr="00011483" w:rsidRDefault="003A1ECE" w:rsidP="003A1ECE">
      <w:pPr>
        <w:rPr>
          <w:rFonts w:ascii="Cambria" w:hAnsi="Cambria"/>
        </w:rPr>
      </w:pPr>
    </w:p>
    <w:p w14:paraId="53353BC3" w14:textId="77777777" w:rsidR="003810AF" w:rsidRPr="00011483" w:rsidRDefault="003810AF" w:rsidP="003A1ECE">
      <w:pPr>
        <w:rPr>
          <w:rFonts w:ascii="Cambria" w:hAnsi="Cambria"/>
        </w:rPr>
      </w:pPr>
    </w:p>
    <w:p w14:paraId="3C4292EA" w14:textId="77777777" w:rsidR="003A1ECE" w:rsidRPr="00011483" w:rsidRDefault="003A1ECE" w:rsidP="003A1ECE">
      <w:pPr>
        <w:rPr>
          <w:rFonts w:ascii="Cambria" w:hAnsi="Cambria"/>
        </w:rPr>
        <w:sectPr w:rsidR="003A1ECE" w:rsidRPr="00011483" w:rsidSect="00A128D9">
          <w:headerReference w:type="first" r:id="rId15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14:paraId="0CF20645" w14:textId="6644FCA9" w:rsidR="00CF4C90" w:rsidRPr="005749BD" w:rsidRDefault="005E7BDB" w:rsidP="00CF4C90">
      <w:pPr>
        <w:pStyle w:val="ListParagraph"/>
        <w:numPr>
          <w:ilvl w:val="0"/>
          <w:numId w:val="18"/>
        </w:numPr>
        <w:spacing w:after="200" w:line="276" w:lineRule="auto"/>
        <w:jc w:val="both"/>
        <w:rPr>
          <w:rFonts w:ascii="Cambria" w:hAnsi="Cambria"/>
          <w:b/>
          <w:sz w:val="24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B2B00AF" wp14:editId="24783311">
                <wp:simplePos x="0" y="0"/>
                <wp:positionH relativeFrom="column">
                  <wp:posOffset>5186477</wp:posOffset>
                </wp:positionH>
                <wp:positionV relativeFrom="paragraph">
                  <wp:posOffset>-813587</wp:posOffset>
                </wp:positionV>
                <wp:extent cx="1733372" cy="329184"/>
                <wp:effectExtent l="0" t="0" r="19685" b="1397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9BA298" w14:textId="77777777" w:rsidR="005E7BDB" w:rsidRPr="0033416F" w:rsidRDefault="005E7BDB" w:rsidP="005E7BDB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bookmarkStart w:id="0" w:name="_GoBack"/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bookmarkEnd w:id="0"/>
                          <w:p w14:paraId="76B97177" w14:textId="77777777" w:rsidR="005E7BDB" w:rsidRPr="0033416F" w:rsidRDefault="005E7BDB" w:rsidP="005E7BDB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2B00AF" id="Rounded Rectangle 12" o:spid="_x0000_s1051" style="position:absolute;left:0;text-align:left;margin-left:408.4pt;margin-top:-64.05pt;width:136.5pt;height:25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" filled="f" strokecolor="#1f4d78 [1604]" strokeweight="1pt">
                <v:stroke joinstyle="miter"/>
                <v:textbox>
                  <w:txbxContent>
                    <w:p w14:paraId="1D9BA298" w14:textId="77777777" w:rsidR="005E7BDB" w:rsidRPr="0033416F" w:rsidRDefault="005E7BDB" w:rsidP="005E7BDB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bookmarkStart w:id="1" w:name="_GoBack"/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bookmarkEnd w:id="1"/>
                    <w:p w14:paraId="76B97177" w14:textId="77777777" w:rsidR="005E7BDB" w:rsidRPr="0033416F" w:rsidRDefault="005E7BDB" w:rsidP="005E7BDB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F4C90" w:rsidRPr="005749BD">
        <w:rPr>
          <w:rFonts w:ascii="Cambria" w:hAnsi="Cambria"/>
          <w:b/>
          <w:sz w:val="24"/>
        </w:rPr>
        <w:t>Define:</w:t>
      </w:r>
    </w:p>
    <w:p w14:paraId="3BE749ED" w14:textId="69F4B1DA" w:rsidR="00CF4C90" w:rsidRPr="00011483" w:rsidRDefault="00CF4C90" w:rsidP="00CF4C90">
      <w:pPr>
        <w:pStyle w:val="ListParagraph"/>
        <w:numPr>
          <w:ilvl w:val="0"/>
          <w:numId w:val="16"/>
        </w:numPr>
        <w:spacing w:after="200" w:line="360" w:lineRule="auto"/>
        <w:jc w:val="both"/>
        <w:rPr>
          <w:rFonts w:ascii="Cambria" w:hAnsi="Cambria"/>
          <w:sz w:val="24"/>
        </w:rPr>
      </w:pPr>
      <w:r w:rsidRPr="00011483">
        <w:rPr>
          <w:rFonts w:ascii="Cambria" w:hAnsi="Cambria"/>
          <w:sz w:val="24"/>
        </w:rPr>
        <w:t>Integer  ________________________________________________</w:t>
      </w:r>
    </w:p>
    <w:p w14:paraId="330BE02A" w14:textId="2C5C4834" w:rsidR="00CF4C90" w:rsidRPr="00011483" w:rsidRDefault="00CF4C90" w:rsidP="00CF4C90">
      <w:pPr>
        <w:pStyle w:val="ListParagraph"/>
        <w:numPr>
          <w:ilvl w:val="0"/>
          <w:numId w:val="16"/>
        </w:numPr>
        <w:spacing w:after="200" w:line="360" w:lineRule="auto"/>
        <w:jc w:val="both"/>
        <w:rPr>
          <w:rFonts w:ascii="Cambria" w:hAnsi="Cambria"/>
          <w:sz w:val="24"/>
        </w:rPr>
      </w:pPr>
      <w:r w:rsidRPr="00011483">
        <w:rPr>
          <w:rFonts w:ascii="Cambria" w:hAnsi="Cambria"/>
          <w:sz w:val="24"/>
        </w:rPr>
        <w:t>Float __________________________________________________</w:t>
      </w:r>
    </w:p>
    <w:p w14:paraId="69A387A4" w14:textId="2AA3B4A9" w:rsidR="00CF4C90" w:rsidRPr="00011483" w:rsidRDefault="00CF4C90" w:rsidP="00CF4C90">
      <w:pPr>
        <w:pStyle w:val="ListParagraph"/>
        <w:numPr>
          <w:ilvl w:val="0"/>
          <w:numId w:val="16"/>
        </w:numPr>
        <w:spacing w:after="200" w:line="360" w:lineRule="auto"/>
        <w:jc w:val="both"/>
        <w:rPr>
          <w:rFonts w:ascii="Cambria" w:hAnsi="Cambria"/>
          <w:sz w:val="24"/>
        </w:rPr>
      </w:pPr>
      <w:r w:rsidRPr="00011483">
        <w:rPr>
          <w:rFonts w:ascii="Cambria" w:hAnsi="Cambria"/>
          <w:sz w:val="24"/>
        </w:rPr>
        <w:t>String  ________________________________________________</w:t>
      </w:r>
      <w:r w:rsidRPr="00011483">
        <w:rPr>
          <w:rFonts w:ascii="Cambria" w:eastAsia="Times New Roman" w:hAnsi="Cambria" w:cs="Courier New"/>
          <w:sz w:val="24"/>
          <w:lang w:eastAsia="en-GB"/>
        </w:rPr>
        <w:tab/>
      </w:r>
    </w:p>
    <w:p w14:paraId="41979D5B" w14:textId="5D25BCDA" w:rsidR="00CF4C90" w:rsidRPr="00011483" w:rsidRDefault="00CF4C90" w:rsidP="00CF4C90">
      <w:pPr>
        <w:pStyle w:val="ListParagraph"/>
        <w:spacing w:line="360" w:lineRule="auto"/>
        <w:rPr>
          <w:rFonts w:ascii="Cambria" w:hAnsi="Cambria"/>
          <w:sz w:val="24"/>
        </w:rPr>
      </w:pPr>
    </w:p>
    <w:p w14:paraId="707C92C8" w14:textId="59B20724" w:rsidR="00CF4C90" w:rsidRPr="00011483" w:rsidRDefault="00CF4C90" w:rsidP="00CF4C90">
      <w:pPr>
        <w:pStyle w:val="ListParagraph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sz w:val="24"/>
          <w:lang w:eastAsia="en-GB"/>
        </w:rPr>
      </w:pPr>
      <w:r w:rsidRPr="00011483">
        <w:rPr>
          <w:rFonts w:ascii="Cambria" w:eastAsia="Times New Roman" w:hAnsi="Cambria" w:cs="Courier New"/>
          <w:sz w:val="24"/>
          <w:lang w:eastAsia="en-GB"/>
        </w:rPr>
        <w:t>Using the correct operators in python write the program to do the following:</w:t>
      </w:r>
    </w:p>
    <w:p w14:paraId="761803FB" w14:textId="77777777" w:rsidR="00CF4C90" w:rsidRPr="00011483" w:rsidRDefault="00CF4C90" w:rsidP="00CF4C90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sz w:val="24"/>
          <w:lang w:eastAsia="en-GB"/>
        </w:rPr>
      </w:pPr>
    </w:p>
    <w:p w14:paraId="125DA1CF" w14:textId="77777777" w:rsidR="00CF4C90" w:rsidRPr="00011483" w:rsidRDefault="00CF4C90" w:rsidP="00CF4C90">
      <w:pPr>
        <w:pStyle w:val="ListParagraph"/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Cambria" w:eastAsia="Times New Roman" w:hAnsi="Cambria" w:cs="Courier New"/>
          <w:sz w:val="24"/>
          <w:lang w:eastAsia="en-GB"/>
        </w:rPr>
      </w:pPr>
      <w:r w:rsidRPr="00011483">
        <w:rPr>
          <w:rFonts w:ascii="Cambria" w:eastAsia="Times New Roman" w:hAnsi="Cambria" w:cs="Courier New"/>
          <w:sz w:val="24"/>
          <w:lang w:eastAsia="en-GB"/>
        </w:rPr>
        <w:t xml:space="preserve">Can you add two variables e.g. </w:t>
      </w:r>
      <w:proofErr w:type="spellStart"/>
      <w:r w:rsidRPr="00011483">
        <w:rPr>
          <w:rFonts w:ascii="Cambria" w:eastAsia="Times New Roman" w:hAnsi="Cambria" w:cs="Courier New"/>
          <w:sz w:val="24"/>
          <w:lang w:eastAsia="en-GB"/>
        </w:rPr>
        <w:t>numone</w:t>
      </w:r>
      <w:proofErr w:type="spellEnd"/>
      <w:r w:rsidRPr="00011483">
        <w:rPr>
          <w:rFonts w:ascii="Cambria" w:eastAsia="Times New Roman" w:hAnsi="Cambria" w:cs="Courier New"/>
          <w:sz w:val="24"/>
          <w:lang w:eastAsia="en-GB"/>
        </w:rPr>
        <w:t xml:space="preserve"> and </w:t>
      </w:r>
      <w:proofErr w:type="spellStart"/>
      <w:r w:rsidRPr="00011483">
        <w:rPr>
          <w:rFonts w:ascii="Cambria" w:eastAsia="Times New Roman" w:hAnsi="Cambria" w:cs="Courier New"/>
          <w:sz w:val="24"/>
          <w:lang w:eastAsia="en-GB"/>
        </w:rPr>
        <w:t>numtwo</w:t>
      </w:r>
      <w:proofErr w:type="spellEnd"/>
      <w:r w:rsidRPr="00011483">
        <w:rPr>
          <w:rFonts w:ascii="Cambria" w:eastAsia="Times New Roman" w:hAnsi="Cambria" w:cs="Courier New"/>
          <w:sz w:val="24"/>
          <w:lang w:eastAsia="en-GB"/>
        </w:rPr>
        <w:t>, and output (print) an answer?</w:t>
      </w:r>
    </w:p>
    <w:p w14:paraId="2D152BC9" w14:textId="554DC6DC" w:rsidR="00CF4C90" w:rsidRPr="00011483" w:rsidRDefault="00CF4C90" w:rsidP="00CF4C90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rPr>
          <w:rFonts w:ascii="Cambria" w:eastAsia="Times New Roman" w:hAnsi="Cambria" w:cs="Courier New"/>
          <w:sz w:val="24"/>
          <w:lang w:eastAsia="en-GB"/>
        </w:rPr>
      </w:pPr>
    </w:p>
    <w:p w14:paraId="203D9098" w14:textId="77777777" w:rsidR="00CF4C90" w:rsidRPr="00011483" w:rsidRDefault="00CF4C90" w:rsidP="00CF4C90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rPr>
          <w:rFonts w:ascii="Cambria" w:eastAsia="Times New Roman" w:hAnsi="Cambria" w:cs="Courier New"/>
          <w:sz w:val="24"/>
          <w:lang w:eastAsia="en-GB"/>
        </w:rPr>
      </w:pPr>
    </w:p>
    <w:p w14:paraId="74E0D123" w14:textId="21C7E9B4" w:rsidR="00CF4C90" w:rsidRPr="00011483" w:rsidRDefault="00CF4C90" w:rsidP="00CF4C90">
      <w:pPr>
        <w:pStyle w:val="ListParagraph"/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Cambria" w:eastAsia="Times New Roman" w:hAnsi="Cambria" w:cs="Courier New"/>
          <w:sz w:val="24"/>
          <w:lang w:eastAsia="en-GB"/>
        </w:rPr>
      </w:pPr>
      <w:r w:rsidRPr="00011483">
        <w:rPr>
          <w:rFonts w:ascii="Cambria" w:eastAsia="Times New Roman" w:hAnsi="Cambria" w:cs="Courier New"/>
          <w:sz w:val="24"/>
          <w:lang w:eastAsia="en-GB"/>
        </w:rPr>
        <w:t>Can you divide two variables?</w:t>
      </w:r>
    </w:p>
    <w:p w14:paraId="6FC41536" w14:textId="77777777" w:rsidR="00CF4C90" w:rsidRPr="00011483" w:rsidRDefault="00CF4C90" w:rsidP="00CF4C90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rPr>
          <w:rFonts w:ascii="Cambria" w:eastAsia="Times New Roman" w:hAnsi="Cambria" w:cs="Courier New"/>
          <w:sz w:val="24"/>
          <w:lang w:eastAsia="en-GB"/>
        </w:rPr>
      </w:pPr>
    </w:p>
    <w:p w14:paraId="506EAF3A" w14:textId="74F1BCC6" w:rsidR="00CF4C90" w:rsidRPr="00011483" w:rsidRDefault="00CF4C90" w:rsidP="00CF4C90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rPr>
          <w:rFonts w:ascii="Cambria" w:eastAsia="Times New Roman" w:hAnsi="Cambria" w:cs="Courier New"/>
          <w:sz w:val="24"/>
          <w:lang w:eastAsia="en-GB"/>
        </w:rPr>
      </w:pPr>
    </w:p>
    <w:p w14:paraId="41453297" w14:textId="77777777" w:rsidR="00CF4C90" w:rsidRPr="00011483" w:rsidRDefault="00CF4C90" w:rsidP="00CF4C90">
      <w:pPr>
        <w:pStyle w:val="ListParagraph"/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Cambria" w:eastAsia="Times New Roman" w:hAnsi="Cambria" w:cs="Courier New"/>
          <w:sz w:val="24"/>
          <w:lang w:eastAsia="en-GB"/>
        </w:rPr>
      </w:pPr>
      <w:r w:rsidRPr="00011483">
        <w:rPr>
          <w:rFonts w:ascii="Cambria" w:eastAsia="Times New Roman" w:hAnsi="Cambria" w:cs="Courier New"/>
          <w:sz w:val="24"/>
          <w:lang w:eastAsia="en-GB"/>
        </w:rPr>
        <w:t>Can you multiply two variables?</w:t>
      </w:r>
    </w:p>
    <w:p w14:paraId="16B2A1A0" w14:textId="679E7A69" w:rsidR="00CF4C90" w:rsidRPr="00011483" w:rsidRDefault="00CF4C90" w:rsidP="00CF4C90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sz w:val="24"/>
          <w:lang w:eastAsia="en-GB"/>
        </w:rPr>
      </w:pPr>
    </w:p>
    <w:p w14:paraId="5DEF37A3" w14:textId="71E7D78C" w:rsidR="00CF4C90" w:rsidRPr="00011483" w:rsidRDefault="00CF4C90" w:rsidP="00CF4C90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sz w:val="24"/>
          <w:lang w:eastAsia="en-GB"/>
        </w:rPr>
      </w:pPr>
    </w:p>
    <w:p w14:paraId="3D36511D" w14:textId="77777777" w:rsidR="00CF4C90" w:rsidRPr="00011483" w:rsidRDefault="00CF4C90" w:rsidP="00CF4C90">
      <w:pPr>
        <w:pStyle w:val="ListParagraph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sz w:val="24"/>
          <w:lang w:eastAsia="en-GB"/>
        </w:rPr>
      </w:pPr>
      <w:r w:rsidRPr="00011483">
        <w:rPr>
          <w:rFonts w:ascii="Cambria" w:eastAsia="Times New Roman" w:hAnsi="Cambria" w:cs="Courier New"/>
          <w:sz w:val="24"/>
          <w:lang w:eastAsia="en-GB"/>
        </w:rPr>
        <w:t>Be able to write ranges:</w:t>
      </w:r>
    </w:p>
    <w:p w14:paraId="67D2AAC3" w14:textId="77777777" w:rsidR="00CF4C90" w:rsidRPr="00011483" w:rsidRDefault="00CF4C90" w:rsidP="00CF4C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rPr>
          <w:rFonts w:ascii="Cambria" w:eastAsia="Times New Roman" w:hAnsi="Cambria" w:cs="Courier New"/>
          <w:sz w:val="24"/>
          <w:lang w:eastAsia="en-GB"/>
        </w:rPr>
      </w:pPr>
    </w:p>
    <w:p w14:paraId="17EDE3E4" w14:textId="77777777" w:rsidR="00CF4C90" w:rsidRPr="00011483" w:rsidRDefault="00CF4C90" w:rsidP="00CF4C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sz w:val="24"/>
          <w:lang w:eastAsia="en-GB"/>
        </w:rPr>
      </w:pPr>
      <w:r w:rsidRPr="00011483">
        <w:rPr>
          <w:rFonts w:ascii="Cambria" w:eastAsia="Times New Roman" w:hAnsi="Cambria" w:cs="Courier New"/>
          <w:sz w:val="24"/>
          <w:lang w:eastAsia="en-GB"/>
        </w:rPr>
        <w:t>What will this range do?</w:t>
      </w:r>
    </w:p>
    <w:p w14:paraId="1C4C6EA2" w14:textId="77777777" w:rsidR="00CF4C90" w:rsidRPr="00011483" w:rsidRDefault="00CF4C90" w:rsidP="00CF4C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sz w:val="24"/>
          <w:lang w:eastAsia="en-GB"/>
        </w:rPr>
      </w:pPr>
      <w:proofErr w:type="gramStart"/>
      <w:r w:rsidRPr="00011483">
        <w:rPr>
          <w:rFonts w:ascii="Cambria" w:eastAsia="Times New Roman" w:hAnsi="Cambria" w:cs="Courier New"/>
          <w:sz w:val="24"/>
          <w:lang w:eastAsia="en-GB"/>
        </w:rPr>
        <w:t>range(</w:t>
      </w:r>
      <w:proofErr w:type="gramEnd"/>
      <w:r w:rsidRPr="00011483">
        <w:rPr>
          <w:rFonts w:ascii="Cambria" w:eastAsia="Times New Roman" w:hAnsi="Cambria" w:cs="Courier New"/>
          <w:sz w:val="24"/>
          <w:lang w:eastAsia="en-GB"/>
        </w:rPr>
        <w:t>5,20,5)</w:t>
      </w:r>
    </w:p>
    <w:p w14:paraId="3B3CF74C" w14:textId="77777777" w:rsidR="00CF4C90" w:rsidRPr="00011483" w:rsidRDefault="00CF4C90" w:rsidP="00CF4C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sz w:val="24"/>
          <w:lang w:eastAsia="en-GB"/>
        </w:rPr>
      </w:pPr>
    </w:p>
    <w:p w14:paraId="585BBAA8" w14:textId="77777777" w:rsidR="00CF4C90" w:rsidRPr="00011483" w:rsidRDefault="00CF4C90" w:rsidP="00CF4C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sz w:val="24"/>
          <w:lang w:eastAsia="en-GB"/>
        </w:rPr>
      </w:pPr>
    </w:p>
    <w:p w14:paraId="5214B019" w14:textId="77777777" w:rsidR="00CF4C90" w:rsidRPr="00011483" w:rsidRDefault="00CF4C90" w:rsidP="00CF4C90">
      <w:pPr>
        <w:pStyle w:val="ListParagraph"/>
        <w:numPr>
          <w:ilvl w:val="0"/>
          <w:numId w:val="18"/>
        </w:numPr>
        <w:tabs>
          <w:tab w:val="left" w:pos="3105"/>
        </w:tabs>
        <w:spacing w:after="200" w:line="276" w:lineRule="auto"/>
        <w:jc w:val="both"/>
        <w:rPr>
          <w:rFonts w:ascii="Cambria" w:hAnsi="Cambria" w:cs="Courier New"/>
          <w:sz w:val="24"/>
        </w:rPr>
      </w:pPr>
      <w:r w:rsidRPr="00011483">
        <w:rPr>
          <w:rFonts w:ascii="Cambria" w:hAnsi="Cambria" w:cs="Courier New"/>
          <w:sz w:val="24"/>
        </w:rPr>
        <w:t xml:space="preserve">Correct this program so it will run without syntax errors.  </w:t>
      </w:r>
    </w:p>
    <w:p w14:paraId="7EB48C97" w14:textId="77777777" w:rsidR="00CF4C90" w:rsidRPr="00011483" w:rsidRDefault="00CF4C90" w:rsidP="00CF4C90">
      <w:pPr>
        <w:tabs>
          <w:tab w:val="left" w:pos="3105"/>
        </w:tabs>
        <w:spacing w:after="0"/>
        <w:rPr>
          <w:rFonts w:ascii="Cambria" w:hAnsi="Cambria" w:cs="Courier New"/>
          <w:sz w:val="24"/>
        </w:rPr>
      </w:pPr>
      <w:r w:rsidRPr="00011483">
        <w:rPr>
          <w:rFonts w:ascii="Cambria" w:hAnsi="Cambria" w:cs="Courier New"/>
          <w:sz w:val="24"/>
        </w:rPr>
        <w:t>Remember that:</w:t>
      </w:r>
    </w:p>
    <w:p w14:paraId="6F827111" w14:textId="77777777" w:rsidR="00CF4C90" w:rsidRPr="00011483" w:rsidRDefault="00CF4C90" w:rsidP="00CF4C90">
      <w:pPr>
        <w:pStyle w:val="ListParagraph"/>
        <w:numPr>
          <w:ilvl w:val="0"/>
          <w:numId w:val="17"/>
        </w:numPr>
        <w:tabs>
          <w:tab w:val="left" w:pos="3105"/>
        </w:tabs>
        <w:spacing w:after="0" w:line="276" w:lineRule="auto"/>
        <w:jc w:val="both"/>
        <w:rPr>
          <w:rFonts w:ascii="Cambria" w:hAnsi="Cambria" w:cs="Courier New"/>
          <w:sz w:val="24"/>
        </w:rPr>
      </w:pPr>
      <w:proofErr w:type="gramStart"/>
      <w:r w:rsidRPr="00011483">
        <w:rPr>
          <w:rFonts w:ascii="Cambria" w:hAnsi="Cambria" w:cs="Courier New"/>
          <w:sz w:val="24"/>
        </w:rPr>
        <w:t>capital</w:t>
      </w:r>
      <w:proofErr w:type="gramEnd"/>
      <w:r w:rsidRPr="00011483">
        <w:rPr>
          <w:rFonts w:ascii="Cambria" w:hAnsi="Cambria" w:cs="Courier New"/>
          <w:sz w:val="24"/>
        </w:rPr>
        <w:t xml:space="preserve"> letters or lower case letters are important. They must be right.</w:t>
      </w:r>
    </w:p>
    <w:p w14:paraId="7A388EE3" w14:textId="77777777" w:rsidR="00CF4C90" w:rsidRPr="00011483" w:rsidRDefault="00CF4C90" w:rsidP="00CF4C90">
      <w:pPr>
        <w:pStyle w:val="ListParagraph"/>
        <w:numPr>
          <w:ilvl w:val="0"/>
          <w:numId w:val="17"/>
        </w:numPr>
        <w:tabs>
          <w:tab w:val="left" w:pos="3105"/>
        </w:tabs>
        <w:spacing w:after="0" w:line="276" w:lineRule="auto"/>
        <w:jc w:val="both"/>
        <w:rPr>
          <w:rFonts w:ascii="Cambria" w:hAnsi="Cambria" w:cs="Courier New"/>
          <w:sz w:val="24"/>
        </w:rPr>
      </w:pPr>
      <w:r w:rsidRPr="00011483">
        <w:rPr>
          <w:rFonts w:ascii="Cambria" w:hAnsi="Cambria" w:cs="Courier New"/>
          <w:sz w:val="24"/>
        </w:rPr>
        <w:t>Think about if the data types are correct.</w:t>
      </w:r>
    </w:p>
    <w:p w14:paraId="66CE8217" w14:textId="77777777" w:rsidR="00CF4C90" w:rsidRPr="00011483" w:rsidRDefault="00CF4C90" w:rsidP="00CF4C90">
      <w:pPr>
        <w:pStyle w:val="ListParagraph"/>
        <w:numPr>
          <w:ilvl w:val="0"/>
          <w:numId w:val="17"/>
        </w:numPr>
        <w:tabs>
          <w:tab w:val="left" w:pos="3105"/>
        </w:tabs>
        <w:spacing w:after="0" w:line="276" w:lineRule="auto"/>
        <w:jc w:val="both"/>
        <w:rPr>
          <w:rFonts w:ascii="Cambria" w:hAnsi="Cambria" w:cs="Courier New"/>
          <w:sz w:val="24"/>
        </w:rPr>
      </w:pPr>
      <w:r w:rsidRPr="00011483">
        <w:rPr>
          <w:rFonts w:ascii="Cambria" w:hAnsi="Cambria" w:cs="Courier New"/>
          <w:sz w:val="24"/>
        </w:rPr>
        <w:t>Make sure that the number of brackets are even, two or four.</w:t>
      </w:r>
    </w:p>
    <w:p w14:paraId="1B618E4A" w14:textId="77777777" w:rsidR="00CF4C90" w:rsidRPr="00011483" w:rsidRDefault="00CF4C90" w:rsidP="00CF4C90">
      <w:pPr>
        <w:pStyle w:val="ListParagraph"/>
        <w:tabs>
          <w:tab w:val="left" w:pos="3105"/>
        </w:tabs>
        <w:spacing w:after="0"/>
        <w:rPr>
          <w:rFonts w:ascii="Cambria" w:hAnsi="Cambria" w:cs="Courier New"/>
          <w:sz w:val="24"/>
        </w:rPr>
      </w:pPr>
    </w:p>
    <w:p w14:paraId="089C6FDF" w14:textId="77777777" w:rsidR="00CF4C90" w:rsidRPr="00011483" w:rsidRDefault="00CF4C90" w:rsidP="00CF4C90">
      <w:pPr>
        <w:tabs>
          <w:tab w:val="left" w:pos="3105"/>
        </w:tabs>
        <w:rPr>
          <w:rFonts w:ascii="Cambria" w:hAnsi="Cambria" w:cs="Courier New"/>
          <w:sz w:val="24"/>
        </w:rPr>
      </w:pPr>
      <w:proofErr w:type="gramStart"/>
      <w:r w:rsidRPr="00011483">
        <w:rPr>
          <w:rFonts w:ascii="Cambria" w:hAnsi="Cambria" w:cs="Courier New"/>
          <w:sz w:val="24"/>
        </w:rPr>
        <w:t>Print(</w:t>
      </w:r>
      <w:proofErr w:type="gramEnd"/>
      <w:r w:rsidRPr="00011483">
        <w:rPr>
          <w:rFonts w:ascii="Cambria" w:hAnsi="Cambria" w:cs="Courier New"/>
          <w:sz w:val="24"/>
        </w:rPr>
        <w:t>“Hello everybody.”)</w:t>
      </w:r>
    </w:p>
    <w:p w14:paraId="747C8052" w14:textId="77777777" w:rsidR="00CF4C90" w:rsidRPr="00011483" w:rsidRDefault="00CF4C90" w:rsidP="00CF4C90">
      <w:pPr>
        <w:tabs>
          <w:tab w:val="left" w:pos="3105"/>
        </w:tabs>
        <w:rPr>
          <w:rFonts w:ascii="Cambria" w:hAnsi="Cambria" w:cs="Courier New"/>
          <w:sz w:val="24"/>
        </w:rPr>
      </w:pPr>
      <w:proofErr w:type="gramStart"/>
      <w:r w:rsidRPr="00011483">
        <w:rPr>
          <w:rFonts w:ascii="Cambria" w:hAnsi="Cambria" w:cs="Courier New"/>
          <w:sz w:val="24"/>
        </w:rPr>
        <w:t>name</w:t>
      </w:r>
      <w:proofErr w:type="gramEnd"/>
      <w:r w:rsidRPr="00011483">
        <w:rPr>
          <w:rFonts w:ascii="Cambria" w:hAnsi="Cambria" w:cs="Courier New"/>
          <w:sz w:val="24"/>
        </w:rPr>
        <w:t xml:space="preserve"> = </w:t>
      </w:r>
      <w:proofErr w:type="spellStart"/>
      <w:r w:rsidRPr="00011483">
        <w:rPr>
          <w:rFonts w:ascii="Cambria" w:hAnsi="Cambria" w:cs="Courier New"/>
          <w:sz w:val="24"/>
        </w:rPr>
        <w:t>int</w:t>
      </w:r>
      <w:proofErr w:type="spellEnd"/>
      <w:r w:rsidRPr="00011483">
        <w:rPr>
          <w:rFonts w:ascii="Cambria" w:hAnsi="Cambria" w:cs="Courier New"/>
          <w:sz w:val="24"/>
        </w:rPr>
        <w:t>(input(“What is your name?”))</w:t>
      </w:r>
    </w:p>
    <w:p w14:paraId="6753C079" w14:textId="77777777" w:rsidR="00CF4C90" w:rsidRPr="00011483" w:rsidRDefault="00CF4C90" w:rsidP="00CF4C90">
      <w:pPr>
        <w:tabs>
          <w:tab w:val="left" w:pos="3105"/>
        </w:tabs>
        <w:rPr>
          <w:rFonts w:ascii="Cambria" w:hAnsi="Cambria" w:cs="Courier New"/>
          <w:color w:val="000000"/>
          <w:sz w:val="24"/>
        </w:rPr>
      </w:pPr>
      <w:proofErr w:type="gramStart"/>
      <w:r w:rsidRPr="00011483">
        <w:rPr>
          <w:rFonts w:ascii="Cambria" w:hAnsi="Cambria" w:cs="Courier New"/>
          <w:color w:val="000000"/>
          <w:sz w:val="24"/>
        </w:rPr>
        <w:t>age</w:t>
      </w:r>
      <w:proofErr w:type="gramEnd"/>
      <w:r w:rsidRPr="00011483">
        <w:rPr>
          <w:rFonts w:ascii="Cambria" w:hAnsi="Cambria" w:cs="Courier New"/>
          <w:color w:val="000000"/>
          <w:sz w:val="24"/>
        </w:rPr>
        <w:t xml:space="preserve"> = </w:t>
      </w:r>
      <w:proofErr w:type="spellStart"/>
      <w:r w:rsidRPr="00011483">
        <w:rPr>
          <w:rFonts w:ascii="Cambria" w:hAnsi="Cambria" w:cs="Courier New"/>
          <w:color w:val="000000"/>
          <w:sz w:val="24"/>
        </w:rPr>
        <w:t>int</w:t>
      </w:r>
      <w:proofErr w:type="spellEnd"/>
      <w:r w:rsidRPr="00011483">
        <w:rPr>
          <w:rFonts w:ascii="Cambria" w:hAnsi="Cambria" w:cs="Courier New"/>
          <w:color w:val="000000"/>
          <w:sz w:val="24"/>
        </w:rPr>
        <w:t>(input(“What is your age?”)</w:t>
      </w:r>
    </w:p>
    <w:p w14:paraId="130BD75F" w14:textId="77777777" w:rsidR="00CF4C90" w:rsidRPr="00011483" w:rsidRDefault="00CF4C90" w:rsidP="00CF4C90">
      <w:pPr>
        <w:rPr>
          <w:rFonts w:ascii="Cambria" w:hAnsi="Cambria" w:cs="Courier New"/>
          <w:color w:val="000000"/>
          <w:sz w:val="24"/>
        </w:rPr>
      </w:pPr>
      <w:proofErr w:type="gramStart"/>
      <w:r w:rsidRPr="00011483">
        <w:rPr>
          <w:rFonts w:ascii="Cambria" w:hAnsi="Cambria" w:cs="Courier New"/>
          <w:color w:val="000000"/>
          <w:sz w:val="24"/>
        </w:rPr>
        <w:t>print(</w:t>
      </w:r>
      <w:proofErr w:type="gramEnd"/>
      <w:r w:rsidRPr="00011483">
        <w:rPr>
          <w:rFonts w:ascii="Cambria" w:hAnsi="Cambria" w:cs="Courier New"/>
          <w:color w:val="000000"/>
          <w:sz w:val="24"/>
        </w:rPr>
        <w:t>“Your name is ”,name, “and your age is”, age, “.</w:t>
      </w:r>
    </w:p>
    <w:p w14:paraId="48522330" w14:textId="77777777" w:rsidR="00CF4C90" w:rsidRPr="00011483" w:rsidRDefault="00CF4C90" w:rsidP="00CF4C90">
      <w:pPr>
        <w:pStyle w:val="ListParagraph"/>
        <w:numPr>
          <w:ilvl w:val="0"/>
          <w:numId w:val="18"/>
        </w:numPr>
        <w:spacing w:after="200" w:line="276" w:lineRule="auto"/>
        <w:jc w:val="both"/>
        <w:rPr>
          <w:rFonts w:ascii="Cambria" w:hAnsi="Cambria"/>
          <w:sz w:val="24"/>
        </w:rPr>
      </w:pPr>
      <w:r w:rsidRPr="00011483">
        <w:rPr>
          <w:rFonts w:ascii="Cambria" w:hAnsi="Cambria" w:cs="Courier New"/>
          <w:color w:val="000000"/>
          <w:sz w:val="24"/>
        </w:rPr>
        <w:t>Can you write a program that accepts an input of a string, an integer and a float?</w:t>
      </w:r>
    </w:p>
    <w:p w14:paraId="4177BE3E" w14:textId="4C99FD73" w:rsidR="003A1ECE" w:rsidRPr="00B047AE" w:rsidRDefault="00B047AE" w:rsidP="003A1ECE">
      <w:pPr>
        <w:rPr>
          <w:rFonts w:ascii="Cambria" w:hAnsi="Cambria"/>
          <w:sz w:val="28"/>
          <w:szCs w:val="28"/>
        </w:rPr>
      </w:pPr>
      <w:r w:rsidRPr="00B047AE">
        <w:rPr>
          <w:rFonts w:ascii="Cambria" w:hAnsi="Cambria"/>
          <w:sz w:val="28"/>
          <w:szCs w:val="28"/>
        </w:rPr>
        <w:t>___________________________________________________________________________________________________</w:t>
      </w:r>
    </w:p>
    <w:p w14:paraId="29CA1AC7" w14:textId="1A5079E3" w:rsidR="003A1ECE" w:rsidRPr="00B047AE" w:rsidRDefault="00B047AE" w:rsidP="003A1ECE">
      <w:pPr>
        <w:rPr>
          <w:rFonts w:ascii="Cambria" w:hAnsi="Cambria"/>
        </w:rPr>
      </w:pPr>
      <w:r w:rsidRPr="00B047AE">
        <w:rPr>
          <w:rFonts w:ascii="Cambria" w:hAnsi="Cambria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29DC7872" wp14:editId="3C916CB1">
                <wp:simplePos x="0" y="0"/>
                <wp:positionH relativeFrom="page">
                  <wp:posOffset>108825</wp:posOffset>
                </wp:positionH>
                <wp:positionV relativeFrom="paragraph">
                  <wp:posOffset>676046</wp:posOffset>
                </wp:positionV>
                <wp:extent cx="7376237" cy="1116651"/>
                <wp:effectExtent l="19050" t="19050" r="15240" b="2667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76237" cy="1116651"/>
                          <a:chOff x="138988" y="0"/>
                          <a:chExt cx="7376237" cy="1116651"/>
                        </a:xfrm>
                      </wpg:grpSpPr>
                      <wps:wsp>
                        <wps:cNvPr id="21" name="Rectangle 21"/>
                        <wps:cNvSpPr/>
                        <wps:spPr>
                          <a:xfrm>
                            <a:off x="138988" y="0"/>
                            <a:ext cx="7376237" cy="1116651"/>
                          </a:xfrm>
                          <a:prstGeom prst="rect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6187044" y="59376"/>
                            <a:ext cx="1276350" cy="105727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E099F03" w14:textId="46A433D1" w:rsidR="00875486" w:rsidRPr="00DC7DA8" w:rsidRDefault="00875486" w:rsidP="003A1ECE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Self Assessed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195" y="23750"/>
                            <a:ext cx="5924731" cy="10223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FF6005" w14:textId="77777777" w:rsidR="00875486" w:rsidRPr="00B047AE" w:rsidRDefault="00875486" w:rsidP="003A1ECE">
                              <w:pPr>
                                <w:rPr>
                                  <w:rFonts w:ascii="Cambria" w:hAnsi="Cambria"/>
                                </w:rPr>
                              </w:pPr>
                              <w:r w:rsidRPr="00B047AE">
                                <w:rPr>
                                  <w:rFonts w:ascii="Cambria" w:hAnsi="Cambria"/>
                                </w:rPr>
                                <w:t xml:space="preserve">What went </w:t>
                              </w:r>
                              <w:proofErr w:type="gramStart"/>
                              <w:r w:rsidRPr="00B047AE">
                                <w:rPr>
                                  <w:rFonts w:ascii="Cambria" w:hAnsi="Cambria"/>
                                </w:rPr>
                                <w:t>well:</w:t>
                              </w:r>
                              <w:proofErr w:type="gramEnd"/>
                            </w:p>
                            <w:p w14:paraId="74136A11" w14:textId="77777777" w:rsidR="00875486" w:rsidRPr="00B047AE" w:rsidRDefault="00875486" w:rsidP="003A1ECE">
                              <w:pPr>
                                <w:rPr>
                                  <w:rFonts w:ascii="Cambria" w:hAnsi="Cambria"/>
                                </w:rPr>
                              </w:pPr>
                            </w:p>
                            <w:p w14:paraId="27D90E9B" w14:textId="77777777" w:rsidR="00875486" w:rsidRPr="00B047AE" w:rsidRDefault="00875486" w:rsidP="003A1ECE">
                              <w:pPr>
                                <w:rPr>
                                  <w:rFonts w:ascii="Cambria" w:hAnsi="Cambria"/>
                                </w:rPr>
                              </w:pPr>
                              <w:r w:rsidRPr="00B047AE">
                                <w:rPr>
                                  <w:rFonts w:ascii="Cambria" w:hAnsi="Cambria"/>
                                </w:rPr>
                                <w:t>Even better if:</w:t>
                              </w:r>
                            </w:p>
                            <w:p w14:paraId="4D1210AC" w14:textId="77777777" w:rsidR="00875486" w:rsidRDefault="00875486" w:rsidP="003A1ECE"/>
                            <w:p w14:paraId="49167172" w14:textId="77777777" w:rsidR="00875486" w:rsidRDefault="00875486" w:rsidP="003A1EC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DC7872" id="Group 20" o:spid="_x0000_s1046" style="position:absolute;margin-left:8.55pt;margin-top:53.25pt;width:580.8pt;height:87.95pt;z-index:251681792;mso-position-horizontal-relative:page;mso-width-relative:margin;mso-height-relative:margin" coordorigin="1389" coordsize="73762,11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">
                <v:rect id="Rectangle 21" o:spid="_x0000_s1047" style="position:absolute;left:1389;width:73763;height:111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" fillcolor="white [3201]" strokecolor="black [3200]" strokeweight="2.25pt"/>
                <v:rect id="Rectangle 22" o:spid="_x0000_s1048" style="position:absolute;left:61870;top:593;width:12763;height:10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" fillcolor="#ed7d31 [3205]" stroked="f">
                  <v:fill opacity="32896f"/>
                  <v:textbox>
                    <w:txbxContent>
                      <w:p w14:paraId="0E099F03" w14:textId="46A433D1" w:rsidR="00875486" w:rsidRPr="00DC7DA8" w:rsidRDefault="00875486" w:rsidP="003A1ECE">
                        <w:pPr>
                          <w:jc w:val="center"/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b/>
                          </w:rPr>
                          <w:t>Self Assessed</w:t>
                        </w:r>
                        <w:proofErr w:type="spellEnd"/>
                      </w:p>
                    </w:txbxContent>
                  </v:textbox>
                </v:rect>
                <v:shape id="_x0000_s1049" type="#_x0000_t202" style="position:absolute;left:1901;top:237;width:59248;height:10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">
                  <v:textbox>
                    <w:txbxContent>
                      <w:p w14:paraId="24FF6005" w14:textId="77777777" w:rsidR="00875486" w:rsidRPr="00B047AE" w:rsidRDefault="00875486" w:rsidP="003A1ECE">
                        <w:pPr>
                          <w:rPr>
                            <w:rFonts w:ascii="Cambria" w:hAnsi="Cambria"/>
                          </w:rPr>
                        </w:pPr>
                        <w:r w:rsidRPr="00B047AE">
                          <w:rPr>
                            <w:rFonts w:ascii="Cambria" w:hAnsi="Cambria"/>
                          </w:rPr>
                          <w:t xml:space="preserve">What went </w:t>
                        </w:r>
                        <w:proofErr w:type="gramStart"/>
                        <w:r w:rsidRPr="00B047AE">
                          <w:rPr>
                            <w:rFonts w:ascii="Cambria" w:hAnsi="Cambria"/>
                          </w:rPr>
                          <w:t>well:</w:t>
                        </w:r>
                        <w:proofErr w:type="gramEnd"/>
                      </w:p>
                      <w:p w14:paraId="74136A11" w14:textId="77777777" w:rsidR="00875486" w:rsidRPr="00B047AE" w:rsidRDefault="00875486" w:rsidP="003A1ECE">
                        <w:pPr>
                          <w:rPr>
                            <w:rFonts w:ascii="Cambria" w:hAnsi="Cambria"/>
                          </w:rPr>
                        </w:pPr>
                      </w:p>
                      <w:p w14:paraId="27D90E9B" w14:textId="77777777" w:rsidR="00875486" w:rsidRPr="00B047AE" w:rsidRDefault="00875486" w:rsidP="003A1ECE">
                        <w:pPr>
                          <w:rPr>
                            <w:rFonts w:ascii="Cambria" w:hAnsi="Cambria"/>
                          </w:rPr>
                        </w:pPr>
                        <w:r w:rsidRPr="00B047AE">
                          <w:rPr>
                            <w:rFonts w:ascii="Cambria" w:hAnsi="Cambria"/>
                          </w:rPr>
                          <w:t>Even better if:</w:t>
                        </w:r>
                      </w:p>
                      <w:p w14:paraId="4D1210AC" w14:textId="77777777" w:rsidR="00875486" w:rsidRDefault="00875486" w:rsidP="003A1ECE"/>
                      <w:p w14:paraId="49167172" w14:textId="77777777" w:rsidR="00875486" w:rsidRDefault="00875486" w:rsidP="003A1ECE"/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B047AE">
        <w:rPr>
          <w:rFonts w:ascii="Cambria" w:hAnsi="Cambria"/>
        </w:rPr>
        <w:t>______________________________________________________________________________________________________________________________</w:t>
      </w:r>
    </w:p>
    <w:p w14:paraId="1C60C96A" w14:textId="0D1366D2" w:rsidR="00B047AE" w:rsidRPr="00B047AE" w:rsidRDefault="00B047AE" w:rsidP="003A1ECE">
      <w:pPr>
        <w:rPr>
          <w:rFonts w:ascii="Cambria" w:hAnsi="Cambria"/>
        </w:rPr>
      </w:pPr>
      <w:r w:rsidRPr="00B047AE">
        <w:rPr>
          <w:rFonts w:ascii="Cambria" w:hAnsi="Cambria"/>
        </w:rPr>
        <w:t>_______________________________________________________________________________________________________________________________</w:t>
      </w:r>
    </w:p>
    <w:sectPr w:rsidR="00B047AE" w:rsidRPr="00B047AE" w:rsidSect="00A128D9">
      <w:headerReference w:type="first" r:id="rId16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843D73" w14:textId="77777777" w:rsidR="00875486" w:rsidRDefault="00875486" w:rsidP="000E6632">
      <w:pPr>
        <w:spacing w:after="0" w:line="240" w:lineRule="auto"/>
      </w:pPr>
      <w:r>
        <w:separator/>
      </w:r>
    </w:p>
  </w:endnote>
  <w:endnote w:type="continuationSeparator" w:id="0">
    <w:p w14:paraId="3A6BB54B" w14:textId="77777777" w:rsidR="00875486" w:rsidRDefault="00875486" w:rsidP="000E6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A44D64" w14:textId="77777777" w:rsidR="00875486" w:rsidRDefault="00875486" w:rsidP="000E6632">
      <w:pPr>
        <w:spacing w:after="0" w:line="240" w:lineRule="auto"/>
      </w:pPr>
      <w:r>
        <w:separator/>
      </w:r>
    </w:p>
  </w:footnote>
  <w:footnote w:type="continuationSeparator" w:id="0">
    <w:p w14:paraId="70EA8C04" w14:textId="77777777" w:rsidR="00875486" w:rsidRDefault="00875486" w:rsidP="000E66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C6A22" w14:textId="77777777" w:rsidR="00875486" w:rsidRPr="002377F3" w:rsidRDefault="00875486" w:rsidP="002377F3">
    <w:pPr>
      <w:pStyle w:val="Header"/>
      <w:jc w:val="center"/>
      <w:rPr>
        <w:rFonts w:ascii="Cambria" w:hAnsi="Cambria" w:cs="Arial"/>
        <w:b/>
        <w:noProof/>
        <w:color w:val="C00000"/>
        <w:sz w:val="28"/>
        <w:szCs w:val="28"/>
        <w:lang w:eastAsia="en-GB"/>
      </w:rPr>
    </w:pPr>
    <w:r w:rsidRPr="002377F3">
      <w:rPr>
        <w:rFonts w:ascii="Cambria" w:hAnsi="Cambria"/>
        <w:b/>
        <w:sz w:val="34"/>
      </w:rPr>
      <w:t xml:space="preserve">Task One – </w:t>
    </w:r>
    <w:r w:rsidRPr="002377F3">
      <w:rPr>
        <w:rFonts w:ascii="Cambria" w:hAnsi="Cambria" w:cs="Arial"/>
        <w:b/>
        <w:noProof/>
        <w:sz w:val="28"/>
        <w:szCs w:val="28"/>
        <w:lang w:eastAsia="en-GB"/>
      </w:rPr>
      <w:t>Programming terminology &amp; syntax</w:t>
    </w:r>
  </w:p>
  <w:p w14:paraId="20AFD7F1" w14:textId="74283FC6" w:rsidR="00875486" w:rsidRPr="002377F3" w:rsidRDefault="00875486" w:rsidP="002377F3">
    <w:pPr>
      <w:pStyle w:val="Header"/>
      <w:jc w:val="center"/>
      <w:rPr>
        <w:rFonts w:ascii="Cambria" w:hAnsi="Cambria"/>
        <w:sz w:val="24"/>
      </w:rPr>
    </w:pPr>
    <w:r w:rsidRPr="002377F3">
      <w:rPr>
        <w:rFonts w:ascii="Cambria" w:hAnsi="Cambria"/>
        <w:b/>
        <w:sz w:val="24"/>
      </w:rPr>
      <w:t xml:space="preserve">Instructions: </w:t>
    </w:r>
    <w:r w:rsidRPr="002377F3">
      <w:rPr>
        <w:rFonts w:ascii="Cambria" w:hAnsi="Cambria"/>
        <w:sz w:val="24"/>
      </w:rPr>
      <w:t>Go through the work you completed on</w:t>
    </w:r>
    <w:r>
      <w:rPr>
        <w:rFonts w:ascii="Cambria" w:hAnsi="Cambria"/>
        <w:sz w:val="24"/>
      </w:rPr>
      <w:t xml:space="preserve"> MS</w:t>
    </w:r>
    <w:r w:rsidRPr="002377F3">
      <w:rPr>
        <w:rFonts w:ascii="Cambria" w:hAnsi="Cambria"/>
        <w:sz w:val="24"/>
      </w:rPr>
      <w:t xml:space="preserve"> teams this week and answer the</w:t>
    </w:r>
    <w:r>
      <w:rPr>
        <w:rFonts w:ascii="Cambria" w:hAnsi="Cambria"/>
        <w:sz w:val="24"/>
      </w:rPr>
      <w:t xml:space="preserve"> following 4</w:t>
    </w:r>
    <w:r w:rsidRPr="002377F3">
      <w:rPr>
        <w:rFonts w:ascii="Cambria" w:hAnsi="Cambria"/>
        <w:sz w:val="24"/>
      </w:rPr>
      <w:t xml:space="preserve"> questions.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74E4E1" w14:textId="59488611" w:rsidR="00875486" w:rsidRPr="002377F3" w:rsidRDefault="00875486" w:rsidP="00DC7DA8">
    <w:pPr>
      <w:pStyle w:val="Header"/>
      <w:jc w:val="center"/>
      <w:rPr>
        <w:rFonts w:ascii="Cambria" w:hAnsi="Cambria"/>
        <w:b/>
        <w:sz w:val="34"/>
      </w:rPr>
    </w:pPr>
    <w:r w:rsidRPr="002377F3">
      <w:rPr>
        <w:rFonts w:ascii="Cambria" w:hAnsi="Cambria"/>
        <w:b/>
        <w:sz w:val="34"/>
      </w:rPr>
      <w:t>Year 9 Home Learning</w:t>
    </w:r>
  </w:p>
  <w:p w14:paraId="1C7D4955" w14:textId="1E798CEC" w:rsidR="00875486" w:rsidRPr="002377F3" w:rsidRDefault="00875486" w:rsidP="00DC7DA8">
    <w:pPr>
      <w:pStyle w:val="Header"/>
      <w:jc w:val="center"/>
      <w:rPr>
        <w:rFonts w:ascii="Cambria" w:hAnsi="Cambria"/>
        <w:b/>
        <w:sz w:val="34"/>
      </w:rPr>
    </w:pPr>
    <w:r w:rsidRPr="002377F3">
      <w:rPr>
        <w:rFonts w:ascii="Cambria" w:hAnsi="Cambria"/>
        <w:b/>
        <w:sz w:val="34"/>
      </w:rPr>
      <w:t>Autumn Term 1 – Python Programming</w:t>
    </w:r>
  </w:p>
  <w:p w14:paraId="0D730132" w14:textId="77777777" w:rsidR="00875486" w:rsidRPr="002377F3" w:rsidRDefault="00875486" w:rsidP="00DC7DA8">
    <w:pPr>
      <w:pStyle w:val="Header"/>
      <w:jc w:val="center"/>
      <w:rPr>
        <w:rFonts w:ascii="Cambria" w:hAnsi="Cambria"/>
        <w:b/>
        <w:sz w:val="34"/>
      </w:rPr>
    </w:pPr>
  </w:p>
  <w:p w14:paraId="1001A14D" w14:textId="77777777" w:rsidR="00875486" w:rsidRPr="002377F3" w:rsidRDefault="00875486" w:rsidP="00DC7DA8">
    <w:pPr>
      <w:pStyle w:val="Header"/>
      <w:jc w:val="center"/>
      <w:rPr>
        <w:rFonts w:ascii="Cambria" w:hAnsi="Cambria"/>
        <w:b/>
        <w:sz w:val="34"/>
      </w:rPr>
    </w:pPr>
    <w:r w:rsidRPr="002377F3">
      <w:rPr>
        <w:rFonts w:ascii="Cambria" w:hAnsi="Cambria"/>
        <w:b/>
        <w:sz w:val="34"/>
      </w:rPr>
      <w:t>-Aspiration-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7F6668" w14:textId="77777777" w:rsidR="00875486" w:rsidRPr="00B30636" w:rsidRDefault="00875486" w:rsidP="00B3063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9CA97C" w14:textId="77777777" w:rsidR="00875486" w:rsidRPr="002F24B2" w:rsidRDefault="00875486" w:rsidP="002F24B2">
    <w:pPr>
      <w:pStyle w:val="Header"/>
      <w:jc w:val="center"/>
      <w:rPr>
        <w:rFonts w:ascii="Cambria" w:hAnsi="Cambria" w:cs="Arial"/>
        <w:b/>
        <w:noProof/>
        <w:color w:val="C00000"/>
        <w:sz w:val="28"/>
        <w:szCs w:val="28"/>
        <w:lang w:eastAsia="en-GB"/>
      </w:rPr>
    </w:pPr>
    <w:r w:rsidRPr="002F24B2">
      <w:rPr>
        <w:rFonts w:ascii="Cambria" w:hAnsi="Cambria"/>
        <w:b/>
        <w:sz w:val="34"/>
      </w:rPr>
      <w:t xml:space="preserve">Task Two – </w:t>
    </w:r>
    <w:r w:rsidRPr="002F24B2">
      <w:rPr>
        <w:rFonts w:ascii="Cambria" w:hAnsi="Cambria" w:cs="Arial"/>
        <w:b/>
        <w:noProof/>
        <w:color w:val="C00000"/>
        <w:sz w:val="28"/>
        <w:szCs w:val="28"/>
        <w:lang w:eastAsia="en-GB"/>
      </w:rPr>
      <w:t>Computing Programming Homework 2 – Operations and symbols</w:t>
    </w:r>
  </w:p>
  <w:p w14:paraId="36ABFFBB" w14:textId="47064E90" w:rsidR="00875486" w:rsidRPr="002F24B2" w:rsidRDefault="00875486" w:rsidP="002F24B2">
    <w:pPr>
      <w:pStyle w:val="Header"/>
      <w:jc w:val="center"/>
      <w:rPr>
        <w:rFonts w:ascii="Cambria" w:hAnsi="Cambria" w:cs="Arial"/>
        <w:b/>
        <w:noProof/>
        <w:color w:val="000000" w:themeColor="text1"/>
        <w:sz w:val="24"/>
        <w:szCs w:val="24"/>
        <w:lang w:eastAsia="en-GB"/>
      </w:rPr>
    </w:pPr>
    <w:r w:rsidRPr="002F24B2">
      <w:rPr>
        <w:rFonts w:ascii="Cambria" w:hAnsi="Cambria"/>
        <w:b/>
        <w:sz w:val="24"/>
        <w:szCs w:val="24"/>
      </w:rPr>
      <w:t xml:space="preserve">Instructions: </w:t>
    </w:r>
    <w:r w:rsidRPr="002F24B2">
      <w:rPr>
        <w:rFonts w:ascii="Cambria" w:hAnsi="Cambria" w:cs="Arial"/>
        <w:bCs/>
        <w:noProof/>
        <w:color w:val="000000" w:themeColor="text1"/>
        <w:sz w:val="24"/>
        <w:szCs w:val="24"/>
        <w:lang w:eastAsia="en-GB"/>
      </w:rPr>
      <w:t>Use the following table, identify the python operations and give an example/explanation to its use:</w:t>
    </w:r>
  </w:p>
  <w:p w14:paraId="34D43FC8" w14:textId="7F7E68B2" w:rsidR="00875486" w:rsidRPr="00F06B8A" w:rsidRDefault="00875486" w:rsidP="00E63E93">
    <w:pPr>
      <w:pStyle w:val="Header"/>
      <w:rPr>
        <w:b/>
        <w:sz w:val="1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8C21F" w14:textId="0C6A5B2B" w:rsidR="00875486" w:rsidRPr="00011483" w:rsidRDefault="00875486" w:rsidP="00011483">
    <w:pPr>
      <w:pStyle w:val="Header"/>
      <w:jc w:val="center"/>
      <w:rPr>
        <w:rFonts w:ascii="Cambria" w:hAnsi="Cambria"/>
        <w:b/>
        <w:sz w:val="34"/>
      </w:rPr>
    </w:pPr>
    <w:r w:rsidRPr="00011483">
      <w:rPr>
        <w:rFonts w:ascii="Cambria" w:hAnsi="Cambria"/>
        <w:b/>
        <w:sz w:val="34"/>
      </w:rPr>
      <w:t>Task Three: Conditional Statements</w:t>
    </w:r>
  </w:p>
  <w:p w14:paraId="13C8CB34" w14:textId="77777777" w:rsidR="00875486" w:rsidRDefault="00875486" w:rsidP="00011483">
    <w:pPr>
      <w:pStyle w:val="Header"/>
      <w:jc w:val="center"/>
      <w:rPr>
        <w:rFonts w:ascii="Cambria" w:hAnsi="Cambria" w:cs="Arial"/>
        <w:bCs/>
        <w:noProof/>
        <w:color w:val="000000" w:themeColor="text1"/>
        <w:sz w:val="24"/>
        <w:szCs w:val="24"/>
        <w:lang w:eastAsia="en-GB"/>
      </w:rPr>
    </w:pPr>
    <w:r w:rsidRPr="00011483">
      <w:rPr>
        <w:rFonts w:ascii="Cambria" w:hAnsi="Cambria"/>
        <w:b/>
        <w:sz w:val="24"/>
        <w:szCs w:val="24"/>
      </w:rPr>
      <w:t xml:space="preserve">Instructions: </w:t>
    </w:r>
    <w:r>
      <w:rPr>
        <w:rFonts w:ascii="Cambria" w:hAnsi="Cambria" w:cs="Arial"/>
        <w:bCs/>
        <w:noProof/>
        <w:color w:val="000000" w:themeColor="text1"/>
        <w:sz w:val="24"/>
        <w:szCs w:val="24"/>
        <w:lang w:eastAsia="en-GB"/>
      </w:rPr>
      <w:t>Use the following table</w:t>
    </w:r>
    <w:r w:rsidRPr="00011483">
      <w:rPr>
        <w:rFonts w:ascii="Cambria" w:hAnsi="Cambria" w:cs="Arial"/>
        <w:bCs/>
        <w:noProof/>
        <w:color w:val="000000" w:themeColor="text1"/>
        <w:sz w:val="24"/>
        <w:szCs w:val="24"/>
        <w:lang w:eastAsia="en-GB"/>
      </w:rPr>
      <w:t xml:space="preserve"> identify the winner and grades awarded.  </w:t>
    </w:r>
  </w:p>
  <w:p w14:paraId="4059CEBA" w14:textId="2FD1842F" w:rsidR="00875486" w:rsidRDefault="00875486" w:rsidP="00011483">
    <w:pPr>
      <w:pStyle w:val="Header"/>
      <w:jc w:val="center"/>
      <w:rPr>
        <w:rFonts w:ascii="Arial" w:hAnsi="Arial" w:cs="Arial"/>
        <w:bCs/>
        <w:noProof/>
        <w:color w:val="000000" w:themeColor="text1"/>
        <w:sz w:val="24"/>
        <w:szCs w:val="24"/>
        <w:lang w:eastAsia="en-GB"/>
      </w:rPr>
    </w:pPr>
    <w:r w:rsidRPr="00011483">
      <w:rPr>
        <w:rFonts w:ascii="Cambria" w:hAnsi="Cambria" w:cs="Arial"/>
        <w:bCs/>
        <w:noProof/>
        <w:color w:val="000000" w:themeColor="text1"/>
        <w:sz w:val="24"/>
        <w:szCs w:val="24"/>
        <w:lang w:eastAsia="en-GB"/>
      </w:rPr>
      <w:t>Answer the 5 questions based on the Python code</w:t>
    </w:r>
    <w:r>
      <w:rPr>
        <w:rFonts w:ascii="Arial" w:hAnsi="Arial" w:cs="Arial"/>
        <w:bCs/>
        <w:noProof/>
        <w:color w:val="000000" w:themeColor="text1"/>
        <w:sz w:val="24"/>
        <w:szCs w:val="24"/>
        <w:lang w:eastAsia="en-GB"/>
      </w:rPr>
      <w:t>.</w:t>
    </w:r>
  </w:p>
  <w:p w14:paraId="2D7674E7" w14:textId="77777777" w:rsidR="00875486" w:rsidRPr="00E87937" w:rsidRDefault="00875486" w:rsidP="00B30636">
    <w:pPr>
      <w:pStyle w:val="Header"/>
      <w:rPr>
        <w:rFonts w:ascii="Arial" w:hAnsi="Arial" w:cs="Arial"/>
        <w:b/>
        <w:noProof/>
        <w:color w:val="C00000"/>
        <w:sz w:val="20"/>
        <w:szCs w:val="20"/>
        <w:lang w:eastAsia="en-GB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8FC091" w14:textId="77777777" w:rsidR="00875486" w:rsidRDefault="00875486" w:rsidP="00065208">
    <w:pPr>
      <w:pStyle w:val="Header"/>
      <w:rPr>
        <w:b/>
        <w:sz w:val="34"/>
      </w:rPr>
    </w:pPr>
    <w:r>
      <w:rPr>
        <w:b/>
        <w:sz w:val="34"/>
      </w:rPr>
      <w:t>Task Four: Ethics and computer science – Continued</w:t>
    </w:r>
  </w:p>
  <w:p w14:paraId="54DB71A9" w14:textId="77777777" w:rsidR="00875486" w:rsidRDefault="00875486" w:rsidP="00065208">
    <w:pPr>
      <w:pStyle w:val="Header"/>
      <w:rPr>
        <w:b/>
        <w:sz w:val="34"/>
      </w:rPr>
    </w:pPr>
  </w:p>
  <w:p w14:paraId="01A44B52" w14:textId="77777777" w:rsidR="00875486" w:rsidRPr="00065208" w:rsidRDefault="00875486" w:rsidP="00065208">
    <w:pPr>
      <w:pStyle w:val="Header"/>
      <w:rPr>
        <w:b/>
        <w:sz w:val="12"/>
      </w:rPr>
    </w:pPr>
    <w:r>
      <w:rPr>
        <w:b/>
      </w:rPr>
      <w:t xml:space="preserve">Instructions: Read the </w:t>
    </w:r>
    <w:r w:rsidRPr="00065208">
      <w:rPr>
        <w:b/>
      </w:rPr>
      <w:t>text</w:t>
    </w:r>
    <w:r>
      <w:rPr>
        <w:b/>
      </w:rPr>
      <w:t xml:space="preserve"> above</w:t>
    </w:r>
    <w:r w:rsidRPr="00065208">
      <w:rPr>
        <w:b/>
      </w:rPr>
      <w:t xml:space="preserve"> and answer the questions.</w:t>
    </w:r>
  </w:p>
  <w:p w14:paraId="16EA43FC" w14:textId="77777777" w:rsidR="00875486" w:rsidRPr="00065208" w:rsidRDefault="00875486" w:rsidP="00065208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4CB880" w14:textId="65B182D5" w:rsidR="00875486" w:rsidRPr="00011483" w:rsidRDefault="00875486" w:rsidP="00011483">
    <w:pPr>
      <w:pStyle w:val="Header"/>
      <w:jc w:val="center"/>
      <w:rPr>
        <w:rFonts w:ascii="Cambria" w:hAnsi="Cambria"/>
        <w:b/>
        <w:sz w:val="34"/>
      </w:rPr>
    </w:pPr>
    <w:r w:rsidRPr="00011483">
      <w:rPr>
        <w:rFonts w:ascii="Cambria" w:hAnsi="Cambria"/>
        <w:b/>
        <w:sz w:val="34"/>
      </w:rPr>
      <w:t>Task Four: Data Types</w:t>
    </w:r>
  </w:p>
  <w:p w14:paraId="683E038C" w14:textId="53579424" w:rsidR="00875486" w:rsidRPr="00011483" w:rsidRDefault="00875486" w:rsidP="00011483">
    <w:pPr>
      <w:pStyle w:val="Header"/>
      <w:jc w:val="center"/>
      <w:rPr>
        <w:rFonts w:ascii="Cambria" w:hAnsi="Cambria"/>
        <w:b/>
        <w:sz w:val="12"/>
      </w:rPr>
    </w:pPr>
    <w:r w:rsidRPr="00011483">
      <w:rPr>
        <w:rFonts w:ascii="Cambria" w:hAnsi="Cambria"/>
        <w:b/>
      </w:rPr>
      <w:t xml:space="preserve">Instructions: </w:t>
    </w:r>
    <w:r w:rsidRPr="00011483">
      <w:rPr>
        <w:rFonts w:ascii="Cambria" w:hAnsi="Cambria"/>
        <w:bCs/>
      </w:rPr>
      <w:t>Use what you have learnt in lessons to show the results of the calculations (Q1), match the terms (Q2), fill in the gaps (Q3) and write a short code in Python.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51CA4" w14:textId="000C9BB6" w:rsidR="00875486" w:rsidRPr="00011483" w:rsidRDefault="00875486" w:rsidP="00011483">
    <w:pPr>
      <w:pStyle w:val="Header"/>
      <w:jc w:val="center"/>
      <w:rPr>
        <w:rFonts w:ascii="Cambria" w:hAnsi="Cambria"/>
        <w:b/>
        <w:sz w:val="34"/>
      </w:rPr>
    </w:pPr>
    <w:r w:rsidRPr="00011483">
      <w:rPr>
        <w:rFonts w:ascii="Cambria" w:hAnsi="Cambria"/>
        <w:b/>
        <w:sz w:val="34"/>
      </w:rPr>
      <w:t>Task Five: Debugging</w:t>
    </w:r>
  </w:p>
  <w:p w14:paraId="2472EBEA" w14:textId="3A1791C6" w:rsidR="00875486" w:rsidRPr="00011483" w:rsidRDefault="00875486" w:rsidP="00011483">
    <w:pPr>
      <w:jc w:val="center"/>
      <w:rPr>
        <w:rFonts w:ascii="Cambria" w:hAnsi="Cambria"/>
      </w:rPr>
    </w:pPr>
    <w:r w:rsidRPr="00011483">
      <w:rPr>
        <w:rFonts w:ascii="Cambria" w:hAnsi="Cambria"/>
        <w:b/>
      </w:rPr>
      <w:t xml:space="preserve">Instructions: </w:t>
    </w:r>
    <w:r w:rsidRPr="00011483">
      <w:rPr>
        <w:rFonts w:ascii="Cambria" w:hAnsi="Cambria"/>
      </w:rPr>
      <w:t>Q1 - Correct the syntax so these programs will work.</w:t>
    </w:r>
    <w:r>
      <w:rPr>
        <w:rFonts w:ascii="Cambria" w:hAnsi="Cambria"/>
      </w:rPr>
      <w:t xml:space="preserve">  </w:t>
    </w:r>
    <w:r w:rsidRPr="00011483">
      <w:rPr>
        <w:rFonts w:ascii="Cambria" w:hAnsi="Cambria"/>
      </w:rPr>
      <w:t xml:space="preserve">There is at </w:t>
    </w:r>
    <w:r w:rsidRPr="00011483">
      <w:rPr>
        <w:rFonts w:ascii="Cambria" w:hAnsi="Cambria"/>
        <w:i/>
        <w:u w:val="single"/>
      </w:rPr>
      <w:t>least one error</w:t>
    </w:r>
    <w:r w:rsidRPr="00011483">
      <w:rPr>
        <w:rFonts w:ascii="Cambria" w:hAnsi="Cambria"/>
      </w:rPr>
      <w:t xml:space="preserve"> for each line.</w:t>
    </w:r>
    <w:r>
      <w:rPr>
        <w:rFonts w:ascii="Cambria" w:hAnsi="Cambria"/>
      </w:rPr>
      <w:t xml:space="preserve">  </w:t>
    </w:r>
    <w:r w:rsidRPr="00011483">
      <w:rPr>
        <w:rFonts w:ascii="Cambria" w:hAnsi="Cambria"/>
      </w:rPr>
      <w:t xml:space="preserve">Things to check: Does the variable have an equals after it? Is the input set up correctly? </w:t>
    </w:r>
    <w:r w:rsidRPr="00011483">
      <w:rPr>
        <w:rFonts w:ascii="Cambria" w:hAnsi="Cambria"/>
      </w:rPr>
      <w:br/>
      <w:t>Are the variable names the same throughout the program? Is the function written in lower case? Does the function have a bracket after it? Is there an even number of brackets?</w:t>
    </w:r>
  </w:p>
  <w:p w14:paraId="51674B55" w14:textId="67D12E45" w:rsidR="00875486" w:rsidRPr="00065208" w:rsidRDefault="00875486" w:rsidP="00065208">
    <w:pPr>
      <w:pStyle w:val="Header"/>
      <w:rPr>
        <w:b/>
        <w:sz w:val="1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AC8B77" w14:textId="19BD6A96" w:rsidR="00875486" w:rsidRPr="00B047AE" w:rsidRDefault="00875486" w:rsidP="00B047AE">
    <w:pPr>
      <w:pStyle w:val="Header"/>
      <w:jc w:val="center"/>
      <w:rPr>
        <w:rFonts w:ascii="Cambria" w:hAnsi="Cambria"/>
        <w:b/>
        <w:sz w:val="34"/>
      </w:rPr>
    </w:pPr>
    <w:r w:rsidRPr="00B047AE">
      <w:rPr>
        <w:rFonts w:ascii="Cambria" w:hAnsi="Cambria"/>
        <w:b/>
        <w:sz w:val="34"/>
      </w:rPr>
      <w:t>Task Six: Revision</w:t>
    </w:r>
  </w:p>
  <w:p w14:paraId="01DFD5E0" w14:textId="5E8F0343" w:rsidR="00875486" w:rsidRPr="00B047AE" w:rsidRDefault="00875486" w:rsidP="00B047AE">
    <w:pPr>
      <w:pStyle w:val="Header"/>
      <w:jc w:val="center"/>
      <w:rPr>
        <w:rFonts w:ascii="Cambria" w:hAnsi="Cambria"/>
        <w:b/>
        <w:sz w:val="12"/>
      </w:rPr>
    </w:pPr>
    <w:r w:rsidRPr="00B047AE">
      <w:rPr>
        <w:rFonts w:ascii="Cambria" w:hAnsi="Cambria"/>
        <w:b/>
      </w:rPr>
      <w:t xml:space="preserve">Instructions: </w:t>
    </w:r>
    <w:r w:rsidRPr="00B047AE">
      <w:rPr>
        <w:rFonts w:ascii="Cambria" w:hAnsi="Cambria"/>
        <w:bCs/>
      </w:rPr>
      <w:t>For your end of unit test please ensure you can answer the questions below.  You can use your classwork or W3 schools to help you.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6A86"/>
    <w:multiLevelType w:val="hybridMultilevel"/>
    <w:tmpl w:val="A510DE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42B02"/>
    <w:multiLevelType w:val="hybridMultilevel"/>
    <w:tmpl w:val="6BCCDA2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921F33"/>
    <w:multiLevelType w:val="hybridMultilevel"/>
    <w:tmpl w:val="610EE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1644E5"/>
    <w:multiLevelType w:val="hybridMultilevel"/>
    <w:tmpl w:val="1400964C"/>
    <w:lvl w:ilvl="0" w:tplc="DDD84A5C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A7098F"/>
    <w:multiLevelType w:val="hybridMultilevel"/>
    <w:tmpl w:val="64B83F2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2454E5"/>
    <w:multiLevelType w:val="hybridMultilevel"/>
    <w:tmpl w:val="C54A39D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F4508D8"/>
    <w:multiLevelType w:val="hybridMultilevel"/>
    <w:tmpl w:val="C6180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2C277A"/>
    <w:multiLevelType w:val="hybridMultilevel"/>
    <w:tmpl w:val="EC10B76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07A302C"/>
    <w:multiLevelType w:val="hybridMultilevel"/>
    <w:tmpl w:val="779E66F8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52873DA3"/>
    <w:multiLevelType w:val="hybridMultilevel"/>
    <w:tmpl w:val="B00C5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9C2CE2"/>
    <w:multiLevelType w:val="hybridMultilevel"/>
    <w:tmpl w:val="1C9E4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963770"/>
    <w:multiLevelType w:val="hybridMultilevel"/>
    <w:tmpl w:val="0A4428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7F06D9"/>
    <w:multiLevelType w:val="hybridMultilevel"/>
    <w:tmpl w:val="A1EE8E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E35D16"/>
    <w:multiLevelType w:val="hybridMultilevel"/>
    <w:tmpl w:val="5554CC98"/>
    <w:lvl w:ilvl="0" w:tplc="08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2835E65"/>
    <w:multiLevelType w:val="hybridMultilevel"/>
    <w:tmpl w:val="A1187E88"/>
    <w:lvl w:ilvl="0" w:tplc="2DB4E21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7905BF"/>
    <w:multiLevelType w:val="hybridMultilevel"/>
    <w:tmpl w:val="425A0806"/>
    <w:lvl w:ilvl="0" w:tplc="0809000F">
      <w:start w:val="1"/>
      <w:numFmt w:val="decimal"/>
      <w:lvlText w:val="%1."/>
      <w:lvlJc w:val="left"/>
      <w:pPr>
        <w:ind w:left="6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74" w:hanging="360"/>
      </w:pPr>
    </w:lvl>
    <w:lvl w:ilvl="2" w:tplc="0809001B" w:tentative="1">
      <w:start w:val="1"/>
      <w:numFmt w:val="lowerRoman"/>
      <w:lvlText w:val="%3."/>
      <w:lvlJc w:val="right"/>
      <w:pPr>
        <w:ind w:left="2094" w:hanging="180"/>
      </w:pPr>
    </w:lvl>
    <w:lvl w:ilvl="3" w:tplc="0809000F" w:tentative="1">
      <w:start w:val="1"/>
      <w:numFmt w:val="decimal"/>
      <w:lvlText w:val="%4."/>
      <w:lvlJc w:val="left"/>
      <w:pPr>
        <w:ind w:left="2814" w:hanging="360"/>
      </w:pPr>
    </w:lvl>
    <w:lvl w:ilvl="4" w:tplc="08090019" w:tentative="1">
      <w:start w:val="1"/>
      <w:numFmt w:val="lowerLetter"/>
      <w:lvlText w:val="%5."/>
      <w:lvlJc w:val="left"/>
      <w:pPr>
        <w:ind w:left="3534" w:hanging="360"/>
      </w:pPr>
    </w:lvl>
    <w:lvl w:ilvl="5" w:tplc="0809001B" w:tentative="1">
      <w:start w:val="1"/>
      <w:numFmt w:val="lowerRoman"/>
      <w:lvlText w:val="%6."/>
      <w:lvlJc w:val="right"/>
      <w:pPr>
        <w:ind w:left="4254" w:hanging="180"/>
      </w:pPr>
    </w:lvl>
    <w:lvl w:ilvl="6" w:tplc="0809000F" w:tentative="1">
      <w:start w:val="1"/>
      <w:numFmt w:val="decimal"/>
      <w:lvlText w:val="%7."/>
      <w:lvlJc w:val="left"/>
      <w:pPr>
        <w:ind w:left="4974" w:hanging="360"/>
      </w:pPr>
    </w:lvl>
    <w:lvl w:ilvl="7" w:tplc="08090019" w:tentative="1">
      <w:start w:val="1"/>
      <w:numFmt w:val="lowerLetter"/>
      <w:lvlText w:val="%8."/>
      <w:lvlJc w:val="left"/>
      <w:pPr>
        <w:ind w:left="5694" w:hanging="360"/>
      </w:pPr>
    </w:lvl>
    <w:lvl w:ilvl="8" w:tplc="0809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6" w15:restartNumberingAfterBreak="0">
    <w:nsid w:val="79377799"/>
    <w:multiLevelType w:val="hybridMultilevel"/>
    <w:tmpl w:val="086685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BE725B8"/>
    <w:multiLevelType w:val="hybridMultilevel"/>
    <w:tmpl w:val="858A8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A20441"/>
    <w:multiLevelType w:val="hybridMultilevel"/>
    <w:tmpl w:val="87DED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4"/>
  </w:num>
  <w:num w:numId="4">
    <w:abstractNumId w:val="2"/>
  </w:num>
  <w:num w:numId="5">
    <w:abstractNumId w:val="12"/>
  </w:num>
  <w:num w:numId="6">
    <w:abstractNumId w:val="13"/>
  </w:num>
  <w:num w:numId="7">
    <w:abstractNumId w:val="5"/>
  </w:num>
  <w:num w:numId="8">
    <w:abstractNumId w:val="1"/>
  </w:num>
  <w:num w:numId="9">
    <w:abstractNumId w:val="0"/>
  </w:num>
  <w:num w:numId="10">
    <w:abstractNumId w:val="3"/>
  </w:num>
  <w:num w:numId="11">
    <w:abstractNumId w:val="11"/>
  </w:num>
  <w:num w:numId="12">
    <w:abstractNumId w:val="6"/>
  </w:num>
  <w:num w:numId="13">
    <w:abstractNumId w:val="15"/>
  </w:num>
  <w:num w:numId="14">
    <w:abstractNumId w:val="10"/>
  </w:num>
  <w:num w:numId="15">
    <w:abstractNumId w:val="18"/>
  </w:num>
  <w:num w:numId="16">
    <w:abstractNumId w:val="17"/>
  </w:num>
  <w:num w:numId="17">
    <w:abstractNumId w:val="9"/>
  </w:num>
  <w:num w:numId="18">
    <w:abstractNumId w:val="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632"/>
    <w:rsid w:val="00011483"/>
    <w:rsid w:val="00033CE4"/>
    <w:rsid w:val="00065208"/>
    <w:rsid w:val="000927C0"/>
    <w:rsid w:val="000D4741"/>
    <w:rsid w:val="000E6632"/>
    <w:rsid w:val="00167FB7"/>
    <w:rsid w:val="002125EE"/>
    <w:rsid w:val="002377F3"/>
    <w:rsid w:val="002E10FA"/>
    <w:rsid w:val="002F24B2"/>
    <w:rsid w:val="003810AF"/>
    <w:rsid w:val="00387C96"/>
    <w:rsid w:val="003A1ECE"/>
    <w:rsid w:val="00496679"/>
    <w:rsid w:val="004E0BB8"/>
    <w:rsid w:val="004E4E4D"/>
    <w:rsid w:val="00550754"/>
    <w:rsid w:val="005749BD"/>
    <w:rsid w:val="005B3D1D"/>
    <w:rsid w:val="005E7BDB"/>
    <w:rsid w:val="006172B1"/>
    <w:rsid w:val="006B130C"/>
    <w:rsid w:val="00701BCE"/>
    <w:rsid w:val="00844309"/>
    <w:rsid w:val="00875486"/>
    <w:rsid w:val="0098349D"/>
    <w:rsid w:val="009A2E4F"/>
    <w:rsid w:val="009A7D50"/>
    <w:rsid w:val="00A128D9"/>
    <w:rsid w:val="00AB0C5D"/>
    <w:rsid w:val="00B047AE"/>
    <w:rsid w:val="00B30636"/>
    <w:rsid w:val="00B530A1"/>
    <w:rsid w:val="00B975E6"/>
    <w:rsid w:val="00BF4EAA"/>
    <w:rsid w:val="00C11F18"/>
    <w:rsid w:val="00CF4C90"/>
    <w:rsid w:val="00DC7DA8"/>
    <w:rsid w:val="00E515E8"/>
    <w:rsid w:val="00E63E93"/>
    <w:rsid w:val="00F06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22405FF"/>
  <w15:chartTrackingRefBased/>
  <w15:docId w15:val="{46C74654-0D90-4E85-A803-BE61C3448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66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632"/>
  </w:style>
  <w:style w:type="paragraph" w:styleId="Footer">
    <w:name w:val="footer"/>
    <w:basedOn w:val="Normal"/>
    <w:link w:val="FooterChar"/>
    <w:uiPriority w:val="99"/>
    <w:unhideWhenUsed/>
    <w:rsid w:val="000E66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632"/>
  </w:style>
  <w:style w:type="paragraph" w:styleId="ListParagraph">
    <w:name w:val="List Paragraph"/>
    <w:basedOn w:val="Normal"/>
    <w:uiPriority w:val="34"/>
    <w:qFormat/>
    <w:rsid w:val="00496679"/>
    <w:pPr>
      <w:ind w:left="720"/>
      <w:contextualSpacing/>
    </w:pPr>
  </w:style>
  <w:style w:type="paragraph" w:customStyle="1" w:styleId="Pa1">
    <w:name w:val="Pa1"/>
    <w:basedOn w:val="Normal"/>
    <w:rsid w:val="00167FB7"/>
    <w:pPr>
      <w:spacing w:after="0" w:line="241" w:lineRule="exact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customStyle="1" w:styleId="Pa2">
    <w:name w:val="Pa2"/>
    <w:basedOn w:val="Normal"/>
    <w:rsid w:val="00167FB7"/>
    <w:pPr>
      <w:spacing w:after="0" w:line="241" w:lineRule="exact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A128D9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A128D9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3A1EC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header" Target="header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9.xml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eader" Target="header8.xml"/><Relationship Id="rId10" Type="http://schemas.openxmlformats.org/officeDocument/2006/relationships/header" Target="header3.xml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5DD0434-2F02-4A5F-AE14-1694FFB395E3}"/>
</file>

<file path=customXml/itemProps2.xml><?xml version="1.0" encoding="utf-8"?>
<ds:datastoreItem xmlns:ds="http://schemas.openxmlformats.org/officeDocument/2006/customXml" ds:itemID="{3DBCC164-1C09-4DA7-9ACD-4580BE52D9B6}"/>
</file>

<file path=customXml/itemProps3.xml><?xml version="1.0" encoding="utf-8"?>
<ds:datastoreItem xmlns:ds="http://schemas.openxmlformats.org/officeDocument/2006/customXml" ds:itemID="{CFAF3CA9-6D29-4158-B244-598607512A04}"/>
</file>

<file path=docProps/app.xml><?xml version="1.0" encoding="utf-8"?>
<Properties xmlns="http://schemas.openxmlformats.org/officeDocument/2006/extended-properties" xmlns:vt="http://schemas.openxmlformats.org/officeDocument/2006/docPropsVTypes">
  <Template>22D4E108</Template>
  <TotalTime>61</TotalTime>
  <Pages>8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JNOWINSKI</dc:creator>
  <cp:keywords/>
  <dc:description/>
  <cp:lastModifiedBy>SAUJLA</cp:lastModifiedBy>
  <cp:revision>17</cp:revision>
  <dcterms:created xsi:type="dcterms:W3CDTF">2026-06-08T14:43:00Z</dcterms:created>
  <dcterms:modified xsi:type="dcterms:W3CDTF">2026-06-22T13:25:00Z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Order">
    <vt:r8>720600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