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79E8E" w14:textId="0BE396BB" w:rsidR="00CB137B" w:rsidRDefault="0077644F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1A4918" wp14:editId="257A98B8">
                <wp:simplePos x="0" y="0"/>
                <wp:positionH relativeFrom="margin">
                  <wp:align>left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1AFA1" w14:textId="61C6A383" w:rsidR="008D3128" w:rsidRPr="00A840BA" w:rsidRDefault="008D3128" w:rsidP="0077644F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351A49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8.45pt;width:513.75pt;height:37.5pt;z-index:251797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" fillcolor="white [3201]" strokeweight=".5pt">
                <v:textbox>
                  <w:txbxContent>
                    <w:p w14:paraId="2061AFA1" w14:textId="61C6A383" w:rsidR="008D3128" w:rsidRPr="00A840BA" w:rsidRDefault="008D3128" w:rsidP="0077644F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  <w:t>Class:_______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636BB5FE" w:rsidR="00CB137B" w:rsidRPr="00864DAE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 xml:space="preserve">Year </w:t>
          </w:r>
          <w:r w:rsidR="004425F6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9</w:t>
          </w:r>
        </w:p>
        <w:p w14:paraId="722EF85B" w14:textId="76A1DA9F" w:rsidR="00CB137B" w:rsidRPr="00864DAE" w:rsidRDefault="00CB137B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Français</w:t>
          </w:r>
        </w:p>
        <w:p w14:paraId="135A10C6" w14:textId="759E5FD4" w:rsidR="00BD3E5A" w:rsidRDefault="00CB137B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fr-FR"/>
            </w:rPr>
          </w:pP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Cah</w:t>
          </w:r>
          <w:r w:rsidR="00E2407D">
            <w:rPr>
              <w:rFonts w:ascii="Antique Olive" w:eastAsia="Consolas" w:hAnsi="Antique Olive" w:cs="Consolas"/>
              <w:b/>
              <w:sz w:val="40"/>
              <w:lang w:val="fr-FR"/>
            </w:rPr>
            <w:t>i</w:t>
          </w: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er de devoirs</w:t>
          </w:r>
        </w:p>
        <w:p w14:paraId="0EFAB8F1" w14:textId="3B8C3CD5" w:rsidR="00CB137B" w:rsidRPr="00864DAE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fr-FR"/>
            </w:rPr>
          </w:pPr>
          <w:r>
            <w:rPr>
              <w:rFonts w:ascii="Antique Olive" w:eastAsia="Consolas" w:hAnsi="Antique Olive" w:cs="Consolas"/>
              <w:b/>
              <w:sz w:val="40"/>
              <w:lang w:val="fr-FR"/>
            </w:rPr>
            <w:t>Topic 1</w:t>
          </w:r>
          <w:r w:rsidR="009C7E9A">
            <w:rPr>
              <w:rFonts w:ascii="Antique Olive" w:eastAsia="Consolas" w:hAnsi="Antique Olive" w:cs="Consolas"/>
              <w:b/>
              <w:sz w:val="40"/>
              <w:lang w:val="fr-FR"/>
            </w:rPr>
            <w:t xml:space="preserve"> : </w:t>
          </w:r>
          <w:r w:rsidR="00AF14ED">
            <w:rPr>
              <w:rFonts w:ascii="Antique Olive" w:eastAsia="Consolas" w:hAnsi="Antique Olive" w:cs="Consolas"/>
              <w:b/>
              <w:sz w:val="40"/>
              <w:lang w:val="fr-FR"/>
            </w:rPr>
            <w:t>Ma vie sociale d’ado</w:t>
          </w:r>
        </w:p>
        <w:p w14:paraId="4395BA8F" w14:textId="6BA8E9B1" w:rsidR="00CB137B" w:rsidRPr="00864DAE" w:rsidRDefault="00CB137B" w:rsidP="00CB137B">
          <w:pPr>
            <w:pStyle w:val="Subtitle"/>
            <w:jc w:val="center"/>
            <w:rPr>
              <w:rFonts w:ascii="Antique Olive" w:hAnsi="Antique Olive"/>
              <w:lang w:val="fr-FR"/>
            </w:rPr>
          </w:pPr>
          <w:r w:rsidRPr="00864DAE">
            <w:rPr>
              <w:rFonts w:ascii="Antique Olive" w:hAnsi="Antique Olive"/>
              <w:lang w:val="fr-FR"/>
            </w:rPr>
            <w:t>Autumn Term</w:t>
          </w:r>
          <w:r w:rsidR="00B21E49">
            <w:rPr>
              <w:rFonts w:ascii="Antique Olive" w:hAnsi="Antique Olive"/>
              <w:lang w:val="fr-FR"/>
            </w:rPr>
            <w:t xml:space="preserve"> 1</w:t>
          </w:r>
        </w:p>
        <w:p w14:paraId="51FBE6B8" w14:textId="37CD2EC3" w:rsidR="00CB137B" w:rsidRPr="00BD3E5A" w:rsidRDefault="00467128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rFonts w:ascii="Antique Olive" w:hAnsi="Antique Olive"/>
              <w:sz w:val="28"/>
              <w:lang w:val="fr-FR"/>
            </w:rPr>
            <w:t>Dedication</w:t>
          </w:r>
          <w:bookmarkStart w:id="0" w:name="_GoBack"/>
          <w:bookmarkEnd w:id="0"/>
        </w:p>
        <w:p w14:paraId="62532D44" w14:textId="1606AA80" w:rsidR="00CB137B" w:rsidRPr="00BD3E5A" w:rsidRDefault="00B8456F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813888" behindDoc="0" locked="0" layoutInCell="1" allowOverlap="1" wp14:anchorId="1E1126C0" wp14:editId="581934CD">
                <wp:simplePos x="0" y="0"/>
                <wp:positionH relativeFrom="column">
                  <wp:posOffset>609600</wp:posOffset>
                </wp:positionH>
                <wp:positionV relativeFrom="paragraph">
                  <wp:posOffset>86360</wp:posOffset>
                </wp:positionV>
                <wp:extent cx="2562225" cy="3466928"/>
                <wp:effectExtent l="76200" t="76200" r="123825" b="133985"/>
                <wp:wrapNone/>
                <wp:docPr id="25" name="Pictur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2225" cy="3466928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w:r>
        </w:p>
        <w:p w14:paraId="6222E4F3" w14:textId="0A1D02F2" w:rsidR="00CB137B" w:rsidRDefault="00E56B8E" w:rsidP="00CB137B">
          <w:pPr>
            <w:pStyle w:val="Subtitle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91360" behindDoc="0" locked="0" layoutInCell="1" allowOverlap="1" wp14:anchorId="62C84D24" wp14:editId="2ADABFD4">
                    <wp:simplePos x="0" y="0"/>
                    <wp:positionH relativeFrom="margin">
                      <wp:posOffset>3514725</wp:posOffset>
                    </wp:positionH>
                    <wp:positionV relativeFrom="paragraph">
                      <wp:posOffset>152400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9E2E6E1" w14:textId="77777777" w:rsidR="008D3128" w:rsidRPr="00CB137B" w:rsidRDefault="008D3128" w:rsidP="00E56B8E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30C0116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368FAE1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7D6D6EBD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6A3E432A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71A3A1DC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855B93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7016EA8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A30D606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C84D2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7" type="#_x0000_t202" style="position:absolute;left:0;text-align:left;margin-left:276.75pt;margin-top:12pt;width:252.75pt;height:2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" fillcolor="white [3201]" strokeweight=".5pt">
                    <v:textbox>
                      <w:txbxContent>
                        <w:p w14:paraId="19E2E6E1" w14:textId="77777777" w:rsidR="008D3128" w:rsidRPr="00CB137B" w:rsidRDefault="008D3128" w:rsidP="00E56B8E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30C0116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368FAE1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7D6D6EBD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6A3E432A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71A3A1DC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855B93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7016EA8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A30D606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sdtContent>
    </w:sdt>
    <w:p w14:paraId="3149EDA7" w14:textId="1B8DA63B" w:rsidR="007C4FE2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2D70AD9D" w14:textId="77777777" w:rsidR="00E2407D" w:rsidRDefault="00E2407D" w:rsidP="00E2407D">
      <w:pPr>
        <w:rPr>
          <w:lang w:val="en-US" w:eastAsia="ja-JP"/>
        </w:rPr>
      </w:pPr>
    </w:p>
    <w:p w14:paraId="49528C09" w14:textId="77777777" w:rsidR="00E2407D" w:rsidRDefault="00E2407D" w:rsidP="00E2407D">
      <w:pPr>
        <w:rPr>
          <w:lang w:val="en-US" w:eastAsia="ja-JP"/>
        </w:rPr>
      </w:pPr>
    </w:p>
    <w:p w14:paraId="02F46B78" w14:textId="77777777" w:rsidR="00E2407D" w:rsidRDefault="00E2407D" w:rsidP="00E2407D">
      <w:pPr>
        <w:rPr>
          <w:lang w:val="en-US" w:eastAsia="ja-JP"/>
        </w:rPr>
      </w:pPr>
    </w:p>
    <w:p w14:paraId="1A6FB8BD" w14:textId="77777777" w:rsidR="00E2407D" w:rsidRDefault="00E2407D" w:rsidP="00E2407D">
      <w:pPr>
        <w:rPr>
          <w:lang w:val="en-US" w:eastAsia="ja-JP"/>
        </w:rPr>
      </w:pPr>
    </w:p>
    <w:p w14:paraId="14167A45" w14:textId="77777777" w:rsidR="00E2407D" w:rsidRDefault="00E2407D" w:rsidP="00E2407D">
      <w:pPr>
        <w:rPr>
          <w:lang w:val="en-US" w:eastAsia="ja-JP"/>
        </w:rPr>
      </w:pPr>
    </w:p>
    <w:p w14:paraId="42EA8433" w14:textId="77777777" w:rsidR="00E2407D" w:rsidRDefault="00E2407D" w:rsidP="00E2407D">
      <w:pPr>
        <w:rPr>
          <w:lang w:val="en-US" w:eastAsia="ja-JP"/>
        </w:rPr>
      </w:pPr>
    </w:p>
    <w:p w14:paraId="280F7837" w14:textId="77777777" w:rsidR="00E2407D" w:rsidRDefault="00E2407D" w:rsidP="00E2407D">
      <w:pPr>
        <w:rPr>
          <w:lang w:val="en-US" w:eastAsia="ja-JP"/>
        </w:rPr>
      </w:pPr>
    </w:p>
    <w:p w14:paraId="795EEF95" w14:textId="77777777" w:rsidR="00E2407D" w:rsidRDefault="00E2407D" w:rsidP="00E2407D">
      <w:pPr>
        <w:rPr>
          <w:lang w:val="en-US" w:eastAsia="ja-JP"/>
        </w:rPr>
      </w:pPr>
    </w:p>
    <w:p w14:paraId="654A5D51" w14:textId="77777777" w:rsidR="00E2407D" w:rsidRDefault="00E2407D" w:rsidP="00E2407D">
      <w:pPr>
        <w:rPr>
          <w:lang w:val="en-US" w:eastAsia="ja-JP"/>
        </w:rPr>
      </w:pPr>
    </w:p>
    <w:p w14:paraId="7E795A2F" w14:textId="77777777" w:rsidR="00E2407D" w:rsidRPr="00E2407D" w:rsidRDefault="00E2407D" w:rsidP="00E2407D">
      <w:pPr>
        <w:rPr>
          <w:lang w:val="en-US" w:eastAsia="ja-JP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>Use your Knowledge Organisers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481C5924" w14:textId="77777777" w:rsidR="00A846FC" w:rsidRDefault="00A846FC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72150878" w14:textId="6BAB85B7" w:rsidR="00A846FC" w:rsidRDefault="00BE7CE2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097" w:history="1">
            <w:r w:rsidR="00A846FC" w:rsidRPr="00007BDE">
              <w:rPr>
                <w:rStyle w:val="Hyperlink"/>
                <w:noProof/>
              </w:rPr>
              <w:t xml:space="preserve">Topic 1 Task 1: Vocabulary   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_Toc233362097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2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2BF2D4F6" w14:textId="6610C330" w:rsidR="00A846FC" w:rsidRDefault="00BE7CE2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098" w:history="1">
            <w:r w:rsidR="00A846FC" w:rsidRPr="00007BDE">
              <w:rPr>
                <w:rStyle w:val="Hyperlink"/>
                <w:noProof/>
              </w:rPr>
              <w:t>Topic 1 task 2: Linguascope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_Toc233362098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3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1DE0B477" w14:textId="44EA4CA7" w:rsidR="00A846FC" w:rsidRDefault="00BE7CE2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099" w:history="1">
            <w:r w:rsidR="00A846FC" w:rsidRPr="00007BDE">
              <w:rPr>
                <w:rStyle w:val="Hyperlink"/>
                <w:noProof/>
              </w:rPr>
              <w:t>Topic 1 Task 3: Vocabulary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_Toc233362099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4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5077FD90" w14:textId="2FA0F17A" w:rsidR="00A846FC" w:rsidRDefault="00BE7CE2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00" w:history="1">
            <w:r w:rsidR="00A846FC" w:rsidRPr="00007BDE">
              <w:rPr>
                <w:rStyle w:val="Hyperlink"/>
                <w:noProof/>
              </w:rPr>
              <w:t>Topic 1 task 4: Grammar, past tense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_Toc233362100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5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26477054" w14:textId="1AB9A58B" w:rsidR="00A846FC" w:rsidRDefault="00BE7CE2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01" w:history="1">
            <w:r w:rsidR="00A846FC" w:rsidRPr="00007BDE">
              <w:rPr>
                <w:rStyle w:val="Hyperlink"/>
                <w:noProof/>
              </w:rPr>
              <w:t>Topic 1 task 5: Vocabulary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_Toc233362101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7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1DAD1964" w14:textId="29BF002C" w:rsidR="00A846FC" w:rsidRDefault="00BE7CE2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02" w:history="1">
            <w:r w:rsidR="00A846FC" w:rsidRPr="00007BDE">
              <w:rPr>
                <w:rStyle w:val="Hyperlink"/>
                <w:noProof/>
                <w:lang w:val="fr-FR"/>
              </w:rPr>
              <w:t>Topic 1 Task 6 : Linguascope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_Toc233362102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8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bookmarkStart w:id="1" w:name="_Toc233362097"/>
    <w:p w14:paraId="6D18D09B" w14:textId="096608C5" w:rsidR="006E1E9B" w:rsidRDefault="00A840BA" w:rsidP="006E1E9B">
      <w:pPr>
        <w:pStyle w:val="Heading1"/>
        <w:rPr>
          <w:rFonts w:ascii="Arial" w:hAnsi="Arial" w:cs="Arial"/>
        </w:rPr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1E5471" wp14:editId="4C9A5ECC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917151609" name="Text Box 191715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D59CD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E1E5471" id="Text Box 1917151609" o:spid="_x0000_s1028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1xz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1iVT0vGygPSJeF4yQ5w1c1wj8w55+ZxdFBhnAd/BMeUgHmBCeJkgrsr7/dB3/s&#10;KFopaXEUC+p+7pgVlKhvGnv9eZhlYXajkk1uRqjYa8vm2qJ3zRKQqCEunuFRDP5e9aK00Lzi1ixC&#10;VDQxzTF2QX0vLv1xQXDruFgsohNOq2H+Qa8ND9ChMYHWl+6VWXNqq8eBeIR+aFn+rrtH3/BSw2Ln&#10;Qdax9YHnI6sn+nHSY3dOWxlW6VqPXpd/x/w3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c/9ccz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11DD59CD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CD42E2">
        <w:rPr>
          <w:noProof/>
          <w:lang w:val="en-GB" w:eastAsia="en-GB"/>
        </w:rPr>
        <w:drawing>
          <wp:anchor distT="0" distB="0" distL="114300" distR="114300" simplePos="0" relativeHeight="251731968" behindDoc="0" locked="0" layoutInCell="1" allowOverlap="1" wp14:anchorId="765F47F8" wp14:editId="212B7838">
            <wp:simplePos x="0" y="0"/>
            <wp:positionH relativeFrom="margin">
              <wp:align>right</wp:align>
            </wp:positionH>
            <wp:positionV relativeFrom="paragraph">
              <wp:posOffset>-391160</wp:posOffset>
            </wp:positionV>
            <wp:extent cx="2375779" cy="401702"/>
            <wp:effectExtent l="0" t="0" r="5715" b="0"/>
            <wp:wrapNone/>
            <wp:docPr id="153593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8D3128">
            <w:t>1</w:t>
          </w:r>
          <w:r w:rsidR="006E1E9B" w:rsidRPr="004E2BB7">
            <w:t xml:space="preserve">: </w:t>
          </w:r>
          <w:r w:rsidR="006E1E9B">
            <w:t xml:space="preserve">Vocabulary  </w:t>
          </w:r>
          <w:r w:rsidR="006E1E9B" w:rsidRPr="004E2BB7">
            <w:t xml:space="preserve"> </w:t>
          </w:r>
        </w:sdtContent>
      </w:sdt>
      <w:bookmarkEnd w:id="1"/>
    </w:p>
    <w:p w14:paraId="2F6C15D1" w14:textId="1D89692A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875AAD">
        <w:rPr>
          <w:rFonts w:ascii="Arial" w:hAnsi="Arial" w:cs="Arial"/>
          <w:b/>
          <w:bCs/>
          <w:i/>
          <w:iCs/>
        </w:rPr>
        <w:t>Ma via sociale d’ado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340C3833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7043E4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875AAD">
        <w:rPr>
          <w:rFonts w:ascii="Arial" w:hAnsi="Arial" w:cs="Arial"/>
          <w:b/>
          <w:bCs/>
          <w:i/>
          <w:iCs/>
        </w:rPr>
        <w:t>Ma vie en ligne</w:t>
      </w:r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6733638A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356"/>
        <w:gridCol w:w="1823"/>
        <w:gridCol w:w="764"/>
        <w:gridCol w:w="1550"/>
        <w:gridCol w:w="1412"/>
        <w:gridCol w:w="1723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77777777" w:rsidR="00864DAE" w:rsidRPr="007C4FE2" w:rsidRDefault="00864DAE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77777777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190243E5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7E6B2250" w14:textId="088D3C13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54EA999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452C0D9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1C0155C4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3243794B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1474D60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1A2D4667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1371D52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1007F4F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0FE85448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2C6BD58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5ECAAE1B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3CA87F1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29D06232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5C97182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29AB704D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4DC8C2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331B7C3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61D29845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1AC0CA63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635EA12E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53C2BB5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5975016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3373B35C" w:rsidR="00BC5612" w:rsidRDefault="00A846FC" w:rsidP="00BC5612">
      <w:pPr>
        <w:spacing w:line="480" w:lineRule="auto"/>
        <w:ind w:left="360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24343B" wp14:editId="64540510">
                <wp:simplePos x="0" y="0"/>
                <wp:positionH relativeFrom="margin">
                  <wp:posOffset>4262755</wp:posOffset>
                </wp:positionH>
                <wp:positionV relativeFrom="paragraph">
                  <wp:posOffset>151765</wp:posOffset>
                </wp:positionV>
                <wp:extent cx="1541780" cy="357505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8C983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824343B" id="Text Box 1223648435" o:spid="_x0000_s1029" type="#_x0000_t202" style="position:absolute;left:0;text-align:left;margin-left:335.65pt;margin-top:11.95pt;width:121.4pt;height:28.15pt;z-index:251793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bdhOwIAAIMEAAAOAAAAZHJzL2Uyb0RvYy54bWysVE1v2zAMvQ/YfxB0X+ykSdMZ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" fillcolor="white [3201]" strokeweight=".5pt">
                <v:textbox>
                  <w:txbxContent>
                    <w:p w14:paraId="3448C983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0CE329" wp14:editId="5F31E7FA">
                <wp:simplePos x="0" y="0"/>
                <wp:positionH relativeFrom="margin">
                  <wp:posOffset>-295275</wp:posOffset>
                </wp:positionH>
                <wp:positionV relativeFrom="paragraph">
                  <wp:posOffset>361315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6449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3D16897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3A60A47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3E4F9B7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00CE329" id="Text Box 28" o:spid="_x0000_s1030" type="#_x0000_t202" style="position:absolute;left:0;text-align:left;margin-left:-23.25pt;margin-top:28.45pt;width:528.7pt;height:86.2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R7cPAIAAIQ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" fillcolor="white [3201]" strokeweight=".5pt">
                <v:textbox>
                  <w:txbxContent>
                    <w:p w14:paraId="3496449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3D16897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3A60A47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3E4F9B7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1A7CA8AE" w:rsidR="00CB137B" w:rsidRDefault="00CB137B" w:rsidP="00875AAD">
      <w:pPr>
        <w:spacing w:line="480" w:lineRule="auto"/>
      </w:pPr>
    </w:p>
    <w:p w14:paraId="3B5FDF65" w14:textId="290114B5" w:rsidR="00875AAD" w:rsidRDefault="00875AAD" w:rsidP="00875AAD">
      <w:pPr>
        <w:spacing w:line="480" w:lineRule="auto"/>
      </w:pPr>
    </w:p>
    <w:p w14:paraId="29842B50" w14:textId="42610AB3" w:rsidR="00875AAD" w:rsidRDefault="00875AAD" w:rsidP="00875AAD">
      <w:pPr>
        <w:spacing w:line="480" w:lineRule="auto"/>
      </w:pPr>
    </w:p>
    <w:bookmarkStart w:id="2" w:name="_Toc233362098"/>
    <w:p w14:paraId="1116E2E5" w14:textId="0C4ADA8F" w:rsidR="00875AAD" w:rsidRPr="006E1B5C" w:rsidRDefault="00875AAD" w:rsidP="00875AAD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595D52" wp14:editId="675DD65F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72C39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8595D52" id="Text Box 6" o:spid="_x0000_s1031" type="#_x0000_t202" style="position:absolute;margin-left:0;margin-top:-22.15pt;width:199.25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E0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WdNLzsoHygHRZOE6SM3xVI/wDc/6ZWRwdZAjXwT/hIRVgTnCSKKnA/vrbffDH&#10;jqKVkhZHsaDu545ZQYn6prHXn4dZFmY3KtnkZoSKvbZsri161ywBiRri4hkexeDvVS9KC80rbs0i&#10;REUT0xxjF9T34tIfFwS3jovFIjrhtBrmH/Ta8AAdGhNofelemTWntnociEfoh5bl77p79A0vNSx2&#10;HmQdWx94PrJ6oh8nPXbntJVhla716HX5d8x/A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zeohND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57472C39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2: Linguascope</w:t>
      </w:r>
      <w:bookmarkEnd w:id="2"/>
      <w:r>
        <w:t xml:space="preserve"> </w:t>
      </w:r>
      <w:r w:rsidRPr="006E1B5C">
        <w:rPr>
          <w:lang w:val="fr-FR"/>
        </w:rPr>
        <w:t xml:space="preserve"> </w:t>
      </w:r>
    </w:p>
    <w:p w14:paraId="360B197F" w14:textId="77777777" w:rsidR="00875AAD" w:rsidRDefault="00875AAD" w:rsidP="00875AA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Login into Linguascope</w:t>
      </w:r>
    </w:p>
    <w:p w14:paraId="62DE00B7" w14:textId="77777777" w:rsidR="00875AAD" w:rsidRPr="00CB137B" w:rsidRDefault="00875AAD" w:rsidP="00875AAD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F5F493" wp14:editId="17B45AC3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85ADA" w14:textId="77777777" w:rsidR="00875AAD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442365D" w14:textId="77777777" w:rsidR="00875AAD" w:rsidRPr="00CB137B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5F5F493" id="Text Box 8" o:spid="_x0000_s1032" type="#_x0000_t202" style="position:absolute;margin-left:264pt;margin-top:45.3pt;width:240pt;height:56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7Kr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kg8ImXLRRHpMtCpyRn+Eoi/Jo5/8wsSgdpwHHwT7iUCjAn6C1KKrC//nYe4rGj&#10;6KWkQSnm1P3cMysoUd809vrzcDIJ2o2byfR2hBt77dlee/S+XgISNcTBMzyaId6rk1laqF9xahbh&#10;VXQxzfHtnPqTufTdgODUcbFYxCBUq2F+rTeGB+jQmEDrS/vKrOnb6lEQj3ASLcvedbeLDTc1LPYe&#10;ShlbH3juWO3pR6VH8fRTGUbpeh+jLv+O+W8A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Xz7KrOwIAAIM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60785ADA" w14:textId="77777777" w:rsidR="00875AAD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442365D" w14:textId="77777777" w:rsidR="00875AAD" w:rsidRPr="00CB137B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D0A9685" wp14:editId="1A3D688D">
            <wp:extent cx="3133725" cy="2518172"/>
            <wp:effectExtent l="38100" t="38100" r="28575" b="349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CE55AD" w14:textId="77777777" w:rsidR="00875AAD" w:rsidRDefault="00875AAD" w:rsidP="00875AAD">
      <w:pPr>
        <w:spacing w:line="360" w:lineRule="auto"/>
      </w:pPr>
    </w:p>
    <w:p w14:paraId="7BB9CEF2" w14:textId="77777777" w:rsidR="00875AAD" w:rsidRPr="007B5435" w:rsidRDefault="00875AAD" w:rsidP="00875AAD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24518EB" w14:textId="77777777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4FD9C4B7" w14:textId="66805A28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Mon environment’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705C760C" w14:textId="5C11CCDF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En ville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262994D6" w14:textId="2EEEBED5" w:rsidR="00875AAD" w:rsidRPr="007B5435" w:rsidRDefault="004A303A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Spend 20 minutes practis</w:t>
      </w:r>
      <w:r w:rsidR="00875AAD" w:rsidRPr="007B5435">
        <w:rPr>
          <w:rFonts w:ascii="Arial" w:hAnsi="Arial" w:cs="Arial"/>
          <w:color w:val="000000" w:themeColor="text1"/>
        </w:rPr>
        <w:t xml:space="preserve">ing the new vocab in the following sections </w:t>
      </w:r>
    </w:p>
    <w:p w14:paraId="243F8D91" w14:textId="77777777" w:rsidR="00875AAD" w:rsidRPr="007B5435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40E0A2FE" wp14:editId="04D9C5D7">
            <wp:extent cx="3200400" cy="5619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6B384" w14:textId="77777777" w:rsidR="00875AAD" w:rsidRPr="007B5435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31877B3C" wp14:editId="358F7421">
            <wp:extent cx="3257550" cy="533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19F81" w14:textId="77777777" w:rsidR="00875AAD" w:rsidRPr="007B5435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B66ECD4" wp14:editId="16986EDD">
            <wp:extent cx="3124200" cy="4857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2710D575" w14:textId="452EAE22" w:rsidR="00875AAD" w:rsidRDefault="00A846FC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D169E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804672" behindDoc="0" locked="0" layoutInCell="1" allowOverlap="1" wp14:anchorId="653AC004" wp14:editId="65F7D18D">
            <wp:simplePos x="0" y="0"/>
            <wp:positionH relativeFrom="column">
              <wp:posOffset>3549650</wp:posOffset>
            </wp:positionH>
            <wp:positionV relativeFrom="paragraph">
              <wp:posOffset>357505</wp:posOffset>
            </wp:positionV>
            <wp:extent cx="1770380" cy="281940"/>
            <wp:effectExtent l="0" t="0" r="1270" b="381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AAD" w:rsidRPr="007B5435">
        <w:rPr>
          <w:rFonts w:ascii="Arial" w:hAnsi="Arial" w:cs="Arial"/>
          <w:color w:val="000000" w:themeColor="text1"/>
        </w:rPr>
        <w:t>EXT: Practi</w:t>
      </w:r>
      <w:r w:rsidR="007043E4">
        <w:rPr>
          <w:rFonts w:ascii="Arial" w:hAnsi="Arial" w:cs="Arial"/>
          <w:color w:val="000000" w:themeColor="text1"/>
        </w:rPr>
        <w:t>s</w:t>
      </w:r>
      <w:r w:rsidR="00875AAD" w:rsidRPr="007B5435">
        <w:rPr>
          <w:rFonts w:ascii="Arial" w:hAnsi="Arial" w:cs="Arial"/>
          <w:color w:val="000000" w:themeColor="text1"/>
        </w:rPr>
        <w:t xml:space="preserve">e </w:t>
      </w:r>
      <w:r w:rsidR="007043E4">
        <w:rPr>
          <w:rFonts w:ascii="Arial" w:hAnsi="Arial" w:cs="Arial"/>
          <w:color w:val="000000" w:themeColor="text1"/>
        </w:rPr>
        <w:t>one</w:t>
      </w:r>
      <w:r w:rsidR="004A303A">
        <w:rPr>
          <w:rFonts w:ascii="Arial" w:hAnsi="Arial" w:cs="Arial"/>
          <w:color w:val="000000" w:themeColor="text1"/>
        </w:rPr>
        <w:t xml:space="preserve"> more section</w:t>
      </w:r>
      <w:r w:rsidR="00875AAD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BD9A8D1" w14:textId="377A5376" w:rsidR="00875AAD" w:rsidRDefault="00875AAD" w:rsidP="00875AAD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70E1D2B3" wp14:editId="29EC7A50">
                <wp:simplePos x="0" y="0"/>
                <wp:positionH relativeFrom="margin">
                  <wp:posOffset>-313690</wp:posOffset>
                </wp:positionH>
                <wp:positionV relativeFrom="paragraph">
                  <wp:posOffset>112395</wp:posOffset>
                </wp:positionV>
                <wp:extent cx="4157980" cy="1404620"/>
                <wp:effectExtent l="0" t="0" r="13970" b="203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C471A" w14:textId="77777777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6CB0AEEC" w14:textId="77777777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0E1D2B3" id="Text Box 2" o:spid="_x0000_s1033" type="#_x0000_t202" style="position:absolute;margin-left:-24.7pt;margin-top:8.85pt;width:327.4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">
                <v:textbox style="mso-fit-shape-to-text:t">
                  <w:txbxContent>
                    <w:p w14:paraId="7B2C471A" w14:textId="77777777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>Contrôle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6CB0AEEC" w14:textId="77777777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2E466B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25077AD" w14:textId="47A98F15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9A2ADC6" wp14:editId="1A2EDECA">
                <wp:simplePos x="0" y="0"/>
                <wp:positionH relativeFrom="margin">
                  <wp:posOffset>4872990</wp:posOffset>
                </wp:positionH>
                <wp:positionV relativeFrom="paragraph">
                  <wp:posOffset>277495</wp:posOffset>
                </wp:positionV>
                <wp:extent cx="1541780" cy="280035"/>
                <wp:effectExtent l="0" t="0" r="20320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3384F3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9A2ADC6" id="Text Box 10" o:spid="_x0000_s1034" type="#_x0000_t202" style="position:absolute;left:0;text-align:left;margin-left:383.7pt;margin-top:21.85pt;width:121.4pt;height:22.05pt;z-index:251806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GkOwIAAIM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" fillcolor="white [3201]" strokeweight=".5pt">
                <v:textbox>
                  <w:txbxContent>
                    <w:p w14:paraId="513384F3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BE49E" w14:textId="4EE2FD42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25290D8" wp14:editId="075BD402">
                <wp:simplePos x="0" y="0"/>
                <wp:positionH relativeFrom="margin">
                  <wp:posOffset>-313690</wp:posOffset>
                </wp:positionH>
                <wp:positionV relativeFrom="paragraph">
                  <wp:posOffset>157480</wp:posOffset>
                </wp:positionV>
                <wp:extent cx="6714490" cy="1095469"/>
                <wp:effectExtent l="0" t="0" r="1016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8049CD" w14:textId="77777777" w:rsidR="00875AAD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149C0A0D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13A60A0" w14:textId="77777777" w:rsidR="00875AAD" w:rsidRDefault="00875AAD" w:rsidP="00875AA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799B409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25290D8" id="Text Box 11" o:spid="_x0000_s1035" type="#_x0000_t202" style="position:absolute;left:0;text-align:left;margin-left:-24.7pt;margin-top:12.4pt;width:528.7pt;height:86.25pt;z-index:251802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X2OQIAAIQ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" fillcolor="white [3201]" strokeweight=".5pt">
                <v:textbox>
                  <w:txbxContent>
                    <w:p w14:paraId="408049CD" w14:textId="77777777" w:rsidR="00875AAD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149C0A0D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13A60A0" w14:textId="77777777" w:rsidR="00875AAD" w:rsidRDefault="00875AAD" w:rsidP="00875AA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799B409" w14:textId="77777777" w:rsidR="00875AAD" w:rsidRDefault="00875AAD" w:rsidP="00875AAD"/>
                  </w:txbxContent>
                </v:textbox>
                <w10:wrap anchorx="margin"/>
              </v:shape>
            </w:pict>
          </mc:Fallback>
        </mc:AlternateContent>
      </w:r>
    </w:p>
    <w:p w14:paraId="574E40C9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15BFC8B" wp14:editId="20F45B4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CBC45" w14:textId="77777777" w:rsidR="00875AAD" w:rsidRPr="00404745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15BFC8B" id="Text Box 12" o:spid="_x0000_s1036" type="#_x0000_t202" style="position:absolute;left:0;text-align:left;margin-left:409.4pt;margin-top:309.2pt;width:121.4pt;height:50.5pt;z-index:251800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8InNg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" fillcolor="white [3201]" strokeweight=".5pt">
                <v:textbox>
                  <w:txbxContent>
                    <w:p w14:paraId="5E9CBC45" w14:textId="77777777" w:rsidR="00875AAD" w:rsidRPr="00404745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95F8E02" wp14:editId="41D7D84A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F9EC6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CAAE780" w14:textId="77777777" w:rsidR="00875AAD" w:rsidRDefault="00875AAD" w:rsidP="00875AAD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37FDD9C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95F8E02" id="Text Box 13" o:spid="_x0000_s1037" type="#_x0000_t202" style="position:absolute;left:0;text-align:left;margin-left:0;margin-top:307.65pt;width:528.7pt;height:61.2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uuOgIAAIQ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5OVMzBaKI/JloZOSM3xVIf6aOf/MLGoHecB58E+4SAWYFPQWJSXYX387D/HY&#10;UvRS0qAWc+p+7pkVlKhvGpt9h/wG8cbNZJqOcWOvPdtrj97XS0CmRjh5hkczxHt1MqWF+hXHZhFe&#10;RRfTHN/OqT+ZS99NCI4dF4tFDEK5GubXemN4gA6dCby+tK/Mmr6vHhXxCCfVsuxde7vYcFPDYu9B&#10;VrH3geiO1Z5/lHpUTz+WYZau9zHq8vOY/wY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Ok+264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3DEF9EC6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CAAE780" w14:textId="77777777" w:rsidR="00875AAD" w:rsidRDefault="00875AAD" w:rsidP="00875AAD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37FDD9C" w14:textId="77777777" w:rsidR="00875AAD" w:rsidRDefault="00875AAD" w:rsidP="00875AAD"/>
                  </w:txbxContent>
                </v:textbox>
              </v:shape>
            </w:pict>
          </mc:Fallback>
        </mc:AlternateContent>
      </w:r>
    </w:p>
    <w:p w14:paraId="7018527B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021355D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</w:p>
    <w:p w14:paraId="7298ABB8" w14:textId="25B67022" w:rsidR="00875AAD" w:rsidRDefault="00875AAD" w:rsidP="00875AAD">
      <w:pPr>
        <w:spacing w:line="480" w:lineRule="auto"/>
      </w:pPr>
    </w:p>
    <w:bookmarkStart w:id="3" w:name="_Toc231825096"/>
    <w:bookmarkStart w:id="4" w:name="_Toc233362099"/>
    <w:p w14:paraId="77A996B6" w14:textId="308F391F" w:rsidR="007C4FE2" w:rsidRPr="007C4FE2" w:rsidRDefault="00A840BA" w:rsidP="007C4FE2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F6A5077" wp14:editId="6C9DBC2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605372319" name="Text Box 160537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90CBF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F6A5077" id="Text Box 1605372319" o:spid="_x0000_s1038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rf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YW8ZCdi1lDtkS8Lh1Fyhi8bxH9gzj8zi7ODFOE++Cc8pAJMCo4SJTXYX3+7D/7Y&#10;UrRS0uEsltT93DIrKFHfNDb78zDPw/BGJR/fZKjYa8v62qK37QKQqSFunuFRDP5enURpoX3FtZmH&#10;qGhimmPskvqTuPCHDcG142I+j044rob5B70yPECHzgReX/pXZs2xrx4n4hFOU8uKd+09+IaXGuZb&#10;D7KJvQ9EH1g98o+jHttzXMuwS9d69Lr8PGa/A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1wK3z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0D990CBF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875AAD">
            <w:t>3</w:t>
          </w:r>
          <w:r w:rsidR="00A846FC">
            <w:t>: Vocabulary</w:t>
          </w:r>
        </w:sdtContent>
      </w:sdt>
      <w:bookmarkEnd w:id="3"/>
      <w:bookmarkEnd w:id="4"/>
      <w:r w:rsidR="007C4FE2" w:rsidRPr="007C4FE2">
        <w:t xml:space="preserve"> </w:t>
      </w:r>
    </w:p>
    <w:p w14:paraId="4007C42C" w14:textId="1B723FA8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</w:t>
      </w:r>
      <w:r w:rsidR="00875AAD" w:rsidRPr="007C4FE2">
        <w:rPr>
          <w:rFonts w:ascii="Arial" w:hAnsi="Arial" w:cs="Arial"/>
        </w:rPr>
        <w:t>(</w:t>
      </w:r>
      <w:r w:rsidR="00875AAD">
        <w:rPr>
          <w:rFonts w:ascii="Arial" w:hAnsi="Arial" w:cs="Arial"/>
          <w:b/>
          <w:bCs/>
          <w:i/>
          <w:iCs/>
        </w:rPr>
        <w:t>Ma via sociale d’ado</w:t>
      </w:r>
      <w:r w:rsidR="00875AAD" w:rsidRPr="007C4FE2">
        <w:rPr>
          <w:rFonts w:ascii="Arial" w:hAnsi="Arial" w:cs="Arial"/>
        </w:rPr>
        <w:t xml:space="preserve">) </w:t>
      </w:r>
      <w:r w:rsidRPr="007C4FE2">
        <w:rPr>
          <w:rFonts w:ascii="Arial" w:hAnsi="Arial" w:cs="Arial"/>
        </w:rPr>
        <w:t xml:space="preserve">at the back of your booklet. </w:t>
      </w:r>
    </w:p>
    <w:p w14:paraId="0E824759" w14:textId="2A620163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7043E4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875AAD">
        <w:rPr>
          <w:rFonts w:ascii="Arial" w:hAnsi="Arial" w:cs="Arial"/>
          <w:b/>
          <w:bCs/>
          <w:i/>
          <w:iCs/>
        </w:rPr>
        <w:t>En ville</w:t>
      </w:r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356"/>
        <w:gridCol w:w="1823"/>
        <w:gridCol w:w="764"/>
        <w:gridCol w:w="1550"/>
        <w:gridCol w:w="1412"/>
        <w:gridCol w:w="1723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52D22337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01718147" w:rsidR="00BE065F" w:rsidRDefault="00E56B8E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91EC3" wp14:editId="6AD8C98F">
                <wp:simplePos x="0" y="0"/>
                <wp:positionH relativeFrom="margin">
                  <wp:posOffset>4329430</wp:posOffset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48A12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A791EC3" id="Text Box 1" o:spid="_x0000_s1039" type="#_x0000_t202" style="position:absolute;left:0;text-align:left;margin-left:340.9pt;margin-top:18.75pt;width:121.45pt;height:28.15pt;z-index:251795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" fillcolor="white [3201]" strokeweight=".5pt">
                <v:textbox>
                  <w:txbxContent>
                    <w:p w14:paraId="15448A12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53E742" w14:textId="6524CF9B" w:rsidR="00BE065F" w:rsidRDefault="00E2407D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267BA" wp14:editId="197DC77A">
                <wp:simplePos x="0" y="0"/>
                <wp:positionH relativeFrom="margin">
                  <wp:posOffset>-228600</wp:posOffset>
                </wp:positionH>
                <wp:positionV relativeFrom="paragraph">
                  <wp:posOffset>164465</wp:posOffset>
                </wp:positionV>
                <wp:extent cx="6714490" cy="1095469"/>
                <wp:effectExtent l="0" t="0" r="10160" b="28575"/>
                <wp:wrapNone/>
                <wp:docPr id="1650228293" name="Text Box 1650228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6BC3B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ABFD78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CBB7948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F289DF0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FA267BA" id="Text Box 1650228293" o:spid="_x0000_s1040" type="#_x0000_t202" style="position:absolute;left:0;text-align:left;margin-left:-18pt;margin-top:12.95pt;width:528.7pt;height:86.25pt;z-index:2517493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2vPAIAAIU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" fillcolor="white [3201]" strokeweight=".5pt">
                <v:textbox>
                  <w:txbxContent>
                    <w:p w14:paraId="1D96BC3B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ABFD78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CBB7948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F289DF0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36F6F9E3" w:rsidR="007C4FE2" w:rsidRDefault="007C4FE2" w:rsidP="001D38FF"/>
    <w:p w14:paraId="265E190C" w14:textId="0F0C1268" w:rsidR="00862AC2" w:rsidRPr="007C4FE2" w:rsidRDefault="00862AC2" w:rsidP="001D38FF"/>
    <w:bookmarkStart w:id="5" w:name="_Toc231825097"/>
    <w:bookmarkStart w:id="6" w:name="_Toc233362100"/>
    <w:p w14:paraId="1BFF32A8" w14:textId="42B35BC5" w:rsidR="00412510" w:rsidRPr="00412510" w:rsidRDefault="00A840BA" w:rsidP="00412510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C2300E" wp14:editId="4E9BAA4E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657496" name="Text Box 2124657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014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6C2300E" id="Text Box 2124657496" o:spid="_x0000_s1041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e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5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HUl3mD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E2D014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</w:t>
      </w:r>
      <w:r w:rsidR="006E1B5C">
        <w:t>1</w:t>
      </w:r>
      <w:r w:rsidR="009C7E9A">
        <w:t xml:space="preserve"> task </w:t>
      </w:r>
      <w:r w:rsidR="00875AAD">
        <w:t>4</w:t>
      </w:r>
      <w:r w:rsidR="007C4FE2">
        <w:t xml:space="preserve">: </w:t>
      </w:r>
      <w:bookmarkEnd w:id="5"/>
      <w:r w:rsidR="00875AAD">
        <w:t>Grammar, past tense</w:t>
      </w:r>
      <w:bookmarkEnd w:id="6"/>
      <w:r w:rsidR="00875AAD">
        <w:t xml:space="preserve"> </w:t>
      </w:r>
    </w:p>
    <w:p w14:paraId="28471752" w14:textId="77777777" w:rsidR="00412510" w:rsidRPr="00412510" w:rsidRDefault="00412510" w:rsidP="00412510">
      <w:pPr>
        <w:spacing w:before="360" w:line="276" w:lineRule="auto"/>
        <w:rPr>
          <w:rFonts w:ascii="Arial" w:hAnsi="Arial" w:cs="Arial"/>
        </w:rPr>
      </w:pPr>
      <w:r w:rsidRPr="00412510">
        <w:rPr>
          <w:rFonts w:ascii="Arial" w:hAnsi="Arial" w:cs="Arial"/>
        </w:rPr>
        <w:t>In order to form the ‘</w:t>
      </w:r>
      <w:r w:rsidRPr="00412510">
        <w:rPr>
          <w:rFonts w:ascii="Arial" w:hAnsi="Arial" w:cs="Arial"/>
          <w:b/>
        </w:rPr>
        <w:t>perfect tense’</w:t>
      </w:r>
      <w:r w:rsidRPr="00412510">
        <w:rPr>
          <w:rFonts w:ascii="Arial" w:hAnsi="Arial" w:cs="Arial"/>
        </w:rPr>
        <w:t xml:space="preserve"> you firstly need:</w:t>
      </w:r>
    </w:p>
    <w:p w14:paraId="4A5678C9" w14:textId="77777777" w:rsidR="00412510" w:rsidRPr="00412510" w:rsidRDefault="00412510" w:rsidP="00412510">
      <w:pPr>
        <w:pStyle w:val="ListParagraph"/>
        <w:numPr>
          <w:ilvl w:val="0"/>
          <w:numId w:val="21"/>
        </w:numPr>
        <w:spacing w:before="240" w:after="240" w:line="276" w:lineRule="auto"/>
        <w:ind w:left="360"/>
        <w:rPr>
          <w:rFonts w:ascii="Arial" w:hAnsi="Arial" w:cs="Arial"/>
          <w:b/>
          <w:color w:val="000000" w:themeColor="text1"/>
          <w:sz w:val="20"/>
          <w:szCs w:val="20"/>
        </w:rPr>
      </w:pPr>
      <w:r w:rsidRPr="00412510">
        <w:rPr>
          <w:rFonts w:ascii="Arial" w:hAnsi="Arial" w:cs="Arial"/>
          <w:b/>
          <w:color w:val="000000" w:themeColor="text1"/>
          <w:sz w:val="20"/>
          <w:szCs w:val="20"/>
        </w:rPr>
        <w:t>The present tense of the verb avoir (to have):</w:t>
      </w:r>
    </w:p>
    <w:p w14:paraId="0A597E5C" w14:textId="27ADFD29" w:rsidR="00412510" w:rsidRDefault="005C0245" w:rsidP="005C0245">
      <w:pPr>
        <w:ind w:left="360"/>
        <w:rPr>
          <w:rFonts w:ascii="Gill Sans MT" w:hAnsi="Gill Sans MT"/>
          <w:sz w:val="24"/>
          <w:lang w:val="fr-FR"/>
        </w:rPr>
      </w:pPr>
      <w:r w:rsidRPr="005C0245">
        <w:rPr>
          <w:rFonts w:ascii="Gill Sans MT" w:hAnsi="Gill Sans MT"/>
          <w:b/>
          <w:bCs/>
          <w:sz w:val="24"/>
          <w:lang w:val="fr-FR"/>
        </w:rPr>
        <w:t>J’ai</w:t>
      </w:r>
      <w:r>
        <w:rPr>
          <w:rFonts w:ascii="Gill Sans MT" w:hAnsi="Gill Sans MT"/>
          <w:sz w:val="24"/>
          <w:lang w:val="fr-FR"/>
        </w:rPr>
        <w:t xml:space="preserve"> – I have</w:t>
      </w:r>
      <w:r>
        <w:rPr>
          <w:rFonts w:ascii="Gill Sans MT" w:hAnsi="Gill Sans MT"/>
          <w:sz w:val="24"/>
          <w:lang w:val="fr-FR"/>
        </w:rPr>
        <w:tab/>
      </w:r>
      <w:r>
        <w:rPr>
          <w:rFonts w:ascii="Gill Sans MT" w:hAnsi="Gill Sans MT"/>
          <w:sz w:val="24"/>
          <w:lang w:val="fr-FR"/>
        </w:rPr>
        <w:tab/>
      </w:r>
      <w:r w:rsidRPr="005C0245">
        <w:rPr>
          <w:rFonts w:ascii="Gill Sans MT" w:hAnsi="Gill Sans MT"/>
          <w:b/>
          <w:bCs/>
          <w:sz w:val="24"/>
          <w:lang w:val="fr-FR"/>
        </w:rPr>
        <w:tab/>
        <w:t>On a / Nous avons</w:t>
      </w:r>
      <w:r>
        <w:rPr>
          <w:rFonts w:ascii="Gill Sans MT" w:hAnsi="Gill Sans MT"/>
          <w:sz w:val="24"/>
          <w:lang w:val="fr-FR"/>
        </w:rPr>
        <w:t xml:space="preserve"> – we have </w:t>
      </w:r>
    </w:p>
    <w:p w14:paraId="360D3CAC" w14:textId="2C5B4F65" w:rsidR="005C0245" w:rsidRDefault="005C0245" w:rsidP="005C0245">
      <w:pPr>
        <w:ind w:left="360"/>
        <w:rPr>
          <w:rFonts w:ascii="Gill Sans MT" w:hAnsi="Gill Sans MT"/>
          <w:sz w:val="24"/>
          <w:lang w:val="fr-FR"/>
        </w:rPr>
      </w:pPr>
      <w:r w:rsidRPr="005C0245">
        <w:rPr>
          <w:rFonts w:ascii="Gill Sans MT" w:hAnsi="Gill Sans MT"/>
          <w:b/>
          <w:bCs/>
          <w:sz w:val="24"/>
          <w:lang w:val="fr-FR"/>
        </w:rPr>
        <w:t>Tu as</w:t>
      </w:r>
      <w:r>
        <w:rPr>
          <w:rFonts w:ascii="Gill Sans MT" w:hAnsi="Gill Sans MT"/>
          <w:sz w:val="24"/>
          <w:lang w:val="fr-FR"/>
        </w:rPr>
        <w:t xml:space="preserve"> – you have</w:t>
      </w:r>
      <w:r>
        <w:rPr>
          <w:rFonts w:ascii="Gill Sans MT" w:hAnsi="Gill Sans MT"/>
          <w:sz w:val="24"/>
          <w:lang w:val="fr-FR"/>
        </w:rPr>
        <w:tab/>
      </w:r>
      <w:r>
        <w:rPr>
          <w:rFonts w:ascii="Gill Sans MT" w:hAnsi="Gill Sans MT"/>
          <w:sz w:val="24"/>
          <w:lang w:val="fr-FR"/>
        </w:rPr>
        <w:tab/>
      </w:r>
      <w:r>
        <w:rPr>
          <w:rFonts w:ascii="Gill Sans MT" w:hAnsi="Gill Sans MT"/>
          <w:sz w:val="24"/>
          <w:lang w:val="fr-FR"/>
        </w:rPr>
        <w:tab/>
      </w:r>
      <w:r w:rsidRPr="005C0245">
        <w:rPr>
          <w:rFonts w:ascii="Gill Sans MT" w:hAnsi="Gill Sans MT"/>
          <w:b/>
          <w:bCs/>
          <w:sz w:val="24"/>
          <w:lang w:val="fr-FR"/>
        </w:rPr>
        <w:t>Vous avez</w:t>
      </w:r>
      <w:r>
        <w:rPr>
          <w:rFonts w:ascii="Gill Sans MT" w:hAnsi="Gill Sans MT"/>
          <w:sz w:val="24"/>
          <w:lang w:val="fr-FR"/>
        </w:rPr>
        <w:t xml:space="preserve"> – you(pl) have</w:t>
      </w:r>
    </w:p>
    <w:p w14:paraId="25E254D1" w14:textId="77777777" w:rsidR="005C0245" w:rsidRDefault="005C0245" w:rsidP="005C0245">
      <w:pPr>
        <w:ind w:left="360"/>
        <w:rPr>
          <w:rFonts w:ascii="Gill Sans MT" w:hAnsi="Gill Sans MT"/>
          <w:sz w:val="24"/>
          <w:lang w:val="fr-FR"/>
        </w:rPr>
      </w:pPr>
      <w:r w:rsidRPr="005C0245">
        <w:rPr>
          <w:rFonts w:ascii="Gill Sans MT" w:hAnsi="Gill Sans MT"/>
          <w:b/>
          <w:bCs/>
          <w:sz w:val="24"/>
          <w:lang w:val="fr-FR"/>
        </w:rPr>
        <w:t>Il/Elle</w:t>
      </w:r>
      <w:r>
        <w:rPr>
          <w:rFonts w:ascii="Gill Sans MT" w:hAnsi="Gill Sans MT"/>
          <w:sz w:val="24"/>
          <w:lang w:val="fr-FR"/>
        </w:rPr>
        <w:t xml:space="preserve"> – He/She has</w:t>
      </w:r>
      <w:r>
        <w:rPr>
          <w:rFonts w:ascii="Gill Sans MT" w:hAnsi="Gill Sans MT"/>
          <w:sz w:val="24"/>
          <w:lang w:val="fr-FR"/>
        </w:rPr>
        <w:tab/>
      </w:r>
      <w:r w:rsidRPr="005C0245">
        <w:rPr>
          <w:rFonts w:ascii="Gill Sans MT" w:hAnsi="Gill Sans MT"/>
          <w:b/>
          <w:bCs/>
          <w:sz w:val="24"/>
          <w:lang w:val="fr-FR"/>
        </w:rPr>
        <w:tab/>
        <w:t>Ils/Elles ont</w:t>
      </w:r>
      <w:r>
        <w:rPr>
          <w:rFonts w:ascii="Gill Sans MT" w:hAnsi="Gill Sans MT"/>
          <w:sz w:val="24"/>
          <w:lang w:val="fr-FR"/>
        </w:rPr>
        <w:t xml:space="preserve"> – they have</w:t>
      </w:r>
    </w:p>
    <w:p w14:paraId="2651345D" w14:textId="77777777" w:rsidR="00412510" w:rsidRPr="00412510" w:rsidRDefault="00412510" w:rsidP="00412510">
      <w:pPr>
        <w:pStyle w:val="ListParagraph"/>
        <w:numPr>
          <w:ilvl w:val="0"/>
          <w:numId w:val="21"/>
        </w:numPr>
        <w:spacing w:before="0" w:after="120" w:line="276" w:lineRule="auto"/>
        <w:ind w:left="360"/>
        <w:rPr>
          <w:rFonts w:ascii="Arial" w:hAnsi="Arial" w:cs="Arial"/>
          <w:b/>
          <w:color w:val="000000" w:themeColor="text1"/>
          <w:sz w:val="20"/>
          <w:szCs w:val="20"/>
        </w:rPr>
      </w:pPr>
      <w:r w:rsidRPr="00412510">
        <w:rPr>
          <w:rFonts w:ascii="Arial" w:hAnsi="Arial" w:cs="Arial"/>
          <w:b/>
          <w:color w:val="000000" w:themeColor="text1"/>
          <w:sz w:val="20"/>
          <w:szCs w:val="20"/>
        </w:rPr>
        <w:t>Secondly you need a ‘past participle’:</w:t>
      </w:r>
    </w:p>
    <w:p w14:paraId="14529C52" w14:textId="77777777" w:rsidR="00412510" w:rsidRPr="00412510" w:rsidRDefault="00412510" w:rsidP="00412510">
      <w:pPr>
        <w:spacing w:after="120" w:line="276" w:lineRule="auto"/>
        <w:ind w:left="425"/>
        <w:rPr>
          <w:rFonts w:ascii="Arial" w:hAnsi="Arial" w:cs="Arial"/>
          <w:sz w:val="20"/>
          <w:szCs w:val="20"/>
        </w:rPr>
      </w:pPr>
      <w:r w:rsidRPr="00412510">
        <w:rPr>
          <w:rFonts w:ascii="Arial" w:hAnsi="Arial" w:cs="Arial"/>
          <w:sz w:val="20"/>
          <w:szCs w:val="20"/>
        </w:rPr>
        <w:t>Regular past participles are formed by removing the last two letters of the infinitive and adding the following endings:</w:t>
      </w:r>
    </w:p>
    <w:p w14:paraId="4043A2AC" w14:textId="77777777" w:rsidR="00412510" w:rsidRPr="00412510" w:rsidRDefault="00412510" w:rsidP="00412510">
      <w:pPr>
        <w:spacing w:line="360" w:lineRule="auto"/>
        <w:ind w:left="426"/>
        <w:rPr>
          <w:rFonts w:ascii="Arial" w:hAnsi="Arial" w:cs="Arial"/>
          <w:b/>
          <w:sz w:val="20"/>
          <w:szCs w:val="20"/>
        </w:rPr>
      </w:pPr>
      <w:r w:rsidRPr="00412510">
        <w:rPr>
          <w:rFonts w:ascii="Arial" w:hAnsi="Arial" w:cs="Arial"/>
          <w:b/>
          <w:sz w:val="20"/>
          <w:szCs w:val="20"/>
        </w:rPr>
        <w:t>-er</w:t>
      </w:r>
      <w:r w:rsidRPr="00412510">
        <w:rPr>
          <w:rFonts w:ascii="Arial" w:hAnsi="Arial" w:cs="Arial"/>
          <w:sz w:val="20"/>
          <w:szCs w:val="20"/>
        </w:rPr>
        <w:t xml:space="preserve"> verbs:  remove the </w:t>
      </w:r>
      <w:r w:rsidRPr="00412510">
        <w:rPr>
          <w:rFonts w:ascii="Arial" w:hAnsi="Arial" w:cs="Arial"/>
          <w:b/>
          <w:sz w:val="20"/>
          <w:szCs w:val="20"/>
        </w:rPr>
        <w:t>–er</w:t>
      </w:r>
      <w:r w:rsidRPr="00412510">
        <w:rPr>
          <w:rFonts w:ascii="Arial" w:hAnsi="Arial" w:cs="Arial"/>
          <w:sz w:val="20"/>
          <w:szCs w:val="20"/>
        </w:rPr>
        <w:t xml:space="preserve"> ►add </w:t>
      </w:r>
      <w:r w:rsidRPr="00412510">
        <w:rPr>
          <w:rFonts w:ascii="Arial" w:hAnsi="Arial" w:cs="Arial"/>
          <w:b/>
          <w:sz w:val="20"/>
          <w:szCs w:val="20"/>
        </w:rPr>
        <w:t xml:space="preserve">é  </w:t>
      </w:r>
    </w:p>
    <w:p w14:paraId="7DC472C1" w14:textId="77777777" w:rsidR="00412510" w:rsidRPr="00412510" w:rsidRDefault="00412510" w:rsidP="00412510">
      <w:pPr>
        <w:spacing w:line="360" w:lineRule="auto"/>
        <w:ind w:left="426"/>
        <w:rPr>
          <w:rFonts w:ascii="Arial" w:hAnsi="Arial" w:cs="Arial"/>
          <w:sz w:val="20"/>
          <w:szCs w:val="20"/>
        </w:rPr>
      </w:pPr>
      <w:r w:rsidRPr="00412510">
        <w:rPr>
          <w:rFonts w:ascii="Arial" w:hAnsi="Arial" w:cs="Arial"/>
          <w:b/>
          <w:sz w:val="20"/>
          <w:szCs w:val="20"/>
        </w:rPr>
        <w:t>-ir</w:t>
      </w:r>
      <w:r w:rsidRPr="00412510">
        <w:rPr>
          <w:rFonts w:ascii="Arial" w:hAnsi="Arial" w:cs="Arial"/>
          <w:sz w:val="20"/>
          <w:szCs w:val="20"/>
        </w:rPr>
        <w:t xml:space="preserve"> verbs:  remove the </w:t>
      </w:r>
      <w:r w:rsidRPr="00412510">
        <w:rPr>
          <w:rFonts w:ascii="Arial" w:hAnsi="Arial" w:cs="Arial"/>
          <w:b/>
          <w:sz w:val="20"/>
          <w:szCs w:val="20"/>
        </w:rPr>
        <w:t>–ir</w:t>
      </w:r>
      <w:r w:rsidRPr="00412510">
        <w:rPr>
          <w:rFonts w:ascii="Arial" w:hAnsi="Arial" w:cs="Arial"/>
          <w:sz w:val="20"/>
          <w:szCs w:val="20"/>
        </w:rPr>
        <w:t xml:space="preserve">   ►add </w:t>
      </w:r>
      <w:r w:rsidRPr="00412510">
        <w:rPr>
          <w:rFonts w:ascii="Arial" w:hAnsi="Arial" w:cs="Arial"/>
          <w:b/>
          <w:sz w:val="20"/>
          <w:szCs w:val="20"/>
        </w:rPr>
        <w:t>i</w:t>
      </w:r>
    </w:p>
    <w:p w14:paraId="747340E2" w14:textId="77777777" w:rsidR="00412510" w:rsidRPr="00412510" w:rsidRDefault="00412510" w:rsidP="00412510">
      <w:pPr>
        <w:spacing w:after="240" w:line="360" w:lineRule="auto"/>
        <w:ind w:left="426"/>
        <w:rPr>
          <w:rFonts w:ascii="Arial" w:hAnsi="Arial" w:cs="Arial"/>
          <w:sz w:val="20"/>
          <w:szCs w:val="20"/>
        </w:rPr>
      </w:pPr>
      <w:r w:rsidRPr="00412510">
        <w:rPr>
          <w:rFonts w:ascii="Arial" w:hAnsi="Arial" w:cs="Arial"/>
          <w:b/>
          <w:sz w:val="20"/>
          <w:szCs w:val="20"/>
        </w:rPr>
        <w:t>-re</w:t>
      </w:r>
      <w:r w:rsidRPr="00412510">
        <w:rPr>
          <w:rFonts w:ascii="Arial" w:hAnsi="Arial" w:cs="Arial"/>
          <w:sz w:val="20"/>
          <w:szCs w:val="20"/>
        </w:rPr>
        <w:t xml:space="preserve"> verbs:  remove the </w:t>
      </w:r>
      <w:r w:rsidRPr="00412510">
        <w:rPr>
          <w:rFonts w:ascii="Arial" w:hAnsi="Arial" w:cs="Arial"/>
          <w:b/>
          <w:sz w:val="20"/>
          <w:szCs w:val="20"/>
        </w:rPr>
        <w:t>–re</w:t>
      </w:r>
      <w:r w:rsidRPr="00412510">
        <w:rPr>
          <w:rFonts w:ascii="Arial" w:hAnsi="Arial" w:cs="Arial"/>
          <w:sz w:val="20"/>
          <w:szCs w:val="20"/>
        </w:rPr>
        <w:t xml:space="preserve"> ►add </w:t>
      </w:r>
      <w:r w:rsidRPr="00412510">
        <w:rPr>
          <w:rFonts w:ascii="Arial" w:hAnsi="Arial" w:cs="Arial"/>
          <w:b/>
          <w:sz w:val="20"/>
          <w:szCs w:val="20"/>
        </w:rPr>
        <w:t>u</w:t>
      </w:r>
    </w:p>
    <w:p w14:paraId="33E4B2B0" w14:textId="308EDA6D" w:rsidR="00412510" w:rsidRPr="00412510" w:rsidRDefault="00412510" w:rsidP="00412510">
      <w:pPr>
        <w:pBdr>
          <w:top w:val="single" w:sz="2" w:space="1" w:color="808080"/>
          <w:left w:val="single" w:sz="2" w:space="4" w:color="808080"/>
          <w:bottom w:val="single" w:sz="2" w:space="1" w:color="808080"/>
          <w:right w:val="single" w:sz="2" w:space="4" w:color="808080"/>
        </w:pBdr>
        <w:shd w:val="clear" w:color="auto" w:fill="FABF8F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 xml:space="preserve">Write the past participle of the following verbs using the rule above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07"/>
        <w:gridCol w:w="3213"/>
        <w:gridCol w:w="3218"/>
      </w:tblGrid>
      <w:tr w:rsidR="00412510" w:rsidRPr="00180F6E" w14:paraId="7325B441" w14:textId="77777777" w:rsidTr="007043E4">
        <w:trPr>
          <w:trHeight w:val="873"/>
          <w:jc w:val="center"/>
        </w:trPr>
        <w:tc>
          <w:tcPr>
            <w:tcW w:w="3207" w:type="dxa"/>
            <w:vAlign w:val="center"/>
          </w:tcPr>
          <w:p w14:paraId="67A7E2F3" w14:textId="0B799E43" w:rsidR="00412510" w:rsidRPr="000F54E4" w:rsidRDefault="00412510" w:rsidP="00671C84">
            <w:pPr>
              <w:tabs>
                <w:tab w:val="left" w:pos="672"/>
                <w:tab w:val="left" w:leader="underscore" w:pos="2870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-er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ab/>
              <w:t>►</w:t>
            </w:r>
            <w:r w:rsidR="007043E4">
              <w:rPr>
                <w:rFonts w:ascii="Arial" w:hAnsi="Arial" w:cs="Arial"/>
                <w:b/>
                <w:sz w:val="24"/>
                <w:lang w:val="fr-FR"/>
              </w:rPr>
              <w:t xml:space="preserve"> é</w:t>
            </w:r>
          </w:p>
        </w:tc>
        <w:tc>
          <w:tcPr>
            <w:tcW w:w="3213" w:type="dxa"/>
            <w:vAlign w:val="center"/>
          </w:tcPr>
          <w:p w14:paraId="2EBA7C64" w14:textId="765BEFB6" w:rsidR="00412510" w:rsidRPr="000F54E4" w:rsidRDefault="00412510" w:rsidP="00671C84">
            <w:pPr>
              <w:tabs>
                <w:tab w:val="left" w:pos="594"/>
                <w:tab w:val="left" w:leader="underscore" w:pos="288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-ir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ab/>
              <w:t>►</w:t>
            </w:r>
            <w:r w:rsidR="007043E4">
              <w:rPr>
                <w:rFonts w:ascii="Arial" w:hAnsi="Arial" w:cs="Arial"/>
                <w:b/>
                <w:sz w:val="24"/>
                <w:lang w:val="fr-FR"/>
              </w:rPr>
              <w:t xml:space="preserve"> i</w:t>
            </w:r>
          </w:p>
        </w:tc>
        <w:tc>
          <w:tcPr>
            <w:tcW w:w="3218" w:type="dxa"/>
            <w:vAlign w:val="center"/>
          </w:tcPr>
          <w:p w14:paraId="4342C253" w14:textId="5A5086B7" w:rsidR="00412510" w:rsidRPr="000F54E4" w:rsidRDefault="00412510" w:rsidP="00671C84">
            <w:pPr>
              <w:tabs>
                <w:tab w:val="left" w:pos="661"/>
                <w:tab w:val="left" w:leader="underscore" w:pos="2922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-re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ab/>
              <w:t>►</w:t>
            </w:r>
            <w:r w:rsidR="007043E4">
              <w:rPr>
                <w:rFonts w:ascii="Arial" w:hAnsi="Arial" w:cs="Arial"/>
                <w:b/>
                <w:sz w:val="24"/>
                <w:lang w:val="fr-FR"/>
              </w:rPr>
              <w:t xml:space="preserve"> u</w:t>
            </w:r>
          </w:p>
        </w:tc>
      </w:tr>
      <w:tr w:rsidR="00412510" w:rsidRPr="00180F6E" w14:paraId="32D3D794" w14:textId="77777777" w:rsidTr="007043E4">
        <w:trPr>
          <w:trHeight w:val="821"/>
          <w:jc w:val="center"/>
        </w:trPr>
        <w:tc>
          <w:tcPr>
            <w:tcW w:w="3207" w:type="dxa"/>
            <w:vAlign w:val="center"/>
          </w:tcPr>
          <w:p w14:paraId="0881141B" w14:textId="50D0960E" w:rsidR="00412510" w:rsidRPr="000F54E4" w:rsidRDefault="00412510" w:rsidP="00671C84">
            <w:pPr>
              <w:tabs>
                <w:tab w:val="left" w:pos="2130"/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jouer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 </w:t>
            </w:r>
            <w:r w:rsidR="007043E4" w:rsidRPr="007043E4">
              <w:rPr>
                <w:rFonts w:ascii="Freestyle Script" w:hAnsi="Freestyle Script" w:cs="Arial"/>
                <w:sz w:val="44"/>
                <w:szCs w:val="40"/>
                <w:lang w:val="fr-FR"/>
              </w:rPr>
              <w:t>joué</w:t>
            </w:r>
          </w:p>
        </w:tc>
        <w:tc>
          <w:tcPr>
            <w:tcW w:w="3213" w:type="dxa"/>
            <w:vAlign w:val="center"/>
          </w:tcPr>
          <w:p w14:paraId="5AED1843" w14:textId="642330D9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finir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="007043E4">
              <w:rPr>
                <w:rFonts w:ascii="Arial" w:hAnsi="Arial" w:cs="Arial"/>
                <w:sz w:val="24"/>
                <w:lang w:val="fr-FR"/>
              </w:rPr>
              <w:t xml:space="preserve"> </w:t>
            </w:r>
            <w:r w:rsidR="007043E4" w:rsidRPr="007043E4">
              <w:rPr>
                <w:rFonts w:ascii="Freestyle Script" w:hAnsi="Freestyle Script" w:cs="Arial"/>
                <w:sz w:val="36"/>
                <w:szCs w:val="32"/>
                <w:lang w:val="fr-FR"/>
              </w:rPr>
              <w:t>fini</w:t>
            </w:r>
          </w:p>
        </w:tc>
        <w:tc>
          <w:tcPr>
            <w:tcW w:w="3218" w:type="dxa"/>
            <w:vAlign w:val="center"/>
          </w:tcPr>
          <w:p w14:paraId="54C8B4FB" w14:textId="05C7A5C2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 xml:space="preserve">vendre 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– 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 xml:space="preserve"> </w:t>
            </w:r>
            <w:r w:rsidR="007043E4" w:rsidRPr="007043E4">
              <w:rPr>
                <w:rFonts w:ascii="Freestyle Script" w:hAnsi="Freestyle Script" w:cs="Arial"/>
                <w:bCs/>
                <w:sz w:val="40"/>
                <w:szCs w:val="36"/>
                <w:lang w:val="fr-FR"/>
              </w:rPr>
              <w:t>vendu</w:t>
            </w:r>
          </w:p>
        </w:tc>
      </w:tr>
      <w:tr w:rsidR="00412510" w:rsidRPr="00180F6E" w14:paraId="1F42D5A0" w14:textId="77777777" w:rsidTr="007043E4">
        <w:trPr>
          <w:trHeight w:val="821"/>
          <w:jc w:val="center"/>
        </w:trPr>
        <w:tc>
          <w:tcPr>
            <w:tcW w:w="3207" w:type="dxa"/>
            <w:vAlign w:val="center"/>
          </w:tcPr>
          <w:p w14:paraId="04020CCE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manger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13" w:type="dxa"/>
            <w:vAlign w:val="center"/>
          </w:tcPr>
          <w:p w14:paraId="5DB1EB9D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remplir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18" w:type="dxa"/>
            <w:vAlign w:val="center"/>
          </w:tcPr>
          <w:p w14:paraId="0DA8C965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perdre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24794880" w14:textId="77777777" w:rsidTr="007043E4">
        <w:trPr>
          <w:trHeight w:val="821"/>
          <w:jc w:val="center"/>
        </w:trPr>
        <w:tc>
          <w:tcPr>
            <w:tcW w:w="3207" w:type="dxa"/>
            <w:vAlign w:val="center"/>
          </w:tcPr>
          <w:p w14:paraId="620A1BDC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regarder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13" w:type="dxa"/>
            <w:vAlign w:val="center"/>
          </w:tcPr>
          <w:p w14:paraId="38DBC4BA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réussir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18" w:type="dxa"/>
            <w:vAlign w:val="center"/>
          </w:tcPr>
          <w:p w14:paraId="6216EC6F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>
              <w:rPr>
                <w:rFonts w:ascii="Arial" w:hAnsi="Arial" w:cs="Arial"/>
                <w:b/>
                <w:sz w:val="24"/>
                <w:lang w:val="fr-FR"/>
              </w:rPr>
              <w:t>entend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>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5C1B756D" w14:textId="77777777" w:rsidTr="007043E4">
        <w:trPr>
          <w:trHeight w:val="873"/>
          <w:jc w:val="center"/>
        </w:trPr>
        <w:tc>
          <w:tcPr>
            <w:tcW w:w="3207" w:type="dxa"/>
            <w:vAlign w:val="center"/>
          </w:tcPr>
          <w:p w14:paraId="5BDF18BC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écouter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13" w:type="dxa"/>
            <w:vAlign w:val="center"/>
          </w:tcPr>
          <w:p w14:paraId="18C4D405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choisir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18" w:type="dxa"/>
            <w:vAlign w:val="center"/>
          </w:tcPr>
          <w:p w14:paraId="5206709F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attendre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</w:tbl>
    <w:p w14:paraId="6321D0E5" w14:textId="77777777" w:rsidR="00412510" w:rsidRDefault="00412510" w:rsidP="00412510">
      <w:pPr>
        <w:rPr>
          <w:rFonts w:ascii="Gill Sans MT" w:hAnsi="Gill Sans MT"/>
          <w:sz w:val="16"/>
          <w:lang w:val="fr-FR"/>
        </w:rPr>
        <w:sectPr w:rsidR="00412510" w:rsidSect="00641C6D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906" w:h="16838"/>
          <w:pgMar w:top="1134" w:right="1134" w:bottom="851" w:left="1134" w:header="709" w:footer="709" w:gutter="0"/>
          <w:cols w:space="708"/>
          <w:docGrid w:linePitch="381"/>
        </w:sectPr>
      </w:pPr>
    </w:p>
    <w:p w14:paraId="32709BE1" w14:textId="6BE00CC4" w:rsidR="00412510" w:rsidRPr="00412510" w:rsidRDefault="00412510" w:rsidP="00412510">
      <w:pPr>
        <w:pBdr>
          <w:top w:val="single" w:sz="2" w:space="1" w:color="808080"/>
          <w:left w:val="single" w:sz="2" w:space="4" w:color="808080"/>
          <w:bottom w:val="single" w:sz="2" w:space="1" w:color="808080"/>
          <w:right w:val="single" w:sz="2" w:space="4" w:color="808080"/>
        </w:pBdr>
        <w:shd w:val="clear" w:color="auto" w:fill="FABF8F"/>
        <w:rPr>
          <w:rFonts w:ascii="Arial" w:hAnsi="Arial" w:cs="Arial"/>
          <w:b/>
          <w:sz w:val="24"/>
          <w:szCs w:val="24"/>
          <w:lang w:val="fr-FR"/>
        </w:rPr>
      </w:pPr>
      <w:r w:rsidRPr="000F54E4">
        <w:rPr>
          <w:rFonts w:ascii="Arial" w:hAnsi="Arial" w:cs="Arial"/>
          <w:b/>
          <w:sz w:val="24"/>
          <w:szCs w:val="24"/>
          <w:lang w:val="fr-FR"/>
        </w:rPr>
        <w:lastRenderedPageBreak/>
        <w:t xml:space="preserve">B: </w:t>
      </w:r>
      <w:r>
        <w:rPr>
          <w:rFonts w:ascii="Arial" w:hAnsi="Arial" w:cs="Arial"/>
          <w:b/>
          <w:sz w:val="24"/>
          <w:szCs w:val="24"/>
          <w:lang w:val="fr-FR"/>
        </w:rPr>
        <w:t>Fill in the blanks with the right form of the past</w:t>
      </w:r>
    </w:p>
    <w:p w14:paraId="44D431CD" w14:textId="77777777" w:rsidR="00412510" w:rsidRDefault="00412510" w:rsidP="00412510">
      <w:pPr>
        <w:pStyle w:val="ListParagraph"/>
        <w:tabs>
          <w:tab w:val="left" w:leader="underscore" w:pos="1204"/>
          <w:tab w:val="left" w:leader="underscore" w:pos="3686"/>
        </w:tabs>
        <w:spacing w:before="0" w:after="0" w:line="276" w:lineRule="auto"/>
        <w:ind w:left="360"/>
        <w:rPr>
          <w:rFonts w:ascii="Arial" w:hAnsi="Arial" w:cs="Arial"/>
          <w:lang w:val="fr-FR"/>
        </w:rPr>
      </w:pPr>
    </w:p>
    <w:p w14:paraId="39F37ED4" w14:textId="415D46C4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1204"/>
          <w:tab w:val="left" w:leader="underscore" w:pos="3686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>Le weekend dernier j’________   ________________ au golf avec mon père. (</w:t>
      </w:r>
      <w:r w:rsidRPr="00A846FC">
        <w:rPr>
          <w:rFonts w:ascii="Arial" w:hAnsi="Arial" w:cs="Arial"/>
          <w:b/>
          <w:color w:val="000000" w:themeColor="text1"/>
          <w:lang w:val="fr-FR"/>
        </w:rPr>
        <w:t>jouer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613E8964" w14:textId="2C6C5F7E" w:rsidR="00412510" w:rsidRPr="00A846FC" w:rsidRDefault="00412510" w:rsidP="00412510">
      <w:pPr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5509D193" w14:textId="32718288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2410"/>
          <w:tab w:val="left" w:leader="underscore" w:pos="4962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>Ce matin j’   __________   _______________ l’autobus pendant vingt minutes.   (</w:t>
      </w:r>
      <w:r w:rsidRPr="00A846FC">
        <w:rPr>
          <w:rFonts w:ascii="Arial" w:hAnsi="Arial" w:cs="Arial"/>
          <w:b/>
          <w:color w:val="000000" w:themeColor="text1"/>
          <w:lang w:val="fr-FR"/>
        </w:rPr>
        <w:t>attendre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74B9C6F8" w14:textId="77777777" w:rsidR="00412510" w:rsidRPr="00A846FC" w:rsidRDefault="00412510" w:rsidP="00412510">
      <w:pPr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768F223B" w14:textId="06C4923C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1560"/>
          <w:tab w:val="left" w:leader="underscore" w:pos="3969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 xml:space="preserve">Hier soir, </w:t>
      </w:r>
      <w:r w:rsidR="00A846FC" w:rsidRPr="00A846FC">
        <w:rPr>
          <w:rFonts w:ascii="Arial" w:hAnsi="Arial" w:cs="Arial"/>
          <w:color w:val="000000" w:themeColor="text1"/>
          <w:lang w:val="fr-FR"/>
        </w:rPr>
        <w:t>j’</w:t>
      </w:r>
      <w:r w:rsidRPr="00A846FC">
        <w:rPr>
          <w:rFonts w:ascii="Arial" w:hAnsi="Arial" w:cs="Arial"/>
          <w:color w:val="000000" w:themeColor="text1"/>
          <w:lang w:val="fr-FR"/>
        </w:rPr>
        <w:t xml:space="preserve"> </w:t>
      </w:r>
      <w:r w:rsidRPr="00A846FC">
        <w:rPr>
          <w:rFonts w:ascii="Arial" w:hAnsi="Arial" w:cs="Arial"/>
          <w:color w:val="000000" w:themeColor="text1"/>
          <w:lang w:val="fr-FR"/>
        </w:rPr>
        <w:tab/>
        <w:t>_______    _____________________ de la musique dans ta chambre. (</w:t>
      </w:r>
      <w:r w:rsidRPr="00A846FC">
        <w:rPr>
          <w:rFonts w:ascii="Arial" w:hAnsi="Arial" w:cs="Arial"/>
          <w:b/>
          <w:color w:val="000000" w:themeColor="text1"/>
          <w:lang w:val="fr-FR"/>
        </w:rPr>
        <w:t>écouter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6C212F03" w14:textId="77777777" w:rsidR="00412510" w:rsidRPr="00A846FC" w:rsidRDefault="00412510" w:rsidP="00412510">
      <w:pPr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618662C1" w14:textId="5F34E8F8" w:rsidR="00412510" w:rsidRPr="00A846FC" w:rsidRDefault="007043E4" w:rsidP="00412510">
      <w:pPr>
        <w:pStyle w:val="ListParagraph"/>
        <w:numPr>
          <w:ilvl w:val="0"/>
          <w:numId w:val="22"/>
        </w:numPr>
        <w:tabs>
          <w:tab w:val="left" w:leader="underscore" w:pos="1560"/>
          <w:tab w:val="left" w:leader="underscore" w:pos="3969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>
        <w:rPr>
          <w:rFonts w:ascii="Arial" w:hAnsi="Arial" w:cs="Arial"/>
          <w:color w:val="000000" w:themeColor="text1"/>
          <w:lang w:val="fr-FR"/>
        </w:rPr>
        <w:t>J’</w:t>
      </w:r>
      <w:r w:rsidR="00412510" w:rsidRPr="00A846FC">
        <w:rPr>
          <w:rFonts w:ascii="Arial" w:hAnsi="Arial" w:cs="Arial"/>
          <w:color w:val="000000" w:themeColor="text1"/>
          <w:lang w:val="fr-FR"/>
        </w:rPr>
        <w:t xml:space="preserve"> ________   ______________________  des frites avec ses amis. (</w:t>
      </w:r>
      <w:r w:rsidR="00412510" w:rsidRPr="00A846FC">
        <w:rPr>
          <w:rFonts w:ascii="Arial" w:hAnsi="Arial" w:cs="Arial"/>
          <w:b/>
          <w:color w:val="000000" w:themeColor="text1"/>
          <w:lang w:val="fr-FR"/>
        </w:rPr>
        <w:t>manger</w:t>
      </w:r>
      <w:r w:rsidR="00412510"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7B87748E" w14:textId="77777777" w:rsidR="00412510" w:rsidRPr="00A846FC" w:rsidRDefault="00412510" w:rsidP="00412510">
      <w:pPr>
        <w:tabs>
          <w:tab w:val="left" w:pos="5190"/>
        </w:tabs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168F61C0" w14:textId="623E2962" w:rsidR="00412510" w:rsidRPr="00A846FC" w:rsidRDefault="007043E4" w:rsidP="00412510">
      <w:pPr>
        <w:pStyle w:val="ListParagraph"/>
        <w:numPr>
          <w:ilvl w:val="0"/>
          <w:numId w:val="22"/>
        </w:numPr>
        <w:tabs>
          <w:tab w:val="left" w:leader="underscore" w:pos="2127"/>
          <w:tab w:val="left" w:leader="underscore" w:pos="4111"/>
        </w:tabs>
        <w:spacing w:before="0" w:after="12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>
        <w:rPr>
          <w:rFonts w:ascii="Arial" w:hAnsi="Arial" w:cs="Arial"/>
          <w:color w:val="000000" w:themeColor="text1"/>
          <w:lang w:val="fr-FR"/>
        </w:rPr>
        <w:t>J’</w:t>
      </w:r>
      <w:r w:rsidR="00412510" w:rsidRPr="00A846FC">
        <w:rPr>
          <w:rFonts w:ascii="Arial" w:hAnsi="Arial" w:cs="Arial"/>
          <w:color w:val="000000" w:themeColor="text1"/>
          <w:lang w:val="fr-FR"/>
        </w:rPr>
        <w:t xml:space="preserve"> __________     _______________ de belles robes pour la fête de vendredi soir. (</w:t>
      </w:r>
      <w:r w:rsidR="00412510" w:rsidRPr="00A846FC">
        <w:rPr>
          <w:rFonts w:ascii="Arial" w:hAnsi="Arial" w:cs="Arial"/>
          <w:b/>
          <w:color w:val="000000" w:themeColor="text1"/>
          <w:lang w:val="fr-FR"/>
        </w:rPr>
        <w:t>choisir</w:t>
      </w:r>
      <w:r w:rsidR="00412510"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493EB8D5" w14:textId="77777777" w:rsidR="00A846FC" w:rsidRDefault="00A846FC" w:rsidP="009618D1">
      <w:pPr>
        <w:tabs>
          <w:tab w:val="left" w:pos="1350"/>
        </w:tabs>
        <w:rPr>
          <w:rFonts w:ascii="AutographS" w:hAnsi="AutographS"/>
          <w:b/>
        </w:rPr>
      </w:pPr>
      <w:r w:rsidRPr="00A846FC">
        <w:rPr>
          <w:rFonts w:ascii="AutographS" w:hAnsi="AutographS"/>
          <w:b/>
        </w:rPr>
        <w:tab/>
      </w:r>
    </w:p>
    <w:p w14:paraId="72592CBD" w14:textId="6553B5BB" w:rsidR="00875AAD" w:rsidRPr="00B8456F" w:rsidRDefault="00A846FC" w:rsidP="009618D1">
      <w:pPr>
        <w:tabs>
          <w:tab w:val="left" w:pos="1350"/>
        </w:tabs>
        <w:rPr>
          <w:rFonts w:ascii="ADLaM Display" w:hAnsi="ADLaM Display" w:cs="ADLaM Display"/>
          <w:b/>
          <w:bCs/>
        </w:rPr>
      </w:pPr>
      <w:r w:rsidRPr="00B8456F">
        <w:rPr>
          <w:rFonts w:ascii="AutographS" w:hAnsi="AutographS"/>
          <w:b/>
          <w:bCs/>
        </w:rPr>
        <w:tab/>
      </w:r>
      <w:r w:rsidR="005C0245" w:rsidRPr="00B8456F">
        <w:rPr>
          <w:rFonts w:ascii="ADLaM Display" w:hAnsi="ADLaM Display" w:cs="ADLaM Display"/>
          <w:b/>
          <w:bCs/>
        </w:rPr>
        <w:t xml:space="preserve">Extension: Translate the sentences into English </w:t>
      </w:r>
    </w:p>
    <w:p w14:paraId="6E9ADD4E" w14:textId="576FC676" w:rsidR="00A846FC" w:rsidRPr="00A846FC" w:rsidRDefault="00A846FC" w:rsidP="00A846FC">
      <w:pPr>
        <w:tabs>
          <w:tab w:val="left" w:pos="1350"/>
        </w:tabs>
        <w:spacing w:line="480" w:lineRule="auto"/>
        <w:rPr>
          <w:rFonts w:ascii="AutographS" w:hAnsi="AutographS"/>
          <w:b/>
        </w:rPr>
      </w:pP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</w:p>
    <w:p w14:paraId="3DD19B45" w14:textId="4C05EB54" w:rsidR="00875AAD" w:rsidRDefault="00875AAD" w:rsidP="00A846FC">
      <w:pPr>
        <w:spacing w:line="480" w:lineRule="auto"/>
      </w:pPr>
    </w:p>
    <w:p w14:paraId="2D3E805B" w14:textId="77777777" w:rsidR="00875AAD" w:rsidRDefault="00875AAD" w:rsidP="00875AAD"/>
    <w:p w14:paraId="51CEF82D" w14:textId="77777777" w:rsidR="00875AAD" w:rsidRDefault="00875AAD" w:rsidP="00875AAD"/>
    <w:p w14:paraId="263A49F5" w14:textId="59AE5952" w:rsidR="00875AAD" w:rsidRDefault="00875AAD" w:rsidP="00A846FC">
      <w:pPr>
        <w:tabs>
          <w:tab w:val="left" w:pos="6964"/>
        </w:tabs>
        <w:rPr>
          <w:noProof/>
          <w:lang w:val="en-US" w:eastAsia="ja-JP"/>
        </w:rPr>
      </w:pPr>
    </w:p>
    <w:p w14:paraId="10A57AE1" w14:textId="77777777" w:rsidR="00A846FC" w:rsidRDefault="00A846FC" w:rsidP="00A846FC">
      <w:pPr>
        <w:tabs>
          <w:tab w:val="left" w:pos="6964"/>
        </w:tabs>
        <w:rPr>
          <w:noProof/>
          <w:lang w:val="en-US" w:eastAsia="ja-JP"/>
        </w:rPr>
      </w:pPr>
    </w:p>
    <w:p w14:paraId="11465E04" w14:textId="77777777" w:rsidR="001106EC" w:rsidRDefault="001106EC" w:rsidP="00A846FC">
      <w:pPr>
        <w:tabs>
          <w:tab w:val="left" w:pos="6964"/>
        </w:tabs>
        <w:rPr>
          <w:noProof/>
          <w:lang w:val="en-US" w:eastAsia="ja-JP"/>
        </w:rPr>
      </w:pPr>
    </w:p>
    <w:p w14:paraId="0FDE7005" w14:textId="77777777" w:rsidR="001106EC" w:rsidRDefault="001106EC" w:rsidP="00A846FC">
      <w:pPr>
        <w:tabs>
          <w:tab w:val="left" w:pos="6964"/>
        </w:tabs>
        <w:rPr>
          <w:noProof/>
          <w:lang w:val="en-US" w:eastAsia="ja-JP"/>
        </w:rPr>
      </w:pPr>
    </w:p>
    <w:p w14:paraId="22C3CC9D" w14:textId="320A1C25" w:rsidR="009C7E9A" w:rsidRDefault="00A840BA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23CCFB9" wp14:editId="1C16161E">
                <wp:simplePos x="0" y="0"/>
                <wp:positionH relativeFrom="margin">
                  <wp:posOffset>5186680</wp:posOffset>
                </wp:positionH>
                <wp:positionV relativeFrom="paragraph">
                  <wp:posOffset>3810</wp:posOffset>
                </wp:positionV>
                <wp:extent cx="1541780" cy="280035"/>
                <wp:effectExtent l="0" t="0" r="20320" b="24765"/>
                <wp:wrapNone/>
                <wp:docPr id="1229491745" name="Text Box 1229491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AF722" w14:textId="33963DF8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23CCFB9" id="Text Box 1229491745" o:spid="_x0000_s1042" type="#_x0000_t202" style="position:absolute;left:0;text-align:left;margin-left:408.4pt;margin-top:.3pt;width:121.4pt;height:22.05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7c9PAIAAIQ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" fillcolor="white [3201]" strokeweight=".5pt">
                <v:textbox>
                  <w:txbxContent>
                    <w:p w14:paraId="5B2AF722" w14:textId="33963DF8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407D"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46C88D6" wp14:editId="03488E66">
                <wp:simplePos x="0" y="0"/>
                <wp:positionH relativeFrom="margin">
                  <wp:posOffset>0</wp:posOffset>
                </wp:positionH>
                <wp:positionV relativeFrom="paragraph">
                  <wp:posOffset>167489</wp:posOffset>
                </wp:positionV>
                <wp:extent cx="6714490" cy="1095469"/>
                <wp:effectExtent l="0" t="0" r="10160" b="28575"/>
                <wp:wrapNone/>
                <wp:docPr id="1192655181" name="Text Box 119265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16B2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DA79D9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72548F93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114FAAE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46C88D6" id="Text Box 1192655181" o:spid="_x0000_s1043" type="#_x0000_t202" style="position:absolute;left:0;text-align:left;margin-left:0;margin-top:13.2pt;width:528.7pt;height:86.25pt;z-index:2517524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wLPAIAAIU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" fillcolor="white [3201]" strokeweight=".5pt">
                <v:textbox>
                  <w:txbxContent>
                    <w:p w14:paraId="09F16B2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DA79D9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72548F93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114FAAE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56E4940E" w14:textId="235FE48C" w:rsidR="007C4FE2" w:rsidRDefault="001D38FF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7204E46B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8D3128" w:rsidRPr="00404745" w:rsidRDefault="008D3128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E7C4630" id="Text Box 24" o:spid="_x0000_s1044" type="#_x0000_t202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NT8KOz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8D3128" w:rsidRPr="00404745" w:rsidRDefault="008D3128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0BBCEC3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8D3128" w:rsidRPr="008D6151" w:rsidRDefault="008D3128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8D3128" w:rsidRDefault="008D3128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8D3128" w:rsidRDefault="008D3128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19A2EC9" id="Text Box 23" o:spid="_x0000_s1045" type="#_x0000_t202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" fillcolor="white [3201]" strokeweight=".5pt">
                <v:textbox>
                  <w:txbxContent>
                    <w:p w14:paraId="2C67D3E9" w14:textId="77777777" w:rsidR="008D3128" w:rsidRPr="008D6151" w:rsidRDefault="008D3128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8D3128" w:rsidRDefault="008D3128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8D3128" w:rsidRDefault="008D3128" w:rsidP="001D38FF"/>
                  </w:txbxContent>
                </v:textbox>
              </v:shape>
            </w:pict>
          </mc:Fallback>
        </mc:AlternateContent>
      </w:r>
    </w:p>
    <w:p w14:paraId="2658F65D" w14:textId="12277B5B" w:rsidR="007C4FE2" w:rsidRDefault="007C4FE2" w:rsidP="007C4FE2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1965CAEC" w14:textId="77777777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6B1F10F5" w14:textId="2D4BA063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3B44772A" w14:textId="5FBB078E" w:rsidR="00A846FC" w:rsidRDefault="00A846FC" w:rsidP="006E1B5C">
      <w:pPr>
        <w:pStyle w:val="Heading1"/>
      </w:pPr>
      <w:bookmarkStart w:id="7" w:name="_Toc233362101"/>
      <w:r w:rsidRPr="00CD42E2">
        <w:rPr>
          <w:noProof/>
          <w:lang w:val="en-GB" w:eastAsia="en-GB"/>
        </w:rPr>
        <w:lastRenderedPageBreak/>
        <w:drawing>
          <wp:anchor distT="0" distB="0" distL="114300" distR="114300" simplePos="0" relativeHeight="251811840" behindDoc="0" locked="0" layoutInCell="1" allowOverlap="1" wp14:anchorId="435BAC5C" wp14:editId="0C5A7320">
            <wp:simplePos x="0" y="0"/>
            <wp:positionH relativeFrom="margin">
              <wp:align>right</wp:align>
            </wp:positionH>
            <wp:positionV relativeFrom="paragraph">
              <wp:posOffset>-305435</wp:posOffset>
            </wp:positionV>
            <wp:extent cx="2375779" cy="401702"/>
            <wp:effectExtent l="0" t="0" r="5715" b="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0BA"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B2D178" wp14:editId="7C1AB99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31581507" name="Text Box 213158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3D7C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9B2D178" id="Text Box 2131581507" o:spid="_x0000_s1046" type="#_x0000_t202" style="position:absolute;margin-left:0;margin-top:-22.15pt;width:199.25pt;height:21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HxdJDU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1F43D7C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5</w:t>
      </w:r>
      <w:r w:rsidR="006E1B5C">
        <w:t xml:space="preserve">: </w:t>
      </w:r>
      <w:r>
        <w:t>Vocabulary</w:t>
      </w:r>
      <w:bookmarkEnd w:id="7"/>
    </w:p>
    <w:p w14:paraId="38B8C587" w14:textId="77777777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>
        <w:rPr>
          <w:rFonts w:ascii="Arial" w:hAnsi="Arial" w:cs="Arial"/>
          <w:b/>
          <w:bCs/>
          <w:i/>
          <w:iCs/>
        </w:rPr>
        <w:t>Ma via sociale d’ado</w:t>
      </w:r>
      <w:r w:rsidRPr="007C4FE2">
        <w:rPr>
          <w:rFonts w:ascii="Arial" w:hAnsi="Arial" w:cs="Arial"/>
        </w:rPr>
        <w:t xml:space="preserve">) at the back of your booklet. </w:t>
      </w:r>
    </w:p>
    <w:p w14:paraId="237EABBA" w14:textId="54CF0FFB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>
        <w:rPr>
          <w:rFonts w:ascii="Arial" w:hAnsi="Arial" w:cs="Arial"/>
          <w:b/>
        </w:rPr>
        <w:t>1</w:t>
      </w:r>
      <w:r w:rsidR="009E7B12">
        <w:rPr>
          <w:rFonts w:ascii="Arial" w:hAnsi="Arial" w:cs="Arial"/>
          <w:b/>
        </w:rPr>
        <w:t>0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>
        <w:rPr>
          <w:rFonts w:ascii="Arial" w:hAnsi="Arial" w:cs="Arial"/>
          <w:b/>
          <w:bCs/>
          <w:i/>
          <w:iCs/>
        </w:rPr>
        <w:t>Verbs</w:t>
      </w:r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A846FC" w14:paraId="60E9972B" w14:textId="77777777" w:rsidTr="00671C84">
        <w:trPr>
          <w:trHeight w:val="780"/>
        </w:trPr>
        <w:tc>
          <w:tcPr>
            <w:tcW w:w="2442" w:type="dxa"/>
            <w:shd w:val="clear" w:color="auto" w:fill="D9E2F3"/>
          </w:tcPr>
          <w:p w14:paraId="4D8ED6AF" w14:textId="77777777" w:rsidR="00A846FC" w:rsidRPr="007C4FE2" w:rsidRDefault="00A846FC" w:rsidP="00671C84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7BCEE8CA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4BC578D4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1B94922" w14:textId="77777777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6C37A1AC" w14:textId="77777777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2D423B4C" w14:textId="77777777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A846FC" w14:paraId="4F12B0EB" w14:textId="77777777" w:rsidTr="00671C84">
        <w:trPr>
          <w:trHeight w:val="302"/>
        </w:trPr>
        <w:tc>
          <w:tcPr>
            <w:tcW w:w="2442" w:type="dxa"/>
          </w:tcPr>
          <w:p w14:paraId="7C592E2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44D613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79778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8F050A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6533F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C873E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EF881E3" w14:textId="77777777" w:rsidTr="00671C84">
        <w:trPr>
          <w:trHeight w:val="302"/>
        </w:trPr>
        <w:tc>
          <w:tcPr>
            <w:tcW w:w="2442" w:type="dxa"/>
          </w:tcPr>
          <w:p w14:paraId="1B19FE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570A2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2DF5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3320B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F2C8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A0AE4C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6BD5AC" w14:textId="77777777" w:rsidTr="00671C84">
        <w:trPr>
          <w:trHeight w:val="302"/>
        </w:trPr>
        <w:tc>
          <w:tcPr>
            <w:tcW w:w="2442" w:type="dxa"/>
          </w:tcPr>
          <w:p w14:paraId="0E9BAD2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4E297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905C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37F9DC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1D59A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A9A3EE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D587A77" w14:textId="77777777" w:rsidTr="00671C84">
        <w:trPr>
          <w:trHeight w:val="302"/>
        </w:trPr>
        <w:tc>
          <w:tcPr>
            <w:tcW w:w="2442" w:type="dxa"/>
          </w:tcPr>
          <w:p w14:paraId="55F0F2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78DB8B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2F323E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B571A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FD686A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3F8DD8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5A318E5" w14:textId="77777777" w:rsidTr="00671C84">
        <w:trPr>
          <w:trHeight w:val="302"/>
        </w:trPr>
        <w:tc>
          <w:tcPr>
            <w:tcW w:w="2442" w:type="dxa"/>
          </w:tcPr>
          <w:p w14:paraId="165ECD9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021A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1AE831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EE915A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F075E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9E79DF1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473F376" w14:textId="77777777" w:rsidTr="00671C84">
        <w:trPr>
          <w:trHeight w:val="302"/>
        </w:trPr>
        <w:tc>
          <w:tcPr>
            <w:tcW w:w="2442" w:type="dxa"/>
          </w:tcPr>
          <w:p w14:paraId="7CFEC3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A6F1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390CFD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82F60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C2437F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484C48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11CAB0FB" w14:textId="77777777" w:rsidTr="00671C84">
        <w:trPr>
          <w:trHeight w:val="302"/>
        </w:trPr>
        <w:tc>
          <w:tcPr>
            <w:tcW w:w="2442" w:type="dxa"/>
          </w:tcPr>
          <w:p w14:paraId="7F4FEB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7FF14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D410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59A8C6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509DEC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6B46670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6F2EC8E8" w14:textId="77777777" w:rsidTr="00671C84">
        <w:trPr>
          <w:trHeight w:val="302"/>
        </w:trPr>
        <w:tc>
          <w:tcPr>
            <w:tcW w:w="2442" w:type="dxa"/>
          </w:tcPr>
          <w:p w14:paraId="27F43BF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AC4D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01B077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7F9CA2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CC178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4AE563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45B6CC92" w14:textId="77777777" w:rsidTr="00671C84">
        <w:trPr>
          <w:trHeight w:val="302"/>
        </w:trPr>
        <w:tc>
          <w:tcPr>
            <w:tcW w:w="2442" w:type="dxa"/>
          </w:tcPr>
          <w:p w14:paraId="70DE645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BB50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31DE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8BC7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3741B0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83CF60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C29EF67" w14:textId="77777777" w:rsidTr="00671C84">
        <w:trPr>
          <w:trHeight w:val="302"/>
        </w:trPr>
        <w:tc>
          <w:tcPr>
            <w:tcW w:w="2442" w:type="dxa"/>
          </w:tcPr>
          <w:p w14:paraId="10D2E41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8430A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4B2D4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E1559A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1E54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A961ED7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EA3106" w14:textId="77777777" w:rsidTr="00671C84">
        <w:trPr>
          <w:trHeight w:val="302"/>
        </w:trPr>
        <w:tc>
          <w:tcPr>
            <w:tcW w:w="2442" w:type="dxa"/>
          </w:tcPr>
          <w:p w14:paraId="5FD21F5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B08BC5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2E6C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4FA31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D3E6C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D4D4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F0EE170" w14:textId="77777777" w:rsidTr="00671C84">
        <w:trPr>
          <w:trHeight w:val="302"/>
        </w:trPr>
        <w:tc>
          <w:tcPr>
            <w:tcW w:w="2442" w:type="dxa"/>
          </w:tcPr>
          <w:p w14:paraId="45678ED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EC76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D93E42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A5699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CFA3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5746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7BA90F61" w14:textId="77777777" w:rsidTr="00671C84">
        <w:trPr>
          <w:trHeight w:val="302"/>
        </w:trPr>
        <w:tc>
          <w:tcPr>
            <w:tcW w:w="2442" w:type="dxa"/>
          </w:tcPr>
          <w:p w14:paraId="58EB7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9937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FB538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C0390A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E58E3A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3B37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BC05D0A" w14:textId="77777777" w:rsidTr="00671C84">
        <w:trPr>
          <w:trHeight w:val="302"/>
        </w:trPr>
        <w:tc>
          <w:tcPr>
            <w:tcW w:w="2442" w:type="dxa"/>
          </w:tcPr>
          <w:p w14:paraId="1FC008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501D8D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2E80B6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B09D50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33DE4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75D6D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924D876" w14:textId="77777777" w:rsidTr="00671C84">
        <w:trPr>
          <w:trHeight w:val="302"/>
        </w:trPr>
        <w:tc>
          <w:tcPr>
            <w:tcW w:w="2442" w:type="dxa"/>
          </w:tcPr>
          <w:p w14:paraId="6DBDF51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B6F5C0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A29492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E7951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B4F50D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CDE59B8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97741C2" w14:textId="77777777" w:rsidTr="00671C84">
        <w:trPr>
          <w:trHeight w:val="302"/>
        </w:trPr>
        <w:tc>
          <w:tcPr>
            <w:tcW w:w="2442" w:type="dxa"/>
          </w:tcPr>
          <w:p w14:paraId="759100E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6DD910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D11F9B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A6779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E47A57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DA3A17D" w14:textId="77777777" w:rsidR="00A846FC" w:rsidRDefault="00A846FC" w:rsidP="00671C84">
            <w:pPr>
              <w:spacing w:before="120"/>
              <w:jc w:val="center"/>
            </w:pPr>
          </w:p>
        </w:tc>
      </w:tr>
    </w:tbl>
    <w:p w14:paraId="3F226101" w14:textId="77777777" w:rsidR="00A846FC" w:rsidRDefault="00A846FC" w:rsidP="00A846FC">
      <w:pPr>
        <w:spacing w:line="480" w:lineRule="auto"/>
        <w:rPr>
          <w:rFonts w:ascii="Arial" w:hAnsi="Arial" w:cs="Arial"/>
          <w:b/>
          <w:bCs/>
        </w:rPr>
      </w:pPr>
    </w:p>
    <w:p w14:paraId="24F03FAD" w14:textId="77777777" w:rsidR="00A846FC" w:rsidRDefault="00A846FC" w:rsidP="00A846FC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2FC7A14C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1883A519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0D61644F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6C51F553" w14:textId="77777777" w:rsidR="00A846FC" w:rsidRDefault="00A846FC" w:rsidP="00A846FC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2192B5A" wp14:editId="1AA0C2F6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7B301B" w14:textId="77777777" w:rsidR="00A846FC" w:rsidRPr="00A840BA" w:rsidRDefault="00A846FC" w:rsidP="00A846F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2192B5A" id="Text Box 19" o:spid="_x0000_s1047" type="#_x0000_t202" style="position:absolute;left:0;text-align:left;margin-left:70.25pt;margin-top:18.75pt;width:121.45pt;height:28.15pt;z-index:2518097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" fillcolor="white [3201]" strokeweight=".5pt">
                <v:textbox>
                  <w:txbxContent>
                    <w:p w14:paraId="6C7B301B" w14:textId="77777777" w:rsidR="00A846FC" w:rsidRPr="00A840BA" w:rsidRDefault="00A846FC" w:rsidP="00A846FC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3D6E0F" w14:textId="77777777" w:rsidR="00A846FC" w:rsidRDefault="00A846FC" w:rsidP="00A846FC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6411BE" wp14:editId="2E095D3F">
                <wp:simplePos x="0" y="0"/>
                <wp:positionH relativeFrom="margin">
                  <wp:posOffset>0</wp:posOffset>
                </wp:positionH>
                <wp:positionV relativeFrom="paragraph">
                  <wp:posOffset>164704</wp:posOffset>
                </wp:positionV>
                <wp:extent cx="6714490" cy="1095469"/>
                <wp:effectExtent l="0" t="0" r="1016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E1DFD6" w14:textId="77777777" w:rsidR="00A846FC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55506C9" w14:textId="77777777" w:rsidR="00A846FC" w:rsidRPr="008D6151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9F21207" w14:textId="77777777" w:rsidR="00A846FC" w:rsidRDefault="00A846FC" w:rsidP="00A846F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6AA7B8B" w14:textId="77777777" w:rsidR="00A846FC" w:rsidRDefault="00A846FC" w:rsidP="00A846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46411BE" id="Text Box 20" o:spid="_x0000_s1048" type="#_x0000_t202" style="position:absolute;left:0;text-align:left;margin-left:0;margin-top:12.95pt;width:528.7pt;height:86.25pt;z-index:251808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+m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Oj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" fillcolor="white [3201]" strokeweight=".5pt">
                <v:textbox>
                  <w:txbxContent>
                    <w:p w14:paraId="65E1DFD6" w14:textId="77777777" w:rsidR="00A846FC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55506C9" w14:textId="77777777" w:rsidR="00A846FC" w:rsidRPr="008D6151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9F21207" w14:textId="77777777" w:rsidR="00A846FC" w:rsidRDefault="00A846FC" w:rsidP="00A846F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6AA7B8B" w14:textId="77777777" w:rsidR="00A846FC" w:rsidRDefault="00A846FC" w:rsidP="00A846FC"/>
                  </w:txbxContent>
                </v:textbox>
                <w10:wrap anchorx="margin"/>
              </v:shape>
            </w:pict>
          </mc:Fallback>
        </mc:AlternateContent>
      </w:r>
    </w:p>
    <w:p w14:paraId="12B40780" w14:textId="77777777" w:rsidR="00A846FC" w:rsidRDefault="00A846FC" w:rsidP="00A846FC"/>
    <w:p w14:paraId="1F906902" w14:textId="77777777" w:rsidR="00A846FC" w:rsidRPr="007C4FE2" w:rsidRDefault="00A846FC" w:rsidP="00A846FC"/>
    <w:p w14:paraId="11CBDD3F" w14:textId="05F3E64E" w:rsidR="006E1B5C" w:rsidRPr="00A846FC" w:rsidRDefault="006E1B5C" w:rsidP="00A846FC">
      <w:pPr>
        <w:pStyle w:val="Heading1"/>
      </w:pPr>
      <w:r w:rsidRPr="006E1B5C">
        <w:rPr>
          <w:lang w:val="fr-FR"/>
        </w:rPr>
        <w:lastRenderedPageBreak/>
        <w:t xml:space="preserve"> </w:t>
      </w:r>
      <w:bookmarkStart w:id="8" w:name="_Toc233362102"/>
      <w:r w:rsidR="00A846FC">
        <w:rPr>
          <w:lang w:val="fr-FR"/>
        </w:rPr>
        <w:t>Topic 1 Task 6 : Linguascope</w:t>
      </w:r>
      <w:bookmarkEnd w:id="8"/>
    </w:p>
    <w:p w14:paraId="54F3680B" w14:textId="77777777" w:rsidR="006E1B5C" w:rsidRDefault="006E1B5C" w:rsidP="006E1B5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Login into Linguascope</w:t>
      </w:r>
    </w:p>
    <w:p w14:paraId="18EB43A4" w14:textId="77777777" w:rsidR="006E1B5C" w:rsidRPr="00CB137B" w:rsidRDefault="006E1B5C" w:rsidP="006E1B5C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7C8F02" wp14:editId="208707E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1210800067" name="Text Box 1210800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35C6F" w14:textId="77777777" w:rsidR="008D3128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7ADF3DB" w14:textId="77777777" w:rsidR="008D3128" w:rsidRPr="00CB137B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77C8F02" id="Text Box 1210800067" o:spid="_x0000_s1049" type="#_x0000_t202" style="position:absolute;margin-left:264pt;margin-top:45.3pt;width:240pt;height:56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SBPAIAAIQ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E8VkgT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4F735C6F" w14:textId="77777777" w:rsidR="008D3128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7ADF3DB" w14:textId="77777777" w:rsidR="008D3128" w:rsidRPr="00CB137B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7463FDE" wp14:editId="5D0D0E86">
            <wp:extent cx="3133725" cy="2518172"/>
            <wp:effectExtent l="38100" t="38100" r="28575" b="34925"/>
            <wp:docPr id="1527379164" name="Picture 1527379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8EB5A9" w14:textId="77777777" w:rsidR="006E1B5C" w:rsidRDefault="006E1B5C" w:rsidP="006E1B5C">
      <w:pPr>
        <w:spacing w:line="360" w:lineRule="auto"/>
      </w:pPr>
    </w:p>
    <w:p w14:paraId="41DBC805" w14:textId="77777777" w:rsidR="006E1B5C" w:rsidRPr="007B5435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795476D" w14:textId="7777777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4E1F1BF" w14:textId="4C5C0E95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A846FC">
        <w:rPr>
          <w:rFonts w:ascii="Arial" w:hAnsi="Arial" w:cs="Arial"/>
          <w:b/>
          <w:color w:val="000000" w:themeColor="text1"/>
        </w:rPr>
        <w:t>Moi et ma famille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0B03FB5D" w14:textId="702CD23B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A846FC">
        <w:rPr>
          <w:rFonts w:ascii="Arial" w:hAnsi="Arial" w:cs="Arial"/>
          <w:b/>
          <w:color w:val="000000" w:themeColor="text1"/>
        </w:rPr>
        <w:t>Le corps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2CEE37F" w14:textId="6448EBCC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Spend 20 minutes practi</w:t>
      </w:r>
      <w:r w:rsidR="009E7B12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 xml:space="preserve">ing the new vocab in the following sections </w:t>
      </w:r>
    </w:p>
    <w:p w14:paraId="45FA4844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8F313A7" wp14:editId="0045D9DE">
            <wp:extent cx="3200400" cy="561975"/>
            <wp:effectExtent l="0" t="0" r="0" b="9525"/>
            <wp:docPr id="1987929135" name="Picture 1987929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33D55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12C3D837" wp14:editId="7E4A8328">
            <wp:extent cx="3257550" cy="533400"/>
            <wp:effectExtent l="0" t="0" r="0" b="0"/>
            <wp:docPr id="972486442" name="Picture 972486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4BD8B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0B968130" wp14:editId="27E6CA75">
            <wp:extent cx="3124200" cy="485775"/>
            <wp:effectExtent l="0" t="0" r="0" b="9525"/>
            <wp:docPr id="946145898" name="Picture 946145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78286B43" w14:textId="24BE0204" w:rsidR="006E1B5C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EXT: Practi</w:t>
      </w:r>
      <w:r w:rsidR="007043E4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 xml:space="preserve">e </w:t>
      </w:r>
      <w:r w:rsidR="009E7B12">
        <w:rPr>
          <w:rFonts w:ascii="Arial" w:hAnsi="Arial" w:cs="Arial"/>
          <w:color w:val="000000" w:themeColor="text1"/>
        </w:rPr>
        <w:t>one</w:t>
      </w:r>
      <w:r>
        <w:rPr>
          <w:rFonts w:ascii="Arial" w:hAnsi="Arial" w:cs="Arial"/>
          <w:color w:val="000000" w:themeColor="text1"/>
        </w:rPr>
        <w:t xml:space="preserve"> more section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1A7ED83" w14:textId="198DCA90" w:rsidR="006E1B5C" w:rsidRDefault="00E2407D" w:rsidP="006E1B5C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FA0A477" wp14:editId="00D2653E">
                <wp:simplePos x="0" y="0"/>
                <wp:positionH relativeFrom="margin">
                  <wp:posOffset>0</wp:posOffset>
                </wp:positionH>
                <wp:positionV relativeFrom="paragraph">
                  <wp:posOffset>121920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1F593" w14:textId="77777777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5326FB91" w14:textId="77777777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FA0A477" id="_x0000_s1050" type="#_x0000_t202" style="position:absolute;margin-left:0;margin-top:9.6pt;width:327.4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">
                <v:textbox style="mso-fit-shape-to-text:t">
                  <w:txbxContent>
                    <w:p w14:paraId="71B1F593" w14:textId="77777777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>Contrôle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5326FB91" w14:textId="77777777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>
        <w:rPr>
          <w:rFonts w:ascii="Arial" w:hAnsi="Arial" w:cs="Arial"/>
          <w:noProof/>
          <w:color w:val="000000" w:themeColor="text1"/>
          <w:lang w:eastAsia="en-GB"/>
        </w:rPr>
        <w:drawing>
          <wp:anchor distT="0" distB="0" distL="114300" distR="114300" simplePos="0" relativeHeight="251759616" behindDoc="0" locked="0" layoutInCell="1" allowOverlap="1" wp14:anchorId="2282A051" wp14:editId="761D8803">
            <wp:simplePos x="0" y="0"/>
            <wp:positionH relativeFrom="column">
              <wp:posOffset>3863340</wp:posOffset>
            </wp:positionH>
            <wp:positionV relativeFrom="paragraph">
              <wp:posOffset>-635</wp:posOffset>
            </wp:positionV>
            <wp:extent cx="1770380" cy="281940"/>
            <wp:effectExtent l="0" t="0" r="1270" b="3810"/>
            <wp:wrapNone/>
            <wp:docPr id="163075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FA450" w14:textId="77777777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45F7638" w14:textId="30093BAF" w:rsidR="006E1B5C" w:rsidRDefault="00A840BA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66DDB1" wp14:editId="63645091">
                <wp:simplePos x="0" y="0"/>
                <wp:positionH relativeFrom="margin">
                  <wp:posOffset>5178582</wp:posOffset>
                </wp:positionH>
                <wp:positionV relativeFrom="paragraph">
                  <wp:posOffset>243048</wp:posOffset>
                </wp:positionV>
                <wp:extent cx="1541780" cy="280035"/>
                <wp:effectExtent l="0" t="0" r="20320" b="24765"/>
                <wp:wrapNone/>
                <wp:docPr id="1059377574" name="Text Box 1059377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964F" w14:textId="0A38A220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D66DDB1" id="Text Box 1059377574" o:spid="_x0000_s1051" type="#_x0000_t202" style="position:absolute;left:0;text-align:left;margin-left:407.75pt;margin-top:19.15pt;width:121.4pt;height:22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" fillcolor="white [3201]" strokeweight=".5pt">
                <v:textbox>
                  <w:txbxContent>
                    <w:p w14:paraId="4AE1964F" w14:textId="0A38A220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46FE0F" w14:textId="0CC2661E" w:rsidR="006E1B5C" w:rsidRDefault="00E2407D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A1F361" wp14:editId="6F948253">
                <wp:simplePos x="0" y="0"/>
                <wp:positionH relativeFrom="margin">
                  <wp:posOffset>0</wp:posOffset>
                </wp:positionH>
                <wp:positionV relativeFrom="paragraph">
                  <wp:posOffset>113086</wp:posOffset>
                </wp:positionV>
                <wp:extent cx="6714490" cy="1095469"/>
                <wp:effectExtent l="0" t="0" r="10160" b="28575"/>
                <wp:wrapNone/>
                <wp:docPr id="963276490" name="Text Box 963276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9D0EA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4B09A64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61FD20E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DCA5A38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7A1F361" id="Text Box 963276490" o:spid="_x0000_s1052" type="#_x0000_t202" style="position:absolute;left:0;text-align:left;margin-left:0;margin-top:8.9pt;width:528.7pt;height:86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JNF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PT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" fillcolor="white [3201]" strokeweight=".5pt">
                <v:textbox>
                  <w:txbxContent>
                    <w:p w14:paraId="6459D0EA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4B09A64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61FD20E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DCA5A38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278D7CBD" w14:textId="2B86C2CF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04CD6" wp14:editId="549AFEC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761139919" name="Text Box 761139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ACC50" w14:textId="77777777" w:rsidR="008D3128" w:rsidRPr="00404745" w:rsidRDefault="008D3128" w:rsidP="006E1B5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1B04CD6" id="Text Box 761139919" o:spid="_x0000_s1053" type="#_x0000_t202" style="position:absolute;left:0;text-align:left;margin-left:409.4pt;margin-top:309.2pt;width:121.4pt;height:50.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VsV/+z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5EEACC50" w14:textId="77777777" w:rsidR="008D3128" w:rsidRPr="00404745" w:rsidRDefault="008D3128" w:rsidP="006E1B5C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5D0222" wp14:editId="592E184D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556528951" name="Text Box 55652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D0FBF" w14:textId="77777777" w:rsidR="008D3128" w:rsidRPr="008D6151" w:rsidRDefault="008D3128" w:rsidP="006E1B5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3A4207CD" w14:textId="77777777" w:rsidR="008D3128" w:rsidRDefault="008D3128" w:rsidP="006E1B5C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2320F3A" w14:textId="77777777" w:rsidR="008D3128" w:rsidRDefault="008D3128" w:rsidP="006E1B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35D0222" id="Text Box 556528951" o:spid="_x0000_s1054" type="#_x0000_t202" style="position:absolute;left:0;text-align:left;margin-left:0;margin-top:307.65pt;width:528.7pt;height:6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S2Oc/D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70AD0FBF" w14:textId="77777777" w:rsidR="008D3128" w:rsidRPr="008D6151" w:rsidRDefault="008D3128" w:rsidP="006E1B5C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3A4207CD" w14:textId="77777777" w:rsidR="008D3128" w:rsidRDefault="008D3128" w:rsidP="006E1B5C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2320F3A" w14:textId="77777777" w:rsidR="008D3128" w:rsidRDefault="008D3128" w:rsidP="006E1B5C"/>
                  </w:txbxContent>
                </v:textbox>
              </v:shape>
            </w:pict>
          </mc:Fallback>
        </mc:AlternateContent>
      </w:r>
    </w:p>
    <w:p w14:paraId="79F718BA" w14:textId="7FA675FC" w:rsidR="006E1B5C" w:rsidRDefault="006E1B5C" w:rsidP="006E1B5C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7B0A9EA" w14:textId="77777777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sectPr w:rsidR="006E1B5C" w:rsidSect="006E1B5C"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3FB9C" w14:textId="77777777" w:rsidR="008D3128" w:rsidRDefault="008D3128">
      <w:pPr>
        <w:spacing w:after="0" w:line="240" w:lineRule="auto"/>
      </w:pPr>
      <w:r>
        <w:separator/>
      </w:r>
    </w:p>
  </w:endnote>
  <w:endnote w:type="continuationSeparator" w:id="0">
    <w:p w14:paraId="5166B109" w14:textId="77777777" w:rsidR="008D3128" w:rsidRDefault="008D3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915F" w14:textId="77777777" w:rsidR="0092009E" w:rsidRDefault="009200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AEB7" w14:textId="5EF92D30" w:rsidR="008D3128" w:rsidRPr="007C4FE2" w:rsidRDefault="008D3128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BE7CE2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8D3128" w:rsidRDefault="008D3128" w:rsidP="00CB137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0E8EB" w14:textId="77777777" w:rsidR="00412510" w:rsidRDefault="0041251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7976F" w14:textId="55C04C73" w:rsidR="00412510" w:rsidRPr="0092009E" w:rsidRDefault="00A846FC" w:rsidP="00B021E2">
    <w:pPr>
      <w:pStyle w:val="Footer"/>
      <w:pBdr>
        <w:top w:val="single" w:sz="4" w:space="1" w:color="auto"/>
      </w:pBdr>
      <w:tabs>
        <w:tab w:val="center" w:pos="4820"/>
        <w:tab w:val="right" w:pos="9639"/>
      </w:tabs>
      <w:rPr>
        <w:rFonts w:ascii="Cambria" w:hAnsi="Cambria" w:cs="Arial"/>
        <w:b/>
      </w:rPr>
    </w:pPr>
    <w:r w:rsidRPr="00A846FC">
      <w:rPr>
        <w:rFonts w:ascii="Arial" w:hAnsi="Arial" w:cs="Arial"/>
        <w:noProof/>
        <w:color w:val="4472C4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ADE6" wp14:editId="26A93E6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6CC1F18E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92009E">
      <w:rPr>
        <w:rFonts w:ascii="Cambria" w:eastAsiaTheme="majorEastAsia" w:hAnsi="Cambria" w:cstheme="majorBidi"/>
        <w:b/>
        <w:color w:val="4472C4" w:themeColor="accent1"/>
        <w:szCs w:val="20"/>
        <w:lang w:val="en-GB"/>
      </w:rPr>
      <w:t xml:space="preserve"> </w:t>
    </w:r>
    <w:r w:rsidRPr="0092009E">
      <w:rPr>
        <w:rFonts w:ascii="Cambria" w:hAnsi="Cambria" w:cs="Arial"/>
        <w:b/>
        <w:color w:val="4472C4" w:themeColor="accent1"/>
        <w:szCs w:val="20"/>
      </w:rPr>
      <w:fldChar w:fldCharType="begin"/>
    </w:r>
    <w:r w:rsidRPr="0092009E">
      <w:rPr>
        <w:rFonts w:ascii="Cambria" w:hAnsi="Cambria" w:cs="Arial"/>
        <w:b/>
        <w:color w:val="4472C4" w:themeColor="accent1"/>
        <w:szCs w:val="20"/>
      </w:rPr>
      <w:instrText>PAGE    \* MERGEFORMAT</w:instrText>
    </w:r>
    <w:r w:rsidRPr="0092009E">
      <w:rPr>
        <w:rFonts w:ascii="Cambria" w:hAnsi="Cambria" w:cs="Arial"/>
        <w:b/>
        <w:color w:val="4472C4" w:themeColor="accent1"/>
        <w:szCs w:val="20"/>
      </w:rPr>
      <w:fldChar w:fldCharType="separate"/>
    </w:r>
    <w:r w:rsidR="00BE7CE2" w:rsidRPr="00BE7CE2">
      <w:rPr>
        <w:rFonts w:ascii="Cambria" w:eastAsiaTheme="majorEastAsia" w:hAnsi="Cambria" w:cstheme="majorBidi"/>
        <w:b/>
        <w:noProof/>
        <w:color w:val="4472C4" w:themeColor="accent1"/>
        <w:szCs w:val="20"/>
        <w:lang w:val="en-GB"/>
      </w:rPr>
      <w:t>6</w:t>
    </w:r>
    <w:r w:rsidRPr="0092009E">
      <w:rPr>
        <w:rFonts w:ascii="Cambria" w:eastAsiaTheme="majorEastAsia" w:hAnsi="Cambria" w:cstheme="majorBidi"/>
        <w:b/>
        <w:color w:val="4472C4" w:themeColor="accent1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60E09" w14:textId="77777777" w:rsidR="00412510" w:rsidRDefault="004125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02C51" w14:textId="77777777" w:rsidR="008D3128" w:rsidRDefault="008D31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27B7B0" w14:textId="77777777" w:rsidR="008D3128" w:rsidRDefault="008D3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0D353" w14:textId="77777777" w:rsidR="0092009E" w:rsidRDefault="00920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8D3128" w:rsidRDefault="008D3128" w:rsidP="00CB13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8D3128" w:rsidRDefault="008D3128" w:rsidP="00CB137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5C776" w14:textId="77777777" w:rsidR="00412510" w:rsidRDefault="0041251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29544" w14:textId="56F8306F" w:rsidR="00412510" w:rsidRPr="00C82C44" w:rsidRDefault="00412510" w:rsidP="00412510">
    <w:pPr>
      <w:pStyle w:val="Header"/>
      <w:pBdr>
        <w:bottom w:val="single" w:sz="4" w:space="1" w:color="auto"/>
      </w:pBdr>
      <w:spacing w:after="240"/>
      <w:rPr>
        <w:rFonts w:ascii="Arial" w:hAnsi="Arial" w:cs="Arial"/>
        <w:sz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3C467" w14:textId="77777777" w:rsidR="00412510" w:rsidRDefault="004125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CE3288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A327F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AD3F46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41226"/>
    <w:multiLevelType w:val="singleLevel"/>
    <w:tmpl w:val="E5AA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90378"/>
    <w:multiLevelType w:val="hybridMultilevel"/>
    <w:tmpl w:val="8B8AD16C"/>
    <w:lvl w:ilvl="0" w:tplc="96629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B20EE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04C89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D9C32C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1F647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E76F5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69881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66E90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4DE2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6A4B0B"/>
    <w:multiLevelType w:val="singleLevel"/>
    <w:tmpl w:val="4EA2F0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7F4014C6"/>
    <w:multiLevelType w:val="singleLevel"/>
    <w:tmpl w:val="6E7E5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9"/>
  </w:num>
  <w:num w:numId="2">
    <w:abstractNumId w:val="3"/>
  </w:num>
  <w:num w:numId="3">
    <w:abstractNumId w:val="2"/>
  </w:num>
  <w:num w:numId="4">
    <w:abstractNumId w:val="16"/>
  </w:num>
  <w:num w:numId="5">
    <w:abstractNumId w:val="0"/>
  </w:num>
  <w:num w:numId="6">
    <w:abstractNumId w:val="13"/>
  </w:num>
  <w:num w:numId="7">
    <w:abstractNumId w:val="14"/>
  </w:num>
  <w:num w:numId="8">
    <w:abstractNumId w:val="7"/>
  </w:num>
  <w:num w:numId="9">
    <w:abstractNumId w:val="12"/>
  </w:num>
  <w:num w:numId="10">
    <w:abstractNumId w:val="9"/>
  </w:num>
  <w:num w:numId="11">
    <w:abstractNumId w:val="1"/>
  </w:num>
  <w:num w:numId="12">
    <w:abstractNumId w:val="10"/>
  </w:num>
  <w:num w:numId="13">
    <w:abstractNumId w:val="5"/>
  </w:num>
  <w:num w:numId="14">
    <w:abstractNumId w:val="4"/>
  </w:num>
  <w:num w:numId="15">
    <w:abstractNumId w:val="17"/>
  </w:num>
  <w:num w:numId="16">
    <w:abstractNumId w:val="18"/>
  </w:num>
  <w:num w:numId="17">
    <w:abstractNumId w:val="21"/>
  </w:num>
  <w:num w:numId="18">
    <w:abstractNumId w:val="15"/>
  </w:num>
  <w:num w:numId="19">
    <w:abstractNumId w:val="22"/>
  </w:num>
  <w:num w:numId="20">
    <w:abstractNumId w:val="20"/>
  </w:num>
  <w:num w:numId="21">
    <w:abstractNumId w:val="1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E2"/>
    <w:rsid w:val="0008376F"/>
    <w:rsid w:val="000B73D8"/>
    <w:rsid w:val="001106EC"/>
    <w:rsid w:val="001D38FF"/>
    <w:rsid w:val="001F773A"/>
    <w:rsid w:val="00252194"/>
    <w:rsid w:val="0026070B"/>
    <w:rsid w:val="0027256C"/>
    <w:rsid w:val="002A567F"/>
    <w:rsid w:val="002E46A7"/>
    <w:rsid w:val="002F757E"/>
    <w:rsid w:val="00374A3A"/>
    <w:rsid w:val="003C3C6E"/>
    <w:rsid w:val="00412510"/>
    <w:rsid w:val="004425F6"/>
    <w:rsid w:val="00467128"/>
    <w:rsid w:val="004A303A"/>
    <w:rsid w:val="00564595"/>
    <w:rsid w:val="005768FF"/>
    <w:rsid w:val="005B1EC6"/>
    <w:rsid w:val="005C0245"/>
    <w:rsid w:val="0066194E"/>
    <w:rsid w:val="00663BC6"/>
    <w:rsid w:val="006D2678"/>
    <w:rsid w:val="006D6518"/>
    <w:rsid w:val="006E1B5C"/>
    <w:rsid w:val="006E1E9B"/>
    <w:rsid w:val="007043E4"/>
    <w:rsid w:val="0077644F"/>
    <w:rsid w:val="007B5435"/>
    <w:rsid w:val="007C4FE2"/>
    <w:rsid w:val="007F6C76"/>
    <w:rsid w:val="00862AC2"/>
    <w:rsid w:val="00864DAE"/>
    <w:rsid w:val="00866419"/>
    <w:rsid w:val="00875AAD"/>
    <w:rsid w:val="008865D9"/>
    <w:rsid w:val="008D3128"/>
    <w:rsid w:val="0092009E"/>
    <w:rsid w:val="009618D1"/>
    <w:rsid w:val="00985BED"/>
    <w:rsid w:val="009B4400"/>
    <w:rsid w:val="009C7E9A"/>
    <w:rsid w:val="009E7B12"/>
    <w:rsid w:val="00A840BA"/>
    <w:rsid w:val="00A846FC"/>
    <w:rsid w:val="00A91D42"/>
    <w:rsid w:val="00AD2170"/>
    <w:rsid w:val="00AF14ED"/>
    <w:rsid w:val="00B00F29"/>
    <w:rsid w:val="00B17EC6"/>
    <w:rsid w:val="00B21E49"/>
    <w:rsid w:val="00B8456F"/>
    <w:rsid w:val="00BC0A0C"/>
    <w:rsid w:val="00BC5612"/>
    <w:rsid w:val="00BD169E"/>
    <w:rsid w:val="00BD1EFC"/>
    <w:rsid w:val="00BD3E5A"/>
    <w:rsid w:val="00BE065F"/>
    <w:rsid w:val="00BE7CE2"/>
    <w:rsid w:val="00C61EF2"/>
    <w:rsid w:val="00CB137B"/>
    <w:rsid w:val="00CD42E2"/>
    <w:rsid w:val="00D15E5C"/>
    <w:rsid w:val="00D27AE7"/>
    <w:rsid w:val="00D941F0"/>
    <w:rsid w:val="00E11DE2"/>
    <w:rsid w:val="00E2407D"/>
    <w:rsid w:val="00E56B8E"/>
    <w:rsid w:val="00EE7599"/>
    <w:rsid w:val="00F00A11"/>
    <w:rsid w:val="00F1642D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  <w:style w:type="paragraph" w:styleId="NormalWeb">
    <w:name w:val="Normal (Web)"/>
    <w:basedOn w:val="Normal"/>
    <w:uiPriority w:val="99"/>
    <w:semiHidden/>
    <w:unhideWhenUsed/>
    <w:rsid w:val="009618D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5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8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4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01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84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6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4.xm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header" Target="header6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footer" Target="footer5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A3"/>
    <w:rsid w:val="000923D0"/>
    <w:rsid w:val="000E49AC"/>
    <w:rsid w:val="001F01E3"/>
    <w:rsid w:val="00200CA3"/>
    <w:rsid w:val="00332F15"/>
    <w:rsid w:val="00374A3A"/>
    <w:rsid w:val="00423ADE"/>
    <w:rsid w:val="00424871"/>
    <w:rsid w:val="00537DF1"/>
    <w:rsid w:val="005768FF"/>
    <w:rsid w:val="005F274C"/>
    <w:rsid w:val="00663BC6"/>
    <w:rsid w:val="006D2678"/>
    <w:rsid w:val="007D4403"/>
    <w:rsid w:val="00B4522F"/>
    <w:rsid w:val="00D101BA"/>
    <w:rsid w:val="00D27AE7"/>
    <w:rsid w:val="00D30EF9"/>
    <w:rsid w:val="00DC670D"/>
    <w:rsid w:val="00EE7599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928FEA-00C2-4374-B860-7FAE6A9ED799}"/>
</file>

<file path=customXml/itemProps2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9B47D-7338-4374-AC0B-9638B941251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cd26d9f3-00c8-46a8-af8a-f115d2bb494a"/>
    <ds:schemaRef ds:uri="http://purl.org/dc/dcmitype/"/>
    <ds:schemaRef ds:uri="http://schemas.openxmlformats.org/package/2006/metadata/core-properties"/>
    <ds:schemaRef ds:uri="942d3b4a-8040-46f6-b666-181c3c5fc12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DDB5379-6967-446D-A768-C7A30982C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106F88E6</Template>
  <TotalTime>0</TotalTime>
  <Pages>9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2</cp:revision>
  <dcterms:created xsi:type="dcterms:W3CDTF">2026-07-17T11:49:00Z</dcterms:created>
  <dcterms:modified xsi:type="dcterms:W3CDTF">2026-07-17T11:49:00Z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