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32695" w14:textId="5A4154A5" w:rsidR="00756F8B" w:rsidRPr="008D6151" w:rsidRDefault="00404745" w:rsidP="5E4C5EBA">
      <w:pPr>
        <w:jc w:val="center"/>
        <w:rPr>
          <w:b/>
          <w:bCs/>
          <w:sz w:val="52"/>
          <w:szCs w:val="52"/>
        </w:rPr>
      </w:pPr>
      <w:r w:rsidRPr="5E4C5EBA">
        <w:rPr>
          <w:b/>
          <w:bCs/>
          <w:sz w:val="52"/>
          <w:szCs w:val="52"/>
        </w:rPr>
        <w:t>Ye</w:t>
      </w:r>
      <w:r w:rsidR="00EE569C" w:rsidRPr="5E4C5EBA">
        <w:rPr>
          <w:b/>
          <w:bCs/>
          <w:sz w:val="52"/>
          <w:szCs w:val="52"/>
        </w:rPr>
        <w:t xml:space="preserve">ar </w:t>
      </w:r>
      <w:r w:rsidR="00DB09EB">
        <w:rPr>
          <w:b/>
          <w:bCs/>
          <w:sz w:val="52"/>
          <w:szCs w:val="52"/>
        </w:rPr>
        <w:t>9</w:t>
      </w:r>
      <w:r w:rsidR="00756F8B" w:rsidRPr="5E4C5EBA">
        <w:rPr>
          <w:b/>
          <w:bCs/>
          <w:sz w:val="52"/>
          <w:szCs w:val="52"/>
        </w:rPr>
        <w:t xml:space="preserve"> Home</w:t>
      </w:r>
      <w:r w:rsidR="00B30553" w:rsidRPr="5E4C5EBA">
        <w:rPr>
          <w:b/>
          <w:bCs/>
          <w:sz w:val="52"/>
          <w:szCs w:val="52"/>
        </w:rPr>
        <w:t xml:space="preserve"> Learning</w:t>
      </w:r>
    </w:p>
    <w:p w14:paraId="346D27D2" w14:textId="50E78AEC" w:rsidR="00E920A6" w:rsidRPr="00E920A6" w:rsidRDefault="00DB09EB" w:rsidP="5E4C5EBA">
      <w:pPr>
        <w:jc w:val="center"/>
        <w:rPr>
          <w:b/>
          <w:bCs/>
          <w:sz w:val="52"/>
          <w:szCs w:val="52"/>
          <w:u w:val="single"/>
        </w:rPr>
      </w:pPr>
      <w:r>
        <w:rPr>
          <w:b/>
          <w:bCs/>
          <w:sz w:val="52"/>
          <w:szCs w:val="52"/>
        </w:rPr>
        <w:t xml:space="preserve">Autumn </w:t>
      </w:r>
      <w:r w:rsidR="008D6151" w:rsidRPr="5E4C5EBA">
        <w:rPr>
          <w:b/>
          <w:bCs/>
          <w:sz w:val="52"/>
          <w:szCs w:val="52"/>
        </w:rPr>
        <w:t>term</w:t>
      </w:r>
      <w:r w:rsidR="00A94CCD" w:rsidRPr="5E4C5EBA">
        <w:rPr>
          <w:b/>
          <w:bCs/>
          <w:sz w:val="52"/>
          <w:szCs w:val="52"/>
        </w:rPr>
        <w:t xml:space="preserve"> </w:t>
      </w:r>
      <w:r w:rsidR="00A94CCD" w:rsidRPr="5E4C5EBA">
        <w:rPr>
          <w:b/>
          <w:bCs/>
          <w:sz w:val="52"/>
          <w:szCs w:val="52"/>
          <w:u w:val="single"/>
        </w:rPr>
        <w:t>1</w:t>
      </w:r>
      <w:r>
        <w:rPr>
          <w:b/>
          <w:bCs/>
          <w:sz w:val="52"/>
          <w:szCs w:val="52"/>
          <w:u w:val="single"/>
        </w:rPr>
        <w:t xml:space="preserve"> 2026</w:t>
      </w:r>
    </w:p>
    <w:p w14:paraId="317F4016" w14:textId="04F0BDF1" w:rsidR="00D45AD9" w:rsidRPr="00E920A6" w:rsidRDefault="00B33319" w:rsidP="5E4C5EBA">
      <w:pPr>
        <w:jc w:val="center"/>
        <w:rPr>
          <w:b/>
          <w:bCs/>
          <w:sz w:val="30"/>
          <w:szCs w:val="30"/>
          <w:u w:val="single"/>
        </w:rPr>
      </w:pPr>
      <w:r>
        <w:rPr>
          <w:b/>
          <w:bCs/>
          <w:sz w:val="30"/>
          <w:szCs w:val="30"/>
          <w:u w:val="single"/>
        </w:rPr>
        <w:t>Aspiration</w:t>
      </w:r>
    </w:p>
    <w:p w14:paraId="54359644" w14:textId="292BD447" w:rsidR="00756F8B" w:rsidRDefault="00756F8B" w:rsidP="5E4C5EBA"/>
    <w:p w14:paraId="672A6659" w14:textId="668C14EC" w:rsidR="00756F8B" w:rsidRDefault="00756F8B" w:rsidP="60F7CA67"/>
    <w:p w14:paraId="3DEEC669" w14:textId="37E58AF3" w:rsidR="00756F8B" w:rsidRDefault="006F7A5D">
      <w:r w:rsidRPr="006F7A5D">
        <w:rPr>
          <w:noProof/>
          <w:lang w:eastAsia="en-GB"/>
        </w:rPr>
        <mc:AlternateContent>
          <mc:Choice Requires="wps">
            <w:drawing>
              <wp:inline distT="0" distB="0" distL="0" distR="0" wp14:anchorId="082161C8" wp14:editId="0C3C9F79">
                <wp:extent cx="304800" cy="304800"/>
                <wp:effectExtent l="0" t="0" r="0" b="0"/>
                <wp:docPr id="3208" name="Rectangle 3208" descr="What is the KS2 Science Curriculum? | Twinkl Teaching W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29FA01" id="Rectangle 3208" o:spid="_x0000_s1026" alt="What is the KS2 Science Curriculum? | Twinkl Teaching W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DUya76AIAAAAGAAAOAAAAAAAAAAAA&#10;AAAAAC4CAABkcnMvZTJvRG9jLnhtbFBLAQItABQABgAIAAAAIQBMoOks2AAAAAMBAAAPAAAAAAAA&#10;AAAAAAAAAEIFAABkcnMvZG93bnJldi54bWxQSwUGAAAAAAQABADzAAAARwYAAAAA&#10;" filled="f" stroked="f">
                <o:lock v:ext="edit" aspectratio="t"/>
                <w10:anchorlock/>
              </v:rect>
            </w:pict>
          </mc:Fallback>
        </mc:AlternateContent>
      </w:r>
      <w:r>
        <w:rPr>
          <w:noProof/>
          <w:lang w:eastAsia="en-GB"/>
        </w:rPr>
        <mc:AlternateContent>
          <mc:Choice Requires="wps">
            <w:drawing>
              <wp:inline distT="0" distB="0" distL="0" distR="0" wp14:anchorId="7C106344" wp14:editId="1BBD237D">
                <wp:extent cx="308610" cy="308610"/>
                <wp:effectExtent l="0" t="0" r="0" b="0"/>
                <wp:docPr id="3213" name="AutoShape 7" descr="KS3 Science - BBC Bitesi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47AE4A" id="AutoShape 7" o:spid="_x0000_s1026" alt="KS3 Science - BBC Bitesiz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" filled="f" stroked="f">
                <o:lock v:ext="edit" aspectratio="t"/>
                <w10:anchorlock/>
              </v:rect>
            </w:pict>
          </mc:Fallback>
        </mc:AlternateContent>
      </w:r>
    </w:p>
    <w:p w14:paraId="3656B9AB" w14:textId="77777777" w:rsidR="00756F8B" w:rsidRDefault="00756F8B"/>
    <w:p w14:paraId="5B06A827" w14:textId="77777777" w:rsidR="00756F8B" w:rsidRDefault="00756F8B"/>
    <w:p w14:paraId="45FB0818" w14:textId="77777777" w:rsidR="00756F8B" w:rsidRDefault="00756F8B"/>
    <w:p w14:paraId="049F31CB" w14:textId="77777777" w:rsidR="00756F8B" w:rsidRDefault="00756F8B"/>
    <w:p w14:paraId="53128261" w14:textId="77777777" w:rsidR="00756F8B" w:rsidRDefault="00756F8B"/>
    <w:p w14:paraId="62486C05" w14:textId="77777777" w:rsidR="00756F8B" w:rsidRDefault="00756F8B"/>
    <w:p w14:paraId="4101652C" w14:textId="77777777" w:rsidR="00756F8B" w:rsidRDefault="00756F8B"/>
    <w:p w14:paraId="4B99056E" w14:textId="77777777" w:rsidR="00756F8B" w:rsidRDefault="00756F8B"/>
    <w:p w14:paraId="1299C43A" w14:textId="77777777" w:rsidR="00756F8B" w:rsidRDefault="00756F8B"/>
    <w:p w14:paraId="4DDBEF00" w14:textId="77777777" w:rsidR="00756F8B" w:rsidRDefault="00756F8B"/>
    <w:p w14:paraId="3461D779" w14:textId="77777777" w:rsidR="00756F8B" w:rsidRDefault="00756F8B"/>
    <w:p w14:paraId="0FF81E2C" w14:textId="78D4BD4D" w:rsidR="60F7CA67" w:rsidRDefault="60F7CA67"/>
    <w:p w14:paraId="7B9187EB" w14:textId="040BC015" w:rsidR="60F7CA67" w:rsidRDefault="60F7CA67"/>
    <w:p w14:paraId="4EB08999" w14:textId="4326305C" w:rsidR="60F7CA67" w:rsidRDefault="60F7CA67"/>
    <w:p w14:paraId="4AF22237" w14:textId="0C5D3F53" w:rsidR="60F7CA67" w:rsidRDefault="006647F5">
      <w:r>
        <w:rPr>
          <w:noProof/>
          <w:lang w:eastAsia="en-GB"/>
        </w:rPr>
        <mc:AlternateContent>
          <mc:Choice Requires="wps">
            <w:drawing>
              <wp:inline distT="0" distB="0" distL="114300" distR="114300" wp14:anchorId="2E5DECF3" wp14:editId="320112C0">
                <wp:extent cx="6645910" cy="2110718"/>
                <wp:effectExtent l="0" t="0" r="21590" b="23495"/>
                <wp:docPr id="697294005" name="Text Box 1"/>
                <wp:cNvGraphicFramePr/>
                <a:graphic xmlns:a="http://schemas.openxmlformats.org/drawingml/2006/main">
                  <a:graphicData uri="http://schemas.microsoft.com/office/word/2010/wordprocessingShape">
                    <wps:wsp>
                      <wps:cNvSpPr txBox="1"/>
                      <wps:spPr>
                        <a:xfrm>
                          <a:off x="0" y="0"/>
                          <a:ext cx="6645910" cy="2110718"/>
                        </a:xfrm>
                        <a:prstGeom prst="rect">
                          <a:avLst/>
                        </a:prstGeom>
                        <a:solidFill>
                          <a:schemeClr val="lt1"/>
                        </a:solidFill>
                        <a:ln w="6350">
                          <a:solidFill>
                            <a:prstClr val="black"/>
                          </a:solidFill>
                        </a:ln>
                      </wps:spPr>
                      <wps:txbx>
                        <w:txbxContent>
                          <w:p w14:paraId="0691B18F" w14:textId="77777777" w:rsidR="00B73EB0" w:rsidRPr="00756F8B" w:rsidRDefault="00B73EB0" w:rsidP="006647F5">
                            <w:pPr>
                              <w:jc w:val="center"/>
                              <w:rPr>
                                <w:b/>
                              </w:rPr>
                            </w:pPr>
                            <w:r>
                              <w:rPr>
                                <w:b/>
                              </w:rPr>
                              <w:t xml:space="preserve">Home Learning </w:t>
                            </w:r>
                            <w:r w:rsidRPr="00756F8B">
                              <w:rPr>
                                <w:b/>
                              </w:rPr>
                              <w:t>expectations</w:t>
                            </w:r>
                          </w:p>
                          <w:p w14:paraId="1E556523" w14:textId="77777777" w:rsidR="00B73EB0" w:rsidRDefault="00B73EB0" w:rsidP="006647F5">
                            <w:pPr>
                              <w:pStyle w:val="ListParagraph"/>
                              <w:numPr>
                                <w:ilvl w:val="0"/>
                                <w:numId w:val="1"/>
                              </w:numPr>
                            </w:pPr>
                            <w:r>
                              <w:t>-Written by yourself, in your own words.</w:t>
                            </w:r>
                          </w:p>
                          <w:p w14:paraId="4D15AD4E" w14:textId="77777777" w:rsidR="00B73EB0" w:rsidRDefault="00B73EB0" w:rsidP="006647F5">
                            <w:pPr>
                              <w:pStyle w:val="ListParagraph"/>
                              <w:numPr>
                                <w:ilvl w:val="0"/>
                                <w:numId w:val="1"/>
                              </w:numPr>
                            </w:pPr>
                            <w:r>
                              <w:t>-Completed by the due date.</w:t>
                            </w:r>
                          </w:p>
                          <w:p w14:paraId="53A66F03" w14:textId="77777777" w:rsidR="00B73EB0" w:rsidRDefault="00B73EB0" w:rsidP="006647F5">
                            <w:pPr>
                              <w:pStyle w:val="ListParagraph"/>
                              <w:numPr>
                                <w:ilvl w:val="0"/>
                                <w:numId w:val="1"/>
                              </w:numPr>
                            </w:pPr>
                            <w:r>
                              <w:t>-Finished to the best of your ability.</w:t>
                            </w:r>
                          </w:p>
                          <w:p w14:paraId="32FDB296" w14:textId="77777777" w:rsidR="00B73EB0" w:rsidRDefault="00B73EB0" w:rsidP="006647F5">
                            <w:pPr>
                              <w:pStyle w:val="ListParagraph"/>
                              <w:numPr>
                                <w:ilvl w:val="0"/>
                                <w:numId w:val="1"/>
                              </w:numPr>
                            </w:pPr>
                            <w:r>
                              <w:t>-Closely followed the instructions.</w:t>
                            </w:r>
                          </w:p>
                          <w:p w14:paraId="49B8FEEE" w14:textId="77777777" w:rsidR="00B73EB0" w:rsidRDefault="00B73EB0" w:rsidP="006647F5">
                            <w:pPr>
                              <w:pStyle w:val="ListParagraph"/>
                              <w:numPr>
                                <w:ilvl w:val="0"/>
                                <w:numId w:val="1"/>
                              </w:numPr>
                            </w:pPr>
                            <w:r>
                              <w:t>-Green penned and improved when needed.</w:t>
                            </w:r>
                          </w:p>
                          <w:p w14:paraId="5918D384" w14:textId="77777777" w:rsidR="00B73EB0" w:rsidRDefault="00B73EB0" w:rsidP="006647F5">
                            <w:pPr>
                              <w:pStyle w:val="ListParagraph"/>
                              <w:numPr>
                                <w:ilvl w:val="0"/>
                                <w:numId w:val="1"/>
                              </w:numPr>
                            </w:pPr>
                            <w:r>
                              <w:t>-Peer or self-assessed when asked to.</w:t>
                            </w:r>
                          </w:p>
                          <w:p w14:paraId="28774DBD" w14:textId="77777777" w:rsidR="00B73EB0" w:rsidRDefault="00B73EB0" w:rsidP="006647F5">
                            <w:pPr>
                              <w:pStyle w:val="ListParagraph"/>
                              <w:numPr>
                                <w:ilvl w:val="0"/>
                                <w:numId w:val="1"/>
                              </w:numPr>
                            </w:pPr>
                            <w:r>
                              <w:t xml:space="preserve">-Presented so it is clear and neat </w:t>
                            </w:r>
                          </w:p>
                          <w:p w14:paraId="03EE1CE3" w14:textId="77777777" w:rsidR="00B73EB0" w:rsidRDefault="00B73EB0" w:rsidP="006647F5">
                            <w:pPr>
                              <w:pStyle w:val="ListParagraph"/>
                              <w:numPr>
                                <w:ilvl w:val="0"/>
                                <w:numId w:val="1"/>
                              </w:numPr>
                            </w:pPr>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5DECF3" id="_x0000_t202" coordsize="21600,21600" o:spt="202" path="m,l,21600r21600,l21600,xe">
                <v:stroke joinstyle="miter"/>
                <v:path gradientshapeok="t" o:connecttype="rect"/>
              </v:shapetype>
              <v:shape id="Text Box 1" o:spid="_x0000_s1026" type="#_x0000_t202" style="width:523.3pt;height:16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" fillcolor="white [3201]" strokeweight=".5pt">
                <v:textbox>
                  <w:txbxContent>
                    <w:p w14:paraId="0691B18F" w14:textId="77777777" w:rsidR="00B73EB0" w:rsidRPr="00756F8B" w:rsidRDefault="00B73EB0" w:rsidP="006647F5">
                      <w:pPr>
                        <w:jc w:val="center"/>
                        <w:rPr>
                          <w:b/>
                        </w:rPr>
                      </w:pPr>
                      <w:r>
                        <w:rPr>
                          <w:b/>
                        </w:rPr>
                        <w:t xml:space="preserve">Home Learning </w:t>
                      </w:r>
                      <w:r w:rsidRPr="00756F8B">
                        <w:rPr>
                          <w:b/>
                        </w:rPr>
                        <w:t>expectations</w:t>
                      </w:r>
                    </w:p>
                    <w:p w14:paraId="1E556523" w14:textId="77777777" w:rsidR="00B73EB0" w:rsidRDefault="00B73EB0" w:rsidP="006647F5">
                      <w:pPr>
                        <w:pStyle w:val="ListParagraph"/>
                        <w:numPr>
                          <w:ilvl w:val="0"/>
                          <w:numId w:val="1"/>
                        </w:numPr>
                      </w:pPr>
                      <w:r>
                        <w:t>-Written by yourself, in your own words.</w:t>
                      </w:r>
                    </w:p>
                    <w:p w14:paraId="4D15AD4E" w14:textId="77777777" w:rsidR="00B73EB0" w:rsidRDefault="00B73EB0" w:rsidP="006647F5">
                      <w:pPr>
                        <w:pStyle w:val="ListParagraph"/>
                        <w:numPr>
                          <w:ilvl w:val="0"/>
                          <w:numId w:val="1"/>
                        </w:numPr>
                      </w:pPr>
                      <w:r>
                        <w:t>-Completed by the due date.</w:t>
                      </w:r>
                    </w:p>
                    <w:p w14:paraId="53A66F03" w14:textId="77777777" w:rsidR="00B73EB0" w:rsidRDefault="00B73EB0" w:rsidP="006647F5">
                      <w:pPr>
                        <w:pStyle w:val="ListParagraph"/>
                        <w:numPr>
                          <w:ilvl w:val="0"/>
                          <w:numId w:val="1"/>
                        </w:numPr>
                      </w:pPr>
                      <w:r>
                        <w:t>-Finished to the best of your ability.</w:t>
                      </w:r>
                    </w:p>
                    <w:p w14:paraId="32FDB296" w14:textId="77777777" w:rsidR="00B73EB0" w:rsidRDefault="00B73EB0" w:rsidP="006647F5">
                      <w:pPr>
                        <w:pStyle w:val="ListParagraph"/>
                        <w:numPr>
                          <w:ilvl w:val="0"/>
                          <w:numId w:val="1"/>
                        </w:numPr>
                      </w:pPr>
                      <w:r>
                        <w:t>-Closely followed the instructions.</w:t>
                      </w:r>
                    </w:p>
                    <w:p w14:paraId="49B8FEEE" w14:textId="77777777" w:rsidR="00B73EB0" w:rsidRDefault="00B73EB0" w:rsidP="006647F5">
                      <w:pPr>
                        <w:pStyle w:val="ListParagraph"/>
                        <w:numPr>
                          <w:ilvl w:val="0"/>
                          <w:numId w:val="1"/>
                        </w:numPr>
                      </w:pPr>
                      <w:r>
                        <w:t>-Green penned and improved when needed.</w:t>
                      </w:r>
                    </w:p>
                    <w:p w14:paraId="5918D384" w14:textId="77777777" w:rsidR="00B73EB0" w:rsidRDefault="00B73EB0" w:rsidP="006647F5">
                      <w:pPr>
                        <w:pStyle w:val="ListParagraph"/>
                        <w:numPr>
                          <w:ilvl w:val="0"/>
                          <w:numId w:val="1"/>
                        </w:numPr>
                      </w:pPr>
                      <w:r>
                        <w:t>-Peer or self-assessed when asked to.</w:t>
                      </w:r>
                    </w:p>
                    <w:p w14:paraId="28774DBD" w14:textId="77777777" w:rsidR="00B73EB0" w:rsidRDefault="00B73EB0" w:rsidP="006647F5">
                      <w:pPr>
                        <w:pStyle w:val="ListParagraph"/>
                        <w:numPr>
                          <w:ilvl w:val="0"/>
                          <w:numId w:val="1"/>
                        </w:numPr>
                      </w:pPr>
                      <w:r>
                        <w:t xml:space="preserve">-Presented so it is clear and neat </w:t>
                      </w:r>
                    </w:p>
                    <w:p w14:paraId="03EE1CE3" w14:textId="77777777" w:rsidR="00B73EB0" w:rsidRDefault="00B73EB0" w:rsidP="006647F5">
                      <w:pPr>
                        <w:pStyle w:val="ListParagraph"/>
                        <w:numPr>
                          <w:ilvl w:val="0"/>
                          <w:numId w:val="1"/>
                        </w:numPr>
                      </w:pPr>
                      <w:r>
                        <w:t>-Proof read the work to ensure spelling, punctuation and grammar is to the best of your ability.</w:t>
                      </w:r>
                    </w:p>
                  </w:txbxContent>
                </v:textbox>
                <w10:anchorlock/>
              </v:shape>
            </w:pict>
          </mc:Fallback>
        </mc:AlternateContent>
      </w:r>
    </w:p>
    <w:p w14:paraId="10B583B7" w14:textId="77777777" w:rsidR="00281399" w:rsidRDefault="00281399">
      <w:pPr>
        <w:rPr>
          <w:b/>
          <w:bCs/>
          <w:sz w:val="32"/>
          <w:szCs w:val="32"/>
        </w:rPr>
      </w:pPr>
      <w:r>
        <w:rPr>
          <w:b/>
          <w:bCs/>
          <w:sz w:val="32"/>
          <w:szCs w:val="32"/>
        </w:rPr>
        <w:br w:type="page"/>
      </w:r>
    </w:p>
    <w:p w14:paraId="1872513C" w14:textId="4754866B" w:rsidR="00A12A3C" w:rsidRPr="000D1D57" w:rsidRDefault="008F01BE" w:rsidP="60F7CA67">
      <w:pPr>
        <w:jc w:val="center"/>
        <w:rPr>
          <w:b/>
          <w:bCs/>
          <w:sz w:val="36"/>
          <w:szCs w:val="32"/>
        </w:rPr>
      </w:pPr>
      <w:r w:rsidRPr="000D1D57">
        <w:rPr>
          <w:b/>
          <w:bCs/>
          <w:noProof/>
          <w:sz w:val="36"/>
          <w:szCs w:val="32"/>
          <w:lang w:eastAsia="en-GB"/>
        </w:rPr>
        <w:lastRenderedPageBreak/>
        <mc:AlternateContent>
          <mc:Choice Requires="wps">
            <w:drawing>
              <wp:anchor distT="45720" distB="45720" distL="114300" distR="114300" simplePos="0" relativeHeight="251667456" behindDoc="0" locked="0" layoutInCell="1" allowOverlap="1" wp14:anchorId="5169B401" wp14:editId="0594CED0">
                <wp:simplePos x="0" y="0"/>
                <wp:positionH relativeFrom="margin">
                  <wp:posOffset>4708566</wp:posOffset>
                </wp:positionH>
                <wp:positionV relativeFrom="margin">
                  <wp:posOffset>-326571</wp:posOffset>
                </wp:positionV>
                <wp:extent cx="2208670" cy="546265"/>
                <wp:effectExtent l="0" t="0" r="2032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61C2979A" w14:textId="627F5A8D" w:rsidR="00B73EB0" w:rsidRPr="008F01BE" w:rsidRDefault="00B73EB0" w:rsidP="008F01B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69B401" id="Text Box 2" o:spid="_x0000_s1027" type="#_x0000_t202" style="position:absolute;left:0;text-align:left;margin-left:370.75pt;margin-top:-25.7pt;width:173.9pt;height:4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">
                <v:textbox>
                  <w:txbxContent>
                    <w:p w14:paraId="61C2979A" w14:textId="627F5A8D" w:rsidR="00B73EB0" w:rsidRPr="008F01BE" w:rsidRDefault="00B73EB0" w:rsidP="008F01B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1D57">
        <w:rPr>
          <w:b/>
          <w:bCs/>
          <w:sz w:val="36"/>
          <w:szCs w:val="32"/>
        </w:rPr>
        <w:t xml:space="preserve">Task </w:t>
      </w:r>
      <w:r w:rsidR="00167EF5" w:rsidRPr="000D1D57">
        <w:rPr>
          <w:b/>
          <w:bCs/>
          <w:sz w:val="36"/>
          <w:szCs w:val="32"/>
        </w:rPr>
        <w:t>1</w:t>
      </w:r>
    </w:p>
    <w:p w14:paraId="663BDA21" w14:textId="4F39EFF6" w:rsidR="00A12A3C" w:rsidRPr="000D1D57" w:rsidRDefault="3A8DAFD4" w:rsidP="60F7CA67">
      <w:pPr>
        <w:jc w:val="center"/>
        <w:rPr>
          <w:b/>
          <w:bCs/>
          <w:sz w:val="36"/>
          <w:szCs w:val="32"/>
        </w:rPr>
      </w:pPr>
      <w:r w:rsidRPr="000D1D57">
        <w:rPr>
          <w:b/>
          <w:bCs/>
          <w:sz w:val="36"/>
          <w:szCs w:val="32"/>
        </w:rPr>
        <w:t xml:space="preserve">Topic: </w:t>
      </w:r>
      <w:r w:rsidR="00DB09EB">
        <w:rPr>
          <w:b/>
          <w:bCs/>
          <w:sz w:val="36"/>
          <w:szCs w:val="32"/>
        </w:rPr>
        <w:t>Genetics</w:t>
      </w:r>
    </w:p>
    <w:p w14:paraId="7B3F288F" w14:textId="6F151ABD" w:rsidR="006D0BB9" w:rsidRDefault="3A8DAFD4" w:rsidP="60F7CA67">
      <w:pPr>
        <w:pStyle w:val="paragraph"/>
        <w:spacing w:before="0" w:beforeAutospacing="0" w:after="0" w:afterAutospacing="0"/>
        <w:rPr>
          <w:rStyle w:val="eop"/>
          <w:rFonts w:asciiTheme="minorHAnsi" w:hAnsiTheme="minorHAnsi" w:cstheme="minorBidi"/>
        </w:rPr>
      </w:pPr>
      <w:r w:rsidRPr="008F01BE">
        <w:rPr>
          <w:rStyle w:val="eop"/>
          <w:rFonts w:asciiTheme="minorHAnsi" w:hAnsiTheme="minorHAnsi" w:cstheme="minorBidi"/>
          <w:b/>
          <w:bCs/>
        </w:rPr>
        <w:t>Instructions</w:t>
      </w:r>
      <w:r w:rsidRPr="008F01BE">
        <w:rPr>
          <w:rStyle w:val="eop"/>
          <w:rFonts w:asciiTheme="minorHAnsi" w:hAnsiTheme="minorHAnsi" w:cstheme="minorBidi"/>
        </w:rPr>
        <w:t xml:space="preserve">:    </w:t>
      </w:r>
      <w:r w:rsidR="00DB09EB">
        <w:rPr>
          <w:rStyle w:val="eop"/>
          <w:rFonts w:asciiTheme="minorHAnsi" w:hAnsiTheme="minorHAnsi" w:cstheme="minorBidi"/>
        </w:rPr>
        <w:t>Using the booklet and the internet, research and fill in the missing</w:t>
      </w:r>
      <w:r w:rsidR="006D0BB9">
        <w:rPr>
          <w:rStyle w:val="eop"/>
          <w:rFonts w:asciiTheme="minorHAnsi" w:hAnsiTheme="minorHAnsi" w:cstheme="minorBidi"/>
        </w:rPr>
        <w:t xml:space="preserve"> blanks using the word bank below. </w:t>
      </w:r>
    </w:p>
    <w:p w14:paraId="74E67353" w14:textId="039C935F" w:rsidR="006D0BB9" w:rsidRDefault="006D0BB9" w:rsidP="006D0BB9">
      <w:pPr>
        <w:pStyle w:val="paragraph"/>
        <w:spacing w:before="0" w:beforeAutospacing="0" w:after="0" w:afterAutospacing="0"/>
        <w:jc w:val="center"/>
        <w:rPr>
          <w:rFonts w:ascii="Segoe UI" w:hAnsi="Segoe UI" w:cs="Segoe UI"/>
          <w:b/>
        </w:rPr>
      </w:pPr>
      <w:r w:rsidRPr="006D0BB9">
        <w:rPr>
          <w:rFonts w:ascii="Segoe UI" w:hAnsi="Segoe UI" w:cs="Segoe UI"/>
          <w:b/>
          <w:u w:val="single"/>
        </w:rPr>
        <w:t>Work bank:</w:t>
      </w:r>
      <w:r>
        <w:rPr>
          <w:rFonts w:ascii="Segoe UI" w:hAnsi="Segoe UI" w:cs="Segoe UI"/>
          <w:b/>
        </w:rPr>
        <w:t xml:space="preserve"> section, characteristic/protein</w:t>
      </w:r>
      <w:r w:rsidRPr="006D0BB9">
        <w:rPr>
          <w:rFonts w:ascii="Segoe UI" w:hAnsi="Segoe UI" w:cs="Segoe UI"/>
          <w:b/>
        </w:rPr>
        <w:t>,</w:t>
      </w:r>
      <w:r>
        <w:rPr>
          <w:rFonts w:ascii="Segoe UI" w:hAnsi="Segoe UI" w:cs="Segoe UI"/>
          <w:b/>
        </w:rPr>
        <w:t xml:space="preserve"> </w:t>
      </w:r>
      <w:r w:rsidRPr="006D0BB9">
        <w:rPr>
          <w:rFonts w:ascii="Segoe UI" w:hAnsi="Segoe UI" w:cs="Segoe UI"/>
          <w:b/>
        </w:rPr>
        <w:t xml:space="preserve">parents, offspring, DNA, </w:t>
      </w:r>
    </w:p>
    <w:p w14:paraId="264E05A3" w14:textId="28CE4D06" w:rsidR="00DB09EB" w:rsidRDefault="006D0BB9" w:rsidP="006D0BB9">
      <w:pPr>
        <w:pStyle w:val="paragraph"/>
        <w:spacing w:before="0" w:beforeAutospacing="0" w:after="0" w:afterAutospacing="0"/>
        <w:jc w:val="center"/>
        <w:rPr>
          <w:rFonts w:ascii="Segoe UI" w:hAnsi="Segoe UI" w:cs="Segoe UI"/>
          <w:b/>
        </w:rPr>
      </w:pPr>
      <w:r w:rsidRPr="006D0BB9">
        <w:rPr>
          <w:rFonts w:ascii="Segoe UI" w:hAnsi="Segoe UI" w:cs="Segoe UI"/>
          <w:b/>
        </w:rPr>
        <w:t>genetic, alleles</w:t>
      </w:r>
      <w:r>
        <w:rPr>
          <w:rFonts w:ascii="Segoe UI" w:hAnsi="Segoe UI" w:cs="Segoe UI"/>
          <w:b/>
        </w:rPr>
        <w:t>,</w:t>
      </w:r>
      <w:r w:rsidRPr="006D0BB9">
        <w:rPr>
          <w:rFonts w:ascii="Segoe UI" w:hAnsi="Segoe UI" w:cs="Segoe UI"/>
          <w:b/>
        </w:rPr>
        <w:t xml:space="preserve"> gene</w:t>
      </w:r>
      <w:r>
        <w:rPr>
          <w:rFonts w:ascii="Segoe UI" w:hAnsi="Segoe UI" w:cs="Segoe UI"/>
          <w:b/>
        </w:rPr>
        <w:t>s, pairs, version, gene, traits</w:t>
      </w:r>
    </w:p>
    <w:p w14:paraId="0D6DAAC9" w14:textId="77777777" w:rsidR="006D0BB9" w:rsidRPr="006D0BB9" w:rsidRDefault="006D0BB9" w:rsidP="006D0BB9">
      <w:pPr>
        <w:pStyle w:val="paragraph"/>
        <w:spacing w:before="0" w:beforeAutospacing="0" w:after="0" w:afterAutospacing="0"/>
        <w:jc w:val="center"/>
        <w:rPr>
          <w:rFonts w:ascii="Segoe UI" w:hAnsi="Segoe UI" w:cs="Segoe UI"/>
          <w:b/>
        </w:rPr>
      </w:pPr>
    </w:p>
    <w:tbl>
      <w:tblPr>
        <w:tblW w:w="1060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54"/>
        <w:gridCol w:w="4098"/>
        <w:gridCol w:w="3852"/>
      </w:tblGrid>
      <w:tr w:rsidR="00B33319" w:rsidRPr="00DB09EB" w14:paraId="79FCC8AD" w14:textId="52529688" w:rsidTr="00B33319">
        <w:trPr>
          <w:trHeight w:val="1135"/>
        </w:trPr>
        <w:tc>
          <w:tcPr>
            <w:tcW w:w="2654" w:type="dxa"/>
            <w:tcBorders>
              <w:top w:val="single" w:sz="4" w:space="0" w:color="auto"/>
              <w:left w:val="single" w:sz="4" w:space="0" w:color="auto"/>
              <w:bottom w:val="single" w:sz="4" w:space="0" w:color="auto"/>
              <w:right w:val="single" w:sz="4" w:space="0" w:color="auto"/>
            </w:tcBorders>
            <w:hideMark/>
          </w:tcPr>
          <w:p w14:paraId="37EA2927" w14:textId="77777777" w:rsidR="00B33319" w:rsidRPr="00DB09EB" w:rsidRDefault="00B33319" w:rsidP="00DB09EB">
            <w:pPr>
              <w:spacing w:after="0" w:line="240" w:lineRule="auto"/>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Key words: </w:t>
            </w:r>
          </w:p>
        </w:tc>
        <w:tc>
          <w:tcPr>
            <w:tcW w:w="4098" w:type="dxa"/>
            <w:tcBorders>
              <w:top w:val="single" w:sz="4" w:space="0" w:color="auto"/>
              <w:left w:val="single" w:sz="4" w:space="0" w:color="auto"/>
              <w:bottom w:val="single" w:sz="4" w:space="0" w:color="auto"/>
              <w:right w:val="single" w:sz="4" w:space="0" w:color="auto"/>
            </w:tcBorders>
            <w:hideMark/>
          </w:tcPr>
          <w:p w14:paraId="2D398F24" w14:textId="77777777" w:rsidR="00B33319" w:rsidRPr="00DB09EB" w:rsidRDefault="00B33319" w:rsidP="00DB09EB">
            <w:pPr>
              <w:spacing w:after="0" w:line="240" w:lineRule="auto"/>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Definitions: </w:t>
            </w:r>
          </w:p>
          <w:p w14:paraId="143526FB" w14:textId="77777777" w:rsidR="00B33319" w:rsidRPr="00DB09EB" w:rsidRDefault="00B33319" w:rsidP="00DB09EB">
            <w:pPr>
              <w:spacing w:after="0" w:line="240" w:lineRule="auto"/>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(Provide a clear and concise definition of the key word.) </w:t>
            </w:r>
          </w:p>
        </w:tc>
        <w:tc>
          <w:tcPr>
            <w:tcW w:w="3852" w:type="dxa"/>
            <w:tcBorders>
              <w:top w:val="single" w:sz="4" w:space="0" w:color="auto"/>
              <w:left w:val="single" w:sz="4" w:space="0" w:color="auto"/>
              <w:bottom w:val="single" w:sz="4" w:space="0" w:color="auto"/>
              <w:right w:val="single" w:sz="4" w:space="0" w:color="auto"/>
            </w:tcBorders>
          </w:tcPr>
          <w:p w14:paraId="4565B486" w14:textId="7E910915" w:rsidR="00B33319" w:rsidRPr="00DB09EB" w:rsidRDefault="00B33319" w:rsidP="00DB09EB">
            <w:pPr>
              <w:spacing w:after="0" w:line="240" w:lineRule="auto"/>
              <w:textAlignment w:val="baseline"/>
              <w:rPr>
                <w:rFonts w:ascii="Calibri" w:eastAsia="Times New Roman" w:hAnsi="Calibri" w:cs="Calibri"/>
                <w:b/>
                <w:sz w:val="28"/>
                <w:szCs w:val="24"/>
                <w:lang w:eastAsia="en-GB"/>
              </w:rPr>
            </w:pPr>
            <w:r>
              <w:rPr>
                <w:rFonts w:ascii="Calibri" w:eastAsia="Times New Roman" w:hAnsi="Calibri" w:cs="Calibri"/>
                <w:b/>
                <w:sz w:val="28"/>
                <w:szCs w:val="24"/>
                <w:lang w:eastAsia="en-GB"/>
              </w:rPr>
              <w:t>Add a diagram or example of the key word here!</w:t>
            </w:r>
          </w:p>
        </w:tc>
      </w:tr>
      <w:tr w:rsidR="00B33319" w:rsidRPr="00DB09EB" w14:paraId="6D62629A" w14:textId="69CB5FB4" w:rsidTr="00B33319">
        <w:trPr>
          <w:trHeight w:val="1235"/>
        </w:trPr>
        <w:tc>
          <w:tcPr>
            <w:tcW w:w="2654" w:type="dxa"/>
            <w:tcBorders>
              <w:top w:val="single" w:sz="4" w:space="0" w:color="auto"/>
              <w:left w:val="single" w:sz="4" w:space="0" w:color="auto"/>
              <w:bottom w:val="single" w:sz="4" w:space="0" w:color="auto"/>
              <w:right w:val="single" w:sz="4" w:space="0" w:color="auto"/>
            </w:tcBorders>
            <w:hideMark/>
          </w:tcPr>
          <w:p w14:paraId="71AB9738" w14:textId="77777777" w:rsidR="00B33319" w:rsidRPr="00DB09EB" w:rsidRDefault="00B33319" w:rsidP="00013DA3">
            <w:pPr>
              <w:numPr>
                <w:ilvl w:val="0"/>
                <w:numId w:val="2"/>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DNA </w:t>
            </w:r>
          </w:p>
        </w:tc>
        <w:tc>
          <w:tcPr>
            <w:tcW w:w="4098" w:type="dxa"/>
            <w:tcBorders>
              <w:top w:val="single" w:sz="4" w:space="0" w:color="auto"/>
              <w:left w:val="single" w:sz="4" w:space="0" w:color="auto"/>
              <w:bottom w:val="single" w:sz="4" w:space="0" w:color="auto"/>
              <w:right w:val="single" w:sz="4" w:space="0" w:color="auto"/>
            </w:tcBorders>
            <w:hideMark/>
          </w:tcPr>
          <w:p w14:paraId="1F86168B" w14:textId="58EF9D77" w:rsidR="00B33319" w:rsidRPr="00DB09EB" w:rsidRDefault="00B33319" w:rsidP="00B33319">
            <w:pPr>
              <w:spacing w:after="0" w:line="240" w:lineRule="auto"/>
              <w:textAlignment w:val="baseline"/>
              <w:rPr>
                <w:rFonts w:ascii="Calibri" w:eastAsia="Times New Roman" w:hAnsi="Calibri" w:cs="Calibri"/>
                <w:sz w:val="28"/>
                <w:szCs w:val="21"/>
                <w:lang w:eastAsia="en-GB"/>
              </w:rPr>
            </w:pPr>
            <w:r w:rsidRPr="00DB09EB">
              <w:rPr>
                <w:rFonts w:ascii="Calibri" w:eastAsia="Times New Roman" w:hAnsi="Calibri" w:cs="Calibri"/>
                <w:sz w:val="28"/>
                <w:szCs w:val="24"/>
                <w:lang w:eastAsia="en-GB"/>
              </w:rPr>
              <w:t> </w:t>
            </w:r>
          </w:p>
          <w:p w14:paraId="7058429A" w14:textId="01075BAA" w:rsidR="00B33319" w:rsidRPr="00DB09EB" w:rsidRDefault="00B33319" w:rsidP="00DB09EB">
            <w:pPr>
              <w:spacing w:after="0" w:line="240" w:lineRule="auto"/>
              <w:textAlignment w:val="baseline"/>
              <w:rPr>
                <w:rFonts w:ascii="Calibri" w:eastAsia="Times New Roman" w:hAnsi="Calibri" w:cs="Calibri"/>
                <w:sz w:val="28"/>
                <w:szCs w:val="18"/>
                <w:lang w:eastAsia="en-GB"/>
              </w:rPr>
            </w:pPr>
          </w:p>
        </w:tc>
        <w:tc>
          <w:tcPr>
            <w:tcW w:w="3852" w:type="dxa"/>
            <w:tcBorders>
              <w:top w:val="single" w:sz="4" w:space="0" w:color="auto"/>
              <w:left w:val="single" w:sz="4" w:space="0" w:color="auto"/>
              <w:bottom w:val="single" w:sz="4" w:space="0" w:color="auto"/>
              <w:right w:val="single" w:sz="4" w:space="0" w:color="auto"/>
            </w:tcBorders>
          </w:tcPr>
          <w:p w14:paraId="3A23733A" w14:textId="77777777" w:rsidR="00B33319" w:rsidRPr="00DB09EB" w:rsidRDefault="00B33319" w:rsidP="00B33319">
            <w:pPr>
              <w:spacing w:after="0" w:line="240" w:lineRule="auto"/>
              <w:textAlignment w:val="baseline"/>
              <w:rPr>
                <w:rFonts w:ascii="Calibri" w:eastAsia="Times New Roman" w:hAnsi="Calibri" w:cs="Calibri"/>
                <w:sz w:val="28"/>
                <w:szCs w:val="24"/>
                <w:lang w:eastAsia="en-GB"/>
              </w:rPr>
            </w:pPr>
          </w:p>
        </w:tc>
      </w:tr>
      <w:tr w:rsidR="00B33319" w:rsidRPr="00DB09EB" w14:paraId="4FCFB8F8" w14:textId="7D08550E" w:rsidTr="00B33319">
        <w:trPr>
          <w:trHeight w:val="1253"/>
        </w:trPr>
        <w:tc>
          <w:tcPr>
            <w:tcW w:w="2654" w:type="dxa"/>
            <w:tcBorders>
              <w:top w:val="single" w:sz="4" w:space="0" w:color="auto"/>
              <w:left w:val="single" w:sz="4" w:space="0" w:color="auto"/>
              <w:bottom w:val="single" w:sz="4" w:space="0" w:color="auto"/>
              <w:right w:val="single" w:sz="4" w:space="0" w:color="auto"/>
            </w:tcBorders>
            <w:hideMark/>
          </w:tcPr>
          <w:p w14:paraId="726DA23B" w14:textId="77777777" w:rsidR="00B33319" w:rsidRPr="00DB09EB" w:rsidRDefault="00B33319" w:rsidP="00013DA3">
            <w:pPr>
              <w:numPr>
                <w:ilvl w:val="0"/>
                <w:numId w:val="3"/>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Gene </w:t>
            </w:r>
          </w:p>
          <w:p w14:paraId="72F5AE09" w14:textId="77777777" w:rsidR="00B33319" w:rsidRPr="00DB09EB" w:rsidRDefault="00B33319" w:rsidP="00DB09EB">
            <w:pPr>
              <w:spacing w:after="0" w:line="240" w:lineRule="auto"/>
              <w:ind w:left="720"/>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 </w:t>
            </w:r>
          </w:p>
        </w:tc>
        <w:tc>
          <w:tcPr>
            <w:tcW w:w="4098" w:type="dxa"/>
            <w:tcBorders>
              <w:top w:val="single" w:sz="4" w:space="0" w:color="auto"/>
              <w:left w:val="single" w:sz="4" w:space="0" w:color="auto"/>
              <w:bottom w:val="single" w:sz="4" w:space="0" w:color="auto"/>
              <w:right w:val="single" w:sz="4" w:space="0" w:color="auto"/>
            </w:tcBorders>
            <w:hideMark/>
          </w:tcPr>
          <w:p w14:paraId="5622922B"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074E620D" w14:textId="2407FD00"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65144BCF"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c>
          <w:tcPr>
            <w:tcW w:w="3852" w:type="dxa"/>
            <w:tcBorders>
              <w:top w:val="single" w:sz="4" w:space="0" w:color="auto"/>
              <w:left w:val="single" w:sz="4" w:space="0" w:color="auto"/>
              <w:bottom w:val="single" w:sz="4" w:space="0" w:color="auto"/>
              <w:right w:val="single" w:sz="4" w:space="0" w:color="auto"/>
            </w:tcBorders>
          </w:tcPr>
          <w:p w14:paraId="43B3E3E3" w14:textId="77777777" w:rsidR="00B33319" w:rsidRPr="00DB09EB" w:rsidRDefault="00B33319" w:rsidP="00DB09EB">
            <w:pPr>
              <w:spacing w:after="0" w:line="240" w:lineRule="auto"/>
              <w:textAlignment w:val="baseline"/>
              <w:rPr>
                <w:rFonts w:ascii="Calibri" w:eastAsia="Times New Roman" w:hAnsi="Calibri" w:cs="Calibri"/>
                <w:sz w:val="28"/>
                <w:szCs w:val="24"/>
                <w:lang w:eastAsia="en-GB"/>
              </w:rPr>
            </w:pPr>
          </w:p>
        </w:tc>
      </w:tr>
      <w:tr w:rsidR="00B33319" w:rsidRPr="00DB09EB" w14:paraId="15E78916" w14:textId="673A4139" w:rsidTr="00B33319">
        <w:trPr>
          <w:trHeight w:val="1253"/>
        </w:trPr>
        <w:tc>
          <w:tcPr>
            <w:tcW w:w="2654" w:type="dxa"/>
            <w:tcBorders>
              <w:top w:val="single" w:sz="4" w:space="0" w:color="auto"/>
              <w:left w:val="single" w:sz="4" w:space="0" w:color="auto"/>
              <w:bottom w:val="single" w:sz="4" w:space="0" w:color="auto"/>
              <w:right w:val="single" w:sz="4" w:space="0" w:color="auto"/>
            </w:tcBorders>
            <w:hideMark/>
          </w:tcPr>
          <w:p w14:paraId="6EF7E406" w14:textId="77777777" w:rsidR="00B33319" w:rsidRPr="00DB09EB" w:rsidRDefault="00B33319" w:rsidP="00013DA3">
            <w:pPr>
              <w:numPr>
                <w:ilvl w:val="0"/>
                <w:numId w:val="4"/>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Chromosome </w:t>
            </w:r>
          </w:p>
          <w:p w14:paraId="36F3A388" w14:textId="77777777" w:rsidR="00B33319" w:rsidRPr="00DB09EB" w:rsidRDefault="00B33319" w:rsidP="00DB09EB">
            <w:pPr>
              <w:spacing w:after="0" w:line="240" w:lineRule="auto"/>
              <w:ind w:left="720"/>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 </w:t>
            </w:r>
          </w:p>
        </w:tc>
        <w:tc>
          <w:tcPr>
            <w:tcW w:w="4098" w:type="dxa"/>
            <w:tcBorders>
              <w:top w:val="single" w:sz="4" w:space="0" w:color="auto"/>
              <w:left w:val="single" w:sz="4" w:space="0" w:color="auto"/>
              <w:bottom w:val="single" w:sz="4" w:space="0" w:color="auto"/>
              <w:right w:val="single" w:sz="4" w:space="0" w:color="auto"/>
            </w:tcBorders>
            <w:hideMark/>
          </w:tcPr>
          <w:p w14:paraId="3BD55ADE"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030BD4EA" w14:textId="420A666B"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77F3B573"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c>
          <w:tcPr>
            <w:tcW w:w="3852" w:type="dxa"/>
            <w:tcBorders>
              <w:top w:val="single" w:sz="4" w:space="0" w:color="auto"/>
              <w:left w:val="single" w:sz="4" w:space="0" w:color="auto"/>
              <w:bottom w:val="single" w:sz="4" w:space="0" w:color="auto"/>
              <w:right w:val="single" w:sz="4" w:space="0" w:color="auto"/>
            </w:tcBorders>
          </w:tcPr>
          <w:p w14:paraId="40E505AB" w14:textId="77777777" w:rsidR="00B33319" w:rsidRPr="00DB09EB" w:rsidRDefault="00B33319" w:rsidP="00DB09EB">
            <w:pPr>
              <w:spacing w:after="0" w:line="240" w:lineRule="auto"/>
              <w:textAlignment w:val="baseline"/>
              <w:rPr>
                <w:rFonts w:ascii="Calibri" w:eastAsia="Times New Roman" w:hAnsi="Calibri" w:cs="Calibri"/>
                <w:sz w:val="28"/>
                <w:szCs w:val="24"/>
                <w:lang w:eastAsia="en-GB"/>
              </w:rPr>
            </w:pPr>
          </w:p>
        </w:tc>
      </w:tr>
      <w:tr w:rsidR="00B33319" w:rsidRPr="00DB09EB" w14:paraId="32B7F989" w14:textId="2D17426B" w:rsidTr="00B33319">
        <w:trPr>
          <w:trHeight w:val="1253"/>
        </w:trPr>
        <w:tc>
          <w:tcPr>
            <w:tcW w:w="2654" w:type="dxa"/>
            <w:tcBorders>
              <w:top w:val="single" w:sz="4" w:space="0" w:color="auto"/>
              <w:left w:val="single" w:sz="4" w:space="0" w:color="auto"/>
              <w:bottom w:val="single" w:sz="4" w:space="0" w:color="auto"/>
              <w:right w:val="single" w:sz="4" w:space="0" w:color="auto"/>
            </w:tcBorders>
            <w:hideMark/>
          </w:tcPr>
          <w:p w14:paraId="6E82CAAF" w14:textId="77777777" w:rsidR="00B33319" w:rsidRPr="00DB09EB" w:rsidRDefault="00B33319" w:rsidP="00013DA3">
            <w:pPr>
              <w:numPr>
                <w:ilvl w:val="0"/>
                <w:numId w:val="5"/>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Allele </w:t>
            </w:r>
          </w:p>
        </w:tc>
        <w:tc>
          <w:tcPr>
            <w:tcW w:w="4098" w:type="dxa"/>
            <w:tcBorders>
              <w:top w:val="single" w:sz="4" w:space="0" w:color="auto"/>
              <w:left w:val="single" w:sz="4" w:space="0" w:color="auto"/>
              <w:bottom w:val="single" w:sz="4" w:space="0" w:color="auto"/>
              <w:right w:val="single" w:sz="4" w:space="0" w:color="auto"/>
            </w:tcBorders>
            <w:hideMark/>
          </w:tcPr>
          <w:p w14:paraId="2AA69688"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53E9BC17" w14:textId="767D5A9E"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48E1B2A5"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c>
          <w:tcPr>
            <w:tcW w:w="3852" w:type="dxa"/>
            <w:tcBorders>
              <w:top w:val="single" w:sz="4" w:space="0" w:color="auto"/>
              <w:left w:val="single" w:sz="4" w:space="0" w:color="auto"/>
              <w:bottom w:val="single" w:sz="4" w:space="0" w:color="auto"/>
              <w:right w:val="single" w:sz="4" w:space="0" w:color="auto"/>
            </w:tcBorders>
          </w:tcPr>
          <w:p w14:paraId="705BDFC8" w14:textId="77777777" w:rsidR="00B33319" w:rsidRPr="00DB09EB" w:rsidRDefault="00B33319" w:rsidP="00DB09EB">
            <w:pPr>
              <w:spacing w:after="0" w:line="240" w:lineRule="auto"/>
              <w:textAlignment w:val="baseline"/>
              <w:rPr>
                <w:rFonts w:ascii="Calibri" w:eastAsia="Times New Roman" w:hAnsi="Calibri" w:cs="Calibri"/>
                <w:sz w:val="28"/>
                <w:szCs w:val="24"/>
                <w:lang w:eastAsia="en-GB"/>
              </w:rPr>
            </w:pPr>
          </w:p>
        </w:tc>
      </w:tr>
      <w:tr w:rsidR="00B33319" w:rsidRPr="00DB09EB" w14:paraId="2BD64A3F" w14:textId="0FA4DE7D" w:rsidTr="00B33319">
        <w:trPr>
          <w:trHeight w:val="1235"/>
        </w:trPr>
        <w:tc>
          <w:tcPr>
            <w:tcW w:w="2654" w:type="dxa"/>
            <w:tcBorders>
              <w:top w:val="single" w:sz="4" w:space="0" w:color="auto"/>
              <w:left w:val="single" w:sz="4" w:space="0" w:color="auto"/>
              <w:bottom w:val="single" w:sz="4" w:space="0" w:color="auto"/>
              <w:right w:val="single" w:sz="4" w:space="0" w:color="auto"/>
            </w:tcBorders>
            <w:hideMark/>
          </w:tcPr>
          <w:p w14:paraId="56ECDC27" w14:textId="77777777" w:rsidR="00B33319" w:rsidRPr="00DB09EB" w:rsidRDefault="00B33319" w:rsidP="00013DA3">
            <w:pPr>
              <w:numPr>
                <w:ilvl w:val="0"/>
                <w:numId w:val="6"/>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Inheritance </w:t>
            </w:r>
          </w:p>
        </w:tc>
        <w:tc>
          <w:tcPr>
            <w:tcW w:w="4098" w:type="dxa"/>
            <w:tcBorders>
              <w:top w:val="single" w:sz="4" w:space="0" w:color="auto"/>
              <w:left w:val="single" w:sz="4" w:space="0" w:color="auto"/>
              <w:bottom w:val="single" w:sz="4" w:space="0" w:color="auto"/>
              <w:right w:val="single" w:sz="4" w:space="0" w:color="auto"/>
            </w:tcBorders>
            <w:hideMark/>
          </w:tcPr>
          <w:p w14:paraId="57C6A6C6"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7AF8D544" w14:textId="2264221C"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371A7BA7"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c>
          <w:tcPr>
            <w:tcW w:w="3852" w:type="dxa"/>
            <w:tcBorders>
              <w:top w:val="single" w:sz="4" w:space="0" w:color="auto"/>
              <w:left w:val="single" w:sz="4" w:space="0" w:color="auto"/>
              <w:bottom w:val="single" w:sz="4" w:space="0" w:color="auto"/>
              <w:right w:val="single" w:sz="4" w:space="0" w:color="auto"/>
            </w:tcBorders>
          </w:tcPr>
          <w:p w14:paraId="42F82B5D" w14:textId="77777777" w:rsidR="00B33319" w:rsidRPr="00DB09EB" w:rsidRDefault="00B33319" w:rsidP="00DB09EB">
            <w:pPr>
              <w:spacing w:after="0" w:line="240" w:lineRule="auto"/>
              <w:textAlignment w:val="baseline"/>
              <w:rPr>
                <w:rFonts w:ascii="Calibri" w:eastAsia="Times New Roman" w:hAnsi="Calibri" w:cs="Calibri"/>
                <w:sz w:val="28"/>
                <w:szCs w:val="24"/>
                <w:lang w:eastAsia="en-GB"/>
              </w:rPr>
            </w:pPr>
          </w:p>
        </w:tc>
      </w:tr>
      <w:tr w:rsidR="00B33319" w:rsidRPr="00DB09EB" w14:paraId="5361683A" w14:textId="45A47357" w:rsidTr="00B33319">
        <w:trPr>
          <w:trHeight w:val="1253"/>
        </w:trPr>
        <w:tc>
          <w:tcPr>
            <w:tcW w:w="2654" w:type="dxa"/>
            <w:tcBorders>
              <w:top w:val="single" w:sz="4" w:space="0" w:color="auto"/>
              <w:left w:val="single" w:sz="4" w:space="0" w:color="auto"/>
              <w:bottom w:val="single" w:sz="4" w:space="0" w:color="auto"/>
              <w:right w:val="single" w:sz="4" w:space="0" w:color="auto"/>
            </w:tcBorders>
            <w:hideMark/>
          </w:tcPr>
          <w:p w14:paraId="4E6AE55B" w14:textId="4E1CBF85" w:rsidR="00B33319" w:rsidRPr="00DB09EB" w:rsidRDefault="00B33319" w:rsidP="00013DA3">
            <w:pPr>
              <w:pStyle w:val="ListParagraph"/>
              <w:numPr>
                <w:ilvl w:val="0"/>
                <w:numId w:val="6"/>
              </w:numPr>
              <w:spacing w:after="0" w:line="240" w:lineRule="auto"/>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Mutation </w:t>
            </w:r>
          </w:p>
        </w:tc>
        <w:tc>
          <w:tcPr>
            <w:tcW w:w="4098" w:type="dxa"/>
            <w:tcBorders>
              <w:top w:val="single" w:sz="4" w:space="0" w:color="auto"/>
              <w:left w:val="single" w:sz="4" w:space="0" w:color="auto"/>
              <w:bottom w:val="single" w:sz="4" w:space="0" w:color="auto"/>
              <w:right w:val="single" w:sz="4" w:space="0" w:color="auto"/>
            </w:tcBorders>
            <w:hideMark/>
          </w:tcPr>
          <w:p w14:paraId="75EDB11E"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3AB0BCAB" w14:textId="5B8542E5"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2942ADD6"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c>
          <w:tcPr>
            <w:tcW w:w="3852" w:type="dxa"/>
            <w:tcBorders>
              <w:top w:val="single" w:sz="4" w:space="0" w:color="auto"/>
              <w:left w:val="single" w:sz="4" w:space="0" w:color="auto"/>
              <w:bottom w:val="single" w:sz="4" w:space="0" w:color="auto"/>
              <w:right w:val="single" w:sz="4" w:space="0" w:color="auto"/>
            </w:tcBorders>
          </w:tcPr>
          <w:p w14:paraId="50E9A14D" w14:textId="77777777" w:rsidR="00B33319" w:rsidRPr="00DB09EB" w:rsidRDefault="00B33319" w:rsidP="00DB09EB">
            <w:pPr>
              <w:spacing w:after="0" w:line="240" w:lineRule="auto"/>
              <w:textAlignment w:val="baseline"/>
              <w:rPr>
                <w:rFonts w:ascii="Calibri" w:eastAsia="Times New Roman" w:hAnsi="Calibri" w:cs="Calibri"/>
                <w:sz w:val="28"/>
                <w:szCs w:val="24"/>
                <w:lang w:eastAsia="en-GB"/>
              </w:rPr>
            </w:pPr>
          </w:p>
        </w:tc>
      </w:tr>
      <w:tr w:rsidR="00B33319" w:rsidRPr="00DB09EB" w14:paraId="78240C23" w14:textId="2DDDF8DD" w:rsidTr="00B33319">
        <w:trPr>
          <w:trHeight w:val="1235"/>
        </w:trPr>
        <w:tc>
          <w:tcPr>
            <w:tcW w:w="2654" w:type="dxa"/>
            <w:tcBorders>
              <w:top w:val="single" w:sz="4" w:space="0" w:color="auto"/>
              <w:left w:val="single" w:sz="4" w:space="0" w:color="auto"/>
              <w:bottom w:val="single" w:sz="4" w:space="0" w:color="auto"/>
              <w:right w:val="single" w:sz="4" w:space="0" w:color="auto"/>
            </w:tcBorders>
            <w:hideMark/>
          </w:tcPr>
          <w:p w14:paraId="5AE86830" w14:textId="65A272C8" w:rsidR="00B33319" w:rsidRPr="00DB09EB" w:rsidRDefault="00B33319" w:rsidP="00013DA3">
            <w:pPr>
              <w:pStyle w:val="ListParagraph"/>
              <w:numPr>
                <w:ilvl w:val="0"/>
                <w:numId w:val="6"/>
              </w:numPr>
              <w:spacing w:after="0" w:line="240" w:lineRule="auto"/>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Genotype </w:t>
            </w:r>
          </w:p>
        </w:tc>
        <w:tc>
          <w:tcPr>
            <w:tcW w:w="4098" w:type="dxa"/>
            <w:tcBorders>
              <w:top w:val="single" w:sz="4" w:space="0" w:color="auto"/>
              <w:left w:val="single" w:sz="4" w:space="0" w:color="auto"/>
              <w:bottom w:val="single" w:sz="4" w:space="0" w:color="auto"/>
              <w:right w:val="single" w:sz="4" w:space="0" w:color="auto"/>
            </w:tcBorders>
            <w:hideMark/>
          </w:tcPr>
          <w:p w14:paraId="20F1E197"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7A6823C3" w14:textId="22B381BF"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0830DBBE" w14:textId="77777777" w:rsidR="00B33319" w:rsidRPr="00DB09EB" w:rsidRDefault="00B33319"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c>
          <w:tcPr>
            <w:tcW w:w="3852" w:type="dxa"/>
            <w:tcBorders>
              <w:top w:val="single" w:sz="4" w:space="0" w:color="auto"/>
              <w:left w:val="single" w:sz="4" w:space="0" w:color="auto"/>
              <w:bottom w:val="single" w:sz="4" w:space="0" w:color="auto"/>
              <w:right w:val="single" w:sz="4" w:space="0" w:color="auto"/>
            </w:tcBorders>
          </w:tcPr>
          <w:p w14:paraId="37A113B9" w14:textId="77777777" w:rsidR="00B33319" w:rsidRPr="00DB09EB" w:rsidRDefault="00B33319" w:rsidP="00DB09EB">
            <w:pPr>
              <w:spacing w:after="0" w:line="240" w:lineRule="auto"/>
              <w:textAlignment w:val="baseline"/>
              <w:rPr>
                <w:rFonts w:ascii="Calibri" w:eastAsia="Times New Roman" w:hAnsi="Calibri" w:cs="Calibri"/>
                <w:sz w:val="28"/>
                <w:szCs w:val="24"/>
                <w:lang w:eastAsia="en-GB"/>
              </w:rPr>
            </w:pPr>
          </w:p>
        </w:tc>
      </w:tr>
    </w:tbl>
    <w:p w14:paraId="76CE3EF4" w14:textId="77777777" w:rsidR="00DB09EB" w:rsidRDefault="00DB09EB" w:rsidP="00C456EC"/>
    <w:p w14:paraId="2118BE1F" w14:textId="7DDD062D" w:rsidR="00DB09EB" w:rsidRDefault="00DB09EB" w:rsidP="00C456EC"/>
    <w:p w14:paraId="2342DD1E" w14:textId="77777777" w:rsidR="00B33319" w:rsidRDefault="00B33319" w:rsidP="00C456EC"/>
    <w:p w14:paraId="0B103299" w14:textId="77777777" w:rsidR="00DB09EB" w:rsidRDefault="00DB09EB" w:rsidP="00C456EC"/>
    <w:p w14:paraId="31BEC4AF" w14:textId="77777777" w:rsidR="00DB09EB" w:rsidRDefault="00DB09EB" w:rsidP="00C456EC"/>
    <w:p w14:paraId="1A39E328" w14:textId="0252C833" w:rsidR="00A12A3C" w:rsidRPr="00B33319" w:rsidRDefault="000D1D57" w:rsidP="00B33319">
      <w:r>
        <w:rPr>
          <w:noProof/>
          <w:lang w:eastAsia="en-GB"/>
        </w:rPr>
        <mc:AlternateContent>
          <mc:Choice Requires="wpg">
            <w:drawing>
              <wp:anchor distT="0" distB="0" distL="114300" distR="114300" simplePos="0" relativeHeight="251669504" behindDoc="0" locked="0" layoutInCell="1" allowOverlap="1" wp14:anchorId="558107BD" wp14:editId="38CEAE12">
                <wp:simplePos x="0" y="0"/>
                <wp:positionH relativeFrom="margin">
                  <wp:align>center</wp:align>
                </wp:positionH>
                <wp:positionV relativeFrom="margin">
                  <wp:posOffset>8546869</wp:posOffset>
                </wp:positionV>
                <wp:extent cx="6982460" cy="1072943"/>
                <wp:effectExtent l="0" t="0" r="27940" b="13335"/>
                <wp:wrapNone/>
                <wp:docPr id="19" name="Group 19"/>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8" name="Text Box 2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69EBECC0" w14:textId="77777777" w:rsidTr="00914F63">
                                <w:tc>
                                  <w:tcPr>
                                    <w:tcW w:w="4248" w:type="dxa"/>
                                  </w:tcPr>
                                  <w:p w14:paraId="1981D2D6" w14:textId="7D426717" w:rsidR="00B73EB0" w:rsidRDefault="00B73EB0" w:rsidP="00D15790">
                                    <w:pPr>
                                      <w:rPr>
                                        <w:rFonts w:cstheme="minorHAnsi"/>
                                        <w:sz w:val="24"/>
                                      </w:rPr>
                                    </w:pPr>
                                    <w:r>
                                      <w:rPr>
                                        <w:rFonts w:cstheme="minorHAnsi"/>
                                        <w:sz w:val="24"/>
                                      </w:rPr>
                                      <w:t>Teacher ticks here</w:t>
                                    </w:r>
                                  </w:p>
                                </w:tc>
                                <w:tc>
                                  <w:tcPr>
                                    <w:tcW w:w="599" w:type="dxa"/>
                                  </w:tcPr>
                                  <w:p w14:paraId="2482198F"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2E1B572C" w14:textId="0269EBB3" w:rsidR="00B73EB0" w:rsidRDefault="00B73EB0" w:rsidP="00D15790">
                                    <w:pPr>
                                      <w:rPr>
                                        <w:rFonts w:cstheme="minorHAnsi"/>
                                        <w:sz w:val="24"/>
                                      </w:rPr>
                                    </w:pPr>
                                    <w:r>
                                      <w:rPr>
                                        <w:rFonts w:cstheme="minorHAnsi"/>
                                        <w:sz w:val="24"/>
                                      </w:rPr>
                                      <w:t>Student comment: How to improve</w:t>
                                    </w:r>
                                  </w:p>
                                </w:tc>
                              </w:tr>
                              <w:tr w:rsidR="00B73EB0" w14:paraId="4A2B9A07" w14:textId="77777777" w:rsidTr="00914F63">
                                <w:tc>
                                  <w:tcPr>
                                    <w:tcW w:w="4248" w:type="dxa"/>
                                  </w:tcPr>
                                  <w:p w14:paraId="1AE683AE"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8565C57" w14:textId="77777777" w:rsidR="00B73EB0" w:rsidRDefault="00B73EB0" w:rsidP="00D15790">
                                    <w:pPr>
                                      <w:rPr>
                                        <w:rFonts w:cstheme="minorHAnsi"/>
                                        <w:sz w:val="24"/>
                                      </w:rPr>
                                    </w:pPr>
                                  </w:p>
                                </w:tc>
                                <w:tc>
                                  <w:tcPr>
                                    <w:tcW w:w="3937" w:type="dxa"/>
                                    <w:vMerge w:val="restart"/>
                                  </w:tcPr>
                                  <w:p w14:paraId="44213CF0" w14:textId="77777777" w:rsidR="00B73EB0" w:rsidRDefault="00B73EB0" w:rsidP="00D15790">
                                    <w:pPr>
                                      <w:rPr>
                                        <w:rFonts w:cstheme="minorHAnsi"/>
                                        <w:sz w:val="24"/>
                                      </w:rPr>
                                    </w:pPr>
                                  </w:p>
                                </w:tc>
                              </w:tr>
                              <w:tr w:rsidR="00B73EB0" w14:paraId="7D5BABA6" w14:textId="77777777" w:rsidTr="00914F63">
                                <w:tc>
                                  <w:tcPr>
                                    <w:tcW w:w="4248" w:type="dxa"/>
                                  </w:tcPr>
                                  <w:p w14:paraId="05C0EC64" w14:textId="77777777" w:rsidR="00B73EB0" w:rsidRDefault="00B73EB0" w:rsidP="00D15790">
                                    <w:pPr>
                                      <w:rPr>
                                        <w:rFonts w:cstheme="minorHAnsi"/>
                                        <w:sz w:val="24"/>
                                      </w:rPr>
                                    </w:pPr>
                                    <w:r>
                                      <w:rPr>
                                        <w:rFonts w:cstheme="minorHAnsi"/>
                                        <w:sz w:val="24"/>
                                      </w:rPr>
                                      <w:t>Good/completed</w:t>
                                    </w:r>
                                  </w:p>
                                </w:tc>
                                <w:tc>
                                  <w:tcPr>
                                    <w:tcW w:w="599" w:type="dxa"/>
                                  </w:tcPr>
                                  <w:p w14:paraId="553976BE" w14:textId="77777777" w:rsidR="00B73EB0" w:rsidRDefault="00B73EB0" w:rsidP="00D15790">
                                    <w:pPr>
                                      <w:rPr>
                                        <w:rFonts w:cstheme="minorHAnsi"/>
                                        <w:sz w:val="24"/>
                                      </w:rPr>
                                    </w:pPr>
                                  </w:p>
                                </w:tc>
                                <w:tc>
                                  <w:tcPr>
                                    <w:tcW w:w="3937" w:type="dxa"/>
                                    <w:vMerge/>
                                  </w:tcPr>
                                  <w:p w14:paraId="188D3CA1" w14:textId="77777777" w:rsidR="00B73EB0" w:rsidRDefault="00B73EB0" w:rsidP="00D15790">
                                    <w:pPr>
                                      <w:rPr>
                                        <w:rFonts w:cstheme="minorHAnsi"/>
                                        <w:sz w:val="24"/>
                                      </w:rPr>
                                    </w:pPr>
                                  </w:p>
                                </w:tc>
                              </w:tr>
                              <w:tr w:rsidR="00B73EB0" w14:paraId="5E6E59B1" w14:textId="77777777" w:rsidTr="00914F63">
                                <w:tc>
                                  <w:tcPr>
                                    <w:tcW w:w="4248" w:type="dxa"/>
                                  </w:tcPr>
                                  <w:p w14:paraId="40D5043A"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471007E7" w14:textId="77777777" w:rsidR="00B73EB0" w:rsidRDefault="00B73EB0" w:rsidP="00D15790">
                                    <w:pPr>
                                      <w:rPr>
                                        <w:rFonts w:cstheme="minorHAnsi"/>
                                        <w:sz w:val="24"/>
                                      </w:rPr>
                                    </w:pPr>
                                  </w:p>
                                </w:tc>
                                <w:tc>
                                  <w:tcPr>
                                    <w:tcW w:w="3937" w:type="dxa"/>
                                    <w:vMerge/>
                                  </w:tcPr>
                                  <w:p w14:paraId="4D0BF2CC" w14:textId="77777777" w:rsidR="00B73EB0" w:rsidRDefault="00B73EB0" w:rsidP="00D15790">
                                    <w:pPr>
                                      <w:rPr>
                                        <w:rFonts w:cstheme="minorHAnsi"/>
                                        <w:sz w:val="24"/>
                                      </w:rPr>
                                    </w:pPr>
                                  </w:p>
                                </w:tc>
                              </w:tr>
                              <w:tr w:rsidR="00B73EB0" w14:paraId="68474F88" w14:textId="77777777" w:rsidTr="00914F63">
                                <w:tc>
                                  <w:tcPr>
                                    <w:tcW w:w="4248" w:type="dxa"/>
                                  </w:tcPr>
                                  <w:p w14:paraId="4A73D67C" w14:textId="77777777" w:rsidR="00B73EB0" w:rsidRDefault="00B73EB0" w:rsidP="00D15790">
                                    <w:pPr>
                                      <w:rPr>
                                        <w:rFonts w:cstheme="minorHAnsi"/>
                                        <w:sz w:val="24"/>
                                      </w:rPr>
                                    </w:pPr>
                                    <w:r>
                                      <w:rPr>
                                        <w:rFonts w:cstheme="minorHAnsi"/>
                                        <w:sz w:val="24"/>
                                      </w:rPr>
                                      <w:t>Incomplete/unsatisfactory</w:t>
                                    </w:r>
                                  </w:p>
                                </w:tc>
                                <w:tc>
                                  <w:tcPr>
                                    <w:tcW w:w="599" w:type="dxa"/>
                                  </w:tcPr>
                                  <w:p w14:paraId="58F81E33" w14:textId="77777777" w:rsidR="00B73EB0" w:rsidRDefault="00B73EB0" w:rsidP="00D15790">
                                    <w:pPr>
                                      <w:rPr>
                                        <w:rFonts w:cstheme="minorHAnsi"/>
                                        <w:sz w:val="24"/>
                                      </w:rPr>
                                    </w:pPr>
                                  </w:p>
                                </w:tc>
                                <w:tc>
                                  <w:tcPr>
                                    <w:tcW w:w="3937" w:type="dxa"/>
                                    <w:vMerge/>
                                    <w:tcBorders>
                                      <w:bottom w:val="single" w:sz="4" w:space="0" w:color="auto"/>
                                    </w:tcBorders>
                                  </w:tcPr>
                                  <w:p w14:paraId="41AB6B7C" w14:textId="77777777" w:rsidR="00B73EB0" w:rsidRDefault="00B73EB0" w:rsidP="00D15790">
                                    <w:pPr>
                                      <w:rPr>
                                        <w:rFonts w:cstheme="minorHAnsi"/>
                                        <w:sz w:val="24"/>
                                      </w:rPr>
                                    </w:pPr>
                                  </w:p>
                                </w:tc>
                              </w:tr>
                            </w:tbl>
                            <w:p w14:paraId="12C30C4B" w14:textId="77777777" w:rsidR="00B73EB0" w:rsidRDefault="00B73EB0" w:rsidP="006647F5">
                              <w:pPr>
                                <w:rPr>
                                  <w:rFonts w:cstheme="minorHAnsi"/>
                                  <w:sz w:val="24"/>
                                </w:rPr>
                              </w:pPr>
                            </w:p>
                            <w:p w14:paraId="5FBB64B3" w14:textId="77777777" w:rsidR="00B73EB0" w:rsidRDefault="00B73EB0" w:rsidP="00664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5510579" y="-47502"/>
                            <a:ext cx="1118274" cy="990657"/>
                          </a:xfrm>
                          <a:prstGeom prst="rect">
                            <a:avLst/>
                          </a:prstGeom>
                          <a:solidFill>
                            <a:schemeClr val="lt1"/>
                          </a:solidFill>
                          <a:ln w="6350">
                            <a:solidFill>
                              <a:prstClr val="black"/>
                            </a:solidFill>
                          </a:ln>
                        </wps:spPr>
                        <wps:txbx>
                          <w:txbxContent>
                            <w:p w14:paraId="7A93BC23" w14:textId="604D712C" w:rsidR="00B73EB0" w:rsidRPr="00404745" w:rsidRDefault="00B73EB0" w:rsidP="006647F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8107BD" id="Group 19" o:spid="_x0000_s1028" style="position:absolute;margin-left:0;margin-top:673pt;width:549.8pt;height:84.5pt;z-index:251669504;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">
                <v:shape id="Text Box 28" o:spid="_x0000_s102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69EBECC0" w14:textId="77777777" w:rsidTr="00914F63">
                          <w:tc>
                            <w:tcPr>
                              <w:tcW w:w="4248" w:type="dxa"/>
                            </w:tcPr>
                            <w:p w14:paraId="1981D2D6" w14:textId="7D426717" w:rsidR="00B73EB0" w:rsidRDefault="00B73EB0" w:rsidP="00D15790">
                              <w:pPr>
                                <w:rPr>
                                  <w:rFonts w:cstheme="minorHAnsi"/>
                                  <w:sz w:val="24"/>
                                </w:rPr>
                              </w:pPr>
                              <w:r>
                                <w:rPr>
                                  <w:rFonts w:cstheme="minorHAnsi"/>
                                  <w:sz w:val="24"/>
                                </w:rPr>
                                <w:t>Teacher ticks here</w:t>
                              </w:r>
                            </w:p>
                          </w:tc>
                          <w:tc>
                            <w:tcPr>
                              <w:tcW w:w="599" w:type="dxa"/>
                            </w:tcPr>
                            <w:p w14:paraId="2482198F"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2E1B572C" w14:textId="0269EBB3" w:rsidR="00B73EB0" w:rsidRDefault="00B73EB0" w:rsidP="00D15790">
                              <w:pPr>
                                <w:rPr>
                                  <w:rFonts w:cstheme="minorHAnsi"/>
                                  <w:sz w:val="24"/>
                                </w:rPr>
                              </w:pPr>
                              <w:r>
                                <w:rPr>
                                  <w:rFonts w:cstheme="minorHAnsi"/>
                                  <w:sz w:val="24"/>
                                </w:rPr>
                                <w:t>Student comment: How to improve</w:t>
                              </w:r>
                            </w:p>
                          </w:tc>
                        </w:tr>
                        <w:tr w:rsidR="00B73EB0" w14:paraId="4A2B9A07" w14:textId="77777777" w:rsidTr="00914F63">
                          <w:tc>
                            <w:tcPr>
                              <w:tcW w:w="4248" w:type="dxa"/>
                            </w:tcPr>
                            <w:p w14:paraId="1AE683AE"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8565C57" w14:textId="77777777" w:rsidR="00B73EB0" w:rsidRDefault="00B73EB0" w:rsidP="00D15790">
                              <w:pPr>
                                <w:rPr>
                                  <w:rFonts w:cstheme="minorHAnsi"/>
                                  <w:sz w:val="24"/>
                                </w:rPr>
                              </w:pPr>
                            </w:p>
                          </w:tc>
                          <w:tc>
                            <w:tcPr>
                              <w:tcW w:w="3937" w:type="dxa"/>
                              <w:vMerge w:val="restart"/>
                            </w:tcPr>
                            <w:p w14:paraId="44213CF0" w14:textId="77777777" w:rsidR="00B73EB0" w:rsidRDefault="00B73EB0" w:rsidP="00D15790">
                              <w:pPr>
                                <w:rPr>
                                  <w:rFonts w:cstheme="minorHAnsi"/>
                                  <w:sz w:val="24"/>
                                </w:rPr>
                              </w:pPr>
                            </w:p>
                          </w:tc>
                        </w:tr>
                        <w:tr w:rsidR="00B73EB0" w14:paraId="7D5BABA6" w14:textId="77777777" w:rsidTr="00914F63">
                          <w:tc>
                            <w:tcPr>
                              <w:tcW w:w="4248" w:type="dxa"/>
                            </w:tcPr>
                            <w:p w14:paraId="05C0EC64" w14:textId="77777777" w:rsidR="00B73EB0" w:rsidRDefault="00B73EB0" w:rsidP="00D15790">
                              <w:pPr>
                                <w:rPr>
                                  <w:rFonts w:cstheme="minorHAnsi"/>
                                  <w:sz w:val="24"/>
                                </w:rPr>
                              </w:pPr>
                              <w:r>
                                <w:rPr>
                                  <w:rFonts w:cstheme="minorHAnsi"/>
                                  <w:sz w:val="24"/>
                                </w:rPr>
                                <w:t>Good/completed</w:t>
                              </w:r>
                            </w:p>
                          </w:tc>
                          <w:tc>
                            <w:tcPr>
                              <w:tcW w:w="599" w:type="dxa"/>
                            </w:tcPr>
                            <w:p w14:paraId="553976BE" w14:textId="77777777" w:rsidR="00B73EB0" w:rsidRDefault="00B73EB0" w:rsidP="00D15790">
                              <w:pPr>
                                <w:rPr>
                                  <w:rFonts w:cstheme="minorHAnsi"/>
                                  <w:sz w:val="24"/>
                                </w:rPr>
                              </w:pPr>
                            </w:p>
                          </w:tc>
                          <w:tc>
                            <w:tcPr>
                              <w:tcW w:w="3937" w:type="dxa"/>
                              <w:vMerge/>
                            </w:tcPr>
                            <w:p w14:paraId="188D3CA1" w14:textId="77777777" w:rsidR="00B73EB0" w:rsidRDefault="00B73EB0" w:rsidP="00D15790">
                              <w:pPr>
                                <w:rPr>
                                  <w:rFonts w:cstheme="minorHAnsi"/>
                                  <w:sz w:val="24"/>
                                </w:rPr>
                              </w:pPr>
                            </w:p>
                          </w:tc>
                        </w:tr>
                        <w:tr w:rsidR="00B73EB0" w14:paraId="5E6E59B1" w14:textId="77777777" w:rsidTr="00914F63">
                          <w:tc>
                            <w:tcPr>
                              <w:tcW w:w="4248" w:type="dxa"/>
                            </w:tcPr>
                            <w:p w14:paraId="40D5043A"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471007E7" w14:textId="77777777" w:rsidR="00B73EB0" w:rsidRDefault="00B73EB0" w:rsidP="00D15790">
                              <w:pPr>
                                <w:rPr>
                                  <w:rFonts w:cstheme="minorHAnsi"/>
                                  <w:sz w:val="24"/>
                                </w:rPr>
                              </w:pPr>
                            </w:p>
                          </w:tc>
                          <w:tc>
                            <w:tcPr>
                              <w:tcW w:w="3937" w:type="dxa"/>
                              <w:vMerge/>
                            </w:tcPr>
                            <w:p w14:paraId="4D0BF2CC" w14:textId="77777777" w:rsidR="00B73EB0" w:rsidRDefault="00B73EB0" w:rsidP="00D15790">
                              <w:pPr>
                                <w:rPr>
                                  <w:rFonts w:cstheme="minorHAnsi"/>
                                  <w:sz w:val="24"/>
                                </w:rPr>
                              </w:pPr>
                            </w:p>
                          </w:tc>
                        </w:tr>
                        <w:tr w:rsidR="00B73EB0" w14:paraId="68474F88" w14:textId="77777777" w:rsidTr="00914F63">
                          <w:tc>
                            <w:tcPr>
                              <w:tcW w:w="4248" w:type="dxa"/>
                            </w:tcPr>
                            <w:p w14:paraId="4A73D67C" w14:textId="77777777" w:rsidR="00B73EB0" w:rsidRDefault="00B73EB0" w:rsidP="00D15790">
                              <w:pPr>
                                <w:rPr>
                                  <w:rFonts w:cstheme="minorHAnsi"/>
                                  <w:sz w:val="24"/>
                                </w:rPr>
                              </w:pPr>
                              <w:r>
                                <w:rPr>
                                  <w:rFonts w:cstheme="minorHAnsi"/>
                                  <w:sz w:val="24"/>
                                </w:rPr>
                                <w:t>Incomplete/unsatisfactory</w:t>
                              </w:r>
                            </w:p>
                          </w:tc>
                          <w:tc>
                            <w:tcPr>
                              <w:tcW w:w="599" w:type="dxa"/>
                            </w:tcPr>
                            <w:p w14:paraId="58F81E33" w14:textId="77777777" w:rsidR="00B73EB0" w:rsidRDefault="00B73EB0" w:rsidP="00D15790">
                              <w:pPr>
                                <w:rPr>
                                  <w:rFonts w:cstheme="minorHAnsi"/>
                                  <w:sz w:val="24"/>
                                </w:rPr>
                              </w:pPr>
                            </w:p>
                          </w:tc>
                          <w:tc>
                            <w:tcPr>
                              <w:tcW w:w="3937" w:type="dxa"/>
                              <w:vMerge/>
                              <w:tcBorders>
                                <w:bottom w:val="single" w:sz="4" w:space="0" w:color="auto"/>
                              </w:tcBorders>
                            </w:tcPr>
                            <w:p w14:paraId="41AB6B7C" w14:textId="77777777" w:rsidR="00B73EB0" w:rsidRDefault="00B73EB0" w:rsidP="00D15790">
                              <w:pPr>
                                <w:rPr>
                                  <w:rFonts w:cstheme="minorHAnsi"/>
                                  <w:sz w:val="24"/>
                                </w:rPr>
                              </w:pPr>
                            </w:p>
                          </w:tc>
                        </w:tr>
                      </w:tbl>
                      <w:p w14:paraId="12C30C4B" w14:textId="77777777" w:rsidR="00B73EB0" w:rsidRDefault="00B73EB0" w:rsidP="006647F5">
                        <w:pPr>
                          <w:rPr>
                            <w:rFonts w:cstheme="minorHAnsi"/>
                            <w:sz w:val="24"/>
                          </w:rPr>
                        </w:pPr>
                      </w:p>
                      <w:p w14:paraId="5FBB64B3" w14:textId="77777777" w:rsidR="00B73EB0" w:rsidRDefault="00B73EB0" w:rsidP="006647F5"/>
                    </w:txbxContent>
                  </v:textbox>
                </v:shape>
                <v:shape id="Text Box 29" o:spid="_x0000_s103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14:paraId="7A93BC23" w14:textId="604D712C" w:rsidR="00B73EB0" w:rsidRPr="00404745" w:rsidRDefault="00B73EB0" w:rsidP="006647F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5B1FDDB8" w14:textId="0C6D450D" w:rsidR="006D0BB9" w:rsidRPr="000D1D57" w:rsidRDefault="006D0BB9" w:rsidP="006D0BB9">
      <w:pPr>
        <w:jc w:val="center"/>
        <w:rPr>
          <w:b/>
          <w:bCs/>
          <w:sz w:val="36"/>
          <w:szCs w:val="32"/>
        </w:rPr>
      </w:pPr>
      <w:r w:rsidRPr="000D1D57">
        <w:rPr>
          <w:b/>
          <w:bCs/>
          <w:noProof/>
          <w:sz w:val="36"/>
          <w:szCs w:val="32"/>
          <w:lang w:eastAsia="en-GB"/>
        </w:rPr>
        <w:lastRenderedPageBreak/>
        <mc:AlternateContent>
          <mc:Choice Requires="wps">
            <w:drawing>
              <wp:anchor distT="45720" distB="45720" distL="114300" distR="114300" simplePos="0" relativeHeight="251718656" behindDoc="0" locked="0" layoutInCell="1" allowOverlap="1" wp14:anchorId="7075D070" wp14:editId="6BF8BE54">
                <wp:simplePos x="0" y="0"/>
                <wp:positionH relativeFrom="margin">
                  <wp:posOffset>4708566</wp:posOffset>
                </wp:positionH>
                <wp:positionV relativeFrom="margin">
                  <wp:posOffset>-326571</wp:posOffset>
                </wp:positionV>
                <wp:extent cx="2208670" cy="546265"/>
                <wp:effectExtent l="0" t="0" r="20320"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961E1CB" w14:textId="77777777" w:rsidR="00B73EB0" w:rsidRPr="008F01BE" w:rsidRDefault="00B73EB0" w:rsidP="006D0BB9">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075D070" id="_x0000_s1031" type="#_x0000_t202" style="position:absolute;left:0;text-align:left;margin-left:370.75pt;margin-top:-25.7pt;width:173.9pt;height:43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">
                <v:textbox>
                  <w:txbxContent>
                    <w:p w14:paraId="1961E1CB" w14:textId="77777777" w:rsidR="00B73EB0" w:rsidRPr="008F01BE" w:rsidRDefault="00B73EB0" w:rsidP="006D0BB9">
                      <w:pPr>
                        <w:spacing w:line="240" w:lineRule="auto"/>
                        <w:jc w:val="center"/>
                        <w:rPr>
                          <w:sz w:val="28"/>
                        </w:rPr>
                      </w:pPr>
                      <w:r w:rsidRPr="008F01BE">
                        <w:rPr>
                          <w:sz w:val="28"/>
                        </w:rPr>
                        <w:t>Due Date: ___________</w:t>
                      </w:r>
                    </w:p>
                  </w:txbxContent>
                </v:textbox>
                <w10:wrap anchorx="margin" anchory="margin"/>
              </v:shape>
            </w:pict>
          </mc:Fallback>
        </mc:AlternateContent>
      </w:r>
      <w:r w:rsidR="00ED468C">
        <w:rPr>
          <w:b/>
          <w:bCs/>
          <w:sz w:val="36"/>
          <w:szCs w:val="32"/>
        </w:rPr>
        <w:t>Task 2</w:t>
      </w:r>
    </w:p>
    <w:p w14:paraId="7089C5CA" w14:textId="6AFF4861" w:rsidR="006D0BB9" w:rsidRPr="000D1D57" w:rsidRDefault="006D0BB9" w:rsidP="006D0BB9">
      <w:pPr>
        <w:jc w:val="center"/>
        <w:rPr>
          <w:b/>
          <w:bCs/>
          <w:sz w:val="36"/>
          <w:szCs w:val="32"/>
        </w:rPr>
      </w:pPr>
      <w:r w:rsidRPr="000D1D57">
        <w:rPr>
          <w:b/>
          <w:bCs/>
          <w:sz w:val="36"/>
          <w:szCs w:val="32"/>
        </w:rPr>
        <w:t xml:space="preserve">Topic: </w:t>
      </w:r>
      <w:r>
        <w:rPr>
          <w:b/>
          <w:bCs/>
          <w:sz w:val="36"/>
          <w:szCs w:val="32"/>
        </w:rPr>
        <w:t>How science works</w:t>
      </w:r>
    </w:p>
    <w:p w14:paraId="29425B11" w14:textId="2835D6C3" w:rsidR="00F37A4C" w:rsidRPr="00EC7A37" w:rsidRDefault="00EC7A37" w:rsidP="00EC7A37">
      <w:pPr>
        <w:spacing w:line="240" w:lineRule="auto"/>
        <w:rPr>
          <w:rFonts w:ascii="Calibri" w:hAnsi="Calibri" w:cs="Calibri"/>
          <w:b/>
          <w:bCs/>
          <w:sz w:val="24"/>
          <w:szCs w:val="24"/>
        </w:rPr>
      </w:pPr>
      <w:r w:rsidRPr="00EC7A37">
        <w:rPr>
          <w:b/>
          <w:bCs/>
          <w:noProof/>
          <w:sz w:val="32"/>
          <w:szCs w:val="32"/>
          <w:lang w:eastAsia="en-GB"/>
        </w:rPr>
        <mc:AlternateContent>
          <mc:Choice Requires="wps">
            <w:drawing>
              <wp:anchor distT="45720" distB="45720" distL="114300" distR="114300" simplePos="0" relativeHeight="251720704" behindDoc="0" locked="0" layoutInCell="1" allowOverlap="1" wp14:anchorId="402740B1" wp14:editId="40AA9BE5">
                <wp:simplePos x="0" y="0"/>
                <wp:positionH relativeFrom="margin">
                  <wp:posOffset>-101031</wp:posOffset>
                </wp:positionH>
                <wp:positionV relativeFrom="paragraph">
                  <wp:posOffset>280909</wp:posOffset>
                </wp:positionV>
                <wp:extent cx="6626225" cy="1720850"/>
                <wp:effectExtent l="0" t="0" r="22225"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1720850"/>
                        </a:xfrm>
                        <a:prstGeom prst="rect">
                          <a:avLst/>
                        </a:prstGeom>
                        <a:solidFill>
                          <a:srgbClr val="FFFFFF"/>
                        </a:solidFill>
                        <a:ln w="9525">
                          <a:solidFill>
                            <a:srgbClr val="000000"/>
                          </a:solidFill>
                          <a:miter lim="800000"/>
                          <a:headEnd/>
                          <a:tailEnd/>
                        </a:ln>
                      </wps:spPr>
                      <wps:txbx>
                        <w:txbxContent>
                          <w:p w14:paraId="6265EF89" w14:textId="1A49D999" w:rsidR="00B73EB0" w:rsidRDefault="00B73EB0" w:rsidP="00EC7A37">
                            <w:r>
                              <w:t xml:space="preserve">Key information: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824"/>
                            </w:tblGrid>
                            <w:tr w:rsidR="00B73EB0" w:rsidRPr="00EC7A37" w14:paraId="7DE62B35" w14:textId="77777777" w:rsidTr="00C52690">
                              <w:trPr>
                                <w:trHeight w:val="1222"/>
                              </w:trPr>
                              <w:tc>
                                <w:tcPr>
                                  <w:tcW w:w="9824" w:type="dxa"/>
                                </w:tcPr>
                                <w:p w14:paraId="42E79C72" w14:textId="77777777" w:rsidR="00B73EB0" w:rsidRPr="00EC7A37" w:rsidRDefault="00B73EB0"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Independent variable:</w:t>
                                  </w:r>
                                  <w:r w:rsidRPr="00EC7A37">
                                    <w:rPr>
                                      <w:rFonts w:ascii="Calibri" w:hAnsi="Calibri" w:cs="Calibri"/>
                                      <w:color w:val="000000"/>
                                      <w:sz w:val="24"/>
                                      <w:szCs w:val="24"/>
                                    </w:rPr>
                                    <w:t xml:space="preserve"> The variable that the investigator deliberately changes or selects different values for. There should only be one independent variable per investigation.</w:t>
                                  </w:r>
                                </w:p>
                                <w:p w14:paraId="4A69A811" w14:textId="77777777" w:rsidR="00B73EB0" w:rsidRPr="00EC7A37" w:rsidRDefault="00B73EB0"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Dependent variable:</w:t>
                                  </w:r>
                                  <w:r w:rsidRPr="00EC7A37">
                                    <w:rPr>
                                      <w:rFonts w:ascii="Calibri" w:hAnsi="Calibri" w:cs="Calibri"/>
                                      <w:color w:val="000000"/>
                                      <w:sz w:val="24"/>
                                      <w:szCs w:val="24"/>
                                    </w:rPr>
                                    <w:t xml:space="preserve"> The variable that is measured or observed as a result of changing the independent variable. It 'depends on' the independent variable.</w:t>
                                  </w:r>
                                </w:p>
                                <w:p w14:paraId="5261682B" w14:textId="77777777" w:rsidR="00B73EB0" w:rsidRPr="00EC7A37" w:rsidRDefault="00B73EB0"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Control variable:</w:t>
                                  </w:r>
                                  <w:r w:rsidRPr="00EC7A37">
                                    <w:rPr>
                                      <w:rFonts w:ascii="Calibri" w:hAnsi="Calibri" w:cs="Calibri"/>
                                      <w:color w:val="000000"/>
                                      <w:sz w:val="24"/>
                                      <w:szCs w:val="24"/>
                                    </w:rPr>
                                    <w:t xml:space="preserve"> Any variable that is kept constant throughout an investigation to ensure the test is fair. If a control variable changed, it could affect the dependent variable and make results unreliable.</w:t>
                                  </w:r>
                                </w:p>
                              </w:tc>
                            </w:tr>
                          </w:tbl>
                          <w:p w14:paraId="02149E8C" w14:textId="77777777" w:rsidR="00B73EB0" w:rsidRDefault="00B73EB0" w:rsidP="00EC7A37">
                            <w:pPr>
                              <w:rPr>
                                <w:b/>
                                <w:bCs/>
                                <w:sz w:val="32"/>
                                <w:szCs w:val="32"/>
                              </w:rPr>
                            </w:pPr>
                          </w:p>
                          <w:p w14:paraId="7B4F1517" w14:textId="582FDCF9" w:rsidR="00B73EB0" w:rsidRDefault="00B73EB0" w:rsidP="00EC7A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740B1" id="_x0000_s1032" type="#_x0000_t202" style="position:absolute;margin-left:-7.95pt;margin-top:22.1pt;width:521.75pt;height:135.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">
                <v:textbox>
                  <w:txbxContent>
                    <w:p w14:paraId="6265EF89" w14:textId="1A49D999" w:rsidR="00B73EB0" w:rsidRDefault="00B73EB0" w:rsidP="00EC7A37">
                      <w:r>
                        <w:t xml:space="preserve">Key information: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824"/>
                      </w:tblGrid>
                      <w:tr w:rsidR="00B73EB0" w:rsidRPr="00EC7A37" w14:paraId="7DE62B35" w14:textId="77777777" w:rsidTr="00C52690">
                        <w:trPr>
                          <w:trHeight w:val="1222"/>
                        </w:trPr>
                        <w:tc>
                          <w:tcPr>
                            <w:tcW w:w="9824" w:type="dxa"/>
                          </w:tcPr>
                          <w:p w14:paraId="42E79C72" w14:textId="77777777" w:rsidR="00B73EB0" w:rsidRPr="00EC7A37" w:rsidRDefault="00B73EB0"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Independent variable:</w:t>
                            </w:r>
                            <w:r w:rsidRPr="00EC7A37">
                              <w:rPr>
                                <w:rFonts w:ascii="Calibri" w:hAnsi="Calibri" w:cs="Calibri"/>
                                <w:color w:val="000000"/>
                                <w:sz w:val="24"/>
                                <w:szCs w:val="24"/>
                              </w:rPr>
                              <w:t xml:space="preserve"> The variable that the investigator deliberately changes or selects different values for. There should only be one independent variable per investigation.</w:t>
                            </w:r>
                          </w:p>
                          <w:p w14:paraId="4A69A811" w14:textId="77777777" w:rsidR="00B73EB0" w:rsidRPr="00EC7A37" w:rsidRDefault="00B73EB0"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Dependent variable:</w:t>
                            </w:r>
                            <w:r w:rsidRPr="00EC7A37">
                              <w:rPr>
                                <w:rFonts w:ascii="Calibri" w:hAnsi="Calibri" w:cs="Calibri"/>
                                <w:color w:val="000000"/>
                                <w:sz w:val="24"/>
                                <w:szCs w:val="24"/>
                              </w:rPr>
                              <w:t xml:space="preserve"> The variable that is measured or observed as a result of changing the independent variable. It 'depends on' the independent variable.</w:t>
                            </w:r>
                          </w:p>
                          <w:p w14:paraId="5261682B" w14:textId="77777777" w:rsidR="00B73EB0" w:rsidRPr="00EC7A37" w:rsidRDefault="00B73EB0"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Control variable:</w:t>
                            </w:r>
                            <w:r w:rsidRPr="00EC7A37">
                              <w:rPr>
                                <w:rFonts w:ascii="Calibri" w:hAnsi="Calibri" w:cs="Calibri"/>
                                <w:color w:val="000000"/>
                                <w:sz w:val="24"/>
                                <w:szCs w:val="24"/>
                              </w:rPr>
                              <w:t xml:space="preserve"> Any variable that is kept constant throughout an investigation to ensure the test is fair. If a control variable changed, it could affect the dependent variable and make results unreliable.</w:t>
                            </w:r>
                          </w:p>
                        </w:tc>
                      </w:tr>
                    </w:tbl>
                    <w:p w14:paraId="02149E8C" w14:textId="77777777" w:rsidR="00B73EB0" w:rsidRDefault="00B73EB0" w:rsidP="00EC7A37">
                      <w:pPr>
                        <w:rPr>
                          <w:b/>
                          <w:bCs/>
                          <w:sz w:val="32"/>
                          <w:szCs w:val="32"/>
                        </w:rPr>
                      </w:pPr>
                    </w:p>
                    <w:p w14:paraId="7B4F1517" w14:textId="582FDCF9" w:rsidR="00B73EB0" w:rsidRDefault="00B73EB0" w:rsidP="00EC7A37"/>
                  </w:txbxContent>
                </v:textbox>
                <w10:wrap type="square" anchorx="margin"/>
              </v:shape>
            </w:pict>
          </mc:Fallback>
        </mc:AlternateContent>
      </w:r>
      <w:r w:rsidR="00ED468C" w:rsidRPr="00EC7A37">
        <w:rPr>
          <w:rFonts w:ascii="Calibri" w:hAnsi="Calibri" w:cs="Calibri"/>
          <w:b/>
          <w:bCs/>
          <w:sz w:val="24"/>
          <w:szCs w:val="24"/>
        </w:rPr>
        <w:t>Instructions: C</w:t>
      </w:r>
      <w:r w:rsidR="001571E0">
        <w:rPr>
          <w:rFonts w:ascii="Calibri" w:hAnsi="Calibri" w:cs="Calibri"/>
          <w:b/>
          <w:bCs/>
          <w:sz w:val="24"/>
          <w:szCs w:val="24"/>
        </w:rPr>
        <w:t>omplete the tasks below</w:t>
      </w:r>
      <w:r>
        <w:rPr>
          <w:rFonts w:ascii="Calibri" w:eastAsia="Calibri" w:hAnsi="Calibri" w:cs="Calibri"/>
          <w:noProof/>
          <w:lang w:eastAsia="en-GB"/>
        </w:rPr>
        <mc:AlternateContent>
          <mc:Choice Requires="wpg">
            <w:drawing>
              <wp:inline distT="0" distB="0" distL="0" distR="0" wp14:anchorId="082A0C6B" wp14:editId="6C2B71F0">
                <wp:extent cx="6922861" cy="2256312"/>
                <wp:effectExtent l="0" t="0" r="0" b="0"/>
                <wp:docPr id="8" name="Group 8"/>
                <wp:cNvGraphicFramePr/>
                <a:graphic xmlns:a="http://schemas.openxmlformats.org/drawingml/2006/main">
                  <a:graphicData uri="http://schemas.microsoft.com/office/word/2010/wordprocessingGroup">
                    <wpg:wgp>
                      <wpg:cNvGrpSpPr/>
                      <wpg:grpSpPr>
                        <a:xfrm>
                          <a:off x="0" y="0"/>
                          <a:ext cx="6922861" cy="2256312"/>
                          <a:chOff x="0" y="0"/>
                          <a:chExt cx="6922861" cy="2955441"/>
                        </a:xfrm>
                      </wpg:grpSpPr>
                      <wps:wsp>
                        <wps:cNvPr id="9" name="Rectangle 9"/>
                        <wps:cNvSpPr/>
                        <wps:spPr>
                          <a:xfrm>
                            <a:off x="0" y="0"/>
                            <a:ext cx="103287" cy="174563"/>
                          </a:xfrm>
                          <a:prstGeom prst="rect">
                            <a:avLst/>
                          </a:prstGeom>
                          <a:ln>
                            <a:noFill/>
                          </a:ln>
                        </wps:spPr>
                        <wps:txbx>
                          <w:txbxContent>
                            <w:p w14:paraId="70802573" w14:textId="77777777" w:rsidR="00B73EB0" w:rsidRDefault="00B73EB0" w:rsidP="00EC7A37">
                              <w:r>
                                <w:rPr>
                                  <w:rFonts w:ascii="Arial" w:eastAsia="Arial" w:hAnsi="Arial" w:cs="Arial"/>
                                  <w:b/>
                                </w:rPr>
                                <w:t>1</w:t>
                              </w:r>
                            </w:p>
                          </w:txbxContent>
                        </wps:txbx>
                        <wps:bodyPr horzOverflow="overflow" vert="horz" lIns="0" tIns="0" rIns="0" bIns="0" rtlCol="0">
                          <a:noAutofit/>
                        </wps:bodyPr>
                      </wps:wsp>
                      <wps:wsp>
                        <wps:cNvPr id="11" name="Rectangle 11"/>
                        <wps:cNvSpPr/>
                        <wps:spPr>
                          <a:xfrm>
                            <a:off x="77688" y="0"/>
                            <a:ext cx="51598" cy="174563"/>
                          </a:xfrm>
                          <a:prstGeom prst="rect">
                            <a:avLst/>
                          </a:prstGeom>
                          <a:ln>
                            <a:noFill/>
                          </a:ln>
                        </wps:spPr>
                        <wps:txbx>
                          <w:txbxContent>
                            <w:p w14:paraId="7F29AC4D" w14:textId="77777777" w:rsidR="00B73EB0" w:rsidRDefault="00B73EB0" w:rsidP="00EC7A37">
                              <w:r>
                                <w:rPr>
                                  <w:rFonts w:ascii="Arial" w:eastAsia="Arial" w:hAnsi="Arial" w:cs="Arial"/>
                                  <w:b/>
                                </w:rPr>
                                <w:t>.</w:t>
                              </w:r>
                            </w:p>
                          </w:txbxContent>
                        </wps:txbx>
                        <wps:bodyPr horzOverflow="overflow" vert="horz" lIns="0" tIns="0" rIns="0" bIns="0" rtlCol="0">
                          <a:noAutofit/>
                        </wps:bodyPr>
                      </wps:wsp>
                      <wps:wsp>
                        <wps:cNvPr id="129411552" name="Rectangle 129411552"/>
                        <wps:cNvSpPr/>
                        <wps:spPr>
                          <a:xfrm>
                            <a:off x="247650" y="0"/>
                            <a:ext cx="3292655" cy="174563"/>
                          </a:xfrm>
                          <a:prstGeom prst="rect">
                            <a:avLst/>
                          </a:prstGeom>
                          <a:ln>
                            <a:noFill/>
                          </a:ln>
                        </wps:spPr>
                        <wps:txbx>
                          <w:txbxContent>
                            <w:p w14:paraId="7CC40C2A" w14:textId="77777777" w:rsidR="00B73EB0" w:rsidRDefault="00B73EB0" w:rsidP="00EC7A37">
                              <w:r>
                                <w:t>Match each term to its correct definition.</w:t>
                              </w:r>
                            </w:p>
                          </w:txbxContent>
                        </wps:txbx>
                        <wps:bodyPr horzOverflow="overflow" vert="horz" lIns="0" tIns="0" rIns="0" bIns="0" rtlCol="0">
                          <a:noAutofit/>
                        </wps:bodyPr>
                      </wps:wsp>
                      <wps:wsp>
                        <wps:cNvPr id="129411553" name="Rectangle 129411553"/>
                        <wps:cNvSpPr/>
                        <wps:spPr>
                          <a:xfrm>
                            <a:off x="5771108" y="23394"/>
                            <a:ext cx="44558" cy="150748"/>
                          </a:xfrm>
                          <a:prstGeom prst="rect">
                            <a:avLst/>
                          </a:prstGeom>
                          <a:ln>
                            <a:noFill/>
                          </a:ln>
                        </wps:spPr>
                        <wps:txbx>
                          <w:txbxContent>
                            <w:p w14:paraId="0813B3C1" w14:textId="77777777" w:rsidR="00B73EB0" w:rsidRDefault="00B73EB0" w:rsidP="00EC7A37">
                              <w:r>
                                <w:rPr>
                                  <w:color w:val="374151"/>
                                  <w:sz w:val="19"/>
                                </w:rPr>
                                <w:t>[</w:t>
                              </w:r>
                            </w:p>
                          </w:txbxContent>
                        </wps:txbx>
                        <wps:bodyPr horzOverflow="overflow" vert="horz" lIns="0" tIns="0" rIns="0" bIns="0" rtlCol="0">
                          <a:noAutofit/>
                        </wps:bodyPr>
                      </wps:wsp>
                      <wps:wsp>
                        <wps:cNvPr id="129411554" name="Rectangle 129411554"/>
                        <wps:cNvSpPr/>
                        <wps:spPr>
                          <a:xfrm>
                            <a:off x="5804743" y="23394"/>
                            <a:ext cx="89196" cy="150748"/>
                          </a:xfrm>
                          <a:prstGeom prst="rect">
                            <a:avLst/>
                          </a:prstGeom>
                          <a:ln>
                            <a:noFill/>
                          </a:ln>
                        </wps:spPr>
                        <wps:txbx>
                          <w:txbxContent>
                            <w:p w14:paraId="76E39667" w14:textId="77777777" w:rsidR="00B73EB0" w:rsidRDefault="00B73EB0" w:rsidP="00EC7A37">
                              <w:r>
                                <w:rPr>
                                  <w:color w:val="374151"/>
                                  <w:sz w:val="19"/>
                                </w:rPr>
                                <w:t>4</w:t>
                              </w:r>
                            </w:p>
                          </w:txbxContent>
                        </wps:txbx>
                        <wps:bodyPr horzOverflow="overflow" vert="horz" lIns="0" tIns="0" rIns="0" bIns="0" rtlCol="0">
                          <a:noAutofit/>
                        </wps:bodyPr>
                      </wps:wsp>
                      <wps:wsp>
                        <wps:cNvPr id="129411555" name="Rectangle 129411555"/>
                        <wps:cNvSpPr/>
                        <wps:spPr>
                          <a:xfrm>
                            <a:off x="5871864" y="23394"/>
                            <a:ext cx="400950" cy="150748"/>
                          </a:xfrm>
                          <a:prstGeom prst="rect">
                            <a:avLst/>
                          </a:prstGeom>
                          <a:ln>
                            <a:noFill/>
                          </a:ln>
                        </wps:spPr>
                        <wps:txbx>
                          <w:txbxContent>
                            <w:p w14:paraId="140DDC77" w14:textId="77777777" w:rsidR="00B73EB0" w:rsidRDefault="00B73EB0" w:rsidP="00EC7A37">
                              <w:r>
                                <w:rPr>
                                  <w:color w:val="374151"/>
                                  <w:sz w:val="19"/>
                                </w:rPr>
                                <w:t xml:space="preserve"> mark</w:t>
                              </w:r>
                            </w:p>
                          </w:txbxContent>
                        </wps:txbx>
                        <wps:bodyPr horzOverflow="overflow" vert="horz" lIns="0" tIns="0" rIns="0" bIns="0" rtlCol="0">
                          <a:noAutofit/>
                        </wps:bodyPr>
                      </wps:wsp>
                      <wps:wsp>
                        <wps:cNvPr id="129411556" name="Rectangle 129411556"/>
                        <wps:cNvSpPr/>
                        <wps:spPr>
                          <a:xfrm>
                            <a:off x="6173390" y="23394"/>
                            <a:ext cx="80190" cy="150748"/>
                          </a:xfrm>
                          <a:prstGeom prst="rect">
                            <a:avLst/>
                          </a:prstGeom>
                          <a:ln>
                            <a:noFill/>
                          </a:ln>
                        </wps:spPr>
                        <wps:txbx>
                          <w:txbxContent>
                            <w:p w14:paraId="72CF7C32" w14:textId="77777777" w:rsidR="00B73EB0" w:rsidRDefault="00B73EB0" w:rsidP="00EC7A37">
                              <w:r>
                                <w:rPr>
                                  <w:color w:val="374151"/>
                                  <w:sz w:val="19"/>
                                </w:rPr>
                                <w:t>s</w:t>
                              </w:r>
                            </w:p>
                          </w:txbxContent>
                        </wps:txbx>
                        <wps:bodyPr horzOverflow="overflow" vert="horz" lIns="0" tIns="0" rIns="0" bIns="0" rtlCol="0">
                          <a:noAutofit/>
                        </wps:bodyPr>
                      </wps:wsp>
                      <wps:wsp>
                        <wps:cNvPr id="129411557" name="Rectangle 129411557"/>
                        <wps:cNvSpPr/>
                        <wps:spPr>
                          <a:xfrm>
                            <a:off x="6233814" y="23394"/>
                            <a:ext cx="44558" cy="150748"/>
                          </a:xfrm>
                          <a:prstGeom prst="rect">
                            <a:avLst/>
                          </a:prstGeom>
                          <a:ln>
                            <a:noFill/>
                          </a:ln>
                        </wps:spPr>
                        <wps:txbx>
                          <w:txbxContent>
                            <w:p w14:paraId="1CDC887F" w14:textId="77777777" w:rsidR="00B73EB0" w:rsidRDefault="00B73EB0" w:rsidP="00EC7A37">
                              <w:r>
                                <w:rPr>
                                  <w:color w:val="374151"/>
                                  <w:sz w:val="19"/>
                                </w:rPr>
                                <w:t>]</w:t>
                              </w:r>
                            </w:p>
                          </w:txbxContent>
                        </wps:txbx>
                        <wps:bodyPr horzOverflow="overflow" vert="horz" lIns="0" tIns="0" rIns="0" bIns="0" rtlCol="0">
                          <a:noAutofit/>
                        </wps:bodyPr>
                      </wps:wsp>
                      <wps:wsp>
                        <wps:cNvPr id="129411559" name="Shape 34"/>
                        <wps:cNvSpPr/>
                        <wps:spPr>
                          <a:xfrm>
                            <a:off x="4762" y="249279"/>
                            <a:ext cx="2750313"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19088"/>
                                </a:lnTo>
                                <a:cubicBezTo>
                                  <a:pt x="3048000" y="323508"/>
                                  <a:pt x="3047153" y="327760"/>
                                  <a:pt x="3045461" y="331845"/>
                                </a:cubicBezTo>
                                <a:cubicBezTo>
                                  <a:pt x="3043770" y="335929"/>
                                  <a:pt x="3041361" y="339535"/>
                                  <a:pt x="3038235" y="342661"/>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1"/>
                                </a:cubicBezTo>
                                <a:cubicBezTo>
                                  <a:pt x="6638" y="339535"/>
                                  <a:pt x="4229" y="335929"/>
                                  <a:pt x="2538" y="331845"/>
                                </a:cubicBezTo>
                                <a:cubicBezTo>
                                  <a:pt x="846" y="327760"/>
                                  <a:pt x="0" y="323508"/>
                                  <a:pt x="0" y="319088"/>
                                </a:cubicBez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0" name="Shape 35"/>
                        <wps:cNvSpPr/>
                        <wps:spPr>
                          <a:xfrm>
                            <a:off x="4762" y="249297"/>
                            <a:ext cx="3048000" cy="352425"/>
                          </a:xfrm>
                          <a:custGeom>
                            <a:avLst/>
                            <a:gdLst/>
                            <a:ahLst/>
                            <a:cxnLst/>
                            <a:rect l="0" t="0" r="0" b="0"/>
                            <a:pathLst>
                              <a:path w="3048000" h="352425">
                                <a:moveTo>
                                  <a:pt x="0" y="319088"/>
                                </a:move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19088"/>
                                </a:lnTo>
                                <a:cubicBezTo>
                                  <a:pt x="3048000" y="323508"/>
                                  <a:pt x="3047153" y="327760"/>
                                  <a:pt x="3045461" y="331845"/>
                                </a:cubicBezTo>
                                <a:cubicBezTo>
                                  <a:pt x="3043770" y="335929"/>
                                  <a:pt x="3041361" y="339535"/>
                                  <a:pt x="3038235" y="342661"/>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1"/>
                                </a:cubicBezTo>
                                <a:cubicBezTo>
                                  <a:pt x="6638" y="339535"/>
                                  <a:pt x="4229" y="335929"/>
                                  <a:pt x="2538" y="331845"/>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1" name="Rectangle 129411561"/>
                        <wps:cNvSpPr/>
                        <wps:spPr>
                          <a:xfrm>
                            <a:off x="123825" y="376051"/>
                            <a:ext cx="1656646" cy="166704"/>
                          </a:xfrm>
                          <a:prstGeom prst="rect">
                            <a:avLst/>
                          </a:prstGeom>
                          <a:ln>
                            <a:noFill/>
                          </a:ln>
                        </wps:spPr>
                        <wps:txbx>
                          <w:txbxContent>
                            <w:p w14:paraId="536D2D34" w14:textId="77777777" w:rsidR="00B73EB0" w:rsidRDefault="00B73EB0" w:rsidP="00EC7A37">
                              <w:r>
                                <w:t>Independent variable</w:t>
                              </w:r>
                            </w:p>
                          </w:txbxContent>
                        </wps:txbx>
                        <wps:bodyPr horzOverflow="overflow" vert="horz" lIns="0" tIns="0" rIns="0" bIns="0" rtlCol="0">
                          <a:noAutofit/>
                        </wps:bodyPr>
                      </wps:wsp>
                      <wps:wsp>
                        <wps:cNvPr id="129411562" name="Shape 37"/>
                        <wps:cNvSpPr/>
                        <wps:spPr>
                          <a:xfrm>
                            <a:off x="4762" y="706360"/>
                            <a:ext cx="2667186"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7"/>
                                </a:lnTo>
                                <a:cubicBezTo>
                                  <a:pt x="3048000" y="323508"/>
                                  <a:pt x="3047153" y="327761"/>
                                  <a:pt x="3045461" y="331845"/>
                                </a:cubicBezTo>
                                <a:cubicBezTo>
                                  <a:pt x="3043770" y="335929"/>
                                  <a:pt x="3041361" y="339535"/>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5"/>
                                  <a:pt x="4229" y="335929"/>
                                  <a:pt x="2538" y="331845"/>
                                </a:cubicBezTo>
                                <a:cubicBezTo>
                                  <a:pt x="846" y="327761"/>
                                  <a:pt x="0" y="323508"/>
                                  <a:pt x="0" y="319087"/>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3" name="Shape 38"/>
                        <wps:cNvSpPr/>
                        <wps:spPr>
                          <a:xfrm>
                            <a:off x="4762" y="706497"/>
                            <a:ext cx="3048000" cy="352425"/>
                          </a:xfrm>
                          <a:custGeom>
                            <a:avLst/>
                            <a:gdLst/>
                            <a:ahLst/>
                            <a:cxnLst/>
                            <a:rect l="0" t="0" r="0" b="0"/>
                            <a:pathLst>
                              <a:path w="3048000" h="352425">
                                <a:moveTo>
                                  <a:pt x="0" y="319087"/>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7"/>
                                </a:lnTo>
                                <a:cubicBezTo>
                                  <a:pt x="3048000" y="323508"/>
                                  <a:pt x="3047153" y="327761"/>
                                  <a:pt x="3045461" y="331845"/>
                                </a:cubicBezTo>
                                <a:cubicBezTo>
                                  <a:pt x="3043770" y="335929"/>
                                  <a:pt x="3041361" y="339535"/>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5"/>
                                  <a:pt x="4229" y="335929"/>
                                  <a:pt x="2538" y="331845"/>
                                </a:cubicBezTo>
                                <a:cubicBezTo>
                                  <a:pt x="846" y="327761"/>
                                  <a:pt x="0" y="323508"/>
                                  <a:pt x="0" y="3190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4" name="Rectangle 129411564"/>
                        <wps:cNvSpPr/>
                        <wps:spPr>
                          <a:xfrm>
                            <a:off x="123825" y="833251"/>
                            <a:ext cx="1538178" cy="166704"/>
                          </a:xfrm>
                          <a:prstGeom prst="rect">
                            <a:avLst/>
                          </a:prstGeom>
                          <a:ln>
                            <a:noFill/>
                          </a:ln>
                        </wps:spPr>
                        <wps:txbx>
                          <w:txbxContent>
                            <w:p w14:paraId="1E6BFF28" w14:textId="77777777" w:rsidR="00B73EB0" w:rsidRDefault="00B73EB0" w:rsidP="00EC7A37">
                              <w:r>
                                <w:t>Dependent variable</w:t>
                              </w:r>
                            </w:p>
                          </w:txbxContent>
                        </wps:txbx>
                        <wps:bodyPr horzOverflow="overflow" vert="horz" lIns="0" tIns="0" rIns="0" bIns="0" rtlCol="0">
                          <a:noAutofit/>
                        </wps:bodyPr>
                      </wps:wsp>
                      <wps:wsp>
                        <wps:cNvPr id="129411565" name="Shape 40"/>
                        <wps:cNvSpPr/>
                        <wps:spPr>
                          <a:xfrm>
                            <a:off x="4762" y="1163697"/>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4"/>
                                </a:cubicBezTo>
                                <a:cubicBezTo>
                                  <a:pt x="846" y="327761"/>
                                  <a:pt x="0" y="323508"/>
                                  <a:pt x="0" y="319088"/>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6" name="Shape 41"/>
                        <wps:cNvSpPr/>
                        <wps:spPr>
                          <a:xfrm>
                            <a:off x="4762" y="1163697"/>
                            <a:ext cx="3048000" cy="352425"/>
                          </a:xfrm>
                          <a:custGeom>
                            <a:avLst/>
                            <a:gdLst/>
                            <a:ahLst/>
                            <a:cxnLst/>
                            <a:rect l="0" t="0" r="0" b="0"/>
                            <a:pathLst>
                              <a:path w="3048000" h="352425">
                                <a:moveTo>
                                  <a:pt x="0" y="319088"/>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4"/>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7" name="Rectangle 129411567"/>
                        <wps:cNvSpPr/>
                        <wps:spPr>
                          <a:xfrm>
                            <a:off x="123825" y="1290451"/>
                            <a:ext cx="1242094" cy="166704"/>
                          </a:xfrm>
                          <a:prstGeom prst="rect">
                            <a:avLst/>
                          </a:prstGeom>
                          <a:ln>
                            <a:noFill/>
                          </a:ln>
                        </wps:spPr>
                        <wps:txbx>
                          <w:txbxContent>
                            <w:p w14:paraId="30285E26" w14:textId="77777777" w:rsidR="00B73EB0" w:rsidRDefault="00B73EB0" w:rsidP="00EC7A37">
                              <w:r>
                                <w:t>Control variable</w:t>
                              </w:r>
                            </w:p>
                          </w:txbxContent>
                        </wps:txbx>
                        <wps:bodyPr horzOverflow="overflow" vert="horz" lIns="0" tIns="0" rIns="0" bIns="0" rtlCol="0">
                          <a:noAutofit/>
                        </wps:bodyPr>
                      </wps:wsp>
                      <wps:wsp>
                        <wps:cNvPr id="129411568" name="Shape 43"/>
                        <wps:cNvSpPr/>
                        <wps:spPr>
                          <a:xfrm>
                            <a:off x="4762" y="1620897"/>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28613"/>
                                </a:lnTo>
                                <a:cubicBezTo>
                                  <a:pt x="3048000" y="333033"/>
                                  <a:pt x="3047153" y="337285"/>
                                  <a:pt x="3045461" y="341369"/>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69"/>
                                </a:cubicBezTo>
                                <a:cubicBezTo>
                                  <a:pt x="846" y="337285"/>
                                  <a:pt x="0" y="333033"/>
                                  <a:pt x="0" y="328613"/>
                                </a:cubicBez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9" name="Shape 44"/>
                        <wps:cNvSpPr/>
                        <wps:spPr>
                          <a:xfrm>
                            <a:off x="4762" y="1620897"/>
                            <a:ext cx="3048000" cy="361950"/>
                          </a:xfrm>
                          <a:custGeom>
                            <a:avLst/>
                            <a:gdLst/>
                            <a:ahLst/>
                            <a:cxnLst/>
                            <a:rect l="0" t="0" r="0" b="0"/>
                            <a:pathLst>
                              <a:path w="3048000" h="361950">
                                <a:moveTo>
                                  <a:pt x="0" y="328613"/>
                                </a:move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28613"/>
                                </a:lnTo>
                                <a:cubicBezTo>
                                  <a:pt x="3048000" y="333033"/>
                                  <a:pt x="3047153" y="337285"/>
                                  <a:pt x="3045461" y="341369"/>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69"/>
                                </a:cubicBezTo>
                                <a:cubicBezTo>
                                  <a:pt x="846" y="337285"/>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0" name="Rectangle 129411570"/>
                        <wps:cNvSpPr/>
                        <wps:spPr>
                          <a:xfrm>
                            <a:off x="123825" y="1747651"/>
                            <a:ext cx="1370262" cy="166704"/>
                          </a:xfrm>
                          <a:prstGeom prst="rect">
                            <a:avLst/>
                          </a:prstGeom>
                          <a:ln>
                            <a:noFill/>
                          </a:ln>
                        </wps:spPr>
                        <wps:txbx>
                          <w:txbxContent>
                            <w:p w14:paraId="17B0AFA0" w14:textId="77777777" w:rsidR="00B73EB0" w:rsidRDefault="00B73EB0" w:rsidP="00EC7A37">
                              <w:r>
                                <w:t>Anomalous result</w:t>
                              </w:r>
                            </w:p>
                          </w:txbxContent>
                        </wps:txbx>
                        <wps:bodyPr horzOverflow="overflow" vert="horz" lIns="0" tIns="0" rIns="0" bIns="0" rtlCol="0">
                          <a:noAutofit/>
                        </wps:bodyPr>
                      </wps:wsp>
                      <wps:wsp>
                        <wps:cNvPr id="129411571" name="Shape 47"/>
                        <wps:cNvSpPr/>
                        <wps:spPr>
                          <a:xfrm>
                            <a:off x="3214687" y="249297"/>
                            <a:ext cx="3048000" cy="542925"/>
                          </a:xfrm>
                          <a:custGeom>
                            <a:avLst/>
                            <a:gdLst/>
                            <a:ahLst/>
                            <a:cxnLst/>
                            <a:rect l="0" t="0" r="0" b="0"/>
                            <a:pathLst>
                              <a:path w="3048000" h="542925">
                                <a:moveTo>
                                  <a:pt x="0" y="509588"/>
                                </a:moveTo>
                                <a:lnTo>
                                  <a:pt x="0" y="33338"/>
                                </a:lnTo>
                                <a:cubicBezTo>
                                  <a:pt x="0" y="28916"/>
                                  <a:pt x="846" y="24664"/>
                                  <a:pt x="2538" y="20580"/>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80"/>
                                </a:cubicBezTo>
                                <a:cubicBezTo>
                                  <a:pt x="3047154" y="24664"/>
                                  <a:pt x="3048000" y="28916"/>
                                  <a:pt x="3048000" y="33338"/>
                                </a:cubicBezTo>
                                <a:lnTo>
                                  <a:pt x="3048000" y="509588"/>
                                </a:lnTo>
                                <a:cubicBezTo>
                                  <a:pt x="3048000" y="514008"/>
                                  <a:pt x="3047154" y="518260"/>
                                  <a:pt x="3045462" y="522345"/>
                                </a:cubicBezTo>
                                <a:cubicBezTo>
                                  <a:pt x="3043770" y="526429"/>
                                  <a:pt x="3041362" y="530034"/>
                                  <a:pt x="3038236" y="533160"/>
                                </a:cubicBezTo>
                                <a:cubicBezTo>
                                  <a:pt x="3035109" y="536286"/>
                                  <a:pt x="3031503" y="538695"/>
                                  <a:pt x="3027420" y="540387"/>
                                </a:cubicBezTo>
                                <a:cubicBezTo>
                                  <a:pt x="3023336" y="542079"/>
                                  <a:pt x="3019083" y="542925"/>
                                  <a:pt x="3014663" y="542925"/>
                                </a:cubicBezTo>
                                <a:lnTo>
                                  <a:pt x="33338" y="542925"/>
                                </a:lnTo>
                                <a:cubicBezTo>
                                  <a:pt x="28917" y="542925"/>
                                  <a:pt x="24664" y="542079"/>
                                  <a:pt x="20580" y="540387"/>
                                </a:cubicBezTo>
                                <a:cubicBezTo>
                                  <a:pt x="16496" y="538695"/>
                                  <a:pt x="12891" y="536286"/>
                                  <a:pt x="9765" y="533160"/>
                                </a:cubicBezTo>
                                <a:cubicBezTo>
                                  <a:pt x="6638" y="530034"/>
                                  <a:pt x="4230" y="526429"/>
                                  <a:pt x="2538" y="522345"/>
                                </a:cubicBezTo>
                                <a:cubicBezTo>
                                  <a:pt x="846" y="518260"/>
                                  <a:pt x="0" y="514008"/>
                                  <a:pt x="0" y="5095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2" name="Rectangle 129411572"/>
                        <wps:cNvSpPr/>
                        <wps:spPr>
                          <a:xfrm>
                            <a:off x="3333750" y="376051"/>
                            <a:ext cx="3194477" cy="166704"/>
                          </a:xfrm>
                          <a:prstGeom prst="rect">
                            <a:avLst/>
                          </a:prstGeom>
                          <a:ln>
                            <a:noFill/>
                          </a:ln>
                        </wps:spPr>
                        <wps:txbx>
                          <w:txbxContent>
                            <w:p w14:paraId="704E3C1A" w14:textId="77777777" w:rsidR="00B73EB0" w:rsidRDefault="00B73EB0" w:rsidP="00EC7A37">
                              <w:r>
                                <w:t>The variable deliberately changed by the</w:t>
                              </w:r>
                            </w:p>
                          </w:txbxContent>
                        </wps:txbx>
                        <wps:bodyPr horzOverflow="overflow" vert="horz" lIns="0" tIns="0" rIns="0" bIns="0" rtlCol="0">
                          <a:noAutofit/>
                        </wps:bodyPr>
                      </wps:wsp>
                      <wps:wsp>
                        <wps:cNvPr id="129411573" name="Rectangle 129411573"/>
                        <wps:cNvSpPr/>
                        <wps:spPr>
                          <a:xfrm>
                            <a:off x="3333750" y="566551"/>
                            <a:ext cx="906955" cy="166704"/>
                          </a:xfrm>
                          <a:prstGeom prst="rect">
                            <a:avLst/>
                          </a:prstGeom>
                          <a:ln>
                            <a:noFill/>
                          </a:ln>
                        </wps:spPr>
                        <wps:txbx>
                          <w:txbxContent>
                            <w:p w14:paraId="0464AD61" w14:textId="77777777" w:rsidR="00B73EB0" w:rsidRDefault="00B73EB0" w:rsidP="00EC7A37">
                              <w:r>
                                <w:t>investigator</w:t>
                              </w:r>
                            </w:p>
                          </w:txbxContent>
                        </wps:txbx>
                        <wps:bodyPr horzOverflow="overflow" vert="horz" lIns="0" tIns="0" rIns="0" bIns="0" rtlCol="0">
                          <a:noAutofit/>
                        </wps:bodyPr>
                      </wps:wsp>
                      <wps:wsp>
                        <wps:cNvPr id="129411574" name="Shape 51"/>
                        <wps:cNvSpPr/>
                        <wps:spPr>
                          <a:xfrm>
                            <a:off x="3214687" y="896997"/>
                            <a:ext cx="3048000" cy="552450"/>
                          </a:xfrm>
                          <a:custGeom>
                            <a:avLst/>
                            <a:gdLst/>
                            <a:ahLst/>
                            <a:cxnLst/>
                            <a:rect l="0" t="0" r="0" b="0"/>
                            <a:pathLst>
                              <a:path w="3048000" h="552450">
                                <a:moveTo>
                                  <a:pt x="0" y="519113"/>
                                </a:moveTo>
                                <a:lnTo>
                                  <a:pt x="0" y="33338"/>
                                </a:lnTo>
                                <a:cubicBezTo>
                                  <a:pt x="0" y="28917"/>
                                  <a:pt x="846" y="24664"/>
                                  <a:pt x="2538" y="20579"/>
                                </a:cubicBezTo>
                                <a:cubicBezTo>
                                  <a:pt x="4230" y="16495"/>
                                  <a:pt x="6638" y="12890"/>
                                  <a:pt x="9765" y="9765"/>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5"/>
                                </a:cubicBezTo>
                                <a:cubicBezTo>
                                  <a:pt x="3041362" y="12890"/>
                                  <a:pt x="3043770" y="16495"/>
                                  <a:pt x="3045462" y="20579"/>
                                </a:cubicBezTo>
                                <a:cubicBezTo>
                                  <a:pt x="3047154" y="24664"/>
                                  <a:pt x="3048000" y="28917"/>
                                  <a:pt x="3048000" y="33338"/>
                                </a:cubicBezTo>
                                <a:lnTo>
                                  <a:pt x="3048000" y="519113"/>
                                </a:lnTo>
                                <a:cubicBezTo>
                                  <a:pt x="3048000" y="523533"/>
                                  <a:pt x="3047154" y="527786"/>
                                  <a:pt x="3045462" y="531870"/>
                                </a:cubicBezTo>
                                <a:cubicBezTo>
                                  <a:pt x="3043770" y="535954"/>
                                  <a:pt x="3041362" y="539559"/>
                                  <a:pt x="3038236" y="542686"/>
                                </a:cubicBezTo>
                                <a:cubicBezTo>
                                  <a:pt x="3035109" y="545811"/>
                                  <a:pt x="3031503" y="548220"/>
                                  <a:pt x="3027420" y="549912"/>
                                </a:cubicBezTo>
                                <a:cubicBezTo>
                                  <a:pt x="3023336" y="551604"/>
                                  <a:pt x="3019083" y="552450"/>
                                  <a:pt x="3014663" y="552450"/>
                                </a:cubicBezTo>
                                <a:lnTo>
                                  <a:pt x="33338" y="552450"/>
                                </a:lnTo>
                                <a:cubicBezTo>
                                  <a:pt x="28917" y="552450"/>
                                  <a:pt x="24664" y="551604"/>
                                  <a:pt x="20580" y="549912"/>
                                </a:cubicBezTo>
                                <a:cubicBezTo>
                                  <a:pt x="16496" y="548220"/>
                                  <a:pt x="12891" y="545811"/>
                                  <a:pt x="9765" y="542686"/>
                                </a:cubicBezTo>
                                <a:cubicBezTo>
                                  <a:pt x="6638" y="539559"/>
                                  <a:pt x="4230" y="535954"/>
                                  <a:pt x="2538" y="531870"/>
                                </a:cubicBezTo>
                                <a:cubicBezTo>
                                  <a:pt x="846" y="527786"/>
                                  <a:pt x="0" y="523533"/>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5" name="Rectangle 129411575"/>
                        <wps:cNvSpPr/>
                        <wps:spPr>
                          <a:xfrm>
                            <a:off x="3333750" y="1023751"/>
                            <a:ext cx="3589111" cy="166704"/>
                          </a:xfrm>
                          <a:prstGeom prst="rect">
                            <a:avLst/>
                          </a:prstGeom>
                          <a:ln>
                            <a:noFill/>
                          </a:ln>
                        </wps:spPr>
                        <wps:txbx>
                          <w:txbxContent>
                            <w:p w14:paraId="255C2680" w14:textId="77777777" w:rsidR="00B73EB0" w:rsidRDefault="00B73EB0" w:rsidP="00EC7A37">
                              <w:r>
                                <w:t>A data point that does not fit the pattern of the</w:t>
                              </w:r>
                            </w:p>
                          </w:txbxContent>
                        </wps:txbx>
                        <wps:bodyPr horzOverflow="overflow" vert="horz" lIns="0" tIns="0" rIns="0" bIns="0" rtlCol="0">
                          <a:noAutofit/>
                        </wps:bodyPr>
                      </wps:wsp>
                      <wps:wsp>
                        <wps:cNvPr id="129411576" name="Rectangle 129411576"/>
                        <wps:cNvSpPr/>
                        <wps:spPr>
                          <a:xfrm>
                            <a:off x="3333750" y="1214251"/>
                            <a:ext cx="975888" cy="166704"/>
                          </a:xfrm>
                          <a:prstGeom prst="rect">
                            <a:avLst/>
                          </a:prstGeom>
                          <a:ln>
                            <a:noFill/>
                          </a:ln>
                        </wps:spPr>
                        <wps:txbx>
                          <w:txbxContent>
                            <w:p w14:paraId="5B3DC22F" w14:textId="77777777" w:rsidR="00B73EB0" w:rsidRDefault="00B73EB0" w:rsidP="00EC7A37">
                              <w:r>
                                <w:t>other results</w:t>
                              </w:r>
                            </w:p>
                          </w:txbxContent>
                        </wps:txbx>
                        <wps:bodyPr horzOverflow="overflow" vert="horz" lIns="0" tIns="0" rIns="0" bIns="0" rtlCol="0">
                          <a:noAutofit/>
                        </wps:bodyPr>
                      </wps:wsp>
                      <wps:wsp>
                        <wps:cNvPr id="129411577" name="Shape 55"/>
                        <wps:cNvSpPr/>
                        <wps:spPr>
                          <a:xfrm>
                            <a:off x="3214687" y="1554222"/>
                            <a:ext cx="3048000" cy="352425"/>
                          </a:xfrm>
                          <a:custGeom>
                            <a:avLst/>
                            <a:gdLst/>
                            <a:ahLst/>
                            <a:cxnLst/>
                            <a:rect l="0" t="0" r="0" b="0"/>
                            <a:pathLst>
                              <a:path w="3048000" h="352425">
                                <a:moveTo>
                                  <a:pt x="0" y="319088"/>
                                </a:moveTo>
                                <a:lnTo>
                                  <a:pt x="0" y="33338"/>
                                </a:lnTo>
                                <a:cubicBezTo>
                                  <a:pt x="0" y="28916"/>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319088"/>
                                </a:lnTo>
                                <a:cubicBezTo>
                                  <a:pt x="3048000" y="323508"/>
                                  <a:pt x="3047154" y="327760"/>
                                  <a:pt x="3045462" y="331844"/>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4"/>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8" name="Rectangle 129411578"/>
                        <wps:cNvSpPr/>
                        <wps:spPr>
                          <a:xfrm>
                            <a:off x="3333750" y="1680977"/>
                            <a:ext cx="3450552" cy="166703"/>
                          </a:xfrm>
                          <a:prstGeom prst="rect">
                            <a:avLst/>
                          </a:prstGeom>
                          <a:ln>
                            <a:noFill/>
                          </a:ln>
                        </wps:spPr>
                        <wps:txbx>
                          <w:txbxContent>
                            <w:p w14:paraId="6B4F5C10" w14:textId="77777777" w:rsidR="00B73EB0" w:rsidRDefault="00B73EB0" w:rsidP="00EC7A37">
                              <w:r>
                                <w:t>A variable kept constant to ensure a fair test</w:t>
                              </w:r>
                            </w:p>
                          </w:txbxContent>
                        </wps:txbx>
                        <wps:bodyPr horzOverflow="overflow" vert="horz" lIns="0" tIns="0" rIns="0" bIns="0" rtlCol="0">
                          <a:noAutofit/>
                        </wps:bodyPr>
                      </wps:wsp>
                      <wps:wsp>
                        <wps:cNvPr id="129411579" name="Shape 58"/>
                        <wps:cNvSpPr/>
                        <wps:spPr>
                          <a:xfrm>
                            <a:off x="3214687" y="2011422"/>
                            <a:ext cx="3048000" cy="552450"/>
                          </a:xfrm>
                          <a:custGeom>
                            <a:avLst/>
                            <a:gdLst/>
                            <a:ahLst/>
                            <a:cxnLst/>
                            <a:rect l="0" t="0" r="0" b="0"/>
                            <a:pathLst>
                              <a:path w="3048000" h="552450">
                                <a:moveTo>
                                  <a:pt x="0" y="519113"/>
                                </a:moveTo>
                                <a:lnTo>
                                  <a:pt x="0" y="33338"/>
                                </a:lnTo>
                                <a:cubicBezTo>
                                  <a:pt x="0" y="28916"/>
                                  <a:pt x="846" y="24664"/>
                                  <a:pt x="2538" y="20579"/>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519113"/>
                                </a:lnTo>
                                <a:cubicBezTo>
                                  <a:pt x="3048000" y="523532"/>
                                  <a:pt x="3047154" y="527785"/>
                                  <a:pt x="3045462" y="531870"/>
                                </a:cubicBezTo>
                                <a:cubicBezTo>
                                  <a:pt x="3043770" y="535954"/>
                                  <a:pt x="3041362" y="539559"/>
                                  <a:pt x="3038236" y="542686"/>
                                </a:cubicBezTo>
                                <a:cubicBezTo>
                                  <a:pt x="3035109" y="545811"/>
                                  <a:pt x="3031503" y="548220"/>
                                  <a:pt x="3027420" y="549912"/>
                                </a:cubicBezTo>
                                <a:cubicBezTo>
                                  <a:pt x="3023336" y="551604"/>
                                  <a:pt x="3019083" y="552449"/>
                                  <a:pt x="3014663" y="552450"/>
                                </a:cubicBezTo>
                                <a:lnTo>
                                  <a:pt x="33338" y="552450"/>
                                </a:lnTo>
                                <a:cubicBezTo>
                                  <a:pt x="28917" y="552449"/>
                                  <a:pt x="24664" y="551604"/>
                                  <a:pt x="20580" y="549912"/>
                                </a:cubicBezTo>
                                <a:cubicBezTo>
                                  <a:pt x="16496" y="548220"/>
                                  <a:pt x="12891" y="545811"/>
                                  <a:pt x="9765" y="542686"/>
                                </a:cubicBezTo>
                                <a:cubicBezTo>
                                  <a:pt x="6638" y="539559"/>
                                  <a:pt x="4230" y="535954"/>
                                  <a:pt x="2538" y="531870"/>
                                </a:cubicBezTo>
                                <a:cubicBezTo>
                                  <a:pt x="846" y="527785"/>
                                  <a:pt x="0" y="523532"/>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80" name="Rectangle 129411580"/>
                        <wps:cNvSpPr/>
                        <wps:spPr>
                          <a:xfrm>
                            <a:off x="3333750" y="2138176"/>
                            <a:ext cx="3174386" cy="166704"/>
                          </a:xfrm>
                          <a:prstGeom prst="rect">
                            <a:avLst/>
                          </a:prstGeom>
                          <a:ln>
                            <a:noFill/>
                          </a:ln>
                        </wps:spPr>
                        <wps:txbx>
                          <w:txbxContent>
                            <w:p w14:paraId="5E8BCD98" w14:textId="77777777" w:rsidR="00B73EB0" w:rsidRDefault="00B73EB0" w:rsidP="00EC7A37">
                              <w:r>
                                <w:t>The variable measured as a result of the</w:t>
                              </w:r>
                            </w:p>
                          </w:txbxContent>
                        </wps:txbx>
                        <wps:bodyPr horzOverflow="overflow" vert="horz" lIns="0" tIns="0" rIns="0" bIns="0" rtlCol="0">
                          <a:noAutofit/>
                        </wps:bodyPr>
                      </wps:wsp>
                      <wps:wsp>
                        <wps:cNvPr id="129411581" name="Rectangle 129411581"/>
                        <wps:cNvSpPr/>
                        <wps:spPr>
                          <a:xfrm>
                            <a:off x="3333750" y="2328676"/>
                            <a:ext cx="985934" cy="166704"/>
                          </a:xfrm>
                          <a:prstGeom prst="rect">
                            <a:avLst/>
                          </a:prstGeom>
                          <a:ln>
                            <a:noFill/>
                          </a:ln>
                        </wps:spPr>
                        <wps:txbx>
                          <w:txbxContent>
                            <w:p w14:paraId="345B1CC2" w14:textId="77777777" w:rsidR="00B73EB0" w:rsidRDefault="00B73EB0" w:rsidP="00EC7A37">
                              <w:r>
                                <w:t>investigation</w:t>
                              </w:r>
                            </w:p>
                          </w:txbxContent>
                        </wps:txbx>
                        <wps:bodyPr horzOverflow="overflow" vert="horz" lIns="0" tIns="0" rIns="0" bIns="0" rtlCol="0">
                          <a:noAutofit/>
                        </wps:bodyPr>
                      </wps:wsp>
                      <wps:wsp>
                        <wps:cNvPr id="1107588447" name="Rectangle 1107588447"/>
                        <wps:cNvSpPr/>
                        <wps:spPr>
                          <a:xfrm>
                            <a:off x="6173390" y="2804693"/>
                            <a:ext cx="80190" cy="150748"/>
                          </a:xfrm>
                          <a:prstGeom prst="rect">
                            <a:avLst/>
                          </a:prstGeom>
                          <a:ln>
                            <a:noFill/>
                          </a:ln>
                        </wps:spPr>
                        <wps:txbx>
                          <w:txbxContent>
                            <w:p w14:paraId="3F2842F1" w14:textId="2DF37DF0" w:rsidR="00B73EB0" w:rsidRDefault="00B73EB0" w:rsidP="00EC7A37"/>
                          </w:txbxContent>
                        </wps:txbx>
                        <wps:bodyPr horzOverflow="overflow" vert="horz" lIns="0" tIns="0" rIns="0" bIns="0" rtlCol="0">
                          <a:noAutofit/>
                        </wps:bodyPr>
                      </wps:wsp>
                    </wpg:wgp>
                  </a:graphicData>
                </a:graphic>
              </wp:inline>
            </w:drawing>
          </mc:Choice>
          <mc:Fallback>
            <w:pict>
              <v:group w14:anchorId="082A0C6B" id="Group 8" o:spid="_x0000_s1033" style="width:545.1pt;height:177.65pt;mso-position-horizontal-relative:char;mso-position-vertical-relative:line" coordsize="69228,29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">
                <v:rect id="Rectangle 9" o:spid="_x0000_s1034" style="position:absolute;width:1032;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0802573" w14:textId="77777777" w:rsidR="00B73EB0" w:rsidRDefault="00B73EB0" w:rsidP="00EC7A37">
                        <w:r>
                          <w:rPr>
                            <w:rFonts w:ascii="Arial" w:eastAsia="Arial" w:hAnsi="Arial" w:cs="Arial"/>
                            <w:b/>
                          </w:rPr>
                          <w:t>1</w:t>
                        </w:r>
                      </w:p>
                    </w:txbxContent>
                  </v:textbox>
                </v:rect>
                <v:rect id="Rectangle 11" o:spid="_x0000_s1035" style="position:absolute;left:776;width:51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F29AC4D" w14:textId="77777777" w:rsidR="00B73EB0" w:rsidRDefault="00B73EB0" w:rsidP="00EC7A37">
                        <w:r>
                          <w:rPr>
                            <w:rFonts w:ascii="Arial" w:eastAsia="Arial" w:hAnsi="Arial" w:cs="Arial"/>
                            <w:b/>
                          </w:rPr>
                          <w:t>.</w:t>
                        </w:r>
                      </w:p>
                    </w:txbxContent>
                  </v:textbox>
                </v:rect>
                <v:rect id="Rectangle 129411552" o:spid="_x0000_s1036" style="position:absolute;left:2476;width:32927;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" filled="f" stroked="f">
                  <v:textbox inset="0,0,0,0">
                    <w:txbxContent>
                      <w:p w14:paraId="7CC40C2A" w14:textId="77777777" w:rsidR="00B73EB0" w:rsidRDefault="00B73EB0" w:rsidP="00EC7A37">
                        <w:r>
                          <w:t>Match each term to its correct definition.</w:t>
                        </w:r>
                      </w:p>
                    </w:txbxContent>
                  </v:textbox>
                </v:rect>
                <v:rect id="Rectangle 129411553" o:spid="_x0000_s1037" style="position:absolute;left:57711;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" filled="f" stroked="f">
                  <v:textbox inset="0,0,0,0">
                    <w:txbxContent>
                      <w:p w14:paraId="0813B3C1" w14:textId="77777777" w:rsidR="00B73EB0" w:rsidRDefault="00B73EB0" w:rsidP="00EC7A37">
                        <w:r>
                          <w:rPr>
                            <w:color w:val="374151"/>
                            <w:sz w:val="19"/>
                          </w:rPr>
                          <w:t>[</w:t>
                        </w:r>
                      </w:p>
                    </w:txbxContent>
                  </v:textbox>
                </v:rect>
                <v:rect id="Rectangle 129411554" o:spid="_x0000_s1038" style="position:absolute;left:58047;top:233;width:89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" filled="f" stroked="f">
                  <v:textbox inset="0,0,0,0">
                    <w:txbxContent>
                      <w:p w14:paraId="76E39667" w14:textId="77777777" w:rsidR="00B73EB0" w:rsidRDefault="00B73EB0" w:rsidP="00EC7A37">
                        <w:r>
                          <w:rPr>
                            <w:color w:val="374151"/>
                            <w:sz w:val="19"/>
                          </w:rPr>
                          <w:t>4</w:t>
                        </w:r>
                      </w:p>
                    </w:txbxContent>
                  </v:textbox>
                </v:rect>
                <v:rect id="Rectangle 129411555" o:spid="_x0000_s1039" style="position:absolute;left:58718;top:233;width:4010;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" filled="f" stroked="f">
                  <v:textbox inset="0,0,0,0">
                    <w:txbxContent>
                      <w:p w14:paraId="140DDC77" w14:textId="77777777" w:rsidR="00B73EB0" w:rsidRDefault="00B73EB0" w:rsidP="00EC7A37">
                        <w:r>
                          <w:rPr>
                            <w:color w:val="374151"/>
                            <w:sz w:val="19"/>
                          </w:rPr>
                          <w:t xml:space="preserve"> mark</w:t>
                        </w:r>
                      </w:p>
                    </w:txbxContent>
                  </v:textbox>
                </v:rect>
                <v:rect id="Rectangle 129411556" o:spid="_x0000_s1040" style="position:absolute;left:61733;top:233;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" filled="f" stroked="f">
                  <v:textbox inset="0,0,0,0">
                    <w:txbxContent>
                      <w:p w14:paraId="72CF7C32" w14:textId="77777777" w:rsidR="00B73EB0" w:rsidRDefault="00B73EB0" w:rsidP="00EC7A37">
                        <w:r>
                          <w:rPr>
                            <w:color w:val="374151"/>
                            <w:sz w:val="19"/>
                          </w:rPr>
                          <w:t>s</w:t>
                        </w:r>
                      </w:p>
                    </w:txbxContent>
                  </v:textbox>
                </v:rect>
                <v:rect id="Rectangle 129411557" o:spid="_x0000_s1041" style="position:absolute;left:62338;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" filled="f" stroked="f">
                  <v:textbox inset="0,0,0,0">
                    <w:txbxContent>
                      <w:p w14:paraId="1CDC887F" w14:textId="77777777" w:rsidR="00B73EB0" w:rsidRDefault="00B73EB0" w:rsidP="00EC7A37">
                        <w:r>
                          <w:rPr>
                            <w:color w:val="374151"/>
                            <w:sz w:val="19"/>
                          </w:rPr>
                          <w:t>]</w:t>
                        </w:r>
                      </w:p>
                    </w:txbxContent>
                  </v:textbox>
                </v:rect>
                <v:shape id="Shape 34" o:spid="_x0000_s1042" style="position:absolute;left:47;top:2492;width:27503;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" path="m33338,l3014662,v4421,,8673,846,12757,2537c3031504,4229,3035109,6638,3038235,9764v3126,3126,5535,6731,7226,10816c3047153,24664,3048000,28916,3048000,33338r,285750c3048000,323508,3047153,327760,3045461,331845v-1691,4084,-4100,7690,-7226,10816c3035109,345786,3031504,348195,3027419,349887v-4084,1692,-8336,2538,-12757,2538l33338,352425v-4421,,-8674,-846,-12758,-2538c16495,348195,12890,345786,9764,342661,6638,339535,4229,335929,2538,331845,846,327760,,323508,,319088l,33338c,28916,846,24664,2538,20580,4229,16495,6638,12890,9764,9764,12890,6638,16495,4229,20580,2537,24664,846,28917,,33338,xe" fillcolor="#f8faff" stroked="f" strokeweight="0">
                  <v:stroke miterlimit="1" joinstyle="miter"/>
                  <v:path arrowok="t" textboxrect="0,0,3048000,352425"/>
                </v:shape>
                <v:shape id="Shape 35" o:spid="_x0000_s1043" style="position:absolute;left:47;top:2492;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" path="m,319088l,33338c,28916,846,24664,2538,20580,4229,16495,6638,12890,9764,9764,12890,6638,16495,4229,20580,2537,24664,846,28917,,33338,l3014662,v4421,,8673,846,12757,2537c3031504,4229,3035109,6638,3038235,9764v3126,3126,5535,6731,7226,10816c3047153,24664,3048000,28916,3048000,33338r,285750c3048000,323508,3047153,327760,3045461,331845v-1691,4084,-4100,7690,-7226,10816c3035109,345786,3031504,348195,3027419,349887v-4084,1692,-8336,2538,-12757,2538l33338,352425v-4421,,-8674,-846,-12758,-2538c16495,348195,12890,345786,9764,342661,6638,339535,4229,335929,2538,331845,846,327760,,323508,,319088xe" filled="f" strokecolor="#d1d5db">
                  <v:stroke miterlimit="1" joinstyle="miter"/>
                  <v:path arrowok="t" textboxrect="0,0,3048000,352425"/>
                </v:shape>
                <v:rect id="Rectangle 129411561" o:spid="_x0000_s1044" style="position:absolute;left:1238;top:3760;width:165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" filled="f" stroked="f">
                  <v:textbox inset="0,0,0,0">
                    <w:txbxContent>
                      <w:p w14:paraId="536D2D34" w14:textId="77777777" w:rsidR="00B73EB0" w:rsidRDefault="00B73EB0" w:rsidP="00EC7A37">
                        <w:r>
                          <w:t>Independent variable</w:t>
                        </w:r>
                      </w:p>
                    </w:txbxContent>
                  </v:textbox>
                </v:rect>
                <v:shape id="Shape 37" o:spid="_x0000_s1045" style="position:absolute;left:47;top:7063;width:26672;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" path="m33338,l3014662,v4421,,8673,846,12757,2537c3031504,4229,3035109,6638,3038235,9764v3126,3126,5535,6731,7226,10815c3047153,24664,3048000,28916,3048000,33338r,285749c3048000,323508,3047153,327761,3045461,331845v-1691,4084,-4100,7690,-7226,10815c3035109,345786,3031504,348195,3027419,349887v-4084,1692,-8336,2538,-12757,2538l33338,352425v-4421,,-8674,-846,-12758,-2538c16495,348195,12890,345786,9764,342660,6638,339535,4229,335929,2538,331845,846,327761,,323508,,319087l,33338c,28916,846,24664,2538,20579,4229,16495,6638,12890,9764,9764,12890,6638,16495,4229,20580,2537,24664,846,28917,,33338,xe" fillcolor="#f8faff" stroked="f" strokeweight="0">
                  <v:stroke miterlimit="1" joinstyle="miter"/>
                  <v:path arrowok="t" textboxrect="0,0,3048000,352425"/>
                </v:shape>
                <v:shape id="Shape 38" o:spid="_x0000_s1046" style="position:absolute;left:47;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" path="m,319087l,33338c,28916,846,24664,2538,20579,4229,16495,6638,12890,9764,9764,12890,6638,16495,4229,20580,2537,24664,846,28917,,33338,l3014662,v4421,,8673,846,12757,2537c3031504,4229,3035109,6638,3038235,9764v3126,3126,5535,6731,7226,10815c3047153,24664,3048000,28916,3048000,33338r,285749c3048000,323508,3047153,327761,3045461,331845v-1691,4084,-4100,7690,-7226,10815c3035109,345786,3031504,348195,3027419,349887v-4084,1692,-8336,2538,-12757,2538l33338,352425v-4421,,-8674,-846,-12758,-2538c16495,348195,12890,345786,9764,342660,6638,339535,4229,335929,2538,331845,846,327761,,323508,,319087xe" filled="f" strokecolor="#d1d5db">
                  <v:stroke miterlimit="1" joinstyle="miter"/>
                  <v:path arrowok="t" textboxrect="0,0,3048000,352425"/>
                </v:shape>
                <v:rect id="Rectangle 129411564" o:spid="_x0000_s1047" style="position:absolute;left:1238;top:8332;width:1538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" filled="f" stroked="f">
                  <v:textbox inset="0,0,0,0">
                    <w:txbxContent>
                      <w:p w14:paraId="1E6BFF28" w14:textId="77777777" w:rsidR="00B73EB0" w:rsidRDefault="00B73EB0" w:rsidP="00EC7A37">
                        <w:r>
                          <w:t>Dependent variable</w:t>
                        </w:r>
                      </w:p>
                    </w:txbxContent>
                  </v:textbox>
                </v:rect>
                <v:shape id="Shape 40" o:spid="_x0000_s1048"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" path="m33338,l3014662,v4421,,8673,846,12757,2537c3031504,4229,3035109,6638,3038235,9764v3126,3126,5535,6731,7226,10815c3047153,24664,3048000,28916,3048000,33338r,285750c3048000,323508,3047153,327761,3045461,331845v-1691,4084,-4100,7689,-7226,10815c3035109,345786,3031504,348195,3027419,349887v-4084,1692,-8336,2538,-12757,2538l33338,352425v-4421,,-8674,-846,-12758,-2538c16495,348195,12890,345786,9764,342660,6638,339534,4229,335929,2538,331844,846,327761,,323508,,319088l,33338c,28916,846,24664,2538,20579,4229,16495,6638,12890,9764,9764,12890,6638,16495,4229,20580,2537,24664,846,28917,,33338,xe" fillcolor="#f8faff" stroked="f" strokeweight="0">
                  <v:stroke miterlimit="1" joinstyle="miter"/>
                  <v:path arrowok="t" textboxrect="0,0,3048000,352425"/>
                </v:shape>
                <v:shape id="Shape 41" o:spid="_x0000_s1049"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" path="m,319088l,33338c,28916,846,24664,2538,20579,4229,16495,6638,12890,9764,9764,12890,6638,16495,4229,20580,2537,24664,846,28917,,33338,l3014662,v4421,,8673,846,12757,2537c3031504,4229,3035109,6638,3038235,9764v3126,3126,5535,6731,7226,10815c3047153,24664,3048000,28916,3048000,33338r,285750c3048000,323508,3047153,327761,3045461,331845v-1691,4084,-4100,7689,-7226,10815c3035109,345786,3031504,348195,3027419,349887v-4084,1692,-8336,2538,-12757,2538l33338,352425v-4421,,-8674,-846,-12758,-2538c16495,348195,12890,345786,9764,342660,6638,339534,4229,335929,2538,331844,846,327761,,323508,,319088xe" filled="f" strokecolor="#d1d5db">
                  <v:stroke miterlimit="1" joinstyle="miter"/>
                  <v:path arrowok="t" textboxrect="0,0,3048000,352425"/>
                </v:shape>
                <v:rect id="Rectangle 129411567" o:spid="_x0000_s1050" style="position:absolute;left:1238;top:12904;width:1242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" filled="f" stroked="f">
                  <v:textbox inset="0,0,0,0">
                    <w:txbxContent>
                      <w:p w14:paraId="30285E26" w14:textId="77777777" w:rsidR="00B73EB0" w:rsidRDefault="00B73EB0" w:rsidP="00EC7A37">
                        <w:r>
                          <w:t>Control variable</w:t>
                        </w:r>
                      </w:p>
                    </w:txbxContent>
                  </v:textbox>
                </v:rect>
                <v:shape id="Shape 43" o:spid="_x0000_s1051" style="position:absolute;left:47;top:16208;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" path="m33338,l3014662,v4421,,8673,846,12757,2538c3031504,4229,3035109,6638,3038235,9764v3126,3126,5535,6731,7226,10815c3047153,24664,3048000,28916,3048000,33338r,295275c3048000,333033,3047153,337285,3045461,341369v-1691,4085,-4100,7690,-7226,10816c3035109,355311,3031504,357720,3027419,359412v-4084,1692,-8336,2538,-12757,2538l33338,361950v-4421,,-8674,-846,-12758,-2538c16495,357720,12890,355311,9764,352185,6638,349059,4229,345454,2538,341369,846,337285,,333033,,328613l,33338c,28916,846,24664,2538,20580,4229,16495,6638,12890,9764,9764,12890,6638,16495,4229,20580,2537,24664,846,28917,,33338,xe" fillcolor="#f8faff" stroked="f" strokeweight="0">
                  <v:stroke miterlimit="1" joinstyle="miter"/>
                  <v:path arrowok="t" textboxrect="0,0,3048000,361950"/>
                </v:shape>
                <v:shape id="Shape 44" o:spid="_x0000_s1052" style="position:absolute;left:47;top:16208;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" path="m,328613l,33338c,28916,846,24664,2538,20580,4229,16495,6638,12890,9764,9764,12890,6638,16495,4229,20580,2537,24664,846,28917,,33338,l3014662,v4421,,8673,846,12757,2538c3031504,4229,3035109,6638,3038235,9764v3126,3126,5535,6731,7226,10815c3047153,24664,3048000,28916,3048000,33338r,295275c3048000,333033,3047153,337285,3045461,341369v-1691,4085,-4100,7690,-7226,10816c3035109,355311,3031504,357720,3027419,359412v-4084,1692,-8336,2538,-12757,2538l33338,361950v-4421,,-8674,-846,-12758,-2538c16495,357720,12890,355311,9764,352185,6638,349059,4229,345454,2538,341369,846,337285,,333033,,328613xe" filled="f" strokecolor="#d1d5db">
                  <v:stroke miterlimit="1" joinstyle="miter"/>
                  <v:path arrowok="t" textboxrect="0,0,3048000,361950"/>
                </v:shape>
                <v:rect id="Rectangle 129411570" o:spid="_x0000_s1053" style="position:absolute;left:1238;top:17476;width:1370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" filled="f" stroked="f">
                  <v:textbox inset="0,0,0,0">
                    <w:txbxContent>
                      <w:p w14:paraId="17B0AFA0" w14:textId="77777777" w:rsidR="00B73EB0" w:rsidRDefault="00B73EB0" w:rsidP="00EC7A37">
                        <w:r>
                          <w:t>Anomalous result</w:t>
                        </w:r>
                      </w:p>
                    </w:txbxContent>
                  </v:textbox>
                </v:rect>
                <v:shape id="Shape 47" o:spid="_x0000_s1054" style="position:absolute;left:32146;top:2492;width:30480;height:5430;visibility:visible;mso-wrap-style:square;v-text-anchor:top" coordsize="3048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" path="m,509588l,33338c,28916,846,24664,2538,20580,4230,16495,6638,12890,9765,9764,12891,6638,16496,4229,20580,2537,24664,846,28917,,33338,l3014663,v4420,,8673,846,12757,2537c3031503,4229,3035109,6638,3038236,9764v3126,3126,5534,6731,7226,10816c3047154,24664,3048000,28916,3048000,33338r,476250c3048000,514008,3047154,518260,3045462,522345v-1692,4084,-4100,7689,-7226,10815c3035109,536286,3031503,538695,3027420,540387v-4084,1692,-8337,2538,-12757,2538l33338,542925v-4421,,-8674,-846,-12758,-2538c16496,538695,12891,536286,9765,533160,6638,530034,4230,526429,2538,522345,846,518260,,514008,,509588xe" filled="f" strokecolor="#d1d5db">
                  <v:stroke miterlimit="1" joinstyle="miter"/>
                  <v:path arrowok="t" textboxrect="0,0,3048000,542925"/>
                </v:shape>
                <v:rect id="Rectangle 129411572" o:spid="_x0000_s1055" style="position:absolute;left:33337;top:3760;width:319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" filled="f" stroked="f">
                  <v:textbox inset="0,0,0,0">
                    <w:txbxContent>
                      <w:p w14:paraId="704E3C1A" w14:textId="77777777" w:rsidR="00B73EB0" w:rsidRDefault="00B73EB0" w:rsidP="00EC7A37">
                        <w:r>
                          <w:t>The variable deliberately changed by the</w:t>
                        </w:r>
                      </w:p>
                    </w:txbxContent>
                  </v:textbox>
                </v:rect>
                <v:rect id="Rectangle 129411573" o:spid="_x0000_s1056" style="position:absolute;left:33337;top:5665;width:907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" filled="f" stroked="f">
                  <v:textbox inset="0,0,0,0">
                    <w:txbxContent>
                      <w:p w14:paraId="0464AD61" w14:textId="77777777" w:rsidR="00B73EB0" w:rsidRDefault="00B73EB0" w:rsidP="00EC7A37">
                        <w:r>
                          <w:t>investigator</w:t>
                        </w:r>
                      </w:p>
                    </w:txbxContent>
                  </v:textbox>
                </v:rect>
                <v:shape id="Shape 51" o:spid="_x0000_s1057" style="position:absolute;left:32146;top:8969;width:30480;height:5525;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" path="m,519113l,33338c,28917,846,24664,2538,20579,4230,16495,6638,12890,9765,9765,12891,6638,16496,4229,20580,2537,24664,846,28917,,33338,l3014663,v4420,,8673,846,12757,2537c3031503,4229,3035109,6638,3038236,9765v3126,3125,5534,6730,7226,10814c3047154,24664,3048000,28917,3048000,33338r,485775c3048000,523533,3047154,527786,3045462,531870v-1692,4084,-4100,7689,-7226,10816c3035109,545811,3031503,548220,3027420,549912v-4084,1692,-8337,2538,-12757,2538l33338,552450v-4421,,-8674,-846,-12758,-2538c16496,548220,12891,545811,9765,542686,6638,539559,4230,535954,2538,531870,846,527786,,523533,,519113xe" filled="f" strokecolor="#d1d5db">
                  <v:stroke miterlimit="1" joinstyle="miter"/>
                  <v:path arrowok="t" textboxrect="0,0,3048000,552450"/>
                </v:shape>
                <v:rect id="Rectangle 129411575" o:spid="_x0000_s1058" style="position:absolute;left:33337;top:10237;width:3589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" filled="f" stroked="f">
                  <v:textbox inset="0,0,0,0">
                    <w:txbxContent>
                      <w:p w14:paraId="255C2680" w14:textId="77777777" w:rsidR="00B73EB0" w:rsidRDefault="00B73EB0" w:rsidP="00EC7A37">
                        <w:r>
                          <w:t>A data point that does not fit the pattern of the</w:t>
                        </w:r>
                      </w:p>
                    </w:txbxContent>
                  </v:textbox>
                </v:rect>
                <v:rect id="Rectangle 129411576" o:spid="_x0000_s1059" style="position:absolute;left:33337;top:12142;width:975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" filled="f" stroked="f">
                  <v:textbox inset="0,0,0,0">
                    <w:txbxContent>
                      <w:p w14:paraId="5B3DC22F" w14:textId="77777777" w:rsidR="00B73EB0" w:rsidRDefault="00B73EB0" w:rsidP="00EC7A37">
                        <w:r>
                          <w:t>other results</w:t>
                        </w:r>
                      </w:p>
                    </w:txbxContent>
                  </v:textbox>
                </v:rect>
                <v:shape id="Shape 55" o:spid="_x0000_s1060" style="position:absolute;left:32146;top:15542;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" path="m,319088l,33338c,28916,846,24664,2538,20580,4230,16495,6638,12890,9765,9764,12891,6638,16496,4229,20580,2538,24664,846,28917,,33338,l3014663,v4420,,8673,846,12757,2538c3031503,4229,3035109,6638,3038236,9764v3126,3126,5534,6731,7226,10815c3047154,24664,3048000,28916,3048000,33338r,285750c3048000,323508,3047154,327760,3045462,331844v-1692,4085,-4100,7690,-7226,10816c3035109,345786,3031503,348195,3027420,349887v-4084,1692,-8337,2538,-12757,2538l33338,352425v-4421,,-8674,-846,-12758,-2538c16496,348195,12891,345786,9765,342660,6638,339534,4230,335929,2538,331844,846,327760,,323508,,319088xe" filled="f" strokecolor="#d1d5db">
                  <v:stroke miterlimit="1" joinstyle="miter"/>
                  <v:path arrowok="t" textboxrect="0,0,3048000,352425"/>
                </v:shape>
                <v:rect id="Rectangle 129411578" o:spid="_x0000_s1061" style="position:absolute;left:33337;top:16809;width:3450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" filled="f" stroked="f">
                  <v:textbox inset="0,0,0,0">
                    <w:txbxContent>
                      <w:p w14:paraId="6B4F5C10" w14:textId="77777777" w:rsidR="00B73EB0" w:rsidRDefault="00B73EB0" w:rsidP="00EC7A37">
                        <w:r>
                          <w:t>A variable kept constant to ensure a fair test</w:t>
                        </w:r>
                      </w:p>
                    </w:txbxContent>
                  </v:textbox>
                </v:rect>
                <v:shape id="Shape 58" o:spid="_x0000_s1062" style="position:absolute;left:32146;top:20114;width:30480;height:5524;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" path="m,519113l,33338c,28916,846,24664,2538,20579,4230,16495,6638,12890,9765,9764,12891,6638,16496,4229,20580,2537,24664,846,28917,,33338,l3014663,v4420,,8673,846,12757,2537c3031503,4229,3035109,6638,3038236,9764v3126,3126,5534,6731,7226,10815c3047154,24664,3048000,28916,3048000,33338r,485775c3048000,523532,3047154,527785,3045462,531870v-1692,4084,-4100,7689,-7226,10816c3035109,545811,3031503,548220,3027420,549912v-4084,1692,-8337,2537,-12757,2538l33338,552450v-4421,-1,-8674,-846,-12758,-2538c16496,548220,12891,545811,9765,542686,6638,539559,4230,535954,2538,531870,846,527785,,523532,,519113xe" filled="f" strokecolor="#d1d5db">
                  <v:stroke miterlimit="1" joinstyle="miter"/>
                  <v:path arrowok="t" textboxrect="0,0,3048000,552450"/>
                </v:shape>
                <v:rect id="Rectangle 129411580" o:spid="_x0000_s1063" style="position:absolute;left:33337;top:21381;width:3174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" filled="f" stroked="f">
                  <v:textbox inset="0,0,0,0">
                    <w:txbxContent>
                      <w:p w14:paraId="5E8BCD98" w14:textId="77777777" w:rsidR="00B73EB0" w:rsidRDefault="00B73EB0" w:rsidP="00EC7A37">
                        <w:r>
                          <w:t>The variable measured as a result of the</w:t>
                        </w:r>
                      </w:p>
                    </w:txbxContent>
                  </v:textbox>
                </v:rect>
                <v:rect id="Rectangle 129411581" o:spid="_x0000_s1064" style="position:absolute;left:33337;top:23286;width:985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" filled="f" stroked="f">
                  <v:textbox inset="0,0,0,0">
                    <w:txbxContent>
                      <w:p w14:paraId="345B1CC2" w14:textId="77777777" w:rsidR="00B73EB0" w:rsidRDefault="00B73EB0" w:rsidP="00EC7A37">
                        <w:r>
                          <w:t>investigation</w:t>
                        </w:r>
                      </w:p>
                    </w:txbxContent>
                  </v:textbox>
                </v:rect>
                <v:rect id="Rectangle 1107588447" o:spid="_x0000_s1065" style="position:absolute;left:61733;top:28046;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" filled="f" stroked="f">
                  <v:textbox inset="0,0,0,0">
                    <w:txbxContent>
                      <w:p w14:paraId="3F2842F1" w14:textId="2DF37DF0" w:rsidR="00B73EB0" w:rsidRDefault="00B73EB0" w:rsidP="00EC7A37"/>
                    </w:txbxContent>
                  </v:textbox>
                </v:rect>
                <w10:anchorlock/>
              </v:group>
            </w:pict>
          </mc:Fallback>
        </mc:AlternateContent>
      </w:r>
      <w:r w:rsidR="00ED468C" w:rsidRPr="00EC7A37">
        <w:rPr>
          <w:rFonts w:ascii="Calibri" w:hAnsi="Calibri" w:cs="Calibri"/>
          <w:b/>
          <w:bCs/>
          <w:sz w:val="24"/>
          <w:szCs w:val="24"/>
        </w:rPr>
        <w:t xml:space="preserve"> </w:t>
      </w:r>
      <w:r w:rsidR="00F37A4C">
        <w:rPr>
          <w:noProof/>
          <w:lang w:eastAsia="en-GB"/>
        </w:rPr>
        <mc:AlternateContent>
          <mc:Choice Requires="wpg">
            <w:drawing>
              <wp:anchor distT="0" distB="0" distL="114300" distR="114300" simplePos="0" relativeHeight="251675648" behindDoc="0" locked="0" layoutInCell="1" allowOverlap="1" wp14:anchorId="438044BD" wp14:editId="59BEE48B">
                <wp:simplePos x="0" y="0"/>
                <wp:positionH relativeFrom="margin">
                  <wp:posOffset>-182245</wp:posOffset>
                </wp:positionH>
                <wp:positionV relativeFrom="margin">
                  <wp:posOffset>8546465</wp:posOffset>
                </wp:positionV>
                <wp:extent cx="6982460" cy="1072943"/>
                <wp:effectExtent l="0" t="0" r="27940" b="13335"/>
                <wp:wrapNone/>
                <wp:docPr id="12" name="Group 12"/>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13" name="Text Box 1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141E57F6" w14:textId="77777777" w:rsidTr="00914F63">
                                <w:tc>
                                  <w:tcPr>
                                    <w:tcW w:w="4248" w:type="dxa"/>
                                  </w:tcPr>
                                  <w:p w14:paraId="68FD1507" w14:textId="77777777" w:rsidR="00B73EB0" w:rsidRDefault="00B73EB0" w:rsidP="00D15790">
                                    <w:pPr>
                                      <w:rPr>
                                        <w:rFonts w:cstheme="minorHAnsi"/>
                                        <w:sz w:val="24"/>
                                      </w:rPr>
                                    </w:pPr>
                                    <w:r>
                                      <w:rPr>
                                        <w:rFonts w:cstheme="minorHAnsi"/>
                                        <w:sz w:val="24"/>
                                      </w:rPr>
                                      <w:t>Teacher ticks here</w:t>
                                    </w:r>
                                  </w:p>
                                </w:tc>
                                <w:tc>
                                  <w:tcPr>
                                    <w:tcW w:w="599" w:type="dxa"/>
                                  </w:tcPr>
                                  <w:p w14:paraId="501CA4C1"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75E95993" w14:textId="77777777" w:rsidR="00B73EB0" w:rsidRDefault="00B73EB0" w:rsidP="00D15790">
                                    <w:pPr>
                                      <w:rPr>
                                        <w:rFonts w:cstheme="minorHAnsi"/>
                                        <w:sz w:val="24"/>
                                      </w:rPr>
                                    </w:pPr>
                                    <w:r>
                                      <w:rPr>
                                        <w:rFonts w:cstheme="minorHAnsi"/>
                                        <w:sz w:val="24"/>
                                      </w:rPr>
                                      <w:t>Student comment: How to improve</w:t>
                                    </w:r>
                                  </w:p>
                                </w:tc>
                              </w:tr>
                              <w:tr w:rsidR="00B73EB0" w14:paraId="15986DA5" w14:textId="77777777" w:rsidTr="00914F63">
                                <w:tc>
                                  <w:tcPr>
                                    <w:tcW w:w="4248" w:type="dxa"/>
                                  </w:tcPr>
                                  <w:p w14:paraId="6B214012"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5A3EC38" w14:textId="77777777" w:rsidR="00B73EB0" w:rsidRDefault="00B73EB0" w:rsidP="00D15790">
                                    <w:pPr>
                                      <w:rPr>
                                        <w:rFonts w:cstheme="minorHAnsi"/>
                                        <w:sz w:val="24"/>
                                      </w:rPr>
                                    </w:pPr>
                                  </w:p>
                                </w:tc>
                                <w:tc>
                                  <w:tcPr>
                                    <w:tcW w:w="3937" w:type="dxa"/>
                                    <w:vMerge w:val="restart"/>
                                  </w:tcPr>
                                  <w:p w14:paraId="2CAA1FF3" w14:textId="77777777" w:rsidR="00B73EB0" w:rsidRDefault="00B73EB0" w:rsidP="00D15790">
                                    <w:pPr>
                                      <w:rPr>
                                        <w:rFonts w:cstheme="minorHAnsi"/>
                                        <w:sz w:val="24"/>
                                      </w:rPr>
                                    </w:pPr>
                                  </w:p>
                                </w:tc>
                              </w:tr>
                              <w:tr w:rsidR="00B73EB0" w14:paraId="1559A6BC" w14:textId="77777777" w:rsidTr="00914F63">
                                <w:tc>
                                  <w:tcPr>
                                    <w:tcW w:w="4248" w:type="dxa"/>
                                  </w:tcPr>
                                  <w:p w14:paraId="13B3078B" w14:textId="77777777" w:rsidR="00B73EB0" w:rsidRDefault="00B73EB0" w:rsidP="00D15790">
                                    <w:pPr>
                                      <w:rPr>
                                        <w:rFonts w:cstheme="minorHAnsi"/>
                                        <w:sz w:val="24"/>
                                      </w:rPr>
                                    </w:pPr>
                                    <w:r>
                                      <w:rPr>
                                        <w:rFonts w:cstheme="minorHAnsi"/>
                                        <w:sz w:val="24"/>
                                      </w:rPr>
                                      <w:t>Good/completed</w:t>
                                    </w:r>
                                  </w:p>
                                </w:tc>
                                <w:tc>
                                  <w:tcPr>
                                    <w:tcW w:w="599" w:type="dxa"/>
                                  </w:tcPr>
                                  <w:p w14:paraId="5635269A" w14:textId="77777777" w:rsidR="00B73EB0" w:rsidRDefault="00B73EB0" w:rsidP="00D15790">
                                    <w:pPr>
                                      <w:rPr>
                                        <w:rFonts w:cstheme="minorHAnsi"/>
                                        <w:sz w:val="24"/>
                                      </w:rPr>
                                    </w:pPr>
                                  </w:p>
                                </w:tc>
                                <w:tc>
                                  <w:tcPr>
                                    <w:tcW w:w="3937" w:type="dxa"/>
                                    <w:vMerge/>
                                  </w:tcPr>
                                  <w:p w14:paraId="5016CA3F" w14:textId="77777777" w:rsidR="00B73EB0" w:rsidRDefault="00B73EB0" w:rsidP="00D15790">
                                    <w:pPr>
                                      <w:rPr>
                                        <w:rFonts w:cstheme="minorHAnsi"/>
                                        <w:sz w:val="24"/>
                                      </w:rPr>
                                    </w:pPr>
                                  </w:p>
                                </w:tc>
                              </w:tr>
                              <w:tr w:rsidR="00B73EB0" w14:paraId="7505DB07" w14:textId="77777777" w:rsidTr="00914F63">
                                <w:tc>
                                  <w:tcPr>
                                    <w:tcW w:w="4248" w:type="dxa"/>
                                  </w:tcPr>
                                  <w:p w14:paraId="2B5E3797"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588765A9" w14:textId="77777777" w:rsidR="00B73EB0" w:rsidRDefault="00B73EB0" w:rsidP="00D15790">
                                    <w:pPr>
                                      <w:rPr>
                                        <w:rFonts w:cstheme="minorHAnsi"/>
                                        <w:sz w:val="24"/>
                                      </w:rPr>
                                    </w:pPr>
                                  </w:p>
                                </w:tc>
                                <w:tc>
                                  <w:tcPr>
                                    <w:tcW w:w="3937" w:type="dxa"/>
                                    <w:vMerge/>
                                  </w:tcPr>
                                  <w:p w14:paraId="5D53DB03" w14:textId="77777777" w:rsidR="00B73EB0" w:rsidRDefault="00B73EB0" w:rsidP="00D15790">
                                    <w:pPr>
                                      <w:rPr>
                                        <w:rFonts w:cstheme="minorHAnsi"/>
                                        <w:sz w:val="24"/>
                                      </w:rPr>
                                    </w:pPr>
                                  </w:p>
                                </w:tc>
                              </w:tr>
                              <w:tr w:rsidR="00B73EB0" w14:paraId="575F393A" w14:textId="77777777" w:rsidTr="00914F63">
                                <w:tc>
                                  <w:tcPr>
                                    <w:tcW w:w="4248" w:type="dxa"/>
                                  </w:tcPr>
                                  <w:p w14:paraId="7CB08CAE" w14:textId="77777777" w:rsidR="00B73EB0" w:rsidRDefault="00B73EB0" w:rsidP="00D15790">
                                    <w:pPr>
                                      <w:rPr>
                                        <w:rFonts w:cstheme="minorHAnsi"/>
                                        <w:sz w:val="24"/>
                                      </w:rPr>
                                    </w:pPr>
                                    <w:r>
                                      <w:rPr>
                                        <w:rFonts w:cstheme="minorHAnsi"/>
                                        <w:sz w:val="24"/>
                                      </w:rPr>
                                      <w:t>Incomplete/unsatisfactory</w:t>
                                    </w:r>
                                  </w:p>
                                </w:tc>
                                <w:tc>
                                  <w:tcPr>
                                    <w:tcW w:w="599" w:type="dxa"/>
                                  </w:tcPr>
                                  <w:p w14:paraId="1C11FA35" w14:textId="77777777" w:rsidR="00B73EB0" w:rsidRDefault="00B73EB0" w:rsidP="00D15790">
                                    <w:pPr>
                                      <w:rPr>
                                        <w:rFonts w:cstheme="minorHAnsi"/>
                                        <w:sz w:val="24"/>
                                      </w:rPr>
                                    </w:pPr>
                                  </w:p>
                                </w:tc>
                                <w:tc>
                                  <w:tcPr>
                                    <w:tcW w:w="3937" w:type="dxa"/>
                                    <w:vMerge/>
                                    <w:tcBorders>
                                      <w:bottom w:val="single" w:sz="4" w:space="0" w:color="auto"/>
                                    </w:tcBorders>
                                  </w:tcPr>
                                  <w:p w14:paraId="78B874A1" w14:textId="77777777" w:rsidR="00B73EB0" w:rsidRDefault="00B73EB0" w:rsidP="00D15790">
                                    <w:pPr>
                                      <w:rPr>
                                        <w:rFonts w:cstheme="minorHAnsi"/>
                                        <w:sz w:val="24"/>
                                      </w:rPr>
                                    </w:pPr>
                                  </w:p>
                                </w:tc>
                              </w:tr>
                            </w:tbl>
                            <w:p w14:paraId="7B233FE8" w14:textId="77777777" w:rsidR="00B73EB0" w:rsidRDefault="00B73EB0" w:rsidP="00F37A4C">
                              <w:pPr>
                                <w:rPr>
                                  <w:rFonts w:cstheme="minorHAnsi"/>
                                  <w:sz w:val="24"/>
                                </w:rPr>
                              </w:pPr>
                            </w:p>
                            <w:p w14:paraId="12579F52" w14:textId="77777777" w:rsidR="00B73EB0" w:rsidRDefault="00B73EB0" w:rsidP="00F37A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5510579" y="-47502"/>
                            <a:ext cx="1118274" cy="990657"/>
                          </a:xfrm>
                          <a:prstGeom prst="rect">
                            <a:avLst/>
                          </a:prstGeom>
                          <a:solidFill>
                            <a:schemeClr val="lt1"/>
                          </a:solidFill>
                          <a:ln w="6350">
                            <a:solidFill>
                              <a:prstClr val="black"/>
                            </a:solidFill>
                          </a:ln>
                        </wps:spPr>
                        <wps:txbx>
                          <w:txbxContent>
                            <w:p w14:paraId="60DC42E4" w14:textId="77777777" w:rsidR="00B73EB0" w:rsidRPr="00404745" w:rsidRDefault="00B73EB0" w:rsidP="00F37A4C">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8044BD" id="Group 12" o:spid="_x0000_s1066" style="position:absolute;margin-left:-14.35pt;margin-top:672.95pt;width:549.8pt;height:84.5pt;z-index:25167564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">
                <v:shape id="Text Box 13" o:spid="_x0000_s1067"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fUVvwAAANsAAAAPAAAAZHJzL2Rvd25yZXYueG1sRE9NawIx&#10;EL0X+h/CFHqr2bYg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CXhfUVvwAAANsAAAAPAAAAAAAA&#10;AAAAAAAAAAcCAABkcnMvZG93bnJldi54bWxQSwUGAAAAAAMAAwC3AAAA8w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141E57F6" w14:textId="77777777" w:rsidTr="00914F63">
                          <w:tc>
                            <w:tcPr>
                              <w:tcW w:w="4248" w:type="dxa"/>
                            </w:tcPr>
                            <w:p w14:paraId="68FD1507" w14:textId="77777777" w:rsidR="00B73EB0" w:rsidRDefault="00B73EB0" w:rsidP="00D15790">
                              <w:pPr>
                                <w:rPr>
                                  <w:rFonts w:cstheme="minorHAnsi"/>
                                  <w:sz w:val="24"/>
                                </w:rPr>
                              </w:pPr>
                              <w:r>
                                <w:rPr>
                                  <w:rFonts w:cstheme="minorHAnsi"/>
                                  <w:sz w:val="24"/>
                                </w:rPr>
                                <w:t>Teacher ticks here</w:t>
                              </w:r>
                            </w:p>
                          </w:tc>
                          <w:tc>
                            <w:tcPr>
                              <w:tcW w:w="599" w:type="dxa"/>
                            </w:tcPr>
                            <w:p w14:paraId="501CA4C1"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75E95993" w14:textId="77777777" w:rsidR="00B73EB0" w:rsidRDefault="00B73EB0" w:rsidP="00D15790">
                              <w:pPr>
                                <w:rPr>
                                  <w:rFonts w:cstheme="minorHAnsi"/>
                                  <w:sz w:val="24"/>
                                </w:rPr>
                              </w:pPr>
                              <w:r>
                                <w:rPr>
                                  <w:rFonts w:cstheme="minorHAnsi"/>
                                  <w:sz w:val="24"/>
                                </w:rPr>
                                <w:t>Student comment: How to improve</w:t>
                              </w:r>
                            </w:p>
                          </w:tc>
                        </w:tr>
                        <w:tr w:rsidR="00B73EB0" w14:paraId="15986DA5" w14:textId="77777777" w:rsidTr="00914F63">
                          <w:tc>
                            <w:tcPr>
                              <w:tcW w:w="4248" w:type="dxa"/>
                            </w:tcPr>
                            <w:p w14:paraId="6B214012"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5A3EC38" w14:textId="77777777" w:rsidR="00B73EB0" w:rsidRDefault="00B73EB0" w:rsidP="00D15790">
                              <w:pPr>
                                <w:rPr>
                                  <w:rFonts w:cstheme="minorHAnsi"/>
                                  <w:sz w:val="24"/>
                                </w:rPr>
                              </w:pPr>
                            </w:p>
                          </w:tc>
                          <w:tc>
                            <w:tcPr>
                              <w:tcW w:w="3937" w:type="dxa"/>
                              <w:vMerge w:val="restart"/>
                            </w:tcPr>
                            <w:p w14:paraId="2CAA1FF3" w14:textId="77777777" w:rsidR="00B73EB0" w:rsidRDefault="00B73EB0" w:rsidP="00D15790">
                              <w:pPr>
                                <w:rPr>
                                  <w:rFonts w:cstheme="minorHAnsi"/>
                                  <w:sz w:val="24"/>
                                </w:rPr>
                              </w:pPr>
                            </w:p>
                          </w:tc>
                        </w:tr>
                        <w:tr w:rsidR="00B73EB0" w14:paraId="1559A6BC" w14:textId="77777777" w:rsidTr="00914F63">
                          <w:tc>
                            <w:tcPr>
                              <w:tcW w:w="4248" w:type="dxa"/>
                            </w:tcPr>
                            <w:p w14:paraId="13B3078B" w14:textId="77777777" w:rsidR="00B73EB0" w:rsidRDefault="00B73EB0" w:rsidP="00D15790">
                              <w:pPr>
                                <w:rPr>
                                  <w:rFonts w:cstheme="minorHAnsi"/>
                                  <w:sz w:val="24"/>
                                </w:rPr>
                              </w:pPr>
                              <w:r>
                                <w:rPr>
                                  <w:rFonts w:cstheme="minorHAnsi"/>
                                  <w:sz w:val="24"/>
                                </w:rPr>
                                <w:t>Good/completed</w:t>
                              </w:r>
                            </w:p>
                          </w:tc>
                          <w:tc>
                            <w:tcPr>
                              <w:tcW w:w="599" w:type="dxa"/>
                            </w:tcPr>
                            <w:p w14:paraId="5635269A" w14:textId="77777777" w:rsidR="00B73EB0" w:rsidRDefault="00B73EB0" w:rsidP="00D15790">
                              <w:pPr>
                                <w:rPr>
                                  <w:rFonts w:cstheme="minorHAnsi"/>
                                  <w:sz w:val="24"/>
                                </w:rPr>
                              </w:pPr>
                            </w:p>
                          </w:tc>
                          <w:tc>
                            <w:tcPr>
                              <w:tcW w:w="3937" w:type="dxa"/>
                              <w:vMerge/>
                            </w:tcPr>
                            <w:p w14:paraId="5016CA3F" w14:textId="77777777" w:rsidR="00B73EB0" w:rsidRDefault="00B73EB0" w:rsidP="00D15790">
                              <w:pPr>
                                <w:rPr>
                                  <w:rFonts w:cstheme="minorHAnsi"/>
                                  <w:sz w:val="24"/>
                                </w:rPr>
                              </w:pPr>
                            </w:p>
                          </w:tc>
                        </w:tr>
                        <w:tr w:rsidR="00B73EB0" w14:paraId="7505DB07" w14:textId="77777777" w:rsidTr="00914F63">
                          <w:tc>
                            <w:tcPr>
                              <w:tcW w:w="4248" w:type="dxa"/>
                            </w:tcPr>
                            <w:p w14:paraId="2B5E3797"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588765A9" w14:textId="77777777" w:rsidR="00B73EB0" w:rsidRDefault="00B73EB0" w:rsidP="00D15790">
                              <w:pPr>
                                <w:rPr>
                                  <w:rFonts w:cstheme="minorHAnsi"/>
                                  <w:sz w:val="24"/>
                                </w:rPr>
                              </w:pPr>
                            </w:p>
                          </w:tc>
                          <w:tc>
                            <w:tcPr>
                              <w:tcW w:w="3937" w:type="dxa"/>
                              <w:vMerge/>
                            </w:tcPr>
                            <w:p w14:paraId="5D53DB03" w14:textId="77777777" w:rsidR="00B73EB0" w:rsidRDefault="00B73EB0" w:rsidP="00D15790">
                              <w:pPr>
                                <w:rPr>
                                  <w:rFonts w:cstheme="minorHAnsi"/>
                                  <w:sz w:val="24"/>
                                </w:rPr>
                              </w:pPr>
                            </w:p>
                          </w:tc>
                        </w:tr>
                        <w:tr w:rsidR="00B73EB0" w14:paraId="575F393A" w14:textId="77777777" w:rsidTr="00914F63">
                          <w:tc>
                            <w:tcPr>
                              <w:tcW w:w="4248" w:type="dxa"/>
                            </w:tcPr>
                            <w:p w14:paraId="7CB08CAE" w14:textId="77777777" w:rsidR="00B73EB0" w:rsidRDefault="00B73EB0" w:rsidP="00D15790">
                              <w:pPr>
                                <w:rPr>
                                  <w:rFonts w:cstheme="minorHAnsi"/>
                                  <w:sz w:val="24"/>
                                </w:rPr>
                              </w:pPr>
                              <w:r>
                                <w:rPr>
                                  <w:rFonts w:cstheme="minorHAnsi"/>
                                  <w:sz w:val="24"/>
                                </w:rPr>
                                <w:t>Incomplete/unsatisfactory</w:t>
                              </w:r>
                            </w:p>
                          </w:tc>
                          <w:tc>
                            <w:tcPr>
                              <w:tcW w:w="599" w:type="dxa"/>
                            </w:tcPr>
                            <w:p w14:paraId="1C11FA35" w14:textId="77777777" w:rsidR="00B73EB0" w:rsidRDefault="00B73EB0" w:rsidP="00D15790">
                              <w:pPr>
                                <w:rPr>
                                  <w:rFonts w:cstheme="minorHAnsi"/>
                                  <w:sz w:val="24"/>
                                </w:rPr>
                              </w:pPr>
                            </w:p>
                          </w:tc>
                          <w:tc>
                            <w:tcPr>
                              <w:tcW w:w="3937" w:type="dxa"/>
                              <w:vMerge/>
                              <w:tcBorders>
                                <w:bottom w:val="single" w:sz="4" w:space="0" w:color="auto"/>
                              </w:tcBorders>
                            </w:tcPr>
                            <w:p w14:paraId="78B874A1" w14:textId="77777777" w:rsidR="00B73EB0" w:rsidRDefault="00B73EB0" w:rsidP="00D15790">
                              <w:pPr>
                                <w:rPr>
                                  <w:rFonts w:cstheme="minorHAnsi"/>
                                  <w:sz w:val="24"/>
                                </w:rPr>
                              </w:pPr>
                            </w:p>
                          </w:tc>
                        </w:tr>
                      </w:tbl>
                      <w:p w14:paraId="7B233FE8" w14:textId="77777777" w:rsidR="00B73EB0" w:rsidRDefault="00B73EB0" w:rsidP="00F37A4C">
                        <w:pPr>
                          <w:rPr>
                            <w:rFonts w:cstheme="minorHAnsi"/>
                            <w:sz w:val="24"/>
                          </w:rPr>
                        </w:pPr>
                      </w:p>
                      <w:p w14:paraId="12579F52" w14:textId="77777777" w:rsidR="00B73EB0" w:rsidRDefault="00B73EB0" w:rsidP="00F37A4C"/>
                    </w:txbxContent>
                  </v:textbox>
                </v:shape>
                <v:shape id="Text Box 14" o:spid="_x0000_s1068"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1hvwAAANsAAAAPAAAAZHJzL2Rvd25yZXYueG1sRE9NawIx&#10;EL0X+h/CFHqr2ZYi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AYbG1hvwAAANsAAAAPAAAAAAAA&#10;AAAAAAAAAAcCAABkcnMvZG93bnJldi54bWxQSwUGAAAAAAMAAwC3AAAA8wIAAAAA&#10;" fillcolor="white [3201]" strokeweight=".5pt">
                  <v:textbox>
                    <w:txbxContent>
                      <w:p w14:paraId="60DC42E4" w14:textId="77777777" w:rsidR="00B73EB0" w:rsidRPr="00404745" w:rsidRDefault="00B73EB0" w:rsidP="00F37A4C">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203A92E9" w14:textId="6BFB94AD" w:rsidR="00EC7A37" w:rsidRDefault="00EC7A37" w:rsidP="00013DA3">
      <w:pPr>
        <w:pStyle w:val="ListParagraph"/>
        <w:numPr>
          <w:ilvl w:val="0"/>
          <w:numId w:val="2"/>
        </w:numPr>
        <w:spacing w:after="155"/>
      </w:pPr>
      <w:r>
        <w:t>A scientist studies the effect of temperature on the rate of evolution in bacteria by measuring how quickly antibiotic resistance develops in bacterial populations kept at different temperatures.</w:t>
      </w:r>
    </w:p>
    <w:p w14:paraId="0222A726" w14:textId="027464AD" w:rsidR="00EC7A37" w:rsidRDefault="00EC7A37" w:rsidP="00013DA3">
      <w:pPr>
        <w:pStyle w:val="ListParagraph"/>
        <w:numPr>
          <w:ilvl w:val="2"/>
          <w:numId w:val="2"/>
        </w:numPr>
        <w:spacing w:after="274" w:line="265" w:lineRule="auto"/>
        <w:ind w:right="-15"/>
      </w:pPr>
      <w:r>
        <w:t>Name the independent</w:t>
      </w:r>
      <w:r w:rsidR="00B33319">
        <w:t xml:space="preserve"> variable in this investigation and give a unit that this could be measured in. </w:t>
      </w:r>
      <w:r>
        <w:tab/>
      </w:r>
      <w:r w:rsidR="00B33319">
        <w:rPr>
          <w:color w:val="374151"/>
          <w:sz w:val="19"/>
        </w:rPr>
        <w:t xml:space="preserve">[2 </w:t>
      </w:r>
      <w:r w:rsidRPr="00EC7A37">
        <w:rPr>
          <w:color w:val="374151"/>
          <w:sz w:val="19"/>
        </w:rPr>
        <w:t>mark]</w:t>
      </w:r>
    </w:p>
    <w:p w14:paraId="09B70FA4" w14:textId="4F273AA7" w:rsidR="00EC7A37" w:rsidRDefault="00EC7A37" w:rsidP="00EC7A37">
      <w:pPr>
        <w:spacing w:after="405"/>
        <w:ind w:left="780"/>
      </w:pPr>
      <w:r>
        <w:rPr>
          <w:rFonts w:ascii="Calibri" w:eastAsia="Calibri" w:hAnsi="Calibri" w:cs="Calibri"/>
          <w:noProof/>
          <w:lang w:eastAsia="en-GB"/>
        </w:rPr>
        <mc:AlternateContent>
          <mc:Choice Requires="wpg">
            <w:drawing>
              <wp:inline distT="0" distB="0" distL="0" distR="0" wp14:anchorId="4F31FDEA" wp14:editId="0B52991E">
                <wp:extent cx="5772149" cy="9525"/>
                <wp:effectExtent l="0" t="0" r="0" b="0"/>
                <wp:docPr id="2302" name="Group 2302"/>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2649" name="Shape 2649"/>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00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7BBE90E0" id="Group 2302"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">
                <v:shape id="Shape 2649"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" path="m,l5772149,r,9525l,9525,,e" fillcolor="#9ca3af" stroked="f" strokeweight="0">
                  <v:stroke miterlimit="1" joinstyle="miter"/>
                  <v:path arrowok="t" textboxrect="0,0,5772149,9525"/>
                </v:shape>
                <w10:anchorlock/>
              </v:group>
            </w:pict>
          </mc:Fallback>
        </mc:AlternateContent>
      </w:r>
    </w:p>
    <w:p w14:paraId="4EDFC090" w14:textId="46E4275E" w:rsidR="00EC7A37" w:rsidRPr="00EC7A37" w:rsidRDefault="00EC7A37" w:rsidP="00013DA3">
      <w:pPr>
        <w:numPr>
          <w:ilvl w:val="2"/>
          <w:numId w:val="2"/>
        </w:numPr>
        <w:spacing w:after="232" w:line="265" w:lineRule="auto"/>
        <w:ind w:right="-15"/>
      </w:pPr>
      <w:r>
        <w:t>Name the dependent</w:t>
      </w:r>
      <w:r w:rsidR="00B33319">
        <w:t xml:space="preserve"> variable in this investigation and suggest a unit this could be measured in</w:t>
      </w:r>
      <w:r>
        <w:tab/>
      </w:r>
      <w:r w:rsidR="00B33319">
        <w:rPr>
          <w:color w:val="374151"/>
          <w:sz w:val="19"/>
        </w:rPr>
        <w:t xml:space="preserve">[2 </w:t>
      </w:r>
      <w:r>
        <w:rPr>
          <w:color w:val="374151"/>
          <w:sz w:val="19"/>
        </w:rPr>
        <w:t>mark</w:t>
      </w:r>
      <w:r w:rsidR="00B33319">
        <w:rPr>
          <w:color w:val="374151"/>
          <w:sz w:val="19"/>
        </w:rPr>
        <w:t>s</w:t>
      </w:r>
      <w:r>
        <w:rPr>
          <w:color w:val="374151"/>
          <w:sz w:val="19"/>
        </w:rPr>
        <w:t>]</w:t>
      </w:r>
    </w:p>
    <w:p w14:paraId="1DF5D78F" w14:textId="6A3A97B8" w:rsidR="00EC7A37" w:rsidRDefault="00EC7A37" w:rsidP="00EC7A37">
      <w:pPr>
        <w:pStyle w:val="ListParagraph"/>
        <w:spacing w:after="405"/>
      </w:pPr>
      <w:r>
        <w:rPr>
          <w:noProof/>
          <w:lang w:eastAsia="en-GB"/>
        </w:rPr>
        <mc:AlternateContent>
          <mc:Choice Requires="wpg">
            <w:drawing>
              <wp:inline distT="0" distB="0" distL="0" distR="0" wp14:anchorId="62B402BD" wp14:editId="7AC8C798">
                <wp:extent cx="5772149" cy="9525"/>
                <wp:effectExtent l="0" t="0" r="0" b="0"/>
                <wp:docPr id="1395317368" name="Group 1395317368"/>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1395317369" name="Shape 2653"/>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1C46100B" id="Group 1395317368"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">
                <v:shape id="Shape 2653"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" path="m,l5772149,r,9525l,9525,,e" fillcolor="#9ca3af" stroked="f" strokeweight="0">
                  <v:stroke miterlimit="83231f" joinstyle="miter"/>
                  <v:path arrowok="t" textboxrect="0,0,5772149,9525"/>
                </v:shape>
                <w10:anchorlock/>
              </v:group>
            </w:pict>
          </mc:Fallback>
        </mc:AlternateContent>
      </w:r>
    </w:p>
    <w:p w14:paraId="72712720" w14:textId="004579EF" w:rsidR="00EC7A37" w:rsidRDefault="00B33319" w:rsidP="00013DA3">
      <w:pPr>
        <w:numPr>
          <w:ilvl w:val="2"/>
          <w:numId w:val="2"/>
        </w:numPr>
        <w:spacing w:after="274" w:line="265" w:lineRule="auto"/>
        <w:ind w:right="-15"/>
      </w:pPr>
      <w:r>
        <w:t>State</w:t>
      </w:r>
      <w:r w:rsidR="00EC7A37">
        <w:t xml:space="preserve"> two variables that must be controlled</w:t>
      </w:r>
      <w:r>
        <w:t xml:space="preserve"> to make this a fair test and explain the importance of these being kept the same.</w:t>
      </w:r>
      <w:r w:rsidR="00EC7A37">
        <w:tab/>
      </w:r>
      <w:r>
        <w:rPr>
          <w:color w:val="374151"/>
          <w:sz w:val="19"/>
        </w:rPr>
        <w:t>[4</w:t>
      </w:r>
      <w:r w:rsidR="00EC7A37">
        <w:rPr>
          <w:color w:val="374151"/>
          <w:sz w:val="19"/>
        </w:rPr>
        <w:t xml:space="preserve"> marks]</w:t>
      </w:r>
    </w:p>
    <w:p w14:paraId="79F6E18B" w14:textId="4C316C8C" w:rsidR="00EC7A37" w:rsidRDefault="00EC7A37" w:rsidP="00EC7A37">
      <w:pPr>
        <w:spacing w:after="405"/>
        <w:ind w:left="780"/>
      </w:pPr>
      <w:r>
        <w:t>1.</w:t>
      </w:r>
      <w:r>
        <w:rPr>
          <w:rFonts w:ascii="Calibri" w:eastAsia="Calibri" w:hAnsi="Calibri" w:cs="Calibri"/>
          <w:noProof/>
          <w:lang w:eastAsia="en-GB"/>
        </w:rPr>
        <mc:AlternateContent>
          <mc:Choice Requires="wpg">
            <w:drawing>
              <wp:inline distT="0" distB="0" distL="0" distR="0" wp14:anchorId="6D7505C5" wp14:editId="039E1F2A">
                <wp:extent cx="5772149" cy="9525"/>
                <wp:effectExtent l="0" t="0" r="0" b="0"/>
                <wp:docPr id="2079" name="Group 2079"/>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2653" name="Shape 2653"/>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25BB53C4" id="Group 2079"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">
                <v:shape id="Shape 2653"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" path="m,l5772149,r,9525l,9525,,e" fillcolor="#9ca3af" stroked="f" strokeweight="0">
                  <v:stroke miterlimit="83231f" joinstyle="miter"/>
                  <v:path arrowok="t" textboxrect="0,0,5772149,9525"/>
                </v:shape>
                <w10:anchorlock/>
              </v:group>
            </w:pict>
          </mc:Fallback>
        </mc:AlternateContent>
      </w:r>
    </w:p>
    <w:p w14:paraId="6FCAAD2E" w14:textId="4BE004DC" w:rsidR="00EC7A37" w:rsidRPr="00EC7A37" w:rsidRDefault="00EC7A37" w:rsidP="00EC7A37">
      <w:pPr>
        <w:spacing w:after="405"/>
        <w:ind w:left="780"/>
      </w:pPr>
      <w:r>
        <w:t>2.</w:t>
      </w:r>
      <w:r>
        <w:rPr>
          <w:rFonts w:ascii="Calibri" w:eastAsia="Calibri" w:hAnsi="Calibri" w:cs="Calibri"/>
          <w:noProof/>
          <w:lang w:eastAsia="en-GB"/>
        </w:rPr>
        <mc:AlternateContent>
          <mc:Choice Requires="wpg">
            <w:drawing>
              <wp:inline distT="0" distB="0" distL="0" distR="0" wp14:anchorId="563ADFEF" wp14:editId="641E34FE">
                <wp:extent cx="5772149" cy="9525"/>
                <wp:effectExtent l="0" t="0" r="0" b="0"/>
                <wp:docPr id="2080" name="Group 2080"/>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2655" name="Shape 2655"/>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44235786" id="Group 2080"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">
                <v:shape id="Shape 2655"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" path="m,l5772149,r,9525l,9525,,e" fillcolor="#9ca3af" stroked="f" strokeweight="0">
                  <v:stroke miterlimit="83231f" joinstyle="miter"/>
                  <v:path arrowok="t" textboxrect="0,0,5772149,9525"/>
                </v:shape>
                <w10:anchorlock/>
              </v:group>
            </w:pict>
          </mc:Fallback>
        </mc:AlternateContent>
      </w:r>
    </w:p>
    <w:p w14:paraId="5CA73396" w14:textId="77777777" w:rsidR="00EC7A37" w:rsidRDefault="00EC7A37" w:rsidP="60F7CA67">
      <w:pPr>
        <w:jc w:val="center"/>
        <w:rPr>
          <w:b/>
          <w:bCs/>
          <w:sz w:val="32"/>
          <w:szCs w:val="32"/>
        </w:rPr>
      </w:pPr>
    </w:p>
    <w:p w14:paraId="73CDAC9B" w14:textId="77777777" w:rsidR="00EC7A37" w:rsidRDefault="00EC7A37" w:rsidP="60F7CA67">
      <w:pPr>
        <w:jc w:val="center"/>
        <w:rPr>
          <w:b/>
          <w:bCs/>
          <w:sz w:val="32"/>
          <w:szCs w:val="32"/>
        </w:rPr>
      </w:pPr>
    </w:p>
    <w:p w14:paraId="12EF5D1D" w14:textId="284E4CD9" w:rsidR="00EC7A37" w:rsidRDefault="00EC7A37">
      <w:pPr>
        <w:rPr>
          <w:b/>
          <w:bCs/>
          <w:sz w:val="32"/>
          <w:szCs w:val="32"/>
        </w:rPr>
      </w:pPr>
      <w:r>
        <w:rPr>
          <w:b/>
          <w:bCs/>
          <w:sz w:val="32"/>
          <w:szCs w:val="32"/>
        </w:rPr>
        <w:br w:type="page"/>
      </w:r>
    </w:p>
    <w:p w14:paraId="0D593C04" w14:textId="410C9786" w:rsidR="00A12A3C" w:rsidRPr="001571E0" w:rsidRDefault="00E010AE" w:rsidP="60F7CA67">
      <w:pPr>
        <w:jc w:val="center"/>
        <w:rPr>
          <w:b/>
          <w:bCs/>
          <w:sz w:val="36"/>
          <w:szCs w:val="32"/>
        </w:rPr>
      </w:pPr>
      <w:r w:rsidRPr="001571E0">
        <w:rPr>
          <w:b/>
          <w:bCs/>
          <w:noProof/>
          <w:sz w:val="40"/>
          <w:szCs w:val="32"/>
          <w:lang w:eastAsia="en-GB"/>
        </w:rPr>
        <w:lastRenderedPageBreak/>
        <mc:AlternateContent>
          <mc:Choice Requires="wps">
            <w:drawing>
              <wp:anchor distT="45720" distB="45720" distL="114300" distR="114300" simplePos="0" relativeHeight="251698176" behindDoc="0" locked="0" layoutInCell="1" allowOverlap="1" wp14:anchorId="34EB24CA" wp14:editId="75E3F0F3">
                <wp:simplePos x="0" y="0"/>
                <wp:positionH relativeFrom="margin">
                  <wp:posOffset>4678878</wp:posOffset>
                </wp:positionH>
                <wp:positionV relativeFrom="margin">
                  <wp:posOffset>-310540</wp:posOffset>
                </wp:positionV>
                <wp:extent cx="2208670" cy="546265"/>
                <wp:effectExtent l="0" t="0" r="20320" b="25400"/>
                <wp:wrapNone/>
                <wp:docPr id="1107588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2F1F16B1" w14:textId="77777777" w:rsidR="00B73EB0" w:rsidRPr="008F01BE" w:rsidRDefault="00B73EB0"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4EB24CA" id="_x0000_s1069" type="#_x0000_t202" style="position:absolute;left:0;text-align:left;margin-left:368.4pt;margin-top:-24.45pt;width:173.9pt;height:43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">
                <v:textbox>
                  <w:txbxContent>
                    <w:p w14:paraId="2F1F16B1" w14:textId="77777777" w:rsidR="00B73EB0" w:rsidRPr="008F01BE" w:rsidRDefault="00B73EB0"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1571E0">
        <w:rPr>
          <w:b/>
          <w:bCs/>
          <w:sz w:val="36"/>
          <w:szCs w:val="32"/>
        </w:rPr>
        <w:t xml:space="preserve">Task </w:t>
      </w:r>
      <w:r w:rsidR="00167EF5" w:rsidRPr="001571E0">
        <w:rPr>
          <w:b/>
          <w:bCs/>
          <w:sz w:val="36"/>
          <w:szCs w:val="32"/>
        </w:rPr>
        <w:t>3</w:t>
      </w:r>
    </w:p>
    <w:p w14:paraId="4435ED2B" w14:textId="51DADA48" w:rsidR="00A12A3C" w:rsidRPr="001571E0" w:rsidRDefault="3A8DAFD4" w:rsidP="60F7CA67">
      <w:pPr>
        <w:jc w:val="center"/>
        <w:rPr>
          <w:b/>
          <w:bCs/>
          <w:sz w:val="36"/>
          <w:szCs w:val="32"/>
        </w:rPr>
      </w:pPr>
      <w:r w:rsidRPr="001571E0">
        <w:rPr>
          <w:b/>
          <w:bCs/>
          <w:sz w:val="36"/>
          <w:szCs w:val="32"/>
        </w:rPr>
        <w:t xml:space="preserve">Topic: </w:t>
      </w:r>
      <w:r w:rsidR="001571E0" w:rsidRPr="001571E0">
        <w:rPr>
          <w:b/>
          <w:bCs/>
          <w:sz w:val="36"/>
          <w:szCs w:val="32"/>
        </w:rPr>
        <w:t>Genetics</w:t>
      </w:r>
    </w:p>
    <w:p w14:paraId="15084280" w14:textId="4FEB975D" w:rsidR="000D1D57" w:rsidRDefault="3A8DAFD4" w:rsidP="00ED6494">
      <w:pPr>
        <w:pStyle w:val="paragraph"/>
        <w:spacing w:before="0" w:beforeAutospacing="0" w:after="0" w:afterAutospacing="0"/>
        <w:rPr>
          <w:rStyle w:val="eop"/>
          <w:rFonts w:asciiTheme="minorHAnsi" w:hAnsiTheme="minorHAnsi" w:cstheme="minorBidi"/>
        </w:rPr>
      </w:pPr>
      <w:r w:rsidRPr="60F7CA67">
        <w:rPr>
          <w:rStyle w:val="eop"/>
          <w:rFonts w:asciiTheme="minorHAnsi" w:hAnsiTheme="minorHAnsi" w:cstheme="minorBidi"/>
          <w:b/>
          <w:bCs/>
        </w:rPr>
        <w:t>Instructions</w:t>
      </w:r>
      <w:r w:rsidRPr="60F7CA67">
        <w:rPr>
          <w:rStyle w:val="eop"/>
          <w:rFonts w:asciiTheme="minorHAnsi" w:hAnsiTheme="minorHAnsi" w:cstheme="minorBidi"/>
        </w:rPr>
        <w:t xml:space="preserve">: </w:t>
      </w:r>
      <w:r w:rsidR="001571E0">
        <w:rPr>
          <w:rStyle w:val="eop"/>
          <w:rFonts w:asciiTheme="minorHAnsi" w:hAnsiTheme="minorHAnsi" w:cstheme="minorBidi"/>
        </w:rPr>
        <w:t xml:space="preserve">Complete the following tasks to understand how the structure of DNA was discovered. You can use lesson 2 in your genetics booklet to help you. </w:t>
      </w:r>
    </w:p>
    <w:p w14:paraId="1C1AB676" w14:textId="742202FB" w:rsidR="001571E0" w:rsidRDefault="001571E0" w:rsidP="00ED6494">
      <w:pPr>
        <w:pStyle w:val="paragraph"/>
        <w:spacing w:before="0" w:beforeAutospacing="0" w:after="0" w:afterAutospacing="0"/>
        <w:rPr>
          <w:rStyle w:val="eop"/>
          <w:rFonts w:asciiTheme="minorHAnsi" w:hAnsiTheme="minorHAnsi" w:cstheme="minorBidi"/>
        </w:rPr>
      </w:pPr>
    </w:p>
    <w:p w14:paraId="5DEA5751" w14:textId="09F6FEBD" w:rsidR="001571E0" w:rsidRPr="0091592E" w:rsidRDefault="001571E0" w:rsidP="001571E0">
      <w:pPr>
        <w:pStyle w:val="paragraph"/>
        <w:spacing w:before="0" w:beforeAutospacing="0" w:after="0" w:afterAutospacing="0"/>
        <w:rPr>
          <w:rFonts w:asciiTheme="minorHAnsi" w:hAnsiTheme="minorHAnsi" w:cstheme="minorBidi"/>
        </w:rPr>
      </w:pPr>
      <w:r w:rsidRPr="0091592E">
        <w:rPr>
          <w:rFonts w:ascii="Calibri" w:eastAsia="Calibri" w:hAnsi="Calibri" w:cs="Calibri"/>
          <w:noProof/>
        </w:rPr>
        <mc:AlternateContent>
          <mc:Choice Requires="wpg">
            <w:drawing>
              <wp:inline distT="0" distB="0" distL="0" distR="0" wp14:anchorId="7621BFBB" wp14:editId="449FA412">
                <wp:extent cx="6645910" cy="2648197"/>
                <wp:effectExtent l="0" t="0" r="0" b="0"/>
                <wp:docPr id="97" name="Group 97"/>
                <wp:cNvGraphicFramePr/>
                <a:graphic xmlns:a="http://schemas.openxmlformats.org/drawingml/2006/main">
                  <a:graphicData uri="http://schemas.microsoft.com/office/word/2010/wordprocessingGroup">
                    <wpg:wgp>
                      <wpg:cNvGrpSpPr/>
                      <wpg:grpSpPr>
                        <a:xfrm>
                          <a:off x="0" y="0"/>
                          <a:ext cx="6645910" cy="2648197"/>
                          <a:chOff x="0" y="1892662"/>
                          <a:chExt cx="7998907" cy="2901407"/>
                        </a:xfrm>
                      </wpg:grpSpPr>
                      <wps:wsp>
                        <wps:cNvPr id="100" name="Shape 3582"/>
                        <wps:cNvSpPr/>
                        <wps:spPr>
                          <a:xfrm>
                            <a:off x="0" y="1892662"/>
                            <a:ext cx="38100" cy="2514599"/>
                          </a:xfrm>
                          <a:custGeom>
                            <a:avLst/>
                            <a:gdLst/>
                            <a:ahLst/>
                            <a:cxnLst/>
                            <a:rect l="0" t="0" r="0" b="0"/>
                            <a:pathLst>
                              <a:path w="38100" h="2514599">
                                <a:moveTo>
                                  <a:pt x="0" y="0"/>
                                </a:moveTo>
                                <a:lnTo>
                                  <a:pt x="38100" y="0"/>
                                </a:lnTo>
                                <a:lnTo>
                                  <a:pt x="38100" y="2514599"/>
                                </a:lnTo>
                                <a:lnTo>
                                  <a:pt x="0" y="2514599"/>
                                </a:lnTo>
                                <a:lnTo>
                                  <a:pt x="0" y="0"/>
                                </a:lnTo>
                              </a:path>
                            </a:pathLst>
                          </a:custGeom>
                          <a:ln w="0" cap="flat">
                            <a:miter lim="127000"/>
                          </a:ln>
                        </wps:spPr>
                        <wps:style>
                          <a:lnRef idx="0">
                            <a:srgbClr val="000000">
                              <a:alpha val="0"/>
                            </a:srgbClr>
                          </a:lnRef>
                          <a:fillRef idx="1">
                            <a:srgbClr val="B45309"/>
                          </a:fillRef>
                          <a:effectRef idx="0">
                            <a:scrgbClr r="0" g="0" b="0"/>
                          </a:effectRef>
                          <a:fontRef idx="none"/>
                        </wps:style>
                        <wps:bodyPr/>
                      </wps:wsp>
                      <wps:wsp>
                        <wps:cNvPr id="116" name="Rectangle 116"/>
                        <wps:cNvSpPr/>
                        <wps:spPr>
                          <a:xfrm>
                            <a:off x="152400" y="2009774"/>
                            <a:ext cx="4448181" cy="158725"/>
                          </a:xfrm>
                          <a:prstGeom prst="rect">
                            <a:avLst/>
                          </a:prstGeom>
                          <a:ln>
                            <a:noFill/>
                          </a:ln>
                        </wps:spPr>
                        <wps:txbx>
                          <w:txbxContent>
                            <w:p w14:paraId="3E68B1C0" w14:textId="77777777" w:rsidR="00B73EB0" w:rsidRDefault="00B73EB0" w:rsidP="001571E0">
                              <w:r>
                                <w:rPr>
                                  <w:rFonts w:ascii="Arial" w:eastAsia="Arial" w:hAnsi="Arial" w:cs="Arial"/>
                                  <w:b/>
                                  <w:color w:val="B45309"/>
                                  <w:sz w:val="20"/>
                                </w:rPr>
                                <w:t>TIMELINE: KEY EVENTS IN THE DISCOVERY OF DNA</w:t>
                              </w:r>
                            </w:p>
                          </w:txbxContent>
                        </wps:txbx>
                        <wps:bodyPr horzOverflow="overflow" vert="horz" lIns="0" tIns="0" rIns="0" bIns="0" rtlCol="0">
                          <a:noAutofit/>
                        </wps:bodyPr>
                      </wps:wsp>
                      <wps:wsp>
                        <wps:cNvPr id="117" name="Rectangle 117"/>
                        <wps:cNvSpPr/>
                        <wps:spPr>
                          <a:xfrm>
                            <a:off x="152400" y="2233728"/>
                            <a:ext cx="453607" cy="166704"/>
                          </a:xfrm>
                          <a:prstGeom prst="rect">
                            <a:avLst/>
                          </a:prstGeom>
                          <a:ln>
                            <a:noFill/>
                          </a:ln>
                        </wps:spPr>
                        <wps:txbx>
                          <w:txbxContent>
                            <w:p w14:paraId="5177EB64" w14:textId="77777777" w:rsidR="00B73EB0" w:rsidRDefault="00B73EB0" w:rsidP="001571E0">
                              <w:r>
                                <w:rPr>
                                  <w:rFonts w:ascii="Arial" w:eastAsia="Arial" w:hAnsi="Arial" w:cs="Arial"/>
                                  <w:b/>
                                  <w:sz w:val="21"/>
                                </w:rPr>
                                <w:t>1869:</w:t>
                              </w:r>
                            </w:p>
                          </w:txbxContent>
                        </wps:txbx>
                        <wps:bodyPr horzOverflow="overflow" vert="horz" lIns="0" tIns="0" rIns="0" bIns="0" rtlCol="0">
                          <a:noAutofit/>
                        </wps:bodyPr>
                      </wps:wsp>
                      <wps:wsp>
                        <wps:cNvPr id="118" name="Rectangle 118"/>
                        <wps:cNvSpPr/>
                        <wps:spPr>
                          <a:xfrm>
                            <a:off x="493514" y="2233728"/>
                            <a:ext cx="5853598" cy="166704"/>
                          </a:xfrm>
                          <a:prstGeom prst="rect">
                            <a:avLst/>
                          </a:prstGeom>
                          <a:ln>
                            <a:noFill/>
                          </a:ln>
                        </wps:spPr>
                        <wps:txbx>
                          <w:txbxContent>
                            <w:p w14:paraId="008E309A" w14:textId="77777777" w:rsidR="00B73EB0" w:rsidRDefault="00B73EB0" w:rsidP="001571E0">
                              <w:r>
                                <w:rPr>
                                  <w:sz w:val="21"/>
                                </w:rPr>
                                <w:t xml:space="preserve"> Friedrich Miescher first isolated DNA from cell nuclei. He called it 'nuclein'.</w:t>
                              </w:r>
                            </w:p>
                          </w:txbxContent>
                        </wps:txbx>
                        <wps:bodyPr horzOverflow="overflow" vert="horz" lIns="0" tIns="0" rIns="0" bIns="0" rtlCol="0">
                          <a:noAutofit/>
                        </wps:bodyPr>
                      </wps:wsp>
                      <wps:wsp>
                        <wps:cNvPr id="119" name="Rectangle 119"/>
                        <wps:cNvSpPr/>
                        <wps:spPr>
                          <a:xfrm>
                            <a:off x="152400" y="2462329"/>
                            <a:ext cx="394547" cy="166704"/>
                          </a:xfrm>
                          <a:prstGeom prst="rect">
                            <a:avLst/>
                          </a:prstGeom>
                          <a:ln>
                            <a:noFill/>
                          </a:ln>
                        </wps:spPr>
                        <wps:txbx>
                          <w:txbxContent>
                            <w:p w14:paraId="69EB2C2E" w14:textId="77777777" w:rsidR="00B73EB0" w:rsidRDefault="00B73EB0" w:rsidP="001571E0">
                              <w:r>
                                <w:rPr>
                                  <w:rFonts w:ascii="Arial" w:eastAsia="Arial" w:hAnsi="Arial" w:cs="Arial"/>
                                  <w:b/>
                                  <w:sz w:val="21"/>
                                </w:rPr>
                                <w:t>1920</w:t>
                              </w:r>
                            </w:p>
                          </w:txbxContent>
                        </wps:txbx>
                        <wps:bodyPr horzOverflow="overflow" vert="horz" lIns="0" tIns="0" rIns="0" bIns="0" rtlCol="0">
                          <a:noAutofit/>
                        </wps:bodyPr>
                      </wps:wsp>
                      <wps:wsp>
                        <wps:cNvPr id="120" name="Rectangle 120"/>
                        <wps:cNvSpPr/>
                        <wps:spPr>
                          <a:xfrm>
                            <a:off x="449052" y="2462329"/>
                            <a:ext cx="690457" cy="166704"/>
                          </a:xfrm>
                          <a:prstGeom prst="rect">
                            <a:avLst/>
                          </a:prstGeom>
                          <a:ln>
                            <a:noFill/>
                          </a:ln>
                        </wps:spPr>
                        <wps:txbx>
                          <w:txbxContent>
                            <w:p w14:paraId="7E0ACF4E" w14:textId="77777777" w:rsidR="00B73EB0" w:rsidRDefault="00B73EB0" w:rsidP="001571E0">
                              <w:r>
                                <w:rPr>
                                  <w:rFonts w:ascii="Arial" w:eastAsia="Arial" w:hAnsi="Arial" w:cs="Arial"/>
                                  <w:b/>
                                  <w:sz w:val="21"/>
                                </w:rPr>
                                <w:t>s–1940s</w:t>
                              </w:r>
                            </w:p>
                          </w:txbxContent>
                        </wps:txbx>
                        <wps:bodyPr horzOverflow="overflow" vert="horz" lIns="0" tIns="0" rIns="0" bIns="0" rtlCol="0">
                          <a:noAutofit/>
                        </wps:bodyPr>
                      </wps:wsp>
                      <wps:wsp>
                        <wps:cNvPr id="121" name="Rectangle 121"/>
                        <wps:cNvSpPr/>
                        <wps:spPr>
                          <a:xfrm>
                            <a:off x="968192" y="2462329"/>
                            <a:ext cx="59061" cy="166704"/>
                          </a:xfrm>
                          <a:prstGeom prst="rect">
                            <a:avLst/>
                          </a:prstGeom>
                          <a:ln>
                            <a:noFill/>
                          </a:ln>
                        </wps:spPr>
                        <wps:txbx>
                          <w:txbxContent>
                            <w:p w14:paraId="7FBFCC88" w14:textId="77777777" w:rsidR="00B73EB0" w:rsidRDefault="00B73EB0" w:rsidP="001571E0">
                              <w:r>
                                <w:rPr>
                                  <w:rFonts w:ascii="Arial" w:eastAsia="Arial" w:hAnsi="Arial" w:cs="Arial"/>
                                  <w:b/>
                                  <w:sz w:val="21"/>
                                </w:rPr>
                                <w:t>:</w:t>
                              </w:r>
                            </w:p>
                          </w:txbxContent>
                        </wps:txbx>
                        <wps:bodyPr horzOverflow="overflow" vert="horz" lIns="0" tIns="0" rIns="0" bIns="0" rtlCol="0">
                          <a:noAutofit/>
                        </wps:bodyPr>
                      </wps:wsp>
                      <wps:wsp>
                        <wps:cNvPr id="122" name="Rectangle 122"/>
                        <wps:cNvSpPr/>
                        <wps:spPr>
                          <a:xfrm>
                            <a:off x="1012626" y="2462328"/>
                            <a:ext cx="5569465" cy="166704"/>
                          </a:xfrm>
                          <a:prstGeom prst="rect">
                            <a:avLst/>
                          </a:prstGeom>
                          <a:ln>
                            <a:noFill/>
                          </a:ln>
                        </wps:spPr>
                        <wps:txbx>
                          <w:txbxContent>
                            <w:p w14:paraId="7C167E81" w14:textId="77777777" w:rsidR="00B73EB0" w:rsidRDefault="00B73EB0" w:rsidP="001571E0">
                              <w:r>
                                <w:rPr>
                                  <w:sz w:val="21"/>
                                </w:rPr>
                                <w:t xml:space="preserve"> Scientists confirmed that DNA, not protein, carries genetic information.</w:t>
                              </w:r>
                            </w:p>
                          </w:txbxContent>
                        </wps:txbx>
                        <wps:bodyPr horzOverflow="overflow" vert="horz" lIns="0" tIns="0" rIns="0" bIns="0" rtlCol="0">
                          <a:noAutofit/>
                        </wps:bodyPr>
                      </wps:wsp>
                      <wps:wsp>
                        <wps:cNvPr id="123" name="Rectangle 123"/>
                        <wps:cNvSpPr/>
                        <wps:spPr>
                          <a:xfrm>
                            <a:off x="152400" y="2690928"/>
                            <a:ext cx="453607" cy="166704"/>
                          </a:xfrm>
                          <a:prstGeom prst="rect">
                            <a:avLst/>
                          </a:prstGeom>
                          <a:ln>
                            <a:noFill/>
                          </a:ln>
                        </wps:spPr>
                        <wps:txbx>
                          <w:txbxContent>
                            <w:p w14:paraId="060019DF" w14:textId="77777777" w:rsidR="00B73EB0" w:rsidRDefault="00B73EB0" w:rsidP="001571E0">
                              <w:r>
                                <w:rPr>
                                  <w:rFonts w:ascii="Arial" w:eastAsia="Arial" w:hAnsi="Arial" w:cs="Arial"/>
                                  <w:b/>
                                  <w:sz w:val="21"/>
                                </w:rPr>
                                <w:t>1950:</w:t>
                              </w:r>
                            </w:p>
                          </w:txbxContent>
                        </wps:txbx>
                        <wps:bodyPr horzOverflow="overflow" vert="horz" lIns="0" tIns="0" rIns="0" bIns="0" rtlCol="0">
                          <a:noAutofit/>
                        </wps:bodyPr>
                      </wps:wsp>
                      <wps:wsp>
                        <wps:cNvPr id="124" name="Rectangle 124"/>
                        <wps:cNvSpPr/>
                        <wps:spPr>
                          <a:xfrm>
                            <a:off x="493514" y="2690928"/>
                            <a:ext cx="7167482" cy="166704"/>
                          </a:xfrm>
                          <a:prstGeom prst="rect">
                            <a:avLst/>
                          </a:prstGeom>
                          <a:ln>
                            <a:noFill/>
                          </a:ln>
                        </wps:spPr>
                        <wps:txbx>
                          <w:txbxContent>
                            <w:p w14:paraId="4CED2EFE" w14:textId="77777777" w:rsidR="00B73EB0" w:rsidRDefault="00B73EB0" w:rsidP="001571E0">
                              <w:r>
                                <w:rPr>
                                  <w:sz w:val="21"/>
                                </w:rPr>
                                <w:t xml:space="preserve"> Erwin Chargaff discovered that A always pairs with T and G always pairs with C (Chargaff's</w:t>
                              </w:r>
                            </w:p>
                          </w:txbxContent>
                        </wps:txbx>
                        <wps:bodyPr horzOverflow="overflow" vert="horz" lIns="0" tIns="0" rIns="0" bIns="0" rtlCol="0">
                          <a:noAutofit/>
                        </wps:bodyPr>
                      </wps:wsp>
                      <wps:wsp>
                        <wps:cNvPr id="125" name="Rectangle 125"/>
                        <wps:cNvSpPr/>
                        <wps:spPr>
                          <a:xfrm>
                            <a:off x="152400" y="2890954"/>
                            <a:ext cx="492750" cy="166703"/>
                          </a:xfrm>
                          <a:prstGeom prst="rect">
                            <a:avLst/>
                          </a:prstGeom>
                          <a:ln>
                            <a:noFill/>
                          </a:ln>
                        </wps:spPr>
                        <wps:txbx>
                          <w:txbxContent>
                            <w:p w14:paraId="5DD77194" w14:textId="77777777" w:rsidR="00B73EB0" w:rsidRDefault="00B73EB0" w:rsidP="001571E0">
                              <w:r>
                                <w:rPr>
                                  <w:sz w:val="21"/>
                                </w:rPr>
                                <w:t>rules).</w:t>
                              </w:r>
                            </w:p>
                          </w:txbxContent>
                        </wps:txbx>
                        <wps:bodyPr horzOverflow="overflow" vert="horz" lIns="0" tIns="0" rIns="0" bIns="0" rtlCol="0">
                          <a:noAutofit/>
                        </wps:bodyPr>
                      </wps:wsp>
                      <wps:wsp>
                        <wps:cNvPr id="126" name="Rectangle 126"/>
                        <wps:cNvSpPr/>
                        <wps:spPr>
                          <a:xfrm>
                            <a:off x="152400" y="3119553"/>
                            <a:ext cx="453607" cy="166704"/>
                          </a:xfrm>
                          <a:prstGeom prst="rect">
                            <a:avLst/>
                          </a:prstGeom>
                          <a:ln>
                            <a:noFill/>
                          </a:ln>
                        </wps:spPr>
                        <wps:txbx>
                          <w:txbxContent>
                            <w:p w14:paraId="3620289C" w14:textId="77777777" w:rsidR="00B73EB0" w:rsidRDefault="00B73EB0" w:rsidP="001571E0">
                              <w:r>
                                <w:rPr>
                                  <w:rFonts w:ascii="Arial" w:eastAsia="Arial" w:hAnsi="Arial" w:cs="Arial"/>
                                  <w:b/>
                                  <w:sz w:val="21"/>
                                </w:rPr>
                                <w:t>1952:</w:t>
                              </w:r>
                            </w:p>
                          </w:txbxContent>
                        </wps:txbx>
                        <wps:bodyPr horzOverflow="overflow" vert="horz" lIns="0" tIns="0" rIns="0" bIns="0" rtlCol="0">
                          <a:noAutofit/>
                        </wps:bodyPr>
                      </wps:wsp>
                      <wps:wsp>
                        <wps:cNvPr id="127" name="Rectangle 127"/>
                        <wps:cNvSpPr/>
                        <wps:spPr>
                          <a:xfrm>
                            <a:off x="493514" y="3119553"/>
                            <a:ext cx="7275386" cy="166704"/>
                          </a:xfrm>
                          <a:prstGeom prst="rect">
                            <a:avLst/>
                          </a:prstGeom>
                          <a:ln>
                            <a:noFill/>
                          </a:ln>
                        </wps:spPr>
                        <wps:txbx>
                          <w:txbxContent>
                            <w:p w14:paraId="6BE6962F" w14:textId="77777777" w:rsidR="00B73EB0" w:rsidRDefault="00B73EB0" w:rsidP="001571E0">
                              <w:r>
                                <w:rPr>
                                  <w:sz w:val="21"/>
                                </w:rPr>
                                <w:t xml:space="preserve"> Rosalind Franklin produced Photo 51 — a clear X-ray image showing that DNA has a helical</w:t>
                              </w:r>
                            </w:p>
                          </w:txbxContent>
                        </wps:txbx>
                        <wps:bodyPr horzOverflow="overflow" vert="horz" lIns="0" tIns="0" rIns="0" bIns="0" rtlCol="0">
                          <a:noAutofit/>
                        </wps:bodyPr>
                      </wps:wsp>
                      <wps:wsp>
                        <wps:cNvPr id="192" name="Rectangle 192"/>
                        <wps:cNvSpPr/>
                        <wps:spPr>
                          <a:xfrm>
                            <a:off x="152400" y="3319579"/>
                            <a:ext cx="59061" cy="166704"/>
                          </a:xfrm>
                          <a:prstGeom prst="rect">
                            <a:avLst/>
                          </a:prstGeom>
                          <a:ln>
                            <a:noFill/>
                          </a:ln>
                        </wps:spPr>
                        <wps:txbx>
                          <w:txbxContent>
                            <w:p w14:paraId="4658C22B" w14:textId="77777777" w:rsidR="00B73EB0" w:rsidRDefault="00B73EB0" w:rsidP="001571E0">
                              <w:r>
                                <w:rPr>
                                  <w:sz w:val="21"/>
                                </w:rPr>
                                <w:t>(</w:t>
                              </w:r>
                            </w:p>
                          </w:txbxContent>
                        </wps:txbx>
                        <wps:bodyPr horzOverflow="overflow" vert="horz" lIns="0" tIns="0" rIns="0" bIns="0" rtlCol="0">
                          <a:noAutofit/>
                        </wps:bodyPr>
                      </wps:wsp>
                      <wps:wsp>
                        <wps:cNvPr id="193" name="Rectangle 193"/>
                        <wps:cNvSpPr/>
                        <wps:spPr>
                          <a:xfrm>
                            <a:off x="196807" y="3319579"/>
                            <a:ext cx="1192820" cy="166704"/>
                          </a:xfrm>
                          <a:prstGeom prst="rect">
                            <a:avLst/>
                          </a:prstGeom>
                          <a:ln>
                            <a:noFill/>
                          </a:ln>
                        </wps:spPr>
                        <wps:txbx>
                          <w:txbxContent>
                            <w:p w14:paraId="4EFC33BD" w14:textId="77777777" w:rsidR="00B73EB0" w:rsidRDefault="00B73EB0" w:rsidP="001571E0">
                              <w:r>
                                <w:rPr>
                                  <w:sz w:val="21"/>
                                </w:rPr>
                                <w:t>twisted) shape.</w:t>
                              </w:r>
                            </w:p>
                          </w:txbxContent>
                        </wps:txbx>
                        <wps:bodyPr horzOverflow="overflow" vert="horz" lIns="0" tIns="0" rIns="0" bIns="0" rtlCol="0">
                          <a:noAutofit/>
                        </wps:bodyPr>
                      </wps:wsp>
                      <wps:wsp>
                        <wps:cNvPr id="194" name="Rectangle 194"/>
                        <wps:cNvSpPr/>
                        <wps:spPr>
                          <a:xfrm>
                            <a:off x="152400" y="3548178"/>
                            <a:ext cx="453607" cy="166704"/>
                          </a:xfrm>
                          <a:prstGeom prst="rect">
                            <a:avLst/>
                          </a:prstGeom>
                          <a:ln>
                            <a:noFill/>
                          </a:ln>
                        </wps:spPr>
                        <wps:txbx>
                          <w:txbxContent>
                            <w:p w14:paraId="5736F375" w14:textId="77777777" w:rsidR="00B73EB0" w:rsidRDefault="00B73EB0" w:rsidP="001571E0">
                              <w:r>
                                <w:rPr>
                                  <w:rFonts w:ascii="Arial" w:eastAsia="Arial" w:hAnsi="Arial" w:cs="Arial"/>
                                  <w:b/>
                                  <w:sz w:val="21"/>
                                </w:rPr>
                                <w:t>1953:</w:t>
                              </w:r>
                            </w:p>
                          </w:txbxContent>
                        </wps:txbx>
                        <wps:bodyPr horzOverflow="overflow" vert="horz" lIns="0" tIns="0" rIns="0" bIns="0" rtlCol="0">
                          <a:noAutofit/>
                        </wps:bodyPr>
                      </wps:wsp>
                      <wps:wsp>
                        <wps:cNvPr id="195" name="Rectangle 195"/>
                        <wps:cNvSpPr/>
                        <wps:spPr>
                          <a:xfrm>
                            <a:off x="493514" y="3548178"/>
                            <a:ext cx="7505393" cy="166704"/>
                          </a:xfrm>
                          <a:prstGeom prst="rect">
                            <a:avLst/>
                          </a:prstGeom>
                          <a:ln>
                            <a:noFill/>
                          </a:ln>
                        </wps:spPr>
                        <wps:txbx>
                          <w:txbxContent>
                            <w:p w14:paraId="5157F9D6" w14:textId="77777777" w:rsidR="00B73EB0" w:rsidRDefault="00B73EB0" w:rsidP="001571E0">
                              <w:r>
                                <w:rPr>
                                  <w:sz w:val="21"/>
                                </w:rPr>
                                <w:t xml:space="preserve"> Watson and Crick published their model of the DNA double helix in the scientific journal Nature.</w:t>
                              </w:r>
                            </w:p>
                          </w:txbxContent>
                        </wps:txbx>
                        <wps:bodyPr horzOverflow="overflow" vert="horz" lIns="0" tIns="0" rIns="0" bIns="0" rtlCol="0">
                          <a:noAutofit/>
                        </wps:bodyPr>
                      </wps:wsp>
                      <wps:wsp>
                        <wps:cNvPr id="196" name="Rectangle 196"/>
                        <wps:cNvSpPr/>
                        <wps:spPr>
                          <a:xfrm>
                            <a:off x="152400" y="3748203"/>
                            <a:ext cx="7811435" cy="166704"/>
                          </a:xfrm>
                          <a:prstGeom prst="rect">
                            <a:avLst/>
                          </a:prstGeom>
                          <a:ln>
                            <a:noFill/>
                          </a:ln>
                        </wps:spPr>
                        <wps:txbx>
                          <w:txbxContent>
                            <w:p w14:paraId="3F492E44" w14:textId="77777777" w:rsidR="00B73EB0" w:rsidRDefault="00B73EB0" w:rsidP="001571E0">
                              <w:r>
                                <w:rPr>
                                  <w:sz w:val="21"/>
                                </w:rPr>
                                <w:t>They used Franklin's X-ray data (shared without her knowledge by Wilkins) to complete their model.</w:t>
                              </w:r>
                            </w:p>
                          </w:txbxContent>
                        </wps:txbx>
                        <wps:bodyPr horzOverflow="overflow" vert="horz" lIns="0" tIns="0" rIns="0" bIns="0" rtlCol="0">
                          <a:noAutofit/>
                        </wps:bodyPr>
                      </wps:wsp>
                      <wps:wsp>
                        <wps:cNvPr id="197" name="Rectangle 197"/>
                        <wps:cNvSpPr/>
                        <wps:spPr>
                          <a:xfrm>
                            <a:off x="152400" y="3976803"/>
                            <a:ext cx="453607" cy="166704"/>
                          </a:xfrm>
                          <a:prstGeom prst="rect">
                            <a:avLst/>
                          </a:prstGeom>
                          <a:ln>
                            <a:noFill/>
                          </a:ln>
                        </wps:spPr>
                        <wps:txbx>
                          <w:txbxContent>
                            <w:p w14:paraId="642B8B69" w14:textId="77777777" w:rsidR="00B73EB0" w:rsidRDefault="00B73EB0" w:rsidP="001571E0">
                              <w:r>
                                <w:rPr>
                                  <w:rFonts w:ascii="Arial" w:eastAsia="Arial" w:hAnsi="Arial" w:cs="Arial"/>
                                  <w:b/>
                                  <w:sz w:val="21"/>
                                </w:rPr>
                                <w:t>1962:</w:t>
                              </w:r>
                            </w:p>
                          </w:txbxContent>
                        </wps:txbx>
                        <wps:bodyPr horzOverflow="overflow" vert="horz" lIns="0" tIns="0" rIns="0" bIns="0" rtlCol="0">
                          <a:noAutofit/>
                        </wps:bodyPr>
                      </wps:wsp>
                      <wps:wsp>
                        <wps:cNvPr id="198" name="Rectangle 198"/>
                        <wps:cNvSpPr/>
                        <wps:spPr>
                          <a:xfrm>
                            <a:off x="493514" y="3976803"/>
                            <a:ext cx="7494741" cy="166704"/>
                          </a:xfrm>
                          <a:prstGeom prst="rect">
                            <a:avLst/>
                          </a:prstGeom>
                          <a:ln>
                            <a:noFill/>
                          </a:ln>
                        </wps:spPr>
                        <wps:txbx>
                          <w:txbxContent>
                            <w:p w14:paraId="38DA1BA9" w14:textId="77777777" w:rsidR="00B73EB0" w:rsidRDefault="00B73EB0" w:rsidP="001571E0">
                              <w:r>
                                <w:rPr>
                                  <w:sz w:val="21"/>
                                </w:rPr>
                                <w:t xml:space="preserve"> Watson, Crick, and Wilkins were awarded the Nobel Prize for Physiology or Medicine. Rosalind</w:t>
                              </w:r>
                            </w:p>
                          </w:txbxContent>
                        </wps:txbx>
                        <wps:bodyPr horzOverflow="overflow" vert="horz" lIns="0" tIns="0" rIns="0" bIns="0" rtlCol="0">
                          <a:noAutofit/>
                        </wps:bodyPr>
                      </wps:wsp>
                      <wps:wsp>
                        <wps:cNvPr id="199" name="Rectangle 199"/>
                        <wps:cNvSpPr/>
                        <wps:spPr>
                          <a:xfrm>
                            <a:off x="152400" y="4176828"/>
                            <a:ext cx="5902266" cy="166704"/>
                          </a:xfrm>
                          <a:prstGeom prst="rect">
                            <a:avLst/>
                          </a:prstGeom>
                          <a:ln>
                            <a:noFill/>
                          </a:ln>
                        </wps:spPr>
                        <wps:txbx>
                          <w:txbxContent>
                            <w:p w14:paraId="700164C7" w14:textId="77777777" w:rsidR="00B73EB0" w:rsidRDefault="00B73EB0" w:rsidP="001571E0">
                              <w:r>
                                <w:rPr>
                                  <w:sz w:val="21"/>
                                </w:rPr>
                                <w:t>Franklin had died in 1958 and Nobel Prizes are not awarded posthumously.</w:t>
                              </w:r>
                            </w:p>
                          </w:txbxContent>
                        </wps:txbx>
                        <wps:bodyPr horzOverflow="overflow" vert="horz" lIns="0" tIns="0" rIns="0" bIns="0" rtlCol="0">
                          <a:noAutofit/>
                        </wps:bodyPr>
                      </wps:wsp>
                      <wps:wsp>
                        <wps:cNvPr id="206" name="Rectangle 206"/>
                        <wps:cNvSpPr/>
                        <wps:spPr>
                          <a:xfrm>
                            <a:off x="6173390" y="4643321"/>
                            <a:ext cx="80190" cy="150748"/>
                          </a:xfrm>
                          <a:prstGeom prst="rect">
                            <a:avLst/>
                          </a:prstGeom>
                          <a:ln>
                            <a:noFill/>
                          </a:ln>
                        </wps:spPr>
                        <wps:txbx>
                          <w:txbxContent>
                            <w:p w14:paraId="57F571E9" w14:textId="4C73E709" w:rsidR="00B73EB0" w:rsidRDefault="00B73EB0" w:rsidP="001571E0"/>
                          </w:txbxContent>
                        </wps:txbx>
                        <wps:bodyPr horzOverflow="overflow" vert="horz" lIns="0" tIns="0" rIns="0" bIns="0" rtlCol="0">
                          <a:noAutofit/>
                        </wps:bodyPr>
                      </wps:wsp>
                    </wpg:wgp>
                  </a:graphicData>
                </a:graphic>
              </wp:inline>
            </w:drawing>
          </mc:Choice>
          <mc:Fallback>
            <w:pict>
              <v:group w14:anchorId="7621BFBB" id="Group 97" o:spid="_x0000_s1070" style="width:523.3pt;height:208.5pt;mso-position-horizontal-relative:char;mso-position-vertical-relative:line" coordorigin=",18926" coordsize="79989,29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">
                <v:shape id="Shape 3582" o:spid="_x0000_s1071" style="position:absolute;top:18926;width:381;height:25146;visibility:visible;mso-wrap-style:square;v-text-anchor:top" coordsize="38100,2514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" path="m,l38100,r,2514599l,2514599,,e" fillcolor="#b45309" stroked="f" strokeweight="0">
                  <v:stroke miterlimit="83231f" joinstyle="miter"/>
                  <v:path arrowok="t" textboxrect="0,0,38100,2514599"/>
                </v:shape>
                <v:rect id="Rectangle 116" o:spid="_x0000_s1072" style="position:absolute;left:1524;top:20097;width:44481;height:1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3E68B1C0" w14:textId="77777777" w:rsidR="00B73EB0" w:rsidRDefault="00B73EB0" w:rsidP="001571E0">
                        <w:r>
                          <w:rPr>
                            <w:rFonts w:ascii="Arial" w:eastAsia="Arial" w:hAnsi="Arial" w:cs="Arial"/>
                            <w:b/>
                            <w:color w:val="B45309"/>
                            <w:sz w:val="20"/>
                          </w:rPr>
                          <w:t>TIMELINE: KEY EVENTS IN THE DISCOVERY OF DNA</w:t>
                        </w:r>
                      </w:p>
                    </w:txbxContent>
                  </v:textbox>
                </v:rect>
                <v:rect id="Rectangle 117" o:spid="_x0000_s1073" style="position:absolute;left:1524;top:22337;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5177EB64" w14:textId="77777777" w:rsidR="00B73EB0" w:rsidRDefault="00B73EB0" w:rsidP="001571E0">
                        <w:r>
                          <w:rPr>
                            <w:rFonts w:ascii="Arial" w:eastAsia="Arial" w:hAnsi="Arial" w:cs="Arial"/>
                            <w:b/>
                            <w:sz w:val="21"/>
                          </w:rPr>
                          <w:t>1869:</w:t>
                        </w:r>
                      </w:p>
                    </w:txbxContent>
                  </v:textbox>
                </v:rect>
                <v:rect id="Rectangle 118" o:spid="_x0000_s1074" style="position:absolute;left:4935;top:22337;width:58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008E309A" w14:textId="77777777" w:rsidR="00B73EB0" w:rsidRDefault="00B73EB0" w:rsidP="001571E0">
                        <w:r>
                          <w:rPr>
                            <w:sz w:val="21"/>
                          </w:rPr>
                          <w:t xml:space="preserve"> Friedrich Miescher first isolated DNA from cell nuclei. He called it 'nuclein'.</w:t>
                        </w:r>
                      </w:p>
                    </w:txbxContent>
                  </v:textbox>
                </v:rect>
                <v:rect id="Rectangle 119" o:spid="_x0000_s1075" style="position:absolute;left:1524;top:24623;width:39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69EB2C2E" w14:textId="77777777" w:rsidR="00B73EB0" w:rsidRDefault="00B73EB0" w:rsidP="001571E0">
                        <w:r>
                          <w:rPr>
                            <w:rFonts w:ascii="Arial" w:eastAsia="Arial" w:hAnsi="Arial" w:cs="Arial"/>
                            <w:b/>
                            <w:sz w:val="21"/>
                          </w:rPr>
                          <w:t>1920</w:t>
                        </w:r>
                      </w:p>
                    </w:txbxContent>
                  </v:textbox>
                </v:rect>
                <v:rect id="Rectangle 120" o:spid="_x0000_s1076" style="position:absolute;left:4490;top:24623;width:690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7E0ACF4E" w14:textId="77777777" w:rsidR="00B73EB0" w:rsidRDefault="00B73EB0" w:rsidP="001571E0">
                        <w:r>
                          <w:rPr>
                            <w:rFonts w:ascii="Arial" w:eastAsia="Arial" w:hAnsi="Arial" w:cs="Arial"/>
                            <w:b/>
                            <w:sz w:val="21"/>
                          </w:rPr>
                          <w:t>s–1940s</w:t>
                        </w:r>
                      </w:p>
                    </w:txbxContent>
                  </v:textbox>
                </v:rect>
                <v:rect id="Rectangle 121" o:spid="_x0000_s1077" style="position:absolute;left:9681;top:24623;width:59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7FBFCC88" w14:textId="77777777" w:rsidR="00B73EB0" w:rsidRDefault="00B73EB0" w:rsidP="001571E0">
                        <w:r>
                          <w:rPr>
                            <w:rFonts w:ascii="Arial" w:eastAsia="Arial" w:hAnsi="Arial" w:cs="Arial"/>
                            <w:b/>
                            <w:sz w:val="21"/>
                          </w:rPr>
                          <w:t>:</w:t>
                        </w:r>
                      </w:p>
                    </w:txbxContent>
                  </v:textbox>
                </v:rect>
                <v:rect id="Rectangle 122" o:spid="_x0000_s1078" style="position:absolute;left:10126;top:24623;width:5569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7C167E81" w14:textId="77777777" w:rsidR="00B73EB0" w:rsidRDefault="00B73EB0" w:rsidP="001571E0">
                        <w:r>
                          <w:rPr>
                            <w:sz w:val="21"/>
                          </w:rPr>
                          <w:t xml:space="preserve"> Scientists confirmed that DNA, not protein, carries genetic information.</w:t>
                        </w:r>
                      </w:p>
                    </w:txbxContent>
                  </v:textbox>
                </v:rect>
                <v:rect id="Rectangle 123" o:spid="_x0000_s1079" style="position:absolute;left:1524;top:26909;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060019DF" w14:textId="77777777" w:rsidR="00B73EB0" w:rsidRDefault="00B73EB0" w:rsidP="001571E0">
                        <w:r>
                          <w:rPr>
                            <w:rFonts w:ascii="Arial" w:eastAsia="Arial" w:hAnsi="Arial" w:cs="Arial"/>
                            <w:b/>
                            <w:sz w:val="21"/>
                          </w:rPr>
                          <w:t>1950:</w:t>
                        </w:r>
                      </w:p>
                    </w:txbxContent>
                  </v:textbox>
                </v:rect>
                <v:rect id="Rectangle 124" o:spid="_x0000_s1080" style="position:absolute;left:4935;top:26909;width:7167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4CED2EFE" w14:textId="77777777" w:rsidR="00B73EB0" w:rsidRDefault="00B73EB0" w:rsidP="001571E0">
                        <w:r>
                          <w:rPr>
                            <w:sz w:val="21"/>
                          </w:rPr>
                          <w:t xml:space="preserve"> Erwin Chargaff discovered that A always pairs with T and G always pairs with C (Chargaff's</w:t>
                        </w:r>
                      </w:p>
                    </w:txbxContent>
                  </v:textbox>
                </v:rect>
                <v:rect id="Rectangle 125" o:spid="_x0000_s1081" style="position:absolute;left:1524;top:28909;width:492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5DD77194" w14:textId="77777777" w:rsidR="00B73EB0" w:rsidRDefault="00B73EB0" w:rsidP="001571E0">
                        <w:r>
                          <w:rPr>
                            <w:sz w:val="21"/>
                          </w:rPr>
                          <w:t>rules).</w:t>
                        </w:r>
                      </w:p>
                    </w:txbxContent>
                  </v:textbox>
                </v:rect>
                <v:rect id="Rectangle 126" o:spid="_x0000_s1082" style="position:absolute;left:1524;top:31195;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3620289C" w14:textId="77777777" w:rsidR="00B73EB0" w:rsidRDefault="00B73EB0" w:rsidP="001571E0">
                        <w:r>
                          <w:rPr>
                            <w:rFonts w:ascii="Arial" w:eastAsia="Arial" w:hAnsi="Arial" w:cs="Arial"/>
                            <w:b/>
                            <w:sz w:val="21"/>
                          </w:rPr>
                          <w:t>1952:</w:t>
                        </w:r>
                      </w:p>
                    </w:txbxContent>
                  </v:textbox>
                </v:rect>
                <v:rect id="Rectangle 127" o:spid="_x0000_s1083" style="position:absolute;left:4935;top:31195;width:7275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6BE6962F" w14:textId="77777777" w:rsidR="00B73EB0" w:rsidRDefault="00B73EB0" w:rsidP="001571E0">
                        <w:r>
                          <w:rPr>
                            <w:sz w:val="21"/>
                          </w:rPr>
                          <w:t xml:space="preserve"> Rosalind Franklin produced Photo 51 — a clear X-ray image showing that DNA has a helical</w:t>
                        </w:r>
                      </w:p>
                    </w:txbxContent>
                  </v:textbox>
                </v:rect>
                <v:rect id="Rectangle 192" o:spid="_x0000_s1084" style="position:absolute;left:1524;top:33195;width:59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4658C22B" w14:textId="77777777" w:rsidR="00B73EB0" w:rsidRDefault="00B73EB0" w:rsidP="001571E0">
                        <w:r>
                          <w:rPr>
                            <w:sz w:val="21"/>
                          </w:rPr>
                          <w:t>(</w:t>
                        </w:r>
                      </w:p>
                    </w:txbxContent>
                  </v:textbox>
                </v:rect>
                <v:rect id="Rectangle 193" o:spid="_x0000_s1085" style="position:absolute;left:1968;top:33195;width:11928;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4EFC33BD" w14:textId="77777777" w:rsidR="00B73EB0" w:rsidRDefault="00B73EB0" w:rsidP="001571E0">
                        <w:r>
                          <w:rPr>
                            <w:sz w:val="21"/>
                          </w:rPr>
                          <w:t>twisted) shape.</w:t>
                        </w:r>
                      </w:p>
                    </w:txbxContent>
                  </v:textbox>
                </v:rect>
                <v:rect id="Rectangle 194" o:spid="_x0000_s1086" style="position:absolute;left:1524;top:35481;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5736F375" w14:textId="77777777" w:rsidR="00B73EB0" w:rsidRDefault="00B73EB0" w:rsidP="001571E0">
                        <w:r>
                          <w:rPr>
                            <w:rFonts w:ascii="Arial" w:eastAsia="Arial" w:hAnsi="Arial" w:cs="Arial"/>
                            <w:b/>
                            <w:sz w:val="21"/>
                          </w:rPr>
                          <w:t>1953:</w:t>
                        </w:r>
                      </w:p>
                    </w:txbxContent>
                  </v:textbox>
                </v:rect>
                <v:rect id="Rectangle 195" o:spid="_x0000_s1087" style="position:absolute;left:4935;top:35481;width:7505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5157F9D6" w14:textId="77777777" w:rsidR="00B73EB0" w:rsidRDefault="00B73EB0" w:rsidP="001571E0">
                        <w:r>
                          <w:rPr>
                            <w:sz w:val="21"/>
                          </w:rPr>
                          <w:t xml:space="preserve"> Watson and Crick published their model of the DNA double helix in the scientific journal Nature.</w:t>
                        </w:r>
                      </w:p>
                    </w:txbxContent>
                  </v:textbox>
                </v:rect>
                <v:rect id="Rectangle 196" o:spid="_x0000_s1088" style="position:absolute;left:1524;top:37482;width:7811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3F492E44" w14:textId="77777777" w:rsidR="00B73EB0" w:rsidRDefault="00B73EB0" w:rsidP="001571E0">
                        <w:r>
                          <w:rPr>
                            <w:sz w:val="21"/>
                          </w:rPr>
                          <w:t>They used Franklin's X-ray data (shared without her knowledge by Wilkins) to complete their model.</w:t>
                        </w:r>
                      </w:p>
                    </w:txbxContent>
                  </v:textbox>
                </v:rect>
                <v:rect id="Rectangle 197" o:spid="_x0000_s1089" style="position:absolute;left:1524;top:39768;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642B8B69" w14:textId="77777777" w:rsidR="00B73EB0" w:rsidRDefault="00B73EB0" w:rsidP="001571E0">
                        <w:r>
                          <w:rPr>
                            <w:rFonts w:ascii="Arial" w:eastAsia="Arial" w:hAnsi="Arial" w:cs="Arial"/>
                            <w:b/>
                            <w:sz w:val="21"/>
                          </w:rPr>
                          <w:t>1962:</w:t>
                        </w:r>
                      </w:p>
                    </w:txbxContent>
                  </v:textbox>
                </v:rect>
                <v:rect id="Rectangle 198" o:spid="_x0000_s1090" style="position:absolute;left:4935;top:39768;width:7494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38DA1BA9" w14:textId="77777777" w:rsidR="00B73EB0" w:rsidRDefault="00B73EB0" w:rsidP="001571E0">
                        <w:r>
                          <w:rPr>
                            <w:sz w:val="21"/>
                          </w:rPr>
                          <w:t xml:space="preserve"> Watson, Crick, and Wilkins were awarded the Nobel Prize for Physiology or Medicine. Rosalind</w:t>
                        </w:r>
                      </w:p>
                    </w:txbxContent>
                  </v:textbox>
                </v:rect>
                <v:rect id="Rectangle 199" o:spid="_x0000_s1091" style="position:absolute;left:1524;top:41768;width:5902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700164C7" w14:textId="77777777" w:rsidR="00B73EB0" w:rsidRDefault="00B73EB0" w:rsidP="001571E0">
                        <w:r>
                          <w:rPr>
                            <w:sz w:val="21"/>
                          </w:rPr>
                          <w:t>Franklin had died in 1958 and Nobel Prizes are not awarded posthumously.</w:t>
                        </w:r>
                      </w:p>
                    </w:txbxContent>
                  </v:textbox>
                </v:rect>
                <v:rect id="Rectangle 206" o:spid="_x0000_s1092" style="position:absolute;left:61733;top:46433;width:802;height:1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57F571E9" w14:textId="4C73E709" w:rsidR="00B73EB0" w:rsidRDefault="00B73EB0" w:rsidP="001571E0"/>
                    </w:txbxContent>
                  </v:textbox>
                </v:rect>
                <w10:anchorlock/>
              </v:group>
            </w:pict>
          </mc:Fallback>
        </mc:AlternateContent>
      </w:r>
    </w:p>
    <w:p w14:paraId="0224B8DD" w14:textId="570F1599" w:rsidR="001571E0" w:rsidRPr="0091592E" w:rsidRDefault="001571E0" w:rsidP="00013DA3">
      <w:pPr>
        <w:pStyle w:val="ListParagraph"/>
        <w:numPr>
          <w:ilvl w:val="0"/>
          <w:numId w:val="7"/>
        </w:numPr>
        <w:spacing w:after="405"/>
        <w:rPr>
          <w:b/>
          <w:sz w:val="24"/>
          <w:szCs w:val="24"/>
        </w:rPr>
      </w:pPr>
      <w:r w:rsidRPr="0091592E">
        <w:rPr>
          <w:b/>
          <w:sz w:val="24"/>
          <w:szCs w:val="24"/>
        </w:rPr>
        <w:t>Match each term to it’s correct definition:</w:t>
      </w:r>
    </w:p>
    <w:p w14:paraId="78BC7874" w14:textId="64D38671" w:rsidR="001571E0" w:rsidRDefault="001571E0" w:rsidP="001571E0">
      <w:pPr>
        <w:pStyle w:val="ListParagraph"/>
        <w:spacing w:after="405"/>
      </w:pPr>
      <w:r>
        <w:rPr>
          <w:rFonts w:ascii="Calibri" w:eastAsia="Calibri" w:hAnsi="Calibri" w:cs="Calibri"/>
          <w:noProof/>
          <w:lang w:eastAsia="en-GB"/>
        </w:rPr>
        <mc:AlternateContent>
          <mc:Choice Requires="wpg">
            <w:drawing>
              <wp:anchor distT="0" distB="0" distL="114300" distR="114300" simplePos="0" relativeHeight="251721728" behindDoc="0" locked="0" layoutInCell="1" allowOverlap="1" wp14:anchorId="73B805DA" wp14:editId="3B6621E1">
                <wp:simplePos x="0" y="0"/>
                <wp:positionH relativeFrom="margin">
                  <wp:align>left</wp:align>
                </wp:positionH>
                <wp:positionV relativeFrom="page">
                  <wp:posOffset>5260851</wp:posOffset>
                </wp:positionV>
                <wp:extent cx="6803390" cy="3823335"/>
                <wp:effectExtent l="0" t="0" r="92710" b="24765"/>
                <wp:wrapTopAndBottom/>
                <wp:docPr id="208" name="Group 208"/>
                <wp:cNvGraphicFramePr/>
                <a:graphic xmlns:a="http://schemas.openxmlformats.org/drawingml/2006/main">
                  <a:graphicData uri="http://schemas.microsoft.com/office/word/2010/wordprocessingGroup">
                    <wpg:wgp>
                      <wpg:cNvGrpSpPr/>
                      <wpg:grpSpPr>
                        <a:xfrm>
                          <a:off x="0" y="0"/>
                          <a:ext cx="6803390" cy="3823335"/>
                          <a:chOff x="0" y="0"/>
                          <a:chExt cx="6257924" cy="3429000"/>
                        </a:xfrm>
                      </wpg:grpSpPr>
                      <wps:wsp>
                        <wps:cNvPr id="209" name="Shape 62"/>
                        <wps:cNvSpPr/>
                        <wps:spPr>
                          <a:xfrm>
                            <a:off x="0" y="0"/>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8"/>
                                  <a:pt x="3035109" y="6637"/>
                                  <a:pt x="3038235" y="9764"/>
                                </a:cubicBezTo>
                                <a:cubicBezTo>
                                  <a:pt x="3041361" y="12890"/>
                                  <a:pt x="3043770" y="16495"/>
                                  <a:pt x="3045461" y="20579"/>
                                </a:cubicBezTo>
                                <a:cubicBezTo>
                                  <a:pt x="3047153" y="24663"/>
                                  <a:pt x="3048000" y="28916"/>
                                  <a:pt x="3048000" y="33338"/>
                                </a:cubicBezTo>
                                <a:lnTo>
                                  <a:pt x="3048000" y="319088"/>
                                </a:lnTo>
                                <a:cubicBezTo>
                                  <a:pt x="3048000" y="323508"/>
                                  <a:pt x="3047153" y="327760"/>
                                  <a:pt x="3045461" y="331844"/>
                                </a:cubicBezTo>
                                <a:cubicBezTo>
                                  <a:pt x="3043770" y="335929"/>
                                  <a:pt x="3041361" y="339534"/>
                                  <a:pt x="3038235" y="342660"/>
                                </a:cubicBezTo>
                                <a:cubicBezTo>
                                  <a:pt x="3035109" y="345786"/>
                                  <a:pt x="3031504" y="348194"/>
                                  <a:pt x="3027419" y="349887"/>
                                </a:cubicBezTo>
                                <a:cubicBezTo>
                                  <a:pt x="3023335" y="351578"/>
                                  <a:pt x="3019083" y="352424"/>
                                  <a:pt x="3014662" y="352425"/>
                                </a:cubicBezTo>
                                <a:lnTo>
                                  <a:pt x="33338" y="352425"/>
                                </a:lnTo>
                                <a:cubicBezTo>
                                  <a:pt x="28917" y="352424"/>
                                  <a:pt x="24664" y="351578"/>
                                  <a:pt x="20580" y="349887"/>
                                </a:cubicBezTo>
                                <a:cubicBezTo>
                                  <a:pt x="16495" y="348194"/>
                                  <a:pt x="12890" y="345786"/>
                                  <a:pt x="9764" y="342660"/>
                                </a:cubicBezTo>
                                <a:cubicBezTo>
                                  <a:pt x="6638" y="339534"/>
                                  <a:pt x="4229" y="335929"/>
                                  <a:pt x="2538" y="331844"/>
                                </a:cubicBezTo>
                                <a:cubicBezTo>
                                  <a:pt x="846" y="327760"/>
                                  <a:pt x="0" y="323508"/>
                                  <a:pt x="0" y="319088"/>
                                </a:cubicBezTo>
                                <a:lnTo>
                                  <a:pt x="0" y="33338"/>
                                </a:lnTo>
                                <a:cubicBezTo>
                                  <a:pt x="0" y="28916"/>
                                  <a:pt x="846" y="24663"/>
                                  <a:pt x="2538" y="20579"/>
                                </a:cubicBezTo>
                                <a:cubicBezTo>
                                  <a:pt x="4229" y="16495"/>
                                  <a:pt x="6638" y="12890"/>
                                  <a:pt x="9764" y="9764"/>
                                </a:cubicBezTo>
                                <a:cubicBezTo>
                                  <a:pt x="12890" y="6637"/>
                                  <a:pt x="16495" y="4228"/>
                                  <a:pt x="20580" y="2537"/>
                                </a:cubicBezTo>
                                <a:cubicBezTo>
                                  <a:pt x="24664" y="846"/>
                                  <a:pt x="28917" y="0"/>
                                  <a:pt x="33338" y="0"/>
                                </a:cubicBezTo>
                                <a:close/>
                              </a:path>
                            </a:pathLst>
                          </a:custGeom>
                          <a:ln w="0" cap="flat">
                            <a:miter lim="127000"/>
                          </a:ln>
                        </wps:spPr>
                        <wps:style>
                          <a:lnRef idx="0">
                            <a:srgbClr val="000000">
                              <a:alpha val="0"/>
                            </a:srgbClr>
                          </a:lnRef>
                          <a:fillRef idx="1">
                            <a:srgbClr val="F8FAFF"/>
                          </a:fillRef>
                          <a:effectRef idx="0">
                            <a:scrgbClr r="0" g="0" b="0"/>
                          </a:effectRef>
                          <a:fontRef idx="none"/>
                        </wps:style>
                        <wps:bodyPr/>
                      </wps:wsp>
                      <wps:wsp>
                        <wps:cNvPr id="210" name="Shape 63"/>
                        <wps:cNvSpPr/>
                        <wps:spPr>
                          <a:xfrm>
                            <a:off x="0" y="0"/>
                            <a:ext cx="3048000" cy="352425"/>
                          </a:xfrm>
                          <a:custGeom>
                            <a:avLst/>
                            <a:gdLst/>
                            <a:ahLst/>
                            <a:cxnLst/>
                            <a:rect l="0" t="0" r="0" b="0"/>
                            <a:pathLst>
                              <a:path w="3048000" h="352425">
                                <a:moveTo>
                                  <a:pt x="0" y="319088"/>
                                </a:moveTo>
                                <a:lnTo>
                                  <a:pt x="0" y="33338"/>
                                </a:lnTo>
                                <a:cubicBezTo>
                                  <a:pt x="0" y="28916"/>
                                  <a:pt x="846" y="24663"/>
                                  <a:pt x="2538" y="20579"/>
                                </a:cubicBezTo>
                                <a:cubicBezTo>
                                  <a:pt x="4229" y="16495"/>
                                  <a:pt x="6638" y="12890"/>
                                  <a:pt x="9764" y="9764"/>
                                </a:cubicBezTo>
                                <a:cubicBezTo>
                                  <a:pt x="12890" y="6637"/>
                                  <a:pt x="16495" y="4228"/>
                                  <a:pt x="20580" y="2537"/>
                                </a:cubicBezTo>
                                <a:cubicBezTo>
                                  <a:pt x="24664" y="846"/>
                                  <a:pt x="28917" y="0"/>
                                  <a:pt x="33338" y="0"/>
                                </a:cubicBezTo>
                                <a:lnTo>
                                  <a:pt x="3014662" y="0"/>
                                </a:lnTo>
                                <a:cubicBezTo>
                                  <a:pt x="3019083" y="0"/>
                                  <a:pt x="3023335" y="846"/>
                                  <a:pt x="3027419" y="2537"/>
                                </a:cubicBezTo>
                                <a:cubicBezTo>
                                  <a:pt x="3031504" y="4228"/>
                                  <a:pt x="3035109" y="6637"/>
                                  <a:pt x="3038235" y="9764"/>
                                </a:cubicBezTo>
                                <a:cubicBezTo>
                                  <a:pt x="3041361" y="12890"/>
                                  <a:pt x="3043770" y="16495"/>
                                  <a:pt x="3045461" y="20579"/>
                                </a:cubicBezTo>
                                <a:cubicBezTo>
                                  <a:pt x="3047153" y="24663"/>
                                  <a:pt x="3048000" y="28916"/>
                                  <a:pt x="3048000" y="33338"/>
                                </a:cubicBezTo>
                                <a:lnTo>
                                  <a:pt x="3048000" y="319088"/>
                                </a:lnTo>
                                <a:cubicBezTo>
                                  <a:pt x="3048000" y="323508"/>
                                  <a:pt x="3047153" y="327760"/>
                                  <a:pt x="3045461" y="331844"/>
                                </a:cubicBezTo>
                                <a:cubicBezTo>
                                  <a:pt x="3043770" y="335929"/>
                                  <a:pt x="3041361" y="339534"/>
                                  <a:pt x="3038235" y="342660"/>
                                </a:cubicBezTo>
                                <a:cubicBezTo>
                                  <a:pt x="3035109" y="345786"/>
                                  <a:pt x="3031504" y="348194"/>
                                  <a:pt x="3027419" y="349887"/>
                                </a:cubicBezTo>
                                <a:cubicBezTo>
                                  <a:pt x="3023335" y="351578"/>
                                  <a:pt x="3019083" y="352424"/>
                                  <a:pt x="3014662" y="352425"/>
                                </a:cubicBezTo>
                                <a:lnTo>
                                  <a:pt x="33338" y="352425"/>
                                </a:lnTo>
                                <a:cubicBezTo>
                                  <a:pt x="28917" y="352424"/>
                                  <a:pt x="24664" y="351578"/>
                                  <a:pt x="20580" y="349887"/>
                                </a:cubicBezTo>
                                <a:cubicBezTo>
                                  <a:pt x="16495" y="348194"/>
                                  <a:pt x="12890" y="345786"/>
                                  <a:pt x="9764" y="342660"/>
                                </a:cubicBezTo>
                                <a:cubicBezTo>
                                  <a:pt x="6638" y="339534"/>
                                  <a:pt x="4229" y="335929"/>
                                  <a:pt x="2538" y="331844"/>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11" name="Rectangle 211"/>
                        <wps:cNvSpPr/>
                        <wps:spPr>
                          <a:xfrm>
                            <a:off x="119063" y="126754"/>
                            <a:ext cx="374456" cy="166704"/>
                          </a:xfrm>
                          <a:prstGeom prst="rect">
                            <a:avLst/>
                          </a:prstGeom>
                          <a:ln>
                            <a:noFill/>
                          </a:ln>
                        </wps:spPr>
                        <wps:txbx>
                          <w:txbxContent>
                            <w:p w14:paraId="7165ED3A" w14:textId="77777777" w:rsidR="00B73EB0" w:rsidRDefault="00B73EB0" w:rsidP="001571E0">
                              <w:r>
                                <w:rPr>
                                  <w:sz w:val="21"/>
                                </w:rPr>
                                <w:t>DNA</w:t>
                              </w:r>
                            </w:p>
                          </w:txbxContent>
                        </wps:txbx>
                        <wps:bodyPr horzOverflow="overflow" vert="horz" lIns="0" tIns="0" rIns="0" bIns="0" rtlCol="0">
                          <a:noAutofit/>
                        </wps:bodyPr>
                      </wps:wsp>
                      <wps:wsp>
                        <wps:cNvPr id="212" name="Shape 65"/>
                        <wps:cNvSpPr/>
                        <wps:spPr>
                          <a:xfrm>
                            <a:off x="0" y="457200"/>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5"/>
                                </a:cubicBezTo>
                                <a:cubicBezTo>
                                  <a:pt x="3041361" y="12890"/>
                                  <a:pt x="3043770" y="16495"/>
                                  <a:pt x="3045461" y="20579"/>
                                </a:cubicBezTo>
                                <a:cubicBezTo>
                                  <a:pt x="3047153" y="24664"/>
                                  <a:pt x="3048000" y="28917"/>
                                  <a:pt x="3048000" y="33338"/>
                                </a:cubicBezTo>
                                <a:lnTo>
                                  <a:pt x="3048000" y="319088"/>
                                </a:lnTo>
                                <a:cubicBezTo>
                                  <a:pt x="3048000" y="323508"/>
                                  <a:pt x="3047153" y="327761"/>
                                  <a:pt x="3045461" y="331845"/>
                                </a:cubicBezTo>
                                <a:cubicBezTo>
                                  <a:pt x="3043770" y="335928"/>
                                  <a:pt x="3041361" y="339534"/>
                                  <a:pt x="3038235" y="342660"/>
                                </a:cubicBezTo>
                                <a:cubicBezTo>
                                  <a:pt x="3035109" y="345786"/>
                                  <a:pt x="3031504" y="348195"/>
                                  <a:pt x="3027419" y="349886"/>
                                </a:cubicBezTo>
                                <a:cubicBezTo>
                                  <a:pt x="3023335" y="351579"/>
                                  <a:pt x="3019083" y="352425"/>
                                  <a:pt x="3014662" y="352425"/>
                                </a:cubicBezTo>
                                <a:lnTo>
                                  <a:pt x="33338" y="352425"/>
                                </a:lnTo>
                                <a:cubicBezTo>
                                  <a:pt x="28917" y="352425"/>
                                  <a:pt x="24664" y="351579"/>
                                  <a:pt x="20580" y="349886"/>
                                </a:cubicBezTo>
                                <a:cubicBezTo>
                                  <a:pt x="16495" y="348195"/>
                                  <a:pt x="12890" y="345786"/>
                                  <a:pt x="9764" y="342660"/>
                                </a:cubicBezTo>
                                <a:cubicBezTo>
                                  <a:pt x="6638" y="339534"/>
                                  <a:pt x="4229" y="335928"/>
                                  <a:pt x="2538" y="331845"/>
                                </a:cubicBezTo>
                                <a:cubicBezTo>
                                  <a:pt x="846" y="327761"/>
                                  <a:pt x="0" y="323508"/>
                                  <a:pt x="0" y="319088"/>
                                </a:cubicBezTo>
                                <a:lnTo>
                                  <a:pt x="0" y="33338"/>
                                </a:lnTo>
                                <a:cubicBezTo>
                                  <a:pt x="0" y="28917"/>
                                  <a:pt x="846" y="24664"/>
                                  <a:pt x="2538" y="20579"/>
                                </a:cubicBezTo>
                                <a:cubicBezTo>
                                  <a:pt x="4229" y="16495"/>
                                  <a:pt x="6638" y="12890"/>
                                  <a:pt x="9764" y="9765"/>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13" name="Shape 66"/>
                        <wps:cNvSpPr/>
                        <wps:spPr>
                          <a:xfrm>
                            <a:off x="0" y="457200"/>
                            <a:ext cx="3048000" cy="352425"/>
                          </a:xfrm>
                          <a:custGeom>
                            <a:avLst/>
                            <a:gdLst/>
                            <a:ahLst/>
                            <a:cxnLst/>
                            <a:rect l="0" t="0" r="0" b="0"/>
                            <a:pathLst>
                              <a:path w="3048000" h="352425">
                                <a:moveTo>
                                  <a:pt x="0" y="319088"/>
                                </a:moveTo>
                                <a:lnTo>
                                  <a:pt x="0" y="33338"/>
                                </a:lnTo>
                                <a:cubicBezTo>
                                  <a:pt x="0" y="28917"/>
                                  <a:pt x="846" y="24664"/>
                                  <a:pt x="2538" y="20579"/>
                                </a:cubicBezTo>
                                <a:cubicBezTo>
                                  <a:pt x="4229" y="16495"/>
                                  <a:pt x="6638" y="12890"/>
                                  <a:pt x="9764" y="9765"/>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5"/>
                                </a:cubicBezTo>
                                <a:cubicBezTo>
                                  <a:pt x="3041361" y="12890"/>
                                  <a:pt x="3043770" y="16495"/>
                                  <a:pt x="3045461" y="20579"/>
                                </a:cubicBezTo>
                                <a:cubicBezTo>
                                  <a:pt x="3047153" y="24664"/>
                                  <a:pt x="3048000" y="28917"/>
                                  <a:pt x="3048000" y="33338"/>
                                </a:cubicBezTo>
                                <a:lnTo>
                                  <a:pt x="3048000" y="319088"/>
                                </a:lnTo>
                                <a:cubicBezTo>
                                  <a:pt x="3048000" y="323508"/>
                                  <a:pt x="3047153" y="327761"/>
                                  <a:pt x="3045461" y="331845"/>
                                </a:cubicBezTo>
                                <a:cubicBezTo>
                                  <a:pt x="3043770" y="335928"/>
                                  <a:pt x="3041361" y="339534"/>
                                  <a:pt x="3038235" y="342660"/>
                                </a:cubicBezTo>
                                <a:cubicBezTo>
                                  <a:pt x="3035109" y="345786"/>
                                  <a:pt x="3031504" y="348195"/>
                                  <a:pt x="3027419" y="349886"/>
                                </a:cubicBezTo>
                                <a:cubicBezTo>
                                  <a:pt x="3023335" y="351579"/>
                                  <a:pt x="3019083" y="352425"/>
                                  <a:pt x="3014662" y="352425"/>
                                </a:cubicBezTo>
                                <a:lnTo>
                                  <a:pt x="33338" y="352425"/>
                                </a:lnTo>
                                <a:cubicBezTo>
                                  <a:pt x="28917" y="352425"/>
                                  <a:pt x="24664" y="351579"/>
                                  <a:pt x="20580" y="349886"/>
                                </a:cubicBezTo>
                                <a:cubicBezTo>
                                  <a:pt x="16495" y="348195"/>
                                  <a:pt x="12890" y="345786"/>
                                  <a:pt x="9764" y="342660"/>
                                </a:cubicBezTo>
                                <a:cubicBezTo>
                                  <a:pt x="6638" y="339534"/>
                                  <a:pt x="4229" y="335928"/>
                                  <a:pt x="2538" y="331845"/>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14" name="Rectangle 214"/>
                        <wps:cNvSpPr/>
                        <wps:spPr>
                          <a:xfrm>
                            <a:off x="119063" y="583954"/>
                            <a:ext cx="976061" cy="166704"/>
                          </a:xfrm>
                          <a:prstGeom prst="rect">
                            <a:avLst/>
                          </a:prstGeom>
                          <a:ln>
                            <a:noFill/>
                          </a:ln>
                        </wps:spPr>
                        <wps:txbx>
                          <w:txbxContent>
                            <w:p w14:paraId="6E4ACA45" w14:textId="77777777" w:rsidR="00B73EB0" w:rsidRDefault="00B73EB0" w:rsidP="001571E0">
                              <w:r>
                                <w:rPr>
                                  <w:sz w:val="21"/>
                                </w:rPr>
                                <w:t>Double helix</w:t>
                              </w:r>
                            </w:p>
                          </w:txbxContent>
                        </wps:txbx>
                        <wps:bodyPr horzOverflow="overflow" vert="horz" lIns="0" tIns="0" rIns="0" bIns="0" rtlCol="0">
                          <a:noAutofit/>
                        </wps:bodyPr>
                      </wps:wsp>
                      <wps:wsp>
                        <wps:cNvPr id="215" name="Shape 68"/>
                        <wps:cNvSpPr/>
                        <wps:spPr>
                          <a:xfrm>
                            <a:off x="0" y="914400"/>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5"/>
                                </a:cubicBezTo>
                                <a:cubicBezTo>
                                  <a:pt x="3041361" y="12890"/>
                                  <a:pt x="3043770" y="16495"/>
                                  <a:pt x="3045461" y="20579"/>
                                </a:cubicBezTo>
                                <a:cubicBezTo>
                                  <a:pt x="3047153" y="24664"/>
                                  <a:pt x="3048000" y="28917"/>
                                  <a:pt x="3048000" y="33338"/>
                                </a:cubicBezTo>
                                <a:lnTo>
                                  <a:pt x="3048000" y="328613"/>
                                </a:lnTo>
                                <a:cubicBezTo>
                                  <a:pt x="3048000" y="333032"/>
                                  <a:pt x="3047153" y="337286"/>
                                  <a:pt x="3045461" y="341369"/>
                                </a:cubicBezTo>
                                <a:cubicBezTo>
                                  <a:pt x="3043770" y="345453"/>
                                  <a:pt x="3041361" y="349059"/>
                                  <a:pt x="3038235" y="352185"/>
                                </a:cubicBezTo>
                                <a:cubicBezTo>
                                  <a:pt x="3035109" y="355310"/>
                                  <a:pt x="3031504" y="357719"/>
                                  <a:pt x="3027419" y="359411"/>
                                </a:cubicBezTo>
                                <a:cubicBezTo>
                                  <a:pt x="3023335" y="361103"/>
                                  <a:pt x="3019083" y="361949"/>
                                  <a:pt x="3014662" y="361950"/>
                                </a:cubicBezTo>
                                <a:lnTo>
                                  <a:pt x="33338" y="361950"/>
                                </a:lnTo>
                                <a:cubicBezTo>
                                  <a:pt x="28917" y="361949"/>
                                  <a:pt x="24664" y="361103"/>
                                  <a:pt x="20580" y="359411"/>
                                </a:cubicBezTo>
                                <a:cubicBezTo>
                                  <a:pt x="16495" y="357719"/>
                                  <a:pt x="12890" y="355310"/>
                                  <a:pt x="9764" y="352185"/>
                                </a:cubicBezTo>
                                <a:cubicBezTo>
                                  <a:pt x="6638" y="349059"/>
                                  <a:pt x="4229" y="345453"/>
                                  <a:pt x="2538" y="341369"/>
                                </a:cubicBezTo>
                                <a:cubicBezTo>
                                  <a:pt x="846" y="337286"/>
                                  <a:pt x="0" y="333032"/>
                                  <a:pt x="0" y="328613"/>
                                </a:cubicBezTo>
                                <a:lnTo>
                                  <a:pt x="0" y="33338"/>
                                </a:lnTo>
                                <a:cubicBezTo>
                                  <a:pt x="0" y="28917"/>
                                  <a:pt x="846" y="24664"/>
                                  <a:pt x="2538" y="20579"/>
                                </a:cubicBezTo>
                                <a:cubicBezTo>
                                  <a:pt x="4229" y="16495"/>
                                  <a:pt x="6638" y="12890"/>
                                  <a:pt x="9764" y="9765"/>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16" name="Shape 69"/>
                        <wps:cNvSpPr/>
                        <wps:spPr>
                          <a:xfrm>
                            <a:off x="0" y="914400"/>
                            <a:ext cx="3048000" cy="361950"/>
                          </a:xfrm>
                          <a:custGeom>
                            <a:avLst/>
                            <a:gdLst/>
                            <a:ahLst/>
                            <a:cxnLst/>
                            <a:rect l="0" t="0" r="0" b="0"/>
                            <a:pathLst>
                              <a:path w="3048000" h="361950">
                                <a:moveTo>
                                  <a:pt x="0" y="328613"/>
                                </a:moveTo>
                                <a:lnTo>
                                  <a:pt x="0" y="33338"/>
                                </a:lnTo>
                                <a:cubicBezTo>
                                  <a:pt x="0" y="28917"/>
                                  <a:pt x="846" y="24664"/>
                                  <a:pt x="2538" y="20579"/>
                                </a:cubicBezTo>
                                <a:cubicBezTo>
                                  <a:pt x="4229" y="16495"/>
                                  <a:pt x="6638" y="12890"/>
                                  <a:pt x="9764" y="9765"/>
                                </a:cubicBezTo>
                                <a:cubicBezTo>
                                  <a:pt x="12890" y="6638"/>
                                  <a:pt x="16495" y="4229"/>
                                  <a:pt x="20580" y="2537"/>
                                </a:cubicBezTo>
                                <a:cubicBezTo>
                                  <a:pt x="24664" y="846"/>
                                  <a:pt x="28917" y="0"/>
                                  <a:pt x="33338" y="0"/>
                                </a:cubicBezTo>
                                <a:lnTo>
                                  <a:pt x="3014662" y="0"/>
                                </a:lnTo>
                                <a:cubicBezTo>
                                  <a:pt x="3019083" y="0"/>
                                  <a:pt x="3023335" y="846"/>
                                  <a:pt x="3027419" y="2538"/>
                                </a:cubicBezTo>
                                <a:cubicBezTo>
                                  <a:pt x="3031504" y="4229"/>
                                  <a:pt x="3035109" y="6638"/>
                                  <a:pt x="3038235" y="9765"/>
                                </a:cubicBezTo>
                                <a:cubicBezTo>
                                  <a:pt x="3041361" y="12890"/>
                                  <a:pt x="3043770" y="16495"/>
                                  <a:pt x="3045461" y="20579"/>
                                </a:cubicBezTo>
                                <a:cubicBezTo>
                                  <a:pt x="3047153" y="24664"/>
                                  <a:pt x="3048000" y="28917"/>
                                  <a:pt x="3048000" y="33338"/>
                                </a:cubicBezTo>
                                <a:lnTo>
                                  <a:pt x="3048000" y="328613"/>
                                </a:lnTo>
                                <a:cubicBezTo>
                                  <a:pt x="3048000" y="333032"/>
                                  <a:pt x="3047153" y="337286"/>
                                  <a:pt x="3045461" y="341369"/>
                                </a:cubicBezTo>
                                <a:cubicBezTo>
                                  <a:pt x="3043770" y="345453"/>
                                  <a:pt x="3041361" y="349059"/>
                                  <a:pt x="3038235" y="352185"/>
                                </a:cubicBezTo>
                                <a:cubicBezTo>
                                  <a:pt x="3035109" y="355310"/>
                                  <a:pt x="3031504" y="357719"/>
                                  <a:pt x="3027419" y="359411"/>
                                </a:cubicBezTo>
                                <a:cubicBezTo>
                                  <a:pt x="3023335" y="361103"/>
                                  <a:pt x="3019083" y="361949"/>
                                  <a:pt x="3014662" y="361950"/>
                                </a:cubicBezTo>
                                <a:lnTo>
                                  <a:pt x="33338" y="361950"/>
                                </a:lnTo>
                                <a:cubicBezTo>
                                  <a:pt x="28917" y="361949"/>
                                  <a:pt x="24664" y="361103"/>
                                  <a:pt x="20580" y="359411"/>
                                </a:cubicBezTo>
                                <a:cubicBezTo>
                                  <a:pt x="16495" y="357719"/>
                                  <a:pt x="12890" y="355310"/>
                                  <a:pt x="9764" y="352185"/>
                                </a:cubicBezTo>
                                <a:cubicBezTo>
                                  <a:pt x="6638" y="349059"/>
                                  <a:pt x="4229" y="345453"/>
                                  <a:pt x="2538" y="341369"/>
                                </a:cubicBezTo>
                                <a:cubicBezTo>
                                  <a:pt x="846" y="337286"/>
                                  <a:pt x="0" y="333032"/>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18" name="Rectangle 218"/>
                        <wps:cNvSpPr/>
                        <wps:spPr>
                          <a:xfrm>
                            <a:off x="119063" y="1041154"/>
                            <a:ext cx="838022" cy="166704"/>
                          </a:xfrm>
                          <a:prstGeom prst="rect">
                            <a:avLst/>
                          </a:prstGeom>
                          <a:ln>
                            <a:noFill/>
                          </a:ln>
                        </wps:spPr>
                        <wps:txbx>
                          <w:txbxContent>
                            <w:p w14:paraId="463EB12D" w14:textId="77777777" w:rsidR="00B73EB0" w:rsidRDefault="00B73EB0" w:rsidP="001571E0">
                              <w:r>
                                <w:rPr>
                                  <w:sz w:val="21"/>
                                </w:rPr>
                                <w:t>Nucleotide</w:t>
                              </w:r>
                            </w:p>
                          </w:txbxContent>
                        </wps:txbx>
                        <wps:bodyPr horzOverflow="overflow" vert="horz" lIns="0" tIns="0" rIns="0" bIns="0" rtlCol="0">
                          <a:noAutofit/>
                        </wps:bodyPr>
                      </wps:wsp>
                      <wps:wsp>
                        <wps:cNvPr id="219" name="Shape 71"/>
                        <wps:cNvSpPr/>
                        <wps:spPr>
                          <a:xfrm>
                            <a:off x="0" y="1381125"/>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7"/>
                                  <a:pt x="3047153" y="327761"/>
                                  <a:pt x="3045461" y="331844"/>
                                </a:cubicBezTo>
                                <a:cubicBezTo>
                                  <a:pt x="3043770" y="335928"/>
                                  <a:pt x="3041361" y="339534"/>
                                  <a:pt x="3038235" y="342660"/>
                                </a:cubicBezTo>
                                <a:cubicBezTo>
                                  <a:pt x="3035109" y="345785"/>
                                  <a:pt x="3031504" y="348194"/>
                                  <a:pt x="3027419" y="349886"/>
                                </a:cubicBezTo>
                                <a:cubicBezTo>
                                  <a:pt x="3023335" y="351578"/>
                                  <a:pt x="3019083" y="352424"/>
                                  <a:pt x="3014662" y="352425"/>
                                </a:cubicBezTo>
                                <a:lnTo>
                                  <a:pt x="33338" y="352425"/>
                                </a:lnTo>
                                <a:cubicBezTo>
                                  <a:pt x="28917" y="352424"/>
                                  <a:pt x="24664" y="351578"/>
                                  <a:pt x="20580" y="349886"/>
                                </a:cubicBezTo>
                                <a:cubicBezTo>
                                  <a:pt x="16495" y="348194"/>
                                  <a:pt x="12890" y="345785"/>
                                  <a:pt x="9764" y="342660"/>
                                </a:cubicBezTo>
                                <a:cubicBezTo>
                                  <a:pt x="6638" y="339534"/>
                                  <a:pt x="4229" y="335928"/>
                                  <a:pt x="2538" y="331844"/>
                                </a:cubicBezTo>
                                <a:cubicBezTo>
                                  <a:pt x="846" y="327761"/>
                                  <a:pt x="0" y="323507"/>
                                  <a:pt x="0" y="319088"/>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20" name="Shape 72"/>
                        <wps:cNvSpPr/>
                        <wps:spPr>
                          <a:xfrm>
                            <a:off x="0" y="1381125"/>
                            <a:ext cx="3048000" cy="352425"/>
                          </a:xfrm>
                          <a:custGeom>
                            <a:avLst/>
                            <a:gdLst/>
                            <a:ahLst/>
                            <a:cxnLst/>
                            <a:rect l="0" t="0" r="0" b="0"/>
                            <a:pathLst>
                              <a:path w="3048000" h="352425">
                                <a:moveTo>
                                  <a:pt x="0" y="319088"/>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7"/>
                                  <a:pt x="3047153" y="327761"/>
                                  <a:pt x="3045461" y="331844"/>
                                </a:cubicBezTo>
                                <a:cubicBezTo>
                                  <a:pt x="3043770" y="335928"/>
                                  <a:pt x="3041361" y="339534"/>
                                  <a:pt x="3038235" y="342660"/>
                                </a:cubicBezTo>
                                <a:cubicBezTo>
                                  <a:pt x="3035109" y="345785"/>
                                  <a:pt x="3031504" y="348194"/>
                                  <a:pt x="3027419" y="349886"/>
                                </a:cubicBezTo>
                                <a:cubicBezTo>
                                  <a:pt x="3023335" y="351578"/>
                                  <a:pt x="3019083" y="352424"/>
                                  <a:pt x="3014662" y="352425"/>
                                </a:cubicBezTo>
                                <a:lnTo>
                                  <a:pt x="33338" y="352425"/>
                                </a:lnTo>
                                <a:cubicBezTo>
                                  <a:pt x="28917" y="352424"/>
                                  <a:pt x="24664" y="351578"/>
                                  <a:pt x="20580" y="349886"/>
                                </a:cubicBezTo>
                                <a:cubicBezTo>
                                  <a:pt x="16495" y="348194"/>
                                  <a:pt x="12890" y="345785"/>
                                  <a:pt x="9764" y="342660"/>
                                </a:cubicBezTo>
                                <a:cubicBezTo>
                                  <a:pt x="6638" y="339534"/>
                                  <a:pt x="4229" y="335928"/>
                                  <a:pt x="2538" y="331844"/>
                                </a:cubicBezTo>
                                <a:cubicBezTo>
                                  <a:pt x="846" y="327761"/>
                                  <a:pt x="0" y="323507"/>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21" name="Rectangle 221"/>
                        <wps:cNvSpPr/>
                        <wps:spPr>
                          <a:xfrm>
                            <a:off x="119063" y="1507879"/>
                            <a:ext cx="433863" cy="166704"/>
                          </a:xfrm>
                          <a:prstGeom prst="rect">
                            <a:avLst/>
                          </a:prstGeom>
                          <a:ln>
                            <a:noFill/>
                          </a:ln>
                        </wps:spPr>
                        <wps:txbx>
                          <w:txbxContent>
                            <w:p w14:paraId="6E1FEBC7" w14:textId="77777777" w:rsidR="00B73EB0" w:rsidRDefault="00B73EB0" w:rsidP="001571E0">
                              <w:r>
                                <w:rPr>
                                  <w:sz w:val="21"/>
                                </w:rPr>
                                <w:t>Gene</w:t>
                              </w:r>
                            </w:p>
                          </w:txbxContent>
                        </wps:txbx>
                        <wps:bodyPr horzOverflow="overflow" vert="horz" lIns="0" tIns="0" rIns="0" bIns="0" rtlCol="0">
                          <a:noAutofit/>
                        </wps:bodyPr>
                      </wps:wsp>
                      <wps:wsp>
                        <wps:cNvPr id="222" name="Shape 74"/>
                        <wps:cNvSpPr/>
                        <wps:spPr>
                          <a:xfrm>
                            <a:off x="0" y="1838325"/>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7"/>
                                  <a:pt x="3047153" y="327760"/>
                                  <a:pt x="3045461" y="331844"/>
                                </a:cubicBezTo>
                                <a:cubicBezTo>
                                  <a:pt x="3043770" y="335928"/>
                                  <a:pt x="3041361" y="339534"/>
                                  <a:pt x="3038235" y="342660"/>
                                </a:cubicBezTo>
                                <a:cubicBezTo>
                                  <a:pt x="3035109" y="345786"/>
                                  <a:pt x="3031504" y="348194"/>
                                  <a:pt x="3027419" y="349886"/>
                                </a:cubicBezTo>
                                <a:cubicBezTo>
                                  <a:pt x="3023335" y="351579"/>
                                  <a:pt x="3019083" y="352424"/>
                                  <a:pt x="3014662" y="352425"/>
                                </a:cubicBezTo>
                                <a:lnTo>
                                  <a:pt x="33338" y="352425"/>
                                </a:lnTo>
                                <a:cubicBezTo>
                                  <a:pt x="28917" y="352424"/>
                                  <a:pt x="24664" y="351579"/>
                                  <a:pt x="20580" y="349887"/>
                                </a:cubicBezTo>
                                <a:cubicBezTo>
                                  <a:pt x="16495" y="348194"/>
                                  <a:pt x="12890" y="345786"/>
                                  <a:pt x="9764" y="342660"/>
                                </a:cubicBezTo>
                                <a:cubicBezTo>
                                  <a:pt x="6638" y="339534"/>
                                  <a:pt x="4229" y="335928"/>
                                  <a:pt x="2538" y="331844"/>
                                </a:cubicBezTo>
                                <a:cubicBezTo>
                                  <a:pt x="846" y="327760"/>
                                  <a:pt x="0" y="323507"/>
                                  <a:pt x="0" y="319088"/>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23" name="Shape 75"/>
                        <wps:cNvSpPr/>
                        <wps:spPr>
                          <a:xfrm>
                            <a:off x="0" y="1838325"/>
                            <a:ext cx="3048000" cy="352425"/>
                          </a:xfrm>
                          <a:custGeom>
                            <a:avLst/>
                            <a:gdLst/>
                            <a:ahLst/>
                            <a:cxnLst/>
                            <a:rect l="0" t="0" r="0" b="0"/>
                            <a:pathLst>
                              <a:path w="3048000" h="352425">
                                <a:moveTo>
                                  <a:pt x="0" y="319088"/>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7"/>
                                  <a:pt x="3047153" y="327760"/>
                                  <a:pt x="3045461" y="331844"/>
                                </a:cubicBezTo>
                                <a:cubicBezTo>
                                  <a:pt x="3043770" y="335928"/>
                                  <a:pt x="3041361" y="339534"/>
                                  <a:pt x="3038235" y="342660"/>
                                </a:cubicBezTo>
                                <a:cubicBezTo>
                                  <a:pt x="3035109" y="345786"/>
                                  <a:pt x="3031504" y="348194"/>
                                  <a:pt x="3027419" y="349886"/>
                                </a:cubicBezTo>
                                <a:cubicBezTo>
                                  <a:pt x="3023335" y="351579"/>
                                  <a:pt x="3019083" y="352424"/>
                                  <a:pt x="3014662" y="352425"/>
                                </a:cubicBezTo>
                                <a:lnTo>
                                  <a:pt x="33338" y="352425"/>
                                </a:lnTo>
                                <a:cubicBezTo>
                                  <a:pt x="28917" y="352424"/>
                                  <a:pt x="24664" y="351579"/>
                                  <a:pt x="20580" y="349887"/>
                                </a:cubicBezTo>
                                <a:cubicBezTo>
                                  <a:pt x="16495" y="348194"/>
                                  <a:pt x="12890" y="345786"/>
                                  <a:pt x="9764" y="342660"/>
                                </a:cubicBezTo>
                                <a:cubicBezTo>
                                  <a:pt x="6638" y="339534"/>
                                  <a:pt x="4229" y="335928"/>
                                  <a:pt x="2538" y="331844"/>
                                </a:cubicBezTo>
                                <a:cubicBezTo>
                                  <a:pt x="846" y="327760"/>
                                  <a:pt x="0" y="323507"/>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48" name="Rectangle 2048"/>
                        <wps:cNvSpPr/>
                        <wps:spPr>
                          <a:xfrm>
                            <a:off x="119063" y="1965079"/>
                            <a:ext cx="1665739" cy="166704"/>
                          </a:xfrm>
                          <a:prstGeom prst="rect">
                            <a:avLst/>
                          </a:prstGeom>
                          <a:ln>
                            <a:noFill/>
                          </a:ln>
                        </wps:spPr>
                        <wps:txbx>
                          <w:txbxContent>
                            <w:p w14:paraId="59A528BA" w14:textId="77777777" w:rsidR="00B73EB0" w:rsidRDefault="00B73EB0" w:rsidP="001571E0">
                              <w:r>
                                <w:rPr>
                                  <w:sz w:val="21"/>
                                </w:rPr>
                                <w:t>X-ray crystallography</w:t>
                              </w:r>
                            </w:p>
                          </w:txbxContent>
                        </wps:txbx>
                        <wps:bodyPr horzOverflow="overflow" vert="horz" lIns="0" tIns="0" rIns="0" bIns="0" rtlCol="0">
                          <a:noAutofit/>
                        </wps:bodyPr>
                      </wps:wsp>
                      <wps:wsp>
                        <wps:cNvPr id="2049" name="Shape 77"/>
                        <wps:cNvSpPr/>
                        <wps:spPr>
                          <a:xfrm>
                            <a:off x="0" y="2295525"/>
                            <a:ext cx="3048000" cy="352425"/>
                          </a:xfrm>
                          <a:custGeom>
                            <a:avLst/>
                            <a:gdLst/>
                            <a:ahLst/>
                            <a:cxnLst/>
                            <a:rect l="0" t="0" r="0" b="0"/>
                            <a:pathLst>
                              <a:path w="3048000" h="352425">
                                <a:moveTo>
                                  <a:pt x="33338" y="0"/>
                                </a:moveTo>
                                <a:lnTo>
                                  <a:pt x="3014662" y="0"/>
                                </a:lnTo>
                                <a:cubicBezTo>
                                  <a:pt x="3019083" y="0"/>
                                  <a:pt x="3023335" y="846"/>
                                  <a:pt x="3027419" y="2536"/>
                                </a:cubicBezTo>
                                <a:cubicBezTo>
                                  <a:pt x="3031504" y="4228"/>
                                  <a:pt x="3035109" y="6638"/>
                                  <a:pt x="3038235" y="9764"/>
                                </a:cubicBezTo>
                                <a:cubicBezTo>
                                  <a:pt x="3041361" y="12889"/>
                                  <a:pt x="3043770" y="16494"/>
                                  <a:pt x="3045461" y="20579"/>
                                </a:cubicBezTo>
                                <a:cubicBezTo>
                                  <a:pt x="3047153" y="24664"/>
                                  <a:pt x="3048000" y="28916"/>
                                  <a:pt x="3048000" y="33338"/>
                                </a:cubicBezTo>
                                <a:lnTo>
                                  <a:pt x="3048000" y="319088"/>
                                </a:lnTo>
                                <a:cubicBezTo>
                                  <a:pt x="3048000" y="323507"/>
                                  <a:pt x="3047153" y="327761"/>
                                  <a:pt x="3045461" y="331844"/>
                                </a:cubicBezTo>
                                <a:cubicBezTo>
                                  <a:pt x="3043770" y="335928"/>
                                  <a:pt x="3041361" y="339534"/>
                                  <a:pt x="3038235" y="342660"/>
                                </a:cubicBezTo>
                                <a:cubicBezTo>
                                  <a:pt x="3035109" y="345786"/>
                                  <a:pt x="3031504" y="348194"/>
                                  <a:pt x="3027419" y="349886"/>
                                </a:cubicBezTo>
                                <a:cubicBezTo>
                                  <a:pt x="3023335" y="351579"/>
                                  <a:pt x="3019083" y="352424"/>
                                  <a:pt x="3014662" y="352425"/>
                                </a:cubicBezTo>
                                <a:lnTo>
                                  <a:pt x="33338" y="352425"/>
                                </a:lnTo>
                                <a:cubicBezTo>
                                  <a:pt x="28917" y="352424"/>
                                  <a:pt x="24664" y="351579"/>
                                  <a:pt x="20580" y="349886"/>
                                </a:cubicBezTo>
                                <a:cubicBezTo>
                                  <a:pt x="16495" y="348194"/>
                                  <a:pt x="12890" y="345786"/>
                                  <a:pt x="9764" y="342660"/>
                                </a:cubicBezTo>
                                <a:cubicBezTo>
                                  <a:pt x="6638" y="339534"/>
                                  <a:pt x="4229" y="335928"/>
                                  <a:pt x="2538" y="331844"/>
                                </a:cubicBezTo>
                                <a:cubicBezTo>
                                  <a:pt x="846" y="327761"/>
                                  <a:pt x="0" y="323507"/>
                                  <a:pt x="0" y="319088"/>
                                </a:cubicBezTo>
                                <a:lnTo>
                                  <a:pt x="0" y="33338"/>
                                </a:lnTo>
                                <a:cubicBezTo>
                                  <a:pt x="0" y="28916"/>
                                  <a:pt x="846" y="24664"/>
                                  <a:pt x="2538" y="20579"/>
                                </a:cubicBezTo>
                                <a:cubicBezTo>
                                  <a:pt x="4229" y="16494"/>
                                  <a:pt x="6638" y="12889"/>
                                  <a:pt x="9764" y="9764"/>
                                </a:cubicBezTo>
                                <a:cubicBezTo>
                                  <a:pt x="12890" y="6638"/>
                                  <a:pt x="16495" y="4229"/>
                                  <a:pt x="20580" y="2536"/>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050" name="Shape 78"/>
                        <wps:cNvSpPr/>
                        <wps:spPr>
                          <a:xfrm>
                            <a:off x="0" y="2295525"/>
                            <a:ext cx="3048000" cy="352425"/>
                          </a:xfrm>
                          <a:custGeom>
                            <a:avLst/>
                            <a:gdLst/>
                            <a:ahLst/>
                            <a:cxnLst/>
                            <a:rect l="0" t="0" r="0" b="0"/>
                            <a:pathLst>
                              <a:path w="3048000" h="352425">
                                <a:moveTo>
                                  <a:pt x="0" y="319088"/>
                                </a:moveTo>
                                <a:lnTo>
                                  <a:pt x="0" y="33338"/>
                                </a:lnTo>
                                <a:cubicBezTo>
                                  <a:pt x="0" y="28916"/>
                                  <a:pt x="846" y="24664"/>
                                  <a:pt x="2538" y="20579"/>
                                </a:cubicBezTo>
                                <a:cubicBezTo>
                                  <a:pt x="4229" y="16494"/>
                                  <a:pt x="6638" y="12889"/>
                                  <a:pt x="9764" y="9764"/>
                                </a:cubicBezTo>
                                <a:cubicBezTo>
                                  <a:pt x="12890" y="6638"/>
                                  <a:pt x="16495" y="4229"/>
                                  <a:pt x="20580" y="2536"/>
                                </a:cubicBezTo>
                                <a:cubicBezTo>
                                  <a:pt x="24664" y="846"/>
                                  <a:pt x="28917" y="0"/>
                                  <a:pt x="33338" y="0"/>
                                </a:cubicBezTo>
                                <a:lnTo>
                                  <a:pt x="3014662" y="0"/>
                                </a:lnTo>
                                <a:cubicBezTo>
                                  <a:pt x="3019083" y="0"/>
                                  <a:pt x="3023335" y="846"/>
                                  <a:pt x="3027419" y="2536"/>
                                </a:cubicBezTo>
                                <a:cubicBezTo>
                                  <a:pt x="3031504" y="4228"/>
                                  <a:pt x="3035109" y="6638"/>
                                  <a:pt x="3038235" y="9764"/>
                                </a:cubicBezTo>
                                <a:cubicBezTo>
                                  <a:pt x="3041361" y="12889"/>
                                  <a:pt x="3043770" y="16494"/>
                                  <a:pt x="3045461" y="20579"/>
                                </a:cubicBezTo>
                                <a:cubicBezTo>
                                  <a:pt x="3047153" y="24664"/>
                                  <a:pt x="3048000" y="28916"/>
                                  <a:pt x="3048000" y="33338"/>
                                </a:cubicBezTo>
                                <a:lnTo>
                                  <a:pt x="3048000" y="319088"/>
                                </a:lnTo>
                                <a:cubicBezTo>
                                  <a:pt x="3048000" y="323507"/>
                                  <a:pt x="3047153" y="327761"/>
                                  <a:pt x="3045461" y="331844"/>
                                </a:cubicBezTo>
                                <a:cubicBezTo>
                                  <a:pt x="3043770" y="335928"/>
                                  <a:pt x="3041361" y="339534"/>
                                  <a:pt x="3038235" y="342660"/>
                                </a:cubicBezTo>
                                <a:cubicBezTo>
                                  <a:pt x="3035109" y="345786"/>
                                  <a:pt x="3031504" y="348194"/>
                                  <a:pt x="3027419" y="349886"/>
                                </a:cubicBezTo>
                                <a:cubicBezTo>
                                  <a:pt x="3023335" y="351579"/>
                                  <a:pt x="3019083" y="352424"/>
                                  <a:pt x="3014662" y="352425"/>
                                </a:cubicBezTo>
                                <a:lnTo>
                                  <a:pt x="33338" y="352425"/>
                                </a:lnTo>
                                <a:cubicBezTo>
                                  <a:pt x="28917" y="352424"/>
                                  <a:pt x="24664" y="351579"/>
                                  <a:pt x="20580" y="349886"/>
                                </a:cubicBezTo>
                                <a:cubicBezTo>
                                  <a:pt x="16495" y="348194"/>
                                  <a:pt x="12890" y="345786"/>
                                  <a:pt x="9764" y="342660"/>
                                </a:cubicBezTo>
                                <a:cubicBezTo>
                                  <a:pt x="6638" y="339534"/>
                                  <a:pt x="4229" y="335928"/>
                                  <a:pt x="2538" y="331844"/>
                                </a:cubicBezTo>
                                <a:cubicBezTo>
                                  <a:pt x="846" y="327761"/>
                                  <a:pt x="0" y="323507"/>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51" name="Rectangle 2051"/>
                        <wps:cNvSpPr/>
                        <wps:spPr>
                          <a:xfrm>
                            <a:off x="119063" y="2422279"/>
                            <a:ext cx="1064479" cy="166704"/>
                          </a:xfrm>
                          <a:prstGeom prst="rect">
                            <a:avLst/>
                          </a:prstGeom>
                          <a:ln>
                            <a:noFill/>
                          </a:ln>
                        </wps:spPr>
                        <wps:txbx>
                          <w:txbxContent>
                            <w:p w14:paraId="30185617" w14:textId="77777777" w:rsidR="00B73EB0" w:rsidRDefault="00B73EB0" w:rsidP="001571E0">
                              <w:r>
                                <w:rPr>
                                  <w:sz w:val="21"/>
                                </w:rPr>
                                <w:t>Chromosome</w:t>
                              </w:r>
                            </w:p>
                          </w:txbxContent>
                        </wps:txbx>
                        <wps:bodyPr horzOverflow="overflow" vert="horz" lIns="0" tIns="0" rIns="0" bIns="0" rtlCol="0">
                          <a:noAutofit/>
                        </wps:bodyPr>
                      </wps:wsp>
                      <wps:wsp>
                        <wps:cNvPr id="2052" name="Shape 81"/>
                        <wps:cNvSpPr/>
                        <wps:spPr>
                          <a:xfrm>
                            <a:off x="3209925" y="0"/>
                            <a:ext cx="3048000" cy="542925"/>
                          </a:xfrm>
                          <a:custGeom>
                            <a:avLst/>
                            <a:gdLst/>
                            <a:ahLst/>
                            <a:cxnLst/>
                            <a:rect l="0" t="0" r="0" b="0"/>
                            <a:pathLst>
                              <a:path w="3048000" h="542925">
                                <a:moveTo>
                                  <a:pt x="0" y="509587"/>
                                </a:moveTo>
                                <a:lnTo>
                                  <a:pt x="0" y="33338"/>
                                </a:lnTo>
                                <a:cubicBezTo>
                                  <a:pt x="0" y="28916"/>
                                  <a:pt x="846" y="24663"/>
                                  <a:pt x="2538" y="20579"/>
                                </a:cubicBezTo>
                                <a:cubicBezTo>
                                  <a:pt x="4230" y="16495"/>
                                  <a:pt x="6638" y="12890"/>
                                  <a:pt x="9765" y="9764"/>
                                </a:cubicBezTo>
                                <a:cubicBezTo>
                                  <a:pt x="12891" y="6637"/>
                                  <a:pt x="16496" y="4228"/>
                                  <a:pt x="20580" y="2537"/>
                                </a:cubicBezTo>
                                <a:cubicBezTo>
                                  <a:pt x="24664" y="846"/>
                                  <a:pt x="28917" y="0"/>
                                  <a:pt x="33338" y="0"/>
                                </a:cubicBezTo>
                                <a:lnTo>
                                  <a:pt x="3014663" y="0"/>
                                </a:lnTo>
                                <a:cubicBezTo>
                                  <a:pt x="3019083" y="0"/>
                                  <a:pt x="3023336" y="846"/>
                                  <a:pt x="3027420" y="2537"/>
                                </a:cubicBezTo>
                                <a:cubicBezTo>
                                  <a:pt x="3031503" y="4228"/>
                                  <a:pt x="3035109" y="6637"/>
                                  <a:pt x="3038236" y="9764"/>
                                </a:cubicBezTo>
                                <a:cubicBezTo>
                                  <a:pt x="3041362" y="12890"/>
                                  <a:pt x="3043770" y="16495"/>
                                  <a:pt x="3045462" y="20579"/>
                                </a:cubicBezTo>
                                <a:cubicBezTo>
                                  <a:pt x="3047154" y="24663"/>
                                  <a:pt x="3048000" y="28916"/>
                                  <a:pt x="3048000" y="33338"/>
                                </a:cubicBezTo>
                                <a:lnTo>
                                  <a:pt x="3048000" y="509587"/>
                                </a:lnTo>
                                <a:cubicBezTo>
                                  <a:pt x="3048000" y="514008"/>
                                  <a:pt x="3047154" y="518260"/>
                                  <a:pt x="3045462" y="522344"/>
                                </a:cubicBezTo>
                                <a:cubicBezTo>
                                  <a:pt x="3043770" y="526428"/>
                                  <a:pt x="3041362" y="530033"/>
                                  <a:pt x="3038236" y="533160"/>
                                </a:cubicBezTo>
                                <a:cubicBezTo>
                                  <a:pt x="3035109" y="536286"/>
                                  <a:pt x="3031503" y="538695"/>
                                  <a:pt x="3027420" y="540386"/>
                                </a:cubicBezTo>
                                <a:cubicBezTo>
                                  <a:pt x="3023336" y="542078"/>
                                  <a:pt x="3019083" y="542925"/>
                                  <a:pt x="3014663" y="542925"/>
                                </a:cubicBezTo>
                                <a:lnTo>
                                  <a:pt x="33338" y="542925"/>
                                </a:lnTo>
                                <a:cubicBezTo>
                                  <a:pt x="28917" y="542925"/>
                                  <a:pt x="24664" y="542078"/>
                                  <a:pt x="20580" y="540386"/>
                                </a:cubicBezTo>
                                <a:cubicBezTo>
                                  <a:pt x="16496" y="538695"/>
                                  <a:pt x="12891" y="536286"/>
                                  <a:pt x="9765" y="533160"/>
                                </a:cubicBezTo>
                                <a:cubicBezTo>
                                  <a:pt x="6638" y="530033"/>
                                  <a:pt x="4230" y="526428"/>
                                  <a:pt x="2538" y="522344"/>
                                </a:cubicBezTo>
                                <a:cubicBezTo>
                                  <a:pt x="846" y="518260"/>
                                  <a:pt x="0" y="514008"/>
                                  <a:pt x="0" y="5095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53" name="Rectangle 2053"/>
                        <wps:cNvSpPr/>
                        <wps:spPr>
                          <a:xfrm>
                            <a:off x="3328987" y="126754"/>
                            <a:ext cx="3243319" cy="166704"/>
                          </a:xfrm>
                          <a:prstGeom prst="rect">
                            <a:avLst/>
                          </a:prstGeom>
                          <a:ln>
                            <a:noFill/>
                          </a:ln>
                        </wps:spPr>
                        <wps:txbx>
                          <w:txbxContent>
                            <w:p w14:paraId="30AB8720" w14:textId="77777777" w:rsidR="00B73EB0" w:rsidRDefault="00B73EB0" w:rsidP="001571E0">
                              <w:r>
                                <w:rPr>
                                  <w:sz w:val="21"/>
                                </w:rPr>
                                <w:t>A section of DNA that codes for a specific</w:t>
                              </w:r>
                            </w:p>
                          </w:txbxContent>
                        </wps:txbx>
                        <wps:bodyPr horzOverflow="overflow" vert="horz" lIns="0" tIns="0" rIns="0" bIns="0" rtlCol="0">
                          <a:noAutofit/>
                        </wps:bodyPr>
                      </wps:wsp>
                      <wps:wsp>
                        <wps:cNvPr id="2054" name="Rectangle 2054"/>
                        <wps:cNvSpPr/>
                        <wps:spPr>
                          <a:xfrm>
                            <a:off x="3328987" y="317254"/>
                            <a:ext cx="542285" cy="166704"/>
                          </a:xfrm>
                          <a:prstGeom prst="rect">
                            <a:avLst/>
                          </a:prstGeom>
                          <a:ln>
                            <a:noFill/>
                          </a:ln>
                        </wps:spPr>
                        <wps:txbx>
                          <w:txbxContent>
                            <w:p w14:paraId="3F6B9723" w14:textId="77777777" w:rsidR="00B73EB0" w:rsidRDefault="00B73EB0" w:rsidP="001571E0">
                              <w:r>
                                <w:rPr>
                                  <w:sz w:val="21"/>
                                </w:rPr>
                                <w:t>protein</w:t>
                              </w:r>
                            </w:p>
                          </w:txbxContent>
                        </wps:txbx>
                        <wps:bodyPr horzOverflow="overflow" vert="horz" lIns="0" tIns="0" rIns="0" bIns="0" rtlCol="0">
                          <a:noAutofit/>
                        </wps:bodyPr>
                      </wps:wsp>
                      <wps:wsp>
                        <wps:cNvPr id="2055" name="Shape 85"/>
                        <wps:cNvSpPr/>
                        <wps:spPr>
                          <a:xfrm>
                            <a:off x="3209925" y="647700"/>
                            <a:ext cx="3048000" cy="552450"/>
                          </a:xfrm>
                          <a:custGeom>
                            <a:avLst/>
                            <a:gdLst/>
                            <a:ahLst/>
                            <a:cxnLst/>
                            <a:rect l="0" t="0" r="0" b="0"/>
                            <a:pathLst>
                              <a:path w="3048000" h="552450">
                                <a:moveTo>
                                  <a:pt x="0" y="519113"/>
                                </a:moveTo>
                                <a:lnTo>
                                  <a:pt x="0" y="33338"/>
                                </a:lnTo>
                                <a:cubicBezTo>
                                  <a:pt x="0" y="28917"/>
                                  <a:pt x="846" y="24664"/>
                                  <a:pt x="2538" y="20579"/>
                                </a:cubicBezTo>
                                <a:cubicBezTo>
                                  <a:pt x="4230" y="16495"/>
                                  <a:pt x="6638" y="12890"/>
                                  <a:pt x="9765" y="9765"/>
                                </a:cubicBezTo>
                                <a:cubicBezTo>
                                  <a:pt x="12891" y="6638"/>
                                  <a:pt x="16496" y="4230"/>
                                  <a:pt x="20580" y="2538"/>
                                </a:cubicBezTo>
                                <a:cubicBezTo>
                                  <a:pt x="24664" y="846"/>
                                  <a:pt x="28917" y="0"/>
                                  <a:pt x="33338" y="0"/>
                                </a:cubicBezTo>
                                <a:lnTo>
                                  <a:pt x="3014663" y="0"/>
                                </a:lnTo>
                                <a:cubicBezTo>
                                  <a:pt x="3019083" y="0"/>
                                  <a:pt x="3023336" y="846"/>
                                  <a:pt x="3027420" y="2538"/>
                                </a:cubicBezTo>
                                <a:cubicBezTo>
                                  <a:pt x="3031503" y="4230"/>
                                  <a:pt x="3035109" y="6638"/>
                                  <a:pt x="3038236" y="9765"/>
                                </a:cubicBezTo>
                                <a:cubicBezTo>
                                  <a:pt x="3041362" y="12890"/>
                                  <a:pt x="3043770" y="16495"/>
                                  <a:pt x="3045462" y="20579"/>
                                </a:cubicBezTo>
                                <a:cubicBezTo>
                                  <a:pt x="3047154" y="24664"/>
                                  <a:pt x="3048000" y="28917"/>
                                  <a:pt x="3048000" y="33338"/>
                                </a:cubicBezTo>
                                <a:lnTo>
                                  <a:pt x="3048000" y="519113"/>
                                </a:lnTo>
                                <a:cubicBezTo>
                                  <a:pt x="3048000" y="523533"/>
                                  <a:pt x="3047154" y="527786"/>
                                  <a:pt x="3045462" y="531870"/>
                                </a:cubicBezTo>
                                <a:cubicBezTo>
                                  <a:pt x="3043770" y="535954"/>
                                  <a:pt x="3041362" y="539559"/>
                                  <a:pt x="3038236" y="542685"/>
                                </a:cubicBezTo>
                                <a:cubicBezTo>
                                  <a:pt x="3035109" y="545811"/>
                                  <a:pt x="3031503" y="548220"/>
                                  <a:pt x="3027420" y="549912"/>
                                </a:cubicBezTo>
                                <a:cubicBezTo>
                                  <a:pt x="3023336" y="551604"/>
                                  <a:pt x="3019083" y="552449"/>
                                  <a:pt x="3014663" y="552450"/>
                                </a:cubicBezTo>
                                <a:lnTo>
                                  <a:pt x="33338" y="552450"/>
                                </a:lnTo>
                                <a:cubicBezTo>
                                  <a:pt x="28917" y="552449"/>
                                  <a:pt x="24664" y="551604"/>
                                  <a:pt x="20580" y="549912"/>
                                </a:cubicBezTo>
                                <a:cubicBezTo>
                                  <a:pt x="16496" y="548220"/>
                                  <a:pt x="12891" y="545811"/>
                                  <a:pt x="9765" y="542685"/>
                                </a:cubicBezTo>
                                <a:cubicBezTo>
                                  <a:pt x="6638" y="539559"/>
                                  <a:pt x="4230" y="535954"/>
                                  <a:pt x="2538" y="531870"/>
                                </a:cubicBezTo>
                                <a:cubicBezTo>
                                  <a:pt x="846" y="527786"/>
                                  <a:pt x="0" y="523533"/>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56" name="Rectangle 2056"/>
                        <wps:cNvSpPr/>
                        <wps:spPr>
                          <a:xfrm>
                            <a:off x="3328987" y="774454"/>
                            <a:ext cx="3371400" cy="166704"/>
                          </a:xfrm>
                          <a:prstGeom prst="rect">
                            <a:avLst/>
                          </a:prstGeom>
                          <a:ln>
                            <a:noFill/>
                          </a:ln>
                        </wps:spPr>
                        <wps:txbx>
                          <w:txbxContent>
                            <w:p w14:paraId="1D92029E" w14:textId="77777777" w:rsidR="00B73EB0" w:rsidRDefault="00B73EB0" w:rsidP="001571E0">
                              <w:r>
                                <w:rPr>
                                  <w:sz w:val="21"/>
                                </w:rPr>
                                <w:t>Molecule that carries genetic information in</w:t>
                              </w:r>
                            </w:p>
                          </w:txbxContent>
                        </wps:txbx>
                        <wps:bodyPr horzOverflow="overflow" vert="horz" lIns="0" tIns="0" rIns="0" bIns="0" rtlCol="0">
                          <a:noAutofit/>
                        </wps:bodyPr>
                      </wps:wsp>
                      <wps:wsp>
                        <wps:cNvPr id="2057" name="Rectangle 2057"/>
                        <wps:cNvSpPr/>
                        <wps:spPr>
                          <a:xfrm>
                            <a:off x="3328987" y="974479"/>
                            <a:ext cx="354798" cy="166704"/>
                          </a:xfrm>
                          <a:prstGeom prst="rect">
                            <a:avLst/>
                          </a:prstGeom>
                          <a:ln>
                            <a:noFill/>
                          </a:ln>
                        </wps:spPr>
                        <wps:txbx>
                          <w:txbxContent>
                            <w:p w14:paraId="057B2644" w14:textId="77777777" w:rsidR="00B73EB0" w:rsidRDefault="00B73EB0" w:rsidP="001571E0">
                              <w:r>
                                <w:rPr>
                                  <w:sz w:val="21"/>
                                </w:rPr>
                                <w:t>cells</w:t>
                              </w:r>
                            </w:p>
                          </w:txbxContent>
                        </wps:txbx>
                        <wps:bodyPr horzOverflow="overflow" vert="horz" lIns="0" tIns="0" rIns="0" bIns="0" rtlCol="0">
                          <a:noAutofit/>
                        </wps:bodyPr>
                      </wps:wsp>
                      <wps:wsp>
                        <wps:cNvPr id="2058" name="Shape 89"/>
                        <wps:cNvSpPr/>
                        <wps:spPr>
                          <a:xfrm>
                            <a:off x="3209925" y="1304925"/>
                            <a:ext cx="3048000" cy="542925"/>
                          </a:xfrm>
                          <a:custGeom>
                            <a:avLst/>
                            <a:gdLst/>
                            <a:ahLst/>
                            <a:cxnLst/>
                            <a:rect l="0" t="0" r="0" b="0"/>
                            <a:pathLst>
                              <a:path w="3048000" h="542925">
                                <a:moveTo>
                                  <a:pt x="0" y="509588"/>
                                </a:moveTo>
                                <a:lnTo>
                                  <a:pt x="0" y="33338"/>
                                </a:lnTo>
                                <a:cubicBezTo>
                                  <a:pt x="0" y="28916"/>
                                  <a:pt x="846" y="24664"/>
                                  <a:pt x="2538" y="20579"/>
                                </a:cubicBezTo>
                                <a:cubicBezTo>
                                  <a:pt x="4230" y="16495"/>
                                  <a:pt x="6638" y="12890"/>
                                  <a:pt x="9765" y="9764"/>
                                </a:cubicBezTo>
                                <a:cubicBezTo>
                                  <a:pt x="12891" y="6638"/>
                                  <a:pt x="16496" y="4228"/>
                                  <a:pt x="20580" y="2537"/>
                                </a:cubicBezTo>
                                <a:cubicBezTo>
                                  <a:pt x="24664" y="846"/>
                                  <a:pt x="28917" y="0"/>
                                  <a:pt x="33338" y="0"/>
                                </a:cubicBezTo>
                                <a:lnTo>
                                  <a:pt x="3014663" y="0"/>
                                </a:lnTo>
                                <a:cubicBezTo>
                                  <a:pt x="3019083" y="0"/>
                                  <a:pt x="3023336" y="846"/>
                                  <a:pt x="3027420" y="2537"/>
                                </a:cubicBezTo>
                                <a:cubicBezTo>
                                  <a:pt x="3031503" y="4228"/>
                                  <a:pt x="3035109" y="6638"/>
                                  <a:pt x="3038236" y="9764"/>
                                </a:cubicBezTo>
                                <a:cubicBezTo>
                                  <a:pt x="3041362" y="12890"/>
                                  <a:pt x="3043770" y="16495"/>
                                  <a:pt x="3045462" y="20579"/>
                                </a:cubicBezTo>
                                <a:cubicBezTo>
                                  <a:pt x="3047154" y="24664"/>
                                  <a:pt x="3048000" y="28916"/>
                                  <a:pt x="3048000" y="33338"/>
                                </a:cubicBezTo>
                                <a:lnTo>
                                  <a:pt x="3048000" y="509588"/>
                                </a:lnTo>
                                <a:cubicBezTo>
                                  <a:pt x="3048000" y="514008"/>
                                  <a:pt x="3047154" y="518261"/>
                                  <a:pt x="3045462" y="522345"/>
                                </a:cubicBezTo>
                                <a:cubicBezTo>
                                  <a:pt x="3043770" y="526429"/>
                                  <a:pt x="3041362" y="530034"/>
                                  <a:pt x="3038236" y="533160"/>
                                </a:cubicBezTo>
                                <a:cubicBezTo>
                                  <a:pt x="3035109" y="536286"/>
                                  <a:pt x="3031503" y="538694"/>
                                  <a:pt x="3027420" y="540386"/>
                                </a:cubicBezTo>
                                <a:cubicBezTo>
                                  <a:pt x="3023336" y="542078"/>
                                  <a:pt x="3019083" y="542924"/>
                                  <a:pt x="3014663" y="542925"/>
                                </a:cubicBezTo>
                                <a:lnTo>
                                  <a:pt x="33338" y="542925"/>
                                </a:lnTo>
                                <a:cubicBezTo>
                                  <a:pt x="28917" y="542924"/>
                                  <a:pt x="24664" y="542078"/>
                                  <a:pt x="20580" y="540386"/>
                                </a:cubicBezTo>
                                <a:cubicBezTo>
                                  <a:pt x="16496" y="538694"/>
                                  <a:pt x="12891" y="536286"/>
                                  <a:pt x="9765" y="533160"/>
                                </a:cubicBezTo>
                                <a:cubicBezTo>
                                  <a:pt x="6638" y="530034"/>
                                  <a:pt x="4230" y="526428"/>
                                  <a:pt x="2538" y="522344"/>
                                </a:cubicBezTo>
                                <a:cubicBezTo>
                                  <a:pt x="846" y="518261"/>
                                  <a:pt x="0" y="514008"/>
                                  <a:pt x="0" y="5095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59" name="Rectangle 2059"/>
                        <wps:cNvSpPr/>
                        <wps:spPr>
                          <a:xfrm>
                            <a:off x="3328987" y="1431679"/>
                            <a:ext cx="3421194" cy="166704"/>
                          </a:xfrm>
                          <a:prstGeom prst="rect">
                            <a:avLst/>
                          </a:prstGeom>
                          <a:ln>
                            <a:noFill/>
                          </a:ln>
                        </wps:spPr>
                        <wps:txbx>
                          <w:txbxContent>
                            <w:p w14:paraId="6077C163" w14:textId="77777777" w:rsidR="00B73EB0" w:rsidRDefault="00B73EB0" w:rsidP="001571E0">
                              <w:r>
                                <w:rPr>
                                  <w:sz w:val="21"/>
                                </w:rPr>
                                <w:t>Technique used to reveal the shape of DNA</w:t>
                              </w:r>
                            </w:p>
                          </w:txbxContent>
                        </wps:txbx>
                        <wps:bodyPr horzOverflow="overflow" vert="horz" lIns="0" tIns="0" rIns="0" bIns="0" rtlCol="0">
                          <a:noAutofit/>
                        </wps:bodyPr>
                      </wps:wsp>
                      <wps:wsp>
                        <wps:cNvPr id="2060" name="Rectangle 2060"/>
                        <wps:cNvSpPr/>
                        <wps:spPr>
                          <a:xfrm>
                            <a:off x="3328987" y="1622179"/>
                            <a:ext cx="985674" cy="166704"/>
                          </a:xfrm>
                          <a:prstGeom prst="rect">
                            <a:avLst/>
                          </a:prstGeom>
                          <a:ln>
                            <a:noFill/>
                          </a:ln>
                        </wps:spPr>
                        <wps:txbx>
                          <w:txbxContent>
                            <w:p w14:paraId="6D42E621" w14:textId="77777777" w:rsidR="00B73EB0" w:rsidRDefault="00B73EB0" w:rsidP="001571E0">
                              <w:r>
                                <w:rPr>
                                  <w:sz w:val="21"/>
                                </w:rPr>
                                <w:t>using X-rays</w:t>
                              </w:r>
                            </w:p>
                          </w:txbxContent>
                        </wps:txbx>
                        <wps:bodyPr horzOverflow="overflow" vert="horz" lIns="0" tIns="0" rIns="0" bIns="0" rtlCol="0">
                          <a:noAutofit/>
                        </wps:bodyPr>
                      </wps:wsp>
                      <wps:wsp>
                        <wps:cNvPr id="2061" name="Shape 93"/>
                        <wps:cNvSpPr/>
                        <wps:spPr>
                          <a:xfrm>
                            <a:off x="3209925" y="1952625"/>
                            <a:ext cx="3048000" cy="552450"/>
                          </a:xfrm>
                          <a:custGeom>
                            <a:avLst/>
                            <a:gdLst/>
                            <a:ahLst/>
                            <a:cxnLst/>
                            <a:rect l="0" t="0" r="0" b="0"/>
                            <a:pathLst>
                              <a:path w="3048000" h="552450">
                                <a:moveTo>
                                  <a:pt x="0" y="519113"/>
                                </a:moveTo>
                                <a:lnTo>
                                  <a:pt x="0" y="33338"/>
                                </a:lnTo>
                                <a:cubicBezTo>
                                  <a:pt x="0" y="28916"/>
                                  <a:pt x="846" y="24663"/>
                                  <a:pt x="2538" y="20579"/>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79"/>
                                </a:cubicBezTo>
                                <a:cubicBezTo>
                                  <a:pt x="3047154" y="24663"/>
                                  <a:pt x="3048000" y="28916"/>
                                  <a:pt x="3048000" y="33338"/>
                                </a:cubicBezTo>
                                <a:lnTo>
                                  <a:pt x="3048000" y="519113"/>
                                </a:lnTo>
                                <a:cubicBezTo>
                                  <a:pt x="3048000" y="523532"/>
                                  <a:pt x="3047154" y="527786"/>
                                  <a:pt x="3045462" y="531869"/>
                                </a:cubicBezTo>
                                <a:cubicBezTo>
                                  <a:pt x="3043770" y="535953"/>
                                  <a:pt x="3041362" y="539559"/>
                                  <a:pt x="3038236" y="542686"/>
                                </a:cubicBezTo>
                                <a:cubicBezTo>
                                  <a:pt x="3035109" y="545812"/>
                                  <a:pt x="3031503" y="548220"/>
                                  <a:pt x="3027420" y="549911"/>
                                </a:cubicBezTo>
                                <a:cubicBezTo>
                                  <a:pt x="3023336" y="551604"/>
                                  <a:pt x="3019083" y="552449"/>
                                  <a:pt x="3014663" y="552450"/>
                                </a:cubicBezTo>
                                <a:lnTo>
                                  <a:pt x="33338" y="552450"/>
                                </a:lnTo>
                                <a:cubicBezTo>
                                  <a:pt x="28917" y="552449"/>
                                  <a:pt x="24664" y="551604"/>
                                  <a:pt x="20580" y="549912"/>
                                </a:cubicBezTo>
                                <a:cubicBezTo>
                                  <a:pt x="16496" y="548220"/>
                                  <a:pt x="12891" y="545812"/>
                                  <a:pt x="9765" y="542686"/>
                                </a:cubicBezTo>
                                <a:cubicBezTo>
                                  <a:pt x="6638" y="539559"/>
                                  <a:pt x="4230" y="535954"/>
                                  <a:pt x="2538" y="531870"/>
                                </a:cubicBezTo>
                                <a:cubicBezTo>
                                  <a:pt x="846" y="527786"/>
                                  <a:pt x="0" y="523532"/>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62" name="Rectangle 2062"/>
                        <wps:cNvSpPr/>
                        <wps:spPr>
                          <a:xfrm>
                            <a:off x="3328987" y="2079379"/>
                            <a:ext cx="3135330" cy="166704"/>
                          </a:xfrm>
                          <a:prstGeom prst="rect">
                            <a:avLst/>
                          </a:prstGeom>
                          <a:ln>
                            <a:noFill/>
                          </a:ln>
                        </wps:spPr>
                        <wps:txbx>
                          <w:txbxContent>
                            <w:p w14:paraId="3A8360CC" w14:textId="77777777" w:rsidR="00B73EB0" w:rsidRDefault="00B73EB0" w:rsidP="001571E0">
                              <w:r>
                                <w:rPr>
                                  <w:sz w:val="21"/>
                                </w:rPr>
                                <w:t>A long coiled strand of DNA found in the</w:t>
                              </w:r>
                            </w:p>
                          </w:txbxContent>
                        </wps:txbx>
                        <wps:bodyPr horzOverflow="overflow" vert="horz" lIns="0" tIns="0" rIns="0" bIns="0" rtlCol="0">
                          <a:noAutofit/>
                        </wps:bodyPr>
                      </wps:wsp>
                      <wps:wsp>
                        <wps:cNvPr id="2063" name="Rectangle 2063"/>
                        <wps:cNvSpPr/>
                        <wps:spPr>
                          <a:xfrm>
                            <a:off x="3328987" y="2279404"/>
                            <a:ext cx="611305" cy="166704"/>
                          </a:xfrm>
                          <a:prstGeom prst="rect">
                            <a:avLst/>
                          </a:prstGeom>
                          <a:ln>
                            <a:noFill/>
                          </a:ln>
                        </wps:spPr>
                        <wps:txbx>
                          <w:txbxContent>
                            <w:p w14:paraId="5D253FA9" w14:textId="77777777" w:rsidR="00B73EB0" w:rsidRDefault="00B73EB0" w:rsidP="001571E0">
                              <w:r>
                                <w:rPr>
                                  <w:sz w:val="21"/>
                                </w:rPr>
                                <w:t>nucleus</w:t>
                              </w:r>
                            </w:p>
                          </w:txbxContent>
                        </wps:txbx>
                        <wps:bodyPr horzOverflow="overflow" vert="horz" lIns="0" tIns="0" rIns="0" bIns="0" rtlCol="0">
                          <a:noAutofit/>
                        </wps:bodyPr>
                      </wps:wsp>
                      <wps:wsp>
                        <wps:cNvPr id="2064" name="Shape 97"/>
                        <wps:cNvSpPr/>
                        <wps:spPr>
                          <a:xfrm>
                            <a:off x="3209925" y="2609850"/>
                            <a:ext cx="3048000" cy="352425"/>
                          </a:xfrm>
                          <a:custGeom>
                            <a:avLst/>
                            <a:gdLst/>
                            <a:ahLst/>
                            <a:cxnLst/>
                            <a:rect l="0" t="0" r="0" b="0"/>
                            <a:pathLst>
                              <a:path w="3048000" h="352425">
                                <a:moveTo>
                                  <a:pt x="0" y="319088"/>
                                </a:moveTo>
                                <a:lnTo>
                                  <a:pt x="0" y="33338"/>
                                </a:lnTo>
                                <a:cubicBezTo>
                                  <a:pt x="0" y="28916"/>
                                  <a:pt x="846" y="24664"/>
                                  <a:pt x="2538" y="20579"/>
                                </a:cubicBezTo>
                                <a:cubicBezTo>
                                  <a:pt x="4230" y="16495"/>
                                  <a:pt x="6638" y="12890"/>
                                  <a:pt x="9765" y="9764"/>
                                </a:cubicBezTo>
                                <a:cubicBezTo>
                                  <a:pt x="12891" y="6638"/>
                                  <a:pt x="16496" y="4229"/>
                                  <a:pt x="20580" y="2536"/>
                                </a:cubicBezTo>
                                <a:cubicBezTo>
                                  <a:pt x="24664" y="846"/>
                                  <a:pt x="28917" y="0"/>
                                  <a:pt x="33338" y="0"/>
                                </a:cubicBezTo>
                                <a:lnTo>
                                  <a:pt x="3014663" y="0"/>
                                </a:lnTo>
                                <a:cubicBezTo>
                                  <a:pt x="3019083" y="0"/>
                                  <a:pt x="3023336" y="846"/>
                                  <a:pt x="3027420" y="2536"/>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319088"/>
                                </a:lnTo>
                                <a:cubicBezTo>
                                  <a:pt x="3048000" y="323507"/>
                                  <a:pt x="3047154" y="327760"/>
                                  <a:pt x="3045462" y="331844"/>
                                </a:cubicBezTo>
                                <a:cubicBezTo>
                                  <a:pt x="3043770" y="335928"/>
                                  <a:pt x="3041362" y="339534"/>
                                  <a:pt x="3038236" y="342660"/>
                                </a:cubicBezTo>
                                <a:cubicBezTo>
                                  <a:pt x="3035109" y="345785"/>
                                  <a:pt x="3031503" y="348194"/>
                                  <a:pt x="3027420" y="349886"/>
                                </a:cubicBezTo>
                                <a:cubicBezTo>
                                  <a:pt x="3023336" y="351579"/>
                                  <a:pt x="3019083" y="352424"/>
                                  <a:pt x="3014663" y="352425"/>
                                </a:cubicBezTo>
                                <a:lnTo>
                                  <a:pt x="33338" y="352425"/>
                                </a:lnTo>
                                <a:cubicBezTo>
                                  <a:pt x="28917" y="352424"/>
                                  <a:pt x="24664" y="351579"/>
                                  <a:pt x="20580" y="349887"/>
                                </a:cubicBezTo>
                                <a:cubicBezTo>
                                  <a:pt x="16496" y="348194"/>
                                  <a:pt x="12891" y="345785"/>
                                  <a:pt x="9765" y="342660"/>
                                </a:cubicBezTo>
                                <a:cubicBezTo>
                                  <a:pt x="6638" y="339534"/>
                                  <a:pt x="4230" y="335928"/>
                                  <a:pt x="2538" y="331844"/>
                                </a:cubicBezTo>
                                <a:cubicBezTo>
                                  <a:pt x="846" y="327760"/>
                                  <a:pt x="0" y="323507"/>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65" name="Rectangle 2065"/>
                        <wps:cNvSpPr/>
                        <wps:spPr>
                          <a:xfrm>
                            <a:off x="3328987" y="2736604"/>
                            <a:ext cx="3647652" cy="166704"/>
                          </a:xfrm>
                          <a:prstGeom prst="rect">
                            <a:avLst/>
                          </a:prstGeom>
                          <a:ln>
                            <a:noFill/>
                          </a:ln>
                        </wps:spPr>
                        <wps:txbx>
                          <w:txbxContent>
                            <w:p w14:paraId="79081028" w14:textId="77777777" w:rsidR="00B73EB0" w:rsidRDefault="00B73EB0" w:rsidP="001571E0">
                              <w:r>
                                <w:rPr>
                                  <w:sz w:val="21"/>
                                </w:rPr>
                                <w:t>The twisted ladder shape of the DNA molecule</w:t>
                              </w:r>
                            </w:p>
                          </w:txbxContent>
                        </wps:txbx>
                        <wps:bodyPr horzOverflow="overflow" vert="horz" lIns="0" tIns="0" rIns="0" bIns="0" rtlCol="0">
                          <a:noAutofit/>
                        </wps:bodyPr>
                      </wps:wsp>
                      <wps:wsp>
                        <wps:cNvPr id="2066" name="Shape 100"/>
                        <wps:cNvSpPr/>
                        <wps:spPr>
                          <a:xfrm>
                            <a:off x="3209925" y="3067050"/>
                            <a:ext cx="3048000" cy="361950"/>
                          </a:xfrm>
                          <a:custGeom>
                            <a:avLst/>
                            <a:gdLst/>
                            <a:ahLst/>
                            <a:cxnLst/>
                            <a:rect l="0" t="0" r="0" b="0"/>
                            <a:pathLst>
                              <a:path w="3048000" h="361950">
                                <a:moveTo>
                                  <a:pt x="0" y="328613"/>
                                </a:moveTo>
                                <a:lnTo>
                                  <a:pt x="0" y="33338"/>
                                </a:lnTo>
                                <a:cubicBezTo>
                                  <a:pt x="0" y="28916"/>
                                  <a:pt x="846" y="24663"/>
                                  <a:pt x="2538" y="20579"/>
                                </a:cubicBezTo>
                                <a:cubicBezTo>
                                  <a:pt x="4230" y="16495"/>
                                  <a:pt x="6638" y="12890"/>
                                  <a:pt x="9765" y="9764"/>
                                </a:cubicBezTo>
                                <a:cubicBezTo>
                                  <a:pt x="12891" y="6638"/>
                                  <a:pt x="16496" y="4228"/>
                                  <a:pt x="20580" y="2537"/>
                                </a:cubicBezTo>
                                <a:cubicBezTo>
                                  <a:pt x="24664" y="846"/>
                                  <a:pt x="28917" y="0"/>
                                  <a:pt x="33338" y="0"/>
                                </a:cubicBezTo>
                                <a:lnTo>
                                  <a:pt x="3014663" y="0"/>
                                </a:lnTo>
                                <a:cubicBezTo>
                                  <a:pt x="3019083" y="0"/>
                                  <a:pt x="3023336" y="846"/>
                                  <a:pt x="3027420" y="2537"/>
                                </a:cubicBezTo>
                                <a:cubicBezTo>
                                  <a:pt x="3031503" y="4228"/>
                                  <a:pt x="3035109" y="6638"/>
                                  <a:pt x="3038236" y="9764"/>
                                </a:cubicBezTo>
                                <a:cubicBezTo>
                                  <a:pt x="3041362" y="12890"/>
                                  <a:pt x="3043770" y="16495"/>
                                  <a:pt x="3045462" y="20579"/>
                                </a:cubicBezTo>
                                <a:cubicBezTo>
                                  <a:pt x="3047154" y="24663"/>
                                  <a:pt x="3048000" y="28916"/>
                                  <a:pt x="3048000" y="33338"/>
                                </a:cubicBezTo>
                                <a:lnTo>
                                  <a:pt x="3048000" y="328613"/>
                                </a:lnTo>
                                <a:cubicBezTo>
                                  <a:pt x="3048000" y="333033"/>
                                  <a:pt x="3047154" y="337286"/>
                                  <a:pt x="3045462" y="341370"/>
                                </a:cubicBezTo>
                                <a:cubicBezTo>
                                  <a:pt x="3043770" y="345454"/>
                                  <a:pt x="3041362" y="349059"/>
                                  <a:pt x="3038236" y="352185"/>
                                </a:cubicBezTo>
                                <a:cubicBezTo>
                                  <a:pt x="3035109" y="355311"/>
                                  <a:pt x="3031503" y="357719"/>
                                  <a:pt x="3027420" y="359411"/>
                                </a:cubicBezTo>
                                <a:cubicBezTo>
                                  <a:pt x="3023336" y="361103"/>
                                  <a:pt x="3019083" y="361949"/>
                                  <a:pt x="3014663" y="361950"/>
                                </a:cubicBezTo>
                                <a:lnTo>
                                  <a:pt x="33338" y="361950"/>
                                </a:lnTo>
                                <a:cubicBezTo>
                                  <a:pt x="28917" y="361949"/>
                                  <a:pt x="24664" y="361103"/>
                                  <a:pt x="20580" y="359411"/>
                                </a:cubicBezTo>
                                <a:cubicBezTo>
                                  <a:pt x="16496" y="357719"/>
                                  <a:pt x="12891" y="355311"/>
                                  <a:pt x="9765" y="352185"/>
                                </a:cubicBezTo>
                                <a:cubicBezTo>
                                  <a:pt x="6638" y="349059"/>
                                  <a:pt x="4230" y="345453"/>
                                  <a:pt x="2538" y="341369"/>
                                </a:cubicBezTo>
                                <a:cubicBezTo>
                                  <a:pt x="846" y="337286"/>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67" name="Rectangle 2067"/>
                        <wps:cNvSpPr/>
                        <wps:spPr>
                          <a:xfrm>
                            <a:off x="3328987" y="3193804"/>
                            <a:ext cx="3460337" cy="166704"/>
                          </a:xfrm>
                          <a:prstGeom prst="rect">
                            <a:avLst/>
                          </a:prstGeom>
                          <a:ln>
                            <a:noFill/>
                          </a:ln>
                        </wps:spPr>
                        <wps:txbx>
                          <w:txbxContent>
                            <w:p w14:paraId="2BA32E2B" w14:textId="77777777" w:rsidR="00B73EB0" w:rsidRDefault="00B73EB0" w:rsidP="001571E0">
                              <w:r>
                                <w:rPr>
                                  <w:sz w:val="21"/>
                                </w:rPr>
                                <w:t>Individual building block that makes up DNA</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3B805DA" id="Group 208" o:spid="_x0000_s1093" style="position:absolute;left:0;text-align:left;margin-left:0;margin-top:414.25pt;width:535.7pt;height:301.05pt;z-index:251721728;mso-position-horizontal:left;mso-position-horizontal-relative:margin;mso-position-vertical-relative:page" coordsize="62579,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">
                <v:shape id="Shape 62" o:spid="_x0000_s1094" style="position:absolute;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" path="m33338,l3014662,v4421,,8673,846,12757,2537c3031504,4228,3035109,6637,3038235,9764v3126,3126,5535,6731,7226,10815c3047153,24663,3048000,28916,3048000,33338r,285750c3048000,323508,3047153,327760,3045461,331844v-1691,4085,-4100,7690,-7226,10816c3035109,345786,3031504,348194,3027419,349887v-4084,1691,-8336,2537,-12757,2538l33338,352425v-4421,-1,-8674,-847,-12758,-2538c16495,348194,12890,345786,9764,342660,6638,339534,4229,335929,2538,331844,846,327760,,323508,,319088l,33338c,28916,846,24663,2538,20579,4229,16495,6638,12890,9764,9764,12890,6637,16495,4228,20580,2537,24664,846,28917,,33338,xe" fillcolor="#f8faff" stroked="f" strokeweight="0">
                  <v:stroke miterlimit="83231f" joinstyle="miter"/>
                  <v:path arrowok="t" textboxrect="0,0,3048000,352425"/>
                </v:shape>
                <v:shape id="Shape 63" o:spid="_x0000_s1095" style="position:absolute;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" path="m,319088l,33338c,28916,846,24663,2538,20579,4229,16495,6638,12890,9764,9764,12890,6637,16495,4228,20580,2537,24664,846,28917,,33338,l3014662,v4421,,8673,846,12757,2537c3031504,4228,3035109,6637,3038235,9764v3126,3126,5535,6731,7226,10815c3047153,24663,3048000,28916,3048000,33338r,285750c3048000,323508,3047153,327760,3045461,331844v-1691,4085,-4100,7690,-7226,10816c3035109,345786,3031504,348194,3027419,349887v-4084,1691,-8336,2537,-12757,2538l33338,352425v-4421,-1,-8674,-847,-12758,-2538c16495,348194,12890,345786,9764,342660,6638,339534,4229,335929,2538,331844,846,327760,,323508,,319088xe" filled="f" strokecolor="#d1d5db">
                  <v:stroke miterlimit="1" joinstyle="miter"/>
                  <v:path arrowok="t" textboxrect="0,0,3048000,352425"/>
                </v:shape>
                <v:rect id="Rectangle 211" o:spid="_x0000_s1096" style="position:absolute;left:1190;top:1267;width:37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7165ED3A" w14:textId="77777777" w:rsidR="00B73EB0" w:rsidRDefault="00B73EB0" w:rsidP="001571E0">
                        <w:r>
                          <w:rPr>
                            <w:sz w:val="21"/>
                          </w:rPr>
                          <w:t>DNA</w:t>
                        </w:r>
                      </w:p>
                    </w:txbxContent>
                  </v:textbox>
                </v:rect>
                <v:shape id="Shape 65" o:spid="_x0000_s1097" style="position:absolute;top:4572;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" path="m33338,l3014662,v4421,,8673,846,12757,2537c3031504,4229,3035109,6638,3038235,9765v3126,3125,5535,6730,7226,10814c3047153,24664,3048000,28917,3048000,33338r,285750c3048000,323508,3047153,327761,3045461,331845v-1691,4083,-4100,7689,-7226,10815c3035109,345786,3031504,348195,3027419,349886v-4084,1693,-8336,2539,-12757,2539l33338,352425v-4421,,-8674,-846,-12758,-2539c16495,348195,12890,345786,9764,342660,6638,339534,4229,335928,2538,331845,846,327761,,323508,,319088l,33338c,28917,846,24664,2538,20579,4229,16495,6638,12890,9764,9765,12890,6638,16495,4229,20580,2537,24664,846,28917,,33338,xe" fillcolor="#f8faff" stroked="f" strokeweight="0">
                  <v:stroke miterlimit="1" joinstyle="miter"/>
                  <v:path arrowok="t" textboxrect="0,0,3048000,352425"/>
                </v:shape>
                <v:shape id="Shape 66" o:spid="_x0000_s1098" style="position:absolute;top:4572;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" path="m,319088l,33338c,28917,846,24664,2538,20579,4229,16495,6638,12890,9764,9765,12890,6638,16495,4229,20580,2537,24664,846,28917,,33338,l3014662,v4421,,8673,846,12757,2537c3031504,4229,3035109,6638,3038235,9765v3126,3125,5535,6730,7226,10814c3047153,24664,3048000,28917,3048000,33338r,285750c3048000,323508,3047153,327761,3045461,331845v-1691,4083,-4100,7689,-7226,10815c3035109,345786,3031504,348195,3027419,349886v-4084,1693,-8336,2539,-12757,2539l33338,352425v-4421,,-8674,-846,-12758,-2539c16495,348195,12890,345786,9764,342660,6638,339534,4229,335928,2538,331845,846,327761,,323508,,319088xe" filled="f" strokecolor="#d1d5db">
                  <v:stroke miterlimit="1" joinstyle="miter"/>
                  <v:path arrowok="t" textboxrect="0,0,3048000,352425"/>
                </v:shape>
                <v:rect id="Rectangle 214" o:spid="_x0000_s1099" style="position:absolute;left:1190;top:5839;width:976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6E4ACA45" w14:textId="77777777" w:rsidR="00B73EB0" w:rsidRDefault="00B73EB0" w:rsidP="001571E0">
                        <w:r>
                          <w:rPr>
                            <w:sz w:val="21"/>
                          </w:rPr>
                          <w:t>Double helix</w:t>
                        </w:r>
                      </w:p>
                    </w:txbxContent>
                  </v:textbox>
                </v:rect>
                <v:shape id="Shape 68" o:spid="_x0000_s1100" style="position:absolute;top:9144;width:30480;height:3619;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" path="m33338,l3014662,v4421,,8673,846,12757,2538c3031504,4229,3035109,6638,3038235,9765v3126,3125,5535,6730,7226,10814c3047153,24664,3048000,28917,3048000,33338r,295275c3048000,333032,3047153,337286,3045461,341369v-1691,4084,-4100,7690,-7226,10816c3035109,355310,3031504,357719,3027419,359411v-4084,1692,-8336,2538,-12757,2539l33338,361950v-4421,-1,-8674,-847,-12758,-2539c16495,357719,12890,355310,9764,352185,6638,349059,4229,345453,2538,341369,846,337286,,333032,,328613l,33338c,28917,846,24664,2538,20579,4229,16495,6638,12890,9764,9765,12890,6638,16495,4229,20580,2537,24664,846,28917,,33338,xe" fillcolor="#f8faff" stroked="f" strokeweight="0">
                  <v:stroke miterlimit="1" joinstyle="miter"/>
                  <v:path arrowok="t" textboxrect="0,0,3048000,361950"/>
                </v:shape>
                <v:shape id="Shape 69" o:spid="_x0000_s1101" style="position:absolute;top:9144;width:30480;height:3619;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" path="m,328613l,33338c,28917,846,24664,2538,20579,4229,16495,6638,12890,9764,9765,12890,6638,16495,4229,20580,2537,24664,846,28917,,33338,l3014662,v4421,,8673,846,12757,2538c3031504,4229,3035109,6638,3038235,9765v3126,3125,5535,6730,7226,10814c3047153,24664,3048000,28917,3048000,33338r,295275c3048000,333032,3047153,337286,3045461,341369v-1691,4084,-4100,7690,-7226,10816c3035109,355310,3031504,357719,3027419,359411v-4084,1692,-8336,2538,-12757,2539l33338,361950v-4421,-1,-8674,-847,-12758,-2539c16495,357719,12890,355310,9764,352185,6638,349059,4229,345453,2538,341369,846,337286,,333032,,328613xe" filled="f" strokecolor="#d1d5db">
                  <v:stroke miterlimit="1" joinstyle="miter"/>
                  <v:path arrowok="t" textboxrect="0,0,3048000,361950"/>
                </v:shape>
                <v:rect id="Rectangle 218" o:spid="_x0000_s1102" style="position:absolute;left:1190;top:10411;width:838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463EB12D" w14:textId="77777777" w:rsidR="00B73EB0" w:rsidRDefault="00B73EB0" w:rsidP="001571E0">
                        <w:r>
                          <w:rPr>
                            <w:sz w:val="21"/>
                          </w:rPr>
                          <w:t>Nucleotide</w:t>
                        </w:r>
                      </w:p>
                    </w:txbxContent>
                  </v:textbox>
                </v:rect>
                <v:shape id="Shape 71" o:spid="_x0000_s1103" style="position:absolute;top:13811;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" path="m33338,l3014662,v4421,,8673,846,12757,2537c3031504,4229,3035109,6638,3038235,9764v3126,3126,5535,6731,7226,10815c3047153,24664,3048000,28916,3048000,33338r,285750c3048000,323507,3047153,327761,3045461,331844v-1691,4084,-4100,7690,-7226,10816c3035109,345785,3031504,348194,3027419,349886v-4084,1692,-8336,2538,-12757,2539l33338,352425v-4421,-1,-8674,-847,-12758,-2539c16495,348194,12890,345785,9764,342660,6638,339534,4229,335928,2538,331844,846,327761,,323507,,319088l,33338c,28916,846,24664,2538,20579,4229,16495,6638,12890,9764,9764,12890,6638,16495,4229,20580,2537,24664,846,28917,,33338,xe" fillcolor="#f8faff" stroked="f" strokeweight="0">
                  <v:stroke miterlimit="1" joinstyle="miter"/>
                  <v:path arrowok="t" textboxrect="0,0,3048000,352425"/>
                </v:shape>
                <v:shape id="Shape 72" o:spid="_x0000_s1104" style="position:absolute;top:13811;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" path="m,319088l,33338c,28916,846,24664,2538,20579,4229,16495,6638,12890,9764,9764,12890,6638,16495,4229,20580,2537,24664,846,28917,,33338,l3014662,v4421,,8673,846,12757,2537c3031504,4229,3035109,6638,3038235,9764v3126,3126,5535,6731,7226,10815c3047153,24664,3048000,28916,3048000,33338r,285750c3048000,323507,3047153,327761,3045461,331844v-1691,4084,-4100,7690,-7226,10816c3035109,345785,3031504,348194,3027419,349886v-4084,1692,-8336,2538,-12757,2539l33338,352425v-4421,-1,-8674,-847,-12758,-2539c16495,348194,12890,345785,9764,342660,6638,339534,4229,335928,2538,331844,846,327761,,323507,,319088xe" filled="f" strokecolor="#d1d5db">
                  <v:stroke miterlimit="1" joinstyle="miter"/>
                  <v:path arrowok="t" textboxrect="0,0,3048000,352425"/>
                </v:shape>
                <v:rect id="Rectangle 221" o:spid="_x0000_s1105" style="position:absolute;left:1190;top:15078;width:433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6E1FEBC7" w14:textId="77777777" w:rsidR="00B73EB0" w:rsidRDefault="00B73EB0" w:rsidP="001571E0">
                        <w:r>
                          <w:rPr>
                            <w:sz w:val="21"/>
                          </w:rPr>
                          <w:t>Gene</w:t>
                        </w:r>
                      </w:p>
                    </w:txbxContent>
                  </v:textbox>
                </v:rect>
                <v:shape id="Shape 74" o:spid="_x0000_s1106" style="position:absolute;top:18383;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" path="m33338,l3014662,v4421,,8673,846,12757,2537c3031504,4229,3035109,6638,3038235,9764v3126,3126,5535,6731,7226,10815c3047153,24664,3048000,28916,3048000,33338r,285750c3048000,323507,3047153,327760,3045461,331844v-1691,4084,-4100,7690,-7226,10816c3035109,345786,3031504,348194,3027419,349886v-4084,1693,-8336,2538,-12757,2539l33338,352425v-4421,-1,-8674,-846,-12758,-2538c16495,348194,12890,345786,9764,342660,6638,339534,4229,335928,2538,331844,846,327760,,323507,,319088l,33338c,28916,846,24664,2538,20579,4229,16495,6638,12890,9764,9764,12890,6638,16495,4229,20580,2537,24664,846,28917,,33338,xe" fillcolor="#f8faff" stroked="f" strokeweight="0">
                  <v:stroke miterlimit="1" joinstyle="miter"/>
                  <v:path arrowok="t" textboxrect="0,0,3048000,352425"/>
                </v:shape>
                <v:shape id="Shape 75" o:spid="_x0000_s1107" style="position:absolute;top:18383;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" path="m,319088l,33338c,28916,846,24664,2538,20579,4229,16495,6638,12890,9764,9764,12890,6638,16495,4229,20580,2537,24664,846,28917,,33338,l3014662,v4421,,8673,846,12757,2537c3031504,4229,3035109,6638,3038235,9764v3126,3126,5535,6731,7226,10815c3047153,24664,3048000,28916,3048000,33338r,285750c3048000,323507,3047153,327760,3045461,331844v-1691,4084,-4100,7690,-7226,10816c3035109,345786,3031504,348194,3027419,349886v-4084,1693,-8336,2538,-12757,2539l33338,352425v-4421,-1,-8674,-846,-12758,-2538c16495,348194,12890,345786,9764,342660,6638,339534,4229,335928,2538,331844,846,327760,,323507,,319088xe" filled="f" strokecolor="#d1d5db">
                  <v:stroke miterlimit="1" joinstyle="miter"/>
                  <v:path arrowok="t" textboxrect="0,0,3048000,352425"/>
                </v:shape>
                <v:rect id="Rectangle 2048" o:spid="_x0000_s1108" style="position:absolute;left:1190;top:19650;width:16658;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WJe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LjdYl7EAAAA3QAAAA8A&#10;AAAAAAAAAAAAAAAABwIAAGRycy9kb3ducmV2LnhtbFBLBQYAAAAAAwADALcAAAD4AgAAAAA=&#10;" filled="f" stroked="f">
                  <v:textbox inset="0,0,0,0">
                    <w:txbxContent>
                      <w:p w14:paraId="59A528BA" w14:textId="77777777" w:rsidR="00B73EB0" w:rsidRDefault="00B73EB0" w:rsidP="001571E0">
                        <w:r>
                          <w:rPr>
                            <w:sz w:val="21"/>
                          </w:rPr>
                          <w:t>X-ray crystallography</w:t>
                        </w:r>
                      </w:p>
                    </w:txbxContent>
                  </v:textbox>
                </v:rect>
                <v:shape id="Shape 77" o:spid="_x0000_s1109" style="position:absolute;top:22955;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" path="m33338,l3014662,v4421,,8673,846,12757,2536c3031504,4228,3035109,6638,3038235,9764v3126,3125,5535,6730,7226,10815c3047153,24664,3048000,28916,3048000,33338r,285750c3048000,323507,3047153,327761,3045461,331844v-1691,4084,-4100,7690,-7226,10816c3035109,345786,3031504,348194,3027419,349886v-4084,1693,-8336,2538,-12757,2539l33338,352425v-4421,-1,-8674,-846,-12758,-2539c16495,348194,12890,345786,9764,342660,6638,339534,4229,335928,2538,331844,846,327761,,323507,,319088l,33338c,28916,846,24664,2538,20579,4229,16494,6638,12889,9764,9764,12890,6638,16495,4229,20580,2536,24664,846,28917,,33338,xe" fillcolor="#f8faff" stroked="f" strokeweight="0">
                  <v:stroke miterlimit="1" joinstyle="miter"/>
                  <v:path arrowok="t" textboxrect="0,0,3048000,352425"/>
                </v:shape>
                <v:shape id="Shape 78" o:spid="_x0000_s1110" style="position:absolute;top:22955;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" path="m,319088l,33338c,28916,846,24664,2538,20579,4229,16494,6638,12889,9764,9764,12890,6638,16495,4229,20580,2536,24664,846,28917,,33338,l3014662,v4421,,8673,846,12757,2536c3031504,4228,3035109,6638,3038235,9764v3126,3125,5535,6730,7226,10815c3047153,24664,3048000,28916,3048000,33338r,285750c3048000,323507,3047153,327761,3045461,331844v-1691,4084,-4100,7690,-7226,10816c3035109,345786,3031504,348194,3027419,349886v-4084,1693,-8336,2538,-12757,2539l33338,352425v-4421,-1,-8674,-846,-12758,-2539c16495,348194,12890,345786,9764,342660,6638,339534,4229,335928,2538,331844,846,327761,,323507,,319088xe" filled="f" strokecolor="#d1d5db">
                  <v:stroke miterlimit="1" joinstyle="miter"/>
                  <v:path arrowok="t" textboxrect="0,0,3048000,352425"/>
                </v:shape>
                <v:rect id="Rectangle 2051" o:spid="_x0000_s1111" style="position:absolute;left:1190;top:24222;width:106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l0exQAAAN0AAAAPAAAAZHJzL2Rvd25yZXYueG1sRI9Bi8Iw&#10;FITvgv8hPGFvmioo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CsPl0exQAAAN0AAAAP&#10;AAAAAAAAAAAAAAAAAAcCAABkcnMvZG93bnJldi54bWxQSwUGAAAAAAMAAwC3AAAA+QIAAAAA&#10;" filled="f" stroked="f">
                  <v:textbox inset="0,0,0,0">
                    <w:txbxContent>
                      <w:p w14:paraId="30185617" w14:textId="77777777" w:rsidR="00B73EB0" w:rsidRDefault="00B73EB0" w:rsidP="001571E0">
                        <w:r>
                          <w:rPr>
                            <w:sz w:val="21"/>
                          </w:rPr>
                          <w:t>Chromosome</w:t>
                        </w:r>
                      </w:p>
                    </w:txbxContent>
                  </v:textbox>
                </v:rect>
                <v:shape id="Shape 81" o:spid="_x0000_s1112" style="position:absolute;left:32099;width:30480;height:5429;visibility:visible;mso-wrap-style:square;v-text-anchor:top" coordsize="3048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" path="m,509587l,33338c,28916,846,24663,2538,20579,4230,16495,6638,12890,9765,9764,12891,6637,16496,4228,20580,2537,24664,846,28917,,33338,l3014663,v4420,,8673,846,12757,2537c3031503,4228,3035109,6637,3038236,9764v3126,3126,5534,6731,7226,10815c3047154,24663,3048000,28916,3048000,33338r,476249c3048000,514008,3047154,518260,3045462,522344v-1692,4084,-4100,7689,-7226,10816c3035109,536286,3031503,538695,3027420,540386v-4084,1692,-8337,2539,-12757,2539l33338,542925v-4421,,-8674,-847,-12758,-2539c16496,538695,12891,536286,9765,533160,6638,530033,4230,526428,2538,522344,846,518260,,514008,,509587xe" filled="f" strokecolor="#d1d5db">
                  <v:stroke miterlimit="1" joinstyle="miter"/>
                  <v:path arrowok="t" textboxrect="0,0,3048000,542925"/>
                </v:shape>
                <v:rect id="Rectangle 2053" o:spid="_x0000_s1113" style="position:absolute;left:33289;top:1267;width:3243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byxwAAAN0AAAAPAAAAZHJzL2Rvd25yZXYueG1sRI9Ba8JA&#10;FITvgv9heUJvutFS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DOgZvLHAAAA3QAA&#10;AA8AAAAAAAAAAAAAAAAABwIAAGRycy9kb3ducmV2LnhtbFBLBQYAAAAAAwADALcAAAD7AgAAAAA=&#10;" filled="f" stroked="f">
                  <v:textbox inset="0,0,0,0">
                    <w:txbxContent>
                      <w:p w14:paraId="30AB8720" w14:textId="77777777" w:rsidR="00B73EB0" w:rsidRDefault="00B73EB0" w:rsidP="001571E0">
                        <w:r>
                          <w:rPr>
                            <w:sz w:val="21"/>
                          </w:rPr>
                          <w:t>A section of DNA that codes for a specific</w:t>
                        </w:r>
                      </w:p>
                    </w:txbxContent>
                  </v:textbox>
                </v:rect>
                <v:rect id="Rectangle 2054" o:spid="_x0000_s1114" style="position:absolute;left:33289;top:3172;width:542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6GxwAAAN0AAAAPAAAAZHJzL2Rvd25yZXYueG1sRI9Ba8JA&#10;FITvgv9heUJvulFa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xJ/obHAAAA3QAA&#10;AA8AAAAAAAAAAAAAAAAABwIAAGRycy9kb3ducmV2LnhtbFBLBQYAAAAAAwADALcAAAD7AgAAAAA=&#10;" filled="f" stroked="f">
                  <v:textbox inset="0,0,0,0">
                    <w:txbxContent>
                      <w:p w14:paraId="3F6B9723" w14:textId="77777777" w:rsidR="00B73EB0" w:rsidRDefault="00B73EB0" w:rsidP="001571E0">
                        <w:r>
                          <w:rPr>
                            <w:sz w:val="21"/>
                          </w:rPr>
                          <w:t>protein</w:t>
                        </w:r>
                      </w:p>
                    </w:txbxContent>
                  </v:textbox>
                </v:rect>
                <v:shape id="Shape 85" o:spid="_x0000_s1115" style="position:absolute;left:32099;top:6477;width:30480;height:5524;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" path="m,519113l,33338c,28917,846,24664,2538,20579,4230,16495,6638,12890,9765,9765,12891,6638,16496,4230,20580,2538,24664,846,28917,,33338,l3014663,v4420,,8673,846,12757,2538c3031503,4230,3035109,6638,3038236,9765v3126,3125,5534,6730,7226,10814c3047154,24664,3048000,28917,3048000,33338r,485775c3048000,523533,3047154,527786,3045462,531870v-1692,4084,-4100,7689,-7226,10815c3035109,545811,3031503,548220,3027420,549912v-4084,1692,-8337,2537,-12757,2538l33338,552450v-4421,-1,-8674,-846,-12758,-2538c16496,548220,12891,545811,9765,542685,6638,539559,4230,535954,2538,531870,846,527786,,523533,,519113xe" filled="f" strokecolor="#d1d5db">
                  <v:stroke miterlimit="1" joinstyle="miter"/>
                  <v:path arrowok="t" textboxrect="0,0,3048000,552450"/>
                </v:shape>
                <v:rect id="Rectangle 2056" o:spid="_x0000_s1116" style="position:absolute;left:33289;top:7744;width:3371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8VqxgAAAN0AAAAPAAAAZHJzL2Rvd25yZXYueG1sRI9Ba8JA&#10;FITvgv9heUJvulFo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I9fFasYAAADdAAAA&#10;DwAAAAAAAAAAAAAAAAAHAgAAZHJzL2Rvd25yZXYueG1sUEsFBgAAAAADAAMAtwAAAPoCAAAAAA==&#10;" filled="f" stroked="f">
                  <v:textbox inset="0,0,0,0">
                    <w:txbxContent>
                      <w:p w14:paraId="1D92029E" w14:textId="77777777" w:rsidR="00B73EB0" w:rsidRDefault="00B73EB0" w:rsidP="001571E0">
                        <w:r>
                          <w:rPr>
                            <w:sz w:val="21"/>
                          </w:rPr>
                          <w:t>Molecule that carries genetic information in</w:t>
                        </w:r>
                      </w:p>
                    </w:txbxContent>
                  </v:textbox>
                </v:rect>
                <v:rect id="Rectangle 2057" o:spid="_x0000_s1117" style="position:absolute;left:33289;top:9744;width:3548;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2DxxwAAAN0AAAAPAAAAZHJzL2Rvd25yZXYueG1sRI9Ba8JA&#10;FITvgv9heUJvulFo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EybYPHHAAAA3QAA&#10;AA8AAAAAAAAAAAAAAAAABwIAAGRycy9kb3ducmV2LnhtbFBLBQYAAAAAAwADALcAAAD7AgAAAAA=&#10;" filled="f" stroked="f">
                  <v:textbox inset="0,0,0,0">
                    <w:txbxContent>
                      <w:p w14:paraId="057B2644" w14:textId="77777777" w:rsidR="00B73EB0" w:rsidRDefault="00B73EB0" w:rsidP="001571E0">
                        <w:r>
                          <w:rPr>
                            <w:sz w:val="21"/>
                          </w:rPr>
                          <w:t>cells</w:t>
                        </w:r>
                      </w:p>
                    </w:txbxContent>
                  </v:textbox>
                </v:rect>
                <v:shape id="Shape 89" o:spid="_x0000_s1118" style="position:absolute;left:32099;top:13049;width:30480;height:5429;visibility:visible;mso-wrap-style:square;v-text-anchor:top" coordsize="3048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" path="m,509588l,33338c,28916,846,24664,2538,20579,4230,16495,6638,12890,9765,9764,12891,6638,16496,4228,20580,2537,24664,846,28917,,33338,l3014663,v4420,,8673,846,12757,2537c3031503,4228,3035109,6638,3038236,9764v3126,3126,5534,6731,7226,10815c3047154,24664,3048000,28916,3048000,33338r,476250c3048000,514008,3047154,518261,3045462,522345v-1692,4084,-4100,7689,-7226,10815c3035109,536286,3031503,538694,3027420,540386v-4084,1692,-8337,2538,-12757,2539l33338,542925v-4421,-1,-8674,-847,-12758,-2539c16496,538694,12891,536286,9765,533160,6638,530034,4230,526428,2538,522344,846,518261,,514008,,509588xe" filled="f" strokecolor="#d1d5db">
                  <v:stroke miterlimit="1" joinstyle="miter"/>
                  <v:path arrowok="t" textboxrect="0,0,3048000,542925"/>
                </v:shape>
                <v:rect id="Rectangle 2059" o:spid="_x0000_s1119" style="position:absolute;left:33289;top:14316;width:3421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FEYxQAAAN0AAAAPAAAAZHJzL2Rvd25yZXYueG1sRI9Pi8Iw&#10;FMTvwn6H8Ba8aaqw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BSSFEYxQAAAN0AAAAP&#10;AAAAAAAAAAAAAAAAAAcCAABkcnMvZG93bnJldi54bWxQSwUGAAAAAAMAAwC3AAAA+QIAAAAA&#10;" filled="f" stroked="f">
                  <v:textbox inset="0,0,0,0">
                    <w:txbxContent>
                      <w:p w14:paraId="6077C163" w14:textId="77777777" w:rsidR="00B73EB0" w:rsidRDefault="00B73EB0" w:rsidP="001571E0">
                        <w:r>
                          <w:rPr>
                            <w:sz w:val="21"/>
                          </w:rPr>
                          <w:t>Technique used to reveal the shape of DNA</w:t>
                        </w:r>
                      </w:p>
                    </w:txbxContent>
                  </v:textbox>
                </v:rect>
                <v:rect id="Rectangle 2060" o:spid="_x0000_s1120" style="position:absolute;left:33289;top:16221;width:985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" filled="f" stroked="f">
                  <v:textbox inset="0,0,0,0">
                    <w:txbxContent>
                      <w:p w14:paraId="6D42E621" w14:textId="77777777" w:rsidR="00B73EB0" w:rsidRDefault="00B73EB0" w:rsidP="001571E0">
                        <w:r>
                          <w:rPr>
                            <w:sz w:val="21"/>
                          </w:rPr>
                          <w:t>using X-rays</w:t>
                        </w:r>
                      </w:p>
                    </w:txbxContent>
                  </v:textbox>
                </v:rect>
                <v:shape id="Shape 93" o:spid="_x0000_s1121" style="position:absolute;left:32099;top:19526;width:30480;height:5524;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" path="m,519113l,33338c,28916,846,24663,2538,20579,4230,16495,6638,12890,9765,9764,12891,6638,16496,4229,20580,2537,24664,846,28917,,33338,l3014663,v4420,,8673,846,12757,2538c3031503,4229,3035109,6638,3038236,9764v3126,3126,5534,6731,7226,10815c3047154,24663,3048000,28916,3048000,33338r,485775c3048000,523532,3047154,527786,3045462,531869v-1692,4084,-4100,7690,-7226,10817c3035109,545812,3031503,548220,3027420,549911v-4084,1693,-8337,2538,-12757,2539l33338,552450v-4421,-1,-8674,-846,-12758,-2538c16496,548220,12891,545812,9765,542686,6638,539559,4230,535954,2538,531870,846,527786,,523532,,519113xe" filled="f" strokecolor="#d1d5db">
                  <v:stroke miterlimit="1" joinstyle="miter"/>
                  <v:path arrowok="t" textboxrect="0,0,3048000,552450"/>
                </v:shape>
                <v:rect id="Rectangle 2062" o:spid="_x0000_s1122" style="position:absolute;left:33289;top:20793;width:3135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nU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" filled="f" stroked="f">
                  <v:textbox inset="0,0,0,0">
                    <w:txbxContent>
                      <w:p w14:paraId="3A8360CC" w14:textId="77777777" w:rsidR="00B73EB0" w:rsidRDefault="00B73EB0" w:rsidP="001571E0">
                        <w:r>
                          <w:rPr>
                            <w:sz w:val="21"/>
                          </w:rPr>
                          <w:t>A long coiled strand of DNA found in the</w:t>
                        </w:r>
                      </w:p>
                    </w:txbxContent>
                  </v:textbox>
                </v:rect>
                <v:rect id="Rectangle 2063" o:spid="_x0000_s1123" style="position:absolute;left:33289;top:22794;width:611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KxPxgAAAN0AAAAPAAAAZHJzL2Rvd25yZXYueG1sRI9Ba8JA&#10;FITvgv9heUJvutFC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cysT8YAAADdAAAA&#10;DwAAAAAAAAAAAAAAAAAHAgAAZHJzL2Rvd25yZXYueG1sUEsFBgAAAAADAAMAtwAAAPoCAAAAAA==&#10;" filled="f" stroked="f">
                  <v:textbox inset="0,0,0,0">
                    <w:txbxContent>
                      <w:p w14:paraId="5D253FA9" w14:textId="77777777" w:rsidR="00B73EB0" w:rsidRDefault="00B73EB0" w:rsidP="001571E0">
                        <w:r>
                          <w:rPr>
                            <w:sz w:val="21"/>
                          </w:rPr>
                          <w:t>nucleus</w:t>
                        </w:r>
                      </w:p>
                    </w:txbxContent>
                  </v:textbox>
                </v:rect>
                <v:shape id="Shape 97" o:spid="_x0000_s1124" style="position:absolute;left:32099;top:26098;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" path="m,319088l,33338c,28916,846,24664,2538,20579,4230,16495,6638,12890,9765,9764,12891,6638,16496,4229,20580,2536,24664,846,28917,,33338,l3014663,v4420,,8673,846,12757,2536c3031503,4229,3035109,6638,3038236,9764v3126,3126,5534,6731,7226,10815c3047154,24664,3048000,28916,3048000,33338r,285750c3048000,323507,3047154,327760,3045462,331844v-1692,4084,-4100,7690,-7226,10816c3035109,345785,3031503,348194,3027420,349886v-4084,1693,-8337,2538,-12757,2539l33338,352425v-4421,-1,-8674,-846,-12758,-2538c16496,348194,12891,345785,9765,342660,6638,339534,4230,335928,2538,331844,846,327760,,323507,,319088xe" filled="f" strokecolor="#d1d5db">
                  <v:stroke miterlimit="1" joinstyle="miter"/>
                  <v:path arrowok="t" textboxrect="0,0,3048000,352425"/>
                </v:shape>
                <v:rect id="Rectangle 2065" o:spid="_x0000_s1125" style="position:absolute;left:33289;top:27366;width:3647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GgxgAAAN0AAAAPAAAAZHJzL2Rvd25yZXYueG1sRI9Ba8JA&#10;FITvgv9heUJvulFo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HWmRoMYAAADdAAAA&#10;DwAAAAAAAAAAAAAAAAAHAgAAZHJzL2Rvd25yZXYueG1sUEsFBgAAAAADAAMAtwAAAPoCAAAAAA==&#10;" filled="f" stroked="f">
                  <v:textbox inset="0,0,0,0">
                    <w:txbxContent>
                      <w:p w14:paraId="79081028" w14:textId="77777777" w:rsidR="00B73EB0" w:rsidRDefault="00B73EB0" w:rsidP="001571E0">
                        <w:r>
                          <w:rPr>
                            <w:sz w:val="21"/>
                          </w:rPr>
                          <w:t>The twisted ladder shape of the DNA molecule</w:t>
                        </w:r>
                      </w:p>
                    </w:txbxContent>
                  </v:textbox>
                </v:rect>
                <v:shape id="Shape 100" o:spid="_x0000_s1126" style="position:absolute;left:32099;top:30670;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" path="m,328613l,33338c,28916,846,24663,2538,20579,4230,16495,6638,12890,9765,9764,12891,6638,16496,4228,20580,2537,24664,846,28917,,33338,l3014663,v4420,,8673,846,12757,2537c3031503,4228,3035109,6638,3038236,9764v3126,3126,5534,6731,7226,10815c3047154,24663,3048000,28916,3048000,33338r,295275c3048000,333033,3047154,337286,3045462,341370v-1692,4084,-4100,7689,-7226,10815c3035109,355311,3031503,357719,3027420,359411v-4084,1692,-8337,2538,-12757,2539l33338,361950v-4421,-1,-8674,-847,-12758,-2539c16496,357719,12891,355311,9765,352185,6638,349059,4230,345453,2538,341369,846,337286,,333033,,328613xe" filled="f" strokecolor="#d1d5db">
                  <v:stroke miterlimit="1" joinstyle="miter"/>
                  <v:path arrowok="t" textboxrect="0,0,3048000,361950"/>
                </v:shape>
                <v:rect id="Rectangle 2067" o:spid="_x0000_s1127" style="position:absolute;left:33289;top:31938;width:3460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6pM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xvB8E56AnD8AAAD//wMAUEsBAi0AFAAGAAgAAAAhANvh9svuAAAAhQEAABMAAAAAAAAA&#10;AAAAAAAAAAAAAFtDb250ZW50X1R5cGVzXS54bWxQSwECLQAUAAYACAAAACEAWvQsW78AAAAVAQAA&#10;CwAAAAAAAAAAAAAAAAAfAQAAX3JlbHMvLnJlbHNQSwECLQAUAAYACAAAACEAgveqTMYAAADdAAAA&#10;DwAAAAAAAAAAAAAAAAAHAgAAZHJzL2Rvd25yZXYueG1sUEsFBgAAAAADAAMAtwAAAPoCAAAAAA==&#10;" filled="f" stroked="f">
                  <v:textbox inset="0,0,0,0">
                    <w:txbxContent>
                      <w:p w14:paraId="2BA32E2B" w14:textId="77777777" w:rsidR="00B73EB0" w:rsidRDefault="00B73EB0" w:rsidP="001571E0">
                        <w:r>
                          <w:rPr>
                            <w:sz w:val="21"/>
                          </w:rPr>
                          <w:t>Individual building block that makes up DNA</w:t>
                        </w:r>
                      </w:p>
                    </w:txbxContent>
                  </v:textbox>
                </v:rect>
                <w10:wrap type="topAndBottom" anchorx="margin" anchory="page"/>
              </v:group>
            </w:pict>
          </mc:Fallback>
        </mc:AlternateContent>
      </w:r>
    </w:p>
    <w:p w14:paraId="42A56396" w14:textId="682B6BCD" w:rsidR="001571E0" w:rsidRDefault="001571E0" w:rsidP="00ED6494">
      <w:pPr>
        <w:pStyle w:val="paragraph"/>
        <w:spacing w:before="0" w:beforeAutospacing="0" w:after="0" w:afterAutospacing="0"/>
        <w:rPr>
          <w:rStyle w:val="eop"/>
          <w:rFonts w:asciiTheme="minorHAnsi" w:hAnsiTheme="minorHAnsi" w:cstheme="minorBidi"/>
        </w:rPr>
      </w:pPr>
    </w:p>
    <w:p w14:paraId="757AC143" w14:textId="31DC1528" w:rsidR="00A12A3C" w:rsidRDefault="00A12A3C" w:rsidP="60F7CA67">
      <w:pPr>
        <w:pStyle w:val="paragraph"/>
        <w:spacing w:before="0" w:beforeAutospacing="0" w:after="0" w:afterAutospacing="0"/>
        <w:rPr>
          <w:rFonts w:ascii="Segoe UI" w:hAnsi="Segoe UI" w:cs="Segoe UI"/>
          <w:sz w:val="18"/>
          <w:szCs w:val="18"/>
        </w:rPr>
      </w:pPr>
    </w:p>
    <w:p w14:paraId="19FEFCFD" w14:textId="12BA135D" w:rsidR="00A12A3C" w:rsidRDefault="00A12A3C" w:rsidP="00C456EC"/>
    <w:p w14:paraId="0785A397" w14:textId="2CE1924D" w:rsidR="00C52690" w:rsidRPr="00C52690" w:rsidRDefault="00C52690">
      <w:pPr>
        <w:rPr>
          <w:sz w:val="24"/>
          <w:szCs w:val="24"/>
        </w:rPr>
      </w:pPr>
      <w:r w:rsidRPr="00C52690">
        <w:rPr>
          <w:sz w:val="24"/>
          <w:szCs w:val="24"/>
        </w:rPr>
        <w:br w:type="page"/>
      </w:r>
    </w:p>
    <w:p w14:paraId="3D007C93" w14:textId="4A7281EA" w:rsidR="00B33319" w:rsidRDefault="00B33319" w:rsidP="00013DA3">
      <w:pPr>
        <w:numPr>
          <w:ilvl w:val="0"/>
          <w:numId w:val="8"/>
        </w:numPr>
        <w:spacing w:after="0" w:line="240" w:lineRule="auto"/>
        <w:ind w:hanging="390"/>
        <w:rPr>
          <w:sz w:val="24"/>
          <w:szCs w:val="24"/>
        </w:rPr>
      </w:pPr>
      <w:r>
        <w:rPr>
          <w:sz w:val="24"/>
          <w:szCs w:val="24"/>
        </w:rPr>
        <w:lastRenderedPageBreak/>
        <w:t xml:space="preserve">Describe the structure of DNA </w:t>
      </w:r>
      <w:r>
        <w:rPr>
          <w:sz w:val="24"/>
          <w:szCs w:val="24"/>
        </w:rPr>
        <w:tab/>
        <w:t>[2</w:t>
      </w:r>
      <w:r w:rsidR="00C52690" w:rsidRPr="00C52690">
        <w:rPr>
          <w:sz w:val="24"/>
          <w:szCs w:val="24"/>
        </w:rPr>
        <w:t xml:space="preserve"> mark</w:t>
      </w:r>
      <w:r>
        <w:rPr>
          <w:sz w:val="24"/>
          <w:szCs w:val="24"/>
        </w:rPr>
        <w:t>s]</w:t>
      </w:r>
    </w:p>
    <w:p w14:paraId="25EECDD8" w14:textId="77777777" w:rsidR="00C26BEC" w:rsidRPr="00B33319" w:rsidRDefault="00C26BEC" w:rsidP="00C26BEC">
      <w:pPr>
        <w:spacing w:after="0" w:line="240" w:lineRule="auto"/>
        <w:ind w:left="390"/>
        <w:rPr>
          <w:sz w:val="24"/>
          <w:szCs w:val="24"/>
        </w:rPr>
      </w:pPr>
    </w:p>
    <w:p w14:paraId="2E4227B9" w14:textId="77777777" w:rsidR="00C26BEC" w:rsidRDefault="00B33319" w:rsidP="00C26BEC">
      <w:pPr>
        <w:spacing w:after="0" w:line="240" w:lineRule="auto"/>
        <w:ind w:left="390"/>
        <w:rPr>
          <w:sz w:val="24"/>
          <w:szCs w:val="24"/>
        </w:rPr>
      </w:pPr>
      <w:r>
        <w:rPr>
          <w:sz w:val="24"/>
          <w:szCs w:val="24"/>
        </w:rPr>
        <w:t>____________________________________________________________________________________</w:t>
      </w:r>
    </w:p>
    <w:p w14:paraId="760C219D" w14:textId="77777777" w:rsidR="00C26BEC" w:rsidRDefault="00C26BEC" w:rsidP="00C26BEC">
      <w:pPr>
        <w:spacing w:after="0" w:line="240" w:lineRule="auto"/>
        <w:ind w:left="390"/>
        <w:rPr>
          <w:sz w:val="24"/>
          <w:szCs w:val="24"/>
        </w:rPr>
      </w:pPr>
    </w:p>
    <w:p w14:paraId="249C56B6" w14:textId="555B9728" w:rsidR="00B33319" w:rsidRDefault="00B33319" w:rsidP="00C26BEC">
      <w:pPr>
        <w:spacing w:after="0" w:line="240" w:lineRule="auto"/>
        <w:ind w:left="390"/>
        <w:rPr>
          <w:sz w:val="24"/>
          <w:szCs w:val="24"/>
        </w:rPr>
      </w:pPr>
      <w:r>
        <w:rPr>
          <w:sz w:val="24"/>
          <w:szCs w:val="24"/>
        </w:rPr>
        <w:t>____________________________________________________________________________________</w:t>
      </w:r>
    </w:p>
    <w:p w14:paraId="35C2C282" w14:textId="77777777" w:rsidR="00C26BEC" w:rsidRDefault="00C26BEC" w:rsidP="00C26BEC">
      <w:pPr>
        <w:spacing w:after="0" w:line="240" w:lineRule="auto"/>
        <w:ind w:left="390"/>
        <w:rPr>
          <w:sz w:val="24"/>
          <w:szCs w:val="24"/>
        </w:rPr>
      </w:pPr>
    </w:p>
    <w:p w14:paraId="4111FED2" w14:textId="360FBF27" w:rsidR="00C52690" w:rsidRPr="00B33319" w:rsidRDefault="00C52690" w:rsidP="00013DA3">
      <w:pPr>
        <w:pStyle w:val="ListParagraph"/>
        <w:numPr>
          <w:ilvl w:val="0"/>
          <w:numId w:val="8"/>
        </w:numPr>
        <w:spacing w:after="0" w:line="240" w:lineRule="auto"/>
        <w:rPr>
          <w:sz w:val="24"/>
          <w:szCs w:val="24"/>
        </w:rPr>
      </w:pPr>
      <w:r w:rsidRPr="00B33319">
        <w:rPr>
          <w:sz w:val="24"/>
          <w:szCs w:val="24"/>
        </w:rPr>
        <w:t>Which base pairing rule is correct?</w:t>
      </w:r>
      <w:r w:rsidRPr="00B33319">
        <w:rPr>
          <w:sz w:val="24"/>
          <w:szCs w:val="24"/>
        </w:rPr>
        <w:tab/>
        <w:t>[1 mark]</w:t>
      </w:r>
    </w:p>
    <w:p w14:paraId="6A6999C6" w14:textId="77777777" w:rsidR="00C52690" w:rsidRPr="00C52690" w:rsidRDefault="00C52690" w:rsidP="00013DA3">
      <w:pPr>
        <w:numPr>
          <w:ilvl w:val="1"/>
          <w:numId w:val="8"/>
        </w:numPr>
        <w:spacing w:after="0" w:line="240" w:lineRule="auto"/>
        <w:ind w:hanging="420"/>
        <w:rPr>
          <w:sz w:val="24"/>
          <w:szCs w:val="24"/>
        </w:rPr>
      </w:pPr>
      <w:r w:rsidRPr="00C52690">
        <w:rPr>
          <w:sz w:val="24"/>
          <w:szCs w:val="24"/>
        </w:rPr>
        <w:t>Adenine pairs with Guanine</w:t>
      </w:r>
    </w:p>
    <w:p w14:paraId="703D38D0" w14:textId="77777777" w:rsidR="00C52690" w:rsidRPr="00C52690" w:rsidRDefault="00C52690" w:rsidP="00013DA3">
      <w:pPr>
        <w:numPr>
          <w:ilvl w:val="1"/>
          <w:numId w:val="8"/>
        </w:numPr>
        <w:spacing w:after="0" w:line="240" w:lineRule="auto"/>
        <w:ind w:hanging="420"/>
        <w:rPr>
          <w:sz w:val="24"/>
          <w:szCs w:val="24"/>
        </w:rPr>
      </w:pPr>
      <w:r w:rsidRPr="00C52690">
        <w:rPr>
          <w:sz w:val="24"/>
          <w:szCs w:val="24"/>
        </w:rPr>
        <w:t>Thymine pairs with Cytosine</w:t>
      </w:r>
    </w:p>
    <w:p w14:paraId="77B97560" w14:textId="77777777" w:rsidR="00C52690" w:rsidRPr="00C52690" w:rsidRDefault="00C52690" w:rsidP="00013DA3">
      <w:pPr>
        <w:numPr>
          <w:ilvl w:val="1"/>
          <w:numId w:val="8"/>
        </w:numPr>
        <w:spacing w:after="0" w:line="240" w:lineRule="auto"/>
        <w:ind w:hanging="420"/>
        <w:rPr>
          <w:sz w:val="24"/>
          <w:szCs w:val="24"/>
        </w:rPr>
      </w:pPr>
      <w:r w:rsidRPr="00C52690">
        <w:rPr>
          <w:sz w:val="24"/>
          <w:szCs w:val="24"/>
        </w:rPr>
        <w:t>Adenine pairs with Thymine</w:t>
      </w:r>
    </w:p>
    <w:p w14:paraId="20D8E0C8" w14:textId="64A13D6A" w:rsidR="00C52690" w:rsidRDefault="00C52690" w:rsidP="00013DA3">
      <w:pPr>
        <w:numPr>
          <w:ilvl w:val="1"/>
          <w:numId w:val="8"/>
        </w:numPr>
        <w:spacing w:after="0" w:line="240" w:lineRule="auto"/>
        <w:ind w:hanging="420"/>
        <w:rPr>
          <w:sz w:val="24"/>
          <w:szCs w:val="24"/>
        </w:rPr>
      </w:pPr>
      <w:r w:rsidRPr="00C52690">
        <w:rPr>
          <w:sz w:val="24"/>
          <w:szCs w:val="24"/>
        </w:rPr>
        <w:t>Guanine pairs with Adenine</w:t>
      </w:r>
    </w:p>
    <w:p w14:paraId="18BDE8F2" w14:textId="77777777" w:rsidR="00C26BEC" w:rsidRPr="00C52690" w:rsidRDefault="00C26BEC" w:rsidP="00C26BEC">
      <w:pPr>
        <w:spacing w:after="0" w:line="240" w:lineRule="auto"/>
        <w:ind w:left="795"/>
        <w:rPr>
          <w:sz w:val="24"/>
          <w:szCs w:val="24"/>
        </w:rPr>
      </w:pPr>
    </w:p>
    <w:p w14:paraId="3B342AB4" w14:textId="77777777" w:rsidR="00C52690" w:rsidRPr="00C52690" w:rsidRDefault="00C52690" w:rsidP="00013DA3">
      <w:pPr>
        <w:numPr>
          <w:ilvl w:val="0"/>
          <w:numId w:val="8"/>
        </w:numPr>
        <w:spacing w:after="0" w:line="240" w:lineRule="auto"/>
        <w:ind w:hanging="390"/>
        <w:rPr>
          <w:sz w:val="24"/>
          <w:szCs w:val="24"/>
        </w:rPr>
      </w:pPr>
      <w:r w:rsidRPr="00C52690">
        <w:rPr>
          <w:sz w:val="24"/>
          <w:szCs w:val="24"/>
        </w:rPr>
        <w:t>Answer the following questions about the key scientists involved in the discovery of DNA.</w:t>
      </w:r>
    </w:p>
    <w:p w14:paraId="5B571142" w14:textId="66E0C76F" w:rsidR="00C52690" w:rsidRDefault="00C52690" w:rsidP="00013DA3">
      <w:pPr>
        <w:pStyle w:val="ListParagraph"/>
        <w:numPr>
          <w:ilvl w:val="1"/>
          <w:numId w:val="5"/>
        </w:numPr>
        <w:tabs>
          <w:tab w:val="center" w:pos="4120"/>
          <w:tab w:val="right" w:pos="9870"/>
        </w:tabs>
        <w:spacing w:after="0" w:line="240" w:lineRule="auto"/>
        <w:rPr>
          <w:sz w:val="24"/>
          <w:szCs w:val="24"/>
        </w:rPr>
      </w:pPr>
      <w:r w:rsidRPr="00C26BEC">
        <w:rPr>
          <w:sz w:val="24"/>
          <w:szCs w:val="24"/>
        </w:rPr>
        <w:t>State what technique Rosalind Franklin used to study the shape of DNA.</w:t>
      </w:r>
      <w:r w:rsidRPr="00C26BEC">
        <w:rPr>
          <w:sz w:val="24"/>
          <w:szCs w:val="24"/>
        </w:rPr>
        <w:tab/>
        <w:t>[1 mark]</w:t>
      </w:r>
    </w:p>
    <w:p w14:paraId="584FEA74" w14:textId="77777777" w:rsidR="00C26BEC" w:rsidRDefault="00C26BEC" w:rsidP="00C26BEC">
      <w:pPr>
        <w:pStyle w:val="ListParagraph"/>
        <w:tabs>
          <w:tab w:val="center" w:pos="4120"/>
          <w:tab w:val="right" w:pos="9870"/>
        </w:tabs>
        <w:spacing w:after="0" w:line="240" w:lineRule="auto"/>
        <w:ind w:left="360"/>
        <w:rPr>
          <w:sz w:val="24"/>
          <w:szCs w:val="24"/>
        </w:rPr>
      </w:pPr>
    </w:p>
    <w:p w14:paraId="4745DEB5" w14:textId="155BA61B" w:rsidR="00C26BEC" w:rsidRDefault="00C26BEC" w:rsidP="00C26BEC">
      <w:pPr>
        <w:tabs>
          <w:tab w:val="center" w:pos="4120"/>
          <w:tab w:val="right" w:pos="9870"/>
        </w:tabs>
        <w:spacing w:after="0" w:line="240" w:lineRule="auto"/>
        <w:rPr>
          <w:sz w:val="24"/>
          <w:szCs w:val="24"/>
        </w:rPr>
      </w:pPr>
    </w:p>
    <w:tbl>
      <w:tblPr>
        <w:tblStyle w:val="TableGrid0"/>
        <w:tblpPr w:vertAnchor="text" w:tblpX="780" w:tblpY="-222"/>
        <w:tblOverlap w:val="never"/>
        <w:tblW w:w="9201" w:type="dxa"/>
        <w:tblInd w:w="0" w:type="dxa"/>
        <w:tblCellMar>
          <w:top w:w="222" w:type="dxa"/>
        </w:tblCellMar>
        <w:tblLook w:val="04A0" w:firstRow="1" w:lastRow="0" w:firstColumn="1" w:lastColumn="0" w:noHBand="0" w:noVBand="1"/>
      </w:tblPr>
      <w:tblGrid>
        <w:gridCol w:w="9201"/>
      </w:tblGrid>
      <w:tr w:rsidR="00C26BEC" w:rsidRPr="00C26BEC" w14:paraId="5ABBA069" w14:textId="77777777" w:rsidTr="00C26BEC">
        <w:trPr>
          <w:trHeight w:val="1343"/>
        </w:trPr>
        <w:tc>
          <w:tcPr>
            <w:tcW w:w="8507" w:type="dxa"/>
            <w:tcBorders>
              <w:top w:val="single" w:sz="6" w:space="0" w:color="9CA3AF"/>
              <w:left w:val="nil"/>
              <w:bottom w:val="single" w:sz="6" w:space="0" w:color="9CA3AF"/>
              <w:right w:val="nil"/>
            </w:tcBorders>
          </w:tcPr>
          <w:p w14:paraId="67C70FF2" w14:textId="77777777" w:rsidR="00C26BEC" w:rsidRPr="00C26BEC" w:rsidRDefault="00C26BEC" w:rsidP="00013DA3">
            <w:pPr>
              <w:pStyle w:val="ListParagraph"/>
              <w:numPr>
                <w:ilvl w:val="1"/>
                <w:numId w:val="5"/>
              </w:numPr>
              <w:rPr>
                <w:sz w:val="24"/>
                <w:szCs w:val="24"/>
              </w:rPr>
            </w:pPr>
            <w:r w:rsidRPr="00C26BEC">
              <w:rPr>
                <w:sz w:val="24"/>
                <w:szCs w:val="24"/>
              </w:rPr>
              <w:t xml:space="preserve">Name the two scientists who published the first accurate model of the DNA double helix in 1953 and describe what they used to come up with the model. </w:t>
            </w:r>
          </w:p>
        </w:tc>
      </w:tr>
      <w:tr w:rsidR="00C26BEC" w:rsidRPr="00C52690" w14:paraId="5973248E" w14:textId="77777777" w:rsidTr="00C26BEC">
        <w:trPr>
          <w:trHeight w:val="432"/>
        </w:trPr>
        <w:tc>
          <w:tcPr>
            <w:tcW w:w="8507" w:type="dxa"/>
            <w:tcBorders>
              <w:top w:val="single" w:sz="6" w:space="0" w:color="9CA3AF"/>
              <w:left w:val="nil"/>
              <w:bottom w:val="single" w:sz="6" w:space="0" w:color="9CA3AF"/>
              <w:right w:val="nil"/>
            </w:tcBorders>
          </w:tcPr>
          <w:p w14:paraId="6B05D2C1" w14:textId="77777777" w:rsidR="00C26BEC" w:rsidRPr="00C52690" w:rsidRDefault="00C26BEC" w:rsidP="00C26BEC">
            <w:pPr>
              <w:rPr>
                <w:sz w:val="24"/>
                <w:szCs w:val="24"/>
              </w:rPr>
            </w:pPr>
          </w:p>
        </w:tc>
      </w:tr>
      <w:tr w:rsidR="00C26BEC" w:rsidRPr="00C52690" w14:paraId="4B8C77E7" w14:textId="77777777" w:rsidTr="00C26BEC">
        <w:trPr>
          <w:trHeight w:val="1328"/>
        </w:trPr>
        <w:tc>
          <w:tcPr>
            <w:tcW w:w="8507" w:type="dxa"/>
            <w:tcBorders>
              <w:top w:val="single" w:sz="6" w:space="0" w:color="9CA3AF"/>
              <w:left w:val="nil"/>
              <w:bottom w:val="single" w:sz="6" w:space="0" w:color="9CA3AF"/>
              <w:right w:val="nil"/>
            </w:tcBorders>
          </w:tcPr>
          <w:p w14:paraId="314E51E6" w14:textId="77777777" w:rsidR="00C26BEC" w:rsidRDefault="00C26BEC" w:rsidP="00C26BEC">
            <w:pPr>
              <w:ind w:right="184"/>
              <w:rPr>
                <w:sz w:val="24"/>
                <w:szCs w:val="24"/>
              </w:rPr>
            </w:pPr>
          </w:p>
          <w:p w14:paraId="24A8B721" w14:textId="77777777" w:rsidR="00C26BEC" w:rsidRDefault="00C26BEC" w:rsidP="00C26BEC">
            <w:pPr>
              <w:ind w:right="184"/>
              <w:rPr>
                <w:sz w:val="24"/>
                <w:szCs w:val="24"/>
              </w:rPr>
            </w:pPr>
          </w:p>
          <w:p w14:paraId="778626E8" w14:textId="77777777" w:rsidR="00C26BEC" w:rsidRPr="00C26BEC" w:rsidRDefault="00C26BEC" w:rsidP="00013DA3">
            <w:pPr>
              <w:pStyle w:val="ListParagraph"/>
              <w:numPr>
                <w:ilvl w:val="1"/>
                <w:numId w:val="5"/>
              </w:numPr>
              <w:ind w:right="184"/>
              <w:rPr>
                <w:sz w:val="24"/>
                <w:szCs w:val="24"/>
              </w:rPr>
            </w:pPr>
            <w:r w:rsidRPr="00C26BEC">
              <w:rPr>
                <w:sz w:val="24"/>
                <w:szCs w:val="24"/>
              </w:rPr>
              <w:t xml:space="preserve">Give the name of the famous X-ray image produced by Rosalind Franklin that helped reveal the helical structure of DNA. </w:t>
            </w:r>
          </w:p>
          <w:p w14:paraId="708F7BC7" w14:textId="77777777" w:rsidR="00C26BEC" w:rsidRPr="00C52690" w:rsidRDefault="00C26BEC" w:rsidP="00C26BEC">
            <w:pPr>
              <w:ind w:left="30" w:right="184"/>
              <w:rPr>
                <w:sz w:val="24"/>
                <w:szCs w:val="24"/>
              </w:rPr>
            </w:pPr>
          </w:p>
        </w:tc>
      </w:tr>
    </w:tbl>
    <w:p w14:paraId="78002269" w14:textId="77777777" w:rsidR="00C26BEC" w:rsidRPr="00C26BEC" w:rsidRDefault="00C26BEC" w:rsidP="00C26BEC">
      <w:pPr>
        <w:tabs>
          <w:tab w:val="center" w:pos="4120"/>
          <w:tab w:val="right" w:pos="9870"/>
        </w:tabs>
        <w:spacing w:after="0" w:line="240" w:lineRule="auto"/>
        <w:rPr>
          <w:sz w:val="24"/>
          <w:szCs w:val="24"/>
        </w:rPr>
      </w:pPr>
    </w:p>
    <w:p w14:paraId="363DF0F6" w14:textId="0CE6B9CD" w:rsidR="00C52690" w:rsidRPr="00C52690" w:rsidRDefault="00C52690" w:rsidP="00C26BEC">
      <w:pPr>
        <w:spacing w:after="0" w:line="240" w:lineRule="auto"/>
        <w:ind w:left="780"/>
        <w:rPr>
          <w:sz w:val="24"/>
          <w:szCs w:val="24"/>
        </w:rPr>
      </w:pPr>
    </w:p>
    <w:p w14:paraId="68EE2889" w14:textId="01E998D1" w:rsidR="00C52690" w:rsidRPr="00C52690" w:rsidRDefault="00C52690" w:rsidP="00C26BEC">
      <w:pPr>
        <w:spacing w:after="0" w:line="240" w:lineRule="auto"/>
        <w:ind w:right="-9199"/>
        <w:rPr>
          <w:sz w:val="24"/>
          <w:szCs w:val="24"/>
        </w:rPr>
      </w:pPr>
    </w:p>
    <w:p w14:paraId="403EC406" w14:textId="797D9A5A" w:rsidR="00A12A3C" w:rsidRDefault="00A12A3C" w:rsidP="00C26BEC">
      <w:pPr>
        <w:spacing w:after="0" w:line="240" w:lineRule="auto"/>
        <w:ind w:left="780"/>
        <w:rPr>
          <w:sz w:val="24"/>
          <w:szCs w:val="24"/>
        </w:rPr>
      </w:pPr>
    </w:p>
    <w:p w14:paraId="64C5D21F" w14:textId="77777777" w:rsidR="00C26BEC" w:rsidRDefault="00C26BEC" w:rsidP="00C26BEC">
      <w:pPr>
        <w:spacing w:after="0" w:line="240" w:lineRule="auto"/>
        <w:ind w:left="780"/>
        <w:rPr>
          <w:sz w:val="24"/>
          <w:szCs w:val="24"/>
        </w:rPr>
      </w:pPr>
    </w:p>
    <w:p w14:paraId="736D849F" w14:textId="62BDA081" w:rsidR="00C26BEC" w:rsidRPr="00C26BEC" w:rsidRDefault="00B33319" w:rsidP="00C26BEC">
      <w:pPr>
        <w:pStyle w:val="ListParagraph"/>
        <w:spacing w:after="0" w:line="240" w:lineRule="auto"/>
        <w:ind w:left="360"/>
        <w:rPr>
          <w:sz w:val="24"/>
          <w:szCs w:val="24"/>
        </w:rPr>
      </w:pPr>
      <w:r w:rsidRPr="00C26BEC">
        <w:rPr>
          <w:sz w:val="24"/>
          <w:szCs w:val="24"/>
        </w:rPr>
        <w:t xml:space="preserve"> </w:t>
      </w:r>
    </w:p>
    <w:p w14:paraId="5DB5A95D" w14:textId="235E792D" w:rsidR="00C26BEC" w:rsidRDefault="00C26BEC" w:rsidP="00C26BEC">
      <w:pPr>
        <w:spacing w:after="0" w:line="240" w:lineRule="auto"/>
        <w:rPr>
          <w:sz w:val="24"/>
          <w:szCs w:val="24"/>
        </w:rPr>
      </w:pPr>
    </w:p>
    <w:p w14:paraId="3A8BEEB7" w14:textId="77777777" w:rsidR="00C26BEC" w:rsidRDefault="00C26BEC" w:rsidP="00C26BEC">
      <w:pPr>
        <w:spacing w:after="0" w:line="240" w:lineRule="auto"/>
        <w:rPr>
          <w:sz w:val="24"/>
          <w:szCs w:val="24"/>
        </w:rPr>
      </w:pPr>
    </w:p>
    <w:p w14:paraId="4925E4D1" w14:textId="77777777" w:rsidR="00C26BEC" w:rsidRDefault="00C26BEC" w:rsidP="00C26BEC">
      <w:pPr>
        <w:spacing w:after="0" w:line="240" w:lineRule="auto"/>
        <w:rPr>
          <w:sz w:val="24"/>
          <w:szCs w:val="24"/>
        </w:rPr>
      </w:pPr>
    </w:p>
    <w:p w14:paraId="0ED0DB2D" w14:textId="77777777" w:rsidR="00C26BEC" w:rsidRDefault="00C26BEC" w:rsidP="00C26BEC">
      <w:pPr>
        <w:spacing w:after="0" w:line="240" w:lineRule="auto"/>
        <w:rPr>
          <w:sz w:val="24"/>
          <w:szCs w:val="24"/>
        </w:rPr>
      </w:pPr>
    </w:p>
    <w:p w14:paraId="0F623129" w14:textId="77777777" w:rsidR="00C26BEC" w:rsidRDefault="00C26BEC" w:rsidP="00C26BEC">
      <w:pPr>
        <w:spacing w:after="0" w:line="240" w:lineRule="auto"/>
        <w:rPr>
          <w:sz w:val="24"/>
          <w:szCs w:val="24"/>
        </w:rPr>
      </w:pPr>
    </w:p>
    <w:p w14:paraId="5EDE7875" w14:textId="77777777" w:rsidR="00C26BEC" w:rsidRDefault="00C26BEC" w:rsidP="00C26BEC">
      <w:pPr>
        <w:spacing w:after="0" w:line="240" w:lineRule="auto"/>
        <w:rPr>
          <w:sz w:val="24"/>
          <w:szCs w:val="24"/>
        </w:rPr>
      </w:pPr>
    </w:p>
    <w:p w14:paraId="3D43F900" w14:textId="77777777" w:rsidR="00C26BEC" w:rsidRDefault="00C26BEC" w:rsidP="00C26BEC">
      <w:pPr>
        <w:spacing w:after="0" w:line="240" w:lineRule="auto"/>
        <w:rPr>
          <w:sz w:val="24"/>
          <w:szCs w:val="24"/>
        </w:rPr>
      </w:pPr>
    </w:p>
    <w:p w14:paraId="4E47B2AF" w14:textId="338771A2" w:rsidR="00C26BEC" w:rsidRDefault="00C26BEC" w:rsidP="00C26BEC">
      <w:pPr>
        <w:spacing w:after="0" w:line="240" w:lineRule="auto"/>
        <w:rPr>
          <w:sz w:val="24"/>
          <w:szCs w:val="24"/>
        </w:rPr>
      </w:pPr>
    </w:p>
    <w:p w14:paraId="3BEB2916" w14:textId="47941818" w:rsidR="00C26BEC" w:rsidRDefault="00C26BEC" w:rsidP="00C26BEC">
      <w:pPr>
        <w:spacing w:after="0" w:line="240" w:lineRule="auto"/>
        <w:rPr>
          <w:sz w:val="24"/>
          <w:szCs w:val="24"/>
        </w:rPr>
      </w:pPr>
    </w:p>
    <w:p w14:paraId="176D282A" w14:textId="77777777" w:rsidR="00C26BEC" w:rsidRDefault="00C26BEC" w:rsidP="00C26BEC">
      <w:pPr>
        <w:spacing w:after="0" w:line="240" w:lineRule="auto"/>
        <w:rPr>
          <w:sz w:val="24"/>
          <w:szCs w:val="24"/>
        </w:rPr>
      </w:pPr>
    </w:p>
    <w:p w14:paraId="00E5B235" w14:textId="3DA49CB8" w:rsidR="00C26BEC" w:rsidRPr="00C26BEC" w:rsidRDefault="00B33319" w:rsidP="00013DA3">
      <w:pPr>
        <w:pStyle w:val="ListParagraph"/>
        <w:numPr>
          <w:ilvl w:val="1"/>
          <w:numId w:val="5"/>
        </w:numPr>
        <w:spacing w:after="0" w:line="240" w:lineRule="auto"/>
        <w:rPr>
          <w:sz w:val="24"/>
          <w:szCs w:val="24"/>
        </w:rPr>
      </w:pPr>
      <w:r w:rsidRPr="00C26BEC">
        <w:rPr>
          <w:sz w:val="24"/>
          <w:szCs w:val="24"/>
        </w:rPr>
        <w:t xml:space="preserve">Explain using research, why Rosalind Franklin was not </w:t>
      </w:r>
      <w:r w:rsidR="00C26BEC" w:rsidRPr="00C26BEC">
        <w:rPr>
          <w:sz w:val="24"/>
          <w:szCs w:val="24"/>
        </w:rPr>
        <w:t>recognised originally for her work in the DNA model. [4 marks]</w:t>
      </w:r>
    </w:p>
    <w:p w14:paraId="1F5C67E1" w14:textId="77777777" w:rsidR="00C26BEC" w:rsidRPr="00C26BEC" w:rsidRDefault="00C26BEC" w:rsidP="00C26BEC">
      <w:pPr>
        <w:spacing w:after="0" w:line="240" w:lineRule="auto"/>
        <w:rPr>
          <w:sz w:val="24"/>
          <w:szCs w:val="24"/>
        </w:rPr>
      </w:pPr>
    </w:p>
    <w:p w14:paraId="5E776E31" w14:textId="6DEFD0EE" w:rsidR="00C26BEC" w:rsidRDefault="00C26BEC" w:rsidP="00C26BEC">
      <w:pPr>
        <w:spacing w:after="0" w:line="360" w:lineRule="auto"/>
        <w:rPr>
          <w:sz w:val="24"/>
          <w:szCs w:val="24"/>
        </w:rPr>
      </w:pPr>
      <w:r>
        <w:rPr>
          <w:sz w:val="24"/>
          <w:szCs w:val="24"/>
        </w:rPr>
        <w:t>______________________________________________________________________________________________________________________________________________________________________________</w:t>
      </w:r>
    </w:p>
    <w:p w14:paraId="7F607DCD" w14:textId="77777777" w:rsidR="00C26BEC" w:rsidRDefault="00C26BEC" w:rsidP="00C26BEC">
      <w:pPr>
        <w:spacing w:after="0" w:line="360" w:lineRule="auto"/>
        <w:rPr>
          <w:sz w:val="24"/>
          <w:szCs w:val="24"/>
        </w:rPr>
      </w:pPr>
      <w:r>
        <w:rPr>
          <w:sz w:val="24"/>
          <w:szCs w:val="24"/>
        </w:rPr>
        <w:t>______________________________________________________________________________________________________________________________________________________________________________</w:t>
      </w:r>
    </w:p>
    <w:p w14:paraId="33C7225A" w14:textId="77777777" w:rsidR="00C26BEC" w:rsidRDefault="00C26BEC" w:rsidP="00C26BEC">
      <w:pPr>
        <w:spacing w:after="0" w:line="360" w:lineRule="auto"/>
        <w:rPr>
          <w:sz w:val="24"/>
          <w:szCs w:val="24"/>
        </w:rPr>
      </w:pPr>
      <w:r>
        <w:rPr>
          <w:sz w:val="24"/>
          <w:szCs w:val="24"/>
        </w:rPr>
        <w:t>______________________________________________________________________________________________________________________________________________________________________________</w:t>
      </w:r>
    </w:p>
    <w:p w14:paraId="1D7AD845" w14:textId="77777777" w:rsidR="00C26BEC" w:rsidRPr="00B33319" w:rsidRDefault="00C26BEC" w:rsidP="00B33319">
      <w:pPr>
        <w:spacing w:after="405"/>
        <w:ind w:left="780"/>
        <w:rPr>
          <w:sz w:val="24"/>
          <w:szCs w:val="24"/>
        </w:rPr>
      </w:pPr>
    </w:p>
    <w:p w14:paraId="0D5D8CE6" w14:textId="3FC53CA0" w:rsidR="00A12A3C" w:rsidRDefault="00C52690" w:rsidP="00C456EC">
      <w:r>
        <w:rPr>
          <w:noProof/>
          <w:lang w:eastAsia="en-GB"/>
        </w:rPr>
        <mc:AlternateContent>
          <mc:Choice Requires="wpg">
            <w:drawing>
              <wp:anchor distT="0" distB="0" distL="114300" distR="114300" simplePos="0" relativeHeight="251723776" behindDoc="0" locked="0" layoutInCell="1" allowOverlap="1" wp14:anchorId="0CB38F42" wp14:editId="4660E98D">
                <wp:simplePos x="0" y="0"/>
                <wp:positionH relativeFrom="margin">
                  <wp:posOffset>-182245</wp:posOffset>
                </wp:positionH>
                <wp:positionV relativeFrom="margin">
                  <wp:posOffset>8546465</wp:posOffset>
                </wp:positionV>
                <wp:extent cx="6982460" cy="1072943"/>
                <wp:effectExtent l="0" t="0" r="27940" b="13335"/>
                <wp:wrapNone/>
                <wp:docPr id="2068" name="Group 2068"/>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69" name="Text Box 2069"/>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0D165371" w14:textId="77777777" w:rsidTr="00914F63">
                                <w:tc>
                                  <w:tcPr>
                                    <w:tcW w:w="4248" w:type="dxa"/>
                                  </w:tcPr>
                                  <w:p w14:paraId="44F77A91" w14:textId="77777777" w:rsidR="00B73EB0" w:rsidRDefault="00B73EB0" w:rsidP="00D15790">
                                    <w:pPr>
                                      <w:rPr>
                                        <w:rFonts w:cstheme="minorHAnsi"/>
                                        <w:sz w:val="24"/>
                                      </w:rPr>
                                    </w:pPr>
                                    <w:r>
                                      <w:rPr>
                                        <w:rFonts w:cstheme="minorHAnsi"/>
                                        <w:sz w:val="24"/>
                                      </w:rPr>
                                      <w:t>Teacher ticks here</w:t>
                                    </w:r>
                                  </w:p>
                                </w:tc>
                                <w:tc>
                                  <w:tcPr>
                                    <w:tcW w:w="599" w:type="dxa"/>
                                  </w:tcPr>
                                  <w:p w14:paraId="6525ECBB"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7AF7BCE3" w14:textId="77777777" w:rsidR="00B73EB0" w:rsidRDefault="00B73EB0" w:rsidP="00D15790">
                                    <w:pPr>
                                      <w:rPr>
                                        <w:rFonts w:cstheme="minorHAnsi"/>
                                        <w:sz w:val="24"/>
                                      </w:rPr>
                                    </w:pPr>
                                    <w:r>
                                      <w:rPr>
                                        <w:rFonts w:cstheme="minorHAnsi"/>
                                        <w:sz w:val="24"/>
                                      </w:rPr>
                                      <w:t>Student comment: How to improve</w:t>
                                    </w:r>
                                  </w:p>
                                </w:tc>
                              </w:tr>
                              <w:tr w:rsidR="00B73EB0" w14:paraId="322017F5" w14:textId="77777777" w:rsidTr="00914F63">
                                <w:tc>
                                  <w:tcPr>
                                    <w:tcW w:w="4248" w:type="dxa"/>
                                  </w:tcPr>
                                  <w:p w14:paraId="2C8BDD02"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0CAA7018" w14:textId="77777777" w:rsidR="00B73EB0" w:rsidRDefault="00B73EB0" w:rsidP="00D15790">
                                    <w:pPr>
                                      <w:rPr>
                                        <w:rFonts w:cstheme="minorHAnsi"/>
                                        <w:sz w:val="24"/>
                                      </w:rPr>
                                    </w:pPr>
                                  </w:p>
                                </w:tc>
                                <w:tc>
                                  <w:tcPr>
                                    <w:tcW w:w="3937" w:type="dxa"/>
                                    <w:vMerge w:val="restart"/>
                                  </w:tcPr>
                                  <w:p w14:paraId="019AFE72" w14:textId="77777777" w:rsidR="00B73EB0" w:rsidRDefault="00B73EB0" w:rsidP="00D15790">
                                    <w:pPr>
                                      <w:rPr>
                                        <w:rFonts w:cstheme="minorHAnsi"/>
                                        <w:sz w:val="24"/>
                                      </w:rPr>
                                    </w:pPr>
                                  </w:p>
                                </w:tc>
                              </w:tr>
                              <w:tr w:rsidR="00B73EB0" w14:paraId="623C7CB4" w14:textId="77777777" w:rsidTr="00914F63">
                                <w:tc>
                                  <w:tcPr>
                                    <w:tcW w:w="4248" w:type="dxa"/>
                                  </w:tcPr>
                                  <w:p w14:paraId="1443E2DB" w14:textId="77777777" w:rsidR="00B73EB0" w:rsidRDefault="00B73EB0" w:rsidP="00D15790">
                                    <w:pPr>
                                      <w:rPr>
                                        <w:rFonts w:cstheme="minorHAnsi"/>
                                        <w:sz w:val="24"/>
                                      </w:rPr>
                                    </w:pPr>
                                    <w:r>
                                      <w:rPr>
                                        <w:rFonts w:cstheme="minorHAnsi"/>
                                        <w:sz w:val="24"/>
                                      </w:rPr>
                                      <w:t>Good/completed</w:t>
                                    </w:r>
                                  </w:p>
                                </w:tc>
                                <w:tc>
                                  <w:tcPr>
                                    <w:tcW w:w="599" w:type="dxa"/>
                                  </w:tcPr>
                                  <w:p w14:paraId="0B62AA2A" w14:textId="77777777" w:rsidR="00B73EB0" w:rsidRDefault="00B73EB0" w:rsidP="00D15790">
                                    <w:pPr>
                                      <w:rPr>
                                        <w:rFonts w:cstheme="minorHAnsi"/>
                                        <w:sz w:val="24"/>
                                      </w:rPr>
                                    </w:pPr>
                                  </w:p>
                                </w:tc>
                                <w:tc>
                                  <w:tcPr>
                                    <w:tcW w:w="3937" w:type="dxa"/>
                                    <w:vMerge/>
                                  </w:tcPr>
                                  <w:p w14:paraId="6326CABC" w14:textId="77777777" w:rsidR="00B73EB0" w:rsidRDefault="00B73EB0" w:rsidP="00D15790">
                                    <w:pPr>
                                      <w:rPr>
                                        <w:rFonts w:cstheme="minorHAnsi"/>
                                        <w:sz w:val="24"/>
                                      </w:rPr>
                                    </w:pPr>
                                  </w:p>
                                </w:tc>
                              </w:tr>
                              <w:tr w:rsidR="00B73EB0" w14:paraId="593C2EF5" w14:textId="77777777" w:rsidTr="00914F63">
                                <w:tc>
                                  <w:tcPr>
                                    <w:tcW w:w="4248" w:type="dxa"/>
                                  </w:tcPr>
                                  <w:p w14:paraId="4588E4D9"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2FC04268" w14:textId="77777777" w:rsidR="00B73EB0" w:rsidRDefault="00B73EB0" w:rsidP="00D15790">
                                    <w:pPr>
                                      <w:rPr>
                                        <w:rFonts w:cstheme="minorHAnsi"/>
                                        <w:sz w:val="24"/>
                                      </w:rPr>
                                    </w:pPr>
                                  </w:p>
                                </w:tc>
                                <w:tc>
                                  <w:tcPr>
                                    <w:tcW w:w="3937" w:type="dxa"/>
                                    <w:vMerge/>
                                  </w:tcPr>
                                  <w:p w14:paraId="7DC066FF" w14:textId="77777777" w:rsidR="00B73EB0" w:rsidRDefault="00B73EB0" w:rsidP="00D15790">
                                    <w:pPr>
                                      <w:rPr>
                                        <w:rFonts w:cstheme="minorHAnsi"/>
                                        <w:sz w:val="24"/>
                                      </w:rPr>
                                    </w:pPr>
                                  </w:p>
                                </w:tc>
                              </w:tr>
                              <w:tr w:rsidR="00B73EB0" w14:paraId="5C776B6C" w14:textId="77777777" w:rsidTr="00914F63">
                                <w:tc>
                                  <w:tcPr>
                                    <w:tcW w:w="4248" w:type="dxa"/>
                                  </w:tcPr>
                                  <w:p w14:paraId="74E2639D" w14:textId="77777777" w:rsidR="00B73EB0" w:rsidRDefault="00B73EB0" w:rsidP="00D15790">
                                    <w:pPr>
                                      <w:rPr>
                                        <w:rFonts w:cstheme="minorHAnsi"/>
                                        <w:sz w:val="24"/>
                                      </w:rPr>
                                    </w:pPr>
                                    <w:r>
                                      <w:rPr>
                                        <w:rFonts w:cstheme="minorHAnsi"/>
                                        <w:sz w:val="24"/>
                                      </w:rPr>
                                      <w:t>Incomplete/unsatisfactory</w:t>
                                    </w:r>
                                  </w:p>
                                </w:tc>
                                <w:tc>
                                  <w:tcPr>
                                    <w:tcW w:w="599" w:type="dxa"/>
                                  </w:tcPr>
                                  <w:p w14:paraId="2C146C7B" w14:textId="77777777" w:rsidR="00B73EB0" w:rsidRDefault="00B73EB0" w:rsidP="00D15790">
                                    <w:pPr>
                                      <w:rPr>
                                        <w:rFonts w:cstheme="minorHAnsi"/>
                                        <w:sz w:val="24"/>
                                      </w:rPr>
                                    </w:pPr>
                                  </w:p>
                                </w:tc>
                                <w:tc>
                                  <w:tcPr>
                                    <w:tcW w:w="3937" w:type="dxa"/>
                                    <w:vMerge/>
                                    <w:tcBorders>
                                      <w:bottom w:val="single" w:sz="4" w:space="0" w:color="auto"/>
                                    </w:tcBorders>
                                  </w:tcPr>
                                  <w:p w14:paraId="26927AA2" w14:textId="77777777" w:rsidR="00B73EB0" w:rsidRDefault="00B73EB0" w:rsidP="00D15790">
                                    <w:pPr>
                                      <w:rPr>
                                        <w:rFonts w:cstheme="minorHAnsi"/>
                                        <w:sz w:val="24"/>
                                      </w:rPr>
                                    </w:pPr>
                                  </w:p>
                                </w:tc>
                              </w:tr>
                            </w:tbl>
                            <w:p w14:paraId="6C60EE84" w14:textId="77777777" w:rsidR="00B73EB0" w:rsidRDefault="00B73EB0" w:rsidP="00C52690">
                              <w:pPr>
                                <w:rPr>
                                  <w:rFonts w:cstheme="minorHAnsi"/>
                                  <w:sz w:val="24"/>
                                </w:rPr>
                              </w:pPr>
                            </w:p>
                            <w:p w14:paraId="5DAB2773" w14:textId="77777777" w:rsidR="00B73EB0" w:rsidRDefault="00B73EB0" w:rsidP="00C526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0" name="Text Box 2070"/>
                        <wps:cNvSpPr txBox="1"/>
                        <wps:spPr>
                          <a:xfrm>
                            <a:off x="5510579" y="-47502"/>
                            <a:ext cx="1118274" cy="990657"/>
                          </a:xfrm>
                          <a:prstGeom prst="rect">
                            <a:avLst/>
                          </a:prstGeom>
                          <a:solidFill>
                            <a:schemeClr val="lt1"/>
                          </a:solidFill>
                          <a:ln w="6350">
                            <a:solidFill>
                              <a:prstClr val="black"/>
                            </a:solidFill>
                          </a:ln>
                        </wps:spPr>
                        <wps:txbx>
                          <w:txbxContent>
                            <w:p w14:paraId="70AC8D68" w14:textId="77777777" w:rsidR="00B73EB0" w:rsidRPr="00404745" w:rsidRDefault="00B73EB0" w:rsidP="00C526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B38F42" id="Group 2068" o:spid="_x0000_s1128" style="position:absolute;margin-left:-14.35pt;margin-top:672.95pt;width:549.8pt;height:84.5pt;z-index:251723776;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">
                <v:shape id="Text Box 2069" o:spid="_x0000_s112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0D165371" w14:textId="77777777" w:rsidTr="00914F63">
                          <w:tc>
                            <w:tcPr>
                              <w:tcW w:w="4248" w:type="dxa"/>
                            </w:tcPr>
                            <w:p w14:paraId="44F77A91" w14:textId="77777777" w:rsidR="00B73EB0" w:rsidRDefault="00B73EB0" w:rsidP="00D15790">
                              <w:pPr>
                                <w:rPr>
                                  <w:rFonts w:cstheme="minorHAnsi"/>
                                  <w:sz w:val="24"/>
                                </w:rPr>
                              </w:pPr>
                              <w:r>
                                <w:rPr>
                                  <w:rFonts w:cstheme="minorHAnsi"/>
                                  <w:sz w:val="24"/>
                                </w:rPr>
                                <w:t>Teacher ticks here</w:t>
                              </w:r>
                            </w:p>
                          </w:tc>
                          <w:tc>
                            <w:tcPr>
                              <w:tcW w:w="599" w:type="dxa"/>
                            </w:tcPr>
                            <w:p w14:paraId="6525ECBB"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7AF7BCE3" w14:textId="77777777" w:rsidR="00B73EB0" w:rsidRDefault="00B73EB0" w:rsidP="00D15790">
                              <w:pPr>
                                <w:rPr>
                                  <w:rFonts w:cstheme="minorHAnsi"/>
                                  <w:sz w:val="24"/>
                                </w:rPr>
                              </w:pPr>
                              <w:r>
                                <w:rPr>
                                  <w:rFonts w:cstheme="minorHAnsi"/>
                                  <w:sz w:val="24"/>
                                </w:rPr>
                                <w:t>Student comment: How to improve</w:t>
                              </w:r>
                            </w:p>
                          </w:tc>
                        </w:tr>
                        <w:tr w:rsidR="00B73EB0" w14:paraId="322017F5" w14:textId="77777777" w:rsidTr="00914F63">
                          <w:tc>
                            <w:tcPr>
                              <w:tcW w:w="4248" w:type="dxa"/>
                            </w:tcPr>
                            <w:p w14:paraId="2C8BDD02"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0CAA7018" w14:textId="77777777" w:rsidR="00B73EB0" w:rsidRDefault="00B73EB0" w:rsidP="00D15790">
                              <w:pPr>
                                <w:rPr>
                                  <w:rFonts w:cstheme="minorHAnsi"/>
                                  <w:sz w:val="24"/>
                                </w:rPr>
                              </w:pPr>
                            </w:p>
                          </w:tc>
                          <w:tc>
                            <w:tcPr>
                              <w:tcW w:w="3937" w:type="dxa"/>
                              <w:vMerge w:val="restart"/>
                            </w:tcPr>
                            <w:p w14:paraId="019AFE72" w14:textId="77777777" w:rsidR="00B73EB0" w:rsidRDefault="00B73EB0" w:rsidP="00D15790">
                              <w:pPr>
                                <w:rPr>
                                  <w:rFonts w:cstheme="minorHAnsi"/>
                                  <w:sz w:val="24"/>
                                </w:rPr>
                              </w:pPr>
                            </w:p>
                          </w:tc>
                        </w:tr>
                        <w:tr w:rsidR="00B73EB0" w14:paraId="623C7CB4" w14:textId="77777777" w:rsidTr="00914F63">
                          <w:tc>
                            <w:tcPr>
                              <w:tcW w:w="4248" w:type="dxa"/>
                            </w:tcPr>
                            <w:p w14:paraId="1443E2DB" w14:textId="77777777" w:rsidR="00B73EB0" w:rsidRDefault="00B73EB0" w:rsidP="00D15790">
                              <w:pPr>
                                <w:rPr>
                                  <w:rFonts w:cstheme="minorHAnsi"/>
                                  <w:sz w:val="24"/>
                                </w:rPr>
                              </w:pPr>
                              <w:r>
                                <w:rPr>
                                  <w:rFonts w:cstheme="minorHAnsi"/>
                                  <w:sz w:val="24"/>
                                </w:rPr>
                                <w:t>Good/completed</w:t>
                              </w:r>
                            </w:p>
                          </w:tc>
                          <w:tc>
                            <w:tcPr>
                              <w:tcW w:w="599" w:type="dxa"/>
                            </w:tcPr>
                            <w:p w14:paraId="0B62AA2A" w14:textId="77777777" w:rsidR="00B73EB0" w:rsidRDefault="00B73EB0" w:rsidP="00D15790">
                              <w:pPr>
                                <w:rPr>
                                  <w:rFonts w:cstheme="minorHAnsi"/>
                                  <w:sz w:val="24"/>
                                </w:rPr>
                              </w:pPr>
                            </w:p>
                          </w:tc>
                          <w:tc>
                            <w:tcPr>
                              <w:tcW w:w="3937" w:type="dxa"/>
                              <w:vMerge/>
                            </w:tcPr>
                            <w:p w14:paraId="6326CABC" w14:textId="77777777" w:rsidR="00B73EB0" w:rsidRDefault="00B73EB0" w:rsidP="00D15790">
                              <w:pPr>
                                <w:rPr>
                                  <w:rFonts w:cstheme="minorHAnsi"/>
                                  <w:sz w:val="24"/>
                                </w:rPr>
                              </w:pPr>
                            </w:p>
                          </w:tc>
                        </w:tr>
                        <w:tr w:rsidR="00B73EB0" w14:paraId="593C2EF5" w14:textId="77777777" w:rsidTr="00914F63">
                          <w:tc>
                            <w:tcPr>
                              <w:tcW w:w="4248" w:type="dxa"/>
                            </w:tcPr>
                            <w:p w14:paraId="4588E4D9"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2FC04268" w14:textId="77777777" w:rsidR="00B73EB0" w:rsidRDefault="00B73EB0" w:rsidP="00D15790">
                              <w:pPr>
                                <w:rPr>
                                  <w:rFonts w:cstheme="minorHAnsi"/>
                                  <w:sz w:val="24"/>
                                </w:rPr>
                              </w:pPr>
                            </w:p>
                          </w:tc>
                          <w:tc>
                            <w:tcPr>
                              <w:tcW w:w="3937" w:type="dxa"/>
                              <w:vMerge/>
                            </w:tcPr>
                            <w:p w14:paraId="7DC066FF" w14:textId="77777777" w:rsidR="00B73EB0" w:rsidRDefault="00B73EB0" w:rsidP="00D15790">
                              <w:pPr>
                                <w:rPr>
                                  <w:rFonts w:cstheme="minorHAnsi"/>
                                  <w:sz w:val="24"/>
                                </w:rPr>
                              </w:pPr>
                            </w:p>
                          </w:tc>
                        </w:tr>
                        <w:tr w:rsidR="00B73EB0" w14:paraId="5C776B6C" w14:textId="77777777" w:rsidTr="00914F63">
                          <w:tc>
                            <w:tcPr>
                              <w:tcW w:w="4248" w:type="dxa"/>
                            </w:tcPr>
                            <w:p w14:paraId="74E2639D" w14:textId="77777777" w:rsidR="00B73EB0" w:rsidRDefault="00B73EB0" w:rsidP="00D15790">
                              <w:pPr>
                                <w:rPr>
                                  <w:rFonts w:cstheme="minorHAnsi"/>
                                  <w:sz w:val="24"/>
                                </w:rPr>
                              </w:pPr>
                              <w:r>
                                <w:rPr>
                                  <w:rFonts w:cstheme="minorHAnsi"/>
                                  <w:sz w:val="24"/>
                                </w:rPr>
                                <w:t>Incomplete/unsatisfactory</w:t>
                              </w:r>
                            </w:p>
                          </w:tc>
                          <w:tc>
                            <w:tcPr>
                              <w:tcW w:w="599" w:type="dxa"/>
                            </w:tcPr>
                            <w:p w14:paraId="2C146C7B" w14:textId="77777777" w:rsidR="00B73EB0" w:rsidRDefault="00B73EB0" w:rsidP="00D15790">
                              <w:pPr>
                                <w:rPr>
                                  <w:rFonts w:cstheme="minorHAnsi"/>
                                  <w:sz w:val="24"/>
                                </w:rPr>
                              </w:pPr>
                            </w:p>
                          </w:tc>
                          <w:tc>
                            <w:tcPr>
                              <w:tcW w:w="3937" w:type="dxa"/>
                              <w:vMerge/>
                              <w:tcBorders>
                                <w:bottom w:val="single" w:sz="4" w:space="0" w:color="auto"/>
                              </w:tcBorders>
                            </w:tcPr>
                            <w:p w14:paraId="26927AA2" w14:textId="77777777" w:rsidR="00B73EB0" w:rsidRDefault="00B73EB0" w:rsidP="00D15790">
                              <w:pPr>
                                <w:rPr>
                                  <w:rFonts w:cstheme="minorHAnsi"/>
                                  <w:sz w:val="24"/>
                                </w:rPr>
                              </w:pPr>
                            </w:p>
                          </w:tc>
                        </w:tr>
                      </w:tbl>
                      <w:p w14:paraId="6C60EE84" w14:textId="77777777" w:rsidR="00B73EB0" w:rsidRDefault="00B73EB0" w:rsidP="00C52690">
                        <w:pPr>
                          <w:rPr>
                            <w:rFonts w:cstheme="minorHAnsi"/>
                            <w:sz w:val="24"/>
                          </w:rPr>
                        </w:pPr>
                      </w:p>
                      <w:p w14:paraId="5DAB2773" w14:textId="77777777" w:rsidR="00B73EB0" w:rsidRDefault="00B73EB0" w:rsidP="00C52690"/>
                    </w:txbxContent>
                  </v:textbox>
                </v:shape>
                <v:shape id="Text Box 2070" o:spid="_x0000_s113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" fillcolor="white [3201]" strokeweight=".5pt">
                  <v:textbox>
                    <w:txbxContent>
                      <w:p w14:paraId="70AC8D68" w14:textId="77777777" w:rsidR="00B73EB0" w:rsidRPr="00404745" w:rsidRDefault="00B73EB0" w:rsidP="00C526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0BC70135" w14:textId="77777777" w:rsidR="00A12A3C" w:rsidRDefault="00A12A3C" w:rsidP="00C456EC"/>
    <w:p w14:paraId="4F6AC386" w14:textId="7D3305E6" w:rsidR="00A12A3C" w:rsidRDefault="00A12A3C" w:rsidP="00C456EC"/>
    <w:p w14:paraId="6876091E" w14:textId="591264DE" w:rsidR="00ED6494" w:rsidRDefault="00ED6494" w:rsidP="000D1D57">
      <w:pPr>
        <w:rPr>
          <w:b/>
          <w:bCs/>
          <w:sz w:val="32"/>
          <w:szCs w:val="32"/>
        </w:rPr>
      </w:pPr>
    </w:p>
    <w:p w14:paraId="7668D9B0" w14:textId="084811F9" w:rsidR="00A12A3C" w:rsidRDefault="000B0000" w:rsidP="000D1D57">
      <w:pPr>
        <w:jc w:val="center"/>
        <w:rPr>
          <w:b/>
          <w:bCs/>
          <w:sz w:val="32"/>
          <w:szCs w:val="32"/>
        </w:rPr>
      </w:pPr>
      <w:r w:rsidRPr="00602A15">
        <w:rPr>
          <w:b/>
          <w:bCs/>
          <w:noProof/>
          <w:sz w:val="40"/>
          <w:szCs w:val="32"/>
          <w:lang w:eastAsia="en-GB"/>
        </w:rPr>
        <w:lastRenderedPageBreak/>
        <mc:AlternateContent>
          <mc:Choice Requires="wps">
            <w:drawing>
              <wp:anchor distT="45720" distB="45720" distL="114300" distR="114300" simplePos="0" relativeHeight="251743232" behindDoc="0" locked="0" layoutInCell="1" allowOverlap="1" wp14:anchorId="06E6E0A2" wp14:editId="0EEC9846">
                <wp:simplePos x="0" y="0"/>
                <wp:positionH relativeFrom="margin">
                  <wp:posOffset>4750130</wp:posOffset>
                </wp:positionH>
                <wp:positionV relativeFrom="margin">
                  <wp:posOffset>-322415</wp:posOffset>
                </wp:positionV>
                <wp:extent cx="2208670" cy="546265"/>
                <wp:effectExtent l="0" t="0" r="20320" b="25400"/>
                <wp:wrapNone/>
                <wp:docPr id="1107588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1E32AB6" w14:textId="77777777" w:rsidR="00B73EB0" w:rsidRPr="008F01BE" w:rsidRDefault="00B73EB0" w:rsidP="000B0000">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6E6E0A2" id="_x0000_s1131" type="#_x0000_t202" style="position:absolute;left:0;text-align:left;margin-left:374.05pt;margin-top:-25.4pt;width:173.9pt;height:43pt;z-index:251743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">
                <v:textbox>
                  <w:txbxContent>
                    <w:p w14:paraId="11E32AB6" w14:textId="77777777" w:rsidR="00B73EB0" w:rsidRPr="008F01BE" w:rsidRDefault="00B73EB0" w:rsidP="000B0000">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167EF5">
        <w:rPr>
          <w:b/>
          <w:bCs/>
          <w:sz w:val="32"/>
          <w:szCs w:val="32"/>
        </w:rPr>
        <w:t>4</w:t>
      </w:r>
    </w:p>
    <w:p w14:paraId="3DE3B9B0" w14:textId="79441CA5" w:rsidR="00A12A3C" w:rsidRDefault="3A8DAFD4" w:rsidP="60F7CA67">
      <w:pPr>
        <w:jc w:val="center"/>
        <w:rPr>
          <w:b/>
          <w:bCs/>
          <w:sz w:val="32"/>
          <w:szCs w:val="32"/>
        </w:rPr>
      </w:pPr>
      <w:r w:rsidRPr="60F7CA67">
        <w:rPr>
          <w:b/>
          <w:bCs/>
          <w:sz w:val="32"/>
          <w:szCs w:val="32"/>
        </w:rPr>
        <w:t xml:space="preserve">Topic: </w:t>
      </w:r>
      <w:r w:rsidR="00C52690">
        <w:rPr>
          <w:b/>
          <w:bCs/>
          <w:sz w:val="32"/>
          <w:szCs w:val="32"/>
        </w:rPr>
        <w:t>Revision skills homework</w:t>
      </w:r>
    </w:p>
    <w:p w14:paraId="55D06D38" w14:textId="292D9618" w:rsidR="00A12A3C" w:rsidRPr="00F37A4C" w:rsidRDefault="3A8DAFD4" w:rsidP="60F7CA67">
      <w:pPr>
        <w:pStyle w:val="paragraph"/>
        <w:spacing w:before="0" w:beforeAutospacing="0" w:after="0" w:afterAutospacing="0"/>
        <w:rPr>
          <w:rFonts w:ascii="Segoe UI" w:hAnsi="Segoe UI" w:cs="Segoe UI"/>
        </w:rPr>
      </w:pPr>
      <w:r w:rsidRPr="00F37A4C">
        <w:rPr>
          <w:rStyle w:val="eop"/>
          <w:rFonts w:asciiTheme="minorHAnsi" w:hAnsiTheme="minorHAnsi" w:cstheme="minorBidi"/>
          <w:b/>
          <w:bCs/>
        </w:rPr>
        <w:t>Instructions</w:t>
      </w:r>
      <w:r w:rsidRPr="00F37A4C">
        <w:rPr>
          <w:rStyle w:val="eop"/>
          <w:rFonts w:asciiTheme="minorHAnsi" w:hAnsiTheme="minorHAnsi" w:cstheme="minorBidi"/>
        </w:rPr>
        <w:t xml:space="preserve">:    </w:t>
      </w:r>
    </w:p>
    <w:p w14:paraId="4D5FC661" w14:textId="70D3D6A9" w:rsidR="00323779" w:rsidRDefault="00C52690" w:rsidP="00E368B4">
      <w:pPr>
        <w:rPr>
          <w:sz w:val="24"/>
          <w:szCs w:val="24"/>
        </w:rPr>
      </w:pPr>
      <w:r>
        <w:rPr>
          <w:sz w:val="24"/>
          <w:szCs w:val="24"/>
        </w:rPr>
        <w:t xml:space="preserve">Revise the genetics topic by creating 10 flashcards. Make sure you have the question on one side and the answer on the other. </w:t>
      </w:r>
    </w:p>
    <w:p w14:paraId="09DEF5F4" w14:textId="498E3C20" w:rsidR="00C52690" w:rsidRDefault="00C52690" w:rsidP="00E368B4">
      <w:pPr>
        <w:rPr>
          <w:sz w:val="24"/>
          <w:szCs w:val="24"/>
        </w:rPr>
      </w:pPr>
    </w:p>
    <w:p w14:paraId="70A57116" w14:textId="59FE9483" w:rsidR="00C52690" w:rsidRDefault="00C52690" w:rsidP="00E368B4">
      <w:pPr>
        <w:rPr>
          <w:sz w:val="24"/>
          <w:szCs w:val="24"/>
        </w:rPr>
      </w:pPr>
      <w:r>
        <w:rPr>
          <w:sz w:val="24"/>
          <w:szCs w:val="24"/>
        </w:rPr>
        <w:t>Example:</w:t>
      </w:r>
    </w:p>
    <w:p w14:paraId="169454C9" w14:textId="53856BC6" w:rsidR="00C52690" w:rsidRDefault="00C52690" w:rsidP="00E368B4">
      <w:pPr>
        <w:rPr>
          <w:sz w:val="24"/>
          <w:szCs w:val="24"/>
        </w:rPr>
      </w:pPr>
    </w:p>
    <w:p w14:paraId="40847315" w14:textId="66601C9B" w:rsidR="00C52690" w:rsidRPr="00C52690" w:rsidRDefault="00C52690" w:rsidP="00E368B4">
      <w:pPr>
        <w:rPr>
          <w:b/>
          <w:sz w:val="32"/>
          <w:szCs w:val="24"/>
        </w:rPr>
      </w:pPr>
      <w:r w:rsidRPr="00C52690">
        <w:rPr>
          <w:b/>
          <w:sz w:val="32"/>
          <w:szCs w:val="24"/>
        </w:rPr>
        <w:t>Front of revision card:</w:t>
      </w:r>
    </w:p>
    <w:p w14:paraId="10365C2D" w14:textId="5301ABD1" w:rsidR="00C52690" w:rsidRPr="00F37A4C" w:rsidRDefault="00C52690" w:rsidP="00E368B4">
      <w:pPr>
        <w:rPr>
          <w:sz w:val="24"/>
          <w:szCs w:val="24"/>
        </w:rPr>
      </w:pPr>
      <w:r>
        <w:rPr>
          <w:noProof/>
          <w:sz w:val="24"/>
          <w:szCs w:val="24"/>
          <w:lang w:eastAsia="en-GB"/>
        </w:rPr>
        <mc:AlternateContent>
          <mc:Choice Requires="wps">
            <w:drawing>
              <wp:anchor distT="0" distB="0" distL="114300" distR="114300" simplePos="0" relativeHeight="251724800" behindDoc="0" locked="0" layoutInCell="1" allowOverlap="1" wp14:anchorId="0229582E" wp14:editId="259A64F0">
                <wp:simplePos x="0" y="0"/>
                <wp:positionH relativeFrom="column">
                  <wp:posOffset>17813</wp:posOffset>
                </wp:positionH>
                <wp:positionV relativeFrom="paragraph">
                  <wp:posOffset>88232</wp:posOffset>
                </wp:positionV>
                <wp:extent cx="4453247" cy="2280062"/>
                <wp:effectExtent l="0" t="0" r="24130" b="25400"/>
                <wp:wrapNone/>
                <wp:docPr id="2071" name="Rectangle 2071"/>
                <wp:cNvGraphicFramePr/>
                <a:graphic xmlns:a="http://schemas.openxmlformats.org/drawingml/2006/main">
                  <a:graphicData uri="http://schemas.microsoft.com/office/word/2010/wordprocessingShape">
                    <wps:wsp>
                      <wps:cNvSpPr/>
                      <wps:spPr>
                        <a:xfrm>
                          <a:off x="0" y="0"/>
                          <a:ext cx="4453247" cy="22800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DDFFF6" w14:textId="1AEB2411" w:rsidR="00B73EB0" w:rsidRPr="00C52690" w:rsidRDefault="00B73EB0" w:rsidP="00C52690">
                            <w:pPr>
                              <w:jc w:val="center"/>
                              <w:rPr>
                                <w:sz w:val="40"/>
                              </w:rPr>
                            </w:pPr>
                            <w:r w:rsidRPr="00C52690">
                              <w:rPr>
                                <w:sz w:val="40"/>
                              </w:rPr>
                              <w:t>Describe the structure of DNA (2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29582E" id="Rectangle 2071" o:spid="_x0000_s1132" style="position:absolute;margin-left:1.4pt;margin-top:6.95pt;width:350.65pt;height:179.5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" fillcolor="#5b9bd5 [3204]" strokecolor="#1f4d78 [1604]" strokeweight="1pt">
                <v:textbox>
                  <w:txbxContent>
                    <w:p w14:paraId="15DDFFF6" w14:textId="1AEB2411" w:rsidR="00B73EB0" w:rsidRPr="00C52690" w:rsidRDefault="00B73EB0" w:rsidP="00C52690">
                      <w:pPr>
                        <w:jc w:val="center"/>
                        <w:rPr>
                          <w:sz w:val="40"/>
                        </w:rPr>
                      </w:pPr>
                      <w:r w:rsidRPr="00C52690">
                        <w:rPr>
                          <w:sz w:val="40"/>
                        </w:rPr>
                        <w:t>Describe the structure of DNA (2 marks)</w:t>
                      </w:r>
                    </w:p>
                  </w:txbxContent>
                </v:textbox>
              </v:rect>
            </w:pict>
          </mc:Fallback>
        </mc:AlternateContent>
      </w:r>
    </w:p>
    <w:p w14:paraId="0AE8F6FC" w14:textId="77777777" w:rsidR="00C52690" w:rsidRDefault="00C52690" w:rsidP="00C52690">
      <w:pPr>
        <w:rPr>
          <w:b/>
          <w:bCs/>
          <w:sz w:val="32"/>
          <w:szCs w:val="32"/>
        </w:rPr>
      </w:pPr>
    </w:p>
    <w:p w14:paraId="12FB9433" w14:textId="77777777" w:rsidR="00C52690" w:rsidRDefault="00C52690" w:rsidP="60F7CA67">
      <w:pPr>
        <w:jc w:val="center"/>
        <w:rPr>
          <w:b/>
          <w:bCs/>
          <w:sz w:val="32"/>
          <w:szCs w:val="32"/>
        </w:rPr>
      </w:pPr>
    </w:p>
    <w:p w14:paraId="06FE5C05" w14:textId="77777777" w:rsidR="00C52690" w:rsidRDefault="00C52690" w:rsidP="60F7CA67">
      <w:pPr>
        <w:jc w:val="center"/>
        <w:rPr>
          <w:b/>
          <w:bCs/>
          <w:sz w:val="32"/>
          <w:szCs w:val="32"/>
        </w:rPr>
      </w:pPr>
    </w:p>
    <w:p w14:paraId="5B91FC31" w14:textId="77777777" w:rsidR="00C52690" w:rsidRDefault="00C52690" w:rsidP="60F7CA67">
      <w:pPr>
        <w:jc w:val="center"/>
        <w:rPr>
          <w:b/>
          <w:bCs/>
          <w:sz w:val="32"/>
          <w:szCs w:val="32"/>
        </w:rPr>
      </w:pPr>
    </w:p>
    <w:p w14:paraId="2115D222" w14:textId="77777777" w:rsidR="00C52690" w:rsidRDefault="00C52690" w:rsidP="60F7CA67">
      <w:pPr>
        <w:jc w:val="center"/>
        <w:rPr>
          <w:b/>
          <w:bCs/>
          <w:sz w:val="32"/>
          <w:szCs w:val="32"/>
        </w:rPr>
      </w:pPr>
    </w:p>
    <w:p w14:paraId="5A27A9B8" w14:textId="77777777" w:rsidR="00C52690" w:rsidRDefault="00C52690" w:rsidP="60F7CA67">
      <w:pPr>
        <w:jc w:val="center"/>
        <w:rPr>
          <w:b/>
          <w:bCs/>
          <w:sz w:val="32"/>
          <w:szCs w:val="32"/>
        </w:rPr>
      </w:pPr>
    </w:p>
    <w:p w14:paraId="23001EA4" w14:textId="77777777" w:rsidR="00C52690" w:rsidRDefault="00C52690" w:rsidP="60F7CA67">
      <w:pPr>
        <w:jc w:val="center"/>
        <w:rPr>
          <w:b/>
          <w:bCs/>
          <w:sz w:val="32"/>
          <w:szCs w:val="32"/>
        </w:rPr>
      </w:pPr>
    </w:p>
    <w:p w14:paraId="7783142A" w14:textId="066E269C" w:rsidR="00C52690" w:rsidRDefault="00C52690" w:rsidP="00C52690">
      <w:pPr>
        <w:rPr>
          <w:b/>
          <w:bCs/>
          <w:sz w:val="32"/>
          <w:szCs w:val="32"/>
        </w:rPr>
      </w:pPr>
      <w:r>
        <w:rPr>
          <w:b/>
          <w:bCs/>
          <w:sz w:val="32"/>
          <w:szCs w:val="32"/>
        </w:rPr>
        <w:t xml:space="preserve">Back of revision card: </w:t>
      </w:r>
    </w:p>
    <w:p w14:paraId="4ACBD243" w14:textId="0B5BC130" w:rsidR="00C52690" w:rsidRDefault="00C52690" w:rsidP="00C52690">
      <w:pPr>
        <w:rPr>
          <w:b/>
          <w:bCs/>
          <w:sz w:val="32"/>
          <w:szCs w:val="32"/>
        </w:rPr>
      </w:pPr>
      <w:r>
        <w:rPr>
          <w:noProof/>
          <w:sz w:val="24"/>
          <w:szCs w:val="24"/>
          <w:lang w:eastAsia="en-GB"/>
        </w:rPr>
        <mc:AlternateContent>
          <mc:Choice Requires="wps">
            <w:drawing>
              <wp:anchor distT="0" distB="0" distL="114300" distR="114300" simplePos="0" relativeHeight="251726848" behindDoc="0" locked="0" layoutInCell="1" allowOverlap="1" wp14:anchorId="5A0EFC71" wp14:editId="2F1F04CF">
                <wp:simplePos x="0" y="0"/>
                <wp:positionH relativeFrom="column">
                  <wp:posOffset>0</wp:posOffset>
                </wp:positionH>
                <wp:positionV relativeFrom="paragraph">
                  <wp:posOffset>-635</wp:posOffset>
                </wp:positionV>
                <wp:extent cx="4453247" cy="2280062"/>
                <wp:effectExtent l="0" t="0" r="24130" b="25400"/>
                <wp:wrapNone/>
                <wp:docPr id="2072" name="Rectangle 2072"/>
                <wp:cNvGraphicFramePr/>
                <a:graphic xmlns:a="http://schemas.openxmlformats.org/drawingml/2006/main">
                  <a:graphicData uri="http://schemas.microsoft.com/office/word/2010/wordprocessingShape">
                    <wps:wsp>
                      <wps:cNvSpPr/>
                      <wps:spPr>
                        <a:xfrm>
                          <a:off x="0" y="0"/>
                          <a:ext cx="4453247" cy="22800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7840D3" w14:textId="2305EB80" w:rsidR="00B73EB0" w:rsidRDefault="00B73EB0" w:rsidP="00013DA3">
                            <w:pPr>
                              <w:pStyle w:val="ListParagraph"/>
                              <w:numPr>
                                <w:ilvl w:val="0"/>
                                <w:numId w:val="9"/>
                              </w:numPr>
                              <w:jc w:val="center"/>
                              <w:rPr>
                                <w:sz w:val="40"/>
                              </w:rPr>
                            </w:pPr>
                            <w:r>
                              <w:rPr>
                                <w:sz w:val="40"/>
                              </w:rPr>
                              <w:t>Double helix (1)</w:t>
                            </w:r>
                          </w:p>
                          <w:p w14:paraId="35285A01" w14:textId="28C736F5" w:rsidR="00B73EB0" w:rsidRPr="00C52690" w:rsidRDefault="00B73EB0" w:rsidP="00013DA3">
                            <w:pPr>
                              <w:pStyle w:val="ListParagraph"/>
                              <w:numPr>
                                <w:ilvl w:val="0"/>
                                <w:numId w:val="9"/>
                              </w:numPr>
                              <w:jc w:val="center"/>
                              <w:rPr>
                                <w:sz w:val="40"/>
                              </w:rPr>
                            </w:pPr>
                            <w:r>
                              <w:rPr>
                                <w:sz w:val="40"/>
                              </w:rPr>
                              <w:t>Twisted ladder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0EFC71" id="Rectangle 2072" o:spid="_x0000_s1133" style="position:absolute;margin-left:0;margin-top:-.05pt;width:350.65pt;height:179.5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" fillcolor="#5b9bd5 [3204]" strokecolor="#1f4d78 [1604]" strokeweight="1pt">
                <v:textbox>
                  <w:txbxContent>
                    <w:p w14:paraId="677840D3" w14:textId="2305EB80" w:rsidR="00B73EB0" w:rsidRDefault="00B73EB0" w:rsidP="00013DA3">
                      <w:pPr>
                        <w:pStyle w:val="ListParagraph"/>
                        <w:numPr>
                          <w:ilvl w:val="0"/>
                          <w:numId w:val="9"/>
                        </w:numPr>
                        <w:jc w:val="center"/>
                        <w:rPr>
                          <w:sz w:val="40"/>
                        </w:rPr>
                      </w:pPr>
                      <w:r>
                        <w:rPr>
                          <w:sz w:val="40"/>
                        </w:rPr>
                        <w:t>Double helix (1)</w:t>
                      </w:r>
                    </w:p>
                    <w:p w14:paraId="35285A01" w14:textId="28C736F5" w:rsidR="00B73EB0" w:rsidRPr="00C52690" w:rsidRDefault="00B73EB0" w:rsidP="00013DA3">
                      <w:pPr>
                        <w:pStyle w:val="ListParagraph"/>
                        <w:numPr>
                          <w:ilvl w:val="0"/>
                          <w:numId w:val="9"/>
                        </w:numPr>
                        <w:jc w:val="center"/>
                        <w:rPr>
                          <w:sz w:val="40"/>
                        </w:rPr>
                      </w:pPr>
                      <w:r>
                        <w:rPr>
                          <w:sz w:val="40"/>
                        </w:rPr>
                        <w:t>Twisted ladder (1)</w:t>
                      </w:r>
                    </w:p>
                  </w:txbxContent>
                </v:textbox>
              </v:rect>
            </w:pict>
          </mc:Fallback>
        </mc:AlternateContent>
      </w:r>
    </w:p>
    <w:p w14:paraId="52D25791" w14:textId="77777777" w:rsidR="00C52690" w:rsidRDefault="00C52690" w:rsidP="60F7CA67">
      <w:pPr>
        <w:jc w:val="center"/>
        <w:rPr>
          <w:b/>
          <w:bCs/>
          <w:sz w:val="32"/>
          <w:szCs w:val="32"/>
        </w:rPr>
      </w:pPr>
    </w:p>
    <w:p w14:paraId="533D6A4C" w14:textId="77777777" w:rsidR="00C52690" w:rsidRDefault="00C52690" w:rsidP="60F7CA67">
      <w:pPr>
        <w:jc w:val="center"/>
        <w:rPr>
          <w:b/>
          <w:bCs/>
          <w:sz w:val="32"/>
          <w:szCs w:val="32"/>
        </w:rPr>
      </w:pPr>
    </w:p>
    <w:p w14:paraId="54C4ECD4" w14:textId="77777777" w:rsidR="00C52690" w:rsidRDefault="00C52690" w:rsidP="60F7CA67">
      <w:pPr>
        <w:jc w:val="center"/>
        <w:rPr>
          <w:b/>
          <w:bCs/>
          <w:sz w:val="32"/>
          <w:szCs w:val="32"/>
        </w:rPr>
      </w:pPr>
    </w:p>
    <w:p w14:paraId="1E995644" w14:textId="77777777" w:rsidR="00C52690" w:rsidRDefault="00C52690" w:rsidP="60F7CA67">
      <w:pPr>
        <w:jc w:val="center"/>
        <w:rPr>
          <w:b/>
          <w:bCs/>
          <w:sz w:val="32"/>
          <w:szCs w:val="32"/>
        </w:rPr>
      </w:pPr>
    </w:p>
    <w:p w14:paraId="41FE9841" w14:textId="77777777" w:rsidR="00C52690" w:rsidRDefault="00C52690" w:rsidP="60F7CA67">
      <w:pPr>
        <w:jc w:val="center"/>
        <w:rPr>
          <w:b/>
          <w:bCs/>
          <w:sz w:val="32"/>
          <w:szCs w:val="32"/>
        </w:rPr>
      </w:pPr>
    </w:p>
    <w:p w14:paraId="7DF6CE7F" w14:textId="7D940D0C" w:rsidR="00C52690" w:rsidRDefault="00C52690" w:rsidP="60F7CA67">
      <w:pPr>
        <w:jc w:val="center"/>
        <w:rPr>
          <w:b/>
          <w:bCs/>
          <w:sz w:val="32"/>
          <w:szCs w:val="32"/>
        </w:rPr>
      </w:pPr>
    </w:p>
    <w:p w14:paraId="33C58078" w14:textId="3ADE3FDB" w:rsidR="00C52690" w:rsidRDefault="00C52690" w:rsidP="60F7CA67">
      <w:pPr>
        <w:jc w:val="center"/>
        <w:rPr>
          <w:b/>
          <w:bCs/>
          <w:sz w:val="32"/>
          <w:szCs w:val="32"/>
        </w:rPr>
      </w:pPr>
    </w:p>
    <w:p w14:paraId="65BB90C6" w14:textId="028EB8D0" w:rsidR="00C52690" w:rsidRDefault="00602A15" w:rsidP="00602A15">
      <w:pPr>
        <w:rPr>
          <w:b/>
          <w:bCs/>
          <w:sz w:val="32"/>
          <w:szCs w:val="32"/>
        </w:rPr>
      </w:pPr>
      <w:r>
        <w:rPr>
          <w:b/>
          <w:bCs/>
          <w:sz w:val="32"/>
          <w:szCs w:val="32"/>
        </w:rPr>
        <w:br w:type="page"/>
      </w:r>
    </w:p>
    <w:p w14:paraId="1F0C3E51" w14:textId="1EE934AC" w:rsidR="00A12A3C" w:rsidRPr="00602A15" w:rsidRDefault="00E010AE" w:rsidP="60F7CA67">
      <w:pPr>
        <w:jc w:val="center"/>
        <w:rPr>
          <w:b/>
          <w:bCs/>
          <w:sz w:val="36"/>
          <w:szCs w:val="32"/>
        </w:rPr>
      </w:pPr>
      <w:r w:rsidRPr="00602A15">
        <w:rPr>
          <w:b/>
          <w:bCs/>
          <w:noProof/>
          <w:sz w:val="40"/>
          <w:szCs w:val="32"/>
          <w:lang w:eastAsia="en-GB"/>
        </w:rPr>
        <w:lastRenderedPageBreak/>
        <mc:AlternateContent>
          <mc:Choice Requires="wps">
            <w:drawing>
              <wp:anchor distT="45720" distB="45720" distL="114300" distR="114300" simplePos="0" relativeHeight="251702272" behindDoc="0" locked="0" layoutInCell="1" allowOverlap="1" wp14:anchorId="16A97E0B" wp14:editId="540846D3">
                <wp:simplePos x="0" y="0"/>
                <wp:positionH relativeFrom="margin">
                  <wp:posOffset>4714504</wp:posOffset>
                </wp:positionH>
                <wp:positionV relativeFrom="margin">
                  <wp:posOffset>-286789</wp:posOffset>
                </wp:positionV>
                <wp:extent cx="2208670" cy="546265"/>
                <wp:effectExtent l="0" t="0" r="20320" b="25400"/>
                <wp:wrapNone/>
                <wp:docPr id="11075884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2AF4348E" w14:textId="77777777" w:rsidR="00B73EB0" w:rsidRPr="008F01BE" w:rsidRDefault="00B73EB0"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6A97E0B" id="_x0000_s1134" type="#_x0000_t202" style="position:absolute;left:0;text-align:left;margin-left:371.2pt;margin-top:-22.6pt;width:173.9pt;height:43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">
                <v:textbox>
                  <w:txbxContent>
                    <w:p w14:paraId="2AF4348E" w14:textId="77777777" w:rsidR="00B73EB0" w:rsidRPr="008F01BE" w:rsidRDefault="00B73EB0"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602A15">
        <w:rPr>
          <w:b/>
          <w:bCs/>
          <w:sz w:val="36"/>
          <w:szCs w:val="32"/>
        </w:rPr>
        <w:t xml:space="preserve">Task </w:t>
      </w:r>
      <w:r w:rsidR="00167EF5" w:rsidRPr="00602A15">
        <w:rPr>
          <w:b/>
          <w:bCs/>
          <w:sz w:val="36"/>
          <w:szCs w:val="32"/>
        </w:rPr>
        <w:t>5</w:t>
      </w:r>
    </w:p>
    <w:p w14:paraId="74A383E5" w14:textId="37B9A0FC" w:rsidR="00A12A3C" w:rsidRPr="00602A15" w:rsidRDefault="3A8DAFD4" w:rsidP="60F7CA67">
      <w:pPr>
        <w:jc w:val="center"/>
        <w:rPr>
          <w:b/>
          <w:bCs/>
          <w:sz w:val="36"/>
          <w:szCs w:val="32"/>
        </w:rPr>
      </w:pPr>
      <w:r w:rsidRPr="00602A15">
        <w:rPr>
          <w:b/>
          <w:bCs/>
          <w:sz w:val="36"/>
          <w:szCs w:val="32"/>
        </w:rPr>
        <w:t xml:space="preserve">Topic: </w:t>
      </w:r>
      <w:r w:rsidR="00C52690" w:rsidRPr="00602A15">
        <w:rPr>
          <w:b/>
          <w:bCs/>
          <w:sz w:val="36"/>
          <w:szCs w:val="32"/>
        </w:rPr>
        <w:t>How Science Works</w:t>
      </w:r>
    </w:p>
    <w:p w14:paraId="4805250B" w14:textId="79FCF65C" w:rsidR="00602A15" w:rsidRDefault="00602A15" w:rsidP="00602A15">
      <w:r>
        <w:t xml:space="preserve">Instructions: Complete the following tasks to practice your graph skills. </w:t>
      </w:r>
    </w:p>
    <w:p w14:paraId="666A5DF4" w14:textId="77777777" w:rsidR="00602A15" w:rsidRDefault="00602A15" w:rsidP="00602A15">
      <w:pPr>
        <w:tabs>
          <w:tab w:val="center" w:pos="3291"/>
        </w:tabs>
        <w:spacing w:after="124"/>
      </w:pPr>
      <w:r>
        <w:rPr>
          <w:rFonts w:ascii="Arial" w:eastAsia="Arial" w:hAnsi="Arial" w:cs="Arial"/>
          <w:b/>
        </w:rPr>
        <w:t>1.</w:t>
      </w:r>
      <w:r>
        <w:rPr>
          <w:rFonts w:ascii="Arial" w:eastAsia="Arial" w:hAnsi="Arial" w:cs="Arial"/>
          <w:b/>
        </w:rPr>
        <w:tab/>
      </w:r>
      <w:r>
        <w:rPr>
          <w:rFonts w:ascii="Arial" w:eastAsia="Arial" w:hAnsi="Arial" w:cs="Arial"/>
        </w:rPr>
        <w:t>Use Table 1 and Graph 1 to answer the following questions.</w:t>
      </w:r>
    </w:p>
    <w:p w14:paraId="19A35905" w14:textId="77777777" w:rsidR="00602A15" w:rsidRDefault="00602A15" w:rsidP="00602A15">
      <w:pPr>
        <w:spacing w:after="0" w:line="265" w:lineRule="auto"/>
        <w:ind w:left="385" w:hanging="10"/>
      </w:pPr>
      <w:r>
        <w:rPr>
          <w:rFonts w:ascii="Arial" w:eastAsia="Arial" w:hAnsi="Arial" w:cs="Arial"/>
          <w:b/>
          <w:color w:val="374151"/>
          <w:sz w:val="15"/>
        </w:rPr>
        <w:t>TABLE 1: CURRENT RECORDED AS BULBS ARE ADDED IN SERIES</w:t>
      </w:r>
    </w:p>
    <w:tbl>
      <w:tblPr>
        <w:tblStyle w:val="TableGrid0"/>
        <w:tblW w:w="9483" w:type="dxa"/>
        <w:tblInd w:w="397" w:type="dxa"/>
        <w:tblCellMar>
          <w:top w:w="108" w:type="dxa"/>
          <w:left w:w="115" w:type="dxa"/>
          <w:right w:w="115" w:type="dxa"/>
        </w:tblCellMar>
        <w:tblLook w:val="04A0" w:firstRow="1" w:lastRow="0" w:firstColumn="1" w:lastColumn="0" w:noHBand="0" w:noVBand="1"/>
      </w:tblPr>
      <w:tblGrid>
        <w:gridCol w:w="5501"/>
        <w:gridCol w:w="3982"/>
      </w:tblGrid>
      <w:tr w:rsidR="00602A15" w14:paraId="7D4F4A96" w14:textId="77777777" w:rsidTr="006857C9">
        <w:trPr>
          <w:trHeight w:val="272"/>
        </w:trPr>
        <w:tc>
          <w:tcPr>
            <w:tcW w:w="5501" w:type="dxa"/>
            <w:tcBorders>
              <w:top w:val="single" w:sz="6" w:space="0" w:color="D1D5DB"/>
              <w:left w:val="single" w:sz="6" w:space="0" w:color="D1D5DB"/>
              <w:bottom w:val="single" w:sz="6" w:space="0" w:color="D1D5DB"/>
              <w:right w:val="single" w:sz="6" w:space="0" w:color="D1D5DB"/>
            </w:tcBorders>
            <w:vAlign w:val="center"/>
          </w:tcPr>
          <w:p w14:paraId="2A9AE691" w14:textId="77777777" w:rsidR="00602A15" w:rsidRPr="00602A15" w:rsidRDefault="00602A15" w:rsidP="00602A15">
            <w:pPr>
              <w:ind w:left="1"/>
              <w:jc w:val="center"/>
              <w:rPr>
                <w:sz w:val="24"/>
              </w:rPr>
            </w:pPr>
            <w:r w:rsidRPr="00602A15">
              <w:rPr>
                <w:rFonts w:ascii="Arial" w:eastAsia="Arial" w:hAnsi="Arial" w:cs="Arial"/>
                <w:b/>
                <w:color w:val="374151"/>
                <w:sz w:val="24"/>
              </w:rPr>
              <w:t>Number of bulbs</w:t>
            </w:r>
          </w:p>
        </w:tc>
        <w:tc>
          <w:tcPr>
            <w:tcW w:w="3982" w:type="dxa"/>
            <w:tcBorders>
              <w:top w:val="single" w:sz="6" w:space="0" w:color="D1D5DB"/>
              <w:left w:val="single" w:sz="6" w:space="0" w:color="D1D5DB"/>
              <w:bottom w:val="single" w:sz="6" w:space="0" w:color="D1D5DB"/>
              <w:right w:val="single" w:sz="6" w:space="0" w:color="D1D5DB"/>
            </w:tcBorders>
            <w:vAlign w:val="center"/>
          </w:tcPr>
          <w:p w14:paraId="138C02AC" w14:textId="77777777" w:rsidR="00602A15" w:rsidRPr="00602A15" w:rsidRDefault="00602A15" w:rsidP="00602A15">
            <w:pPr>
              <w:ind w:left="1"/>
              <w:jc w:val="center"/>
              <w:rPr>
                <w:sz w:val="24"/>
              </w:rPr>
            </w:pPr>
            <w:r w:rsidRPr="00602A15">
              <w:rPr>
                <w:rFonts w:ascii="Arial" w:eastAsia="Arial" w:hAnsi="Arial" w:cs="Arial"/>
                <w:b/>
                <w:color w:val="374151"/>
                <w:sz w:val="24"/>
              </w:rPr>
              <w:t>Current (A)</w:t>
            </w:r>
          </w:p>
        </w:tc>
      </w:tr>
      <w:tr w:rsidR="00602A15" w14:paraId="691A0CA3" w14:textId="77777777" w:rsidTr="006857C9">
        <w:trPr>
          <w:trHeight w:val="261"/>
        </w:trPr>
        <w:tc>
          <w:tcPr>
            <w:tcW w:w="5501" w:type="dxa"/>
            <w:tcBorders>
              <w:top w:val="single" w:sz="6" w:space="0" w:color="D1D5DB"/>
              <w:left w:val="single" w:sz="6" w:space="0" w:color="D1D5DB"/>
              <w:bottom w:val="single" w:sz="6" w:space="0" w:color="D1D5DB"/>
              <w:right w:val="single" w:sz="6" w:space="0" w:color="D1D5DB"/>
            </w:tcBorders>
            <w:vAlign w:val="center"/>
          </w:tcPr>
          <w:p w14:paraId="65ED4EFB" w14:textId="77777777" w:rsidR="00602A15" w:rsidRPr="00602A15" w:rsidRDefault="00602A15" w:rsidP="00602A15">
            <w:pPr>
              <w:ind w:left="1"/>
              <w:jc w:val="center"/>
              <w:rPr>
                <w:sz w:val="24"/>
              </w:rPr>
            </w:pPr>
            <w:r w:rsidRPr="00602A15">
              <w:rPr>
                <w:rFonts w:ascii="Arial" w:eastAsia="Arial" w:hAnsi="Arial" w:cs="Arial"/>
                <w:color w:val="1F2937"/>
                <w:sz w:val="24"/>
              </w:rPr>
              <w:t>1</w:t>
            </w:r>
          </w:p>
        </w:tc>
        <w:tc>
          <w:tcPr>
            <w:tcW w:w="3982" w:type="dxa"/>
            <w:tcBorders>
              <w:top w:val="single" w:sz="6" w:space="0" w:color="D1D5DB"/>
              <w:left w:val="single" w:sz="6" w:space="0" w:color="D1D5DB"/>
              <w:bottom w:val="single" w:sz="6" w:space="0" w:color="D1D5DB"/>
              <w:right w:val="single" w:sz="6" w:space="0" w:color="D1D5DB"/>
            </w:tcBorders>
            <w:vAlign w:val="center"/>
          </w:tcPr>
          <w:p w14:paraId="5BFBE200" w14:textId="77777777" w:rsidR="00602A15" w:rsidRPr="00602A15" w:rsidRDefault="00602A15" w:rsidP="00602A15">
            <w:pPr>
              <w:ind w:left="1"/>
              <w:jc w:val="center"/>
              <w:rPr>
                <w:sz w:val="24"/>
              </w:rPr>
            </w:pPr>
            <w:r w:rsidRPr="00602A15">
              <w:rPr>
                <w:rFonts w:ascii="Arial" w:eastAsia="Arial" w:hAnsi="Arial" w:cs="Arial"/>
                <w:color w:val="1F2937"/>
                <w:sz w:val="24"/>
              </w:rPr>
              <w:t>20</w:t>
            </w:r>
          </w:p>
        </w:tc>
      </w:tr>
      <w:tr w:rsidR="00602A15" w14:paraId="7C0FA9E9" w14:textId="77777777" w:rsidTr="006857C9">
        <w:trPr>
          <w:trHeight w:val="250"/>
        </w:trPr>
        <w:tc>
          <w:tcPr>
            <w:tcW w:w="5501" w:type="dxa"/>
            <w:tcBorders>
              <w:top w:val="single" w:sz="6" w:space="0" w:color="D1D5DB"/>
              <w:left w:val="single" w:sz="6" w:space="0" w:color="D1D5DB"/>
              <w:bottom w:val="single" w:sz="6" w:space="0" w:color="D1D5DB"/>
              <w:right w:val="single" w:sz="6" w:space="0" w:color="D1D5DB"/>
            </w:tcBorders>
          </w:tcPr>
          <w:p w14:paraId="2763C5F9" w14:textId="77777777" w:rsidR="00602A15" w:rsidRPr="00602A15" w:rsidRDefault="00602A15" w:rsidP="00602A15">
            <w:pPr>
              <w:ind w:left="1"/>
              <w:jc w:val="center"/>
              <w:rPr>
                <w:sz w:val="24"/>
              </w:rPr>
            </w:pPr>
            <w:r w:rsidRPr="00602A15">
              <w:rPr>
                <w:rFonts w:ascii="Arial" w:eastAsia="Arial" w:hAnsi="Arial" w:cs="Arial"/>
                <w:color w:val="1F2937"/>
                <w:sz w:val="24"/>
              </w:rPr>
              <w:t>2</w:t>
            </w:r>
          </w:p>
        </w:tc>
        <w:tc>
          <w:tcPr>
            <w:tcW w:w="3982" w:type="dxa"/>
            <w:tcBorders>
              <w:top w:val="single" w:sz="6" w:space="0" w:color="D1D5DB"/>
              <w:left w:val="single" w:sz="6" w:space="0" w:color="D1D5DB"/>
              <w:bottom w:val="single" w:sz="6" w:space="0" w:color="D1D5DB"/>
              <w:right w:val="single" w:sz="6" w:space="0" w:color="D1D5DB"/>
            </w:tcBorders>
          </w:tcPr>
          <w:p w14:paraId="39AEA57E" w14:textId="77777777" w:rsidR="00602A15" w:rsidRPr="00602A15" w:rsidRDefault="00602A15" w:rsidP="00602A15">
            <w:pPr>
              <w:ind w:left="1"/>
              <w:jc w:val="center"/>
              <w:rPr>
                <w:sz w:val="24"/>
              </w:rPr>
            </w:pPr>
            <w:r w:rsidRPr="00602A15">
              <w:rPr>
                <w:rFonts w:ascii="Arial" w:eastAsia="Arial" w:hAnsi="Arial" w:cs="Arial"/>
                <w:color w:val="1F2937"/>
                <w:sz w:val="24"/>
              </w:rPr>
              <w:t>10</w:t>
            </w:r>
          </w:p>
        </w:tc>
      </w:tr>
      <w:tr w:rsidR="00602A15" w14:paraId="2C07BB2F" w14:textId="77777777" w:rsidTr="006857C9">
        <w:trPr>
          <w:trHeight w:val="261"/>
        </w:trPr>
        <w:tc>
          <w:tcPr>
            <w:tcW w:w="5501" w:type="dxa"/>
            <w:tcBorders>
              <w:top w:val="single" w:sz="6" w:space="0" w:color="D1D5DB"/>
              <w:left w:val="single" w:sz="6" w:space="0" w:color="D1D5DB"/>
              <w:bottom w:val="single" w:sz="6" w:space="0" w:color="D1D5DB"/>
              <w:right w:val="single" w:sz="6" w:space="0" w:color="D1D5DB"/>
            </w:tcBorders>
            <w:vAlign w:val="center"/>
          </w:tcPr>
          <w:p w14:paraId="7FF6595C" w14:textId="77777777" w:rsidR="00602A15" w:rsidRPr="00602A15" w:rsidRDefault="00602A15" w:rsidP="00602A15">
            <w:pPr>
              <w:ind w:left="1"/>
              <w:jc w:val="center"/>
              <w:rPr>
                <w:sz w:val="24"/>
              </w:rPr>
            </w:pPr>
            <w:r w:rsidRPr="00602A15">
              <w:rPr>
                <w:rFonts w:ascii="Arial" w:eastAsia="Arial" w:hAnsi="Arial" w:cs="Arial"/>
                <w:color w:val="1F2937"/>
                <w:sz w:val="24"/>
              </w:rPr>
              <w:t>3</w:t>
            </w:r>
          </w:p>
        </w:tc>
        <w:tc>
          <w:tcPr>
            <w:tcW w:w="3982" w:type="dxa"/>
            <w:tcBorders>
              <w:top w:val="single" w:sz="6" w:space="0" w:color="D1D5DB"/>
              <w:left w:val="single" w:sz="6" w:space="0" w:color="D1D5DB"/>
              <w:bottom w:val="single" w:sz="6" w:space="0" w:color="D1D5DB"/>
              <w:right w:val="single" w:sz="6" w:space="0" w:color="D1D5DB"/>
            </w:tcBorders>
            <w:vAlign w:val="center"/>
          </w:tcPr>
          <w:p w14:paraId="28CF193B" w14:textId="77777777" w:rsidR="00602A15" w:rsidRPr="00602A15" w:rsidRDefault="00602A15" w:rsidP="00602A15">
            <w:pPr>
              <w:ind w:left="1"/>
              <w:jc w:val="center"/>
              <w:rPr>
                <w:sz w:val="24"/>
              </w:rPr>
            </w:pPr>
            <w:r w:rsidRPr="00602A15">
              <w:rPr>
                <w:rFonts w:ascii="Arial" w:eastAsia="Arial" w:hAnsi="Arial" w:cs="Arial"/>
                <w:color w:val="1F2937"/>
                <w:sz w:val="24"/>
              </w:rPr>
              <w:t>5</w:t>
            </w:r>
          </w:p>
        </w:tc>
      </w:tr>
      <w:tr w:rsidR="00602A15" w14:paraId="10CE6CF6" w14:textId="77777777" w:rsidTr="006857C9">
        <w:trPr>
          <w:trHeight w:val="250"/>
        </w:trPr>
        <w:tc>
          <w:tcPr>
            <w:tcW w:w="5501" w:type="dxa"/>
            <w:tcBorders>
              <w:top w:val="single" w:sz="6" w:space="0" w:color="D1D5DB"/>
              <w:left w:val="single" w:sz="6" w:space="0" w:color="D1D5DB"/>
              <w:bottom w:val="single" w:sz="6" w:space="0" w:color="D1D5DB"/>
              <w:right w:val="single" w:sz="6" w:space="0" w:color="D1D5DB"/>
            </w:tcBorders>
          </w:tcPr>
          <w:p w14:paraId="3FA4D03E" w14:textId="77777777" w:rsidR="00602A15" w:rsidRPr="00602A15" w:rsidRDefault="00602A15" w:rsidP="00602A15">
            <w:pPr>
              <w:ind w:left="1"/>
              <w:jc w:val="center"/>
              <w:rPr>
                <w:sz w:val="24"/>
              </w:rPr>
            </w:pPr>
            <w:r w:rsidRPr="00602A15">
              <w:rPr>
                <w:rFonts w:ascii="Arial" w:eastAsia="Arial" w:hAnsi="Arial" w:cs="Arial"/>
                <w:color w:val="1F2937"/>
                <w:sz w:val="24"/>
              </w:rPr>
              <w:t>4</w:t>
            </w:r>
          </w:p>
        </w:tc>
        <w:tc>
          <w:tcPr>
            <w:tcW w:w="3982" w:type="dxa"/>
            <w:tcBorders>
              <w:top w:val="single" w:sz="6" w:space="0" w:color="D1D5DB"/>
              <w:left w:val="single" w:sz="6" w:space="0" w:color="D1D5DB"/>
              <w:bottom w:val="single" w:sz="6" w:space="0" w:color="D1D5DB"/>
              <w:right w:val="single" w:sz="6" w:space="0" w:color="D1D5DB"/>
            </w:tcBorders>
          </w:tcPr>
          <w:p w14:paraId="30D5B005" w14:textId="77777777" w:rsidR="00602A15" w:rsidRPr="00602A15" w:rsidRDefault="00602A15" w:rsidP="00602A15">
            <w:pPr>
              <w:ind w:left="1"/>
              <w:jc w:val="center"/>
              <w:rPr>
                <w:sz w:val="24"/>
              </w:rPr>
            </w:pPr>
            <w:r w:rsidRPr="00602A15">
              <w:rPr>
                <w:rFonts w:ascii="Arial" w:eastAsia="Arial" w:hAnsi="Arial" w:cs="Arial"/>
                <w:color w:val="1F2937"/>
                <w:sz w:val="24"/>
              </w:rPr>
              <w:t>2.5</w:t>
            </w:r>
          </w:p>
        </w:tc>
      </w:tr>
      <w:tr w:rsidR="00602A15" w14:paraId="6C0D2E38" w14:textId="77777777" w:rsidTr="006857C9">
        <w:trPr>
          <w:trHeight w:val="261"/>
        </w:trPr>
        <w:tc>
          <w:tcPr>
            <w:tcW w:w="5501" w:type="dxa"/>
            <w:tcBorders>
              <w:top w:val="single" w:sz="6" w:space="0" w:color="D1D5DB"/>
              <w:left w:val="single" w:sz="6" w:space="0" w:color="D1D5DB"/>
              <w:bottom w:val="single" w:sz="6" w:space="0" w:color="D1D5DB"/>
              <w:right w:val="single" w:sz="6" w:space="0" w:color="D1D5DB"/>
            </w:tcBorders>
            <w:vAlign w:val="center"/>
          </w:tcPr>
          <w:p w14:paraId="5A36D53C" w14:textId="77777777" w:rsidR="00602A15" w:rsidRPr="00602A15" w:rsidRDefault="00602A15" w:rsidP="00602A15">
            <w:pPr>
              <w:ind w:left="1"/>
              <w:jc w:val="center"/>
              <w:rPr>
                <w:sz w:val="24"/>
              </w:rPr>
            </w:pPr>
            <w:r w:rsidRPr="00602A15">
              <w:rPr>
                <w:rFonts w:ascii="Arial" w:eastAsia="Arial" w:hAnsi="Arial" w:cs="Arial"/>
                <w:color w:val="1F2937"/>
                <w:sz w:val="24"/>
              </w:rPr>
              <w:t>5</w:t>
            </w:r>
          </w:p>
        </w:tc>
        <w:tc>
          <w:tcPr>
            <w:tcW w:w="3982" w:type="dxa"/>
            <w:tcBorders>
              <w:top w:val="single" w:sz="6" w:space="0" w:color="D1D5DB"/>
              <w:left w:val="single" w:sz="6" w:space="0" w:color="D1D5DB"/>
              <w:bottom w:val="single" w:sz="6" w:space="0" w:color="D1D5DB"/>
              <w:right w:val="single" w:sz="6" w:space="0" w:color="D1D5DB"/>
            </w:tcBorders>
            <w:vAlign w:val="center"/>
          </w:tcPr>
          <w:p w14:paraId="049F3DA9" w14:textId="77777777" w:rsidR="00602A15" w:rsidRPr="00602A15" w:rsidRDefault="00602A15" w:rsidP="00602A15">
            <w:pPr>
              <w:ind w:left="1"/>
              <w:jc w:val="center"/>
              <w:rPr>
                <w:sz w:val="24"/>
              </w:rPr>
            </w:pPr>
            <w:r w:rsidRPr="00602A15">
              <w:rPr>
                <w:rFonts w:ascii="Arial" w:eastAsia="Arial" w:hAnsi="Arial" w:cs="Arial"/>
                <w:color w:val="1F2937"/>
                <w:sz w:val="24"/>
              </w:rPr>
              <w:t>1.5</w:t>
            </w:r>
          </w:p>
        </w:tc>
      </w:tr>
    </w:tbl>
    <w:p w14:paraId="7FA9066F" w14:textId="77777777" w:rsidR="00602A15" w:rsidRDefault="00602A15" w:rsidP="00602A15">
      <w:pPr>
        <w:spacing w:after="108" w:line="265" w:lineRule="auto"/>
        <w:ind w:left="385" w:hanging="10"/>
        <w:rPr>
          <w:rFonts w:ascii="Arial" w:eastAsia="Arial" w:hAnsi="Arial" w:cs="Arial"/>
          <w:b/>
          <w:color w:val="374151"/>
          <w:sz w:val="15"/>
        </w:rPr>
      </w:pPr>
    </w:p>
    <w:p w14:paraId="50B31287" w14:textId="0AA5EDBF" w:rsidR="00602A15" w:rsidRDefault="00602A15" w:rsidP="00602A15">
      <w:pPr>
        <w:spacing w:after="108" w:line="265" w:lineRule="auto"/>
        <w:ind w:left="385" w:hanging="10"/>
        <w:jc w:val="center"/>
      </w:pPr>
      <w:r>
        <w:rPr>
          <w:rFonts w:ascii="Arial" w:eastAsia="Arial" w:hAnsi="Arial" w:cs="Arial"/>
          <w:b/>
          <w:color w:val="374151"/>
          <w:sz w:val="15"/>
        </w:rPr>
        <w:t>GRAPH 1: CURRENT AGAINST NUMBER OF BULBS IN SERIES</w:t>
      </w:r>
    </w:p>
    <w:p w14:paraId="0F43F688" w14:textId="7FC9CD26" w:rsidR="00CF0F37" w:rsidRPr="00CF0F37" w:rsidRDefault="00602A15" w:rsidP="00CF0F37">
      <w:pPr>
        <w:spacing w:after="267"/>
        <w:ind w:left="1871"/>
      </w:pPr>
      <w:r>
        <w:rPr>
          <w:noProof/>
          <w:lang w:eastAsia="en-GB"/>
        </w:rPr>
        <mc:AlternateContent>
          <mc:Choice Requires="wpg">
            <w:drawing>
              <wp:inline distT="0" distB="0" distL="0" distR="0" wp14:anchorId="08E13738" wp14:editId="1D20E213">
                <wp:extent cx="4429496" cy="3835730"/>
                <wp:effectExtent l="0" t="0" r="9525" b="0"/>
                <wp:docPr id="2074" name="Group 2074"/>
                <wp:cNvGraphicFramePr/>
                <a:graphic xmlns:a="http://schemas.openxmlformats.org/drawingml/2006/main">
                  <a:graphicData uri="http://schemas.microsoft.com/office/word/2010/wordprocessingGroup">
                    <wpg:wgp>
                      <wpg:cNvGrpSpPr/>
                      <wpg:grpSpPr>
                        <a:xfrm>
                          <a:off x="0" y="0"/>
                          <a:ext cx="4429496" cy="3835730"/>
                          <a:chOff x="297796" y="0"/>
                          <a:chExt cx="3754346" cy="2502206"/>
                        </a:xfrm>
                      </wpg:grpSpPr>
                      <wps:wsp>
                        <wps:cNvPr id="2075" name="Shape 60"/>
                        <wps:cNvSpPr/>
                        <wps:spPr>
                          <a:xfrm>
                            <a:off x="574551"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076" name="Shape 61"/>
                        <wps:cNvSpPr/>
                        <wps:spPr>
                          <a:xfrm>
                            <a:off x="717807"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077" name="Shape 62"/>
                        <wps:cNvSpPr/>
                        <wps:spPr>
                          <a:xfrm>
                            <a:off x="861063"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078" name="Shape 63"/>
                        <wps:cNvSpPr/>
                        <wps:spPr>
                          <a:xfrm>
                            <a:off x="1004319"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16" name="Shape 64"/>
                        <wps:cNvSpPr/>
                        <wps:spPr>
                          <a:xfrm>
                            <a:off x="1290831"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17" name="Shape 65"/>
                        <wps:cNvSpPr/>
                        <wps:spPr>
                          <a:xfrm>
                            <a:off x="1434086"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18" name="Shape 66"/>
                        <wps:cNvSpPr/>
                        <wps:spPr>
                          <a:xfrm>
                            <a:off x="1577343"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0" name="Shape 67"/>
                        <wps:cNvSpPr/>
                        <wps:spPr>
                          <a:xfrm>
                            <a:off x="1720598"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1" name="Shape 68"/>
                        <wps:cNvSpPr/>
                        <wps:spPr>
                          <a:xfrm>
                            <a:off x="2007110"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2" name="Shape 69"/>
                        <wps:cNvSpPr/>
                        <wps:spPr>
                          <a:xfrm>
                            <a:off x="2150367"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3" name="Shape 70"/>
                        <wps:cNvSpPr/>
                        <wps:spPr>
                          <a:xfrm>
                            <a:off x="2293622"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4" name="Shape 71"/>
                        <wps:cNvSpPr/>
                        <wps:spPr>
                          <a:xfrm>
                            <a:off x="2436879"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5" name="Shape 72"/>
                        <wps:cNvSpPr/>
                        <wps:spPr>
                          <a:xfrm>
                            <a:off x="2723391"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6" name="Shape 73"/>
                        <wps:cNvSpPr/>
                        <wps:spPr>
                          <a:xfrm>
                            <a:off x="2866646"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7" name="Shape 74"/>
                        <wps:cNvSpPr/>
                        <wps:spPr>
                          <a:xfrm>
                            <a:off x="3009903"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8" name="Shape 75"/>
                        <wps:cNvSpPr/>
                        <wps:spPr>
                          <a:xfrm>
                            <a:off x="3153159"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9" name="Shape 76"/>
                        <wps:cNvSpPr/>
                        <wps:spPr>
                          <a:xfrm>
                            <a:off x="3439670"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0" name="Shape 77"/>
                        <wps:cNvSpPr/>
                        <wps:spPr>
                          <a:xfrm>
                            <a:off x="3582926"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1" name="Shape 78"/>
                        <wps:cNvSpPr/>
                        <wps:spPr>
                          <a:xfrm>
                            <a:off x="3726182"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2" name="Shape 79"/>
                        <wps:cNvSpPr/>
                        <wps:spPr>
                          <a:xfrm>
                            <a:off x="3869438"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3" name="Shape 80"/>
                        <wps:cNvSpPr/>
                        <wps:spPr>
                          <a:xfrm>
                            <a:off x="431295" y="22098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4" name="Shape 81"/>
                        <wps:cNvSpPr/>
                        <wps:spPr>
                          <a:xfrm>
                            <a:off x="431295" y="20955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5" name="Shape 82"/>
                        <wps:cNvSpPr/>
                        <wps:spPr>
                          <a:xfrm>
                            <a:off x="431295" y="19812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6" name="Shape 83"/>
                        <wps:cNvSpPr/>
                        <wps:spPr>
                          <a:xfrm>
                            <a:off x="431295" y="18669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7" name="Shape 84"/>
                        <wps:cNvSpPr/>
                        <wps:spPr>
                          <a:xfrm>
                            <a:off x="431295" y="16383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8" name="Shape 85"/>
                        <wps:cNvSpPr/>
                        <wps:spPr>
                          <a:xfrm>
                            <a:off x="431295" y="15240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9" name="Shape 86"/>
                        <wps:cNvSpPr/>
                        <wps:spPr>
                          <a:xfrm>
                            <a:off x="431295" y="14097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0" name="Shape 87"/>
                        <wps:cNvSpPr/>
                        <wps:spPr>
                          <a:xfrm>
                            <a:off x="431295" y="12954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1" name="Shape 88"/>
                        <wps:cNvSpPr/>
                        <wps:spPr>
                          <a:xfrm>
                            <a:off x="431295" y="10668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2" name="Shape 89"/>
                        <wps:cNvSpPr/>
                        <wps:spPr>
                          <a:xfrm>
                            <a:off x="431295" y="9525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3" name="Shape 90"/>
                        <wps:cNvSpPr/>
                        <wps:spPr>
                          <a:xfrm>
                            <a:off x="431295" y="8382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4" name="Shape 91"/>
                        <wps:cNvSpPr/>
                        <wps:spPr>
                          <a:xfrm>
                            <a:off x="431295" y="7239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5" name="Shape 92"/>
                        <wps:cNvSpPr/>
                        <wps:spPr>
                          <a:xfrm>
                            <a:off x="431295" y="4953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6" name="Shape 93"/>
                        <wps:cNvSpPr/>
                        <wps:spPr>
                          <a:xfrm>
                            <a:off x="431295" y="3810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7" name="Shape 94"/>
                        <wps:cNvSpPr/>
                        <wps:spPr>
                          <a:xfrm>
                            <a:off x="431295" y="2667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912594496" name="Shape 95"/>
                        <wps:cNvSpPr/>
                        <wps:spPr>
                          <a:xfrm>
                            <a:off x="431295" y="1524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912594497" name="Shape 96"/>
                        <wps:cNvSpPr/>
                        <wps:spPr>
                          <a:xfrm>
                            <a:off x="431295"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498" name="Shape 97"/>
                        <wps:cNvSpPr/>
                        <wps:spPr>
                          <a:xfrm>
                            <a:off x="1147575"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499" name="Shape 98"/>
                        <wps:cNvSpPr/>
                        <wps:spPr>
                          <a:xfrm>
                            <a:off x="1863855"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0" name="Shape 99"/>
                        <wps:cNvSpPr/>
                        <wps:spPr>
                          <a:xfrm>
                            <a:off x="2580134"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1" name="Shape 100"/>
                        <wps:cNvSpPr/>
                        <wps:spPr>
                          <a:xfrm>
                            <a:off x="3296414"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2" name="Shape 101"/>
                        <wps:cNvSpPr/>
                        <wps:spPr>
                          <a:xfrm>
                            <a:off x="4012694"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3" name="Shape 102"/>
                        <wps:cNvSpPr/>
                        <wps:spPr>
                          <a:xfrm>
                            <a:off x="431295" y="23241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4" name="Shape 103"/>
                        <wps:cNvSpPr/>
                        <wps:spPr>
                          <a:xfrm>
                            <a:off x="431295" y="17526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5" name="Shape 104"/>
                        <wps:cNvSpPr/>
                        <wps:spPr>
                          <a:xfrm>
                            <a:off x="431295" y="11811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6" name="Shape 105"/>
                        <wps:cNvSpPr/>
                        <wps:spPr>
                          <a:xfrm>
                            <a:off x="431295" y="6096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7" name="Shape 106"/>
                        <wps:cNvSpPr/>
                        <wps:spPr>
                          <a:xfrm>
                            <a:off x="431295" y="381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8" name="Shape 107"/>
                        <wps:cNvSpPr/>
                        <wps:spPr>
                          <a:xfrm>
                            <a:off x="431295" y="38100"/>
                            <a:ext cx="0" cy="2286000"/>
                          </a:xfrm>
                          <a:custGeom>
                            <a:avLst/>
                            <a:gdLst/>
                            <a:ahLst/>
                            <a:cxnLst/>
                            <a:rect l="0" t="0" r="0" b="0"/>
                            <a:pathLst>
                              <a:path h="2286000">
                                <a:moveTo>
                                  <a:pt x="0" y="0"/>
                                </a:moveTo>
                                <a:lnTo>
                                  <a:pt x="0" y="2286000"/>
                                </a:lnTo>
                              </a:path>
                            </a:pathLst>
                          </a:custGeom>
                          <a:ln w="14287" cap="flat">
                            <a:miter lim="100000"/>
                          </a:ln>
                        </wps:spPr>
                        <wps:style>
                          <a:lnRef idx="1">
                            <a:srgbClr val="374151"/>
                          </a:lnRef>
                          <a:fillRef idx="0">
                            <a:srgbClr val="000000">
                              <a:alpha val="0"/>
                            </a:srgbClr>
                          </a:fillRef>
                          <a:effectRef idx="0">
                            <a:scrgbClr r="0" g="0" b="0"/>
                          </a:effectRef>
                          <a:fontRef idx="none"/>
                        </wps:style>
                        <wps:bodyPr/>
                      </wps:wsp>
                      <wps:wsp>
                        <wps:cNvPr id="912594509" name="Shape 108"/>
                        <wps:cNvSpPr/>
                        <wps:spPr>
                          <a:xfrm>
                            <a:off x="431295" y="2324100"/>
                            <a:ext cx="3581399" cy="0"/>
                          </a:xfrm>
                          <a:custGeom>
                            <a:avLst/>
                            <a:gdLst/>
                            <a:ahLst/>
                            <a:cxnLst/>
                            <a:rect l="0" t="0" r="0" b="0"/>
                            <a:pathLst>
                              <a:path w="3581399">
                                <a:moveTo>
                                  <a:pt x="0" y="0"/>
                                </a:moveTo>
                                <a:lnTo>
                                  <a:pt x="3581399" y="0"/>
                                </a:lnTo>
                              </a:path>
                            </a:pathLst>
                          </a:custGeom>
                          <a:ln w="14287" cap="flat">
                            <a:miter lim="100000"/>
                          </a:ln>
                        </wps:spPr>
                        <wps:style>
                          <a:lnRef idx="1">
                            <a:srgbClr val="374151"/>
                          </a:lnRef>
                          <a:fillRef idx="0">
                            <a:srgbClr val="000000">
                              <a:alpha val="0"/>
                            </a:srgbClr>
                          </a:fillRef>
                          <a:effectRef idx="0">
                            <a:scrgbClr r="0" g="0" b="0"/>
                          </a:effectRef>
                          <a:fontRef idx="none"/>
                        </wps:style>
                        <wps:bodyPr/>
                      </wps:wsp>
                      <wps:wsp>
                        <wps:cNvPr id="912594511" name="Rectangle 912594511"/>
                        <wps:cNvSpPr/>
                        <wps:spPr>
                          <a:xfrm>
                            <a:off x="407333" y="2395039"/>
                            <a:ext cx="63409" cy="107167"/>
                          </a:xfrm>
                          <a:prstGeom prst="rect">
                            <a:avLst/>
                          </a:prstGeom>
                          <a:ln>
                            <a:noFill/>
                          </a:ln>
                        </wps:spPr>
                        <wps:txbx>
                          <w:txbxContent>
                            <w:p w14:paraId="29563745" w14:textId="77777777" w:rsidR="00B73EB0" w:rsidRDefault="00B73EB0" w:rsidP="00602A15">
                              <w:r>
                                <w:rPr>
                                  <w:rFonts w:ascii="Arial" w:eastAsia="Arial" w:hAnsi="Arial" w:cs="Arial"/>
                                  <w:color w:val="374151"/>
                                  <w:sz w:val="13"/>
                                </w:rPr>
                                <w:t>0</w:t>
                              </w:r>
                            </w:p>
                          </w:txbxContent>
                        </wps:txbx>
                        <wps:bodyPr horzOverflow="overflow" vert="horz" lIns="0" tIns="0" rIns="0" bIns="0" rtlCol="0">
                          <a:noAutofit/>
                        </wps:bodyPr>
                      </wps:wsp>
                      <wps:wsp>
                        <wps:cNvPr id="912594512" name="Rectangle 912594512"/>
                        <wps:cNvSpPr/>
                        <wps:spPr>
                          <a:xfrm>
                            <a:off x="1123643" y="2395039"/>
                            <a:ext cx="63409" cy="107167"/>
                          </a:xfrm>
                          <a:prstGeom prst="rect">
                            <a:avLst/>
                          </a:prstGeom>
                          <a:ln>
                            <a:noFill/>
                          </a:ln>
                        </wps:spPr>
                        <wps:txbx>
                          <w:txbxContent>
                            <w:p w14:paraId="6B930A1C" w14:textId="77777777" w:rsidR="00B73EB0" w:rsidRDefault="00B73EB0" w:rsidP="00602A15">
                              <w:r>
                                <w:rPr>
                                  <w:rFonts w:ascii="Arial" w:eastAsia="Arial" w:hAnsi="Arial" w:cs="Arial"/>
                                  <w:color w:val="374151"/>
                                  <w:sz w:val="13"/>
                                </w:rPr>
                                <w:t>1</w:t>
                              </w:r>
                            </w:p>
                          </w:txbxContent>
                        </wps:txbx>
                        <wps:bodyPr horzOverflow="overflow" vert="horz" lIns="0" tIns="0" rIns="0" bIns="0" rtlCol="0">
                          <a:noAutofit/>
                        </wps:bodyPr>
                      </wps:wsp>
                      <wps:wsp>
                        <wps:cNvPr id="912594513" name="Rectangle 912594513"/>
                        <wps:cNvSpPr/>
                        <wps:spPr>
                          <a:xfrm>
                            <a:off x="1839953" y="2395039"/>
                            <a:ext cx="63409" cy="107167"/>
                          </a:xfrm>
                          <a:prstGeom prst="rect">
                            <a:avLst/>
                          </a:prstGeom>
                          <a:ln>
                            <a:noFill/>
                          </a:ln>
                        </wps:spPr>
                        <wps:txbx>
                          <w:txbxContent>
                            <w:p w14:paraId="02F7CF48" w14:textId="77777777" w:rsidR="00B73EB0" w:rsidRDefault="00B73EB0" w:rsidP="00602A15">
                              <w:r>
                                <w:rPr>
                                  <w:rFonts w:ascii="Arial" w:eastAsia="Arial" w:hAnsi="Arial" w:cs="Arial"/>
                                  <w:color w:val="374151"/>
                                  <w:sz w:val="13"/>
                                </w:rPr>
                                <w:t>2</w:t>
                              </w:r>
                            </w:p>
                          </w:txbxContent>
                        </wps:txbx>
                        <wps:bodyPr horzOverflow="overflow" vert="horz" lIns="0" tIns="0" rIns="0" bIns="0" rtlCol="0">
                          <a:noAutofit/>
                        </wps:bodyPr>
                      </wps:wsp>
                      <wps:wsp>
                        <wps:cNvPr id="912594514" name="Rectangle 912594514"/>
                        <wps:cNvSpPr/>
                        <wps:spPr>
                          <a:xfrm>
                            <a:off x="2556114" y="2395039"/>
                            <a:ext cx="63409" cy="107167"/>
                          </a:xfrm>
                          <a:prstGeom prst="rect">
                            <a:avLst/>
                          </a:prstGeom>
                          <a:ln>
                            <a:noFill/>
                          </a:ln>
                        </wps:spPr>
                        <wps:txbx>
                          <w:txbxContent>
                            <w:p w14:paraId="2B23EB8F" w14:textId="77777777" w:rsidR="00B73EB0" w:rsidRDefault="00B73EB0" w:rsidP="00602A15">
                              <w:r>
                                <w:rPr>
                                  <w:rFonts w:ascii="Arial" w:eastAsia="Arial" w:hAnsi="Arial" w:cs="Arial"/>
                                  <w:color w:val="374151"/>
                                  <w:sz w:val="13"/>
                                </w:rPr>
                                <w:t>3</w:t>
                              </w:r>
                            </w:p>
                          </w:txbxContent>
                        </wps:txbx>
                        <wps:bodyPr horzOverflow="overflow" vert="horz" lIns="0" tIns="0" rIns="0" bIns="0" rtlCol="0">
                          <a:noAutofit/>
                        </wps:bodyPr>
                      </wps:wsp>
                      <wps:wsp>
                        <wps:cNvPr id="912594515" name="Rectangle 912594515"/>
                        <wps:cNvSpPr/>
                        <wps:spPr>
                          <a:xfrm>
                            <a:off x="3272423" y="2395039"/>
                            <a:ext cx="63409" cy="107167"/>
                          </a:xfrm>
                          <a:prstGeom prst="rect">
                            <a:avLst/>
                          </a:prstGeom>
                          <a:ln>
                            <a:noFill/>
                          </a:ln>
                        </wps:spPr>
                        <wps:txbx>
                          <w:txbxContent>
                            <w:p w14:paraId="4323C45A" w14:textId="77777777" w:rsidR="00B73EB0" w:rsidRDefault="00B73EB0" w:rsidP="00602A15">
                              <w:r>
                                <w:rPr>
                                  <w:rFonts w:ascii="Arial" w:eastAsia="Arial" w:hAnsi="Arial" w:cs="Arial"/>
                                  <w:color w:val="374151"/>
                                  <w:sz w:val="13"/>
                                </w:rPr>
                                <w:t>4</w:t>
                              </w:r>
                            </w:p>
                          </w:txbxContent>
                        </wps:txbx>
                        <wps:bodyPr horzOverflow="overflow" vert="horz" lIns="0" tIns="0" rIns="0" bIns="0" rtlCol="0">
                          <a:noAutofit/>
                        </wps:bodyPr>
                      </wps:wsp>
                      <wps:wsp>
                        <wps:cNvPr id="912594516" name="Rectangle 912594516"/>
                        <wps:cNvSpPr/>
                        <wps:spPr>
                          <a:xfrm>
                            <a:off x="3988733" y="2395039"/>
                            <a:ext cx="63409" cy="107167"/>
                          </a:xfrm>
                          <a:prstGeom prst="rect">
                            <a:avLst/>
                          </a:prstGeom>
                          <a:ln>
                            <a:noFill/>
                          </a:ln>
                        </wps:spPr>
                        <wps:txbx>
                          <w:txbxContent>
                            <w:p w14:paraId="37287C7A" w14:textId="77777777" w:rsidR="00B73EB0" w:rsidRDefault="00B73EB0" w:rsidP="00602A15">
                              <w:r>
                                <w:rPr>
                                  <w:rFonts w:ascii="Arial" w:eastAsia="Arial" w:hAnsi="Arial" w:cs="Arial"/>
                                  <w:color w:val="374151"/>
                                  <w:sz w:val="13"/>
                                </w:rPr>
                                <w:t>5</w:t>
                              </w:r>
                            </w:p>
                          </w:txbxContent>
                        </wps:txbx>
                        <wps:bodyPr horzOverflow="overflow" vert="horz" lIns="0" tIns="0" rIns="0" bIns="0" rtlCol="0">
                          <a:noAutofit/>
                        </wps:bodyPr>
                      </wps:wsp>
                      <wps:wsp>
                        <wps:cNvPr id="912594517" name="Rectangle 912594517"/>
                        <wps:cNvSpPr/>
                        <wps:spPr>
                          <a:xfrm>
                            <a:off x="345421" y="2290264"/>
                            <a:ext cx="63409" cy="107167"/>
                          </a:xfrm>
                          <a:prstGeom prst="rect">
                            <a:avLst/>
                          </a:prstGeom>
                          <a:ln>
                            <a:noFill/>
                          </a:ln>
                        </wps:spPr>
                        <wps:txbx>
                          <w:txbxContent>
                            <w:p w14:paraId="49E376A7" w14:textId="77777777" w:rsidR="00B73EB0" w:rsidRDefault="00B73EB0" w:rsidP="00602A15">
                              <w:r>
                                <w:rPr>
                                  <w:rFonts w:ascii="Arial" w:eastAsia="Arial" w:hAnsi="Arial" w:cs="Arial"/>
                                  <w:color w:val="374151"/>
                                  <w:sz w:val="13"/>
                                </w:rPr>
                                <w:t>0</w:t>
                              </w:r>
                            </w:p>
                          </w:txbxContent>
                        </wps:txbx>
                        <wps:bodyPr horzOverflow="overflow" vert="horz" lIns="0" tIns="0" rIns="0" bIns="0" rtlCol="0">
                          <a:noAutofit/>
                        </wps:bodyPr>
                      </wps:wsp>
                      <wps:wsp>
                        <wps:cNvPr id="912594518" name="Rectangle 912594518"/>
                        <wps:cNvSpPr/>
                        <wps:spPr>
                          <a:xfrm>
                            <a:off x="345421" y="1718764"/>
                            <a:ext cx="63409" cy="107167"/>
                          </a:xfrm>
                          <a:prstGeom prst="rect">
                            <a:avLst/>
                          </a:prstGeom>
                          <a:ln>
                            <a:noFill/>
                          </a:ln>
                        </wps:spPr>
                        <wps:txbx>
                          <w:txbxContent>
                            <w:p w14:paraId="14F4BA97" w14:textId="77777777" w:rsidR="00B73EB0" w:rsidRDefault="00B73EB0" w:rsidP="00602A15">
                              <w:r>
                                <w:rPr>
                                  <w:rFonts w:ascii="Arial" w:eastAsia="Arial" w:hAnsi="Arial" w:cs="Arial"/>
                                  <w:color w:val="374151"/>
                                  <w:sz w:val="13"/>
                                </w:rPr>
                                <w:t>5</w:t>
                              </w:r>
                            </w:p>
                          </w:txbxContent>
                        </wps:txbx>
                        <wps:bodyPr horzOverflow="overflow" vert="horz" lIns="0" tIns="0" rIns="0" bIns="0" rtlCol="0">
                          <a:noAutofit/>
                        </wps:bodyPr>
                      </wps:wsp>
                      <wps:wsp>
                        <wps:cNvPr id="912594519" name="Rectangle 912594519"/>
                        <wps:cNvSpPr/>
                        <wps:spPr>
                          <a:xfrm>
                            <a:off x="297796" y="1147264"/>
                            <a:ext cx="126819" cy="107167"/>
                          </a:xfrm>
                          <a:prstGeom prst="rect">
                            <a:avLst/>
                          </a:prstGeom>
                          <a:ln>
                            <a:noFill/>
                          </a:ln>
                        </wps:spPr>
                        <wps:txbx>
                          <w:txbxContent>
                            <w:p w14:paraId="1BAE6A43" w14:textId="77777777" w:rsidR="00B73EB0" w:rsidRDefault="00B73EB0" w:rsidP="00602A15">
                              <w:r>
                                <w:rPr>
                                  <w:rFonts w:ascii="Arial" w:eastAsia="Arial" w:hAnsi="Arial" w:cs="Arial"/>
                                  <w:color w:val="374151"/>
                                  <w:sz w:val="13"/>
                                </w:rPr>
                                <w:t>10</w:t>
                              </w:r>
                            </w:p>
                          </w:txbxContent>
                        </wps:txbx>
                        <wps:bodyPr horzOverflow="overflow" vert="horz" lIns="0" tIns="0" rIns="0" bIns="0" rtlCol="0">
                          <a:noAutofit/>
                        </wps:bodyPr>
                      </wps:wsp>
                      <wps:wsp>
                        <wps:cNvPr id="912594520" name="Rectangle 912594520"/>
                        <wps:cNvSpPr/>
                        <wps:spPr>
                          <a:xfrm>
                            <a:off x="297796" y="575764"/>
                            <a:ext cx="126819" cy="107167"/>
                          </a:xfrm>
                          <a:prstGeom prst="rect">
                            <a:avLst/>
                          </a:prstGeom>
                          <a:ln>
                            <a:noFill/>
                          </a:ln>
                        </wps:spPr>
                        <wps:txbx>
                          <w:txbxContent>
                            <w:p w14:paraId="6AD7EDC4" w14:textId="77777777" w:rsidR="00B73EB0" w:rsidRDefault="00B73EB0" w:rsidP="00602A15">
                              <w:r>
                                <w:rPr>
                                  <w:rFonts w:ascii="Arial" w:eastAsia="Arial" w:hAnsi="Arial" w:cs="Arial"/>
                                  <w:color w:val="374151"/>
                                  <w:sz w:val="13"/>
                                </w:rPr>
                                <w:t>15</w:t>
                              </w:r>
                            </w:p>
                          </w:txbxContent>
                        </wps:txbx>
                        <wps:bodyPr horzOverflow="overflow" vert="horz" lIns="0" tIns="0" rIns="0" bIns="0" rtlCol="0">
                          <a:noAutofit/>
                        </wps:bodyPr>
                      </wps:wsp>
                      <wps:wsp>
                        <wps:cNvPr id="912594521" name="Rectangle 912594521"/>
                        <wps:cNvSpPr/>
                        <wps:spPr>
                          <a:xfrm>
                            <a:off x="297796" y="4264"/>
                            <a:ext cx="126819" cy="107167"/>
                          </a:xfrm>
                          <a:prstGeom prst="rect">
                            <a:avLst/>
                          </a:prstGeom>
                          <a:ln>
                            <a:noFill/>
                          </a:ln>
                        </wps:spPr>
                        <wps:txbx>
                          <w:txbxContent>
                            <w:p w14:paraId="6073E9B0" w14:textId="77777777" w:rsidR="00B73EB0" w:rsidRDefault="00B73EB0" w:rsidP="00602A15">
                              <w:r>
                                <w:rPr>
                                  <w:rFonts w:ascii="Arial" w:eastAsia="Arial" w:hAnsi="Arial" w:cs="Arial"/>
                                  <w:color w:val="374151"/>
                                  <w:sz w:val="13"/>
                                </w:rPr>
                                <w:t>20</w:t>
                              </w:r>
                            </w:p>
                          </w:txbxContent>
                        </wps:txbx>
                        <wps:bodyPr horzOverflow="overflow" vert="horz" lIns="0" tIns="0" rIns="0" bIns="0" rtlCol="0">
                          <a:noAutofit/>
                        </wps:bodyPr>
                      </wps:wsp>
                      <wps:wsp>
                        <wps:cNvPr id="912594524" name="Shape 123"/>
                        <wps:cNvSpPr/>
                        <wps:spPr>
                          <a:xfrm>
                            <a:off x="1109475" y="0"/>
                            <a:ext cx="76200" cy="76200"/>
                          </a:xfrm>
                          <a:custGeom>
                            <a:avLst/>
                            <a:gdLst/>
                            <a:ahLst/>
                            <a:cxnLst/>
                            <a:rect l="0" t="0" r="0" b="0"/>
                            <a:pathLst>
                              <a:path w="76200" h="76200">
                                <a:moveTo>
                                  <a:pt x="76200" y="76200"/>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12594525" name="Shape 124"/>
                        <wps:cNvSpPr/>
                        <wps:spPr>
                          <a:xfrm>
                            <a:off x="1109475" y="0"/>
                            <a:ext cx="76200" cy="76200"/>
                          </a:xfrm>
                          <a:custGeom>
                            <a:avLst/>
                            <a:gdLst/>
                            <a:ahLst/>
                            <a:cxnLst/>
                            <a:rect l="0" t="0" r="0" b="0"/>
                            <a:pathLst>
                              <a:path w="76200" h="76200">
                                <a:moveTo>
                                  <a:pt x="0" y="0"/>
                                </a:moveTo>
                                <a:lnTo>
                                  <a:pt x="76200" y="76200"/>
                                </a:lnTo>
                              </a:path>
                            </a:pathLst>
                          </a:custGeom>
                          <a:ln w="14287" cap="flat">
                            <a:miter lim="100000"/>
                          </a:ln>
                        </wps:spPr>
                        <wps:style>
                          <a:lnRef idx="1">
                            <a:srgbClr val="1E3A5F"/>
                          </a:lnRef>
                          <a:fillRef idx="0">
                            <a:srgbClr val="000000">
                              <a:alpha val="0"/>
                            </a:srgbClr>
                          </a:fillRef>
                          <a:effectRef idx="0">
                            <a:scrgbClr r="0" g="0" b="0"/>
                          </a:effectRef>
                          <a:fontRef idx="none"/>
                        </wps:style>
                        <wps:bodyPr/>
                      </wps:wsp>
                      <wps:wsp>
                        <wps:cNvPr id="912594526" name="Shape 125"/>
                        <wps:cNvSpPr/>
                        <wps:spPr>
                          <a:xfrm>
                            <a:off x="1109475" y="0"/>
                            <a:ext cx="76200" cy="76200"/>
                          </a:xfrm>
                          <a:custGeom>
                            <a:avLst/>
                            <a:gdLst/>
                            <a:ahLst/>
                            <a:cxnLst/>
                            <a:rect l="0" t="0" r="0" b="0"/>
                            <a:pathLst>
                              <a:path w="76200" h="76200">
                                <a:moveTo>
                                  <a:pt x="0" y="76200"/>
                                </a:moveTo>
                                <a:lnTo>
                                  <a:pt x="76200"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912594527" name="Shape 126"/>
                        <wps:cNvSpPr/>
                        <wps:spPr>
                          <a:xfrm>
                            <a:off x="1109475" y="0"/>
                            <a:ext cx="76200" cy="76200"/>
                          </a:xfrm>
                          <a:custGeom>
                            <a:avLst/>
                            <a:gdLst/>
                            <a:ahLst/>
                            <a:cxnLst/>
                            <a:rect l="0" t="0" r="0" b="0"/>
                            <a:pathLst>
                              <a:path w="76200" h="76200">
                                <a:moveTo>
                                  <a:pt x="76200" y="0"/>
                                </a:moveTo>
                                <a:lnTo>
                                  <a:pt x="0" y="76200"/>
                                </a:lnTo>
                              </a:path>
                            </a:pathLst>
                          </a:custGeom>
                          <a:ln w="14287" cap="flat">
                            <a:miter lim="100000"/>
                          </a:ln>
                        </wps:spPr>
                        <wps:style>
                          <a:lnRef idx="1">
                            <a:srgbClr val="1E3A5F"/>
                          </a:lnRef>
                          <a:fillRef idx="0">
                            <a:srgbClr val="000000">
                              <a:alpha val="0"/>
                            </a:srgbClr>
                          </a:fillRef>
                          <a:effectRef idx="0">
                            <a:scrgbClr r="0" g="0" b="0"/>
                          </a:effectRef>
                          <a:fontRef idx="none"/>
                        </wps:style>
                        <wps:bodyPr/>
                      </wps:wsp>
                      <wps:wsp>
                        <wps:cNvPr id="2082" name="Shape 127"/>
                        <wps:cNvSpPr/>
                        <wps:spPr>
                          <a:xfrm>
                            <a:off x="1825755" y="1143000"/>
                            <a:ext cx="76200" cy="76200"/>
                          </a:xfrm>
                          <a:custGeom>
                            <a:avLst/>
                            <a:gdLst/>
                            <a:ahLst/>
                            <a:cxnLst/>
                            <a:rect l="0" t="0" r="0" b="0"/>
                            <a:pathLst>
                              <a:path w="76200" h="76200">
                                <a:moveTo>
                                  <a:pt x="76200" y="76200"/>
                                </a:moveTo>
                                <a:lnTo>
                                  <a:pt x="0"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083" name="Shape 128"/>
                        <wps:cNvSpPr/>
                        <wps:spPr>
                          <a:xfrm>
                            <a:off x="1825755" y="1143000"/>
                            <a:ext cx="76200" cy="76200"/>
                          </a:xfrm>
                          <a:custGeom>
                            <a:avLst/>
                            <a:gdLst/>
                            <a:ahLst/>
                            <a:cxnLst/>
                            <a:rect l="0" t="0" r="0" b="0"/>
                            <a:pathLst>
                              <a:path w="76200" h="76200">
                                <a:moveTo>
                                  <a:pt x="0" y="0"/>
                                </a:moveTo>
                                <a:lnTo>
                                  <a:pt x="76200" y="76200"/>
                                </a:lnTo>
                              </a:path>
                            </a:pathLst>
                          </a:custGeom>
                          <a:ln w="14287" cap="flat">
                            <a:miter lim="100000"/>
                          </a:ln>
                        </wps:spPr>
                        <wps:style>
                          <a:lnRef idx="1">
                            <a:srgbClr val="1E3A5F"/>
                          </a:lnRef>
                          <a:fillRef idx="0">
                            <a:srgbClr val="000000">
                              <a:alpha val="0"/>
                            </a:srgbClr>
                          </a:fillRef>
                          <a:effectRef idx="0">
                            <a:scrgbClr r="0" g="0" b="0"/>
                          </a:effectRef>
                          <a:fontRef idx="none"/>
                        </wps:style>
                        <wps:bodyPr/>
                      </wps:wsp>
                      <wps:wsp>
                        <wps:cNvPr id="2084" name="Shape 129"/>
                        <wps:cNvSpPr/>
                        <wps:spPr>
                          <a:xfrm>
                            <a:off x="1825755" y="1143000"/>
                            <a:ext cx="76200" cy="76200"/>
                          </a:xfrm>
                          <a:custGeom>
                            <a:avLst/>
                            <a:gdLst/>
                            <a:ahLst/>
                            <a:cxnLst/>
                            <a:rect l="0" t="0" r="0" b="0"/>
                            <a:pathLst>
                              <a:path w="76200" h="76200">
                                <a:moveTo>
                                  <a:pt x="0" y="76200"/>
                                </a:moveTo>
                                <a:lnTo>
                                  <a:pt x="76200"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085" name="Shape 130"/>
                        <wps:cNvSpPr/>
                        <wps:spPr>
                          <a:xfrm>
                            <a:off x="1825755" y="1143000"/>
                            <a:ext cx="76200" cy="76200"/>
                          </a:xfrm>
                          <a:custGeom>
                            <a:avLst/>
                            <a:gdLst/>
                            <a:ahLst/>
                            <a:cxnLst/>
                            <a:rect l="0" t="0" r="0" b="0"/>
                            <a:pathLst>
                              <a:path w="76200" h="76200">
                                <a:moveTo>
                                  <a:pt x="76200" y="0"/>
                                </a:moveTo>
                                <a:lnTo>
                                  <a:pt x="0" y="76200"/>
                                </a:lnTo>
                              </a:path>
                            </a:pathLst>
                          </a:custGeom>
                          <a:ln w="14287" cap="flat">
                            <a:miter lim="100000"/>
                          </a:ln>
                        </wps:spPr>
                        <wps:style>
                          <a:lnRef idx="1">
                            <a:srgbClr val="1E3A5F"/>
                          </a:lnRef>
                          <a:fillRef idx="0">
                            <a:srgbClr val="000000">
                              <a:alpha val="0"/>
                            </a:srgbClr>
                          </a:fillRef>
                          <a:effectRef idx="0">
                            <a:scrgbClr r="0" g="0" b="0"/>
                          </a:effectRef>
                          <a:fontRef idx="none"/>
                        </wps:style>
                        <wps:bodyPr/>
                      </wps:wsp>
                    </wpg:wgp>
                  </a:graphicData>
                </a:graphic>
              </wp:inline>
            </w:drawing>
          </mc:Choice>
          <mc:Fallback>
            <w:pict>
              <v:group w14:anchorId="08E13738" id="Group 2074" o:spid="_x0000_s1135" style="width:348.8pt;height:302.05pt;mso-position-horizontal-relative:char;mso-position-vertical-relative:line" coordorigin="2977" coordsize="37543,25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">
                <v:shape id="Shape 60" o:spid="_x0000_s1136" style="position:absolute;left:5745;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" path="m,l,2286000e" filled="f" strokecolor="#e5e7eb" strokeweight=".1323mm">
                  <v:stroke miterlimit="1" joinstyle="miter"/>
                  <v:path arrowok="t" textboxrect="0,0,0,2286000"/>
                </v:shape>
                <v:shape id="Shape 61" o:spid="_x0000_s1137" style="position:absolute;left:7178;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" path="m,l,2286000e" filled="f" strokecolor="#e5e7eb" strokeweight=".1323mm">
                  <v:stroke miterlimit="1" joinstyle="miter"/>
                  <v:path arrowok="t" textboxrect="0,0,0,2286000"/>
                </v:shape>
                <v:shape id="Shape 62" o:spid="_x0000_s1138" style="position:absolute;left:8610;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" path="m,l,2286000e" filled="f" strokecolor="#e5e7eb" strokeweight=".1323mm">
                  <v:stroke miterlimit="1" joinstyle="miter"/>
                  <v:path arrowok="t" textboxrect="0,0,0,2286000"/>
                </v:shape>
                <v:shape id="Shape 63" o:spid="_x0000_s1139" style="position:absolute;left:10043;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" path="m,l,2286000e" filled="f" strokecolor="#e5e7eb" strokeweight=".1323mm">
                  <v:stroke miterlimit="1" joinstyle="miter"/>
                  <v:path arrowok="t" textboxrect="0,0,0,2286000"/>
                </v:shape>
                <v:shape id="Shape 64" o:spid="_x0000_s1140" style="position:absolute;left:12908;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" path="m,l,2286000e" filled="f" strokecolor="#e5e7eb" strokeweight=".1323mm">
                  <v:stroke miterlimit="1" joinstyle="miter"/>
                  <v:path arrowok="t" textboxrect="0,0,0,2286000"/>
                </v:shape>
                <v:shape id="Shape 65" o:spid="_x0000_s1141" style="position:absolute;left:14340;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" path="m,l,2286000e" filled="f" strokecolor="#e5e7eb" strokeweight=".1323mm">
                  <v:stroke miterlimit="1" joinstyle="miter"/>
                  <v:path arrowok="t" textboxrect="0,0,0,2286000"/>
                </v:shape>
                <v:shape id="Shape 66" o:spid="_x0000_s1142" style="position:absolute;left:15773;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" path="m,l,2286000e" filled="f" strokecolor="#e5e7eb" strokeweight=".1323mm">
                  <v:stroke miterlimit="1" joinstyle="miter"/>
                  <v:path arrowok="t" textboxrect="0,0,0,2286000"/>
                </v:shape>
                <v:shape id="Shape 67" o:spid="_x0000_s1143" style="position:absolute;left:17205;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" path="m,l,2286000e" filled="f" strokecolor="#e5e7eb" strokeweight=".1323mm">
                  <v:stroke miterlimit="1" joinstyle="miter"/>
                  <v:path arrowok="t" textboxrect="0,0,0,2286000"/>
                </v:shape>
                <v:shape id="Shape 68" o:spid="_x0000_s1144" style="position:absolute;left:20071;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" path="m,l,2286000e" filled="f" strokecolor="#e5e7eb" strokeweight=".1323mm">
                  <v:stroke miterlimit="1" joinstyle="miter"/>
                  <v:path arrowok="t" textboxrect="0,0,0,2286000"/>
                </v:shape>
                <v:shape id="Shape 69" o:spid="_x0000_s1145" style="position:absolute;left:21503;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" path="m,l,2286000e" filled="f" strokecolor="#e5e7eb" strokeweight=".1323mm">
                  <v:stroke miterlimit="1" joinstyle="miter"/>
                  <v:path arrowok="t" textboxrect="0,0,0,2286000"/>
                </v:shape>
                <v:shape id="Shape 70" o:spid="_x0000_s1146" style="position:absolute;left:22936;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" path="m,l,2286000e" filled="f" strokecolor="#e5e7eb" strokeweight=".1323mm">
                  <v:stroke miterlimit="1" joinstyle="miter"/>
                  <v:path arrowok="t" textboxrect="0,0,0,2286000"/>
                </v:shape>
                <v:shape id="Shape 71" o:spid="_x0000_s1147" style="position:absolute;left:24368;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" path="m,l,2286000e" filled="f" strokecolor="#e5e7eb" strokeweight=".1323mm">
                  <v:stroke miterlimit="1" joinstyle="miter"/>
                  <v:path arrowok="t" textboxrect="0,0,0,2286000"/>
                </v:shape>
                <v:shape id="Shape 72" o:spid="_x0000_s1148" style="position:absolute;left:27233;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" path="m,l,2286000e" filled="f" strokecolor="#e5e7eb" strokeweight=".1323mm">
                  <v:stroke miterlimit="1" joinstyle="miter"/>
                  <v:path arrowok="t" textboxrect="0,0,0,2286000"/>
                </v:shape>
                <v:shape id="Shape 73" o:spid="_x0000_s1149" style="position:absolute;left:28666;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" path="m,l,2286000e" filled="f" strokecolor="#e5e7eb" strokeweight=".1323mm">
                  <v:stroke miterlimit="1" joinstyle="miter"/>
                  <v:path arrowok="t" textboxrect="0,0,0,2286000"/>
                </v:shape>
                <v:shape id="Shape 74" o:spid="_x0000_s1150" style="position:absolute;left:30099;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" path="m,l,2286000e" filled="f" strokecolor="#e5e7eb" strokeweight=".1323mm">
                  <v:stroke miterlimit="1" joinstyle="miter"/>
                  <v:path arrowok="t" textboxrect="0,0,0,2286000"/>
                </v:shape>
                <v:shape id="Shape 75" o:spid="_x0000_s1151" style="position:absolute;left:31531;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" path="m,l,2286000e" filled="f" strokecolor="#e5e7eb" strokeweight=".1323mm">
                  <v:stroke miterlimit="1" joinstyle="miter"/>
                  <v:path arrowok="t" textboxrect="0,0,0,2286000"/>
                </v:shape>
                <v:shape id="Shape 76" o:spid="_x0000_s1152" style="position:absolute;left:34396;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" path="m,l,2286000e" filled="f" strokecolor="#e5e7eb" strokeweight=".1323mm">
                  <v:stroke miterlimit="1" joinstyle="miter"/>
                  <v:path arrowok="t" textboxrect="0,0,0,2286000"/>
                </v:shape>
                <v:shape id="Shape 77" o:spid="_x0000_s1153" style="position:absolute;left:35829;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" path="m,l,2286000e" filled="f" strokecolor="#e5e7eb" strokeweight=".1323mm">
                  <v:stroke miterlimit="1" joinstyle="miter"/>
                  <v:path arrowok="t" textboxrect="0,0,0,2286000"/>
                </v:shape>
                <v:shape id="Shape 78" o:spid="_x0000_s1154" style="position:absolute;left:37261;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" path="m,l,2286000e" filled="f" strokecolor="#e5e7eb" strokeweight=".1323mm">
                  <v:stroke miterlimit="1" joinstyle="miter"/>
                  <v:path arrowok="t" textboxrect="0,0,0,2286000"/>
                </v:shape>
                <v:shape id="Shape 79" o:spid="_x0000_s1155" style="position:absolute;left:38694;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" path="m,l,2286000e" filled="f" strokecolor="#e5e7eb" strokeweight=".1323mm">
                  <v:stroke miterlimit="1" joinstyle="miter"/>
                  <v:path arrowok="t" textboxrect="0,0,0,2286000"/>
                </v:shape>
                <v:shape id="Shape 80" o:spid="_x0000_s1156" style="position:absolute;left:4312;top:22098;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" path="m,l3581399,e" filled="f" strokecolor="#e5e7eb" strokeweight=".1323mm">
                  <v:stroke miterlimit="1" joinstyle="miter"/>
                  <v:path arrowok="t" textboxrect="0,0,3581399,0"/>
                </v:shape>
                <v:shape id="Shape 81" o:spid="_x0000_s1157" style="position:absolute;left:4312;top:20955;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" path="m,l3581399,e" filled="f" strokecolor="#e5e7eb" strokeweight=".1323mm">
                  <v:stroke miterlimit="1" joinstyle="miter"/>
                  <v:path arrowok="t" textboxrect="0,0,3581399,0"/>
                </v:shape>
                <v:shape id="Shape 82" o:spid="_x0000_s1158" style="position:absolute;left:4312;top:19812;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" path="m,l3581399,e" filled="f" strokecolor="#e5e7eb" strokeweight=".1323mm">
                  <v:stroke miterlimit="1" joinstyle="miter"/>
                  <v:path arrowok="t" textboxrect="0,0,3581399,0"/>
                </v:shape>
                <v:shape id="Shape 83" o:spid="_x0000_s1159" style="position:absolute;left:4312;top:18669;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" path="m,l3581399,e" filled="f" strokecolor="#e5e7eb" strokeweight=".1323mm">
                  <v:stroke miterlimit="1" joinstyle="miter"/>
                  <v:path arrowok="t" textboxrect="0,0,3581399,0"/>
                </v:shape>
                <v:shape id="Shape 84" o:spid="_x0000_s1160" style="position:absolute;left:4312;top:16383;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" path="m,l3581399,e" filled="f" strokecolor="#e5e7eb" strokeweight=".1323mm">
                  <v:stroke miterlimit="1" joinstyle="miter"/>
                  <v:path arrowok="t" textboxrect="0,0,3581399,0"/>
                </v:shape>
                <v:shape id="Shape 85" o:spid="_x0000_s1161" style="position:absolute;left:4312;top:15240;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" path="m,l3581399,e" filled="f" strokecolor="#e5e7eb" strokeweight=".1323mm">
                  <v:stroke miterlimit="1" joinstyle="miter"/>
                  <v:path arrowok="t" textboxrect="0,0,3581399,0"/>
                </v:shape>
                <v:shape id="Shape 86" o:spid="_x0000_s1162" style="position:absolute;left:4312;top:14097;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" path="m,l3581399,e" filled="f" strokecolor="#e5e7eb" strokeweight=".1323mm">
                  <v:stroke miterlimit="1" joinstyle="miter"/>
                  <v:path arrowok="t" textboxrect="0,0,3581399,0"/>
                </v:shape>
                <v:shape id="Shape 87" o:spid="_x0000_s1163" style="position:absolute;left:4312;top:12954;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" path="m,l3581399,e" filled="f" strokecolor="#e5e7eb" strokeweight=".1323mm">
                  <v:stroke miterlimit="1" joinstyle="miter"/>
                  <v:path arrowok="t" textboxrect="0,0,3581399,0"/>
                </v:shape>
                <v:shape id="Shape 88" o:spid="_x0000_s1164" style="position:absolute;left:4312;top:10668;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" path="m,l3581399,e" filled="f" strokecolor="#e5e7eb" strokeweight=".1323mm">
                  <v:stroke miterlimit="1" joinstyle="miter"/>
                  <v:path arrowok="t" textboxrect="0,0,3581399,0"/>
                </v:shape>
                <v:shape id="Shape 89" o:spid="_x0000_s1165" style="position:absolute;left:4312;top:9525;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" path="m,l3581399,e" filled="f" strokecolor="#e5e7eb" strokeweight=".1323mm">
                  <v:stroke miterlimit="1" joinstyle="miter"/>
                  <v:path arrowok="t" textboxrect="0,0,3581399,0"/>
                </v:shape>
                <v:shape id="Shape 90" o:spid="_x0000_s1166" style="position:absolute;left:4312;top:8382;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" path="m,l3581399,e" filled="f" strokecolor="#e5e7eb" strokeweight=".1323mm">
                  <v:stroke miterlimit="1" joinstyle="miter"/>
                  <v:path arrowok="t" textboxrect="0,0,3581399,0"/>
                </v:shape>
                <v:shape id="Shape 91" o:spid="_x0000_s1167" style="position:absolute;left:4312;top:7239;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" path="m,l3581399,e" filled="f" strokecolor="#e5e7eb" strokeweight=".1323mm">
                  <v:stroke miterlimit="1" joinstyle="miter"/>
                  <v:path arrowok="t" textboxrect="0,0,3581399,0"/>
                </v:shape>
                <v:shape id="Shape 92" o:spid="_x0000_s1168" style="position:absolute;left:4312;top:4953;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" path="m,l3581399,e" filled="f" strokecolor="#e5e7eb" strokeweight=".1323mm">
                  <v:stroke miterlimit="1" joinstyle="miter"/>
                  <v:path arrowok="t" textboxrect="0,0,3581399,0"/>
                </v:shape>
                <v:shape id="Shape 93" o:spid="_x0000_s1169" style="position:absolute;left:4312;top:3810;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" path="m,l3581399,e" filled="f" strokecolor="#e5e7eb" strokeweight=".1323mm">
                  <v:stroke miterlimit="1" joinstyle="miter"/>
                  <v:path arrowok="t" textboxrect="0,0,3581399,0"/>
                </v:shape>
                <v:shape id="Shape 94" o:spid="_x0000_s1170" style="position:absolute;left:4312;top:2667;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" path="m,l3581399,e" filled="f" strokecolor="#e5e7eb" strokeweight=".1323mm">
                  <v:stroke miterlimit="1" joinstyle="miter"/>
                  <v:path arrowok="t" textboxrect="0,0,3581399,0"/>
                </v:shape>
                <v:shape id="Shape 95" o:spid="_x0000_s1171" style="position:absolute;left:4312;top:1524;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" path="m,l3581399,e" filled="f" strokecolor="#e5e7eb" strokeweight=".1323mm">
                  <v:stroke miterlimit="1" joinstyle="miter"/>
                  <v:path arrowok="t" textboxrect="0,0,3581399,0"/>
                </v:shape>
                <v:shape id="Shape 96" o:spid="_x0000_s1172" style="position:absolute;left:4312;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" path="m,l,2286000e" filled="f" strokecolor="#d1d5db">
                  <v:stroke miterlimit="1" joinstyle="miter"/>
                  <v:path arrowok="t" textboxrect="0,0,0,2286000"/>
                </v:shape>
                <v:shape id="Shape 97" o:spid="_x0000_s1173" style="position:absolute;left:11475;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" path="m,l,2286000e" filled="f" strokecolor="#d1d5db">
                  <v:stroke miterlimit="1" joinstyle="miter"/>
                  <v:path arrowok="t" textboxrect="0,0,0,2286000"/>
                </v:shape>
                <v:shape id="Shape 98" o:spid="_x0000_s1174" style="position:absolute;left:18638;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" path="m,l,2286000e" filled="f" strokecolor="#d1d5db">
                  <v:stroke miterlimit="1" joinstyle="miter"/>
                  <v:path arrowok="t" textboxrect="0,0,0,2286000"/>
                </v:shape>
                <v:shape id="Shape 99" o:spid="_x0000_s1175" style="position:absolute;left:25801;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" path="m,l,2286000e" filled="f" strokecolor="#d1d5db">
                  <v:stroke miterlimit="1" joinstyle="miter"/>
                  <v:path arrowok="t" textboxrect="0,0,0,2286000"/>
                </v:shape>
                <v:shape id="Shape 100" o:spid="_x0000_s1176" style="position:absolute;left:32964;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" path="m,l,2286000e" filled="f" strokecolor="#d1d5db">
                  <v:stroke miterlimit="1" joinstyle="miter"/>
                  <v:path arrowok="t" textboxrect="0,0,0,2286000"/>
                </v:shape>
                <v:shape id="Shape 101" o:spid="_x0000_s1177" style="position:absolute;left:40126;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" path="m,l,2286000e" filled="f" strokecolor="#d1d5db">
                  <v:stroke miterlimit="1" joinstyle="miter"/>
                  <v:path arrowok="t" textboxrect="0,0,0,2286000"/>
                </v:shape>
                <v:shape id="Shape 102" o:spid="_x0000_s1178" style="position:absolute;left:4312;top:23241;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" path="m,l3581399,e" filled="f" strokecolor="#d1d5db">
                  <v:stroke miterlimit="1" joinstyle="miter"/>
                  <v:path arrowok="t" textboxrect="0,0,3581399,0"/>
                </v:shape>
                <v:shape id="Shape 103" o:spid="_x0000_s1179" style="position:absolute;left:4312;top:17526;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" path="m,l3581399,e" filled="f" strokecolor="#d1d5db">
                  <v:stroke miterlimit="1" joinstyle="miter"/>
                  <v:path arrowok="t" textboxrect="0,0,3581399,0"/>
                </v:shape>
                <v:shape id="Shape 104" o:spid="_x0000_s1180" style="position:absolute;left:4312;top:11811;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" path="m,l3581399,e" filled="f" strokecolor="#d1d5db">
                  <v:stroke miterlimit="1" joinstyle="miter"/>
                  <v:path arrowok="t" textboxrect="0,0,3581399,0"/>
                </v:shape>
                <v:shape id="Shape 105" o:spid="_x0000_s1181" style="position:absolute;left:4312;top:6096;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" path="m,l3581399,e" filled="f" strokecolor="#d1d5db">
                  <v:stroke miterlimit="1" joinstyle="miter"/>
                  <v:path arrowok="t" textboxrect="0,0,3581399,0"/>
                </v:shape>
                <v:shape id="Shape 106" o:spid="_x0000_s1182" style="position:absolute;left:4312;top:381;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" path="m,l3581399,e" filled="f" strokecolor="#d1d5db">
                  <v:stroke miterlimit="1" joinstyle="miter"/>
                  <v:path arrowok="t" textboxrect="0,0,3581399,0"/>
                </v:shape>
                <v:shape id="Shape 107" o:spid="_x0000_s1183" style="position:absolute;left:4312;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" path="m,l,2286000e" filled="f" strokecolor="#374151" strokeweight=".39686mm">
                  <v:stroke miterlimit="1" joinstyle="miter"/>
                  <v:path arrowok="t" textboxrect="0,0,0,2286000"/>
                </v:shape>
                <v:shape id="Shape 108" o:spid="_x0000_s1184" style="position:absolute;left:4312;top:23241;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" path="m,l3581399,e" filled="f" strokecolor="#374151" strokeweight=".39686mm">
                  <v:stroke miterlimit="1" joinstyle="miter"/>
                  <v:path arrowok="t" textboxrect="0,0,3581399,0"/>
                </v:shape>
                <v:rect id="Rectangle 912594511" o:spid="_x0000_s1185" style="position:absolute;left:4073;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" filled="f" stroked="f">
                  <v:textbox inset="0,0,0,0">
                    <w:txbxContent>
                      <w:p w14:paraId="29563745" w14:textId="77777777" w:rsidR="00B73EB0" w:rsidRDefault="00B73EB0" w:rsidP="00602A15">
                        <w:r>
                          <w:rPr>
                            <w:rFonts w:ascii="Arial" w:eastAsia="Arial" w:hAnsi="Arial" w:cs="Arial"/>
                            <w:color w:val="374151"/>
                            <w:sz w:val="13"/>
                          </w:rPr>
                          <w:t>0</w:t>
                        </w:r>
                      </w:p>
                    </w:txbxContent>
                  </v:textbox>
                </v:rect>
                <v:rect id="Rectangle 912594512" o:spid="_x0000_s1186" style="position:absolute;left:11236;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" filled="f" stroked="f">
                  <v:textbox inset="0,0,0,0">
                    <w:txbxContent>
                      <w:p w14:paraId="6B930A1C" w14:textId="77777777" w:rsidR="00B73EB0" w:rsidRDefault="00B73EB0" w:rsidP="00602A15">
                        <w:r>
                          <w:rPr>
                            <w:rFonts w:ascii="Arial" w:eastAsia="Arial" w:hAnsi="Arial" w:cs="Arial"/>
                            <w:color w:val="374151"/>
                            <w:sz w:val="13"/>
                          </w:rPr>
                          <w:t>1</w:t>
                        </w:r>
                      </w:p>
                    </w:txbxContent>
                  </v:textbox>
                </v:rect>
                <v:rect id="Rectangle 912594513" o:spid="_x0000_s1187" style="position:absolute;left:18399;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" filled="f" stroked="f">
                  <v:textbox inset="0,0,0,0">
                    <w:txbxContent>
                      <w:p w14:paraId="02F7CF48" w14:textId="77777777" w:rsidR="00B73EB0" w:rsidRDefault="00B73EB0" w:rsidP="00602A15">
                        <w:r>
                          <w:rPr>
                            <w:rFonts w:ascii="Arial" w:eastAsia="Arial" w:hAnsi="Arial" w:cs="Arial"/>
                            <w:color w:val="374151"/>
                            <w:sz w:val="13"/>
                          </w:rPr>
                          <w:t>2</w:t>
                        </w:r>
                      </w:p>
                    </w:txbxContent>
                  </v:textbox>
                </v:rect>
                <v:rect id="Rectangle 912594514" o:spid="_x0000_s1188" style="position:absolute;left:25561;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" filled="f" stroked="f">
                  <v:textbox inset="0,0,0,0">
                    <w:txbxContent>
                      <w:p w14:paraId="2B23EB8F" w14:textId="77777777" w:rsidR="00B73EB0" w:rsidRDefault="00B73EB0" w:rsidP="00602A15">
                        <w:r>
                          <w:rPr>
                            <w:rFonts w:ascii="Arial" w:eastAsia="Arial" w:hAnsi="Arial" w:cs="Arial"/>
                            <w:color w:val="374151"/>
                            <w:sz w:val="13"/>
                          </w:rPr>
                          <w:t>3</w:t>
                        </w:r>
                      </w:p>
                    </w:txbxContent>
                  </v:textbox>
                </v:rect>
                <v:rect id="Rectangle 912594515" o:spid="_x0000_s1189" style="position:absolute;left:32724;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" filled="f" stroked="f">
                  <v:textbox inset="0,0,0,0">
                    <w:txbxContent>
                      <w:p w14:paraId="4323C45A" w14:textId="77777777" w:rsidR="00B73EB0" w:rsidRDefault="00B73EB0" w:rsidP="00602A15">
                        <w:r>
                          <w:rPr>
                            <w:rFonts w:ascii="Arial" w:eastAsia="Arial" w:hAnsi="Arial" w:cs="Arial"/>
                            <w:color w:val="374151"/>
                            <w:sz w:val="13"/>
                          </w:rPr>
                          <w:t>4</w:t>
                        </w:r>
                      </w:p>
                    </w:txbxContent>
                  </v:textbox>
                </v:rect>
                <v:rect id="Rectangle 912594516" o:spid="_x0000_s1190" style="position:absolute;left:39887;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" filled="f" stroked="f">
                  <v:textbox inset="0,0,0,0">
                    <w:txbxContent>
                      <w:p w14:paraId="37287C7A" w14:textId="77777777" w:rsidR="00B73EB0" w:rsidRDefault="00B73EB0" w:rsidP="00602A15">
                        <w:r>
                          <w:rPr>
                            <w:rFonts w:ascii="Arial" w:eastAsia="Arial" w:hAnsi="Arial" w:cs="Arial"/>
                            <w:color w:val="374151"/>
                            <w:sz w:val="13"/>
                          </w:rPr>
                          <w:t>5</w:t>
                        </w:r>
                      </w:p>
                    </w:txbxContent>
                  </v:textbox>
                </v:rect>
                <v:rect id="Rectangle 912594517" o:spid="_x0000_s1191" style="position:absolute;left:3454;top:22902;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" filled="f" stroked="f">
                  <v:textbox inset="0,0,0,0">
                    <w:txbxContent>
                      <w:p w14:paraId="49E376A7" w14:textId="77777777" w:rsidR="00B73EB0" w:rsidRDefault="00B73EB0" w:rsidP="00602A15">
                        <w:r>
                          <w:rPr>
                            <w:rFonts w:ascii="Arial" w:eastAsia="Arial" w:hAnsi="Arial" w:cs="Arial"/>
                            <w:color w:val="374151"/>
                            <w:sz w:val="13"/>
                          </w:rPr>
                          <w:t>0</w:t>
                        </w:r>
                      </w:p>
                    </w:txbxContent>
                  </v:textbox>
                </v:rect>
                <v:rect id="Rectangle 912594518" o:spid="_x0000_s1192" style="position:absolute;left:3454;top:17187;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" filled="f" stroked="f">
                  <v:textbox inset="0,0,0,0">
                    <w:txbxContent>
                      <w:p w14:paraId="14F4BA97" w14:textId="77777777" w:rsidR="00B73EB0" w:rsidRDefault="00B73EB0" w:rsidP="00602A15">
                        <w:r>
                          <w:rPr>
                            <w:rFonts w:ascii="Arial" w:eastAsia="Arial" w:hAnsi="Arial" w:cs="Arial"/>
                            <w:color w:val="374151"/>
                            <w:sz w:val="13"/>
                          </w:rPr>
                          <w:t>5</w:t>
                        </w:r>
                      </w:p>
                    </w:txbxContent>
                  </v:textbox>
                </v:rect>
                <v:rect id="Rectangle 912594519" o:spid="_x0000_s1193" style="position:absolute;left:2977;top:11472;width:1269;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" filled="f" stroked="f">
                  <v:textbox inset="0,0,0,0">
                    <w:txbxContent>
                      <w:p w14:paraId="1BAE6A43" w14:textId="77777777" w:rsidR="00B73EB0" w:rsidRDefault="00B73EB0" w:rsidP="00602A15">
                        <w:r>
                          <w:rPr>
                            <w:rFonts w:ascii="Arial" w:eastAsia="Arial" w:hAnsi="Arial" w:cs="Arial"/>
                            <w:color w:val="374151"/>
                            <w:sz w:val="13"/>
                          </w:rPr>
                          <w:t>10</w:t>
                        </w:r>
                      </w:p>
                    </w:txbxContent>
                  </v:textbox>
                </v:rect>
                <v:rect id="Rectangle 912594520" o:spid="_x0000_s1194" style="position:absolute;left:2977;top:5757;width:1269;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" filled="f" stroked="f">
                  <v:textbox inset="0,0,0,0">
                    <w:txbxContent>
                      <w:p w14:paraId="6AD7EDC4" w14:textId="77777777" w:rsidR="00B73EB0" w:rsidRDefault="00B73EB0" w:rsidP="00602A15">
                        <w:r>
                          <w:rPr>
                            <w:rFonts w:ascii="Arial" w:eastAsia="Arial" w:hAnsi="Arial" w:cs="Arial"/>
                            <w:color w:val="374151"/>
                            <w:sz w:val="13"/>
                          </w:rPr>
                          <w:t>15</w:t>
                        </w:r>
                      </w:p>
                    </w:txbxContent>
                  </v:textbox>
                </v:rect>
                <v:rect id="Rectangle 912594521" o:spid="_x0000_s1195" style="position:absolute;left:2977;top:42;width:1269;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" filled="f" stroked="f">
                  <v:textbox inset="0,0,0,0">
                    <w:txbxContent>
                      <w:p w14:paraId="6073E9B0" w14:textId="77777777" w:rsidR="00B73EB0" w:rsidRDefault="00B73EB0" w:rsidP="00602A15">
                        <w:r>
                          <w:rPr>
                            <w:rFonts w:ascii="Arial" w:eastAsia="Arial" w:hAnsi="Arial" w:cs="Arial"/>
                            <w:color w:val="374151"/>
                            <w:sz w:val="13"/>
                          </w:rPr>
                          <w:t>20</w:t>
                        </w:r>
                      </w:p>
                    </w:txbxContent>
                  </v:textbox>
                </v:rect>
                <v:shape id="Shape 123" o:spid="_x0000_s1196" style="position:absolute;left:1109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" path="m76200,76200l,,76200,76200xe" fillcolor="black" stroked="f" strokeweight="0">
                  <v:stroke miterlimit="83231f" joinstyle="miter"/>
                  <v:path arrowok="t" textboxrect="0,0,76200,76200"/>
                </v:shape>
                <v:shape id="Shape 124" o:spid="_x0000_s1197" style="position:absolute;left:1109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" path="m,l76200,76200e" filled="f" strokecolor="#1e3a5f" strokeweight=".39686mm">
                  <v:stroke miterlimit="1" joinstyle="miter"/>
                  <v:path arrowok="t" textboxrect="0,0,76200,76200"/>
                </v:shape>
                <v:shape id="Shape 125" o:spid="_x0000_s1198" style="position:absolute;left:1109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" path="m,76200l76200,,,76200xe" fillcolor="black" stroked="f" strokeweight="0">
                  <v:stroke miterlimit="1" joinstyle="miter"/>
                  <v:path arrowok="t" textboxrect="0,0,76200,76200"/>
                </v:shape>
                <v:shape id="Shape 126" o:spid="_x0000_s1199" style="position:absolute;left:1109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" path="m76200,l,76200e" filled="f" strokecolor="#1e3a5f" strokeweight=".39686mm">
                  <v:stroke miterlimit="1" joinstyle="miter"/>
                  <v:path arrowok="t" textboxrect="0,0,76200,76200"/>
                </v:shape>
                <v:shape id="Shape 127" o:spid="_x0000_s1200" style="position:absolute;left:18257;top:1143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" path="m76200,76200l,,76200,76200xe" fillcolor="black" stroked="f" strokeweight="0">
                  <v:stroke miterlimit="1" joinstyle="miter"/>
                  <v:path arrowok="t" textboxrect="0,0,76200,76200"/>
                </v:shape>
                <v:shape id="Shape 128" o:spid="_x0000_s1201" style="position:absolute;left:18257;top:1143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" path="m,l76200,76200e" filled="f" strokecolor="#1e3a5f" strokeweight=".39686mm">
                  <v:stroke miterlimit="1" joinstyle="miter"/>
                  <v:path arrowok="t" textboxrect="0,0,76200,76200"/>
                </v:shape>
                <v:shape id="Shape 129" o:spid="_x0000_s1202" style="position:absolute;left:18257;top:1143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" path="m,76200l76200,,,76200xe" fillcolor="black" stroked="f" strokeweight="0">
                  <v:stroke miterlimit="1" joinstyle="miter"/>
                  <v:path arrowok="t" textboxrect="0,0,76200,76200"/>
                </v:shape>
                <v:shape id="Shape 130" o:spid="_x0000_s1203" style="position:absolute;left:18257;top:1143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" path="m76200,l,76200e" filled="f" strokecolor="#1e3a5f" strokeweight=".39686mm">
                  <v:stroke miterlimit="1" joinstyle="miter"/>
                  <v:path arrowok="t" textboxrect="0,0,76200,76200"/>
                </v:shape>
                <w10:anchorlock/>
              </v:group>
            </w:pict>
          </mc:Fallback>
        </mc:AlternateContent>
      </w:r>
    </w:p>
    <w:p w14:paraId="13B7984C" w14:textId="284236FB" w:rsidR="00C26BEC" w:rsidRPr="00C26BEC" w:rsidRDefault="00C26BEC" w:rsidP="00C26BEC">
      <w:pPr>
        <w:spacing w:after="88" w:line="480" w:lineRule="auto"/>
        <w:rPr>
          <w:rFonts w:cstheme="minorHAnsi"/>
          <w:sz w:val="24"/>
          <w:szCs w:val="24"/>
        </w:rPr>
      </w:pPr>
      <w:r w:rsidRPr="00C26BEC">
        <w:rPr>
          <w:rFonts w:eastAsia="Arial" w:cstheme="minorHAnsi"/>
          <w:b/>
          <w:sz w:val="24"/>
          <w:szCs w:val="24"/>
        </w:rPr>
        <w:t>Complete the graph above:</w:t>
      </w:r>
    </w:p>
    <w:p w14:paraId="6D9BB9D5" w14:textId="77777777" w:rsidR="00C26BEC" w:rsidRPr="00C26BEC" w:rsidRDefault="00C26BEC" w:rsidP="00013DA3">
      <w:pPr>
        <w:pStyle w:val="ListParagraph"/>
        <w:numPr>
          <w:ilvl w:val="1"/>
          <w:numId w:val="3"/>
        </w:numPr>
        <w:spacing w:after="88" w:line="480" w:lineRule="auto"/>
        <w:rPr>
          <w:rFonts w:cstheme="minorHAnsi"/>
          <w:sz w:val="24"/>
          <w:szCs w:val="24"/>
        </w:rPr>
      </w:pPr>
      <w:r w:rsidRPr="00C26BEC">
        <w:rPr>
          <w:rFonts w:eastAsia="Arial" w:cstheme="minorHAnsi"/>
          <w:b/>
          <w:sz w:val="24"/>
          <w:szCs w:val="24"/>
        </w:rPr>
        <w:t xml:space="preserve">Add your axis labels. Independent variable on the x axis and dependent on the y axis. </w:t>
      </w:r>
    </w:p>
    <w:p w14:paraId="66E89AA3" w14:textId="650E3889" w:rsidR="00602A15" w:rsidRPr="00C26BEC" w:rsidRDefault="00602A15" w:rsidP="00013DA3">
      <w:pPr>
        <w:pStyle w:val="ListParagraph"/>
        <w:numPr>
          <w:ilvl w:val="1"/>
          <w:numId w:val="3"/>
        </w:numPr>
        <w:spacing w:after="88" w:line="480" w:lineRule="auto"/>
        <w:rPr>
          <w:rFonts w:cstheme="minorHAnsi"/>
          <w:sz w:val="24"/>
          <w:szCs w:val="24"/>
        </w:rPr>
      </w:pPr>
      <w:r w:rsidRPr="00C26BEC">
        <w:rPr>
          <w:rFonts w:eastAsia="Arial" w:cstheme="minorHAnsi"/>
          <w:b/>
          <w:sz w:val="24"/>
          <w:szCs w:val="24"/>
        </w:rPr>
        <w:t xml:space="preserve"> </w:t>
      </w:r>
      <w:r w:rsidRPr="00C26BEC">
        <w:rPr>
          <w:rFonts w:eastAsia="Arial" w:cstheme="minorHAnsi"/>
          <w:sz w:val="24"/>
          <w:szCs w:val="24"/>
        </w:rPr>
        <w:t>Plot the remaining data points from Table 1 onto Graph 1 and draw a smooth curve</w:t>
      </w:r>
    </w:p>
    <w:p w14:paraId="15DE46C4" w14:textId="6066AE97" w:rsidR="006857C9" w:rsidRDefault="00602A15" w:rsidP="00C26BEC">
      <w:pPr>
        <w:spacing w:line="480" w:lineRule="auto"/>
        <w:rPr>
          <w:rFonts w:eastAsia="Arial" w:cstheme="minorHAnsi"/>
          <w:color w:val="374151"/>
          <w:sz w:val="24"/>
          <w:szCs w:val="24"/>
        </w:rPr>
      </w:pPr>
      <w:r w:rsidRPr="00C26BEC">
        <w:rPr>
          <w:rFonts w:eastAsia="Arial" w:cstheme="minorHAnsi"/>
          <w:sz w:val="24"/>
          <w:szCs w:val="24"/>
        </w:rPr>
        <w:t>of best fit through all six points.</w:t>
      </w:r>
      <w:r w:rsidRPr="00C26BEC">
        <w:rPr>
          <w:rFonts w:eastAsia="Arial" w:cstheme="minorHAnsi"/>
          <w:sz w:val="24"/>
          <w:szCs w:val="24"/>
        </w:rPr>
        <w:tab/>
      </w:r>
      <w:r w:rsidR="006857C9" w:rsidRPr="00C26BEC">
        <w:rPr>
          <w:rFonts w:eastAsia="Arial" w:cstheme="minorHAnsi"/>
          <w:sz w:val="24"/>
          <w:szCs w:val="24"/>
        </w:rPr>
        <w:t xml:space="preserve"> </w:t>
      </w:r>
      <w:r w:rsidRPr="00C26BEC">
        <w:rPr>
          <w:rFonts w:eastAsia="Arial" w:cstheme="minorHAnsi"/>
          <w:color w:val="374151"/>
          <w:sz w:val="24"/>
          <w:szCs w:val="24"/>
        </w:rPr>
        <w:t xml:space="preserve">[3 marks] </w:t>
      </w:r>
    </w:p>
    <w:p w14:paraId="4FB72B10" w14:textId="25687B6B" w:rsidR="00C26BEC" w:rsidRDefault="00C26BEC" w:rsidP="00C26BEC">
      <w:pPr>
        <w:spacing w:line="360" w:lineRule="auto"/>
        <w:rPr>
          <w:rFonts w:eastAsia="Arial" w:cstheme="minorHAnsi"/>
          <w:color w:val="374151"/>
          <w:sz w:val="24"/>
          <w:szCs w:val="24"/>
        </w:rPr>
      </w:pPr>
    </w:p>
    <w:p w14:paraId="1C9BDBAF" w14:textId="77777777" w:rsidR="00C26BEC" w:rsidRPr="00C26BEC" w:rsidRDefault="00C26BEC" w:rsidP="00C26BEC">
      <w:pPr>
        <w:spacing w:line="360" w:lineRule="auto"/>
        <w:rPr>
          <w:rFonts w:eastAsia="Arial" w:cstheme="minorHAnsi"/>
          <w:color w:val="374151"/>
          <w:sz w:val="24"/>
          <w:szCs w:val="24"/>
        </w:rPr>
      </w:pPr>
    </w:p>
    <w:p w14:paraId="0A4D1861" w14:textId="5FF31901" w:rsidR="006857C9" w:rsidRPr="00CF0F37" w:rsidRDefault="00602A15" w:rsidP="00013DA3">
      <w:pPr>
        <w:pStyle w:val="ListParagraph"/>
        <w:numPr>
          <w:ilvl w:val="1"/>
          <w:numId w:val="3"/>
        </w:numPr>
        <w:spacing w:line="360" w:lineRule="auto"/>
        <w:rPr>
          <w:rFonts w:eastAsia="Arial" w:cstheme="minorHAnsi"/>
          <w:color w:val="374151"/>
          <w:sz w:val="24"/>
          <w:szCs w:val="24"/>
        </w:rPr>
      </w:pPr>
      <w:r w:rsidRPr="00CF0F37">
        <w:rPr>
          <w:rFonts w:eastAsia="Arial" w:cstheme="minorHAnsi"/>
          <w:sz w:val="24"/>
          <w:szCs w:val="24"/>
        </w:rPr>
        <w:lastRenderedPageBreak/>
        <w:t>Describe the shape of your graph</w:t>
      </w:r>
      <w:r w:rsidR="00CF0F37" w:rsidRPr="00CF0F37">
        <w:rPr>
          <w:rFonts w:eastAsia="Arial" w:cstheme="minorHAnsi"/>
          <w:sz w:val="24"/>
          <w:szCs w:val="24"/>
        </w:rPr>
        <w:t xml:space="preserve">. Include data in your answer. </w:t>
      </w:r>
      <w:r w:rsidR="006857C9" w:rsidRPr="00CF0F37">
        <w:rPr>
          <w:rFonts w:eastAsia="Arial" w:cstheme="minorHAnsi"/>
          <w:sz w:val="24"/>
          <w:szCs w:val="24"/>
        </w:rPr>
        <w:t xml:space="preserve">   </w:t>
      </w:r>
      <w:r w:rsidRPr="00CF0F37">
        <w:rPr>
          <w:rFonts w:eastAsia="Arial" w:cstheme="minorHAnsi"/>
          <w:sz w:val="24"/>
          <w:szCs w:val="24"/>
        </w:rPr>
        <w:tab/>
      </w:r>
      <w:r w:rsidR="00CF0F37" w:rsidRPr="00CF0F37">
        <w:rPr>
          <w:rFonts w:eastAsia="Arial" w:cstheme="minorHAnsi"/>
          <w:color w:val="374151"/>
          <w:sz w:val="24"/>
          <w:szCs w:val="24"/>
        </w:rPr>
        <w:t xml:space="preserve">[3 </w:t>
      </w:r>
      <w:r w:rsidR="00C26BEC" w:rsidRPr="00CF0F37">
        <w:rPr>
          <w:rFonts w:eastAsia="Arial" w:cstheme="minorHAnsi"/>
          <w:color w:val="374151"/>
          <w:sz w:val="24"/>
          <w:szCs w:val="24"/>
        </w:rPr>
        <w:t>marks</w:t>
      </w:r>
      <w:r w:rsidR="00CF0F37" w:rsidRPr="00CF0F37">
        <w:rPr>
          <w:rFonts w:eastAsia="Arial" w:cstheme="minorHAnsi"/>
          <w:color w:val="374151"/>
          <w:sz w:val="24"/>
          <w:szCs w:val="24"/>
        </w:rPr>
        <w:t>]</w:t>
      </w:r>
    </w:p>
    <w:p w14:paraId="4016D532" w14:textId="212E0D1D" w:rsidR="00CF0F37" w:rsidRPr="00C26BEC" w:rsidRDefault="00CF0F37" w:rsidP="00C26BEC">
      <w:pPr>
        <w:spacing w:line="360" w:lineRule="auto"/>
        <w:rPr>
          <w:rFonts w:eastAsia="Arial" w:cstheme="minorHAnsi"/>
          <w:color w:val="374151"/>
          <w:sz w:val="24"/>
          <w:szCs w:val="24"/>
        </w:rPr>
      </w:pPr>
      <w:r>
        <w:rPr>
          <w:rFonts w:eastAsia="Arial" w:cstheme="minorHAnsi"/>
          <w:color w:val="374151"/>
          <w:sz w:val="24"/>
          <w:szCs w:val="24"/>
        </w:rPr>
        <w:t>______________________________________________________________________________________________________________________________________________________________________________</w:t>
      </w:r>
    </w:p>
    <w:p w14:paraId="309208A8" w14:textId="0CE3D4DC" w:rsidR="00CF0F37" w:rsidRPr="00CF0F37" w:rsidRDefault="00C26BEC" w:rsidP="00013DA3">
      <w:pPr>
        <w:pStyle w:val="ListParagraph"/>
        <w:numPr>
          <w:ilvl w:val="1"/>
          <w:numId w:val="3"/>
        </w:numPr>
        <w:spacing w:line="480" w:lineRule="auto"/>
        <w:rPr>
          <w:rFonts w:eastAsia="Arial" w:cstheme="minorHAnsi"/>
          <w:color w:val="374151"/>
          <w:sz w:val="24"/>
          <w:szCs w:val="24"/>
        </w:rPr>
      </w:pPr>
      <w:r w:rsidRPr="00CF0F37">
        <w:rPr>
          <w:rFonts w:eastAsia="Arial" w:cstheme="minorHAnsi"/>
          <w:color w:val="374151"/>
          <w:sz w:val="24"/>
          <w:szCs w:val="24"/>
        </w:rPr>
        <w:t xml:space="preserve"> Explain the graph above, you may need to research how the number of bulbs affects current in a circuit. (4 marks)</w:t>
      </w:r>
    </w:p>
    <w:p w14:paraId="7E68195B" w14:textId="743A575B" w:rsidR="00C26BEC" w:rsidRPr="00C26BEC" w:rsidRDefault="00C26BEC" w:rsidP="00CF0F37">
      <w:pPr>
        <w:spacing w:line="480" w:lineRule="auto"/>
        <w:rPr>
          <w:rFonts w:eastAsia="Arial" w:cstheme="minorHAnsi"/>
          <w:color w:val="374151"/>
          <w:sz w:val="24"/>
          <w:szCs w:val="24"/>
        </w:rPr>
      </w:pPr>
      <w:r w:rsidRPr="00C26BEC">
        <w:rPr>
          <w:rFonts w:eastAsia="Arial" w:cstheme="minorHAnsi"/>
          <w:color w:val="374151"/>
          <w:sz w:val="24"/>
          <w:szCs w:val="24"/>
        </w:rPr>
        <w:t xml:space="preserve"> ______________________________________________________________________________</w:t>
      </w:r>
      <w:r w:rsidR="00CF0F37">
        <w:rPr>
          <w:rFonts w:eastAsia="Arial" w:cstheme="minorHAnsi"/>
          <w:color w:val="374151"/>
          <w:sz w:val="24"/>
          <w:szCs w:val="24"/>
        </w:rPr>
        <w:t>_______</w:t>
      </w:r>
    </w:p>
    <w:p w14:paraId="2727B645" w14:textId="79CDEDAC" w:rsidR="00602A15" w:rsidRPr="00CF0F37" w:rsidRDefault="00C26BEC" w:rsidP="00CF0F37">
      <w:pPr>
        <w:spacing w:line="480" w:lineRule="auto"/>
        <w:rPr>
          <w:rFonts w:cstheme="minorHAnsi"/>
          <w:sz w:val="24"/>
          <w:szCs w:val="24"/>
        </w:rPr>
      </w:pPr>
      <w:r w:rsidRPr="00C26BEC">
        <w:rPr>
          <w:rFonts w:eastAsia="Arial" w:cstheme="minorHAnsi"/>
          <w:color w:val="374151"/>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B3703C0" w14:textId="2C8B934B" w:rsidR="00602A15" w:rsidRDefault="00602A15" w:rsidP="00602A15"/>
    <w:p w14:paraId="69695AC9" w14:textId="2E576378" w:rsidR="00F37A4C" w:rsidRPr="006857C9" w:rsidRDefault="006857C9">
      <w:r>
        <w:br w:type="page"/>
      </w:r>
      <w:r w:rsidR="00A73990">
        <w:rPr>
          <w:noProof/>
          <w:lang w:eastAsia="en-GB"/>
        </w:rPr>
        <mc:AlternateContent>
          <mc:Choice Requires="wpg">
            <w:drawing>
              <wp:anchor distT="0" distB="0" distL="114300" distR="114300" simplePos="0" relativeHeight="251681792" behindDoc="0" locked="0" layoutInCell="1" allowOverlap="1" wp14:anchorId="4401C91B" wp14:editId="325FFEB7">
                <wp:simplePos x="0" y="0"/>
                <wp:positionH relativeFrom="margin">
                  <wp:posOffset>-182245</wp:posOffset>
                </wp:positionH>
                <wp:positionV relativeFrom="margin">
                  <wp:posOffset>8546465</wp:posOffset>
                </wp:positionV>
                <wp:extent cx="6982460" cy="1072943"/>
                <wp:effectExtent l="0" t="0" r="27940" b="13335"/>
                <wp:wrapNone/>
                <wp:docPr id="22" name="Group 22"/>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3" name="Text Box 2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2621459B" w14:textId="77777777" w:rsidTr="00914F63">
                                <w:tc>
                                  <w:tcPr>
                                    <w:tcW w:w="4248" w:type="dxa"/>
                                  </w:tcPr>
                                  <w:p w14:paraId="0ACB1828" w14:textId="77777777" w:rsidR="00B73EB0" w:rsidRDefault="00B73EB0" w:rsidP="00D15790">
                                    <w:pPr>
                                      <w:rPr>
                                        <w:rFonts w:cstheme="minorHAnsi"/>
                                        <w:sz w:val="24"/>
                                      </w:rPr>
                                    </w:pPr>
                                    <w:r>
                                      <w:rPr>
                                        <w:rFonts w:cstheme="minorHAnsi"/>
                                        <w:sz w:val="24"/>
                                      </w:rPr>
                                      <w:t>Teacher ticks here</w:t>
                                    </w:r>
                                  </w:p>
                                </w:tc>
                                <w:tc>
                                  <w:tcPr>
                                    <w:tcW w:w="599" w:type="dxa"/>
                                  </w:tcPr>
                                  <w:p w14:paraId="2C6A6118"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081B9B4B" w14:textId="77777777" w:rsidR="00B73EB0" w:rsidRDefault="00B73EB0" w:rsidP="00D15790">
                                    <w:pPr>
                                      <w:rPr>
                                        <w:rFonts w:cstheme="minorHAnsi"/>
                                        <w:sz w:val="24"/>
                                      </w:rPr>
                                    </w:pPr>
                                    <w:r>
                                      <w:rPr>
                                        <w:rFonts w:cstheme="minorHAnsi"/>
                                        <w:sz w:val="24"/>
                                      </w:rPr>
                                      <w:t>Student comment: How to improve</w:t>
                                    </w:r>
                                  </w:p>
                                </w:tc>
                              </w:tr>
                              <w:tr w:rsidR="00B73EB0" w14:paraId="560D5E43" w14:textId="77777777" w:rsidTr="00914F63">
                                <w:tc>
                                  <w:tcPr>
                                    <w:tcW w:w="4248" w:type="dxa"/>
                                  </w:tcPr>
                                  <w:p w14:paraId="657813BA"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A99A28B" w14:textId="77777777" w:rsidR="00B73EB0" w:rsidRDefault="00B73EB0" w:rsidP="00D15790">
                                    <w:pPr>
                                      <w:rPr>
                                        <w:rFonts w:cstheme="minorHAnsi"/>
                                        <w:sz w:val="24"/>
                                      </w:rPr>
                                    </w:pPr>
                                  </w:p>
                                </w:tc>
                                <w:tc>
                                  <w:tcPr>
                                    <w:tcW w:w="3937" w:type="dxa"/>
                                    <w:vMerge w:val="restart"/>
                                  </w:tcPr>
                                  <w:p w14:paraId="02FD9A19" w14:textId="77777777" w:rsidR="00B73EB0" w:rsidRDefault="00B73EB0" w:rsidP="00D15790">
                                    <w:pPr>
                                      <w:rPr>
                                        <w:rFonts w:cstheme="minorHAnsi"/>
                                        <w:sz w:val="24"/>
                                      </w:rPr>
                                    </w:pPr>
                                  </w:p>
                                </w:tc>
                              </w:tr>
                              <w:tr w:rsidR="00B73EB0" w14:paraId="17C341F6" w14:textId="77777777" w:rsidTr="00914F63">
                                <w:tc>
                                  <w:tcPr>
                                    <w:tcW w:w="4248" w:type="dxa"/>
                                  </w:tcPr>
                                  <w:p w14:paraId="59E61E7C" w14:textId="77777777" w:rsidR="00B73EB0" w:rsidRDefault="00B73EB0" w:rsidP="00D15790">
                                    <w:pPr>
                                      <w:rPr>
                                        <w:rFonts w:cstheme="minorHAnsi"/>
                                        <w:sz w:val="24"/>
                                      </w:rPr>
                                    </w:pPr>
                                    <w:r>
                                      <w:rPr>
                                        <w:rFonts w:cstheme="minorHAnsi"/>
                                        <w:sz w:val="24"/>
                                      </w:rPr>
                                      <w:t>Good/completed</w:t>
                                    </w:r>
                                  </w:p>
                                </w:tc>
                                <w:tc>
                                  <w:tcPr>
                                    <w:tcW w:w="599" w:type="dxa"/>
                                  </w:tcPr>
                                  <w:p w14:paraId="6C2C6C56" w14:textId="77777777" w:rsidR="00B73EB0" w:rsidRDefault="00B73EB0" w:rsidP="00D15790">
                                    <w:pPr>
                                      <w:rPr>
                                        <w:rFonts w:cstheme="minorHAnsi"/>
                                        <w:sz w:val="24"/>
                                      </w:rPr>
                                    </w:pPr>
                                  </w:p>
                                </w:tc>
                                <w:tc>
                                  <w:tcPr>
                                    <w:tcW w:w="3937" w:type="dxa"/>
                                    <w:vMerge/>
                                  </w:tcPr>
                                  <w:p w14:paraId="7F4511A7" w14:textId="77777777" w:rsidR="00B73EB0" w:rsidRDefault="00B73EB0" w:rsidP="00D15790">
                                    <w:pPr>
                                      <w:rPr>
                                        <w:rFonts w:cstheme="minorHAnsi"/>
                                        <w:sz w:val="24"/>
                                      </w:rPr>
                                    </w:pPr>
                                  </w:p>
                                </w:tc>
                              </w:tr>
                              <w:tr w:rsidR="00B73EB0" w14:paraId="455ADA55" w14:textId="77777777" w:rsidTr="00914F63">
                                <w:tc>
                                  <w:tcPr>
                                    <w:tcW w:w="4248" w:type="dxa"/>
                                  </w:tcPr>
                                  <w:p w14:paraId="38C62B72"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257D8D48" w14:textId="77777777" w:rsidR="00B73EB0" w:rsidRDefault="00B73EB0" w:rsidP="00D15790">
                                    <w:pPr>
                                      <w:rPr>
                                        <w:rFonts w:cstheme="minorHAnsi"/>
                                        <w:sz w:val="24"/>
                                      </w:rPr>
                                    </w:pPr>
                                  </w:p>
                                </w:tc>
                                <w:tc>
                                  <w:tcPr>
                                    <w:tcW w:w="3937" w:type="dxa"/>
                                    <w:vMerge/>
                                  </w:tcPr>
                                  <w:p w14:paraId="5CA1C6F7" w14:textId="77777777" w:rsidR="00B73EB0" w:rsidRDefault="00B73EB0" w:rsidP="00D15790">
                                    <w:pPr>
                                      <w:rPr>
                                        <w:rFonts w:cstheme="minorHAnsi"/>
                                        <w:sz w:val="24"/>
                                      </w:rPr>
                                    </w:pPr>
                                  </w:p>
                                </w:tc>
                              </w:tr>
                              <w:tr w:rsidR="00B73EB0" w14:paraId="4C61FA96" w14:textId="77777777" w:rsidTr="00914F63">
                                <w:tc>
                                  <w:tcPr>
                                    <w:tcW w:w="4248" w:type="dxa"/>
                                  </w:tcPr>
                                  <w:p w14:paraId="4976B83C" w14:textId="77777777" w:rsidR="00B73EB0" w:rsidRDefault="00B73EB0" w:rsidP="00D15790">
                                    <w:pPr>
                                      <w:rPr>
                                        <w:rFonts w:cstheme="minorHAnsi"/>
                                        <w:sz w:val="24"/>
                                      </w:rPr>
                                    </w:pPr>
                                    <w:r>
                                      <w:rPr>
                                        <w:rFonts w:cstheme="minorHAnsi"/>
                                        <w:sz w:val="24"/>
                                      </w:rPr>
                                      <w:t>Incomplete/unsatisfactory</w:t>
                                    </w:r>
                                  </w:p>
                                </w:tc>
                                <w:tc>
                                  <w:tcPr>
                                    <w:tcW w:w="599" w:type="dxa"/>
                                  </w:tcPr>
                                  <w:p w14:paraId="6A86A8F7" w14:textId="77777777" w:rsidR="00B73EB0" w:rsidRDefault="00B73EB0" w:rsidP="00D15790">
                                    <w:pPr>
                                      <w:rPr>
                                        <w:rFonts w:cstheme="minorHAnsi"/>
                                        <w:sz w:val="24"/>
                                      </w:rPr>
                                    </w:pPr>
                                  </w:p>
                                </w:tc>
                                <w:tc>
                                  <w:tcPr>
                                    <w:tcW w:w="3937" w:type="dxa"/>
                                    <w:vMerge/>
                                    <w:tcBorders>
                                      <w:bottom w:val="single" w:sz="4" w:space="0" w:color="auto"/>
                                    </w:tcBorders>
                                  </w:tcPr>
                                  <w:p w14:paraId="4B0CFD65" w14:textId="77777777" w:rsidR="00B73EB0" w:rsidRDefault="00B73EB0" w:rsidP="00D15790">
                                    <w:pPr>
                                      <w:rPr>
                                        <w:rFonts w:cstheme="minorHAnsi"/>
                                        <w:sz w:val="24"/>
                                      </w:rPr>
                                    </w:pPr>
                                  </w:p>
                                </w:tc>
                              </w:tr>
                            </w:tbl>
                            <w:p w14:paraId="65D71FBC" w14:textId="77777777" w:rsidR="00B73EB0" w:rsidRDefault="00B73EB0" w:rsidP="00A73990">
                              <w:pPr>
                                <w:rPr>
                                  <w:rFonts w:cstheme="minorHAnsi"/>
                                  <w:sz w:val="24"/>
                                </w:rPr>
                              </w:pPr>
                            </w:p>
                            <w:p w14:paraId="08E967EF" w14:textId="77777777" w:rsidR="00B73EB0" w:rsidRDefault="00B73EB0"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5510579" y="-47502"/>
                            <a:ext cx="1118274" cy="990657"/>
                          </a:xfrm>
                          <a:prstGeom prst="rect">
                            <a:avLst/>
                          </a:prstGeom>
                          <a:solidFill>
                            <a:schemeClr val="lt1"/>
                          </a:solidFill>
                          <a:ln w="6350">
                            <a:solidFill>
                              <a:prstClr val="black"/>
                            </a:solidFill>
                          </a:ln>
                        </wps:spPr>
                        <wps:txbx>
                          <w:txbxContent>
                            <w:p w14:paraId="5B26D16A"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01C91B" id="Group 22" o:spid="_x0000_s1204" style="position:absolute;margin-left:-14.35pt;margin-top:672.95pt;width:549.8pt;height:84.5pt;z-index:251681792;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">
                <v:shape id="Text Box 23" o:spid="_x0000_s1205"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2621459B" w14:textId="77777777" w:rsidTr="00914F63">
                          <w:tc>
                            <w:tcPr>
                              <w:tcW w:w="4248" w:type="dxa"/>
                            </w:tcPr>
                            <w:p w14:paraId="0ACB1828" w14:textId="77777777" w:rsidR="00B73EB0" w:rsidRDefault="00B73EB0" w:rsidP="00D15790">
                              <w:pPr>
                                <w:rPr>
                                  <w:rFonts w:cstheme="minorHAnsi"/>
                                  <w:sz w:val="24"/>
                                </w:rPr>
                              </w:pPr>
                              <w:r>
                                <w:rPr>
                                  <w:rFonts w:cstheme="minorHAnsi"/>
                                  <w:sz w:val="24"/>
                                </w:rPr>
                                <w:t>Teacher ticks here</w:t>
                              </w:r>
                            </w:p>
                          </w:tc>
                          <w:tc>
                            <w:tcPr>
                              <w:tcW w:w="599" w:type="dxa"/>
                            </w:tcPr>
                            <w:p w14:paraId="2C6A6118"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081B9B4B" w14:textId="77777777" w:rsidR="00B73EB0" w:rsidRDefault="00B73EB0" w:rsidP="00D15790">
                              <w:pPr>
                                <w:rPr>
                                  <w:rFonts w:cstheme="minorHAnsi"/>
                                  <w:sz w:val="24"/>
                                </w:rPr>
                              </w:pPr>
                              <w:r>
                                <w:rPr>
                                  <w:rFonts w:cstheme="minorHAnsi"/>
                                  <w:sz w:val="24"/>
                                </w:rPr>
                                <w:t>Student comment: How to improve</w:t>
                              </w:r>
                            </w:p>
                          </w:tc>
                        </w:tr>
                        <w:tr w:rsidR="00B73EB0" w14:paraId="560D5E43" w14:textId="77777777" w:rsidTr="00914F63">
                          <w:tc>
                            <w:tcPr>
                              <w:tcW w:w="4248" w:type="dxa"/>
                            </w:tcPr>
                            <w:p w14:paraId="657813BA"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A99A28B" w14:textId="77777777" w:rsidR="00B73EB0" w:rsidRDefault="00B73EB0" w:rsidP="00D15790">
                              <w:pPr>
                                <w:rPr>
                                  <w:rFonts w:cstheme="minorHAnsi"/>
                                  <w:sz w:val="24"/>
                                </w:rPr>
                              </w:pPr>
                            </w:p>
                          </w:tc>
                          <w:tc>
                            <w:tcPr>
                              <w:tcW w:w="3937" w:type="dxa"/>
                              <w:vMerge w:val="restart"/>
                            </w:tcPr>
                            <w:p w14:paraId="02FD9A19" w14:textId="77777777" w:rsidR="00B73EB0" w:rsidRDefault="00B73EB0" w:rsidP="00D15790">
                              <w:pPr>
                                <w:rPr>
                                  <w:rFonts w:cstheme="minorHAnsi"/>
                                  <w:sz w:val="24"/>
                                </w:rPr>
                              </w:pPr>
                            </w:p>
                          </w:tc>
                        </w:tr>
                        <w:tr w:rsidR="00B73EB0" w14:paraId="17C341F6" w14:textId="77777777" w:rsidTr="00914F63">
                          <w:tc>
                            <w:tcPr>
                              <w:tcW w:w="4248" w:type="dxa"/>
                            </w:tcPr>
                            <w:p w14:paraId="59E61E7C" w14:textId="77777777" w:rsidR="00B73EB0" w:rsidRDefault="00B73EB0" w:rsidP="00D15790">
                              <w:pPr>
                                <w:rPr>
                                  <w:rFonts w:cstheme="minorHAnsi"/>
                                  <w:sz w:val="24"/>
                                </w:rPr>
                              </w:pPr>
                              <w:r>
                                <w:rPr>
                                  <w:rFonts w:cstheme="minorHAnsi"/>
                                  <w:sz w:val="24"/>
                                </w:rPr>
                                <w:t>Good/completed</w:t>
                              </w:r>
                            </w:p>
                          </w:tc>
                          <w:tc>
                            <w:tcPr>
                              <w:tcW w:w="599" w:type="dxa"/>
                            </w:tcPr>
                            <w:p w14:paraId="6C2C6C56" w14:textId="77777777" w:rsidR="00B73EB0" w:rsidRDefault="00B73EB0" w:rsidP="00D15790">
                              <w:pPr>
                                <w:rPr>
                                  <w:rFonts w:cstheme="minorHAnsi"/>
                                  <w:sz w:val="24"/>
                                </w:rPr>
                              </w:pPr>
                            </w:p>
                          </w:tc>
                          <w:tc>
                            <w:tcPr>
                              <w:tcW w:w="3937" w:type="dxa"/>
                              <w:vMerge/>
                            </w:tcPr>
                            <w:p w14:paraId="7F4511A7" w14:textId="77777777" w:rsidR="00B73EB0" w:rsidRDefault="00B73EB0" w:rsidP="00D15790">
                              <w:pPr>
                                <w:rPr>
                                  <w:rFonts w:cstheme="minorHAnsi"/>
                                  <w:sz w:val="24"/>
                                </w:rPr>
                              </w:pPr>
                            </w:p>
                          </w:tc>
                        </w:tr>
                        <w:tr w:rsidR="00B73EB0" w14:paraId="455ADA55" w14:textId="77777777" w:rsidTr="00914F63">
                          <w:tc>
                            <w:tcPr>
                              <w:tcW w:w="4248" w:type="dxa"/>
                            </w:tcPr>
                            <w:p w14:paraId="38C62B72"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257D8D48" w14:textId="77777777" w:rsidR="00B73EB0" w:rsidRDefault="00B73EB0" w:rsidP="00D15790">
                              <w:pPr>
                                <w:rPr>
                                  <w:rFonts w:cstheme="minorHAnsi"/>
                                  <w:sz w:val="24"/>
                                </w:rPr>
                              </w:pPr>
                            </w:p>
                          </w:tc>
                          <w:tc>
                            <w:tcPr>
                              <w:tcW w:w="3937" w:type="dxa"/>
                              <w:vMerge/>
                            </w:tcPr>
                            <w:p w14:paraId="5CA1C6F7" w14:textId="77777777" w:rsidR="00B73EB0" w:rsidRDefault="00B73EB0" w:rsidP="00D15790">
                              <w:pPr>
                                <w:rPr>
                                  <w:rFonts w:cstheme="minorHAnsi"/>
                                  <w:sz w:val="24"/>
                                </w:rPr>
                              </w:pPr>
                            </w:p>
                          </w:tc>
                        </w:tr>
                        <w:tr w:rsidR="00B73EB0" w14:paraId="4C61FA96" w14:textId="77777777" w:rsidTr="00914F63">
                          <w:tc>
                            <w:tcPr>
                              <w:tcW w:w="4248" w:type="dxa"/>
                            </w:tcPr>
                            <w:p w14:paraId="4976B83C" w14:textId="77777777" w:rsidR="00B73EB0" w:rsidRDefault="00B73EB0" w:rsidP="00D15790">
                              <w:pPr>
                                <w:rPr>
                                  <w:rFonts w:cstheme="minorHAnsi"/>
                                  <w:sz w:val="24"/>
                                </w:rPr>
                              </w:pPr>
                              <w:r>
                                <w:rPr>
                                  <w:rFonts w:cstheme="minorHAnsi"/>
                                  <w:sz w:val="24"/>
                                </w:rPr>
                                <w:t>Incomplete/unsatisfactory</w:t>
                              </w:r>
                            </w:p>
                          </w:tc>
                          <w:tc>
                            <w:tcPr>
                              <w:tcW w:w="599" w:type="dxa"/>
                            </w:tcPr>
                            <w:p w14:paraId="6A86A8F7" w14:textId="77777777" w:rsidR="00B73EB0" w:rsidRDefault="00B73EB0" w:rsidP="00D15790">
                              <w:pPr>
                                <w:rPr>
                                  <w:rFonts w:cstheme="minorHAnsi"/>
                                  <w:sz w:val="24"/>
                                </w:rPr>
                              </w:pPr>
                            </w:p>
                          </w:tc>
                          <w:tc>
                            <w:tcPr>
                              <w:tcW w:w="3937" w:type="dxa"/>
                              <w:vMerge/>
                              <w:tcBorders>
                                <w:bottom w:val="single" w:sz="4" w:space="0" w:color="auto"/>
                              </w:tcBorders>
                            </w:tcPr>
                            <w:p w14:paraId="4B0CFD65" w14:textId="77777777" w:rsidR="00B73EB0" w:rsidRDefault="00B73EB0" w:rsidP="00D15790">
                              <w:pPr>
                                <w:rPr>
                                  <w:rFonts w:cstheme="minorHAnsi"/>
                                  <w:sz w:val="24"/>
                                </w:rPr>
                              </w:pPr>
                            </w:p>
                          </w:tc>
                        </w:tr>
                      </w:tbl>
                      <w:p w14:paraId="65D71FBC" w14:textId="77777777" w:rsidR="00B73EB0" w:rsidRDefault="00B73EB0" w:rsidP="00A73990">
                        <w:pPr>
                          <w:rPr>
                            <w:rFonts w:cstheme="minorHAnsi"/>
                            <w:sz w:val="24"/>
                          </w:rPr>
                        </w:pPr>
                      </w:p>
                      <w:p w14:paraId="08E967EF" w14:textId="77777777" w:rsidR="00B73EB0" w:rsidRDefault="00B73EB0" w:rsidP="00A73990"/>
                    </w:txbxContent>
                  </v:textbox>
                </v:shape>
                <v:shape id="Text Box 24" o:spid="_x0000_s1206"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KfcwgAAANsAAAAPAAAAZHJzL2Rvd25yZXYueG1sRI9BawIx&#10;FITvhf6H8ArearYi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DWAKfcwgAAANsAAAAPAAAA&#10;AAAAAAAAAAAAAAcCAABkcnMvZG93bnJldi54bWxQSwUGAAAAAAMAAwC3AAAA9gIAAAAA&#10;" fillcolor="white [3201]" strokeweight=".5pt">
                  <v:textbox>
                    <w:txbxContent>
                      <w:p w14:paraId="5B26D16A"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350A51B7" w14:textId="134420EF" w:rsidR="00A12A3C" w:rsidRPr="0036475E" w:rsidRDefault="00E010AE" w:rsidP="006857C9">
      <w:pPr>
        <w:jc w:val="center"/>
        <w:rPr>
          <w:b/>
          <w:bCs/>
          <w:sz w:val="36"/>
          <w:szCs w:val="32"/>
        </w:rPr>
      </w:pPr>
      <w:r w:rsidRPr="0036475E">
        <w:rPr>
          <w:b/>
          <w:bCs/>
          <w:noProof/>
          <w:sz w:val="40"/>
          <w:szCs w:val="32"/>
          <w:lang w:eastAsia="en-GB"/>
        </w:rPr>
        <w:lastRenderedPageBreak/>
        <mc:AlternateContent>
          <mc:Choice Requires="wps">
            <w:drawing>
              <wp:anchor distT="45720" distB="45720" distL="114300" distR="114300" simplePos="0" relativeHeight="251704320" behindDoc="0" locked="0" layoutInCell="1" allowOverlap="1" wp14:anchorId="17CC7F9D" wp14:editId="27BB9384">
                <wp:simplePos x="0" y="0"/>
                <wp:positionH relativeFrom="margin">
                  <wp:posOffset>4678878</wp:posOffset>
                </wp:positionH>
                <wp:positionV relativeFrom="margin">
                  <wp:posOffset>-286789</wp:posOffset>
                </wp:positionV>
                <wp:extent cx="2208670" cy="546265"/>
                <wp:effectExtent l="0" t="0" r="20320" b="25400"/>
                <wp:wrapNone/>
                <wp:docPr id="1107588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B33ED7D" w14:textId="77777777" w:rsidR="00B73EB0" w:rsidRPr="008F01BE" w:rsidRDefault="00B73EB0"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7CC7F9D" id="_x0000_s1207" type="#_x0000_t202" style="position:absolute;left:0;text-align:left;margin-left:368.4pt;margin-top:-22.6pt;width:173.9pt;height:43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">
                <v:textbox>
                  <w:txbxContent>
                    <w:p w14:paraId="3B33ED7D" w14:textId="77777777" w:rsidR="00B73EB0" w:rsidRPr="008F01BE" w:rsidRDefault="00B73EB0"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36475E">
        <w:rPr>
          <w:b/>
          <w:bCs/>
          <w:sz w:val="36"/>
          <w:szCs w:val="32"/>
        </w:rPr>
        <w:t xml:space="preserve">Task </w:t>
      </w:r>
      <w:r w:rsidR="008612A2" w:rsidRPr="0036475E">
        <w:rPr>
          <w:b/>
          <w:bCs/>
          <w:sz w:val="36"/>
          <w:szCs w:val="32"/>
        </w:rPr>
        <w:t>6</w:t>
      </w:r>
    </w:p>
    <w:p w14:paraId="73580A37" w14:textId="47BF22CD" w:rsidR="00602A15" w:rsidRPr="0036475E" w:rsidRDefault="00602A15" w:rsidP="60F7CA67">
      <w:pPr>
        <w:jc w:val="center"/>
        <w:rPr>
          <w:b/>
          <w:bCs/>
          <w:sz w:val="36"/>
          <w:szCs w:val="32"/>
        </w:rPr>
      </w:pPr>
      <w:r w:rsidRPr="0036475E">
        <w:rPr>
          <w:b/>
          <w:bCs/>
          <w:sz w:val="36"/>
          <w:szCs w:val="32"/>
        </w:rPr>
        <w:t>Topic: Electricity</w:t>
      </w:r>
    </w:p>
    <w:p w14:paraId="1F27FD15" w14:textId="2682C31C" w:rsidR="009F5231" w:rsidRDefault="00602A15" w:rsidP="00602A15">
      <w:pPr>
        <w:pStyle w:val="paragraph"/>
        <w:spacing w:before="0" w:beforeAutospacing="0" w:after="0" w:afterAutospacing="0"/>
        <w:rPr>
          <w:rStyle w:val="eop"/>
          <w:rFonts w:asciiTheme="minorHAnsi" w:hAnsiTheme="minorHAnsi" w:cstheme="minorBidi"/>
        </w:rPr>
      </w:pPr>
      <w:r w:rsidRPr="60F7CA67">
        <w:rPr>
          <w:rStyle w:val="eop"/>
          <w:rFonts w:asciiTheme="minorHAnsi" w:hAnsiTheme="minorHAnsi" w:cstheme="minorBidi"/>
          <w:b/>
          <w:bCs/>
        </w:rPr>
        <w:t>Instructions</w:t>
      </w:r>
      <w:r w:rsidRPr="60F7CA67">
        <w:rPr>
          <w:rStyle w:val="eop"/>
          <w:rFonts w:asciiTheme="minorHAnsi" w:hAnsiTheme="minorHAnsi" w:cstheme="minorBidi"/>
        </w:rPr>
        <w:t xml:space="preserve">:  </w:t>
      </w:r>
      <w:r w:rsidR="009F5231">
        <w:rPr>
          <w:rStyle w:val="eop"/>
          <w:rFonts w:asciiTheme="minorHAnsi" w:hAnsiTheme="minorHAnsi" w:cstheme="minorBidi"/>
        </w:rPr>
        <w:t>Complete the tasks below</w:t>
      </w:r>
    </w:p>
    <w:p w14:paraId="5A9431DC" w14:textId="7C50DBBA" w:rsidR="00602A15" w:rsidRPr="00272703" w:rsidRDefault="00602A15" w:rsidP="009F5231">
      <w:pPr>
        <w:pStyle w:val="paragraph"/>
        <w:numPr>
          <w:ilvl w:val="0"/>
          <w:numId w:val="23"/>
        </w:numPr>
        <w:spacing w:before="0" w:beforeAutospacing="0" w:after="0" w:afterAutospacing="0"/>
        <w:rPr>
          <w:rFonts w:asciiTheme="minorHAnsi" w:hAnsiTheme="minorHAnsi" w:cstheme="minorHAnsi"/>
        </w:rPr>
      </w:pPr>
      <w:r w:rsidRPr="00272703">
        <w:rPr>
          <w:rFonts w:asciiTheme="minorHAnsi" w:hAnsiTheme="minorHAnsi" w:cstheme="minorHAnsi"/>
        </w:rPr>
        <w:t>Use your textbook and the internet to fill in the gaps in the table below.  The first one has been done for you.  The website ‘BBC Bitesize’ is recommended to help you complete the homework. </w:t>
      </w:r>
    </w:p>
    <w:p w14:paraId="0249AA14" w14:textId="44F690EA" w:rsidR="00602A15" w:rsidRDefault="00602A15" w:rsidP="009F5231"/>
    <w:tbl>
      <w:tblPr>
        <w:tblW w:w="1087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98"/>
        <w:gridCol w:w="3298"/>
        <w:gridCol w:w="4276"/>
      </w:tblGrid>
      <w:tr w:rsidR="00602A15" w:rsidRPr="00180A1E" w14:paraId="0B80E1EA" w14:textId="77777777" w:rsidTr="009F5231">
        <w:trPr>
          <w:trHeight w:val="229"/>
        </w:trPr>
        <w:tc>
          <w:tcPr>
            <w:tcW w:w="3298" w:type="dxa"/>
            <w:tcBorders>
              <w:top w:val="single" w:sz="6" w:space="0" w:color="auto"/>
              <w:left w:val="single" w:sz="6" w:space="0" w:color="auto"/>
              <w:bottom w:val="single" w:sz="6" w:space="0" w:color="auto"/>
              <w:right w:val="single" w:sz="6" w:space="0" w:color="auto"/>
            </w:tcBorders>
            <w:hideMark/>
          </w:tcPr>
          <w:p w14:paraId="5F0E7CFB" w14:textId="77777777" w:rsidR="00602A15" w:rsidRPr="00180A1E" w:rsidRDefault="00602A15" w:rsidP="00602A15">
            <w:r w:rsidRPr="00180A1E">
              <w:t>Component </w:t>
            </w:r>
          </w:p>
        </w:tc>
        <w:tc>
          <w:tcPr>
            <w:tcW w:w="3298" w:type="dxa"/>
            <w:tcBorders>
              <w:top w:val="single" w:sz="6" w:space="0" w:color="auto"/>
              <w:left w:val="single" w:sz="6" w:space="0" w:color="auto"/>
              <w:bottom w:val="single" w:sz="6" w:space="0" w:color="auto"/>
              <w:right w:val="single" w:sz="6" w:space="0" w:color="auto"/>
            </w:tcBorders>
            <w:hideMark/>
          </w:tcPr>
          <w:p w14:paraId="49DDA079" w14:textId="77777777" w:rsidR="00602A15" w:rsidRPr="00180A1E" w:rsidRDefault="00602A15" w:rsidP="00602A15">
            <w:r w:rsidRPr="00180A1E">
              <w:t>Symbol </w:t>
            </w:r>
          </w:p>
        </w:tc>
        <w:tc>
          <w:tcPr>
            <w:tcW w:w="4276" w:type="dxa"/>
            <w:tcBorders>
              <w:top w:val="single" w:sz="6" w:space="0" w:color="auto"/>
              <w:left w:val="single" w:sz="6" w:space="0" w:color="auto"/>
              <w:bottom w:val="single" w:sz="6" w:space="0" w:color="auto"/>
              <w:right w:val="single" w:sz="6" w:space="0" w:color="auto"/>
            </w:tcBorders>
            <w:hideMark/>
          </w:tcPr>
          <w:p w14:paraId="56621307" w14:textId="77777777" w:rsidR="00602A15" w:rsidRPr="00180A1E" w:rsidRDefault="00602A15" w:rsidP="00602A15">
            <w:r w:rsidRPr="00180A1E">
              <w:t>Function </w:t>
            </w:r>
          </w:p>
        </w:tc>
      </w:tr>
      <w:tr w:rsidR="00602A15" w:rsidRPr="00180A1E" w14:paraId="7A666122" w14:textId="77777777" w:rsidTr="009F5231">
        <w:trPr>
          <w:trHeight w:val="1012"/>
        </w:trPr>
        <w:tc>
          <w:tcPr>
            <w:tcW w:w="3298" w:type="dxa"/>
            <w:tcBorders>
              <w:top w:val="single" w:sz="6" w:space="0" w:color="auto"/>
              <w:left w:val="single" w:sz="6" w:space="0" w:color="auto"/>
              <w:bottom w:val="single" w:sz="6" w:space="0" w:color="auto"/>
              <w:right w:val="single" w:sz="6" w:space="0" w:color="auto"/>
            </w:tcBorders>
            <w:vAlign w:val="center"/>
            <w:hideMark/>
          </w:tcPr>
          <w:p w14:paraId="6A6796D6" w14:textId="77777777" w:rsidR="00602A15" w:rsidRPr="00180A1E" w:rsidRDefault="00602A15" w:rsidP="00602A15">
            <w:r w:rsidRPr="00180A1E">
              <w:t>switch </w:t>
            </w:r>
          </w:p>
        </w:tc>
        <w:tc>
          <w:tcPr>
            <w:tcW w:w="3298" w:type="dxa"/>
            <w:tcBorders>
              <w:top w:val="single" w:sz="6" w:space="0" w:color="auto"/>
              <w:left w:val="single" w:sz="6" w:space="0" w:color="auto"/>
              <w:bottom w:val="single" w:sz="6" w:space="0" w:color="auto"/>
              <w:right w:val="single" w:sz="6" w:space="0" w:color="auto"/>
            </w:tcBorders>
            <w:vAlign w:val="center"/>
            <w:hideMark/>
          </w:tcPr>
          <w:p w14:paraId="23127EDD" w14:textId="77777777" w:rsidR="00602A15" w:rsidRPr="00180A1E" w:rsidRDefault="00602A15" w:rsidP="00602A15">
            <w:r w:rsidRPr="00180A1E">
              <w:t> </w:t>
            </w:r>
          </w:p>
          <w:p w14:paraId="7C84ECCF" w14:textId="5CB43EA6" w:rsidR="00602A15" w:rsidRPr="00180A1E" w:rsidRDefault="00602A15" w:rsidP="00602A15">
            <w:r w:rsidRPr="00180A1E">
              <w:rPr>
                <w:noProof/>
                <w:lang w:eastAsia="en-GB"/>
              </w:rPr>
              <w:drawing>
                <wp:inline distT="0" distB="0" distL="0" distR="0" wp14:anchorId="5C3468BB" wp14:editId="6216EB0B">
                  <wp:extent cx="876300" cy="323850"/>
                  <wp:effectExtent l="0" t="0" r="0" b="0"/>
                  <wp:docPr id="912594510" name="Picture 6" descr="open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en swit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6300" cy="323850"/>
                          </a:xfrm>
                          <a:prstGeom prst="rect">
                            <a:avLst/>
                          </a:prstGeom>
                          <a:noFill/>
                          <a:ln>
                            <a:noFill/>
                          </a:ln>
                        </pic:spPr>
                      </pic:pic>
                    </a:graphicData>
                  </a:graphic>
                </wp:inline>
              </w:drawing>
            </w:r>
            <w:r w:rsidR="009F5231">
              <w:t> </w:t>
            </w:r>
          </w:p>
        </w:tc>
        <w:tc>
          <w:tcPr>
            <w:tcW w:w="4276" w:type="dxa"/>
            <w:tcBorders>
              <w:top w:val="single" w:sz="6" w:space="0" w:color="auto"/>
              <w:left w:val="single" w:sz="6" w:space="0" w:color="auto"/>
              <w:bottom w:val="single" w:sz="6" w:space="0" w:color="auto"/>
              <w:right w:val="single" w:sz="6" w:space="0" w:color="auto"/>
            </w:tcBorders>
            <w:vAlign w:val="center"/>
            <w:hideMark/>
          </w:tcPr>
          <w:p w14:paraId="127DAD19" w14:textId="77777777" w:rsidR="00602A15" w:rsidRPr="00180A1E" w:rsidRDefault="00602A15" w:rsidP="00602A15">
            <w:r w:rsidRPr="00180A1E">
              <w:t>A switch used to turn a circuit on (closed) and off (open). </w:t>
            </w:r>
          </w:p>
        </w:tc>
      </w:tr>
      <w:tr w:rsidR="00602A15" w:rsidRPr="00180A1E" w14:paraId="291DA57F" w14:textId="77777777" w:rsidTr="009F5231">
        <w:trPr>
          <w:trHeight w:val="942"/>
        </w:trPr>
        <w:tc>
          <w:tcPr>
            <w:tcW w:w="3298" w:type="dxa"/>
            <w:tcBorders>
              <w:top w:val="single" w:sz="6" w:space="0" w:color="auto"/>
              <w:left w:val="single" w:sz="6" w:space="0" w:color="auto"/>
              <w:bottom w:val="single" w:sz="6" w:space="0" w:color="auto"/>
              <w:right w:val="single" w:sz="6" w:space="0" w:color="auto"/>
            </w:tcBorders>
            <w:vAlign w:val="center"/>
            <w:hideMark/>
          </w:tcPr>
          <w:p w14:paraId="44A95960" w14:textId="77777777" w:rsidR="00602A15" w:rsidRPr="00180A1E" w:rsidRDefault="00602A15" w:rsidP="00602A15">
            <w:r w:rsidRPr="00180A1E">
              <w:t>variable resistor </w:t>
            </w:r>
          </w:p>
        </w:tc>
        <w:tc>
          <w:tcPr>
            <w:tcW w:w="3298" w:type="dxa"/>
            <w:tcBorders>
              <w:top w:val="single" w:sz="6" w:space="0" w:color="auto"/>
              <w:left w:val="single" w:sz="6" w:space="0" w:color="auto"/>
              <w:bottom w:val="single" w:sz="6" w:space="0" w:color="auto"/>
              <w:right w:val="single" w:sz="6" w:space="0" w:color="auto"/>
            </w:tcBorders>
            <w:vAlign w:val="center"/>
            <w:hideMark/>
          </w:tcPr>
          <w:p w14:paraId="2FD693D0" w14:textId="77777777" w:rsidR="00602A15" w:rsidRPr="00180A1E" w:rsidRDefault="00602A15" w:rsidP="00602A15">
            <w:r w:rsidRPr="00180A1E">
              <w:t> </w:t>
            </w:r>
          </w:p>
        </w:tc>
        <w:tc>
          <w:tcPr>
            <w:tcW w:w="4276" w:type="dxa"/>
            <w:tcBorders>
              <w:top w:val="single" w:sz="6" w:space="0" w:color="auto"/>
              <w:left w:val="single" w:sz="6" w:space="0" w:color="auto"/>
              <w:bottom w:val="single" w:sz="6" w:space="0" w:color="auto"/>
              <w:right w:val="single" w:sz="6" w:space="0" w:color="auto"/>
            </w:tcBorders>
            <w:vAlign w:val="center"/>
            <w:hideMark/>
          </w:tcPr>
          <w:p w14:paraId="55F16788" w14:textId="77777777" w:rsidR="00602A15" w:rsidRPr="00180A1E" w:rsidRDefault="00602A15" w:rsidP="00602A15">
            <w:r w:rsidRPr="00180A1E">
              <w:t> </w:t>
            </w:r>
          </w:p>
        </w:tc>
      </w:tr>
      <w:tr w:rsidR="00602A15" w:rsidRPr="00180A1E" w14:paraId="2C86D763" w14:textId="77777777" w:rsidTr="009F5231">
        <w:trPr>
          <w:trHeight w:val="1103"/>
        </w:trPr>
        <w:tc>
          <w:tcPr>
            <w:tcW w:w="3298" w:type="dxa"/>
            <w:tcBorders>
              <w:top w:val="single" w:sz="6" w:space="0" w:color="auto"/>
              <w:left w:val="single" w:sz="6" w:space="0" w:color="auto"/>
              <w:bottom w:val="single" w:sz="6" w:space="0" w:color="auto"/>
              <w:right w:val="single" w:sz="6" w:space="0" w:color="auto"/>
            </w:tcBorders>
            <w:vAlign w:val="center"/>
            <w:hideMark/>
          </w:tcPr>
          <w:p w14:paraId="7162D1D9" w14:textId="77777777" w:rsidR="00602A15" w:rsidRPr="00180A1E" w:rsidRDefault="00602A15" w:rsidP="00602A15">
            <w:r w:rsidRPr="00180A1E">
              <w:t>voltmeter </w:t>
            </w:r>
          </w:p>
        </w:tc>
        <w:tc>
          <w:tcPr>
            <w:tcW w:w="3298" w:type="dxa"/>
            <w:tcBorders>
              <w:top w:val="single" w:sz="6" w:space="0" w:color="auto"/>
              <w:left w:val="single" w:sz="6" w:space="0" w:color="auto"/>
              <w:bottom w:val="single" w:sz="6" w:space="0" w:color="auto"/>
              <w:right w:val="single" w:sz="6" w:space="0" w:color="auto"/>
            </w:tcBorders>
            <w:vAlign w:val="center"/>
            <w:hideMark/>
          </w:tcPr>
          <w:p w14:paraId="7719746E" w14:textId="77777777" w:rsidR="00602A15" w:rsidRPr="00180A1E" w:rsidRDefault="00602A15" w:rsidP="00602A15">
            <w:r w:rsidRPr="00180A1E">
              <w:t> </w:t>
            </w:r>
          </w:p>
        </w:tc>
        <w:tc>
          <w:tcPr>
            <w:tcW w:w="4276" w:type="dxa"/>
            <w:tcBorders>
              <w:top w:val="single" w:sz="6" w:space="0" w:color="auto"/>
              <w:left w:val="single" w:sz="6" w:space="0" w:color="auto"/>
              <w:bottom w:val="single" w:sz="6" w:space="0" w:color="auto"/>
              <w:right w:val="single" w:sz="6" w:space="0" w:color="auto"/>
            </w:tcBorders>
            <w:vAlign w:val="center"/>
            <w:hideMark/>
          </w:tcPr>
          <w:p w14:paraId="269490E1" w14:textId="77777777" w:rsidR="00602A15" w:rsidRPr="00180A1E" w:rsidRDefault="00602A15" w:rsidP="00602A15">
            <w:r w:rsidRPr="00180A1E">
              <w:t> </w:t>
            </w:r>
          </w:p>
        </w:tc>
      </w:tr>
      <w:tr w:rsidR="00602A15" w:rsidRPr="00180A1E" w14:paraId="16429A58" w14:textId="77777777" w:rsidTr="009F5231">
        <w:trPr>
          <w:trHeight w:val="1103"/>
        </w:trPr>
        <w:tc>
          <w:tcPr>
            <w:tcW w:w="3298" w:type="dxa"/>
            <w:tcBorders>
              <w:top w:val="single" w:sz="6" w:space="0" w:color="auto"/>
              <w:left w:val="single" w:sz="6" w:space="0" w:color="auto"/>
              <w:bottom w:val="single" w:sz="6" w:space="0" w:color="auto"/>
              <w:right w:val="single" w:sz="6" w:space="0" w:color="auto"/>
            </w:tcBorders>
            <w:vAlign w:val="center"/>
            <w:hideMark/>
          </w:tcPr>
          <w:p w14:paraId="4C01CE06" w14:textId="77777777" w:rsidR="00602A15" w:rsidRPr="00180A1E" w:rsidRDefault="00602A15" w:rsidP="00602A15">
            <w:r w:rsidRPr="00180A1E">
              <w:t>ammeter </w:t>
            </w:r>
          </w:p>
        </w:tc>
        <w:tc>
          <w:tcPr>
            <w:tcW w:w="3298" w:type="dxa"/>
            <w:tcBorders>
              <w:top w:val="single" w:sz="6" w:space="0" w:color="auto"/>
              <w:left w:val="single" w:sz="6" w:space="0" w:color="auto"/>
              <w:bottom w:val="single" w:sz="6" w:space="0" w:color="auto"/>
              <w:right w:val="single" w:sz="6" w:space="0" w:color="auto"/>
            </w:tcBorders>
            <w:vAlign w:val="center"/>
            <w:hideMark/>
          </w:tcPr>
          <w:p w14:paraId="7C49ACF2" w14:textId="77777777" w:rsidR="00602A15" w:rsidRPr="00180A1E" w:rsidRDefault="00602A15" w:rsidP="00602A15">
            <w:r w:rsidRPr="00180A1E">
              <w:t> </w:t>
            </w:r>
          </w:p>
        </w:tc>
        <w:tc>
          <w:tcPr>
            <w:tcW w:w="4276" w:type="dxa"/>
            <w:tcBorders>
              <w:top w:val="single" w:sz="6" w:space="0" w:color="auto"/>
              <w:left w:val="single" w:sz="6" w:space="0" w:color="auto"/>
              <w:bottom w:val="single" w:sz="6" w:space="0" w:color="auto"/>
              <w:right w:val="single" w:sz="6" w:space="0" w:color="auto"/>
            </w:tcBorders>
            <w:vAlign w:val="center"/>
            <w:hideMark/>
          </w:tcPr>
          <w:p w14:paraId="317CA7EA" w14:textId="77777777" w:rsidR="00602A15" w:rsidRPr="00180A1E" w:rsidRDefault="00602A15" w:rsidP="00602A15">
            <w:r w:rsidRPr="00180A1E">
              <w:t> </w:t>
            </w:r>
          </w:p>
        </w:tc>
      </w:tr>
      <w:tr w:rsidR="00602A15" w:rsidRPr="00180A1E" w14:paraId="244D6E00" w14:textId="77777777" w:rsidTr="009F5231">
        <w:trPr>
          <w:trHeight w:val="1103"/>
        </w:trPr>
        <w:tc>
          <w:tcPr>
            <w:tcW w:w="3298" w:type="dxa"/>
            <w:tcBorders>
              <w:top w:val="single" w:sz="6" w:space="0" w:color="auto"/>
              <w:left w:val="single" w:sz="6" w:space="0" w:color="auto"/>
              <w:bottom w:val="single" w:sz="6" w:space="0" w:color="auto"/>
              <w:right w:val="single" w:sz="6" w:space="0" w:color="auto"/>
            </w:tcBorders>
            <w:vAlign w:val="center"/>
            <w:hideMark/>
          </w:tcPr>
          <w:p w14:paraId="1427EFBF" w14:textId="77777777" w:rsidR="00602A15" w:rsidRPr="00180A1E" w:rsidRDefault="00602A15" w:rsidP="00602A15">
            <w:r w:rsidRPr="00180A1E">
              <w:t>cell </w:t>
            </w:r>
          </w:p>
        </w:tc>
        <w:tc>
          <w:tcPr>
            <w:tcW w:w="3298" w:type="dxa"/>
            <w:tcBorders>
              <w:top w:val="single" w:sz="6" w:space="0" w:color="auto"/>
              <w:left w:val="single" w:sz="6" w:space="0" w:color="auto"/>
              <w:bottom w:val="single" w:sz="6" w:space="0" w:color="auto"/>
              <w:right w:val="single" w:sz="6" w:space="0" w:color="auto"/>
            </w:tcBorders>
            <w:vAlign w:val="center"/>
            <w:hideMark/>
          </w:tcPr>
          <w:p w14:paraId="5B253AB1" w14:textId="77777777" w:rsidR="00602A15" w:rsidRPr="00180A1E" w:rsidRDefault="00602A15" w:rsidP="00602A15">
            <w:r w:rsidRPr="00180A1E">
              <w:t> </w:t>
            </w:r>
          </w:p>
        </w:tc>
        <w:tc>
          <w:tcPr>
            <w:tcW w:w="4276" w:type="dxa"/>
            <w:tcBorders>
              <w:top w:val="single" w:sz="6" w:space="0" w:color="auto"/>
              <w:left w:val="single" w:sz="6" w:space="0" w:color="auto"/>
              <w:bottom w:val="single" w:sz="6" w:space="0" w:color="auto"/>
              <w:right w:val="single" w:sz="6" w:space="0" w:color="auto"/>
            </w:tcBorders>
            <w:vAlign w:val="center"/>
            <w:hideMark/>
          </w:tcPr>
          <w:p w14:paraId="3E497D01" w14:textId="77777777" w:rsidR="00602A15" w:rsidRPr="00180A1E" w:rsidRDefault="00602A15" w:rsidP="00602A15">
            <w:r w:rsidRPr="00180A1E">
              <w:t> </w:t>
            </w:r>
          </w:p>
        </w:tc>
      </w:tr>
      <w:tr w:rsidR="00602A15" w:rsidRPr="00180A1E" w14:paraId="3190F5C5" w14:textId="77777777" w:rsidTr="009F5231">
        <w:trPr>
          <w:trHeight w:val="1103"/>
        </w:trPr>
        <w:tc>
          <w:tcPr>
            <w:tcW w:w="3298" w:type="dxa"/>
            <w:tcBorders>
              <w:top w:val="single" w:sz="6" w:space="0" w:color="auto"/>
              <w:left w:val="single" w:sz="6" w:space="0" w:color="auto"/>
              <w:bottom w:val="single" w:sz="6" w:space="0" w:color="auto"/>
              <w:right w:val="single" w:sz="6" w:space="0" w:color="auto"/>
            </w:tcBorders>
            <w:vAlign w:val="center"/>
            <w:hideMark/>
          </w:tcPr>
          <w:p w14:paraId="4981B949" w14:textId="77777777" w:rsidR="00602A15" w:rsidRPr="00180A1E" w:rsidRDefault="00602A15" w:rsidP="00602A15">
            <w:r w:rsidRPr="00180A1E">
              <w:t>battery </w:t>
            </w:r>
          </w:p>
        </w:tc>
        <w:tc>
          <w:tcPr>
            <w:tcW w:w="3298" w:type="dxa"/>
            <w:tcBorders>
              <w:top w:val="single" w:sz="6" w:space="0" w:color="auto"/>
              <w:left w:val="single" w:sz="6" w:space="0" w:color="auto"/>
              <w:bottom w:val="single" w:sz="6" w:space="0" w:color="auto"/>
              <w:right w:val="single" w:sz="6" w:space="0" w:color="auto"/>
            </w:tcBorders>
            <w:vAlign w:val="center"/>
            <w:hideMark/>
          </w:tcPr>
          <w:p w14:paraId="10AE03B5" w14:textId="77777777" w:rsidR="00602A15" w:rsidRPr="00180A1E" w:rsidRDefault="00602A15" w:rsidP="00602A15">
            <w:r w:rsidRPr="00180A1E">
              <w:t> </w:t>
            </w:r>
          </w:p>
        </w:tc>
        <w:tc>
          <w:tcPr>
            <w:tcW w:w="4276" w:type="dxa"/>
            <w:tcBorders>
              <w:top w:val="single" w:sz="6" w:space="0" w:color="auto"/>
              <w:left w:val="single" w:sz="6" w:space="0" w:color="auto"/>
              <w:bottom w:val="single" w:sz="6" w:space="0" w:color="auto"/>
              <w:right w:val="single" w:sz="6" w:space="0" w:color="auto"/>
            </w:tcBorders>
            <w:vAlign w:val="center"/>
            <w:hideMark/>
          </w:tcPr>
          <w:p w14:paraId="7ED0F697" w14:textId="77777777" w:rsidR="00602A15" w:rsidRPr="00180A1E" w:rsidRDefault="00602A15" w:rsidP="00602A15">
            <w:r w:rsidRPr="00180A1E">
              <w:t> </w:t>
            </w:r>
          </w:p>
        </w:tc>
      </w:tr>
      <w:tr w:rsidR="00602A15" w:rsidRPr="00180A1E" w14:paraId="0D179178" w14:textId="77777777" w:rsidTr="009F5231">
        <w:trPr>
          <w:trHeight w:val="1103"/>
        </w:trPr>
        <w:tc>
          <w:tcPr>
            <w:tcW w:w="3298" w:type="dxa"/>
            <w:tcBorders>
              <w:top w:val="single" w:sz="6" w:space="0" w:color="auto"/>
              <w:left w:val="single" w:sz="6" w:space="0" w:color="auto"/>
              <w:bottom w:val="single" w:sz="6" w:space="0" w:color="auto"/>
              <w:right w:val="single" w:sz="6" w:space="0" w:color="auto"/>
            </w:tcBorders>
            <w:vAlign w:val="center"/>
            <w:hideMark/>
          </w:tcPr>
          <w:p w14:paraId="2131443C" w14:textId="77777777" w:rsidR="00602A15" w:rsidRPr="00180A1E" w:rsidRDefault="00602A15" w:rsidP="00602A15">
            <w:r w:rsidRPr="00180A1E">
              <w:t>motor </w:t>
            </w:r>
          </w:p>
        </w:tc>
        <w:tc>
          <w:tcPr>
            <w:tcW w:w="3298" w:type="dxa"/>
            <w:tcBorders>
              <w:top w:val="single" w:sz="6" w:space="0" w:color="auto"/>
              <w:left w:val="single" w:sz="6" w:space="0" w:color="auto"/>
              <w:bottom w:val="single" w:sz="6" w:space="0" w:color="auto"/>
              <w:right w:val="single" w:sz="6" w:space="0" w:color="auto"/>
            </w:tcBorders>
            <w:vAlign w:val="center"/>
            <w:hideMark/>
          </w:tcPr>
          <w:p w14:paraId="7A137814" w14:textId="77777777" w:rsidR="00602A15" w:rsidRPr="00180A1E" w:rsidRDefault="00602A15" w:rsidP="00602A15">
            <w:r w:rsidRPr="00180A1E">
              <w:t> </w:t>
            </w:r>
          </w:p>
        </w:tc>
        <w:tc>
          <w:tcPr>
            <w:tcW w:w="4276" w:type="dxa"/>
            <w:tcBorders>
              <w:top w:val="single" w:sz="6" w:space="0" w:color="auto"/>
              <w:left w:val="single" w:sz="6" w:space="0" w:color="auto"/>
              <w:bottom w:val="single" w:sz="6" w:space="0" w:color="auto"/>
              <w:right w:val="single" w:sz="6" w:space="0" w:color="auto"/>
            </w:tcBorders>
            <w:vAlign w:val="center"/>
            <w:hideMark/>
          </w:tcPr>
          <w:p w14:paraId="57F27FA4" w14:textId="77777777" w:rsidR="00602A15" w:rsidRPr="00180A1E" w:rsidRDefault="00602A15" w:rsidP="00602A15">
            <w:r w:rsidRPr="00180A1E">
              <w:t> </w:t>
            </w:r>
          </w:p>
        </w:tc>
      </w:tr>
    </w:tbl>
    <w:p w14:paraId="70A4F7BB" w14:textId="23664B2F" w:rsidR="009F5231" w:rsidRPr="009F5231" w:rsidRDefault="00A73990" w:rsidP="009F5231">
      <w:pPr>
        <w:pStyle w:val="ListParagraph"/>
        <w:numPr>
          <w:ilvl w:val="0"/>
          <w:numId w:val="23"/>
        </w:numPr>
        <w:rPr>
          <w:bCs/>
          <w:sz w:val="24"/>
          <w:szCs w:val="24"/>
        </w:rPr>
      </w:pPr>
      <w:r w:rsidRPr="009F5231">
        <w:rPr>
          <w:noProof/>
          <w:sz w:val="24"/>
          <w:szCs w:val="24"/>
          <w:lang w:eastAsia="en-GB"/>
        </w:rPr>
        <mc:AlternateContent>
          <mc:Choice Requires="wpg">
            <w:drawing>
              <wp:anchor distT="0" distB="0" distL="114300" distR="114300" simplePos="0" relativeHeight="251683840" behindDoc="0" locked="0" layoutInCell="1" allowOverlap="1" wp14:anchorId="6527978E" wp14:editId="2443F8C3">
                <wp:simplePos x="0" y="0"/>
                <wp:positionH relativeFrom="margin">
                  <wp:posOffset>-182245</wp:posOffset>
                </wp:positionH>
                <wp:positionV relativeFrom="margin">
                  <wp:posOffset>8546465</wp:posOffset>
                </wp:positionV>
                <wp:extent cx="6982460" cy="1072943"/>
                <wp:effectExtent l="0" t="0" r="27940" b="13335"/>
                <wp:wrapNone/>
                <wp:docPr id="25" name="Group 25"/>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6" name="Text Box 26"/>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7DB670F4" w14:textId="77777777" w:rsidTr="00914F63">
                                <w:tc>
                                  <w:tcPr>
                                    <w:tcW w:w="4248" w:type="dxa"/>
                                  </w:tcPr>
                                  <w:p w14:paraId="49B5061B" w14:textId="77777777" w:rsidR="00B73EB0" w:rsidRDefault="00B73EB0" w:rsidP="00D15790">
                                    <w:pPr>
                                      <w:rPr>
                                        <w:rFonts w:cstheme="minorHAnsi"/>
                                        <w:sz w:val="24"/>
                                      </w:rPr>
                                    </w:pPr>
                                    <w:r>
                                      <w:rPr>
                                        <w:rFonts w:cstheme="minorHAnsi"/>
                                        <w:sz w:val="24"/>
                                      </w:rPr>
                                      <w:t>Teacher ticks here</w:t>
                                    </w:r>
                                  </w:p>
                                </w:tc>
                                <w:tc>
                                  <w:tcPr>
                                    <w:tcW w:w="599" w:type="dxa"/>
                                  </w:tcPr>
                                  <w:p w14:paraId="40B80DA7"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6FF0A352" w14:textId="77777777" w:rsidR="00B73EB0" w:rsidRDefault="00B73EB0" w:rsidP="00D15790">
                                    <w:pPr>
                                      <w:rPr>
                                        <w:rFonts w:cstheme="minorHAnsi"/>
                                        <w:sz w:val="24"/>
                                      </w:rPr>
                                    </w:pPr>
                                    <w:r>
                                      <w:rPr>
                                        <w:rFonts w:cstheme="minorHAnsi"/>
                                        <w:sz w:val="24"/>
                                      </w:rPr>
                                      <w:t>Student comment: How to improve</w:t>
                                    </w:r>
                                  </w:p>
                                </w:tc>
                              </w:tr>
                              <w:tr w:rsidR="00B73EB0" w14:paraId="06188132" w14:textId="77777777" w:rsidTr="00914F63">
                                <w:tc>
                                  <w:tcPr>
                                    <w:tcW w:w="4248" w:type="dxa"/>
                                  </w:tcPr>
                                  <w:p w14:paraId="5B183DB2"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C03B5A6" w14:textId="77777777" w:rsidR="00B73EB0" w:rsidRDefault="00B73EB0" w:rsidP="00D15790">
                                    <w:pPr>
                                      <w:rPr>
                                        <w:rFonts w:cstheme="minorHAnsi"/>
                                        <w:sz w:val="24"/>
                                      </w:rPr>
                                    </w:pPr>
                                  </w:p>
                                </w:tc>
                                <w:tc>
                                  <w:tcPr>
                                    <w:tcW w:w="3937" w:type="dxa"/>
                                    <w:vMerge w:val="restart"/>
                                  </w:tcPr>
                                  <w:p w14:paraId="455C6EEE" w14:textId="77777777" w:rsidR="00B73EB0" w:rsidRDefault="00B73EB0" w:rsidP="00D15790">
                                    <w:pPr>
                                      <w:rPr>
                                        <w:rFonts w:cstheme="minorHAnsi"/>
                                        <w:sz w:val="24"/>
                                      </w:rPr>
                                    </w:pPr>
                                  </w:p>
                                </w:tc>
                              </w:tr>
                              <w:tr w:rsidR="00B73EB0" w14:paraId="7D756860" w14:textId="77777777" w:rsidTr="00914F63">
                                <w:tc>
                                  <w:tcPr>
                                    <w:tcW w:w="4248" w:type="dxa"/>
                                  </w:tcPr>
                                  <w:p w14:paraId="752121BE" w14:textId="77777777" w:rsidR="00B73EB0" w:rsidRDefault="00B73EB0" w:rsidP="00D15790">
                                    <w:pPr>
                                      <w:rPr>
                                        <w:rFonts w:cstheme="minorHAnsi"/>
                                        <w:sz w:val="24"/>
                                      </w:rPr>
                                    </w:pPr>
                                    <w:r>
                                      <w:rPr>
                                        <w:rFonts w:cstheme="minorHAnsi"/>
                                        <w:sz w:val="24"/>
                                      </w:rPr>
                                      <w:t>Good/completed</w:t>
                                    </w:r>
                                  </w:p>
                                </w:tc>
                                <w:tc>
                                  <w:tcPr>
                                    <w:tcW w:w="599" w:type="dxa"/>
                                  </w:tcPr>
                                  <w:p w14:paraId="13187A46" w14:textId="77777777" w:rsidR="00B73EB0" w:rsidRDefault="00B73EB0" w:rsidP="00D15790">
                                    <w:pPr>
                                      <w:rPr>
                                        <w:rFonts w:cstheme="minorHAnsi"/>
                                        <w:sz w:val="24"/>
                                      </w:rPr>
                                    </w:pPr>
                                  </w:p>
                                </w:tc>
                                <w:tc>
                                  <w:tcPr>
                                    <w:tcW w:w="3937" w:type="dxa"/>
                                    <w:vMerge/>
                                  </w:tcPr>
                                  <w:p w14:paraId="2D1799D6" w14:textId="77777777" w:rsidR="00B73EB0" w:rsidRDefault="00B73EB0" w:rsidP="00D15790">
                                    <w:pPr>
                                      <w:rPr>
                                        <w:rFonts w:cstheme="minorHAnsi"/>
                                        <w:sz w:val="24"/>
                                      </w:rPr>
                                    </w:pPr>
                                  </w:p>
                                </w:tc>
                              </w:tr>
                              <w:tr w:rsidR="00B73EB0" w14:paraId="3A74E90C" w14:textId="77777777" w:rsidTr="00914F63">
                                <w:tc>
                                  <w:tcPr>
                                    <w:tcW w:w="4248" w:type="dxa"/>
                                  </w:tcPr>
                                  <w:p w14:paraId="1C322F93"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4C57E841" w14:textId="77777777" w:rsidR="00B73EB0" w:rsidRDefault="00B73EB0" w:rsidP="00D15790">
                                    <w:pPr>
                                      <w:rPr>
                                        <w:rFonts w:cstheme="minorHAnsi"/>
                                        <w:sz w:val="24"/>
                                      </w:rPr>
                                    </w:pPr>
                                  </w:p>
                                </w:tc>
                                <w:tc>
                                  <w:tcPr>
                                    <w:tcW w:w="3937" w:type="dxa"/>
                                    <w:vMerge/>
                                  </w:tcPr>
                                  <w:p w14:paraId="6375D4E3" w14:textId="77777777" w:rsidR="00B73EB0" w:rsidRDefault="00B73EB0" w:rsidP="00D15790">
                                    <w:pPr>
                                      <w:rPr>
                                        <w:rFonts w:cstheme="minorHAnsi"/>
                                        <w:sz w:val="24"/>
                                      </w:rPr>
                                    </w:pPr>
                                  </w:p>
                                </w:tc>
                              </w:tr>
                              <w:tr w:rsidR="00B73EB0" w14:paraId="761A2996" w14:textId="77777777" w:rsidTr="00914F63">
                                <w:tc>
                                  <w:tcPr>
                                    <w:tcW w:w="4248" w:type="dxa"/>
                                  </w:tcPr>
                                  <w:p w14:paraId="321D505F" w14:textId="77777777" w:rsidR="00B73EB0" w:rsidRDefault="00B73EB0" w:rsidP="00D15790">
                                    <w:pPr>
                                      <w:rPr>
                                        <w:rFonts w:cstheme="minorHAnsi"/>
                                        <w:sz w:val="24"/>
                                      </w:rPr>
                                    </w:pPr>
                                    <w:r>
                                      <w:rPr>
                                        <w:rFonts w:cstheme="minorHAnsi"/>
                                        <w:sz w:val="24"/>
                                      </w:rPr>
                                      <w:t>Incomplete/unsatisfactory</w:t>
                                    </w:r>
                                  </w:p>
                                </w:tc>
                                <w:tc>
                                  <w:tcPr>
                                    <w:tcW w:w="599" w:type="dxa"/>
                                  </w:tcPr>
                                  <w:p w14:paraId="29A10C47" w14:textId="77777777" w:rsidR="00B73EB0" w:rsidRDefault="00B73EB0" w:rsidP="00D15790">
                                    <w:pPr>
                                      <w:rPr>
                                        <w:rFonts w:cstheme="minorHAnsi"/>
                                        <w:sz w:val="24"/>
                                      </w:rPr>
                                    </w:pPr>
                                  </w:p>
                                </w:tc>
                                <w:tc>
                                  <w:tcPr>
                                    <w:tcW w:w="3937" w:type="dxa"/>
                                    <w:vMerge/>
                                    <w:tcBorders>
                                      <w:bottom w:val="single" w:sz="4" w:space="0" w:color="auto"/>
                                    </w:tcBorders>
                                  </w:tcPr>
                                  <w:p w14:paraId="2260C960" w14:textId="77777777" w:rsidR="00B73EB0" w:rsidRDefault="00B73EB0" w:rsidP="00D15790">
                                    <w:pPr>
                                      <w:rPr>
                                        <w:rFonts w:cstheme="minorHAnsi"/>
                                        <w:sz w:val="24"/>
                                      </w:rPr>
                                    </w:pPr>
                                  </w:p>
                                </w:tc>
                              </w:tr>
                            </w:tbl>
                            <w:p w14:paraId="64BA44CB" w14:textId="77777777" w:rsidR="00B73EB0" w:rsidRDefault="00B73EB0" w:rsidP="00A73990">
                              <w:pPr>
                                <w:rPr>
                                  <w:rFonts w:cstheme="minorHAnsi"/>
                                  <w:sz w:val="24"/>
                                </w:rPr>
                              </w:pPr>
                            </w:p>
                            <w:p w14:paraId="58EE0FC3" w14:textId="77777777" w:rsidR="00B73EB0" w:rsidRDefault="00B73EB0"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5510579" y="-47502"/>
                            <a:ext cx="1118274" cy="990657"/>
                          </a:xfrm>
                          <a:prstGeom prst="rect">
                            <a:avLst/>
                          </a:prstGeom>
                          <a:solidFill>
                            <a:schemeClr val="lt1"/>
                          </a:solidFill>
                          <a:ln w="6350">
                            <a:solidFill>
                              <a:prstClr val="black"/>
                            </a:solidFill>
                          </a:ln>
                        </wps:spPr>
                        <wps:txbx>
                          <w:txbxContent>
                            <w:p w14:paraId="0045B14A"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27978E" id="Group 25" o:spid="_x0000_s1208" style="position:absolute;left:0;text-align:left;margin-left:-14.35pt;margin-top:672.95pt;width:549.8pt;height:84.5pt;z-index:25168384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">
                <v:shape id="Text Box 26" o:spid="_x0000_s120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7DB670F4" w14:textId="77777777" w:rsidTr="00914F63">
                          <w:tc>
                            <w:tcPr>
                              <w:tcW w:w="4248" w:type="dxa"/>
                            </w:tcPr>
                            <w:p w14:paraId="49B5061B" w14:textId="77777777" w:rsidR="00B73EB0" w:rsidRDefault="00B73EB0" w:rsidP="00D15790">
                              <w:pPr>
                                <w:rPr>
                                  <w:rFonts w:cstheme="minorHAnsi"/>
                                  <w:sz w:val="24"/>
                                </w:rPr>
                              </w:pPr>
                              <w:r>
                                <w:rPr>
                                  <w:rFonts w:cstheme="minorHAnsi"/>
                                  <w:sz w:val="24"/>
                                </w:rPr>
                                <w:t>Teacher ticks here</w:t>
                              </w:r>
                            </w:p>
                          </w:tc>
                          <w:tc>
                            <w:tcPr>
                              <w:tcW w:w="599" w:type="dxa"/>
                            </w:tcPr>
                            <w:p w14:paraId="40B80DA7"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6FF0A352" w14:textId="77777777" w:rsidR="00B73EB0" w:rsidRDefault="00B73EB0" w:rsidP="00D15790">
                              <w:pPr>
                                <w:rPr>
                                  <w:rFonts w:cstheme="minorHAnsi"/>
                                  <w:sz w:val="24"/>
                                </w:rPr>
                              </w:pPr>
                              <w:r>
                                <w:rPr>
                                  <w:rFonts w:cstheme="minorHAnsi"/>
                                  <w:sz w:val="24"/>
                                </w:rPr>
                                <w:t>Student comment: How to improve</w:t>
                              </w:r>
                            </w:p>
                          </w:tc>
                        </w:tr>
                        <w:tr w:rsidR="00B73EB0" w14:paraId="06188132" w14:textId="77777777" w:rsidTr="00914F63">
                          <w:tc>
                            <w:tcPr>
                              <w:tcW w:w="4248" w:type="dxa"/>
                            </w:tcPr>
                            <w:p w14:paraId="5B183DB2"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C03B5A6" w14:textId="77777777" w:rsidR="00B73EB0" w:rsidRDefault="00B73EB0" w:rsidP="00D15790">
                              <w:pPr>
                                <w:rPr>
                                  <w:rFonts w:cstheme="minorHAnsi"/>
                                  <w:sz w:val="24"/>
                                </w:rPr>
                              </w:pPr>
                            </w:p>
                          </w:tc>
                          <w:tc>
                            <w:tcPr>
                              <w:tcW w:w="3937" w:type="dxa"/>
                              <w:vMerge w:val="restart"/>
                            </w:tcPr>
                            <w:p w14:paraId="455C6EEE" w14:textId="77777777" w:rsidR="00B73EB0" w:rsidRDefault="00B73EB0" w:rsidP="00D15790">
                              <w:pPr>
                                <w:rPr>
                                  <w:rFonts w:cstheme="minorHAnsi"/>
                                  <w:sz w:val="24"/>
                                </w:rPr>
                              </w:pPr>
                            </w:p>
                          </w:tc>
                        </w:tr>
                        <w:tr w:rsidR="00B73EB0" w14:paraId="7D756860" w14:textId="77777777" w:rsidTr="00914F63">
                          <w:tc>
                            <w:tcPr>
                              <w:tcW w:w="4248" w:type="dxa"/>
                            </w:tcPr>
                            <w:p w14:paraId="752121BE" w14:textId="77777777" w:rsidR="00B73EB0" w:rsidRDefault="00B73EB0" w:rsidP="00D15790">
                              <w:pPr>
                                <w:rPr>
                                  <w:rFonts w:cstheme="minorHAnsi"/>
                                  <w:sz w:val="24"/>
                                </w:rPr>
                              </w:pPr>
                              <w:r>
                                <w:rPr>
                                  <w:rFonts w:cstheme="minorHAnsi"/>
                                  <w:sz w:val="24"/>
                                </w:rPr>
                                <w:t>Good/completed</w:t>
                              </w:r>
                            </w:p>
                          </w:tc>
                          <w:tc>
                            <w:tcPr>
                              <w:tcW w:w="599" w:type="dxa"/>
                            </w:tcPr>
                            <w:p w14:paraId="13187A46" w14:textId="77777777" w:rsidR="00B73EB0" w:rsidRDefault="00B73EB0" w:rsidP="00D15790">
                              <w:pPr>
                                <w:rPr>
                                  <w:rFonts w:cstheme="minorHAnsi"/>
                                  <w:sz w:val="24"/>
                                </w:rPr>
                              </w:pPr>
                            </w:p>
                          </w:tc>
                          <w:tc>
                            <w:tcPr>
                              <w:tcW w:w="3937" w:type="dxa"/>
                              <w:vMerge/>
                            </w:tcPr>
                            <w:p w14:paraId="2D1799D6" w14:textId="77777777" w:rsidR="00B73EB0" w:rsidRDefault="00B73EB0" w:rsidP="00D15790">
                              <w:pPr>
                                <w:rPr>
                                  <w:rFonts w:cstheme="minorHAnsi"/>
                                  <w:sz w:val="24"/>
                                </w:rPr>
                              </w:pPr>
                            </w:p>
                          </w:tc>
                        </w:tr>
                        <w:tr w:rsidR="00B73EB0" w14:paraId="3A74E90C" w14:textId="77777777" w:rsidTr="00914F63">
                          <w:tc>
                            <w:tcPr>
                              <w:tcW w:w="4248" w:type="dxa"/>
                            </w:tcPr>
                            <w:p w14:paraId="1C322F93"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4C57E841" w14:textId="77777777" w:rsidR="00B73EB0" w:rsidRDefault="00B73EB0" w:rsidP="00D15790">
                              <w:pPr>
                                <w:rPr>
                                  <w:rFonts w:cstheme="minorHAnsi"/>
                                  <w:sz w:val="24"/>
                                </w:rPr>
                              </w:pPr>
                            </w:p>
                          </w:tc>
                          <w:tc>
                            <w:tcPr>
                              <w:tcW w:w="3937" w:type="dxa"/>
                              <w:vMerge/>
                            </w:tcPr>
                            <w:p w14:paraId="6375D4E3" w14:textId="77777777" w:rsidR="00B73EB0" w:rsidRDefault="00B73EB0" w:rsidP="00D15790">
                              <w:pPr>
                                <w:rPr>
                                  <w:rFonts w:cstheme="minorHAnsi"/>
                                  <w:sz w:val="24"/>
                                </w:rPr>
                              </w:pPr>
                            </w:p>
                          </w:tc>
                        </w:tr>
                        <w:tr w:rsidR="00B73EB0" w14:paraId="761A2996" w14:textId="77777777" w:rsidTr="00914F63">
                          <w:tc>
                            <w:tcPr>
                              <w:tcW w:w="4248" w:type="dxa"/>
                            </w:tcPr>
                            <w:p w14:paraId="321D505F" w14:textId="77777777" w:rsidR="00B73EB0" w:rsidRDefault="00B73EB0" w:rsidP="00D15790">
                              <w:pPr>
                                <w:rPr>
                                  <w:rFonts w:cstheme="minorHAnsi"/>
                                  <w:sz w:val="24"/>
                                </w:rPr>
                              </w:pPr>
                              <w:r>
                                <w:rPr>
                                  <w:rFonts w:cstheme="minorHAnsi"/>
                                  <w:sz w:val="24"/>
                                </w:rPr>
                                <w:t>Incomplete/unsatisfactory</w:t>
                              </w:r>
                            </w:p>
                          </w:tc>
                          <w:tc>
                            <w:tcPr>
                              <w:tcW w:w="599" w:type="dxa"/>
                            </w:tcPr>
                            <w:p w14:paraId="29A10C47" w14:textId="77777777" w:rsidR="00B73EB0" w:rsidRDefault="00B73EB0" w:rsidP="00D15790">
                              <w:pPr>
                                <w:rPr>
                                  <w:rFonts w:cstheme="minorHAnsi"/>
                                  <w:sz w:val="24"/>
                                </w:rPr>
                              </w:pPr>
                            </w:p>
                          </w:tc>
                          <w:tc>
                            <w:tcPr>
                              <w:tcW w:w="3937" w:type="dxa"/>
                              <w:vMerge/>
                              <w:tcBorders>
                                <w:bottom w:val="single" w:sz="4" w:space="0" w:color="auto"/>
                              </w:tcBorders>
                            </w:tcPr>
                            <w:p w14:paraId="2260C960" w14:textId="77777777" w:rsidR="00B73EB0" w:rsidRDefault="00B73EB0" w:rsidP="00D15790">
                              <w:pPr>
                                <w:rPr>
                                  <w:rFonts w:cstheme="minorHAnsi"/>
                                  <w:sz w:val="24"/>
                                </w:rPr>
                              </w:pPr>
                            </w:p>
                          </w:tc>
                        </w:tr>
                      </w:tbl>
                      <w:p w14:paraId="64BA44CB" w14:textId="77777777" w:rsidR="00B73EB0" w:rsidRDefault="00B73EB0" w:rsidP="00A73990">
                        <w:pPr>
                          <w:rPr>
                            <w:rFonts w:cstheme="minorHAnsi"/>
                            <w:sz w:val="24"/>
                          </w:rPr>
                        </w:pPr>
                      </w:p>
                      <w:p w14:paraId="58EE0FC3" w14:textId="77777777" w:rsidR="00B73EB0" w:rsidRDefault="00B73EB0" w:rsidP="00A73990"/>
                    </w:txbxContent>
                  </v:textbox>
                </v:shape>
                <v:shape id="Text Box 27" o:spid="_x0000_s121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" fillcolor="white [3201]" strokeweight=".5pt">
                  <v:textbox>
                    <w:txbxContent>
                      <w:p w14:paraId="0045B14A"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009F5231" w:rsidRPr="009F5231">
        <w:rPr>
          <w:bCs/>
          <w:sz w:val="24"/>
          <w:szCs w:val="24"/>
        </w:rPr>
        <w:t>Research how a variable resistor works and explain a real life example below (3 marks)</w:t>
      </w:r>
    </w:p>
    <w:p w14:paraId="28ACB71B" w14:textId="167952CE" w:rsidR="00F37A4C" w:rsidRPr="009F5231" w:rsidRDefault="009F5231" w:rsidP="009F5231">
      <w:pPr>
        <w:ind w:left="360"/>
        <w:rPr>
          <w:b/>
          <w:bCs/>
          <w:sz w:val="32"/>
          <w:szCs w:val="32"/>
        </w:rPr>
      </w:pPr>
      <w:r w:rsidRPr="009F5231">
        <w:rPr>
          <w:bCs/>
          <w:sz w:val="24"/>
          <w:szCs w:val="24"/>
        </w:rPr>
        <w:t>_____________________________________________________________________________________________________________________________________________________________________________________________</w:t>
      </w:r>
      <w:r>
        <w:rPr>
          <w:bCs/>
          <w:sz w:val="24"/>
          <w:szCs w:val="24"/>
        </w:rPr>
        <w:t>__________________</w:t>
      </w:r>
      <w:bookmarkStart w:id="0" w:name="_GoBack"/>
      <w:bookmarkEnd w:id="0"/>
      <w:r>
        <w:rPr>
          <w:bCs/>
          <w:sz w:val="24"/>
          <w:szCs w:val="24"/>
        </w:rPr>
        <w:t>_____________________________________________</w:t>
      </w:r>
      <w:r w:rsidR="00F37A4C" w:rsidRPr="009F5231">
        <w:rPr>
          <w:b/>
          <w:bCs/>
          <w:sz w:val="32"/>
          <w:szCs w:val="32"/>
        </w:rPr>
        <w:br w:type="page"/>
      </w:r>
    </w:p>
    <w:p w14:paraId="3A40C7FE" w14:textId="5D14F560" w:rsidR="008612A2" w:rsidRDefault="00E010AE"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06368" behindDoc="0" locked="0" layoutInCell="1" allowOverlap="1" wp14:anchorId="25750605" wp14:editId="5EAB1CAA">
                <wp:simplePos x="0" y="0"/>
                <wp:positionH relativeFrom="margin">
                  <wp:posOffset>4702629</wp:posOffset>
                </wp:positionH>
                <wp:positionV relativeFrom="margin">
                  <wp:posOffset>-274914</wp:posOffset>
                </wp:positionV>
                <wp:extent cx="2208670" cy="546265"/>
                <wp:effectExtent l="0" t="0" r="20320" b="25400"/>
                <wp:wrapNone/>
                <wp:docPr id="1107588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8E339CB" w14:textId="77777777" w:rsidR="00B73EB0" w:rsidRPr="008F01BE" w:rsidRDefault="00B73EB0"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750605" id="_x0000_s1211" type="#_x0000_t202" style="position:absolute;left:0;text-align:left;margin-left:370.3pt;margin-top:-21.65pt;width:173.9pt;height:43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">
                <v:textbox>
                  <w:txbxContent>
                    <w:p w14:paraId="18E339CB" w14:textId="77777777" w:rsidR="00B73EB0" w:rsidRPr="008F01BE" w:rsidRDefault="00B73EB0"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8612A2">
        <w:rPr>
          <w:b/>
          <w:bCs/>
          <w:sz w:val="32"/>
          <w:szCs w:val="32"/>
        </w:rPr>
        <w:t>7</w:t>
      </w:r>
    </w:p>
    <w:p w14:paraId="3199F180" w14:textId="5E1B9AA7" w:rsidR="00C80771" w:rsidRPr="000116A1" w:rsidRDefault="3A8DAFD4" w:rsidP="000116A1">
      <w:pPr>
        <w:jc w:val="center"/>
        <w:rPr>
          <w:b/>
          <w:bCs/>
          <w:sz w:val="32"/>
          <w:szCs w:val="32"/>
        </w:rPr>
      </w:pPr>
      <w:r w:rsidRPr="60F7CA67">
        <w:rPr>
          <w:b/>
          <w:bCs/>
          <w:sz w:val="32"/>
          <w:szCs w:val="32"/>
        </w:rPr>
        <w:t xml:space="preserve">Topic: </w:t>
      </w:r>
      <w:r w:rsidR="007F373A">
        <w:rPr>
          <w:b/>
          <w:bCs/>
          <w:sz w:val="32"/>
          <w:szCs w:val="32"/>
        </w:rPr>
        <w:t>Electricity</w:t>
      </w:r>
    </w:p>
    <w:p w14:paraId="05E2382A" w14:textId="53C854C0" w:rsidR="00A12A3C" w:rsidRPr="00977D32" w:rsidRDefault="007737F3" w:rsidP="000116A1">
      <w:pPr>
        <w:spacing w:after="0" w:line="240" w:lineRule="auto"/>
        <w:rPr>
          <w:sz w:val="24"/>
          <w:szCs w:val="24"/>
        </w:rPr>
      </w:pPr>
      <w:r w:rsidRPr="00977D32">
        <w:rPr>
          <w:b/>
          <w:bCs/>
          <w:sz w:val="24"/>
          <w:szCs w:val="24"/>
        </w:rPr>
        <w:t>Instructions</w:t>
      </w:r>
      <w:r w:rsidRPr="00977D32">
        <w:rPr>
          <w:sz w:val="24"/>
          <w:szCs w:val="24"/>
        </w:rPr>
        <w:t xml:space="preserve">: Complete the following questions on Ohm’s Law. You can use lesson 1 and 2 from your booklet to help you and the information below. You will need a calculator. </w:t>
      </w:r>
    </w:p>
    <w:p w14:paraId="4770E8DE" w14:textId="1A1A4646" w:rsidR="007737F3" w:rsidRPr="00977D32" w:rsidRDefault="007737F3" w:rsidP="000116A1">
      <w:pPr>
        <w:spacing w:after="0" w:line="240" w:lineRule="auto"/>
        <w:rPr>
          <w:sz w:val="24"/>
          <w:szCs w:val="24"/>
        </w:rPr>
      </w:pPr>
    </w:p>
    <w:p w14:paraId="51A26C7B" w14:textId="77777777" w:rsidR="007737F3" w:rsidRPr="00977D32" w:rsidRDefault="007737F3" w:rsidP="000116A1">
      <w:pPr>
        <w:spacing w:after="0" w:line="240" w:lineRule="auto"/>
        <w:rPr>
          <w:sz w:val="24"/>
          <w:szCs w:val="24"/>
        </w:rPr>
      </w:pPr>
      <w:r w:rsidRPr="00977D32">
        <w:rPr>
          <w:sz w:val="24"/>
          <w:szCs w:val="24"/>
        </w:rPr>
        <w:t xml:space="preserve">V = Voltage in volts, I = Current in amps, R = Resistance in ohms </w:t>
      </w:r>
    </w:p>
    <w:p w14:paraId="5F2890BC" w14:textId="77777777" w:rsidR="007737F3" w:rsidRDefault="007737F3" w:rsidP="000116A1">
      <w:pPr>
        <w:tabs>
          <w:tab w:val="center" w:pos="1809"/>
          <w:tab w:val="center" w:pos="3252"/>
        </w:tabs>
        <w:spacing w:after="0" w:line="240" w:lineRule="auto"/>
        <w:rPr>
          <w:sz w:val="24"/>
          <w:szCs w:val="24"/>
        </w:rPr>
      </w:pPr>
      <w:r w:rsidRPr="00977D32">
        <w:rPr>
          <w:sz w:val="24"/>
          <w:szCs w:val="24"/>
        </w:rPr>
        <w:t xml:space="preserve">V = IR  </w:t>
      </w:r>
      <w:r w:rsidRPr="00977D32">
        <w:rPr>
          <w:sz w:val="24"/>
          <w:szCs w:val="24"/>
        </w:rPr>
        <w:tab/>
        <w:t xml:space="preserve">R = V/I </w:t>
      </w:r>
      <w:r w:rsidRPr="00977D32">
        <w:rPr>
          <w:sz w:val="24"/>
          <w:szCs w:val="24"/>
        </w:rPr>
        <w:tab/>
        <w:t xml:space="preserve">I = V/R </w:t>
      </w:r>
    </w:p>
    <w:p w14:paraId="31777416" w14:textId="77777777" w:rsidR="00977D32" w:rsidRPr="00977D32" w:rsidRDefault="00977D32" w:rsidP="000116A1">
      <w:pPr>
        <w:tabs>
          <w:tab w:val="center" w:pos="1809"/>
          <w:tab w:val="center" w:pos="3252"/>
        </w:tabs>
        <w:spacing w:after="0" w:line="240" w:lineRule="auto"/>
        <w:rPr>
          <w:sz w:val="24"/>
          <w:szCs w:val="24"/>
        </w:rPr>
      </w:pPr>
    </w:p>
    <w:p w14:paraId="6733F307" w14:textId="7DD595A3" w:rsidR="000116A1" w:rsidRPr="00977D32" w:rsidRDefault="000116A1" w:rsidP="000116A1">
      <w:pPr>
        <w:tabs>
          <w:tab w:val="center" w:pos="1809"/>
          <w:tab w:val="center" w:pos="3252"/>
        </w:tabs>
        <w:spacing w:after="0" w:line="240" w:lineRule="auto"/>
        <w:rPr>
          <w:sz w:val="24"/>
          <w:szCs w:val="24"/>
        </w:rPr>
      </w:pPr>
    </w:p>
    <w:p w14:paraId="32456546" w14:textId="05DA9697" w:rsidR="007737F3" w:rsidRPr="00977D32" w:rsidRDefault="00977D32" w:rsidP="000116A1">
      <w:pPr>
        <w:spacing w:after="0" w:line="240" w:lineRule="auto"/>
        <w:rPr>
          <w:sz w:val="24"/>
          <w:szCs w:val="24"/>
        </w:rPr>
      </w:pPr>
      <w:r w:rsidRPr="00977D32">
        <w:rPr>
          <w:noProof/>
          <w:sz w:val="24"/>
          <w:szCs w:val="24"/>
          <w:lang w:eastAsia="en-GB"/>
        </w:rPr>
        <mc:AlternateContent>
          <mc:Choice Requires="wps">
            <w:drawing>
              <wp:anchor distT="0" distB="0" distL="114300" distR="114300" simplePos="0" relativeHeight="251657215" behindDoc="1" locked="0" layoutInCell="1" allowOverlap="1" wp14:anchorId="0F71A648" wp14:editId="65779F11">
                <wp:simplePos x="0" y="0"/>
                <wp:positionH relativeFrom="margin">
                  <wp:align>center</wp:align>
                </wp:positionH>
                <wp:positionV relativeFrom="page">
                  <wp:posOffset>2691765</wp:posOffset>
                </wp:positionV>
                <wp:extent cx="7056120" cy="2329132"/>
                <wp:effectExtent l="0" t="0" r="11430" b="14605"/>
                <wp:wrapNone/>
                <wp:docPr id="2027115909" name="Rectangle 204"/>
                <wp:cNvGraphicFramePr/>
                <a:graphic xmlns:a="http://schemas.openxmlformats.org/drawingml/2006/main">
                  <a:graphicData uri="http://schemas.microsoft.com/office/word/2010/wordprocessingShape">
                    <wps:wsp>
                      <wps:cNvSpPr/>
                      <wps:spPr>
                        <a:xfrm>
                          <a:off x="0" y="0"/>
                          <a:ext cx="7056120" cy="2329132"/>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08531B" id="Rectangle 204" o:spid="_x0000_s1026" style="position:absolute;margin-left:0;margin-top:211.95pt;width:555.6pt;height:183.4pt;z-index:-251659265;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" fillcolor="#d8d8d8 [2732]" strokecolor="#091723 [484]" strokeweight="1pt">
                <w10:wrap anchorx="margin" anchory="page"/>
              </v:rect>
            </w:pict>
          </mc:Fallback>
        </mc:AlternateContent>
      </w:r>
      <w:r w:rsidR="007737F3" w:rsidRPr="00977D32">
        <w:rPr>
          <w:sz w:val="24"/>
          <w:szCs w:val="24"/>
        </w:rPr>
        <w:t xml:space="preserve"> </w:t>
      </w:r>
    </w:p>
    <w:p w14:paraId="24D145C1" w14:textId="20A5B15F" w:rsidR="007737F3" w:rsidRPr="00977D32" w:rsidRDefault="007737F3" w:rsidP="000116A1">
      <w:pPr>
        <w:spacing w:after="0" w:line="240" w:lineRule="auto"/>
        <w:rPr>
          <w:b/>
          <w:bCs/>
          <w:sz w:val="24"/>
          <w:szCs w:val="24"/>
        </w:rPr>
      </w:pPr>
      <w:r w:rsidRPr="00977D32">
        <w:rPr>
          <w:b/>
          <w:bCs/>
          <w:sz w:val="24"/>
          <w:szCs w:val="24"/>
        </w:rPr>
        <w:t xml:space="preserve">Worked example: </w:t>
      </w:r>
    </w:p>
    <w:p w14:paraId="2B4AF444" w14:textId="6C4F1894" w:rsidR="007737F3" w:rsidRPr="00977D32" w:rsidRDefault="000116A1" w:rsidP="000116A1">
      <w:pPr>
        <w:spacing w:after="0" w:line="240" w:lineRule="auto"/>
        <w:rPr>
          <w:sz w:val="24"/>
          <w:szCs w:val="24"/>
        </w:rPr>
      </w:pPr>
      <w:r w:rsidRPr="00977D32">
        <w:rPr>
          <w:sz w:val="24"/>
          <w:szCs w:val="24"/>
        </w:rPr>
        <w:t xml:space="preserve">Q. </w:t>
      </w:r>
      <w:r w:rsidR="007737F3" w:rsidRPr="00977D32">
        <w:rPr>
          <w:sz w:val="24"/>
          <w:szCs w:val="24"/>
        </w:rPr>
        <w:t xml:space="preserve">An alarm clock draws 0.5 A of current when connected to a 120 volt circuit. Calculate its resistance. </w:t>
      </w:r>
    </w:p>
    <w:p w14:paraId="75899344" w14:textId="77777777" w:rsidR="007737F3" w:rsidRPr="00977D32" w:rsidRDefault="007737F3" w:rsidP="000116A1">
      <w:pPr>
        <w:spacing w:after="0" w:line="240" w:lineRule="auto"/>
        <w:rPr>
          <w:sz w:val="24"/>
          <w:szCs w:val="24"/>
        </w:rPr>
      </w:pPr>
      <w:r w:rsidRPr="00977D32">
        <w:rPr>
          <w:sz w:val="24"/>
          <w:szCs w:val="24"/>
        </w:rPr>
        <w:t xml:space="preserve"> </w:t>
      </w:r>
    </w:p>
    <w:p w14:paraId="42312EB4" w14:textId="347F93C6" w:rsidR="000116A1" w:rsidRPr="00977D32" w:rsidRDefault="000116A1" w:rsidP="00013DA3">
      <w:pPr>
        <w:pStyle w:val="ListParagraph"/>
        <w:numPr>
          <w:ilvl w:val="0"/>
          <w:numId w:val="11"/>
        </w:numPr>
        <w:spacing w:after="0" w:line="240" w:lineRule="auto"/>
        <w:rPr>
          <w:sz w:val="24"/>
          <w:szCs w:val="24"/>
        </w:rPr>
      </w:pPr>
      <w:r w:rsidRPr="00977D32">
        <w:rPr>
          <w:sz w:val="24"/>
          <w:szCs w:val="24"/>
        </w:rPr>
        <w:t xml:space="preserve">Write out the equation you need </w:t>
      </w:r>
    </w:p>
    <w:p w14:paraId="771BA160" w14:textId="5F2FA747" w:rsidR="000116A1" w:rsidRPr="00977D32" w:rsidRDefault="000116A1" w:rsidP="000116A1">
      <w:pPr>
        <w:spacing w:after="0" w:line="240" w:lineRule="auto"/>
        <w:rPr>
          <w:b/>
          <w:bCs/>
          <w:sz w:val="24"/>
          <w:szCs w:val="24"/>
        </w:rPr>
      </w:pPr>
      <w:r w:rsidRPr="00977D32">
        <w:rPr>
          <w:b/>
          <w:bCs/>
          <w:sz w:val="24"/>
          <w:szCs w:val="24"/>
        </w:rPr>
        <w:t>R = V/I</w:t>
      </w:r>
    </w:p>
    <w:p w14:paraId="2772E458" w14:textId="0E8260FF" w:rsidR="000116A1" w:rsidRPr="00977D32" w:rsidRDefault="000116A1" w:rsidP="00013DA3">
      <w:pPr>
        <w:pStyle w:val="ListParagraph"/>
        <w:numPr>
          <w:ilvl w:val="0"/>
          <w:numId w:val="11"/>
        </w:numPr>
        <w:spacing w:after="0" w:line="240" w:lineRule="auto"/>
        <w:rPr>
          <w:sz w:val="24"/>
          <w:szCs w:val="24"/>
        </w:rPr>
      </w:pPr>
      <w:r w:rsidRPr="00977D32">
        <w:rPr>
          <w:sz w:val="24"/>
          <w:szCs w:val="24"/>
        </w:rPr>
        <w:t>Put the numbers from the question into the equation</w:t>
      </w:r>
    </w:p>
    <w:p w14:paraId="5E93D782" w14:textId="5E7E1EDD" w:rsidR="000116A1" w:rsidRPr="00977D32" w:rsidRDefault="000116A1" w:rsidP="000116A1">
      <w:pPr>
        <w:spacing w:after="0" w:line="240" w:lineRule="auto"/>
        <w:rPr>
          <w:b/>
          <w:bCs/>
          <w:sz w:val="24"/>
          <w:szCs w:val="24"/>
        </w:rPr>
      </w:pPr>
      <w:r w:rsidRPr="00977D32">
        <w:rPr>
          <w:b/>
          <w:bCs/>
          <w:sz w:val="24"/>
          <w:szCs w:val="24"/>
        </w:rPr>
        <w:t>R = 120 / 0.5</w:t>
      </w:r>
    </w:p>
    <w:p w14:paraId="0C4FCEB8" w14:textId="33F0656B" w:rsidR="000116A1" w:rsidRPr="00977D32" w:rsidRDefault="000116A1" w:rsidP="00013DA3">
      <w:pPr>
        <w:pStyle w:val="ListParagraph"/>
        <w:numPr>
          <w:ilvl w:val="0"/>
          <w:numId w:val="11"/>
        </w:numPr>
        <w:spacing w:after="0" w:line="240" w:lineRule="auto"/>
        <w:rPr>
          <w:sz w:val="24"/>
          <w:szCs w:val="24"/>
        </w:rPr>
      </w:pPr>
      <w:r w:rsidRPr="00977D32">
        <w:rPr>
          <w:sz w:val="24"/>
          <w:szCs w:val="24"/>
        </w:rPr>
        <w:t>Now use your calculator to calculate the answer</w:t>
      </w:r>
    </w:p>
    <w:p w14:paraId="08C2671E" w14:textId="7DAED88F" w:rsidR="000116A1" w:rsidRPr="00977D32" w:rsidRDefault="000116A1" w:rsidP="000116A1">
      <w:pPr>
        <w:spacing w:after="0" w:line="240" w:lineRule="auto"/>
        <w:rPr>
          <w:b/>
          <w:bCs/>
          <w:sz w:val="24"/>
          <w:szCs w:val="24"/>
        </w:rPr>
      </w:pPr>
      <w:r w:rsidRPr="00977D32">
        <w:rPr>
          <w:b/>
          <w:bCs/>
          <w:sz w:val="24"/>
          <w:szCs w:val="24"/>
        </w:rPr>
        <w:t>R = 240</w:t>
      </w:r>
    </w:p>
    <w:p w14:paraId="45334142" w14:textId="77777777" w:rsidR="000116A1" w:rsidRPr="00977D32" w:rsidRDefault="000116A1" w:rsidP="00013DA3">
      <w:pPr>
        <w:pStyle w:val="ListParagraph"/>
        <w:numPr>
          <w:ilvl w:val="0"/>
          <w:numId w:val="11"/>
        </w:numPr>
        <w:spacing w:after="0" w:line="240" w:lineRule="auto"/>
        <w:rPr>
          <w:sz w:val="24"/>
          <w:szCs w:val="24"/>
        </w:rPr>
      </w:pPr>
      <w:r w:rsidRPr="00977D32">
        <w:rPr>
          <w:sz w:val="24"/>
          <w:szCs w:val="24"/>
        </w:rPr>
        <w:t>Write your answer, don’t forget the unit!</w:t>
      </w:r>
    </w:p>
    <w:p w14:paraId="09B054A6" w14:textId="1537D605" w:rsidR="007737F3" w:rsidRPr="00977D32" w:rsidRDefault="007737F3" w:rsidP="000116A1">
      <w:pPr>
        <w:spacing w:after="0" w:line="240" w:lineRule="auto"/>
        <w:ind w:left="360"/>
        <w:rPr>
          <w:rFonts w:ascii="Times New Roman" w:hAnsi="Times New Roman" w:cs="Times New Roman"/>
          <w:b/>
          <w:bCs/>
          <w:sz w:val="24"/>
          <w:szCs w:val="24"/>
        </w:rPr>
      </w:pPr>
      <w:r w:rsidRPr="00977D32">
        <w:rPr>
          <w:b/>
          <w:bCs/>
          <w:sz w:val="24"/>
          <w:szCs w:val="24"/>
        </w:rPr>
        <w:t xml:space="preserve">Resistance = </w:t>
      </w:r>
      <w:r w:rsidR="000116A1" w:rsidRPr="00977D32">
        <w:rPr>
          <w:b/>
          <w:bCs/>
          <w:sz w:val="24"/>
          <w:szCs w:val="24"/>
        </w:rPr>
        <w:t>240</w:t>
      </w:r>
      <w:r w:rsidRPr="00977D32">
        <w:rPr>
          <w:b/>
          <w:bCs/>
          <w:sz w:val="24"/>
          <w:szCs w:val="24"/>
        </w:rPr>
        <w:t xml:space="preserve"> Unit: </w:t>
      </w:r>
      <w:r w:rsidR="000116A1" w:rsidRPr="00977D32">
        <w:rPr>
          <w:rFonts w:ascii="Times New Roman" w:hAnsi="Times New Roman" w:cs="Times New Roman"/>
          <w:b/>
          <w:bCs/>
          <w:sz w:val="24"/>
          <w:szCs w:val="24"/>
        </w:rPr>
        <w:t>Ω</w:t>
      </w:r>
    </w:p>
    <w:p w14:paraId="31A1B610" w14:textId="77777777" w:rsidR="000116A1" w:rsidRPr="00977D32" w:rsidRDefault="000116A1" w:rsidP="000116A1">
      <w:pPr>
        <w:spacing w:after="0" w:line="240" w:lineRule="auto"/>
        <w:ind w:left="360"/>
        <w:rPr>
          <w:sz w:val="24"/>
          <w:szCs w:val="24"/>
        </w:rPr>
      </w:pPr>
    </w:p>
    <w:p w14:paraId="57DB674A" w14:textId="77777777" w:rsidR="000116A1" w:rsidRPr="00977D32" w:rsidRDefault="000116A1" w:rsidP="000116A1">
      <w:pPr>
        <w:spacing w:after="0" w:line="240" w:lineRule="auto"/>
        <w:ind w:left="360"/>
        <w:rPr>
          <w:sz w:val="24"/>
          <w:szCs w:val="24"/>
        </w:rPr>
      </w:pPr>
    </w:p>
    <w:p w14:paraId="4F621E89" w14:textId="77777777" w:rsidR="000116A1" w:rsidRPr="00977D32" w:rsidRDefault="000116A1" w:rsidP="000116A1">
      <w:pPr>
        <w:spacing w:after="0" w:line="240" w:lineRule="auto"/>
        <w:ind w:left="360"/>
        <w:rPr>
          <w:sz w:val="24"/>
          <w:szCs w:val="24"/>
        </w:rPr>
      </w:pPr>
    </w:p>
    <w:p w14:paraId="100546EB" w14:textId="77777777" w:rsidR="000116A1" w:rsidRPr="00977D32" w:rsidRDefault="000116A1" w:rsidP="000116A1">
      <w:pPr>
        <w:spacing w:after="0" w:line="240" w:lineRule="auto"/>
        <w:ind w:left="360"/>
        <w:rPr>
          <w:sz w:val="24"/>
          <w:szCs w:val="24"/>
        </w:rPr>
      </w:pPr>
    </w:p>
    <w:p w14:paraId="03CC002F" w14:textId="6270DFEB" w:rsidR="000116A1" w:rsidRPr="00977D32" w:rsidRDefault="000116A1" w:rsidP="00013DA3">
      <w:pPr>
        <w:numPr>
          <w:ilvl w:val="0"/>
          <w:numId w:val="10"/>
        </w:numPr>
        <w:spacing w:after="0" w:line="240" w:lineRule="auto"/>
        <w:ind w:left="705"/>
        <w:rPr>
          <w:sz w:val="24"/>
          <w:szCs w:val="24"/>
        </w:rPr>
      </w:pPr>
      <w:r w:rsidRPr="00977D32">
        <w:rPr>
          <w:sz w:val="24"/>
          <w:szCs w:val="24"/>
        </w:rPr>
        <w:t>Write the equation for calculating resistance</w:t>
      </w:r>
    </w:p>
    <w:p w14:paraId="220202DF" w14:textId="15364672" w:rsidR="000116A1" w:rsidRPr="00977D32" w:rsidRDefault="000116A1" w:rsidP="000116A1">
      <w:pPr>
        <w:spacing w:after="0" w:line="240" w:lineRule="auto"/>
        <w:rPr>
          <w:b/>
          <w:bCs/>
          <w:sz w:val="24"/>
          <w:szCs w:val="24"/>
        </w:rPr>
      </w:pPr>
      <w:r w:rsidRPr="00977D32">
        <w:rPr>
          <w:b/>
          <w:bCs/>
          <w:sz w:val="24"/>
          <w:szCs w:val="24"/>
        </w:rPr>
        <w:t xml:space="preserve">Resistance = </w:t>
      </w:r>
    </w:p>
    <w:p w14:paraId="62C27FB7" w14:textId="1180CFF0" w:rsidR="000116A1" w:rsidRPr="00977D32" w:rsidRDefault="000116A1" w:rsidP="00013DA3">
      <w:pPr>
        <w:pStyle w:val="ListParagraph"/>
        <w:numPr>
          <w:ilvl w:val="0"/>
          <w:numId w:val="10"/>
        </w:numPr>
        <w:spacing w:after="0" w:line="240" w:lineRule="auto"/>
        <w:rPr>
          <w:sz w:val="24"/>
          <w:szCs w:val="24"/>
        </w:rPr>
      </w:pPr>
      <w:r w:rsidRPr="00977D32">
        <w:rPr>
          <w:sz w:val="24"/>
          <w:szCs w:val="24"/>
        </w:rPr>
        <w:t>Write the name of the unit for resistance and draw the symbol below:</w:t>
      </w:r>
    </w:p>
    <w:p w14:paraId="006C8D40" w14:textId="77777777" w:rsidR="000116A1" w:rsidRPr="00977D32" w:rsidRDefault="000116A1" w:rsidP="000116A1">
      <w:pPr>
        <w:pStyle w:val="ListParagraph"/>
        <w:spacing w:after="0" w:line="240" w:lineRule="auto"/>
        <w:ind w:left="706"/>
        <w:rPr>
          <w:sz w:val="24"/>
          <w:szCs w:val="24"/>
        </w:rPr>
      </w:pPr>
    </w:p>
    <w:p w14:paraId="6A584D5C" w14:textId="77777777" w:rsidR="000116A1" w:rsidRPr="00977D32" w:rsidRDefault="000116A1" w:rsidP="000116A1">
      <w:pPr>
        <w:pStyle w:val="ListParagraph"/>
        <w:spacing w:after="0" w:line="240" w:lineRule="auto"/>
        <w:ind w:left="706"/>
        <w:rPr>
          <w:sz w:val="24"/>
          <w:szCs w:val="24"/>
        </w:rPr>
      </w:pPr>
    </w:p>
    <w:p w14:paraId="4CAC1E26" w14:textId="6F615377" w:rsidR="007737F3" w:rsidRPr="00977D32" w:rsidRDefault="007737F3" w:rsidP="00013DA3">
      <w:pPr>
        <w:numPr>
          <w:ilvl w:val="0"/>
          <w:numId w:val="10"/>
        </w:numPr>
        <w:spacing w:after="0" w:line="240" w:lineRule="auto"/>
        <w:ind w:left="705"/>
        <w:rPr>
          <w:sz w:val="24"/>
          <w:szCs w:val="24"/>
        </w:rPr>
      </w:pPr>
      <w:r w:rsidRPr="00977D32">
        <w:rPr>
          <w:sz w:val="24"/>
          <w:szCs w:val="24"/>
        </w:rPr>
        <w:t xml:space="preserve">A subwoofer needs a household voltage of 110 V to push a current of 5.5 A through its coil. What is the resistance of the subwoofer? </w:t>
      </w:r>
    </w:p>
    <w:p w14:paraId="5CCB3721" w14:textId="223461C0" w:rsidR="000116A1" w:rsidRPr="00977D32" w:rsidRDefault="007737F3" w:rsidP="00013DA3">
      <w:pPr>
        <w:pStyle w:val="ListParagraph"/>
        <w:numPr>
          <w:ilvl w:val="0"/>
          <w:numId w:val="12"/>
        </w:numPr>
        <w:spacing w:after="0" w:line="240" w:lineRule="auto"/>
        <w:rPr>
          <w:sz w:val="24"/>
          <w:szCs w:val="24"/>
        </w:rPr>
      </w:pPr>
      <w:r w:rsidRPr="00977D32">
        <w:rPr>
          <w:sz w:val="24"/>
          <w:szCs w:val="24"/>
        </w:rPr>
        <w:t xml:space="preserve"> </w:t>
      </w:r>
      <w:r w:rsidR="000116A1" w:rsidRPr="00977D32">
        <w:rPr>
          <w:sz w:val="24"/>
          <w:szCs w:val="24"/>
        </w:rPr>
        <w:t>Write out the equation you need</w:t>
      </w:r>
    </w:p>
    <w:p w14:paraId="0B154FFD" w14:textId="77777777" w:rsidR="000116A1" w:rsidRPr="00977D32" w:rsidRDefault="000116A1" w:rsidP="000116A1">
      <w:pPr>
        <w:pStyle w:val="ListParagraph"/>
        <w:spacing w:after="0" w:line="240" w:lineRule="auto"/>
        <w:rPr>
          <w:sz w:val="24"/>
          <w:szCs w:val="24"/>
        </w:rPr>
      </w:pPr>
    </w:p>
    <w:p w14:paraId="62AC372D" w14:textId="77777777" w:rsidR="000116A1" w:rsidRPr="00977D32" w:rsidRDefault="000116A1" w:rsidP="000116A1">
      <w:pPr>
        <w:pStyle w:val="ListParagraph"/>
        <w:spacing w:after="0" w:line="240" w:lineRule="auto"/>
        <w:rPr>
          <w:sz w:val="24"/>
          <w:szCs w:val="24"/>
        </w:rPr>
      </w:pPr>
    </w:p>
    <w:p w14:paraId="7B0EC793" w14:textId="693423BA" w:rsidR="000116A1" w:rsidRPr="00977D32" w:rsidRDefault="000116A1" w:rsidP="00013DA3">
      <w:pPr>
        <w:pStyle w:val="ListParagraph"/>
        <w:numPr>
          <w:ilvl w:val="0"/>
          <w:numId w:val="12"/>
        </w:numPr>
        <w:spacing w:after="0" w:line="240" w:lineRule="auto"/>
        <w:rPr>
          <w:sz w:val="24"/>
          <w:szCs w:val="24"/>
        </w:rPr>
      </w:pPr>
      <w:r w:rsidRPr="00977D32">
        <w:rPr>
          <w:sz w:val="24"/>
          <w:szCs w:val="24"/>
        </w:rPr>
        <w:t>Put the numbers from the question into the equation</w:t>
      </w:r>
    </w:p>
    <w:p w14:paraId="39BCFA55" w14:textId="77777777" w:rsidR="000116A1" w:rsidRPr="00977D32" w:rsidRDefault="000116A1" w:rsidP="000116A1">
      <w:pPr>
        <w:pStyle w:val="ListParagraph"/>
        <w:spacing w:after="0" w:line="240" w:lineRule="auto"/>
        <w:rPr>
          <w:sz w:val="24"/>
          <w:szCs w:val="24"/>
        </w:rPr>
      </w:pPr>
    </w:p>
    <w:p w14:paraId="00B9C86F" w14:textId="77777777" w:rsidR="000116A1" w:rsidRPr="00977D32" w:rsidRDefault="000116A1" w:rsidP="000116A1">
      <w:pPr>
        <w:pStyle w:val="ListParagraph"/>
        <w:spacing w:after="0" w:line="240" w:lineRule="auto"/>
        <w:rPr>
          <w:sz w:val="24"/>
          <w:szCs w:val="24"/>
        </w:rPr>
      </w:pPr>
    </w:p>
    <w:p w14:paraId="2825503C" w14:textId="77777777" w:rsidR="000116A1" w:rsidRPr="00977D32" w:rsidRDefault="000116A1" w:rsidP="00013DA3">
      <w:pPr>
        <w:pStyle w:val="ListParagraph"/>
        <w:numPr>
          <w:ilvl w:val="0"/>
          <w:numId w:val="12"/>
        </w:numPr>
        <w:spacing w:after="0" w:line="240" w:lineRule="auto"/>
        <w:rPr>
          <w:sz w:val="24"/>
          <w:szCs w:val="24"/>
        </w:rPr>
      </w:pPr>
      <w:r w:rsidRPr="00977D32">
        <w:rPr>
          <w:sz w:val="24"/>
          <w:szCs w:val="24"/>
        </w:rPr>
        <w:t>Now use your calculator to calculate the answer</w:t>
      </w:r>
    </w:p>
    <w:p w14:paraId="744D90E0" w14:textId="77777777" w:rsidR="000116A1" w:rsidRPr="00977D32" w:rsidRDefault="000116A1" w:rsidP="000116A1">
      <w:pPr>
        <w:pStyle w:val="ListParagraph"/>
        <w:spacing w:after="0" w:line="240" w:lineRule="auto"/>
        <w:rPr>
          <w:sz w:val="24"/>
          <w:szCs w:val="24"/>
        </w:rPr>
      </w:pPr>
    </w:p>
    <w:p w14:paraId="3F9EAE2D" w14:textId="77777777" w:rsidR="000116A1" w:rsidRPr="00977D32" w:rsidRDefault="000116A1" w:rsidP="000116A1">
      <w:pPr>
        <w:pStyle w:val="ListParagraph"/>
        <w:spacing w:after="0" w:line="240" w:lineRule="auto"/>
        <w:rPr>
          <w:sz w:val="24"/>
          <w:szCs w:val="24"/>
        </w:rPr>
      </w:pPr>
    </w:p>
    <w:p w14:paraId="702C62F7" w14:textId="77777777" w:rsidR="000116A1" w:rsidRPr="00977D32" w:rsidRDefault="000116A1" w:rsidP="00013DA3">
      <w:pPr>
        <w:pStyle w:val="ListParagraph"/>
        <w:numPr>
          <w:ilvl w:val="0"/>
          <w:numId w:val="12"/>
        </w:numPr>
        <w:spacing w:after="0" w:line="240" w:lineRule="auto"/>
        <w:rPr>
          <w:sz w:val="24"/>
          <w:szCs w:val="24"/>
        </w:rPr>
      </w:pPr>
      <w:r w:rsidRPr="00977D32">
        <w:rPr>
          <w:sz w:val="24"/>
          <w:szCs w:val="24"/>
        </w:rPr>
        <w:t>Write your answer, don’t forget the unit!</w:t>
      </w:r>
    </w:p>
    <w:p w14:paraId="46CCCA59" w14:textId="313967C6" w:rsidR="007737F3" w:rsidRDefault="007737F3" w:rsidP="000116A1">
      <w:pPr>
        <w:spacing w:after="0" w:line="240" w:lineRule="auto"/>
        <w:jc w:val="right"/>
        <w:rPr>
          <w:rFonts w:ascii="Times New Roman" w:hAnsi="Times New Roman" w:cs="Times New Roman"/>
          <w:b/>
          <w:bCs/>
          <w:sz w:val="24"/>
          <w:szCs w:val="24"/>
        </w:rPr>
      </w:pPr>
      <w:r w:rsidRPr="00977D32">
        <w:rPr>
          <w:sz w:val="24"/>
          <w:szCs w:val="24"/>
        </w:rPr>
        <w:t xml:space="preserve"> </w:t>
      </w:r>
      <w:r w:rsidR="000116A1" w:rsidRPr="00977D32">
        <w:rPr>
          <w:b/>
          <w:bCs/>
          <w:sz w:val="24"/>
          <w:szCs w:val="24"/>
        </w:rPr>
        <w:t xml:space="preserve">Resistance = _____ Unit: </w:t>
      </w:r>
      <w:r w:rsidR="000116A1" w:rsidRPr="00977D32">
        <w:rPr>
          <w:rFonts w:ascii="Times New Roman" w:hAnsi="Times New Roman" w:cs="Times New Roman"/>
          <w:b/>
          <w:bCs/>
          <w:sz w:val="24"/>
          <w:szCs w:val="24"/>
        </w:rPr>
        <w:t>Ω</w:t>
      </w:r>
    </w:p>
    <w:p w14:paraId="0064C1CC" w14:textId="77777777" w:rsidR="00977D32" w:rsidRDefault="00977D32" w:rsidP="000116A1">
      <w:pPr>
        <w:spacing w:after="0" w:line="240" w:lineRule="auto"/>
        <w:jc w:val="right"/>
        <w:rPr>
          <w:rFonts w:ascii="Times New Roman" w:hAnsi="Times New Roman" w:cs="Times New Roman"/>
          <w:b/>
          <w:bCs/>
          <w:sz w:val="24"/>
          <w:szCs w:val="24"/>
        </w:rPr>
      </w:pPr>
    </w:p>
    <w:p w14:paraId="148CDEDF" w14:textId="77777777" w:rsidR="00977D32" w:rsidRDefault="00977D32" w:rsidP="000116A1">
      <w:pPr>
        <w:spacing w:after="0" w:line="240" w:lineRule="auto"/>
        <w:jc w:val="right"/>
        <w:rPr>
          <w:rFonts w:ascii="Times New Roman" w:hAnsi="Times New Roman" w:cs="Times New Roman"/>
          <w:b/>
          <w:bCs/>
          <w:sz w:val="24"/>
          <w:szCs w:val="24"/>
        </w:rPr>
      </w:pPr>
    </w:p>
    <w:p w14:paraId="172568F9" w14:textId="77777777" w:rsidR="00977D32" w:rsidRDefault="00977D32" w:rsidP="000116A1">
      <w:pPr>
        <w:spacing w:after="0" w:line="240" w:lineRule="auto"/>
        <w:jc w:val="right"/>
        <w:rPr>
          <w:rFonts w:ascii="Times New Roman" w:hAnsi="Times New Roman" w:cs="Times New Roman"/>
          <w:b/>
          <w:bCs/>
          <w:sz w:val="24"/>
          <w:szCs w:val="24"/>
        </w:rPr>
      </w:pPr>
    </w:p>
    <w:p w14:paraId="4E137D8B" w14:textId="77777777" w:rsidR="00977D32" w:rsidRDefault="00977D32" w:rsidP="000116A1">
      <w:pPr>
        <w:spacing w:after="0" w:line="240" w:lineRule="auto"/>
        <w:jc w:val="right"/>
        <w:rPr>
          <w:rFonts w:ascii="Times New Roman" w:hAnsi="Times New Roman" w:cs="Times New Roman"/>
          <w:b/>
          <w:bCs/>
          <w:sz w:val="24"/>
          <w:szCs w:val="24"/>
        </w:rPr>
      </w:pPr>
    </w:p>
    <w:p w14:paraId="6A7807A3" w14:textId="77777777" w:rsidR="00977D32" w:rsidRDefault="00977D32" w:rsidP="000116A1">
      <w:pPr>
        <w:spacing w:after="0" w:line="240" w:lineRule="auto"/>
        <w:jc w:val="right"/>
        <w:rPr>
          <w:rFonts w:ascii="Times New Roman" w:hAnsi="Times New Roman" w:cs="Times New Roman"/>
          <w:b/>
          <w:bCs/>
          <w:sz w:val="24"/>
          <w:szCs w:val="24"/>
        </w:rPr>
      </w:pPr>
    </w:p>
    <w:p w14:paraId="6F32ED41" w14:textId="77777777" w:rsidR="00977D32" w:rsidRDefault="00977D32" w:rsidP="000116A1">
      <w:pPr>
        <w:spacing w:after="0" w:line="240" w:lineRule="auto"/>
        <w:jc w:val="right"/>
        <w:rPr>
          <w:rFonts w:ascii="Times New Roman" w:hAnsi="Times New Roman" w:cs="Times New Roman"/>
          <w:b/>
          <w:bCs/>
          <w:sz w:val="24"/>
          <w:szCs w:val="24"/>
        </w:rPr>
      </w:pPr>
    </w:p>
    <w:p w14:paraId="0C0D71B6" w14:textId="77777777" w:rsidR="00977D32" w:rsidRDefault="00977D32" w:rsidP="000116A1">
      <w:pPr>
        <w:spacing w:after="0" w:line="240" w:lineRule="auto"/>
        <w:jc w:val="right"/>
        <w:rPr>
          <w:rFonts w:ascii="Times New Roman" w:hAnsi="Times New Roman" w:cs="Times New Roman"/>
          <w:b/>
          <w:bCs/>
          <w:sz w:val="24"/>
          <w:szCs w:val="24"/>
        </w:rPr>
      </w:pPr>
    </w:p>
    <w:p w14:paraId="1C6B466F" w14:textId="77777777" w:rsidR="00977D32" w:rsidRDefault="00977D32" w:rsidP="000116A1">
      <w:pPr>
        <w:spacing w:after="0" w:line="240" w:lineRule="auto"/>
        <w:jc w:val="right"/>
        <w:rPr>
          <w:rFonts w:ascii="Times New Roman" w:hAnsi="Times New Roman" w:cs="Times New Roman"/>
          <w:b/>
          <w:bCs/>
          <w:sz w:val="24"/>
          <w:szCs w:val="24"/>
        </w:rPr>
      </w:pPr>
    </w:p>
    <w:p w14:paraId="0C819F56" w14:textId="77777777" w:rsidR="00977D32" w:rsidRPr="00977D32" w:rsidRDefault="00977D32" w:rsidP="000116A1">
      <w:pPr>
        <w:spacing w:after="0" w:line="240" w:lineRule="auto"/>
        <w:jc w:val="right"/>
        <w:rPr>
          <w:sz w:val="24"/>
          <w:szCs w:val="24"/>
        </w:rPr>
      </w:pPr>
    </w:p>
    <w:p w14:paraId="397B8882" w14:textId="77777777" w:rsidR="007737F3" w:rsidRPr="00977D32" w:rsidRDefault="007737F3" w:rsidP="000116A1">
      <w:pPr>
        <w:spacing w:after="0" w:line="240" w:lineRule="auto"/>
        <w:rPr>
          <w:sz w:val="24"/>
          <w:szCs w:val="24"/>
        </w:rPr>
      </w:pPr>
      <w:r w:rsidRPr="00977D32">
        <w:rPr>
          <w:sz w:val="24"/>
          <w:szCs w:val="24"/>
        </w:rPr>
        <w:t xml:space="preserve"> </w:t>
      </w:r>
    </w:p>
    <w:p w14:paraId="5330A457" w14:textId="2C9BBD49" w:rsidR="007737F3" w:rsidRPr="00977D32" w:rsidRDefault="007737F3" w:rsidP="00013DA3">
      <w:pPr>
        <w:pStyle w:val="ListParagraph"/>
        <w:numPr>
          <w:ilvl w:val="0"/>
          <w:numId w:val="10"/>
        </w:numPr>
        <w:spacing w:after="0" w:line="240" w:lineRule="auto"/>
        <w:rPr>
          <w:sz w:val="24"/>
          <w:szCs w:val="24"/>
        </w:rPr>
      </w:pPr>
      <w:r w:rsidRPr="00977D32">
        <w:rPr>
          <w:sz w:val="24"/>
          <w:szCs w:val="24"/>
        </w:rPr>
        <w:t xml:space="preserve">A Sony Walkman uses a standard 1.5 V battery. How much resistance is in the circuit if it uses a current of 0.01A? </w:t>
      </w:r>
    </w:p>
    <w:p w14:paraId="0C1D7187" w14:textId="77777777" w:rsidR="007737F3" w:rsidRPr="00977D32" w:rsidRDefault="007737F3" w:rsidP="000116A1">
      <w:pPr>
        <w:spacing w:after="0" w:line="240" w:lineRule="auto"/>
        <w:rPr>
          <w:sz w:val="24"/>
          <w:szCs w:val="24"/>
        </w:rPr>
      </w:pPr>
      <w:r w:rsidRPr="00977D32">
        <w:rPr>
          <w:sz w:val="24"/>
          <w:szCs w:val="24"/>
        </w:rPr>
        <w:t xml:space="preserve"> </w:t>
      </w:r>
    </w:p>
    <w:p w14:paraId="201B9B25" w14:textId="77777777" w:rsidR="000116A1" w:rsidRPr="00977D32" w:rsidRDefault="000116A1" w:rsidP="000116A1">
      <w:pPr>
        <w:spacing w:after="0" w:line="240" w:lineRule="auto"/>
        <w:rPr>
          <w:sz w:val="24"/>
          <w:szCs w:val="24"/>
        </w:rPr>
      </w:pPr>
    </w:p>
    <w:p w14:paraId="0BD00041" w14:textId="77777777" w:rsidR="000116A1" w:rsidRPr="00977D32" w:rsidRDefault="000116A1" w:rsidP="000116A1">
      <w:pPr>
        <w:spacing w:after="0" w:line="240" w:lineRule="auto"/>
        <w:rPr>
          <w:sz w:val="24"/>
          <w:szCs w:val="24"/>
        </w:rPr>
      </w:pPr>
    </w:p>
    <w:p w14:paraId="60990C4D" w14:textId="77777777" w:rsidR="007737F3" w:rsidRPr="00977D32" w:rsidRDefault="007737F3" w:rsidP="000116A1">
      <w:pPr>
        <w:spacing w:after="0" w:line="240" w:lineRule="auto"/>
        <w:rPr>
          <w:sz w:val="24"/>
          <w:szCs w:val="24"/>
        </w:rPr>
      </w:pPr>
      <w:r w:rsidRPr="00977D32">
        <w:rPr>
          <w:sz w:val="24"/>
          <w:szCs w:val="24"/>
        </w:rPr>
        <w:t xml:space="preserve"> </w:t>
      </w:r>
    </w:p>
    <w:p w14:paraId="6A79D204" w14:textId="2F770FCB" w:rsidR="007737F3" w:rsidRPr="00977D32" w:rsidRDefault="007737F3" w:rsidP="000116A1">
      <w:pPr>
        <w:spacing w:after="0" w:line="240" w:lineRule="auto"/>
        <w:jc w:val="right"/>
        <w:rPr>
          <w:sz w:val="24"/>
          <w:szCs w:val="24"/>
        </w:rPr>
      </w:pPr>
      <w:r w:rsidRPr="00977D32">
        <w:rPr>
          <w:sz w:val="24"/>
          <w:szCs w:val="24"/>
        </w:rPr>
        <w:t xml:space="preserve"> </w:t>
      </w:r>
      <w:r w:rsidR="000116A1" w:rsidRPr="00977D32">
        <w:rPr>
          <w:b/>
          <w:bCs/>
          <w:sz w:val="24"/>
          <w:szCs w:val="24"/>
        </w:rPr>
        <w:t xml:space="preserve">Resistance = _____ Unit: </w:t>
      </w:r>
      <w:r w:rsidR="000116A1" w:rsidRPr="00977D32">
        <w:rPr>
          <w:rFonts w:ascii="Times New Roman" w:hAnsi="Times New Roman" w:cs="Times New Roman"/>
          <w:b/>
          <w:bCs/>
          <w:sz w:val="24"/>
          <w:szCs w:val="24"/>
        </w:rPr>
        <w:t>___</w:t>
      </w:r>
    </w:p>
    <w:p w14:paraId="5E7AE0CE" w14:textId="77777777" w:rsidR="007737F3" w:rsidRPr="00977D32" w:rsidRDefault="007737F3" w:rsidP="000116A1">
      <w:pPr>
        <w:spacing w:after="0" w:line="240" w:lineRule="auto"/>
        <w:rPr>
          <w:sz w:val="24"/>
          <w:szCs w:val="24"/>
        </w:rPr>
      </w:pPr>
      <w:r w:rsidRPr="00977D32">
        <w:rPr>
          <w:sz w:val="24"/>
          <w:szCs w:val="24"/>
        </w:rPr>
        <w:t xml:space="preserve"> </w:t>
      </w:r>
    </w:p>
    <w:p w14:paraId="18943A67" w14:textId="7BC87600" w:rsidR="000116A1" w:rsidRPr="00977D32" w:rsidRDefault="000116A1" w:rsidP="000116A1">
      <w:pPr>
        <w:spacing w:after="0" w:line="240" w:lineRule="auto"/>
        <w:rPr>
          <w:sz w:val="24"/>
          <w:szCs w:val="24"/>
        </w:rPr>
      </w:pPr>
    </w:p>
    <w:p w14:paraId="67A81ED4" w14:textId="77777777" w:rsidR="000116A1" w:rsidRPr="00977D32" w:rsidRDefault="000116A1" w:rsidP="000116A1">
      <w:pPr>
        <w:spacing w:after="0" w:line="240" w:lineRule="auto"/>
        <w:rPr>
          <w:sz w:val="24"/>
          <w:szCs w:val="24"/>
        </w:rPr>
      </w:pPr>
    </w:p>
    <w:p w14:paraId="02489BF0" w14:textId="77777777" w:rsidR="007737F3" w:rsidRPr="00977D32" w:rsidRDefault="007737F3" w:rsidP="00013DA3">
      <w:pPr>
        <w:numPr>
          <w:ilvl w:val="0"/>
          <w:numId w:val="10"/>
        </w:numPr>
        <w:spacing w:after="0" w:line="240" w:lineRule="auto"/>
        <w:ind w:left="705"/>
        <w:rPr>
          <w:sz w:val="24"/>
          <w:szCs w:val="24"/>
        </w:rPr>
      </w:pPr>
      <w:r w:rsidRPr="00977D32">
        <w:rPr>
          <w:sz w:val="24"/>
          <w:szCs w:val="24"/>
        </w:rPr>
        <w:t xml:space="preserve">A circuit contains a 1.5 volt battery and a bulb with a resistance of 3 ohms. Calculate the current. </w:t>
      </w:r>
    </w:p>
    <w:p w14:paraId="3693062D" w14:textId="77777777" w:rsidR="007737F3" w:rsidRPr="00977D32" w:rsidRDefault="007737F3" w:rsidP="000116A1">
      <w:pPr>
        <w:spacing w:after="0" w:line="240" w:lineRule="auto"/>
        <w:rPr>
          <w:sz w:val="24"/>
          <w:szCs w:val="24"/>
        </w:rPr>
      </w:pPr>
      <w:r w:rsidRPr="00977D32">
        <w:rPr>
          <w:sz w:val="24"/>
          <w:szCs w:val="24"/>
        </w:rPr>
        <w:t xml:space="preserve"> </w:t>
      </w:r>
    </w:p>
    <w:p w14:paraId="6207053E" w14:textId="77777777" w:rsidR="000116A1" w:rsidRPr="00977D32" w:rsidRDefault="000116A1" w:rsidP="000116A1">
      <w:pPr>
        <w:spacing w:after="0" w:line="240" w:lineRule="auto"/>
        <w:rPr>
          <w:sz w:val="24"/>
          <w:szCs w:val="24"/>
        </w:rPr>
      </w:pPr>
    </w:p>
    <w:p w14:paraId="4160CAD6" w14:textId="77777777" w:rsidR="007737F3" w:rsidRPr="00977D32" w:rsidRDefault="007737F3" w:rsidP="000116A1">
      <w:pPr>
        <w:spacing w:after="0" w:line="240" w:lineRule="auto"/>
        <w:rPr>
          <w:sz w:val="24"/>
          <w:szCs w:val="24"/>
        </w:rPr>
      </w:pPr>
      <w:r w:rsidRPr="00977D32">
        <w:rPr>
          <w:sz w:val="24"/>
          <w:szCs w:val="24"/>
        </w:rPr>
        <w:t xml:space="preserve"> </w:t>
      </w:r>
    </w:p>
    <w:p w14:paraId="206C6D14" w14:textId="77777777" w:rsidR="000116A1" w:rsidRPr="00977D32" w:rsidRDefault="000116A1" w:rsidP="000116A1">
      <w:pPr>
        <w:spacing w:after="0" w:line="240" w:lineRule="auto"/>
        <w:rPr>
          <w:sz w:val="24"/>
          <w:szCs w:val="24"/>
        </w:rPr>
      </w:pPr>
    </w:p>
    <w:p w14:paraId="39524018" w14:textId="1EC9285E" w:rsidR="007737F3" w:rsidRPr="00977D32" w:rsidRDefault="007737F3" w:rsidP="000116A1">
      <w:pPr>
        <w:spacing w:after="0" w:line="240" w:lineRule="auto"/>
        <w:jc w:val="right"/>
        <w:rPr>
          <w:sz w:val="24"/>
          <w:szCs w:val="24"/>
        </w:rPr>
      </w:pPr>
      <w:r w:rsidRPr="00977D32">
        <w:rPr>
          <w:sz w:val="24"/>
          <w:szCs w:val="24"/>
        </w:rPr>
        <w:t xml:space="preserve"> </w:t>
      </w:r>
      <w:r w:rsidR="000116A1" w:rsidRPr="00977D32">
        <w:rPr>
          <w:b/>
          <w:bCs/>
          <w:sz w:val="24"/>
          <w:szCs w:val="24"/>
        </w:rPr>
        <w:t xml:space="preserve">Resistance = _____ Unit: </w:t>
      </w:r>
      <w:r w:rsidR="000116A1" w:rsidRPr="00977D32">
        <w:rPr>
          <w:rFonts w:ascii="Times New Roman" w:hAnsi="Times New Roman" w:cs="Times New Roman"/>
          <w:b/>
          <w:bCs/>
          <w:sz w:val="24"/>
          <w:szCs w:val="24"/>
        </w:rPr>
        <w:t>___</w:t>
      </w:r>
    </w:p>
    <w:p w14:paraId="2371B615" w14:textId="77777777" w:rsidR="007737F3" w:rsidRPr="00977D32" w:rsidRDefault="007737F3" w:rsidP="000116A1">
      <w:pPr>
        <w:spacing w:after="0" w:line="240" w:lineRule="auto"/>
        <w:rPr>
          <w:sz w:val="24"/>
          <w:szCs w:val="24"/>
        </w:rPr>
      </w:pPr>
      <w:r w:rsidRPr="00977D32">
        <w:rPr>
          <w:sz w:val="24"/>
          <w:szCs w:val="24"/>
        </w:rPr>
        <w:t xml:space="preserve"> </w:t>
      </w:r>
    </w:p>
    <w:p w14:paraId="5C63038B" w14:textId="77777777" w:rsidR="007737F3" w:rsidRPr="00977D32" w:rsidRDefault="007737F3" w:rsidP="000116A1">
      <w:pPr>
        <w:spacing w:after="0" w:line="240" w:lineRule="auto"/>
        <w:rPr>
          <w:sz w:val="24"/>
          <w:szCs w:val="24"/>
        </w:rPr>
      </w:pPr>
      <w:r w:rsidRPr="00977D32">
        <w:rPr>
          <w:sz w:val="24"/>
          <w:szCs w:val="24"/>
        </w:rPr>
        <w:t xml:space="preserve"> </w:t>
      </w:r>
    </w:p>
    <w:p w14:paraId="5D8BC303" w14:textId="7C30832F" w:rsidR="007737F3" w:rsidRPr="00977D32" w:rsidRDefault="007737F3" w:rsidP="00013DA3">
      <w:pPr>
        <w:pStyle w:val="ListParagraph"/>
        <w:numPr>
          <w:ilvl w:val="0"/>
          <w:numId w:val="10"/>
        </w:numPr>
        <w:spacing w:after="0" w:line="240" w:lineRule="auto"/>
        <w:rPr>
          <w:sz w:val="24"/>
          <w:szCs w:val="24"/>
        </w:rPr>
      </w:pPr>
      <w:r w:rsidRPr="00977D32">
        <w:rPr>
          <w:sz w:val="24"/>
          <w:szCs w:val="24"/>
        </w:rPr>
        <w:t xml:space="preserve">What current flows through a hair dryer plugged into a 120 Volt circuit if it has a resistance of 25 ohms? </w:t>
      </w:r>
    </w:p>
    <w:p w14:paraId="55C529EC" w14:textId="77777777" w:rsidR="007737F3" w:rsidRPr="00977D32" w:rsidRDefault="007737F3" w:rsidP="000116A1">
      <w:pPr>
        <w:spacing w:after="0" w:line="240" w:lineRule="auto"/>
        <w:rPr>
          <w:sz w:val="24"/>
          <w:szCs w:val="24"/>
        </w:rPr>
      </w:pPr>
      <w:r w:rsidRPr="00977D32">
        <w:rPr>
          <w:sz w:val="24"/>
          <w:szCs w:val="24"/>
        </w:rPr>
        <w:t xml:space="preserve"> </w:t>
      </w:r>
    </w:p>
    <w:p w14:paraId="199B816C" w14:textId="77777777" w:rsidR="000116A1" w:rsidRPr="00977D32" w:rsidRDefault="000116A1" w:rsidP="000116A1">
      <w:pPr>
        <w:spacing w:after="0" w:line="240" w:lineRule="auto"/>
        <w:rPr>
          <w:sz w:val="24"/>
          <w:szCs w:val="24"/>
        </w:rPr>
      </w:pPr>
    </w:p>
    <w:p w14:paraId="50DC2F6C" w14:textId="77777777" w:rsidR="000116A1" w:rsidRPr="00977D32" w:rsidRDefault="000116A1" w:rsidP="000116A1">
      <w:pPr>
        <w:spacing w:after="0" w:line="240" w:lineRule="auto"/>
        <w:rPr>
          <w:sz w:val="24"/>
          <w:szCs w:val="24"/>
        </w:rPr>
      </w:pPr>
    </w:p>
    <w:p w14:paraId="04E47E98" w14:textId="6C055FA8" w:rsidR="007737F3" w:rsidRPr="00977D32" w:rsidRDefault="007737F3" w:rsidP="00977D32">
      <w:pPr>
        <w:spacing w:after="0" w:line="240" w:lineRule="auto"/>
        <w:jc w:val="right"/>
        <w:rPr>
          <w:sz w:val="24"/>
          <w:szCs w:val="24"/>
        </w:rPr>
      </w:pPr>
      <w:r w:rsidRPr="00977D32">
        <w:rPr>
          <w:sz w:val="24"/>
          <w:szCs w:val="24"/>
        </w:rPr>
        <w:t xml:space="preserve"> </w:t>
      </w:r>
      <w:r w:rsidR="000116A1" w:rsidRPr="00977D32">
        <w:rPr>
          <w:b/>
          <w:bCs/>
          <w:sz w:val="24"/>
          <w:szCs w:val="24"/>
        </w:rPr>
        <w:t xml:space="preserve">Resistance = _____ Unit: </w:t>
      </w:r>
      <w:r w:rsidR="000116A1" w:rsidRPr="00977D32">
        <w:rPr>
          <w:rFonts w:ascii="Times New Roman" w:hAnsi="Times New Roman" w:cs="Times New Roman"/>
          <w:b/>
          <w:bCs/>
          <w:sz w:val="24"/>
          <w:szCs w:val="24"/>
        </w:rPr>
        <w:t>___</w:t>
      </w:r>
    </w:p>
    <w:p w14:paraId="1DE2FFE8" w14:textId="1203D204" w:rsidR="00977D32" w:rsidRPr="00977D32" w:rsidRDefault="00A73990" w:rsidP="000116A1">
      <w:pPr>
        <w:rPr>
          <w:b/>
          <w:bCs/>
          <w:sz w:val="24"/>
          <w:szCs w:val="24"/>
        </w:rPr>
      </w:pPr>
      <w:r w:rsidRPr="00977D32">
        <w:rPr>
          <w:noProof/>
          <w:sz w:val="24"/>
          <w:szCs w:val="24"/>
          <w:lang w:eastAsia="en-GB"/>
        </w:rPr>
        <mc:AlternateContent>
          <mc:Choice Requires="wpg">
            <w:drawing>
              <wp:anchor distT="0" distB="0" distL="114300" distR="114300" simplePos="0" relativeHeight="251685888" behindDoc="0" locked="0" layoutInCell="1" allowOverlap="1" wp14:anchorId="11E8916A" wp14:editId="391E2BF0">
                <wp:simplePos x="0" y="0"/>
                <wp:positionH relativeFrom="margin">
                  <wp:posOffset>-182245</wp:posOffset>
                </wp:positionH>
                <wp:positionV relativeFrom="margin">
                  <wp:posOffset>8546465</wp:posOffset>
                </wp:positionV>
                <wp:extent cx="6982460" cy="1072943"/>
                <wp:effectExtent l="0" t="0" r="27940" b="13335"/>
                <wp:wrapNone/>
                <wp:docPr id="30" name="Group 30"/>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31" name="Text Box 31"/>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3B6A4DAC" w14:textId="77777777" w:rsidTr="00914F63">
                                <w:tc>
                                  <w:tcPr>
                                    <w:tcW w:w="4248" w:type="dxa"/>
                                  </w:tcPr>
                                  <w:p w14:paraId="57A1DBAA" w14:textId="77777777" w:rsidR="00B73EB0" w:rsidRDefault="00B73EB0" w:rsidP="00D15790">
                                    <w:pPr>
                                      <w:rPr>
                                        <w:rFonts w:cstheme="minorHAnsi"/>
                                        <w:sz w:val="24"/>
                                      </w:rPr>
                                    </w:pPr>
                                    <w:r>
                                      <w:rPr>
                                        <w:rFonts w:cstheme="minorHAnsi"/>
                                        <w:sz w:val="24"/>
                                      </w:rPr>
                                      <w:t>Teacher ticks here</w:t>
                                    </w:r>
                                  </w:p>
                                </w:tc>
                                <w:tc>
                                  <w:tcPr>
                                    <w:tcW w:w="599" w:type="dxa"/>
                                  </w:tcPr>
                                  <w:p w14:paraId="7774FA1F"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5DAC70A5" w14:textId="77777777" w:rsidR="00B73EB0" w:rsidRDefault="00B73EB0" w:rsidP="00D15790">
                                    <w:pPr>
                                      <w:rPr>
                                        <w:rFonts w:cstheme="minorHAnsi"/>
                                        <w:sz w:val="24"/>
                                      </w:rPr>
                                    </w:pPr>
                                    <w:r>
                                      <w:rPr>
                                        <w:rFonts w:cstheme="minorHAnsi"/>
                                        <w:sz w:val="24"/>
                                      </w:rPr>
                                      <w:t>Student comment: How to improve</w:t>
                                    </w:r>
                                  </w:p>
                                </w:tc>
                              </w:tr>
                              <w:tr w:rsidR="00B73EB0" w14:paraId="6B4D098E" w14:textId="77777777" w:rsidTr="00914F63">
                                <w:tc>
                                  <w:tcPr>
                                    <w:tcW w:w="4248" w:type="dxa"/>
                                  </w:tcPr>
                                  <w:p w14:paraId="78329041"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6D50679" w14:textId="77777777" w:rsidR="00B73EB0" w:rsidRDefault="00B73EB0" w:rsidP="00D15790">
                                    <w:pPr>
                                      <w:rPr>
                                        <w:rFonts w:cstheme="minorHAnsi"/>
                                        <w:sz w:val="24"/>
                                      </w:rPr>
                                    </w:pPr>
                                  </w:p>
                                </w:tc>
                                <w:tc>
                                  <w:tcPr>
                                    <w:tcW w:w="3937" w:type="dxa"/>
                                    <w:vMerge w:val="restart"/>
                                  </w:tcPr>
                                  <w:p w14:paraId="75662958" w14:textId="77777777" w:rsidR="00B73EB0" w:rsidRDefault="00B73EB0" w:rsidP="00D15790">
                                    <w:pPr>
                                      <w:rPr>
                                        <w:rFonts w:cstheme="minorHAnsi"/>
                                        <w:sz w:val="24"/>
                                      </w:rPr>
                                    </w:pPr>
                                  </w:p>
                                </w:tc>
                              </w:tr>
                              <w:tr w:rsidR="00B73EB0" w14:paraId="042B4F52" w14:textId="77777777" w:rsidTr="00914F63">
                                <w:tc>
                                  <w:tcPr>
                                    <w:tcW w:w="4248" w:type="dxa"/>
                                  </w:tcPr>
                                  <w:p w14:paraId="05747EB5" w14:textId="77777777" w:rsidR="00B73EB0" w:rsidRDefault="00B73EB0" w:rsidP="00D15790">
                                    <w:pPr>
                                      <w:rPr>
                                        <w:rFonts w:cstheme="minorHAnsi"/>
                                        <w:sz w:val="24"/>
                                      </w:rPr>
                                    </w:pPr>
                                    <w:r>
                                      <w:rPr>
                                        <w:rFonts w:cstheme="minorHAnsi"/>
                                        <w:sz w:val="24"/>
                                      </w:rPr>
                                      <w:t>Good/completed</w:t>
                                    </w:r>
                                  </w:p>
                                </w:tc>
                                <w:tc>
                                  <w:tcPr>
                                    <w:tcW w:w="599" w:type="dxa"/>
                                  </w:tcPr>
                                  <w:p w14:paraId="612D8B71" w14:textId="77777777" w:rsidR="00B73EB0" w:rsidRDefault="00B73EB0" w:rsidP="00D15790">
                                    <w:pPr>
                                      <w:rPr>
                                        <w:rFonts w:cstheme="minorHAnsi"/>
                                        <w:sz w:val="24"/>
                                      </w:rPr>
                                    </w:pPr>
                                  </w:p>
                                </w:tc>
                                <w:tc>
                                  <w:tcPr>
                                    <w:tcW w:w="3937" w:type="dxa"/>
                                    <w:vMerge/>
                                  </w:tcPr>
                                  <w:p w14:paraId="2B4B55E7" w14:textId="77777777" w:rsidR="00B73EB0" w:rsidRDefault="00B73EB0" w:rsidP="00D15790">
                                    <w:pPr>
                                      <w:rPr>
                                        <w:rFonts w:cstheme="minorHAnsi"/>
                                        <w:sz w:val="24"/>
                                      </w:rPr>
                                    </w:pPr>
                                  </w:p>
                                </w:tc>
                              </w:tr>
                              <w:tr w:rsidR="00B73EB0" w14:paraId="5E83D296" w14:textId="77777777" w:rsidTr="00914F63">
                                <w:tc>
                                  <w:tcPr>
                                    <w:tcW w:w="4248" w:type="dxa"/>
                                  </w:tcPr>
                                  <w:p w14:paraId="0C8EAC72"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587A58F8" w14:textId="77777777" w:rsidR="00B73EB0" w:rsidRDefault="00B73EB0" w:rsidP="00D15790">
                                    <w:pPr>
                                      <w:rPr>
                                        <w:rFonts w:cstheme="minorHAnsi"/>
                                        <w:sz w:val="24"/>
                                      </w:rPr>
                                    </w:pPr>
                                  </w:p>
                                </w:tc>
                                <w:tc>
                                  <w:tcPr>
                                    <w:tcW w:w="3937" w:type="dxa"/>
                                    <w:vMerge/>
                                  </w:tcPr>
                                  <w:p w14:paraId="68B40DD7" w14:textId="77777777" w:rsidR="00B73EB0" w:rsidRDefault="00B73EB0" w:rsidP="00D15790">
                                    <w:pPr>
                                      <w:rPr>
                                        <w:rFonts w:cstheme="minorHAnsi"/>
                                        <w:sz w:val="24"/>
                                      </w:rPr>
                                    </w:pPr>
                                  </w:p>
                                </w:tc>
                              </w:tr>
                              <w:tr w:rsidR="00B73EB0" w14:paraId="7BEA42FB" w14:textId="77777777" w:rsidTr="00914F63">
                                <w:tc>
                                  <w:tcPr>
                                    <w:tcW w:w="4248" w:type="dxa"/>
                                  </w:tcPr>
                                  <w:p w14:paraId="0232AA66" w14:textId="77777777" w:rsidR="00B73EB0" w:rsidRDefault="00B73EB0" w:rsidP="00D15790">
                                    <w:pPr>
                                      <w:rPr>
                                        <w:rFonts w:cstheme="minorHAnsi"/>
                                        <w:sz w:val="24"/>
                                      </w:rPr>
                                    </w:pPr>
                                    <w:r>
                                      <w:rPr>
                                        <w:rFonts w:cstheme="minorHAnsi"/>
                                        <w:sz w:val="24"/>
                                      </w:rPr>
                                      <w:t>Incomplete/unsatisfactory</w:t>
                                    </w:r>
                                  </w:p>
                                </w:tc>
                                <w:tc>
                                  <w:tcPr>
                                    <w:tcW w:w="599" w:type="dxa"/>
                                  </w:tcPr>
                                  <w:p w14:paraId="6CBFBFBA" w14:textId="77777777" w:rsidR="00B73EB0" w:rsidRDefault="00B73EB0" w:rsidP="00D15790">
                                    <w:pPr>
                                      <w:rPr>
                                        <w:rFonts w:cstheme="minorHAnsi"/>
                                        <w:sz w:val="24"/>
                                      </w:rPr>
                                    </w:pPr>
                                  </w:p>
                                </w:tc>
                                <w:tc>
                                  <w:tcPr>
                                    <w:tcW w:w="3937" w:type="dxa"/>
                                    <w:vMerge/>
                                    <w:tcBorders>
                                      <w:bottom w:val="single" w:sz="4" w:space="0" w:color="auto"/>
                                    </w:tcBorders>
                                  </w:tcPr>
                                  <w:p w14:paraId="132B3704" w14:textId="77777777" w:rsidR="00B73EB0" w:rsidRDefault="00B73EB0" w:rsidP="00D15790">
                                    <w:pPr>
                                      <w:rPr>
                                        <w:rFonts w:cstheme="minorHAnsi"/>
                                        <w:sz w:val="24"/>
                                      </w:rPr>
                                    </w:pPr>
                                  </w:p>
                                </w:tc>
                              </w:tr>
                            </w:tbl>
                            <w:p w14:paraId="65188FAB" w14:textId="77777777" w:rsidR="00B73EB0" w:rsidRDefault="00B73EB0" w:rsidP="00A73990">
                              <w:pPr>
                                <w:rPr>
                                  <w:rFonts w:cstheme="minorHAnsi"/>
                                  <w:sz w:val="24"/>
                                </w:rPr>
                              </w:pPr>
                            </w:p>
                            <w:p w14:paraId="7A4C6FF4" w14:textId="77777777" w:rsidR="00B73EB0" w:rsidRDefault="00B73EB0"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16" name="Text Box 1107588416"/>
                        <wps:cNvSpPr txBox="1"/>
                        <wps:spPr>
                          <a:xfrm>
                            <a:off x="5510579" y="-47502"/>
                            <a:ext cx="1118274" cy="990657"/>
                          </a:xfrm>
                          <a:prstGeom prst="rect">
                            <a:avLst/>
                          </a:prstGeom>
                          <a:solidFill>
                            <a:schemeClr val="lt1"/>
                          </a:solidFill>
                          <a:ln w="6350">
                            <a:solidFill>
                              <a:prstClr val="black"/>
                            </a:solidFill>
                          </a:ln>
                        </wps:spPr>
                        <wps:txbx>
                          <w:txbxContent>
                            <w:p w14:paraId="1CD243CD"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E8916A" id="Group 30" o:spid="_x0000_s1212" style="position:absolute;margin-left:-14.35pt;margin-top:672.95pt;width:549.8pt;height:84.5pt;z-index:25168588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">
                <v:shape id="Text Box 31" o:spid="_x0000_s1213"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3B6A4DAC" w14:textId="77777777" w:rsidTr="00914F63">
                          <w:tc>
                            <w:tcPr>
                              <w:tcW w:w="4248" w:type="dxa"/>
                            </w:tcPr>
                            <w:p w14:paraId="57A1DBAA" w14:textId="77777777" w:rsidR="00B73EB0" w:rsidRDefault="00B73EB0" w:rsidP="00D15790">
                              <w:pPr>
                                <w:rPr>
                                  <w:rFonts w:cstheme="minorHAnsi"/>
                                  <w:sz w:val="24"/>
                                </w:rPr>
                              </w:pPr>
                              <w:r>
                                <w:rPr>
                                  <w:rFonts w:cstheme="minorHAnsi"/>
                                  <w:sz w:val="24"/>
                                </w:rPr>
                                <w:t>Teacher ticks here</w:t>
                              </w:r>
                            </w:p>
                          </w:tc>
                          <w:tc>
                            <w:tcPr>
                              <w:tcW w:w="599" w:type="dxa"/>
                            </w:tcPr>
                            <w:p w14:paraId="7774FA1F"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5DAC70A5" w14:textId="77777777" w:rsidR="00B73EB0" w:rsidRDefault="00B73EB0" w:rsidP="00D15790">
                              <w:pPr>
                                <w:rPr>
                                  <w:rFonts w:cstheme="minorHAnsi"/>
                                  <w:sz w:val="24"/>
                                </w:rPr>
                              </w:pPr>
                              <w:r>
                                <w:rPr>
                                  <w:rFonts w:cstheme="minorHAnsi"/>
                                  <w:sz w:val="24"/>
                                </w:rPr>
                                <w:t>Student comment: How to improve</w:t>
                              </w:r>
                            </w:p>
                          </w:tc>
                        </w:tr>
                        <w:tr w:rsidR="00B73EB0" w14:paraId="6B4D098E" w14:textId="77777777" w:rsidTr="00914F63">
                          <w:tc>
                            <w:tcPr>
                              <w:tcW w:w="4248" w:type="dxa"/>
                            </w:tcPr>
                            <w:p w14:paraId="78329041"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6D50679" w14:textId="77777777" w:rsidR="00B73EB0" w:rsidRDefault="00B73EB0" w:rsidP="00D15790">
                              <w:pPr>
                                <w:rPr>
                                  <w:rFonts w:cstheme="minorHAnsi"/>
                                  <w:sz w:val="24"/>
                                </w:rPr>
                              </w:pPr>
                            </w:p>
                          </w:tc>
                          <w:tc>
                            <w:tcPr>
                              <w:tcW w:w="3937" w:type="dxa"/>
                              <w:vMerge w:val="restart"/>
                            </w:tcPr>
                            <w:p w14:paraId="75662958" w14:textId="77777777" w:rsidR="00B73EB0" w:rsidRDefault="00B73EB0" w:rsidP="00D15790">
                              <w:pPr>
                                <w:rPr>
                                  <w:rFonts w:cstheme="minorHAnsi"/>
                                  <w:sz w:val="24"/>
                                </w:rPr>
                              </w:pPr>
                            </w:p>
                          </w:tc>
                        </w:tr>
                        <w:tr w:rsidR="00B73EB0" w14:paraId="042B4F52" w14:textId="77777777" w:rsidTr="00914F63">
                          <w:tc>
                            <w:tcPr>
                              <w:tcW w:w="4248" w:type="dxa"/>
                            </w:tcPr>
                            <w:p w14:paraId="05747EB5" w14:textId="77777777" w:rsidR="00B73EB0" w:rsidRDefault="00B73EB0" w:rsidP="00D15790">
                              <w:pPr>
                                <w:rPr>
                                  <w:rFonts w:cstheme="minorHAnsi"/>
                                  <w:sz w:val="24"/>
                                </w:rPr>
                              </w:pPr>
                              <w:r>
                                <w:rPr>
                                  <w:rFonts w:cstheme="minorHAnsi"/>
                                  <w:sz w:val="24"/>
                                </w:rPr>
                                <w:t>Good/completed</w:t>
                              </w:r>
                            </w:p>
                          </w:tc>
                          <w:tc>
                            <w:tcPr>
                              <w:tcW w:w="599" w:type="dxa"/>
                            </w:tcPr>
                            <w:p w14:paraId="612D8B71" w14:textId="77777777" w:rsidR="00B73EB0" w:rsidRDefault="00B73EB0" w:rsidP="00D15790">
                              <w:pPr>
                                <w:rPr>
                                  <w:rFonts w:cstheme="minorHAnsi"/>
                                  <w:sz w:val="24"/>
                                </w:rPr>
                              </w:pPr>
                            </w:p>
                          </w:tc>
                          <w:tc>
                            <w:tcPr>
                              <w:tcW w:w="3937" w:type="dxa"/>
                              <w:vMerge/>
                            </w:tcPr>
                            <w:p w14:paraId="2B4B55E7" w14:textId="77777777" w:rsidR="00B73EB0" w:rsidRDefault="00B73EB0" w:rsidP="00D15790">
                              <w:pPr>
                                <w:rPr>
                                  <w:rFonts w:cstheme="minorHAnsi"/>
                                  <w:sz w:val="24"/>
                                </w:rPr>
                              </w:pPr>
                            </w:p>
                          </w:tc>
                        </w:tr>
                        <w:tr w:rsidR="00B73EB0" w14:paraId="5E83D296" w14:textId="77777777" w:rsidTr="00914F63">
                          <w:tc>
                            <w:tcPr>
                              <w:tcW w:w="4248" w:type="dxa"/>
                            </w:tcPr>
                            <w:p w14:paraId="0C8EAC72"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587A58F8" w14:textId="77777777" w:rsidR="00B73EB0" w:rsidRDefault="00B73EB0" w:rsidP="00D15790">
                              <w:pPr>
                                <w:rPr>
                                  <w:rFonts w:cstheme="minorHAnsi"/>
                                  <w:sz w:val="24"/>
                                </w:rPr>
                              </w:pPr>
                            </w:p>
                          </w:tc>
                          <w:tc>
                            <w:tcPr>
                              <w:tcW w:w="3937" w:type="dxa"/>
                              <w:vMerge/>
                            </w:tcPr>
                            <w:p w14:paraId="68B40DD7" w14:textId="77777777" w:rsidR="00B73EB0" w:rsidRDefault="00B73EB0" w:rsidP="00D15790">
                              <w:pPr>
                                <w:rPr>
                                  <w:rFonts w:cstheme="minorHAnsi"/>
                                  <w:sz w:val="24"/>
                                </w:rPr>
                              </w:pPr>
                            </w:p>
                          </w:tc>
                        </w:tr>
                        <w:tr w:rsidR="00B73EB0" w14:paraId="7BEA42FB" w14:textId="77777777" w:rsidTr="00914F63">
                          <w:tc>
                            <w:tcPr>
                              <w:tcW w:w="4248" w:type="dxa"/>
                            </w:tcPr>
                            <w:p w14:paraId="0232AA66" w14:textId="77777777" w:rsidR="00B73EB0" w:rsidRDefault="00B73EB0" w:rsidP="00D15790">
                              <w:pPr>
                                <w:rPr>
                                  <w:rFonts w:cstheme="minorHAnsi"/>
                                  <w:sz w:val="24"/>
                                </w:rPr>
                              </w:pPr>
                              <w:r>
                                <w:rPr>
                                  <w:rFonts w:cstheme="minorHAnsi"/>
                                  <w:sz w:val="24"/>
                                </w:rPr>
                                <w:t>Incomplete/unsatisfactory</w:t>
                              </w:r>
                            </w:p>
                          </w:tc>
                          <w:tc>
                            <w:tcPr>
                              <w:tcW w:w="599" w:type="dxa"/>
                            </w:tcPr>
                            <w:p w14:paraId="6CBFBFBA" w14:textId="77777777" w:rsidR="00B73EB0" w:rsidRDefault="00B73EB0" w:rsidP="00D15790">
                              <w:pPr>
                                <w:rPr>
                                  <w:rFonts w:cstheme="minorHAnsi"/>
                                  <w:sz w:val="24"/>
                                </w:rPr>
                              </w:pPr>
                            </w:p>
                          </w:tc>
                          <w:tc>
                            <w:tcPr>
                              <w:tcW w:w="3937" w:type="dxa"/>
                              <w:vMerge/>
                              <w:tcBorders>
                                <w:bottom w:val="single" w:sz="4" w:space="0" w:color="auto"/>
                              </w:tcBorders>
                            </w:tcPr>
                            <w:p w14:paraId="132B3704" w14:textId="77777777" w:rsidR="00B73EB0" w:rsidRDefault="00B73EB0" w:rsidP="00D15790">
                              <w:pPr>
                                <w:rPr>
                                  <w:rFonts w:cstheme="minorHAnsi"/>
                                  <w:sz w:val="24"/>
                                </w:rPr>
                              </w:pPr>
                            </w:p>
                          </w:tc>
                        </w:tr>
                      </w:tbl>
                      <w:p w14:paraId="65188FAB" w14:textId="77777777" w:rsidR="00B73EB0" w:rsidRDefault="00B73EB0" w:rsidP="00A73990">
                        <w:pPr>
                          <w:rPr>
                            <w:rFonts w:cstheme="minorHAnsi"/>
                            <w:sz w:val="24"/>
                          </w:rPr>
                        </w:pPr>
                      </w:p>
                      <w:p w14:paraId="7A4C6FF4" w14:textId="77777777" w:rsidR="00B73EB0" w:rsidRDefault="00B73EB0" w:rsidP="00A73990"/>
                    </w:txbxContent>
                  </v:textbox>
                </v:shape>
                <v:shape id="Text Box 1107588416" o:spid="_x0000_s1214"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" fillcolor="white [3201]" strokeweight=".5pt">
                  <v:textbox>
                    <w:txbxContent>
                      <w:p w14:paraId="1CD243CD"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000116A1" w:rsidRPr="00977D32">
        <w:rPr>
          <w:b/>
          <w:bCs/>
          <w:sz w:val="24"/>
          <w:szCs w:val="24"/>
        </w:rPr>
        <w:t>Challenge question</w:t>
      </w:r>
      <w:r w:rsidR="00977D32" w:rsidRPr="00977D32">
        <w:rPr>
          <w:b/>
          <w:bCs/>
          <w:sz w:val="24"/>
          <w:szCs w:val="24"/>
        </w:rPr>
        <w:t>s</w:t>
      </w:r>
      <w:r w:rsidR="000116A1" w:rsidRPr="00977D32">
        <w:rPr>
          <w:b/>
          <w:bCs/>
          <w:sz w:val="24"/>
          <w:szCs w:val="24"/>
        </w:rPr>
        <w:t xml:space="preserve">! </w:t>
      </w:r>
    </w:p>
    <w:p w14:paraId="7E516AF8" w14:textId="236D9F4F" w:rsidR="00CF0F37" w:rsidRPr="00CF0F37" w:rsidRDefault="00CF0F37" w:rsidP="00013DA3">
      <w:pPr>
        <w:pStyle w:val="ListParagraph"/>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CF0F37">
        <w:rPr>
          <w:rFonts w:ascii="Segoe UI" w:eastAsia="Times New Roman" w:hAnsi="Segoe UI" w:cs="Segoe UI"/>
          <w:sz w:val="21"/>
          <w:szCs w:val="21"/>
          <w:lang w:eastAsia="en-GB"/>
        </w:rPr>
        <w:t xml:space="preserve"> A circuit contains a 6 V battery and a 12 Ω resistor. Calculate the current in the circuit.</w:t>
      </w:r>
    </w:p>
    <w:p w14:paraId="4E620141" w14:textId="77777777" w:rsidR="00CF0F37" w:rsidRPr="00CF0F37" w:rsidRDefault="00CF0F37" w:rsidP="00CF0F37">
      <w:pPr>
        <w:pStyle w:val="ListParagraph"/>
        <w:spacing w:after="0" w:line="240" w:lineRule="auto"/>
        <w:ind w:left="706"/>
        <w:rPr>
          <w:sz w:val="24"/>
          <w:szCs w:val="24"/>
        </w:rPr>
      </w:pPr>
    </w:p>
    <w:p w14:paraId="20D6F2A8" w14:textId="77777777" w:rsidR="00CF0F37" w:rsidRPr="00CF0F37" w:rsidRDefault="00CF0F37" w:rsidP="00CF0F37">
      <w:pPr>
        <w:pStyle w:val="ListParagraph"/>
        <w:spacing w:after="0" w:line="240" w:lineRule="auto"/>
        <w:ind w:left="706"/>
        <w:rPr>
          <w:sz w:val="24"/>
          <w:szCs w:val="24"/>
        </w:rPr>
      </w:pPr>
    </w:p>
    <w:p w14:paraId="0899A637" w14:textId="4A96E2AB" w:rsidR="00CF0F37" w:rsidRPr="00CF0F37" w:rsidRDefault="00CF0F37" w:rsidP="00CF0F37">
      <w:pPr>
        <w:pStyle w:val="ListParagraph"/>
        <w:spacing w:after="0" w:line="240" w:lineRule="auto"/>
        <w:ind w:left="706"/>
        <w:jc w:val="right"/>
        <w:rPr>
          <w:sz w:val="24"/>
          <w:szCs w:val="24"/>
        </w:rPr>
      </w:pPr>
      <w:r w:rsidRPr="00CF0F37">
        <w:rPr>
          <w:sz w:val="24"/>
          <w:szCs w:val="24"/>
        </w:rPr>
        <w:t xml:space="preserve"> </w:t>
      </w:r>
      <w:r w:rsidRPr="00CF0F37">
        <w:rPr>
          <w:b/>
          <w:bCs/>
          <w:sz w:val="24"/>
          <w:szCs w:val="24"/>
        </w:rPr>
        <w:t xml:space="preserve">Resistance = _____ Unit: </w:t>
      </w:r>
      <w:r w:rsidRPr="00CF0F37">
        <w:rPr>
          <w:rFonts w:ascii="Times New Roman" w:hAnsi="Times New Roman" w:cs="Times New Roman"/>
          <w:b/>
          <w:bCs/>
          <w:sz w:val="24"/>
          <w:szCs w:val="24"/>
        </w:rPr>
        <w:t>___</w:t>
      </w:r>
    </w:p>
    <w:p w14:paraId="4B5D2C92" w14:textId="5CAEA136" w:rsidR="00CF0F37" w:rsidRDefault="00CF0F37" w:rsidP="00013DA3">
      <w:pPr>
        <w:pStyle w:val="ListParagraph"/>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CF0F37">
        <w:rPr>
          <w:rFonts w:ascii="Segoe UI" w:eastAsia="Times New Roman" w:hAnsi="Segoe UI" w:cs="Segoe UI"/>
          <w:sz w:val="21"/>
          <w:szCs w:val="21"/>
          <w:lang w:eastAsia="en-GB"/>
        </w:rPr>
        <w:t xml:space="preserve"> Why does a bulb shine brighter when the potential difference across it increases?</w:t>
      </w:r>
    </w:p>
    <w:p w14:paraId="326B8E87" w14:textId="1982A126" w:rsidR="00CF0F37" w:rsidRDefault="00CF0F37" w:rsidP="00CF0F37">
      <w:pPr>
        <w:pStyle w:val="ListParagraph"/>
        <w:spacing w:before="100" w:beforeAutospacing="1" w:after="100" w:afterAutospacing="1" w:line="300" w:lineRule="atLeast"/>
        <w:ind w:left="706"/>
        <w:rPr>
          <w:rFonts w:ascii="Segoe UI" w:eastAsia="Times New Roman" w:hAnsi="Segoe UI" w:cs="Segoe UI"/>
          <w:sz w:val="21"/>
          <w:szCs w:val="21"/>
          <w:lang w:eastAsia="en-GB"/>
        </w:rPr>
      </w:pPr>
    </w:p>
    <w:p w14:paraId="436CFF47" w14:textId="77777777" w:rsidR="00CF0F37" w:rsidRPr="00CF0F37" w:rsidRDefault="00CF0F37" w:rsidP="00CF0F37">
      <w:pPr>
        <w:pStyle w:val="ListParagraph"/>
        <w:spacing w:before="100" w:beforeAutospacing="1" w:after="100" w:afterAutospacing="1" w:line="300" w:lineRule="atLeast"/>
        <w:ind w:left="706"/>
        <w:rPr>
          <w:rFonts w:ascii="Segoe UI" w:eastAsia="Times New Roman" w:hAnsi="Segoe UI" w:cs="Segoe UI"/>
          <w:sz w:val="21"/>
          <w:szCs w:val="21"/>
          <w:lang w:eastAsia="en-GB"/>
        </w:rPr>
      </w:pPr>
    </w:p>
    <w:p w14:paraId="660EDE4C" w14:textId="32839142" w:rsidR="00CF0F37" w:rsidRPr="00CF0F37" w:rsidRDefault="00CF0F37" w:rsidP="00013DA3">
      <w:pPr>
        <w:pStyle w:val="ListParagraph"/>
        <w:numPr>
          <w:ilvl w:val="0"/>
          <w:numId w:val="10"/>
        </w:numPr>
        <w:spacing w:after="0" w:line="300" w:lineRule="atLeast"/>
        <w:rPr>
          <w:rFonts w:ascii="Segoe UI" w:eastAsia="Times New Roman" w:hAnsi="Segoe UI" w:cs="Segoe UI"/>
          <w:sz w:val="21"/>
          <w:szCs w:val="21"/>
          <w:lang w:eastAsia="en-GB"/>
        </w:rPr>
      </w:pPr>
      <w:r w:rsidRPr="00CF0F37">
        <w:rPr>
          <w:rFonts w:ascii="Segoe UI" w:eastAsia="Times New Roman" w:hAnsi="Segoe UI" w:cs="Segoe UI"/>
          <w:sz w:val="21"/>
          <w:szCs w:val="21"/>
          <w:lang w:eastAsia="en-GB"/>
        </w:rPr>
        <w:t>A student doubles the voltage and doubles the resistance in a circuit. What happens to the current? Explain your answer.</w:t>
      </w:r>
    </w:p>
    <w:p w14:paraId="637309E3" w14:textId="478A23C7" w:rsidR="00CF0F37" w:rsidRDefault="00CF0F37" w:rsidP="00CF0F37">
      <w:pPr>
        <w:spacing w:after="0" w:line="300" w:lineRule="atLeast"/>
        <w:rPr>
          <w:rFonts w:ascii="Segoe UI" w:eastAsia="Times New Roman" w:hAnsi="Segoe UI" w:cs="Segoe UI"/>
          <w:sz w:val="21"/>
          <w:szCs w:val="21"/>
          <w:lang w:eastAsia="en-GB"/>
        </w:rPr>
      </w:pPr>
    </w:p>
    <w:p w14:paraId="198B7318" w14:textId="77777777" w:rsidR="00CF0F37" w:rsidRPr="00CF0F37" w:rsidRDefault="00CF0F37" w:rsidP="00CF0F37">
      <w:pPr>
        <w:spacing w:after="0" w:line="300" w:lineRule="atLeast"/>
        <w:rPr>
          <w:rFonts w:ascii="Segoe UI" w:eastAsia="Times New Roman" w:hAnsi="Segoe UI" w:cs="Segoe UI"/>
          <w:sz w:val="21"/>
          <w:szCs w:val="21"/>
          <w:lang w:eastAsia="en-GB"/>
        </w:rPr>
      </w:pPr>
    </w:p>
    <w:p w14:paraId="4F4F221B" w14:textId="3D0A2A95" w:rsidR="00CF0F37" w:rsidRPr="00CF0F37" w:rsidRDefault="00CF0F37" w:rsidP="00013DA3">
      <w:pPr>
        <w:pStyle w:val="ListParagraph"/>
        <w:numPr>
          <w:ilvl w:val="0"/>
          <w:numId w:val="10"/>
        </w:numPr>
        <w:spacing w:before="100" w:beforeAutospacing="1" w:after="100" w:afterAutospacing="1" w:line="300" w:lineRule="atLeast"/>
        <w:rPr>
          <w:rFonts w:ascii="Segoe UI" w:eastAsia="Times New Roman" w:hAnsi="Segoe UI" w:cs="Segoe UI"/>
          <w:sz w:val="21"/>
          <w:szCs w:val="21"/>
          <w:lang w:eastAsia="en-GB"/>
        </w:rPr>
      </w:pPr>
      <w:r w:rsidRPr="00CF0F37">
        <w:rPr>
          <w:rFonts w:ascii="Segoe UI" w:eastAsia="Times New Roman" w:hAnsi="Segoe UI" w:cs="Segoe UI"/>
          <w:sz w:val="21"/>
          <w:szCs w:val="21"/>
          <w:lang w:eastAsia="en-GB"/>
        </w:rPr>
        <w:t xml:space="preserve"> Compare the advantages and disadvantages of connecting bulbs in series and in parallel.</w:t>
      </w:r>
    </w:p>
    <w:p w14:paraId="40D47805" w14:textId="77777777" w:rsidR="000116A1" w:rsidRDefault="000116A1" w:rsidP="000116A1">
      <w:pPr>
        <w:rPr>
          <w:b/>
          <w:bCs/>
          <w:sz w:val="32"/>
          <w:szCs w:val="32"/>
        </w:rPr>
      </w:pPr>
    </w:p>
    <w:p w14:paraId="3F310BF6" w14:textId="77777777" w:rsidR="000116A1" w:rsidRDefault="000116A1" w:rsidP="000116A1">
      <w:pPr>
        <w:rPr>
          <w:b/>
          <w:bCs/>
          <w:sz w:val="32"/>
          <w:szCs w:val="32"/>
        </w:rPr>
      </w:pPr>
    </w:p>
    <w:p w14:paraId="6A587B61" w14:textId="0D8FA652" w:rsidR="000116A1" w:rsidRDefault="003D2AB0" w:rsidP="000116A1">
      <w:pPr>
        <w:rPr>
          <w:b/>
          <w:bCs/>
          <w:sz w:val="32"/>
          <w:szCs w:val="32"/>
        </w:rPr>
      </w:pPr>
      <w:r>
        <w:rPr>
          <w:b/>
          <w:bCs/>
          <w:sz w:val="32"/>
          <w:szCs w:val="32"/>
        </w:rPr>
        <w:br w:type="page"/>
      </w:r>
    </w:p>
    <w:p w14:paraId="75C68FC8" w14:textId="5463D702" w:rsidR="00A12A3C" w:rsidRDefault="3A8DAFD4" w:rsidP="00977D32">
      <w:pPr>
        <w:jc w:val="center"/>
        <w:rPr>
          <w:b/>
          <w:bCs/>
          <w:sz w:val="32"/>
          <w:szCs w:val="32"/>
        </w:rPr>
      </w:pPr>
      <w:r w:rsidRPr="60F7CA67">
        <w:rPr>
          <w:b/>
          <w:bCs/>
          <w:sz w:val="32"/>
          <w:szCs w:val="32"/>
        </w:rPr>
        <w:lastRenderedPageBreak/>
        <w:t xml:space="preserve">Task </w:t>
      </w:r>
      <w:r w:rsidR="000B1D2B">
        <w:rPr>
          <w:b/>
          <w:bCs/>
          <w:sz w:val="32"/>
          <w:szCs w:val="32"/>
        </w:rPr>
        <w:t>8</w:t>
      </w:r>
    </w:p>
    <w:p w14:paraId="5AE31D12" w14:textId="4E9D1AA2" w:rsidR="00A12A3C" w:rsidRPr="003D2AB0" w:rsidRDefault="3A8DAFD4" w:rsidP="003D2AB0">
      <w:pPr>
        <w:jc w:val="center"/>
        <w:rPr>
          <w:b/>
          <w:bCs/>
          <w:sz w:val="32"/>
          <w:szCs w:val="32"/>
        </w:rPr>
      </w:pPr>
      <w:r w:rsidRPr="60F7CA67">
        <w:rPr>
          <w:b/>
          <w:bCs/>
          <w:sz w:val="32"/>
          <w:szCs w:val="32"/>
        </w:rPr>
        <w:t xml:space="preserve">Topic: </w:t>
      </w:r>
      <w:r w:rsidR="00977D32">
        <w:rPr>
          <w:b/>
          <w:bCs/>
          <w:sz w:val="32"/>
          <w:szCs w:val="32"/>
        </w:rPr>
        <w:t>How Science Works</w:t>
      </w:r>
      <w:r w:rsidR="003D2AB0">
        <w:rPr>
          <w:b/>
          <w:bCs/>
          <w:sz w:val="32"/>
          <w:szCs w:val="32"/>
        </w:rPr>
        <w:t xml:space="preserve">: </w:t>
      </w:r>
      <w:r w:rsidR="003D2AB0" w:rsidRPr="003D2AB0">
        <w:rPr>
          <w:b/>
          <w:bCs/>
          <w:sz w:val="32"/>
          <w:szCs w:val="32"/>
        </w:rPr>
        <w:t>Planning a practical. Literacy task.</w:t>
      </w:r>
    </w:p>
    <w:p w14:paraId="443E435B" w14:textId="7872DE99" w:rsidR="00A73990" w:rsidRDefault="00773EAA" w:rsidP="00773EAA">
      <w:pPr>
        <w:jc w:val="both"/>
        <w:rPr>
          <w:rFonts w:cstheme="minorHAnsi"/>
          <w:b/>
          <w:bCs/>
          <w:sz w:val="24"/>
          <w:szCs w:val="24"/>
        </w:rPr>
      </w:pPr>
      <w:r>
        <w:rPr>
          <w:rFonts w:cstheme="minorHAnsi"/>
          <w:b/>
          <w:bCs/>
          <w:sz w:val="24"/>
          <w:szCs w:val="24"/>
        </w:rPr>
        <w:t xml:space="preserve">Instructions: </w:t>
      </w:r>
      <w:r w:rsidR="003D1FFA">
        <w:rPr>
          <w:rFonts w:cstheme="minorHAnsi"/>
          <w:b/>
          <w:bCs/>
          <w:sz w:val="24"/>
          <w:szCs w:val="24"/>
        </w:rPr>
        <w:t xml:space="preserve">Read the information and complete the questions. </w:t>
      </w:r>
    </w:p>
    <w:p w14:paraId="0E2DF554" w14:textId="77777777" w:rsidR="003D1FFA" w:rsidRPr="003D1FFA" w:rsidRDefault="003D1FFA" w:rsidP="003D1FFA">
      <w:pPr>
        <w:jc w:val="both"/>
        <w:rPr>
          <w:rFonts w:cstheme="minorHAnsi"/>
          <w:sz w:val="24"/>
          <w:szCs w:val="24"/>
          <w:u w:val="single"/>
        </w:rPr>
      </w:pPr>
      <w:r w:rsidRPr="003D1FFA">
        <w:rPr>
          <w:rFonts w:cstheme="minorHAnsi"/>
          <w:sz w:val="24"/>
          <w:szCs w:val="24"/>
          <w:u w:val="single"/>
        </w:rPr>
        <w:t>Title: Investigation into how the concentration of acid affects the rate of reaction</w:t>
      </w:r>
    </w:p>
    <w:p w14:paraId="292CA019" w14:textId="77777777" w:rsidR="00CF0F37" w:rsidRPr="00CF0F37" w:rsidRDefault="00CF0F37" w:rsidP="00CF0F37">
      <w:pPr>
        <w:spacing w:before="100" w:beforeAutospacing="1" w:after="100" w:afterAutospacing="1" w:line="300" w:lineRule="atLeast"/>
        <w:rPr>
          <w:rFonts w:ascii="Segoe UI" w:eastAsia="Times New Roman" w:hAnsi="Segoe UI" w:cs="Segoe UI"/>
          <w:sz w:val="21"/>
          <w:szCs w:val="21"/>
          <w:lang w:eastAsia="en-GB"/>
        </w:rPr>
      </w:pPr>
      <w:r w:rsidRPr="00CF0F37">
        <w:rPr>
          <w:rFonts w:ascii="Segoe UI" w:eastAsia="Times New Roman" w:hAnsi="Segoe UI" w:cs="Segoe UI"/>
          <w:sz w:val="21"/>
          <w:szCs w:val="21"/>
          <w:lang w:eastAsia="en-GB"/>
        </w:rPr>
        <w:t>In this practical, you will investigate the effect of hydrochloric acid concentration on the rate of reaction with magnesium ribbon.</w:t>
      </w:r>
    </w:p>
    <w:p w14:paraId="3006B6AD" w14:textId="77777777" w:rsidR="00CF0F37" w:rsidRPr="00CF0F37" w:rsidRDefault="00CF0F37" w:rsidP="00CF0F37">
      <w:pPr>
        <w:spacing w:before="100" w:beforeAutospacing="1" w:after="100" w:afterAutospacing="1" w:line="300" w:lineRule="atLeast"/>
        <w:rPr>
          <w:rFonts w:ascii="Segoe UI" w:eastAsia="Times New Roman" w:hAnsi="Segoe UI" w:cs="Segoe UI"/>
          <w:sz w:val="21"/>
          <w:szCs w:val="21"/>
          <w:lang w:eastAsia="en-GB"/>
        </w:rPr>
      </w:pPr>
      <w:r w:rsidRPr="00CF0F37">
        <w:rPr>
          <w:rFonts w:ascii="Segoe UI" w:eastAsia="Times New Roman" w:hAnsi="Segoe UI" w:cs="Segoe UI"/>
          <w:sz w:val="21"/>
          <w:szCs w:val="21"/>
          <w:lang w:eastAsia="en-GB"/>
        </w:rPr>
        <w:t>Place a 2 cm piece of magnesium ribbon into a beaker containing 20 cm³ of hydrochloric acid. Start a stopwatch as soon as the magnesium is added to the acid. Observe the reaction and record the time taken for the magnesium ribbon to dissolve completely.</w:t>
      </w:r>
    </w:p>
    <w:p w14:paraId="0C9ACB4A" w14:textId="77777777" w:rsidR="00CF0F37" w:rsidRPr="00CF0F37" w:rsidRDefault="00CF0F37" w:rsidP="00CF0F37">
      <w:pPr>
        <w:spacing w:before="100" w:beforeAutospacing="1" w:after="100" w:afterAutospacing="1" w:line="300" w:lineRule="atLeast"/>
        <w:rPr>
          <w:rFonts w:ascii="Segoe UI" w:eastAsia="Times New Roman" w:hAnsi="Segoe UI" w:cs="Segoe UI"/>
          <w:sz w:val="21"/>
          <w:szCs w:val="21"/>
          <w:lang w:eastAsia="en-GB"/>
        </w:rPr>
      </w:pPr>
      <w:r w:rsidRPr="00CF0F37">
        <w:rPr>
          <w:rFonts w:ascii="Segoe UI" w:eastAsia="Times New Roman" w:hAnsi="Segoe UI" w:cs="Segoe UI"/>
          <w:sz w:val="21"/>
          <w:szCs w:val="21"/>
          <w:lang w:eastAsia="en-GB"/>
        </w:rPr>
        <w:t>Repeat the experiment using a range of hydrochloric acid concentrations. Ensure that the length of magnesium ribbon, volume of acid, and temperature remain constant throughout the investigation.</w:t>
      </w:r>
    </w:p>
    <w:p w14:paraId="29759174" w14:textId="77777777" w:rsidR="00CF0F37" w:rsidRPr="00CF0F37" w:rsidRDefault="00CF0F37" w:rsidP="00CF0F37">
      <w:pPr>
        <w:spacing w:before="100" w:beforeAutospacing="1" w:after="100" w:afterAutospacing="1" w:line="300" w:lineRule="atLeast"/>
        <w:rPr>
          <w:rFonts w:ascii="Segoe UI" w:eastAsia="Times New Roman" w:hAnsi="Segoe UI" w:cs="Segoe UI"/>
          <w:sz w:val="21"/>
          <w:szCs w:val="21"/>
          <w:lang w:eastAsia="en-GB"/>
        </w:rPr>
      </w:pPr>
      <w:r w:rsidRPr="00CF0F37">
        <w:rPr>
          <w:rFonts w:ascii="Segoe UI" w:eastAsia="Times New Roman" w:hAnsi="Segoe UI" w:cs="Segoe UI"/>
          <w:sz w:val="21"/>
          <w:szCs w:val="21"/>
          <w:lang w:eastAsia="en-GB"/>
        </w:rPr>
        <w:t>Record your results in a suitable table and look for patterns in the data. Use your results to determine how acid concentration affects the rate of reaction and explain your findings using collision theory.</w:t>
      </w:r>
    </w:p>
    <w:p w14:paraId="61D33C1D" w14:textId="6824C41E" w:rsidR="003D1FFA" w:rsidRDefault="003D1FFA" w:rsidP="003D1FFA">
      <w:pPr>
        <w:jc w:val="both"/>
        <w:rPr>
          <w:rFonts w:cstheme="minorHAnsi"/>
          <w:b/>
          <w:bCs/>
          <w:sz w:val="24"/>
          <w:szCs w:val="24"/>
        </w:rPr>
      </w:pPr>
      <w:r>
        <w:rPr>
          <w:rFonts w:cstheme="minorHAnsi"/>
          <w:b/>
          <w:bCs/>
          <w:sz w:val="24"/>
          <w:szCs w:val="24"/>
        </w:rPr>
        <w:t xml:space="preserve">Complete the questions below: </w:t>
      </w:r>
    </w:p>
    <w:p w14:paraId="5058F967" w14:textId="219C6059" w:rsidR="003D1FFA" w:rsidRDefault="003D1FFA" w:rsidP="00013DA3">
      <w:pPr>
        <w:pStyle w:val="ListParagraph"/>
        <w:numPr>
          <w:ilvl w:val="1"/>
          <w:numId w:val="13"/>
        </w:numPr>
        <w:jc w:val="both"/>
        <w:rPr>
          <w:rFonts w:cstheme="minorHAnsi"/>
          <w:b/>
          <w:bCs/>
          <w:sz w:val="24"/>
          <w:szCs w:val="24"/>
        </w:rPr>
      </w:pPr>
      <w:r w:rsidRPr="003D1FFA">
        <w:rPr>
          <w:rFonts w:cstheme="minorHAnsi"/>
          <w:b/>
          <w:bCs/>
          <w:sz w:val="24"/>
          <w:szCs w:val="24"/>
        </w:rPr>
        <w:t>What is the independent variable in this experiment?</w:t>
      </w:r>
      <w:r w:rsidR="00EC144D">
        <w:rPr>
          <w:rFonts w:cstheme="minorHAnsi"/>
          <w:b/>
          <w:bCs/>
          <w:sz w:val="24"/>
          <w:szCs w:val="24"/>
        </w:rPr>
        <w:t xml:space="preserve"> (1 mark)</w:t>
      </w:r>
    </w:p>
    <w:p w14:paraId="3E973D86" w14:textId="7140D22B" w:rsidR="003D1FFA" w:rsidRPr="003D1FFA" w:rsidRDefault="003D1FFA" w:rsidP="003D1FFA">
      <w:pPr>
        <w:jc w:val="both"/>
        <w:rPr>
          <w:rFonts w:cstheme="minorHAnsi"/>
          <w:b/>
          <w:bCs/>
          <w:sz w:val="24"/>
          <w:szCs w:val="24"/>
        </w:rPr>
      </w:pPr>
      <w:r w:rsidRPr="003D1FFA">
        <w:rPr>
          <w:rFonts w:cstheme="minorHAnsi"/>
          <w:b/>
          <w:bCs/>
          <w:sz w:val="24"/>
          <w:szCs w:val="24"/>
        </w:rPr>
        <w:t>_____________________________________________</w:t>
      </w:r>
    </w:p>
    <w:p w14:paraId="262AC779" w14:textId="70959D08" w:rsidR="003D1FFA" w:rsidRDefault="003D1FFA" w:rsidP="00013DA3">
      <w:pPr>
        <w:pStyle w:val="ListParagraph"/>
        <w:numPr>
          <w:ilvl w:val="1"/>
          <w:numId w:val="13"/>
        </w:numPr>
        <w:jc w:val="both"/>
        <w:rPr>
          <w:rFonts w:cstheme="minorHAnsi"/>
          <w:b/>
          <w:bCs/>
          <w:sz w:val="24"/>
          <w:szCs w:val="24"/>
        </w:rPr>
      </w:pPr>
      <w:r w:rsidRPr="003D1FFA">
        <w:rPr>
          <w:rFonts w:cstheme="minorHAnsi"/>
          <w:b/>
          <w:bCs/>
          <w:sz w:val="24"/>
          <w:szCs w:val="24"/>
        </w:rPr>
        <w:t>What is the dependent variable in this experiment?</w:t>
      </w:r>
      <w:r w:rsidR="00EC144D">
        <w:rPr>
          <w:rFonts w:cstheme="minorHAnsi"/>
          <w:b/>
          <w:bCs/>
          <w:sz w:val="24"/>
          <w:szCs w:val="24"/>
        </w:rPr>
        <w:t xml:space="preserve"> (1 mark)</w:t>
      </w:r>
    </w:p>
    <w:p w14:paraId="71EC560B" w14:textId="449051D6" w:rsidR="003D1FFA" w:rsidRPr="003D1FFA" w:rsidRDefault="003D1FFA" w:rsidP="003D1FFA">
      <w:pPr>
        <w:jc w:val="both"/>
        <w:rPr>
          <w:rFonts w:cstheme="minorHAnsi"/>
          <w:b/>
          <w:bCs/>
          <w:sz w:val="24"/>
          <w:szCs w:val="24"/>
        </w:rPr>
      </w:pPr>
      <w:r>
        <w:rPr>
          <w:rFonts w:cstheme="minorHAnsi"/>
          <w:b/>
          <w:bCs/>
          <w:sz w:val="24"/>
          <w:szCs w:val="24"/>
        </w:rPr>
        <w:t>_____________________________________________</w:t>
      </w:r>
    </w:p>
    <w:p w14:paraId="1F243A7B" w14:textId="4E84DEFA" w:rsidR="003D1FFA" w:rsidRDefault="003D1FFA" w:rsidP="00013DA3">
      <w:pPr>
        <w:pStyle w:val="ListParagraph"/>
        <w:numPr>
          <w:ilvl w:val="1"/>
          <w:numId w:val="13"/>
        </w:numPr>
        <w:jc w:val="both"/>
        <w:rPr>
          <w:rFonts w:cstheme="minorHAnsi"/>
          <w:b/>
          <w:bCs/>
          <w:sz w:val="24"/>
          <w:szCs w:val="24"/>
        </w:rPr>
      </w:pPr>
      <w:r w:rsidRPr="003D1FFA">
        <w:rPr>
          <w:rFonts w:cstheme="minorHAnsi"/>
          <w:b/>
          <w:bCs/>
          <w:sz w:val="24"/>
          <w:szCs w:val="24"/>
        </w:rPr>
        <w:t>Name two control variables that must stay the same.</w:t>
      </w:r>
      <w:r w:rsidR="00EC144D">
        <w:rPr>
          <w:rFonts w:cstheme="minorHAnsi"/>
          <w:b/>
          <w:bCs/>
          <w:sz w:val="24"/>
          <w:szCs w:val="24"/>
        </w:rPr>
        <w:t xml:space="preserve"> (2 marks)</w:t>
      </w:r>
    </w:p>
    <w:p w14:paraId="2B9CD43C" w14:textId="3616D5D3" w:rsidR="003D1FFA" w:rsidRDefault="003D1FFA" w:rsidP="00013DA3">
      <w:pPr>
        <w:pStyle w:val="ListParagraph"/>
        <w:numPr>
          <w:ilvl w:val="0"/>
          <w:numId w:val="19"/>
        </w:numPr>
        <w:jc w:val="both"/>
        <w:rPr>
          <w:rFonts w:cstheme="minorHAnsi"/>
          <w:b/>
          <w:bCs/>
          <w:sz w:val="24"/>
          <w:szCs w:val="24"/>
        </w:rPr>
      </w:pPr>
      <w:r w:rsidRPr="00EC144D">
        <w:rPr>
          <w:rFonts w:cstheme="minorHAnsi"/>
          <w:b/>
          <w:bCs/>
          <w:sz w:val="24"/>
          <w:szCs w:val="24"/>
        </w:rPr>
        <w:t>_____________________________________________</w:t>
      </w:r>
    </w:p>
    <w:p w14:paraId="2515C45D" w14:textId="77777777" w:rsidR="00EC144D" w:rsidRPr="00EC144D" w:rsidRDefault="00EC144D" w:rsidP="00EC144D">
      <w:pPr>
        <w:pStyle w:val="ListParagraph"/>
        <w:jc w:val="both"/>
        <w:rPr>
          <w:rFonts w:cstheme="minorHAnsi"/>
          <w:b/>
          <w:bCs/>
          <w:sz w:val="24"/>
          <w:szCs w:val="24"/>
        </w:rPr>
      </w:pPr>
    </w:p>
    <w:p w14:paraId="56FFB1A3" w14:textId="6E16BB86" w:rsidR="00EC144D" w:rsidRPr="00EC144D" w:rsidRDefault="00EC144D" w:rsidP="00013DA3">
      <w:pPr>
        <w:pStyle w:val="ListParagraph"/>
        <w:numPr>
          <w:ilvl w:val="0"/>
          <w:numId w:val="19"/>
        </w:numPr>
        <w:jc w:val="both"/>
        <w:rPr>
          <w:rFonts w:cstheme="minorHAnsi"/>
          <w:b/>
          <w:bCs/>
          <w:sz w:val="24"/>
          <w:szCs w:val="24"/>
        </w:rPr>
      </w:pPr>
      <w:r w:rsidRPr="00EC144D">
        <w:rPr>
          <w:rFonts w:cstheme="minorHAnsi"/>
          <w:b/>
          <w:bCs/>
          <w:sz w:val="24"/>
          <w:szCs w:val="24"/>
        </w:rPr>
        <w:t>_____________________________________________</w:t>
      </w:r>
    </w:p>
    <w:p w14:paraId="3E96A65B" w14:textId="04898E83" w:rsidR="003D1FFA" w:rsidRDefault="003D1FFA" w:rsidP="00013DA3">
      <w:pPr>
        <w:pStyle w:val="ListParagraph"/>
        <w:numPr>
          <w:ilvl w:val="1"/>
          <w:numId w:val="13"/>
        </w:numPr>
        <w:jc w:val="both"/>
        <w:rPr>
          <w:rFonts w:cstheme="minorHAnsi"/>
          <w:b/>
          <w:bCs/>
          <w:sz w:val="24"/>
          <w:szCs w:val="24"/>
        </w:rPr>
      </w:pPr>
      <w:r w:rsidRPr="003D1FFA">
        <w:rPr>
          <w:rFonts w:cstheme="minorHAnsi"/>
          <w:b/>
          <w:bCs/>
          <w:sz w:val="24"/>
          <w:szCs w:val="24"/>
        </w:rPr>
        <w:t>What is the aim of the practical?</w:t>
      </w:r>
      <w:r w:rsidR="00EC144D">
        <w:rPr>
          <w:rFonts w:cstheme="minorHAnsi"/>
          <w:b/>
          <w:bCs/>
          <w:sz w:val="24"/>
          <w:szCs w:val="24"/>
        </w:rPr>
        <w:t xml:space="preserve"> (1 mark)</w:t>
      </w:r>
    </w:p>
    <w:p w14:paraId="0D3CEE3D" w14:textId="77777777" w:rsidR="003D1FFA" w:rsidRDefault="003D1FFA" w:rsidP="003D1FFA">
      <w:pPr>
        <w:pStyle w:val="ListParagraph"/>
        <w:ind w:left="360"/>
        <w:jc w:val="both"/>
        <w:rPr>
          <w:rFonts w:cstheme="minorHAnsi"/>
          <w:b/>
          <w:bCs/>
          <w:sz w:val="24"/>
          <w:szCs w:val="24"/>
        </w:rPr>
      </w:pPr>
    </w:p>
    <w:p w14:paraId="58A0AB80" w14:textId="75D1F988" w:rsidR="003D1FFA" w:rsidRPr="003D1FFA" w:rsidRDefault="003D1FFA" w:rsidP="003D1FFA">
      <w:pPr>
        <w:pStyle w:val="ListParagraph"/>
        <w:ind w:left="360"/>
        <w:jc w:val="both"/>
        <w:rPr>
          <w:rFonts w:cstheme="minorHAnsi"/>
          <w:b/>
          <w:bCs/>
          <w:sz w:val="24"/>
          <w:szCs w:val="24"/>
        </w:rPr>
      </w:pPr>
      <w:r>
        <w:rPr>
          <w:rFonts w:cstheme="minorHAnsi"/>
          <w:b/>
          <w:bCs/>
          <w:sz w:val="24"/>
          <w:szCs w:val="24"/>
        </w:rPr>
        <w:t>_____________________________________________</w:t>
      </w:r>
    </w:p>
    <w:p w14:paraId="03602A4E" w14:textId="47E9AF66" w:rsidR="003D1FFA" w:rsidRDefault="003D1FFA" w:rsidP="00013DA3">
      <w:pPr>
        <w:pStyle w:val="ListParagraph"/>
        <w:numPr>
          <w:ilvl w:val="1"/>
          <w:numId w:val="13"/>
        </w:numPr>
        <w:jc w:val="both"/>
        <w:rPr>
          <w:rFonts w:cstheme="minorHAnsi"/>
          <w:b/>
          <w:bCs/>
          <w:sz w:val="24"/>
          <w:szCs w:val="24"/>
        </w:rPr>
      </w:pPr>
      <w:r w:rsidRPr="003D1FFA">
        <w:rPr>
          <w:rFonts w:cstheme="minorHAnsi"/>
          <w:b/>
          <w:bCs/>
          <w:sz w:val="24"/>
          <w:szCs w:val="24"/>
        </w:rPr>
        <w:t>What happens when magnesium reacts with hydrochloric acid?</w:t>
      </w:r>
      <w:r w:rsidR="00EC144D">
        <w:rPr>
          <w:rFonts w:cstheme="minorHAnsi"/>
          <w:b/>
          <w:bCs/>
          <w:sz w:val="24"/>
          <w:szCs w:val="24"/>
        </w:rPr>
        <w:t xml:space="preserve"> (1 mark) </w:t>
      </w:r>
    </w:p>
    <w:p w14:paraId="1883A65B" w14:textId="77777777" w:rsidR="003D1FFA" w:rsidRPr="003D1FFA" w:rsidRDefault="003D1FFA" w:rsidP="003D1FFA">
      <w:pPr>
        <w:pStyle w:val="ListParagraph"/>
        <w:ind w:left="360"/>
        <w:jc w:val="both"/>
        <w:rPr>
          <w:rFonts w:cstheme="minorHAnsi"/>
          <w:b/>
          <w:bCs/>
          <w:sz w:val="24"/>
          <w:szCs w:val="24"/>
        </w:rPr>
      </w:pPr>
    </w:p>
    <w:p w14:paraId="012F5C53" w14:textId="729B2DCB" w:rsidR="003D1FFA" w:rsidRPr="003D1FFA" w:rsidRDefault="003D1FFA" w:rsidP="003D1FFA">
      <w:pPr>
        <w:pStyle w:val="ListParagraph"/>
        <w:ind w:left="360"/>
        <w:jc w:val="both"/>
        <w:rPr>
          <w:rFonts w:cstheme="minorHAnsi"/>
          <w:b/>
          <w:bCs/>
          <w:sz w:val="24"/>
          <w:szCs w:val="24"/>
        </w:rPr>
      </w:pPr>
      <w:r>
        <w:rPr>
          <w:rFonts w:cstheme="minorHAnsi"/>
          <w:b/>
          <w:bCs/>
          <w:sz w:val="24"/>
          <w:szCs w:val="24"/>
        </w:rPr>
        <w:t>_____________________________________________</w:t>
      </w:r>
    </w:p>
    <w:p w14:paraId="16F8E328" w14:textId="1F15CE13" w:rsidR="003D1FFA" w:rsidRDefault="003D1FFA" w:rsidP="00013DA3">
      <w:pPr>
        <w:pStyle w:val="ListParagraph"/>
        <w:numPr>
          <w:ilvl w:val="1"/>
          <w:numId w:val="13"/>
        </w:numPr>
        <w:jc w:val="both"/>
        <w:rPr>
          <w:rFonts w:cstheme="minorHAnsi"/>
          <w:b/>
          <w:bCs/>
          <w:sz w:val="24"/>
          <w:szCs w:val="24"/>
        </w:rPr>
      </w:pPr>
      <w:r w:rsidRPr="003D1FFA">
        <w:rPr>
          <w:rFonts w:cstheme="minorHAnsi"/>
          <w:b/>
          <w:bCs/>
          <w:sz w:val="24"/>
          <w:szCs w:val="24"/>
        </w:rPr>
        <w:t>Why is it important to keep the length of the magnesium ribbon the same?</w:t>
      </w:r>
      <w:r w:rsidR="00EC144D">
        <w:rPr>
          <w:rFonts w:cstheme="minorHAnsi"/>
          <w:b/>
          <w:bCs/>
          <w:sz w:val="24"/>
          <w:szCs w:val="24"/>
        </w:rPr>
        <w:t xml:space="preserve"> (2 marks)</w:t>
      </w:r>
    </w:p>
    <w:p w14:paraId="29DD30DD" w14:textId="2270F26B" w:rsidR="003D1FFA" w:rsidRDefault="003D1FFA" w:rsidP="003D1FFA">
      <w:pPr>
        <w:pStyle w:val="ListParagraph"/>
        <w:ind w:left="360"/>
        <w:jc w:val="both"/>
        <w:rPr>
          <w:rFonts w:cstheme="minorHAnsi"/>
          <w:b/>
          <w:bCs/>
          <w:sz w:val="24"/>
          <w:szCs w:val="24"/>
        </w:rPr>
      </w:pPr>
    </w:p>
    <w:p w14:paraId="6F04C0C5" w14:textId="24643942" w:rsidR="003D1FFA" w:rsidRDefault="003D1FFA" w:rsidP="003D1FFA">
      <w:pPr>
        <w:pStyle w:val="ListParagraph"/>
        <w:ind w:left="360"/>
        <w:jc w:val="both"/>
        <w:rPr>
          <w:rFonts w:cstheme="minorHAnsi"/>
          <w:b/>
          <w:bCs/>
          <w:sz w:val="24"/>
          <w:szCs w:val="24"/>
        </w:rPr>
      </w:pPr>
      <w:r>
        <w:rPr>
          <w:rFonts w:cstheme="minorHAnsi"/>
          <w:b/>
          <w:bCs/>
          <w:sz w:val="24"/>
          <w:szCs w:val="24"/>
        </w:rPr>
        <w:t>_____________________________________________</w:t>
      </w:r>
    </w:p>
    <w:p w14:paraId="281A4077" w14:textId="76A047B0" w:rsidR="003D1FFA" w:rsidRPr="003D1FFA" w:rsidRDefault="003D1FFA" w:rsidP="003D1FFA">
      <w:pPr>
        <w:pStyle w:val="ListParagraph"/>
        <w:ind w:left="360"/>
        <w:jc w:val="both"/>
        <w:rPr>
          <w:rFonts w:cstheme="minorHAnsi"/>
          <w:b/>
          <w:bCs/>
          <w:sz w:val="24"/>
          <w:szCs w:val="24"/>
        </w:rPr>
      </w:pPr>
    </w:p>
    <w:p w14:paraId="652F23AF" w14:textId="54AB7228" w:rsidR="003D1FFA" w:rsidRDefault="003D1FFA" w:rsidP="00013DA3">
      <w:pPr>
        <w:pStyle w:val="ListParagraph"/>
        <w:numPr>
          <w:ilvl w:val="1"/>
          <w:numId w:val="13"/>
        </w:numPr>
        <w:spacing w:before="240"/>
        <w:jc w:val="both"/>
        <w:rPr>
          <w:rFonts w:cstheme="minorHAnsi"/>
          <w:b/>
          <w:bCs/>
          <w:sz w:val="24"/>
          <w:szCs w:val="24"/>
        </w:rPr>
      </w:pPr>
      <w:r w:rsidRPr="003D1FFA">
        <w:rPr>
          <w:rFonts w:cstheme="minorHAnsi"/>
          <w:b/>
          <w:bCs/>
          <w:sz w:val="24"/>
          <w:szCs w:val="24"/>
        </w:rPr>
        <w:t>Why does changing the concentration of acid affect the rate of reaction?</w:t>
      </w:r>
      <w:r w:rsidR="00EC144D">
        <w:rPr>
          <w:rFonts w:cstheme="minorHAnsi"/>
          <w:b/>
          <w:bCs/>
          <w:sz w:val="24"/>
          <w:szCs w:val="24"/>
        </w:rPr>
        <w:t xml:space="preserve"> (2 marks)</w:t>
      </w:r>
    </w:p>
    <w:p w14:paraId="0510FF52" w14:textId="0872EC46" w:rsidR="003D1FFA" w:rsidRPr="003D1FFA" w:rsidRDefault="003D1FFA" w:rsidP="003D1FFA">
      <w:pPr>
        <w:rPr>
          <w:rFonts w:cstheme="minorHAnsi"/>
          <w:b/>
          <w:bCs/>
          <w:sz w:val="24"/>
          <w:szCs w:val="24"/>
        </w:rPr>
      </w:pPr>
      <w:r w:rsidRPr="003D1FFA">
        <w:rPr>
          <w:rFonts w:cstheme="minorHAnsi"/>
          <w:b/>
          <w:bCs/>
          <w:sz w:val="24"/>
          <w:szCs w:val="24"/>
        </w:rPr>
        <w:t>_____________________________________________</w:t>
      </w:r>
    </w:p>
    <w:p w14:paraId="75274FF0" w14:textId="228F6886" w:rsidR="003D1FFA" w:rsidRPr="003D1FFA" w:rsidRDefault="003D1FFA" w:rsidP="00EC144D">
      <w:pPr>
        <w:pStyle w:val="ListParagraph"/>
        <w:ind w:left="360"/>
        <w:jc w:val="both"/>
        <w:rPr>
          <w:rFonts w:cstheme="minorHAnsi"/>
          <w:b/>
          <w:bCs/>
          <w:sz w:val="24"/>
          <w:szCs w:val="24"/>
        </w:rPr>
      </w:pPr>
      <w:r>
        <w:rPr>
          <w:noProof/>
          <w:lang w:eastAsia="en-GB"/>
        </w:rPr>
        <mc:AlternateContent>
          <mc:Choice Requires="wpg">
            <w:drawing>
              <wp:anchor distT="0" distB="0" distL="114300" distR="114300" simplePos="0" relativeHeight="251687936" behindDoc="0" locked="0" layoutInCell="1" allowOverlap="1" wp14:anchorId="4091E379" wp14:editId="55886B15">
                <wp:simplePos x="0" y="0"/>
                <wp:positionH relativeFrom="margin">
                  <wp:posOffset>-106045</wp:posOffset>
                </wp:positionH>
                <wp:positionV relativeFrom="margin">
                  <wp:posOffset>8898890</wp:posOffset>
                </wp:positionV>
                <wp:extent cx="6982460" cy="1072515"/>
                <wp:effectExtent l="0" t="0" r="27940" b="13335"/>
                <wp:wrapNone/>
                <wp:docPr id="1107588417" name="Group 1107588417"/>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1107588418" name="Text Box 110758841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5057063C" w14:textId="77777777" w:rsidTr="00914F63">
                                <w:tc>
                                  <w:tcPr>
                                    <w:tcW w:w="4248" w:type="dxa"/>
                                  </w:tcPr>
                                  <w:p w14:paraId="0D502926" w14:textId="77777777" w:rsidR="00B73EB0" w:rsidRDefault="00B73EB0" w:rsidP="00D15790">
                                    <w:pPr>
                                      <w:rPr>
                                        <w:rFonts w:cstheme="minorHAnsi"/>
                                        <w:sz w:val="24"/>
                                      </w:rPr>
                                    </w:pPr>
                                    <w:r>
                                      <w:rPr>
                                        <w:rFonts w:cstheme="minorHAnsi"/>
                                        <w:sz w:val="24"/>
                                      </w:rPr>
                                      <w:t>Teacher ticks here</w:t>
                                    </w:r>
                                  </w:p>
                                </w:tc>
                                <w:tc>
                                  <w:tcPr>
                                    <w:tcW w:w="599" w:type="dxa"/>
                                  </w:tcPr>
                                  <w:p w14:paraId="57474C74"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654CDA13" w14:textId="77777777" w:rsidR="00B73EB0" w:rsidRDefault="00B73EB0" w:rsidP="00D15790">
                                    <w:pPr>
                                      <w:rPr>
                                        <w:rFonts w:cstheme="minorHAnsi"/>
                                        <w:sz w:val="24"/>
                                      </w:rPr>
                                    </w:pPr>
                                    <w:r>
                                      <w:rPr>
                                        <w:rFonts w:cstheme="minorHAnsi"/>
                                        <w:sz w:val="24"/>
                                      </w:rPr>
                                      <w:t>Student comment: How to improve</w:t>
                                    </w:r>
                                  </w:p>
                                </w:tc>
                              </w:tr>
                              <w:tr w:rsidR="00B73EB0" w14:paraId="06E58DD6" w14:textId="77777777" w:rsidTr="00914F63">
                                <w:tc>
                                  <w:tcPr>
                                    <w:tcW w:w="4248" w:type="dxa"/>
                                  </w:tcPr>
                                  <w:p w14:paraId="359704E3"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DA3512D" w14:textId="77777777" w:rsidR="00B73EB0" w:rsidRDefault="00B73EB0" w:rsidP="00D15790">
                                    <w:pPr>
                                      <w:rPr>
                                        <w:rFonts w:cstheme="minorHAnsi"/>
                                        <w:sz w:val="24"/>
                                      </w:rPr>
                                    </w:pPr>
                                  </w:p>
                                </w:tc>
                                <w:tc>
                                  <w:tcPr>
                                    <w:tcW w:w="3937" w:type="dxa"/>
                                    <w:vMerge w:val="restart"/>
                                  </w:tcPr>
                                  <w:p w14:paraId="7D6E2DF2" w14:textId="77777777" w:rsidR="00B73EB0" w:rsidRDefault="00B73EB0" w:rsidP="00D15790">
                                    <w:pPr>
                                      <w:rPr>
                                        <w:rFonts w:cstheme="minorHAnsi"/>
                                        <w:sz w:val="24"/>
                                      </w:rPr>
                                    </w:pPr>
                                  </w:p>
                                </w:tc>
                              </w:tr>
                              <w:tr w:rsidR="00B73EB0" w14:paraId="61E1571E" w14:textId="77777777" w:rsidTr="00914F63">
                                <w:tc>
                                  <w:tcPr>
                                    <w:tcW w:w="4248" w:type="dxa"/>
                                  </w:tcPr>
                                  <w:p w14:paraId="2F7EF407" w14:textId="77777777" w:rsidR="00B73EB0" w:rsidRDefault="00B73EB0" w:rsidP="00D15790">
                                    <w:pPr>
                                      <w:rPr>
                                        <w:rFonts w:cstheme="minorHAnsi"/>
                                        <w:sz w:val="24"/>
                                      </w:rPr>
                                    </w:pPr>
                                    <w:r>
                                      <w:rPr>
                                        <w:rFonts w:cstheme="minorHAnsi"/>
                                        <w:sz w:val="24"/>
                                      </w:rPr>
                                      <w:t>Good/completed</w:t>
                                    </w:r>
                                  </w:p>
                                </w:tc>
                                <w:tc>
                                  <w:tcPr>
                                    <w:tcW w:w="599" w:type="dxa"/>
                                  </w:tcPr>
                                  <w:p w14:paraId="34648D9B" w14:textId="77777777" w:rsidR="00B73EB0" w:rsidRDefault="00B73EB0" w:rsidP="00D15790">
                                    <w:pPr>
                                      <w:rPr>
                                        <w:rFonts w:cstheme="minorHAnsi"/>
                                        <w:sz w:val="24"/>
                                      </w:rPr>
                                    </w:pPr>
                                  </w:p>
                                </w:tc>
                                <w:tc>
                                  <w:tcPr>
                                    <w:tcW w:w="3937" w:type="dxa"/>
                                    <w:vMerge/>
                                  </w:tcPr>
                                  <w:p w14:paraId="10993DB7" w14:textId="77777777" w:rsidR="00B73EB0" w:rsidRDefault="00B73EB0" w:rsidP="00D15790">
                                    <w:pPr>
                                      <w:rPr>
                                        <w:rFonts w:cstheme="minorHAnsi"/>
                                        <w:sz w:val="24"/>
                                      </w:rPr>
                                    </w:pPr>
                                  </w:p>
                                </w:tc>
                              </w:tr>
                              <w:tr w:rsidR="00B73EB0" w14:paraId="237A7276" w14:textId="77777777" w:rsidTr="00914F63">
                                <w:tc>
                                  <w:tcPr>
                                    <w:tcW w:w="4248" w:type="dxa"/>
                                  </w:tcPr>
                                  <w:p w14:paraId="1CD7F83C"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245AE393" w14:textId="77777777" w:rsidR="00B73EB0" w:rsidRDefault="00B73EB0" w:rsidP="00D15790">
                                    <w:pPr>
                                      <w:rPr>
                                        <w:rFonts w:cstheme="minorHAnsi"/>
                                        <w:sz w:val="24"/>
                                      </w:rPr>
                                    </w:pPr>
                                  </w:p>
                                </w:tc>
                                <w:tc>
                                  <w:tcPr>
                                    <w:tcW w:w="3937" w:type="dxa"/>
                                    <w:vMerge/>
                                  </w:tcPr>
                                  <w:p w14:paraId="4DD946B5" w14:textId="77777777" w:rsidR="00B73EB0" w:rsidRDefault="00B73EB0" w:rsidP="00D15790">
                                    <w:pPr>
                                      <w:rPr>
                                        <w:rFonts w:cstheme="minorHAnsi"/>
                                        <w:sz w:val="24"/>
                                      </w:rPr>
                                    </w:pPr>
                                  </w:p>
                                </w:tc>
                              </w:tr>
                              <w:tr w:rsidR="00B73EB0" w14:paraId="170B064C" w14:textId="77777777" w:rsidTr="00914F63">
                                <w:tc>
                                  <w:tcPr>
                                    <w:tcW w:w="4248" w:type="dxa"/>
                                  </w:tcPr>
                                  <w:p w14:paraId="2B85D124" w14:textId="77777777" w:rsidR="00B73EB0" w:rsidRDefault="00B73EB0" w:rsidP="00D15790">
                                    <w:pPr>
                                      <w:rPr>
                                        <w:rFonts w:cstheme="minorHAnsi"/>
                                        <w:sz w:val="24"/>
                                      </w:rPr>
                                    </w:pPr>
                                    <w:r>
                                      <w:rPr>
                                        <w:rFonts w:cstheme="minorHAnsi"/>
                                        <w:sz w:val="24"/>
                                      </w:rPr>
                                      <w:t>Incomplete/unsatisfactory</w:t>
                                    </w:r>
                                  </w:p>
                                </w:tc>
                                <w:tc>
                                  <w:tcPr>
                                    <w:tcW w:w="599" w:type="dxa"/>
                                  </w:tcPr>
                                  <w:p w14:paraId="47B5155D" w14:textId="77777777" w:rsidR="00B73EB0" w:rsidRDefault="00B73EB0" w:rsidP="00D15790">
                                    <w:pPr>
                                      <w:rPr>
                                        <w:rFonts w:cstheme="minorHAnsi"/>
                                        <w:sz w:val="24"/>
                                      </w:rPr>
                                    </w:pPr>
                                  </w:p>
                                </w:tc>
                                <w:tc>
                                  <w:tcPr>
                                    <w:tcW w:w="3937" w:type="dxa"/>
                                    <w:vMerge/>
                                    <w:tcBorders>
                                      <w:bottom w:val="single" w:sz="4" w:space="0" w:color="auto"/>
                                    </w:tcBorders>
                                  </w:tcPr>
                                  <w:p w14:paraId="09016EF9" w14:textId="77777777" w:rsidR="00B73EB0" w:rsidRDefault="00B73EB0" w:rsidP="00D15790">
                                    <w:pPr>
                                      <w:rPr>
                                        <w:rFonts w:cstheme="minorHAnsi"/>
                                        <w:sz w:val="24"/>
                                      </w:rPr>
                                    </w:pPr>
                                  </w:p>
                                </w:tc>
                              </w:tr>
                            </w:tbl>
                            <w:p w14:paraId="1CFD6229" w14:textId="77777777" w:rsidR="00B73EB0" w:rsidRDefault="00B73EB0" w:rsidP="00A73990">
                              <w:pPr>
                                <w:rPr>
                                  <w:rFonts w:cstheme="minorHAnsi"/>
                                  <w:sz w:val="24"/>
                                </w:rPr>
                              </w:pPr>
                            </w:p>
                            <w:p w14:paraId="3FAB7C7C" w14:textId="77777777" w:rsidR="00B73EB0" w:rsidRDefault="00B73EB0"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19" name="Text Box 1107588419"/>
                        <wps:cNvSpPr txBox="1"/>
                        <wps:spPr>
                          <a:xfrm>
                            <a:off x="5510579" y="-47502"/>
                            <a:ext cx="1118274" cy="990657"/>
                          </a:xfrm>
                          <a:prstGeom prst="rect">
                            <a:avLst/>
                          </a:prstGeom>
                          <a:solidFill>
                            <a:schemeClr val="lt1"/>
                          </a:solidFill>
                          <a:ln w="6350">
                            <a:solidFill>
                              <a:prstClr val="black"/>
                            </a:solidFill>
                          </a:ln>
                        </wps:spPr>
                        <wps:txbx>
                          <w:txbxContent>
                            <w:p w14:paraId="3DE453B4"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91E379" id="Group 1107588417" o:spid="_x0000_s1215" style="position:absolute;left:0;text-align:left;margin-left:-8.35pt;margin-top:700.7pt;width:549.8pt;height:84.45pt;z-index:251687936;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">
                <v:shape id="Text Box 1107588418" o:spid="_x0000_s1216"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5057063C" w14:textId="77777777" w:rsidTr="00914F63">
                          <w:tc>
                            <w:tcPr>
                              <w:tcW w:w="4248" w:type="dxa"/>
                            </w:tcPr>
                            <w:p w14:paraId="0D502926" w14:textId="77777777" w:rsidR="00B73EB0" w:rsidRDefault="00B73EB0" w:rsidP="00D15790">
                              <w:pPr>
                                <w:rPr>
                                  <w:rFonts w:cstheme="minorHAnsi"/>
                                  <w:sz w:val="24"/>
                                </w:rPr>
                              </w:pPr>
                              <w:r>
                                <w:rPr>
                                  <w:rFonts w:cstheme="minorHAnsi"/>
                                  <w:sz w:val="24"/>
                                </w:rPr>
                                <w:t>Teacher ticks here</w:t>
                              </w:r>
                            </w:p>
                          </w:tc>
                          <w:tc>
                            <w:tcPr>
                              <w:tcW w:w="599" w:type="dxa"/>
                            </w:tcPr>
                            <w:p w14:paraId="57474C74"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654CDA13" w14:textId="77777777" w:rsidR="00B73EB0" w:rsidRDefault="00B73EB0" w:rsidP="00D15790">
                              <w:pPr>
                                <w:rPr>
                                  <w:rFonts w:cstheme="minorHAnsi"/>
                                  <w:sz w:val="24"/>
                                </w:rPr>
                              </w:pPr>
                              <w:r>
                                <w:rPr>
                                  <w:rFonts w:cstheme="minorHAnsi"/>
                                  <w:sz w:val="24"/>
                                </w:rPr>
                                <w:t>Student comment: How to improve</w:t>
                              </w:r>
                            </w:p>
                          </w:tc>
                        </w:tr>
                        <w:tr w:rsidR="00B73EB0" w14:paraId="06E58DD6" w14:textId="77777777" w:rsidTr="00914F63">
                          <w:tc>
                            <w:tcPr>
                              <w:tcW w:w="4248" w:type="dxa"/>
                            </w:tcPr>
                            <w:p w14:paraId="359704E3"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DA3512D" w14:textId="77777777" w:rsidR="00B73EB0" w:rsidRDefault="00B73EB0" w:rsidP="00D15790">
                              <w:pPr>
                                <w:rPr>
                                  <w:rFonts w:cstheme="minorHAnsi"/>
                                  <w:sz w:val="24"/>
                                </w:rPr>
                              </w:pPr>
                            </w:p>
                          </w:tc>
                          <w:tc>
                            <w:tcPr>
                              <w:tcW w:w="3937" w:type="dxa"/>
                              <w:vMerge w:val="restart"/>
                            </w:tcPr>
                            <w:p w14:paraId="7D6E2DF2" w14:textId="77777777" w:rsidR="00B73EB0" w:rsidRDefault="00B73EB0" w:rsidP="00D15790">
                              <w:pPr>
                                <w:rPr>
                                  <w:rFonts w:cstheme="minorHAnsi"/>
                                  <w:sz w:val="24"/>
                                </w:rPr>
                              </w:pPr>
                            </w:p>
                          </w:tc>
                        </w:tr>
                        <w:tr w:rsidR="00B73EB0" w14:paraId="61E1571E" w14:textId="77777777" w:rsidTr="00914F63">
                          <w:tc>
                            <w:tcPr>
                              <w:tcW w:w="4248" w:type="dxa"/>
                            </w:tcPr>
                            <w:p w14:paraId="2F7EF407" w14:textId="77777777" w:rsidR="00B73EB0" w:rsidRDefault="00B73EB0" w:rsidP="00D15790">
                              <w:pPr>
                                <w:rPr>
                                  <w:rFonts w:cstheme="minorHAnsi"/>
                                  <w:sz w:val="24"/>
                                </w:rPr>
                              </w:pPr>
                              <w:r>
                                <w:rPr>
                                  <w:rFonts w:cstheme="minorHAnsi"/>
                                  <w:sz w:val="24"/>
                                </w:rPr>
                                <w:t>Good/completed</w:t>
                              </w:r>
                            </w:p>
                          </w:tc>
                          <w:tc>
                            <w:tcPr>
                              <w:tcW w:w="599" w:type="dxa"/>
                            </w:tcPr>
                            <w:p w14:paraId="34648D9B" w14:textId="77777777" w:rsidR="00B73EB0" w:rsidRDefault="00B73EB0" w:rsidP="00D15790">
                              <w:pPr>
                                <w:rPr>
                                  <w:rFonts w:cstheme="minorHAnsi"/>
                                  <w:sz w:val="24"/>
                                </w:rPr>
                              </w:pPr>
                            </w:p>
                          </w:tc>
                          <w:tc>
                            <w:tcPr>
                              <w:tcW w:w="3937" w:type="dxa"/>
                              <w:vMerge/>
                            </w:tcPr>
                            <w:p w14:paraId="10993DB7" w14:textId="77777777" w:rsidR="00B73EB0" w:rsidRDefault="00B73EB0" w:rsidP="00D15790">
                              <w:pPr>
                                <w:rPr>
                                  <w:rFonts w:cstheme="minorHAnsi"/>
                                  <w:sz w:val="24"/>
                                </w:rPr>
                              </w:pPr>
                            </w:p>
                          </w:tc>
                        </w:tr>
                        <w:tr w:rsidR="00B73EB0" w14:paraId="237A7276" w14:textId="77777777" w:rsidTr="00914F63">
                          <w:tc>
                            <w:tcPr>
                              <w:tcW w:w="4248" w:type="dxa"/>
                            </w:tcPr>
                            <w:p w14:paraId="1CD7F83C"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245AE393" w14:textId="77777777" w:rsidR="00B73EB0" w:rsidRDefault="00B73EB0" w:rsidP="00D15790">
                              <w:pPr>
                                <w:rPr>
                                  <w:rFonts w:cstheme="minorHAnsi"/>
                                  <w:sz w:val="24"/>
                                </w:rPr>
                              </w:pPr>
                            </w:p>
                          </w:tc>
                          <w:tc>
                            <w:tcPr>
                              <w:tcW w:w="3937" w:type="dxa"/>
                              <w:vMerge/>
                            </w:tcPr>
                            <w:p w14:paraId="4DD946B5" w14:textId="77777777" w:rsidR="00B73EB0" w:rsidRDefault="00B73EB0" w:rsidP="00D15790">
                              <w:pPr>
                                <w:rPr>
                                  <w:rFonts w:cstheme="minorHAnsi"/>
                                  <w:sz w:val="24"/>
                                </w:rPr>
                              </w:pPr>
                            </w:p>
                          </w:tc>
                        </w:tr>
                        <w:tr w:rsidR="00B73EB0" w14:paraId="170B064C" w14:textId="77777777" w:rsidTr="00914F63">
                          <w:tc>
                            <w:tcPr>
                              <w:tcW w:w="4248" w:type="dxa"/>
                            </w:tcPr>
                            <w:p w14:paraId="2B85D124" w14:textId="77777777" w:rsidR="00B73EB0" w:rsidRDefault="00B73EB0" w:rsidP="00D15790">
                              <w:pPr>
                                <w:rPr>
                                  <w:rFonts w:cstheme="minorHAnsi"/>
                                  <w:sz w:val="24"/>
                                </w:rPr>
                              </w:pPr>
                              <w:r>
                                <w:rPr>
                                  <w:rFonts w:cstheme="minorHAnsi"/>
                                  <w:sz w:val="24"/>
                                </w:rPr>
                                <w:t>Incomplete/unsatisfactory</w:t>
                              </w:r>
                            </w:p>
                          </w:tc>
                          <w:tc>
                            <w:tcPr>
                              <w:tcW w:w="599" w:type="dxa"/>
                            </w:tcPr>
                            <w:p w14:paraId="47B5155D" w14:textId="77777777" w:rsidR="00B73EB0" w:rsidRDefault="00B73EB0" w:rsidP="00D15790">
                              <w:pPr>
                                <w:rPr>
                                  <w:rFonts w:cstheme="minorHAnsi"/>
                                  <w:sz w:val="24"/>
                                </w:rPr>
                              </w:pPr>
                            </w:p>
                          </w:tc>
                          <w:tc>
                            <w:tcPr>
                              <w:tcW w:w="3937" w:type="dxa"/>
                              <w:vMerge/>
                              <w:tcBorders>
                                <w:bottom w:val="single" w:sz="4" w:space="0" w:color="auto"/>
                              </w:tcBorders>
                            </w:tcPr>
                            <w:p w14:paraId="09016EF9" w14:textId="77777777" w:rsidR="00B73EB0" w:rsidRDefault="00B73EB0" w:rsidP="00D15790">
                              <w:pPr>
                                <w:rPr>
                                  <w:rFonts w:cstheme="minorHAnsi"/>
                                  <w:sz w:val="24"/>
                                </w:rPr>
                              </w:pPr>
                            </w:p>
                          </w:tc>
                        </w:tr>
                      </w:tbl>
                      <w:p w14:paraId="1CFD6229" w14:textId="77777777" w:rsidR="00B73EB0" w:rsidRDefault="00B73EB0" w:rsidP="00A73990">
                        <w:pPr>
                          <w:rPr>
                            <w:rFonts w:cstheme="minorHAnsi"/>
                            <w:sz w:val="24"/>
                          </w:rPr>
                        </w:pPr>
                      </w:p>
                      <w:p w14:paraId="3FAB7C7C" w14:textId="77777777" w:rsidR="00B73EB0" w:rsidRDefault="00B73EB0" w:rsidP="00A73990"/>
                    </w:txbxContent>
                  </v:textbox>
                </v:shape>
                <v:shape id="Text Box 1107588419" o:spid="_x0000_s1217"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" fillcolor="white [3201]" strokeweight=".5pt">
                  <v:textbox>
                    <w:txbxContent>
                      <w:p w14:paraId="3DE453B4"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09D70CFA" w14:textId="5571CB8C" w:rsidR="003D1FFA" w:rsidRDefault="003D1FFA">
      <w:pPr>
        <w:rPr>
          <w:rFonts w:cstheme="minorHAnsi"/>
          <w:b/>
          <w:bCs/>
          <w:sz w:val="32"/>
          <w:szCs w:val="32"/>
        </w:rPr>
      </w:pPr>
      <w:r>
        <w:rPr>
          <w:rFonts w:cstheme="minorHAnsi"/>
          <w:b/>
          <w:bCs/>
          <w:sz w:val="32"/>
          <w:szCs w:val="32"/>
        </w:rPr>
        <w:br w:type="page"/>
      </w:r>
    </w:p>
    <w:p w14:paraId="05054C77" w14:textId="2FCA9586" w:rsidR="00A12A3C" w:rsidRPr="00087757" w:rsidRDefault="00E010AE" w:rsidP="60F7CA67">
      <w:pPr>
        <w:jc w:val="center"/>
        <w:rPr>
          <w:rFonts w:cstheme="minorHAnsi"/>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0464" behindDoc="0" locked="0" layoutInCell="1" allowOverlap="1" wp14:anchorId="7D7C700C" wp14:editId="6D80D6BF">
                <wp:simplePos x="0" y="0"/>
                <wp:positionH relativeFrom="margin">
                  <wp:posOffset>4702628</wp:posOffset>
                </wp:positionH>
                <wp:positionV relativeFrom="margin">
                  <wp:posOffset>-298664</wp:posOffset>
                </wp:positionV>
                <wp:extent cx="2208670" cy="546265"/>
                <wp:effectExtent l="0" t="0" r="20320" b="25400"/>
                <wp:wrapNone/>
                <wp:docPr id="1107588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4E7570D6" w14:textId="77777777" w:rsidR="00B73EB0" w:rsidRPr="008F01BE" w:rsidRDefault="00B73EB0"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7C700C" id="_x0000_s1218" type="#_x0000_t202" style="position:absolute;left:0;text-align:left;margin-left:370.3pt;margin-top:-23.5pt;width:173.9pt;height:43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">
                <v:textbox>
                  <w:txbxContent>
                    <w:p w14:paraId="4E7570D6" w14:textId="77777777" w:rsidR="00B73EB0" w:rsidRPr="008F01BE" w:rsidRDefault="00B73EB0"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87757">
        <w:rPr>
          <w:rFonts w:cstheme="minorHAnsi"/>
          <w:b/>
          <w:bCs/>
          <w:sz w:val="32"/>
          <w:szCs w:val="32"/>
        </w:rPr>
        <w:t xml:space="preserve">Task </w:t>
      </w:r>
      <w:r w:rsidR="00B52D4C" w:rsidRPr="00087757">
        <w:rPr>
          <w:rFonts w:cstheme="minorHAnsi"/>
          <w:b/>
          <w:bCs/>
          <w:sz w:val="32"/>
          <w:szCs w:val="32"/>
        </w:rPr>
        <w:t>9</w:t>
      </w:r>
    </w:p>
    <w:p w14:paraId="3B400871" w14:textId="52C3BB52" w:rsidR="00A12A3C" w:rsidRPr="00087757" w:rsidRDefault="3A8DAFD4" w:rsidP="60F7CA67">
      <w:pPr>
        <w:jc w:val="center"/>
        <w:rPr>
          <w:rFonts w:cstheme="minorHAnsi"/>
          <w:b/>
          <w:bCs/>
          <w:sz w:val="32"/>
          <w:szCs w:val="32"/>
        </w:rPr>
      </w:pPr>
      <w:r w:rsidRPr="00087757">
        <w:rPr>
          <w:rFonts w:cstheme="minorHAnsi"/>
          <w:b/>
          <w:bCs/>
          <w:sz w:val="32"/>
          <w:szCs w:val="32"/>
        </w:rPr>
        <w:t xml:space="preserve">Topic: </w:t>
      </w:r>
      <w:r w:rsidR="0060348C">
        <w:rPr>
          <w:rFonts w:cstheme="minorHAnsi"/>
          <w:b/>
          <w:bCs/>
          <w:sz w:val="32"/>
          <w:szCs w:val="32"/>
        </w:rPr>
        <w:t>Electrical Power</w:t>
      </w:r>
      <w:r w:rsidR="00407BD8">
        <w:rPr>
          <w:rFonts w:cstheme="minorHAnsi"/>
          <w:b/>
          <w:bCs/>
          <w:sz w:val="32"/>
          <w:szCs w:val="32"/>
        </w:rPr>
        <w:t xml:space="preserve"> – Topic review</w:t>
      </w:r>
    </w:p>
    <w:p w14:paraId="7AB76349" w14:textId="7DD99C08" w:rsidR="00A12A3C" w:rsidRPr="0051163E" w:rsidRDefault="0060348C" w:rsidP="00C456EC">
      <w:pPr>
        <w:rPr>
          <w:b/>
          <w:bCs/>
        </w:rPr>
      </w:pPr>
      <w:r w:rsidRPr="0051163E">
        <w:rPr>
          <w:b/>
          <w:bCs/>
        </w:rPr>
        <w:t>Instructions: Complete the following activities, use the information from your booklet to help you:</w:t>
      </w:r>
    </w:p>
    <w:p w14:paraId="7C5651EC" w14:textId="77777777" w:rsidR="0060348C" w:rsidRDefault="0060348C" w:rsidP="0060348C">
      <w:pPr>
        <w:spacing w:after="342"/>
      </w:pPr>
      <w:r>
        <w:rPr>
          <w:noProof/>
          <w:lang w:eastAsia="en-GB"/>
        </w:rPr>
        <mc:AlternateContent>
          <mc:Choice Requires="wpg">
            <w:drawing>
              <wp:inline distT="0" distB="0" distL="0" distR="0" wp14:anchorId="25038F96" wp14:editId="02BB6097">
                <wp:extent cx="6483927" cy="1866900"/>
                <wp:effectExtent l="0" t="0" r="12700" b="19050"/>
                <wp:docPr id="1" name="Group 1"/>
                <wp:cNvGraphicFramePr/>
                <a:graphic xmlns:a="http://schemas.openxmlformats.org/drawingml/2006/main">
                  <a:graphicData uri="http://schemas.microsoft.com/office/word/2010/wordprocessingGroup">
                    <wpg:wgp>
                      <wpg:cNvGrpSpPr/>
                      <wpg:grpSpPr>
                        <a:xfrm>
                          <a:off x="0" y="0"/>
                          <a:ext cx="6483927" cy="1866900"/>
                          <a:chOff x="0" y="0"/>
                          <a:chExt cx="6267317" cy="2440048"/>
                        </a:xfrm>
                      </wpg:grpSpPr>
                      <wps:wsp>
                        <wps:cNvPr id="2" name="Rectangle 2"/>
                        <wps:cNvSpPr/>
                        <wps:spPr>
                          <a:xfrm>
                            <a:off x="0" y="0"/>
                            <a:ext cx="103287" cy="174563"/>
                          </a:xfrm>
                          <a:prstGeom prst="rect">
                            <a:avLst/>
                          </a:prstGeom>
                          <a:ln>
                            <a:noFill/>
                          </a:ln>
                        </wps:spPr>
                        <wps:txbx>
                          <w:txbxContent>
                            <w:p w14:paraId="636F0CE4" w14:textId="77777777" w:rsidR="00B73EB0" w:rsidRDefault="00B73EB0" w:rsidP="0060348C">
                              <w:r>
                                <w:rPr>
                                  <w:rFonts w:ascii="Arial" w:eastAsia="Arial" w:hAnsi="Arial" w:cs="Arial"/>
                                  <w:b/>
                                </w:rPr>
                                <w:t>1</w:t>
                              </w:r>
                            </w:p>
                          </w:txbxContent>
                        </wps:txbx>
                        <wps:bodyPr horzOverflow="overflow" vert="horz" lIns="0" tIns="0" rIns="0" bIns="0" rtlCol="0">
                          <a:noAutofit/>
                        </wps:bodyPr>
                      </wps:wsp>
                      <wps:wsp>
                        <wps:cNvPr id="3" name="Rectangle 3"/>
                        <wps:cNvSpPr/>
                        <wps:spPr>
                          <a:xfrm>
                            <a:off x="77688" y="0"/>
                            <a:ext cx="51598" cy="174563"/>
                          </a:xfrm>
                          <a:prstGeom prst="rect">
                            <a:avLst/>
                          </a:prstGeom>
                          <a:ln>
                            <a:noFill/>
                          </a:ln>
                        </wps:spPr>
                        <wps:txbx>
                          <w:txbxContent>
                            <w:p w14:paraId="79777F6D" w14:textId="77777777" w:rsidR="00B73EB0" w:rsidRDefault="00B73EB0" w:rsidP="0060348C">
                              <w:r>
                                <w:rPr>
                                  <w:rFonts w:ascii="Arial" w:eastAsia="Arial" w:hAnsi="Arial" w:cs="Arial"/>
                                  <w:b/>
                                </w:rPr>
                                <w:t>.</w:t>
                              </w:r>
                            </w:p>
                          </w:txbxContent>
                        </wps:txbx>
                        <wps:bodyPr horzOverflow="overflow" vert="horz" lIns="0" tIns="0" rIns="0" bIns="0" rtlCol="0">
                          <a:noAutofit/>
                        </wps:bodyPr>
                      </wps:wsp>
                      <wps:wsp>
                        <wps:cNvPr id="4" name="Rectangle 4"/>
                        <wps:cNvSpPr/>
                        <wps:spPr>
                          <a:xfrm>
                            <a:off x="247650" y="0"/>
                            <a:ext cx="3912101" cy="174563"/>
                          </a:xfrm>
                          <a:prstGeom prst="rect">
                            <a:avLst/>
                          </a:prstGeom>
                          <a:ln>
                            <a:noFill/>
                          </a:ln>
                        </wps:spPr>
                        <wps:txbx>
                          <w:txbxContent>
                            <w:p w14:paraId="268033CF" w14:textId="77777777" w:rsidR="00B73EB0" w:rsidRDefault="00B73EB0" w:rsidP="0060348C">
                              <w:r>
                                <w:rPr>
                                  <w:rFonts w:ascii="Arial" w:eastAsia="Arial" w:hAnsi="Arial" w:cs="Arial"/>
                                </w:rPr>
                                <w:t>Match each electrical quantity to its correct unit.</w:t>
                              </w:r>
                            </w:p>
                          </w:txbxContent>
                        </wps:txbx>
                        <wps:bodyPr horzOverflow="overflow" vert="horz" lIns="0" tIns="0" rIns="0" bIns="0" rtlCol="0">
                          <a:noAutofit/>
                        </wps:bodyPr>
                      </wps:wsp>
                      <wps:wsp>
                        <wps:cNvPr id="7" name="Rectangle 7"/>
                        <wps:cNvSpPr/>
                        <wps:spPr>
                          <a:xfrm>
                            <a:off x="5771108" y="23394"/>
                            <a:ext cx="44558" cy="150748"/>
                          </a:xfrm>
                          <a:prstGeom prst="rect">
                            <a:avLst/>
                          </a:prstGeom>
                          <a:ln>
                            <a:noFill/>
                          </a:ln>
                        </wps:spPr>
                        <wps:txbx>
                          <w:txbxContent>
                            <w:p w14:paraId="69256DC9" w14:textId="77777777" w:rsidR="00B73EB0" w:rsidRDefault="00B73EB0" w:rsidP="0060348C">
                              <w:r>
                                <w:rPr>
                                  <w:rFonts w:ascii="Arial" w:eastAsia="Arial" w:hAnsi="Arial" w:cs="Arial"/>
                                  <w:color w:val="374151"/>
                                  <w:sz w:val="19"/>
                                </w:rPr>
                                <w:t>[</w:t>
                              </w:r>
                            </w:p>
                          </w:txbxContent>
                        </wps:txbx>
                        <wps:bodyPr horzOverflow="overflow" vert="horz" lIns="0" tIns="0" rIns="0" bIns="0" rtlCol="0">
                          <a:noAutofit/>
                        </wps:bodyPr>
                      </wps:wsp>
                      <wps:wsp>
                        <wps:cNvPr id="10" name="Rectangle 10"/>
                        <wps:cNvSpPr/>
                        <wps:spPr>
                          <a:xfrm>
                            <a:off x="5804743" y="23394"/>
                            <a:ext cx="89196" cy="150748"/>
                          </a:xfrm>
                          <a:prstGeom prst="rect">
                            <a:avLst/>
                          </a:prstGeom>
                          <a:ln>
                            <a:noFill/>
                          </a:ln>
                        </wps:spPr>
                        <wps:txbx>
                          <w:txbxContent>
                            <w:p w14:paraId="6351F315" w14:textId="77777777" w:rsidR="00B73EB0" w:rsidRDefault="00B73EB0" w:rsidP="0060348C">
                              <w:r>
                                <w:rPr>
                                  <w:rFonts w:ascii="Arial" w:eastAsia="Arial" w:hAnsi="Arial" w:cs="Arial"/>
                                  <w:color w:val="374151"/>
                                  <w:sz w:val="19"/>
                                </w:rPr>
                                <w:t>5</w:t>
                              </w:r>
                            </w:p>
                          </w:txbxContent>
                        </wps:txbx>
                        <wps:bodyPr horzOverflow="overflow" vert="horz" lIns="0" tIns="0" rIns="0" bIns="0" rtlCol="0">
                          <a:noAutofit/>
                        </wps:bodyPr>
                      </wps:wsp>
                      <wps:wsp>
                        <wps:cNvPr id="15" name="Rectangle 15"/>
                        <wps:cNvSpPr/>
                        <wps:spPr>
                          <a:xfrm>
                            <a:off x="5871864" y="23394"/>
                            <a:ext cx="400950" cy="150748"/>
                          </a:xfrm>
                          <a:prstGeom prst="rect">
                            <a:avLst/>
                          </a:prstGeom>
                          <a:ln>
                            <a:noFill/>
                          </a:ln>
                        </wps:spPr>
                        <wps:txbx>
                          <w:txbxContent>
                            <w:p w14:paraId="1DC87EBE" w14:textId="77777777" w:rsidR="00B73EB0" w:rsidRDefault="00B73EB0" w:rsidP="0060348C">
                              <w:r>
                                <w:rPr>
                                  <w:rFonts w:ascii="Arial" w:eastAsia="Arial" w:hAnsi="Arial" w:cs="Arial"/>
                                  <w:color w:val="374151"/>
                                  <w:sz w:val="19"/>
                                </w:rPr>
                                <w:t xml:space="preserve"> mark</w:t>
                              </w:r>
                            </w:p>
                          </w:txbxContent>
                        </wps:txbx>
                        <wps:bodyPr horzOverflow="overflow" vert="horz" lIns="0" tIns="0" rIns="0" bIns="0" rtlCol="0">
                          <a:noAutofit/>
                        </wps:bodyPr>
                      </wps:wsp>
                      <wps:wsp>
                        <wps:cNvPr id="16" name="Rectangle 16"/>
                        <wps:cNvSpPr/>
                        <wps:spPr>
                          <a:xfrm>
                            <a:off x="6173390" y="23394"/>
                            <a:ext cx="80190" cy="150748"/>
                          </a:xfrm>
                          <a:prstGeom prst="rect">
                            <a:avLst/>
                          </a:prstGeom>
                          <a:ln>
                            <a:noFill/>
                          </a:ln>
                        </wps:spPr>
                        <wps:txbx>
                          <w:txbxContent>
                            <w:p w14:paraId="0329FAD8" w14:textId="77777777" w:rsidR="00B73EB0" w:rsidRDefault="00B73EB0" w:rsidP="0060348C">
                              <w:r>
                                <w:rPr>
                                  <w:rFonts w:ascii="Arial" w:eastAsia="Arial" w:hAnsi="Arial" w:cs="Arial"/>
                                  <w:color w:val="374151"/>
                                  <w:sz w:val="19"/>
                                </w:rPr>
                                <w:t>s</w:t>
                              </w:r>
                            </w:p>
                          </w:txbxContent>
                        </wps:txbx>
                        <wps:bodyPr horzOverflow="overflow" vert="horz" lIns="0" tIns="0" rIns="0" bIns="0" rtlCol="0">
                          <a:noAutofit/>
                        </wps:bodyPr>
                      </wps:wsp>
                      <wps:wsp>
                        <wps:cNvPr id="17" name="Rectangle 17"/>
                        <wps:cNvSpPr/>
                        <wps:spPr>
                          <a:xfrm>
                            <a:off x="6233814" y="23394"/>
                            <a:ext cx="44558" cy="150748"/>
                          </a:xfrm>
                          <a:prstGeom prst="rect">
                            <a:avLst/>
                          </a:prstGeom>
                          <a:ln>
                            <a:noFill/>
                          </a:ln>
                        </wps:spPr>
                        <wps:txbx>
                          <w:txbxContent>
                            <w:p w14:paraId="28BAA251" w14:textId="77777777" w:rsidR="00B73EB0" w:rsidRDefault="00B73EB0" w:rsidP="0060348C">
                              <w:r>
                                <w:rPr>
                                  <w:rFonts w:ascii="Arial" w:eastAsia="Arial" w:hAnsi="Arial" w:cs="Arial"/>
                                  <w:color w:val="374151"/>
                                  <w:sz w:val="19"/>
                                </w:rPr>
                                <w:t>]</w:t>
                              </w:r>
                            </w:p>
                          </w:txbxContent>
                        </wps:txbx>
                        <wps:bodyPr horzOverflow="overflow" vert="horz" lIns="0" tIns="0" rIns="0" bIns="0" rtlCol="0">
                          <a:noAutofit/>
                        </wps:bodyPr>
                      </wps:wsp>
                      <wps:wsp>
                        <wps:cNvPr id="18" name="Shape 24"/>
                        <wps:cNvSpPr/>
                        <wps:spPr>
                          <a:xfrm>
                            <a:off x="4762" y="239773"/>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28613"/>
                                </a:lnTo>
                                <a:cubicBezTo>
                                  <a:pt x="3048000" y="333033"/>
                                  <a:pt x="3047153" y="337286"/>
                                  <a:pt x="3045461" y="341370"/>
                                </a:cubicBezTo>
                                <a:cubicBezTo>
                                  <a:pt x="3043770" y="345454"/>
                                  <a:pt x="3041361" y="349060"/>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60"/>
                                  <a:pt x="4229" y="345454"/>
                                  <a:pt x="2538" y="341370"/>
                                </a:cubicBezTo>
                                <a:cubicBezTo>
                                  <a:pt x="846" y="337286"/>
                                  <a:pt x="0" y="333033"/>
                                  <a:pt x="0" y="328613"/>
                                </a:cubicBezTo>
                                <a:lnTo>
                                  <a:pt x="0" y="33338"/>
                                </a:lnTo>
                                <a:cubicBezTo>
                                  <a:pt x="0" y="28917"/>
                                  <a:pt x="846" y="24664"/>
                                  <a:pt x="2538" y="20580"/>
                                </a:cubicBezTo>
                                <a:cubicBezTo>
                                  <a:pt x="4229" y="16495"/>
                                  <a:pt x="6638" y="12890"/>
                                  <a:pt x="9764" y="9764"/>
                                </a:cubicBezTo>
                                <a:cubicBezTo>
                                  <a:pt x="12890" y="6638"/>
                                  <a:pt x="16495" y="4229"/>
                                  <a:pt x="20580" y="2538"/>
                                </a:cubicBezTo>
                                <a:cubicBezTo>
                                  <a:pt x="24664" y="846"/>
                                  <a:pt x="28917" y="0"/>
                                  <a:pt x="33338" y="0"/>
                                </a:cubicBezTo>
                                <a:close/>
                              </a:path>
                            </a:pathLst>
                          </a:custGeom>
                          <a:ln w="0" cap="flat">
                            <a:miter lim="127000"/>
                          </a:ln>
                        </wps:spPr>
                        <wps:style>
                          <a:lnRef idx="0">
                            <a:srgbClr val="000000">
                              <a:alpha val="0"/>
                            </a:srgbClr>
                          </a:lnRef>
                          <a:fillRef idx="1">
                            <a:srgbClr val="F8FAFF"/>
                          </a:fillRef>
                          <a:effectRef idx="0">
                            <a:scrgbClr r="0" g="0" b="0"/>
                          </a:effectRef>
                          <a:fontRef idx="none"/>
                        </wps:style>
                        <wps:bodyPr/>
                      </wps:wsp>
                      <wps:wsp>
                        <wps:cNvPr id="20" name="Shape 25"/>
                        <wps:cNvSpPr/>
                        <wps:spPr>
                          <a:xfrm>
                            <a:off x="4762" y="239773"/>
                            <a:ext cx="3048000" cy="361950"/>
                          </a:xfrm>
                          <a:custGeom>
                            <a:avLst/>
                            <a:gdLst/>
                            <a:ahLst/>
                            <a:cxnLst/>
                            <a:rect l="0" t="0" r="0" b="0"/>
                            <a:pathLst>
                              <a:path w="3048000" h="361950">
                                <a:moveTo>
                                  <a:pt x="0" y="328613"/>
                                </a:moveTo>
                                <a:lnTo>
                                  <a:pt x="0" y="33338"/>
                                </a:lnTo>
                                <a:cubicBezTo>
                                  <a:pt x="0" y="28917"/>
                                  <a:pt x="846" y="24664"/>
                                  <a:pt x="2538" y="20580"/>
                                </a:cubicBezTo>
                                <a:cubicBezTo>
                                  <a:pt x="4229" y="16495"/>
                                  <a:pt x="6638" y="12890"/>
                                  <a:pt x="9764" y="9764"/>
                                </a:cubicBezTo>
                                <a:cubicBezTo>
                                  <a:pt x="12890" y="6638"/>
                                  <a:pt x="16495" y="4229"/>
                                  <a:pt x="20580" y="2538"/>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28613"/>
                                </a:lnTo>
                                <a:cubicBezTo>
                                  <a:pt x="3048000" y="333033"/>
                                  <a:pt x="3047153" y="337286"/>
                                  <a:pt x="3045461" y="341370"/>
                                </a:cubicBezTo>
                                <a:cubicBezTo>
                                  <a:pt x="3043770" y="345454"/>
                                  <a:pt x="3041361" y="349060"/>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60"/>
                                  <a:pt x="4229" y="345454"/>
                                  <a:pt x="2538" y="341370"/>
                                </a:cubicBezTo>
                                <a:cubicBezTo>
                                  <a:pt x="846" y="337286"/>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1" name="Rectangle 21"/>
                        <wps:cNvSpPr/>
                        <wps:spPr>
                          <a:xfrm>
                            <a:off x="123825" y="366527"/>
                            <a:ext cx="591387" cy="166704"/>
                          </a:xfrm>
                          <a:prstGeom prst="rect">
                            <a:avLst/>
                          </a:prstGeom>
                          <a:ln>
                            <a:noFill/>
                          </a:ln>
                        </wps:spPr>
                        <wps:txbx>
                          <w:txbxContent>
                            <w:p w14:paraId="48C5756E" w14:textId="77777777" w:rsidR="00B73EB0" w:rsidRDefault="00B73EB0" w:rsidP="0060348C">
                              <w:r>
                                <w:rPr>
                                  <w:rFonts w:ascii="Arial" w:eastAsia="Arial" w:hAnsi="Arial" w:cs="Arial"/>
                                  <w:sz w:val="21"/>
                                </w:rPr>
                                <w:t>Current</w:t>
                              </w:r>
                            </w:p>
                          </w:txbxContent>
                        </wps:txbx>
                        <wps:bodyPr horzOverflow="overflow" vert="horz" lIns="0" tIns="0" rIns="0" bIns="0" rtlCol="0">
                          <a:noAutofit/>
                        </wps:bodyPr>
                      </wps:wsp>
                      <wps:wsp>
                        <wps:cNvPr id="1107588429" name="Shape 27"/>
                        <wps:cNvSpPr/>
                        <wps:spPr>
                          <a:xfrm>
                            <a:off x="4762" y="706498"/>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19087"/>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1"/>
                                  <a:pt x="0" y="323508"/>
                                  <a:pt x="0" y="319087"/>
                                </a:cubicBezTo>
                                <a:lnTo>
                                  <a:pt x="0" y="33338"/>
                                </a:lnTo>
                                <a:cubicBezTo>
                                  <a:pt x="0" y="28917"/>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107588430" name="Shape 28"/>
                        <wps:cNvSpPr/>
                        <wps:spPr>
                          <a:xfrm>
                            <a:off x="4762" y="706498"/>
                            <a:ext cx="3048000" cy="352425"/>
                          </a:xfrm>
                          <a:custGeom>
                            <a:avLst/>
                            <a:gdLst/>
                            <a:ahLst/>
                            <a:cxnLst/>
                            <a:rect l="0" t="0" r="0" b="0"/>
                            <a:pathLst>
                              <a:path w="3048000" h="352425">
                                <a:moveTo>
                                  <a:pt x="0" y="319087"/>
                                </a:moveTo>
                                <a:lnTo>
                                  <a:pt x="0" y="33338"/>
                                </a:lnTo>
                                <a:cubicBezTo>
                                  <a:pt x="0" y="28917"/>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19087"/>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1"/>
                                  <a:pt x="0" y="323508"/>
                                  <a:pt x="0" y="3190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107588431" name="Rectangle 1107588431"/>
                        <wps:cNvSpPr/>
                        <wps:spPr>
                          <a:xfrm>
                            <a:off x="123825" y="833252"/>
                            <a:ext cx="591733" cy="166704"/>
                          </a:xfrm>
                          <a:prstGeom prst="rect">
                            <a:avLst/>
                          </a:prstGeom>
                          <a:ln>
                            <a:noFill/>
                          </a:ln>
                        </wps:spPr>
                        <wps:txbx>
                          <w:txbxContent>
                            <w:p w14:paraId="04AD4A38" w14:textId="77777777" w:rsidR="00B73EB0" w:rsidRDefault="00B73EB0" w:rsidP="0060348C">
                              <w:r>
                                <w:rPr>
                                  <w:rFonts w:ascii="Arial" w:eastAsia="Arial" w:hAnsi="Arial" w:cs="Arial"/>
                                  <w:sz w:val="21"/>
                                </w:rPr>
                                <w:t>Voltage</w:t>
                              </w:r>
                            </w:p>
                          </w:txbxContent>
                        </wps:txbx>
                        <wps:bodyPr horzOverflow="overflow" vert="horz" lIns="0" tIns="0" rIns="0" bIns="0" rtlCol="0">
                          <a:noAutofit/>
                        </wps:bodyPr>
                      </wps:wsp>
                      <wps:wsp>
                        <wps:cNvPr id="1107588433" name="Shape 30"/>
                        <wps:cNvSpPr/>
                        <wps:spPr>
                          <a:xfrm>
                            <a:off x="4762" y="1163697"/>
                            <a:ext cx="3048000" cy="352425"/>
                          </a:xfrm>
                          <a:custGeom>
                            <a:avLst/>
                            <a:gdLst/>
                            <a:ahLst/>
                            <a:cxnLst/>
                            <a:rect l="0" t="0" r="0" b="0"/>
                            <a:pathLst>
                              <a:path w="3048000" h="352425">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1"/>
                                  <a:pt x="0" y="323508"/>
                                  <a:pt x="0" y="319088"/>
                                </a:cubicBezTo>
                                <a:lnTo>
                                  <a:pt x="0" y="33338"/>
                                </a:lnTo>
                                <a:cubicBezTo>
                                  <a:pt x="0" y="28917"/>
                                  <a:pt x="846" y="24664"/>
                                  <a:pt x="2538" y="20580"/>
                                </a:cubicBezTo>
                                <a:cubicBezTo>
                                  <a:pt x="4229" y="16495"/>
                                  <a:pt x="6638" y="12890"/>
                                  <a:pt x="9764" y="9764"/>
                                </a:cubicBezTo>
                                <a:cubicBezTo>
                                  <a:pt x="12890" y="6638"/>
                                  <a:pt x="16495" y="4229"/>
                                  <a:pt x="20580" y="2538"/>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107588437" name="Shape 31"/>
                        <wps:cNvSpPr/>
                        <wps:spPr>
                          <a:xfrm>
                            <a:off x="4762" y="1163697"/>
                            <a:ext cx="3048000" cy="352425"/>
                          </a:xfrm>
                          <a:custGeom>
                            <a:avLst/>
                            <a:gdLst/>
                            <a:ahLst/>
                            <a:cxnLst/>
                            <a:rect l="0" t="0" r="0" b="0"/>
                            <a:pathLst>
                              <a:path w="3048000" h="352425">
                                <a:moveTo>
                                  <a:pt x="0" y="319088"/>
                                </a:moveTo>
                                <a:lnTo>
                                  <a:pt x="0" y="33338"/>
                                </a:lnTo>
                                <a:cubicBezTo>
                                  <a:pt x="0" y="28917"/>
                                  <a:pt x="846" y="24664"/>
                                  <a:pt x="2538" y="20580"/>
                                </a:cubicBezTo>
                                <a:cubicBezTo>
                                  <a:pt x="4229" y="16495"/>
                                  <a:pt x="6638" y="12890"/>
                                  <a:pt x="9764" y="9764"/>
                                </a:cubicBezTo>
                                <a:cubicBezTo>
                                  <a:pt x="12890" y="6638"/>
                                  <a:pt x="16495" y="4229"/>
                                  <a:pt x="20580" y="2538"/>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107588439" name="Rectangle 1107588439"/>
                        <wps:cNvSpPr/>
                        <wps:spPr>
                          <a:xfrm>
                            <a:off x="123825" y="1290452"/>
                            <a:ext cx="877338" cy="166704"/>
                          </a:xfrm>
                          <a:prstGeom prst="rect">
                            <a:avLst/>
                          </a:prstGeom>
                          <a:ln>
                            <a:noFill/>
                          </a:ln>
                        </wps:spPr>
                        <wps:txbx>
                          <w:txbxContent>
                            <w:p w14:paraId="6341925C" w14:textId="77777777" w:rsidR="00B73EB0" w:rsidRDefault="00B73EB0" w:rsidP="0060348C">
                              <w:r>
                                <w:rPr>
                                  <w:rFonts w:ascii="Arial" w:eastAsia="Arial" w:hAnsi="Arial" w:cs="Arial"/>
                                  <w:sz w:val="21"/>
                                </w:rPr>
                                <w:t>Resistance</w:t>
                              </w:r>
                            </w:p>
                          </w:txbxContent>
                        </wps:txbx>
                        <wps:bodyPr horzOverflow="overflow" vert="horz" lIns="0" tIns="0" rIns="0" bIns="0" rtlCol="0">
                          <a:noAutofit/>
                        </wps:bodyPr>
                      </wps:wsp>
                      <wps:wsp>
                        <wps:cNvPr id="1107588443" name="Shape 33"/>
                        <wps:cNvSpPr/>
                        <wps:spPr>
                          <a:xfrm>
                            <a:off x="4762" y="1620897"/>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7"/>
                                  <a:pt x="3048000" y="33338"/>
                                </a:cubicBezTo>
                                <a:lnTo>
                                  <a:pt x="3048000" y="319088"/>
                                </a:lnTo>
                                <a:cubicBezTo>
                                  <a:pt x="3048000" y="323508"/>
                                  <a:pt x="3047153" y="327760"/>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0"/>
                                  <a:pt x="0" y="323508"/>
                                  <a:pt x="0" y="319088"/>
                                </a:cubicBezTo>
                                <a:lnTo>
                                  <a:pt x="0" y="33338"/>
                                </a:lnTo>
                                <a:cubicBezTo>
                                  <a:pt x="0" y="28917"/>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107588444" name="Shape 34"/>
                        <wps:cNvSpPr/>
                        <wps:spPr>
                          <a:xfrm>
                            <a:off x="4762" y="1620897"/>
                            <a:ext cx="3048000" cy="352425"/>
                          </a:xfrm>
                          <a:custGeom>
                            <a:avLst/>
                            <a:gdLst/>
                            <a:ahLst/>
                            <a:cxnLst/>
                            <a:rect l="0" t="0" r="0" b="0"/>
                            <a:pathLst>
                              <a:path w="3048000" h="352425">
                                <a:moveTo>
                                  <a:pt x="0" y="319088"/>
                                </a:moveTo>
                                <a:lnTo>
                                  <a:pt x="0" y="33338"/>
                                </a:lnTo>
                                <a:cubicBezTo>
                                  <a:pt x="0" y="28917"/>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7"/>
                                  <a:pt x="3048000" y="33338"/>
                                </a:cubicBezTo>
                                <a:lnTo>
                                  <a:pt x="3048000" y="319088"/>
                                </a:lnTo>
                                <a:cubicBezTo>
                                  <a:pt x="3048000" y="323508"/>
                                  <a:pt x="3047153" y="327760"/>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107588445" name="Rectangle 1107588445"/>
                        <wps:cNvSpPr/>
                        <wps:spPr>
                          <a:xfrm>
                            <a:off x="123825" y="1747652"/>
                            <a:ext cx="502709" cy="166704"/>
                          </a:xfrm>
                          <a:prstGeom prst="rect">
                            <a:avLst/>
                          </a:prstGeom>
                          <a:ln>
                            <a:noFill/>
                          </a:ln>
                        </wps:spPr>
                        <wps:txbx>
                          <w:txbxContent>
                            <w:p w14:paraId="2DD12E4A" w14:textId="77777777" w:rsidR="00B73EB0" w:rsidRDefault="00B73EB0" w:rsidP="0060348C">
                              <w:r>
                                <w:rPr>
                                  <w:rFonts w:ascii="Arial" w:eastAsia="Arial" w:hAnsi="Arial" w:cs="Arial"/>
                                  <w:sz w:val="21"/>
                                </w:rPr>
                                <w:t>Power</w:t>
                              </w:r>
                            </w:p>
                          </w:txbxContent>
                        </wps:txbx>
                        <wps:bodyPr horzOverflow="overflow" vert="horz" lIns="0" tIns="0" rIns="0" bIns="0" rtlCol="0">
                          <a:noAutofit/>
                        </wps:bodyPr>
                      </wps:wsp>
                      <wps:wsp>
                        <wps:cNvPr id="1107588446" name="Shape 36"/>
                        <wps:cNvSpPr/>
                        <wps:spPr>
                          <a:xfrm>
                            <a:off x="4762" y="2078097"/>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28613"/>
                                </a:lnTo>
                                <a:cubicBezTo>
                                  <a:pt x="3048000" y="333033"/>
                                  <a:pt x="3047153" y="337285"/>
                                  <a:pt x="3045461" y="341370"/>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70"/>
                                </a:cubicBezTo>
                                <a:cubicBezTo>
                                  <a:pt x="846" y="337285"/>
                                  <a:pt x="0" y="333033"/>
                                  <a:pt x="0" y="328613"/>
                                </a:cubicBezTo>
                                <a:lnTo>
                                  <a:pt x="0" y="33338"/>
                                </a:lnTo>
                                <a:cubicBezTo>
                                  <a:pt x="0" y="28916"/>
                                  <a:pt x="846" y="24664"/>
                                  <a:pt x="2538" y="20580"/>
                                </a:cubicBezTo>
                                <a:cubicBezTo>
                                  <a:pt x="4229" y="16495"/>
                                  <a:pt x="6638" y="12890"/>
                                  <a:pt x="9764" y="9764"/>
                                </a:cubicBezTo>
                                <a:cubicBezTo>
                                  <a:pt x="12890" y="6638"/>
                                  <a:pt x="16495" y="4229"/>
                                  <a:pt x="20580" y="2538"/>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58" name="Shape 37"/>
                        <wps:cNvSpPr/>
                        <wps:spPr>
                          <a:xfrm>
                            <a:off x="4762" y="2078097"/>
                            <a:ext cx="3048000" cy="361950"/>
                          </a:xfrm>
                          <a:custGeom>
                            <a:avLst/>
                            <a:gdLst/>
                            <a:ahLst/>
                            <a:cxnLst/>
                            <a:rect l="0" t="0" r="0" b="0"/>
                            <a:pathLst>
                              <a:path w="3048000" h="361950">
                                <a:moveTo>
                                  <a:pt x="0" y="328613"/>
                                </a:moveTo>
                                <a:lnTo>
                                  <a:pt x="0" y="33338"/>
                                </a:lnTo>
                                <a:cubicBezTo>
                                  <a:pt x="0" y="28916"/>
                                  <a:pt x="846" y="24664"/>
                                  <a:pt x="2538" y="20580"/>
                                </a:cubicBezTo>
                                <a:cubicBezTo>
                                  <a:pt x="4229" y="16495"/>
                                  <a:pt x="6638" y="12890"/>
                                  <a:pt x="9764" y="9764"/>
                                </a:cubicBezTo>
                                <a:cubicBezTo>
                                  <a:pt x="12890" y="6638"/>
                                  <a:pt x="16495" y="4229"/>
                                  <a:pt x="20580" y="2538"/>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28613"/>
                                </a:lnTo>
                                <a:cubicBezTo>
                                  <a:pt x="3048000" y="333033"/>
                                  <a:pt x="3047153" y="337285"/>
                                  <a:pt x="3045461" y="341370"/>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70"/>
                                </a:cubicBezTo>
                                <a:cubicBezTo>
                                  <a:pt x="846" y="337285"/>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82" name="Rectangle 129411582"/>
                        <wps:cNvSpPr/>
                        <wps:spPr>
                          <a:xfrm>
                            <a:off x="123825" y="2204852"/>
                            <a:ext cx="561943" cy="166704"/>
                          </a:xfrm>
                          <a:prstGeom prst="rect">
                            <a:avLst/>
                          </a:prstGeom>
                          <a:ln>
                            <a:noFill/>
                          </a:ln>
                        </wps:spPr>
                        <wps:txbx>
                          <w:txbxContent>
                            <w:p w14:paraId="373E4074" w14:textId="77777777" w:rsidR="00B73EB0" w:rsidRDefault="00B73EB0" w:rsidP="0060348C">
                              <w:r>
                                <w:rPr>
                                  <w:rFonts w:ascii="Arial" w:eastAsia="Arial" w:hAnsi="Arial" w:cs="Arial"/>
                                  <w:sz w:val="21"/>
                                </w:rPr>
                                <w:t>Energy</w:t>
                              </w:r>
                            </w:p>
                          </w:txbxContent>
                        </wps:txbx>
                        <wps:bodyPr horzOverflow="overflow" vert="horz" lIns="0" tIns="0" rIns="0" bIns="0" rtlCol="0">
                          <a:noAutofit/>
                        </wps:bodyPr>
                      </wps:wsp>
                      <wps:wsp>
                        <wps:cNvPr id="129411583" name="Shape 40"/>
                        <wps:cNvSpPr/>
                        <wps:spPr>
                          <a:xfrm>
                            <a:off x="3214687" y="239773"/>
                            <a:ext cx="3048000" cy="361950"/>
                          </a:xfrm>
                          <a:custGeom>
                            <a:avLst/>
                            <a:gdLst/>
                            <a:ahLst/>
                            <a:cxnLst/>
                            <a:rect l="0" t="0" r="0" b="0"/>
                            <a:pathLst>
                              <a:path w="3048000" h="361950">
                                <a:moveTo>
                                  <a:pt x="0" y="328613"/>
                                </a:moveTo>
                                <a:lnTo>
                                  <a:pt x="0" y="33338"/>
                                </a:lnTo>
                                <a:cubicBezTo>
                                  <a:pt x="0" y="28917"/>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80"/>
                                </a:cubicBezTo>
                                <a:cubicBezTo>
                                  <a:pt x="3047154" y="24664"/>
                                  <a:pt x="3048000" y="28917"/>
                                  <a:pt x="3048000" y="33338"/>
                                </a:cubicBezTo>
                                <a:lnTo>
                                  <a:pt x="3048000" y="328613"/>
                                </a:lnTo>
                                <a:cubicBezTo>
                                  <a:pt x="3048000" y="333033"/>
                                  <a:pt x="3047154" y="337286"/>
                                  <a:pt x="3045462" y="341370"/>
                                </a:cubicBezTo>
                                <a:cubicBezTo>
                                  <a:pt x="3043770" y="345454"/>
                                  <a:pt x="3041362" y="349060"/>
                                  <a:pt x="3038236" y="352185"/>
                                </a:cubicBezTo>
                                <a:cubicBezTo>
                                  <a:pt x="3035109" y="355311"/>
                                  <a:pt x="3031503" y="357720"/>
                                  <a:pt x="3027420" y="359412"/>
                                </a:cubicBezTo>
                                <a:cubicBezTo>
                                  <a:pt x="3023336" y="361104"/>
                                  <a:pt x="3019083" y="361950"/>
                                  <a:pt x="3014663" y="361950"/>
                                </a:cubicBezTo>
                                <a:lnTo>
                                  <a:pt x="33338" y="361950"/>
                                </a:lnTo>
                                <a:cubicBezTo>
                                  <a:pt x="28917" y="361950"/>
                                  <a:pt x="24664" y="361104"/>
                                  <a:pt x="20580" y="359412"/>
                                </a:cubicBezTo>
                                <a:cubicBezTo>
                                  <a:pt x="16496" y="357720"/>
                                  <a:pt x="12891" y="355311"/>
                                  <a:pt x="9765" y="352185"/>
                                </a:cubicBezTo>
                                <a:cubicBezTo>
                                  <a:pt x="6638" y="349060"/>
                                  <a:pt x="4230" y="345454"/>
                                  <a:pt x="2538" y="341370"/>
                                </a:cubicBezTo>
                                <a:cubicBezTo>
                                  <a:pt x="846" y="337286"/>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6" name="Rectangle 96"/>
                        <wps:cNvSpPr/>
                        <wps:spPr>
                          <a:xfrm>
                            <a:off x="3333750" y="366527"/>
                            <a:ext cx="670193" cy="166704"/>
                          </a:xfrm>
                          <a:prstGeom prst="rect">
                            <a:avLst/>
                          </a:prstGeom>
                          <a:ln>
                            <a:noFill/>
                          </a:ln>
                        </wps:spPr>
                        <wps:txbx>
                          <w:txbxContent>
                            <w:p w14:paraId="0641272C" w14:textId="77777777" w:rsidR="00B73EB0" w:rsidRDefault="00B73EB0" w:rsidP="0060348C">
                              <w:r>
                                <w:rPr>
                                  <w:rFonts w:ascii="Arial" w:eastAsia="Arial" w:hAnsi="Arial" w:cs="Arial"/>
                                  <w:sz w:val="21"/>
                                </w:rPr>
                                <w:t>Volts (V)</w:t>
                              </w:r>
                            </w:p>
                          </w:txbxContent>
                        </wps:txbx>
                        <wps:bodyPr horzOverflow="overflow" vert="horz" lIns="0" tIns="0" rIns="0" bIns="0" rtlCol="0">
                          <a:noAutofit/>
                        </wps:bodyPr>
                      </wps:wsp>
                      <wps:wsp>
                        <wps:cNvPr id="98" name="Shape 43"/>
                        <wps:cNvSpPr/>
                        <wps:spPr>
                          <a:xfrm>
                            <a:off x="3214687" y="706498"/>
                            <a:ext cx="3048000" cy="352425"/>
                          </a:xfrm>
                          <a:custGeom>
                            <a:avLst/>
                            <a:gdLst/>
                            <a:ahLst/>
                            <a:cxnLst/>
                            <a:rect l="0" t="0" r="0" b="0"/>
                            <a:pathLst>
                              <a:path w="3048000" h="352425">
                                <a:moveTo>
                                  <a:pt x="0" y="319087"/>
                                </a:moveTo>
                                <a:lnTo>
                                  <a:pt x="0" y="33338"/>
                                </a:lnTo>
                                <a:cubicBezTo>
                                  <a:pt x="0" y="28917"/>
                                  <a:pt x="846" y="24664"/>
                                  <a:pt x="2538" y="20580"/>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80"/>
                                </a:cubicBezTo>
                                <a:cubicBezTo>
                                  <a:pt x="3047154" y="24664"/>
                                  <a:pt x="3048000" y="28917"/>
                                  <a:pt x="3048000" y="33338"/>
                                </a:cubicBezTo>
                                <a:lnTo>
                                  <a:pt x="3048000" y="319087"/>
                                </a:lnTo>
                                <a:cubicBezTo>
                                  <a:pt x="3048000" y="323508"/>
                                  <a:pt x="3047154" y="327761"/>
                                  <a:pt x="3045462" y="331845"/>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5"/>
                                </a:cubicBezTo>
                                <a:cubicBezTo>
                                  <a:pt x="846" y="327761"/>
                                  <a:pt x="0" y="323508"/>
                                  <a:pt x="0" y="3190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9" name="Rectangle 99"/>
                        <wps:cNvSpPr/>
                        <wps:spPr>
                          <a:xfrm>
                            <a:off x="3333750" y="833252"/>
                            <a:ext cx="768743" cy="166704"/>
                          </a:xfrm>
                          <a:prstGeom prst="rect">
                            <a:avLst/>
                          </a:prstGeom>
                          <a:ln>
                            <a:noFill/>
                          </a:ln>
                        </wps:spPr>
                        <wps:txbx>
                          <w:txbxContent>
                            <w:p w14:paraId="689D30E7" w14:textId="77777777" w:rsidR="00B73EB0" w:rsidRDefault="00B73EB0" w:rsidP="0060348C">
                              <w:r>
                                <w:rPr>
                                  <w:rFonts w:ascii="Arial" w:eastAsia="Arial" w:hAnsi="Arial" w:cs="Arial"/>
                                  <w:sz w:val="21"/>
                                </w:rPr>
                                <w:t>Joules (J)</w:t>
                              </w:r>
                            </w:p>
                          </w:txbxContent>
                        </wps:txbx>
                        <wps:bodyPr horzOverflow="overflow" vert="horz" lIns="0" tIns="0" rIns="0" bIns="0" rtlCol="0">
                          <a:noAutofit/>
                        </wps:bodyPr>
                      </wps:wsp>
                      <wps:wsp>
                        <wps:cNvPr id="101" name="Shape 46"/>
                        <wps:cNvSpPr/>
                        <wps:spPr>
                          <a:xfrm>
                            <a:off x="3214687" y="1163697"/>
                            <a:ext cx="3048000" cy="352425"/>
                          </a:xfrm>
                          <a:custGeom>
                            <a:avLst/>
                            <a:gdLst/>
                            <a:ahLst/>
                            <a:cxnLst/>
                            <a:rect l="0" t="0" r="0" b="0"/>
                            <a:pathLst>
                              <a:path w="3048000" h="352425">
                                <a:moveTo>
                                  <a:pt x="0" y="319088"/>
                                </a:moveTo>
                                <a:lnTo>
                                  <a:pt x="0" y="33338"/>
                                </a:lnTo>
                                <a:cubicBezTo>
                                  <a:pt x="0" y="28917"/>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80"/>
                                </a:cubicBezTo>
                                <a:cubicBezTo>
                                  <a:pt x="3047154" y="24664"/>
                                  <a:pt x="3048000" y="28917"/>
                                  <a:pt x="3048000" y="33338"/>
                                </a:cubicBezTo>
                                <a:lnTo>
                                  <a:pt x="3048000" y="319088"/>
                                </a:lnTo>
                                <a:cubicBezTo>
                                  <a:pt x="3048000" y="323508"/>
                                  <a:pt x="3047154" y="327761"/>
                                  <a:pt x="3045462" y="331845"/>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5"/>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02" name="Rectangle 102"/>
                        <wps:cNvSpPr/>
                        <wps:spPr>
                          <a:xfrm>
                            <a:off x="3333750" y="1290452"/>
                            <a:ext cx="781473" cy="166704"/>
                          </a:xfrm>
                          <a:prstGeom prst="rect">
                            <a:avLst/>
                          </a:prstGeom>
                          <a:ln>
                            <a:noFill/>
                          </a:ln>
                        </wps:spPr>
                        <wps:txbx>
                          <w:txbxContent>
                            <w:p w14:paraId="08513F1E" w14:textId="77777777" w:rsidR="00B73EB0" w:rsidRDefault="00B73EB0" w:rsidP="0060348C">
                              <w:r>
                                <w:rPr>
                                  <w:rFonts w:ascii="Arial" w:eastAsia="Arial" w:hAnsi="Arial" w:cs="Arial"/>
                                  <w:sz w:val="21"/>
                                </w:rPr>
                                <w:t>Watts (W)</w:t>
                              </w:r>
                            </w:p>
                          </w:txbxContent>
                        </wps:txbx>
                        <wps:bodyPr horzOverflow="overflow" vert="horz" lIns="0" tIns="0" rIns="0" bIns="0" rtlCol="0">
                          <a:noAutofit/>
                        </wps:bodyPr>
                      </wps:wsp>
                      <wps:wsp>
                        <wps:cNvPr id="103" name="Shape 49"/>
                        <wps:cNvSpPr/>
                        <wps:spPr>
                          <a:xfrm>
                            <a:off x="3214687" y="1620897"/>
                            <a:ext cx="3048000" cy="352425"/>
                          </a:xfrm>
                          <a:custGeom>
                            <a:avLst/>
                            <a:gdLst/>
                            <a:ahLst/>
                            <a:cxnLst/>
                            <a:rect l="0" t="0" r="0" b="0"/>
                            <a:pathLst>
                              <a:path w="3048000" h="352425">
                                <a:moveTo>
                                  <a:pt x="0" y="319088"/>
                                </a:moveTo>
                                <a:lnTo>
                                  <a:pt x="0" y="33338"/>
                                </a:lnTo>
                                <a:cubicBezTo>
                                  <a:pt x="0" y="28917"/>
                                  <a:pt x="846" y="24664"/>
                                  <a:pt x="2538" y="20579"/>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79"/>
                                </a:cubicBezTo>
                                <a:cubicBezTo>
                                  <a:pt x="3047154" y="24664"/>
                                  <a:pt x="3048000" y="28917"/>
                                  <a:pt x="3048000" y="33338"/>
                                </a:cubicBezTo>
                                <a:lnTo>
                                  <a:pt x="3048000" y="319088"/>
                                </a:lnTo>
                                <a:cubicBezTo>
                                  <a:pt x="3048000" y="323508"/>
                                  <a:pt x="3047154" y="327760"/>
                                  <a:pt x="3045462" y="331845"/>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5"/>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04" name="Rectangle 104"/>
                        <wps:cNvSpPr/>
                        <wps:spPr>
                          <a:xfrm>
                            <a:off x="3333750" y="1747652"/>
                            <a:ext cx="772986" cy="166704"/>
                          </a:xfrm>
                          <a:prstGeom prst="rect">
                            <a:avLst/>
                          </a:prstGeom>
                          <a:ln>
                            <a:noFill/>
                          </a:ln>
                        </wps:spPr>
                        <wps:txbx>
                          <w:txbxContent>
                            <w:p w14:paraId="0030EB47" w14:textId="77777777" w:rsidR="00B73EB0" w:rsidRDefault="00B73EB0" w:rsidP="0060348C">
                              <w:r>
                                <w:rPr>
                                  <w:rFonts w:ascii="Arial" w:eastAsia="Arial" w:hAnsi="Arial" w:cs="Arial"/>
                                  <w:sz w:val="21"/>
                                </w:rPr>
                                <w:t>Ohms (Ω)</w:t>
                              </w:r>
                            </w:p>
                          </w:txbxContent>
                        </wps:txbx>
                        <wps:bodyPr horzOverflow="overflow" vert="horz" lIns="0" tIns="0" rIns="0" bIns="0" rtlCol="0">
                          <a:noAutofit/>
                        </wps:bodyPr>
                      </wps:wsp>
                      <wps:wsp>
                        <wps:cNvPr id="105" name="Shape 52"/>
                        <wps:cNvSpPr/>
                        <wps:spPr>
                          <a:xfrm>
                            <a:off x="3214687" y="2078097"/>
                            <a:ext cx="3048000" cy="361950"/>
                          </a:xfrm>
                          <a:custGeom>
                            <a:avLst/>
                            <a:gdLst/>
                            <a:ahLst/>
                            <a:cxnLst/>
                            <a:rect l="0" t="0" r="0" b="0"/>
                            <a:pathLst>
                              <a:path w="3048000" h="361950">
                                <a:moveTo>
                                  <a:pt x="0" y="328613"/>
                                </a:moveTo>
                                <a:lnTo>
                                  <a:pt x="0" y="33338"/>
                                </a:lnTo>
                                <a:cubicBezTo>
                                  <a:pt x="0" y="28916"/>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80"/>
                                </a:cubicBezTo>
                                <a:cubicBezTo>
                                  <a:pt x="3047154" y="24664"/>
                                  <a:pt x="3048000" y="28916"/>
                                  <a:pt x="3048000" y="33338"/>
                                </a:cubicBezTo>
                                <a:lnTo>
                                  <a:pt x="3048000" y="328613"/>
                                </a:lnTo>
                                <a:cubicBezTo>
                                  <a:pt x="3048000" y="333033"/>
                                  <a:pt x="3047154" y="337285"/>
                                  <a:pt x="3045462" y="341370"/>
                                </a:cubicBezTo>
                                <a:cubicBezTo>
                                  <a:pt x="3043770" y="345454"/>
                                  <a:pt x="3041362" y="349059"/>
                                  <a:pt x="3038236" y="352185"/>
                                </a:cubicBezTo>
                                <a:cubicBezTo>
                                  <a:pt x="3035109" y="355311"/>
                                  <a:pt x="3031503" y="357720"/>
                                  <a:pt x="3027420" y="359412"/>
                                </a:cubicBezTo>
                                <a:cubicBezTo>
                                  <a:pt x="3023336" y="361104"/>
                                  <a:pt x="3019083" y="361950"/>
                                  <a:pt x="3014663" y="361950"/>
                                </a:cubicBezTo>
                                <a:lnTo>
                                  <a:pt x="33338" y="361950"/>
                                </a:lnTo>
                                <a:cubicBezTo>
                                  <a:pt x="28917" y="361950"/>
                                  <a:pt x="24664" y="361104"/>
                                  <a:pt x="20580" y="359412"/>
                                </a:cubicBezTo>
                                <a:cubicBezTo>
                                  <a:pt x="16496" y="357720"/>
                                  <a:pt x="12891" y="355311"/>
                                  <a:pt x="9765" y="352185"/>
                                </a:cubicBezTo>
                                <a:cubicBezTo>
                                  <a:pt x="6638" y="349059"/>
                                  <a:pt x="4230" y="345454"/>
                                  <a:pt x="2538" y="341370"/>
                                </a:cubicBezTo>
                                <a:cubicBezTo>
                                  <a:pt x="846" y="337285"/>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06" name="Rectangle 106"/>
                        <wps:cNvSpPr/>
                        <wps:spPr>
                          <a:xfrm>
                            <a:off x="3333750" y="2204852"/>
                            <a:ext cx="995373" cy="166704"/>
                          </a:xfrm>
                          <a:prstGeom prst="rect">
                            <a:avLst/>
                          </a:prstGeom>
                          <a:ln>
                            <a:noFill/>
                          </a:ln>
                        </wps:spPr>
                        <wps:txbx>
                          <w:txbxContent>
                            <w:p w14:paraId="0297046A" w14:textId="77777777" w:rsidR="00B73EB0" w:rsidRDefault="00B73EB0" w:rsidP="0060348C">
                              <w:r>
                                <w:rPr>
                                  <w:rFonts w:ascii="Arial" w:eastAsia="Arial" w:hAnsi="Arial" w:cs="Arial"/>
                                  <w:sz w:val="21"/>
                                </w:rPr>
                                <w:t>Amperes (A)</w:t>
                              </w:r>
                            </w:p>
                          </w:txbxContent>
                        </wps:txbx>
                        <wps:bodyPr horzOverflow="overflow" vert="horz" lIns="0" tIns="0" rIns="0" bIns="0" rtlCol="0">
                          <a:noAutofit/>
                        </wps:bodyPr>
                      </wps:wsp>
                    </wpg:wgp>
                  </a:graphicData>
                </a:graphic>
              </wp:inline>
            </w:drawing>
          </mc:Choice>
          <mc:Fallback>
            <w:pict>
              <v:group w14:anchorId="25038F96" id="Group 1" o:spid="_x0000_s1219" style="width:510.55pt;height:147pt;mso-position-horizontal-relative:char;mso-position-vertical-relative:line" coordsize="62673,2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">
                <v:rect id="Rectangle 2" o:spid="_x0000_s1220" style="position:absolute;width:1032;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636F0CE4" w14:textId="77777777" w:rsidR="00B73EB0" w:rsidRDefault="00B73EB0" w:rsidP="0060348C">
                        <w:r>
                          <w:rPr>
                            <w:rFonts w:ascii="Arial" w:eastAsia="Arial" w:hAnsi="Arial" w:cs="Arial"/>
                            <w:b/>
                          </w:rPr>
                          <w:t>1</w:t>
                        </w:r>
                      </w:p>
                    </w:txbxContent>
                  </v:textbox>
                </v:rect>
                <v:rect id="Rectangle 3" o:spid="_x0000_s1221" style="position:absolute;left:776;width:51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79777F6D" w14:textId="77777777" w:rsidR="00B73EB0" w:rsidRDefault="00B73EB0" w:rsidP="0060348C">
                        <w:r>
                          <w:rPr>
                            <w:rFonts w:ascii="Arial" w:eastAsia="Arial" w:hAnsi="Arial" w:cs="Arial"/>
                            <w:b/>
                          </w:rPr>
                          <w:t>.</w:t>
                        </w:r>
                      </w:p>
                    </w:txbxContent>
                  </v:textbox>
                </v:rect>
                <v:rect id="Rectangle 4" o:spid="_x0000_s1222" style="position:absolute;left:2476;width:39121;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268033CF" w14:textId="77777777" w:rsidR="00B73EB0" w:rsidRDefault="00B73EB0" w:rsidP="0060348C">
                        <w:r>
                          <w:rPr>
                            <w:rFonts w:ascii="Arial" w:eastAsia="Arial" w:hAnsi="Arial" w:cs="Arial"/>
                          </w:rPr>
                          <w:t>Match each electrical quantity to its correct unit.</w:t>
                        </w:r>
                      </w:p>
                    </w:txbxContent>
                  </v:textbox>
                </v:rect>
                <v:rect id="Rectangle 7" o:spid="_x0000_s1223" style="position:absolute;left:57711;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69256DC9" w14:textId="77777777" w:rsidR="00B73EB0" w:rsidRDefault="00B73EB0" w:rsidP="0060348C">
                        <w:r>
                          <w:rPr>
                            <w:rFonts w:ascii="Arial" w:eastAsia="Arial" w:hAnsi="Arial" w:cs="Arial"/>
                            <w:color w:val="374151"/>
                            <w:sz w:val="19"/>
                          </w:rPr>
                          <w:t>[</w:t>
                        </w:r>
                      </w:p>
                    </w:txbxContent>
                  </v:textbox>
                </v:rect>
                <v:rect id="Rectangle 10" o:spid="_x0000_s1224" style="position:absolute;left:58047;top:233;width:89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351F315" w14:textId="77777777" w:rsidR="00B73EB0" w:rsidRDefault="00B73EB0" w:rsidP="0060348C">
                        <w:r>
                          <w:rPr>
                            <w:rFonts w:ascii="Arial" w:eastAsia="Arial" w:hAnsi="Arial" w:cs="Arial"/>
                            <w:color w:val="374151"/>
                            <w:sz w:val="19"/>
                          </w:rPr>
                          <w:t>5</w:t>
                        </w:r>
                      </w:p>
                    </w:txbxContent>
                  </v:textbox>
                </v:rect>
                <v:rect id="Rectangle 15" o:spid="_x0000_s1225" style="position:absolute;left:58718;top:233;width:4010;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DC87EBE" w14:textId="77777777" w:rsidR="00B73EB0" w:rsidRDefault="00B73EB0" w:rsidP="0060348C">
                        <w:r>
                          <w:rPr>
                            <w:rFonts w:ascii="Arial" w:eastAsia="Arial" w:hAnsi="Arial" w:cs="Arial"/>
                            <w:color w:val="374151"/>
                            <w:sz w:val="19"/>
                          </w:rPr>
                          <w:t xml:space="preserve"> mark</w:t>
                        </w:r>
                      </w:p>
                    </w:txbxContent>
                  </v:textbox>
                </v:rect>
                <v:rect id="Rectangle 16" o:spid="_x0000_s1226" style="position:absolute;left:61733;top:233;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329FAD8" w14:textId="77777777" w:rsidR="00B73EB0" w:rsidRDefault="00B73EB0" w:rsidP="0060348C">
                        <w:r>
                          <w:rPr>
                            <w:rFonts w:ascii="Arial" w:eastAsia="Arial" w:hAnsi="Arial" w:cs="Arial"/>
                            <w:color w:val="374151"/>
                            <w:sz w:val="19"/>
                          </w:rPr>
                          <w:t>s</w:t>
                        </w:r>
                      </w:p>
                    </w:txbxContent>
                  </v:textbox>
                </v:rect>
                <v:rect id="Rectangle 17" o:spid="_x0000_s1227" style="position:absolute;left:62338;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8BAA251" w14:textId="77777777" w:rsidR="00B73EB0" w:rsidRDefault="00B73EB0" w:rsidP="0060348C">
                        <w:r>
                          <w:rPr>
                            <w:rFonts w:ascii="Arial" w:eastAsia="Arial" w:hAnsi="Arial" w:cs="Arial"/>
                            <w:color w:val="374151"/>
                            <w:sz w:val="19"/>
                          </w:rPr>
                          <w:t>]</w:t>
                        </w:r>
                      </w:p>
                    </w:txbxContent>
                  </v:textbox>
                </v:rect>
                <v:shape id="Shape 24" o:spid="_x0000_s1228" style="position:absolute;left:47;top:2397;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" path="m33338,l3014662,v4421,,8673,846,12757,2538c3031504,4229,3035109,6638,3038235,9764v3126,3126,5535,6731,7226,10816c3047153,24664,3048000,28917,3048000,33338r,295275c3048000,333033,3047153,337286,3045461,341370v-1691,4084,-4100,7690,-7226,10815c3035109,355311,3031504,357720,3027419,359412v-4084,1692,-8336,2538,-12757,2538l33338,361950v-4421,,-8674,-846,-12758,-2538c16495,357720,12890,355311,9764,352185,6638,349060,4229,345454,2538,341370,846,337286,,333033,,328613l,33338c,28917,846,24664,2538,20580,4229,16495,6638,12890,9764,9764,12890,6638,16495,4229,20580,2538,24664,846,28917,,33338,xe" fillcolor="#f8faff" stroked="f" strokeweight="0">
                  <v:stroke miterlimit="83231f" joinstyle="miter"/>
                  <v:path arrowok="t" textboxrect="0,0,3048000,361950"/>
                </v:shape>
                <v:shape id="Shape 25" o:spid="_x0000_s1229" style="position:absolute;left:47;top:2397;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" path="m,328613l,33338c,28917,846,24664,2538,20580,4229,16495,6638,12890,9764,9764,12890,6638,16495,4229,20580,2538,24664,846,28917,,33338,l3014662,v4421,,8673,846,12757,2538c3031504,4229,3035109,6638,3038235,9764v3126,3126,5535,6731,7226,10816c3047153,24664,3048000,28917,3048000,33338r,295275c3048000,333033,3047153,337286,3045461,341370v-1691,4084,-4100,7690,-7226,10815c3035109,355311,3031504,357720,3027419,359412v-4084,1692,-8336,2538,-12757,2538l33338,361950v-4421,,-8674,-846,-12758,-2538c16495,357720,12890,355311,9764,352185,6638,349060,4229,345454,2538,341370,846,337286,,333033,,328613xe" filled="f" strokecolor="#d1d5db">
                  <v:stroke miterlimit="1" joinstyle="miter"/>
                  <v:path arrowok="t" textboxrect="0,0,3048000,361950"/>
                </v:shape>
                <v:rect id="Rectangle 21" o:spid="_x0000_s1230" style="position:absolute;left:1238;top:3665;width:591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48C5756E" w14:textId="77777777" w:rsidR="00B73EB0" w:rsidRDefault="00B73EB0" w:rsidP="0060348C">
                        <w:r>
                          <w:rPr>
                            <w:rFonts w:ascii="Arial" w:eastAsia="Arial" w:hAnsi="Arial" w:cs="Arial"/>
                            <w:sz w:val="21"/>
                          </w:rPr>
                          <w:t>Current</w:t>
                        </w:r>
                      </w:p>
                    </w:txbxContent>
                  </v:textbox>
                </v:rect>
                <v:shape id="Shape 27" o:spid="_x0000_s1231" style="position:absolute;left:47;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" path="m33338,l3014662,v4421,,8673,846,12757,2537c3031504,4229,3035109,6638,3038235,9764v3126,3126,5535,6731,7226,10816c3047153,24664,3048000,28917,3048000,33338r,285749c3048000,323508,3047153,327761,3045461,331845v-1691,4084,-4100,7689,-7226,10815c3035109,345786,3031504,348195,3027419,349887v-4084,1692,-8336,2538,-12757,2538l33338,352425v-4421,,-8674,-846,-12758,-2538c16495,348195,12890,345786,9764,342660,6638,339534,4229,335929,2538,331845,846,327761,,323508,,319087l,33338c,28917,846,24664,2538,20580,4229,16495,6638,12890,9764,9764,12890,6638,16495,4229,20580,2537,24664,846,28917,,33338,xe" fillcolor="#f8faff" stroked="f" strokeweight="0">
                  <v:stroke miterlimit="1" joinstyle="miter"/>
                  <v:path arrowok="t" textboxrect="0,0,3048000,352425"/>
                </v:shape>
                <v:shape id="Shape 28" o:spid="_x0000_s1232" style="position:absolute;left:47;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" path="m,319087l,33338c,28917,846,24664,2538,20580,4229,16495,6638,12890,9764,9764,12890,6638,16495,4229,20580,2537,24664,846,28917,,33338,l3014662,v4421,,8673,846,12757,2537c3031504,4229,3035109,6638,3038235,9764v3126,3126,5535,6731,7226,10816c3047153,24664,3048000,28917,3048000,33338r,285749c3048000,323508,3047153,327761,3045461,331845v-1691,4084,-4100,7689,-7226,10815c3035109,345786,3031504,348195,3027419,349887v-4084,1692,-8336,2538,-12757,2538l33338,352425v-4421,,-8674,-846,-12758,-2538c16495,348195,12890,345786,9764,342660,6638,339534,4229,335929,2538,331845,846,327761,,323508,,319087xe" filled="f" strokecolor="#d1d5db">
                  <v:stroke miterlimit="1" joinstyle="miter"/>
                  <v:path arrowok="t" textboxrect="0,0,3048000,352425"/>
                </v:shape>
                <v:rect id="Rectangle 1107588431" o:spid="_x0000_s1233" style="position:absolute;left:1238;top:8332;width:591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" filled="f" stroked="f">
                  <v:textbox inset="0,0,0,0">
                    <w:txbxContent>
                      <w:p w14:paraId="04AD4A38" w14:textId="77777777" w:rsidR="00B73EB0" w:rsidRDefault="00B73EB0" w:rsidP="0060348C">
                        <w:r>
                          <w:rPr>
                            <w:rFonts w:ascii="Arial" w:eastAsia="Arial" w:hAnsi="Arial" w:cs="Arial"/>
                            <w:sz w:val="21"/>
                          </w:rPr>
                          <w:t>Voltage</w:t>
                        </w:r>
                      </w:p>
                    </w:txbxContent>
                  </v:textbox>
                </v:rect>
                <v:shape id="Shape 30" o:spid="_x0000_s1234"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" path="m33338,l3014662,v4421,,8673,846,12757,2538c3031504,4229,3035109,6638,3038235,9764v3126,3126,5535,6731,7226,10816c3047153,24664,3048000,28917,3048000,33338r,285750c3048000,323508,3047153,327761,3045461,331845v-1691,4084,-4100,7689,-7226,10815c3035109,345786,3031504,348195,3027419,349887v-4084,1692,-8336,2538,-12757,2538l33338,352425v-4421,,-8674,-846,-12758,-2538c16495,348195,12890,345786,9764,342660,6638,339534,4229,335929,2538,331845,846,327761,,323508,,319088l,33338c,28917,846,24664,2538,20580,4229,16495,6638,12890,9764,9764,12890,6638,16495,4229,20580,2538,24664,846,28917,,33338,xe" fillcolor="#f8faff" stroked="f" strokeweight="0">
                  <v:stroke miterlimit="1" joinstyle="miter"/>
                  <v:path arrowok="t" textboxrect="0,0,3048000,352425"/>
                </v:shape>
                <v:shape id="Shape 31" o:spid="_x0000_s1235"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" path="m,319088l,33338c,28917,846,24664,2538,20580,4229,16495,6638,12890,9764,9764,12890,6638,16495,4229,20580,2538,24664,846,28917,,33338,l3014662,v4421,,8673,846,12757,2538c3031504,4229,3035109,6638,3038235,9764v3126,3126,5535,6731,7226,10816c3047153,24664,3048000,28917,3048000,33338r,285750c3048000,323508,3047153,327761,3045461,331845v-1691,4084,-4100,7689,-7226,10815c3035109,345786,3031504,348195,3027419,349887v-4084,1692,-8336,2538,-12757,2538l33338,352425v-4421,,-8674,-846,-12758,-2538c16495,348195,12890,345786,9764,342660,6638,339534,4229,335929,2538,331845,846,327761,,323508,,319088xe" filled="f" strokecolor="#d1d5db">
                  <v:stroke miterlimit="1" joinstyle="miter"/>
                  <v:path arrowok="t" textboxrect="0,0,3048000,352425"/>
                </v:shape>
                <v:rect id="Rectangle 1107588439" o:spid="_x0000_s1236" style="position:absolute;left:1238;top:12904;width:877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" filled="f" stroked="f">
                  <v:textbox inset="0,0,0,0">
                    <w:txbxContent>
                      <w:p w14:paraId="6341925C" w14:textId="77777777" w:rsidR="00B73EB0" w:rsidRDefault="00B73EB0" w:rsidP="0060348C">
                        <w:r>
                          <w:rPr>
                            <w:rFonts w:ascii="Arial" w:eastAsia="Arial" w:hAnsi="Arial" w:cs="Arial"/>
                            <w:sz w:val="21"/>
                          </w:rPr>
                          <w:t>Resistance</w:t>
                        </w:r>
                      </w:p>
                    </w:txbxContent>
                  </v:textbox>
                </v:rect>
                <v:shape id="Shape 33" o:spid="_x0000_s1237" style="position:absolute;left:47;top:16208;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" path="m33338,l3014662,v4421,,8673,846,12757,2537c3031504,4229,3035109,6638,3038235,9764v3126,3126,5535,6731,7226,10815c3047153,24664,3048000,28917,3048000,33338r,285750c3048000,323508,3047153,327760,3045461,331845v-1691,4084,-4100,7689,-7226,10815c3035109,345786,3031504,348195,3027419,349887v-4084,1692,-8336,2538,-12757,2538l33338,352425v-4421,,-8674,-846,-12758,-2538c16495,348195,12890,345786,9764,342660,6638,339534,4229,335929,2538,331845,846,327760,,323508,,319088l,33338c,28917,846,24664,2538,20579,4229,16495,6638,12890,9764,9764,12890,6638,16495,4229,20580,2537,24664,846,28917,,33338,xe" fillcolor="#f8faff" stroked="f" strokeweight="0">
                  <v:stroke miterlimit="1" joinstyle="miter"/>
                  <v:path arrowok="t" textboxrect="0,0,3048000,352425"/>
                </v:shape>
                <v:shape id="Shape 34" o:spid="_x0000_s1238" style="position:absolute;left:47;top:16208;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" path="m,319088l,33338c,28917,846,24664,2538,20579,4229,16495,6638,12890,9764,9764,12890,6638,16495,4229,20580,2537,24664,846,28917,,33338,l3014662,v4421,,8673,846,12757,2537c3031504,4229,3035109,6638,3038235,9764v3126,3126,5535,6731,7226,10815c3047153,24664,3048000,28917,3048000,33338r,285750c3048000,323508,3047153,327760,3045461,331845v-1691,4084,-4100,7689,-7226,10815c3035109,345786,3031504,348195,3027419,349887v-4084,1692,-8336,2538,-12757,2538l33338,352425v-4421,,-8674,-846,-12758,-2538c16495,348195,12890,345786,9764,342660,6638,339534,4229,335929,2538,331845,846,327760,,323508,,319088xe" filled="f" strokecolor="#d1d5db">
                  <v:stroke miterlimit="1" joinstyle="miter"/>
                  <v:path arrowok="t" textboxrect="0,0,3048000,352425"/>
                </v:shape>
                <v:rect id="Rectangle 1107588445" o:spid="_x0000_s1239" style="position:absolute;left:1238;top:17476;width:502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" filled="f" stroked="f">
                  <v:textbox inset="0,0,0,0">
                    <w:txbxContent>
                      <w:p w14:paraId="2DD12E4A" w14:textId="77777777" w:rsidR="00B73EB0" w:rsidRDefault="00B73EB0" w:rsidP="0060348C">
                        <w:r>
                          <w:rPr>
                            <w:rFonts w:ascii="Arial" w:eastAsia="Arial" w:hAnsi="Arial" w:cs="Arial"/>
                            <w:sz w:val="21"/>
                          </w:rPr>
                          <w:t>Power</w:t>
                        </w:r>
                      </w:p>
                    </w:txbxContent>
                  </v:textbox>
                </v:rect>
                <v:shape id="Shape 36" o:spid="_x0000_s1240" style="position:absolute;left:47;top:20780;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" path="m33338,l3014662,v4421,,8673,846,12757,2538c3031504,4229,3035109,6638,3038235,9764v3126,3126,5535,6731,7226,10816c3047153,24664,3048000,28916,3048000,33338r,295275c3048000,333033,3047153,337285,3045461,341370v-1691,4084,-4100,7689,-7226,10815c3035109,355311,3031504,357720,3027419,359412v-4084,1692,-8336,2538,-12757,2538l33338,361950v-4421,,-8674,-846,-12758,-2538c16495,357720,12890,355311,9764,352185,6638,349059,4229,345454,2538,341370,846,337285,,333033,,328613l,33338c,28916,846,24664,2538,20580,4229,16495,6638,12890,9764,9764,12890,6638,16495,4229,20580,2538,24664,846,28917,,33338,xe" fillcolor="#f8faff" stroked="f" strokeweight="0">
                  <v:stroke miterlimit="1" joinstyle="miter"/>
                  <v:path arrowok="t" textboxrect="0,0,3048000,361950"/>
                </v:shape>
                <v:shape id="Shape 37" o:spid="_x0000_s1241" style="position:absolute;left:47;top:20780;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" path="m,328613l,33338c,28916,846,24664,2538,20580,4229,16495,6638,12890,9764,9764,12890,6638,16495,4229,20580,2538,24664,846,28917,,33338,l3014662,v4421,,8673,846,12757,2538c3031504,4229,3035109,6638,3038235,9764v3126,3126,5535,6731,7226,10816c3047153,24664,3048000,28916,3048000,33338r,295275c3048000,333033,3047153,337285,3045461,341370v-1691,4084,-4100,7689,-7226,10815c3035109,355311,3031504,357720,3027419,359412v-4084,1692,-8336,2538,-12757,2538l33338,361950v-4421,,-8674,-846,-12758,-2538c16495,357720,12890,355311,9764,352185,6638,349059,4229,345454,2538,341370,846,337285,,333033,,328613xe" filled="f" strokecolor="#d1d5db">
                  <v:stroke miterlimit="1" joinstyle="miter"/>
                  <v:path arrowok="t" textboxrect="0,0,3048000,361950"/>
                </v:shape>
                <v:rect id="Rectangle 129411582" o:spid="_x0000_s1242" style="position:absolute;left:1238;top:22048;width:561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" filled="f" stroked="f">
                  <v:textbox inset="0,0,0,0">
                    <w:txbxContent>
                      <w:p w14:paraId="373E4074" w14:textId="77777777" w:rsidR="00B73EB0" w:rsidRDefault="00B73EB0" w:rsidP="0060348C">
                        <w:r>
                          <w:rPr>
                            <w:rFonts w:ascii="Arial" w:eastAsia="Arial" w:hAnsi="Arial" w:cs="Arial"/>
                            <w:sz w:val="21"/>
                          </w:rPr>
                          <w:t>Energy</w:t>
                        </w:r>
                      </w:p>
                    </w:txbxContent>
                  </v:textbox>
                </v:rect>
                <v:shape id="Shape 40" o:spid="_x0000_s1243" style="position:absolute;left:32146;top:2397;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" path="m,328613l,33338c,28917,846,24664,2538,20580,4230,16495,6638,12890,9765,9764,12891,6638,16496,4229,20580,2538,24664,846,28917,,33338,l3014663,v4420,,8673,846,12757,2538c3031503,4229,3035109,6638,3038236,9764v3126,3126,5534,6731,7226,10816c3047154,24664,3048000,28917,3048000,33338r,295275c3048000,333033,3047154,337286,3045462,341370v-1692,4084,-4100,7690,-7226,10815c3035109,355311,3031503,357720,3027420,359412v-4084,1692,-8337,2538,-12757,2538l33338,361950v-4421,,-8674,-846,-12758,-2538c16496,357720,12891,355311,9765,352185,6638,349060,4230,345454,2538,341370,846,337286,,333033,,328613xe" filled="f" strokecolor="#d1d5db">
                  <v:stroke miterlimit="1" joinstyle="miter"/>
                  <v:path arrowok="t" textboxrect="0,0,3048000,361950"/>
                </v:shape>
                <v:rect id="Rectangle 96" o:spid="_x0000_s1244" style="position:absolute;left:33337;top:3665;width:670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0641272C" w14:textId="77777777" w:rsidR="00B73EB0" w:rsidRDefault="00B73EB0" w:rsidP="0060348C">
                        <w:r>
                          <w:rPr>
                            <w:rFonts w:ascii="Arial" w:eastAsia="Arial" w:hAnsi="Arial" w:cs="Arial"/>
                            <w:sz w:val="21"/>
                          </w:rPr>
                          <w:t>Volts (V)</w:t>
                        </w:r>
                      </w:p>
                    </w:txbxContent>
                  </v:textbox>
                </v:rect>
                <v:shape id="Shape 43" o:spid="_x0000_s1245" style="position:absolute;left:32146;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" path="m,319087l,33338c,28917,846,24664,2538,20580,4230,16495,6638,12890,9765,9764,12891,6638,16496,4229,20580,2537,24664,846,28917,,33338,l3014663,v4420,,8673,846,12757,2537c3031503,4229,3035109,6638,3038236,9764v3126,3126,5534,6731,7226,10816c3047154,24664,3048000,28917,3048000,33338r,285749c3048000,323508,3047154,327761,3045462,331845v-1692,4084,-4100,7689,-7226,10815c3035109,345786,3031503,348195,3027420,349887v-4084,1692,-8337,2538,-12757,2538l33338,352425v-4421,,-8674,-846,-12758,-2538c16496,348195,12891,345786,9765,342660,6638,339534,4230,335929,2538,331845,846,327761,,323508,,319087xe" filled="f" strokecolor="#d1d5db">
                  <v:stroke miterlimit="1" joinstyle="miter"/>
                  <v:path arrowok="t" textboxrect="0,0,3048000,352425"/>
                </v:shape>
                <v:rect id="Rectangle 99" o:spid="_x0000_s1246" style="position:absolute;left:33337;top:8332;width:768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689D30E7" w14:textId="77777777" w:rsidR="00B73EB0" w:rsidRDefault="00B73EB0" w:rsidP="0060348C">
                        <w:r>
                          <w:rPr>
                            <w:rFonts w:ascii="Arial" w:eastAsia="Arial" w:hAnsi="Arial" w:cs="Arial"/>
                            <w:sz w:val="21"/>
                          </w:rPr>
                          <w:t>Joules (J)</w:t>
                        </w:r>
                      </w:p>
                    </w:txbxContent>
                  </v:textbox>
                </v:rect>
                <v:shape id="Shape 46" o:spid="_x0000_s1247" style="position:absolute;left:32146;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" path="m,319088l,33338c,28917,846,24664,2538,20580,4230,16495,6638,12890,9765,9764,12891,6638,16496,4229,20580,2538,24664,846,28917,,33338,l3014663,v4420,,8673,846,12757,2538c3031503,4229,3035109,6638,3038236,9764v3126,3126,5534,6731,7226,10816c3047154,24664,3048000,28917,3048000,33338r,285750c3048000,323508,3047154,327761,3045462,331845v-1692,4084,-4100,7689,-7226,10815c3035109,345786,3031503,348195,3027420,349887v-4084,1692,-8337,2538,-12757,2538l33338,352425v-4421,,-8674,-846,-12758,-2538c16496,348195,12891,345786,9765,342660,6638,339534,4230,335929,2538,331845,846,327761,,323508,,319088xe" filled="f" strokecolor="#d1d5db">
                  <v:stroke miterlimit="1" joinstyle="miter"/>
                  <v:path arrowok="t" textboxrect="0,0,3048000,352425"/>
                </v:shape>
                <v:rect id="Rectangle 102" o:spid="_x0000_s1248" style="position:absolute;left:33337;top:12904;width:781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08513F1E" w14:textId="77777777" w:rsidR="00B73EB0" w:rsidRDefault="00B73EB0" w:rsidP="0060348C">
                        <w:r>
                          <w:rPr>
                            <w:rFonts w:ascii="Arial" w:eastAsia="Arial" w:hAnsi="Arial" w:cs="Arial"/>
                            <w:sz w:val="21"/>
                          </w:rPr>
                          <w:t>Watts (W)</w:t>
                        </w:r>
                      </w:p>
                    </w:txbxContent>
                  </v:textbox>
                </v:rect>
                <v:shape id="Shape 49" o:spid="_x0000_s1249" style="position:absolute;left:32146;top:16208;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" path="m,319088l,33338c,28917,846,24664,2538,20579,4230,16495,6638,12890,9765,9764,12891,6638,16496,4229,20580,2537,24664,846,28917,,33338,l3014663,v4420,,8673,846,12757,2537c3031503,4229,3035109,6638,3038236,9764v3126,3126,5534,6731,7226,10815c3047154,24664,3048000,28917,3048000,33338r,285750c3048000,323508,3047154,327760,3045462,331845v-1692,4084,-4100,7689,-7226,10815c3035109,345786,3031503,348195,3027420,349887v-4084,1692,-8337,2538,-12757,2538l33338,352425v-4421,,-8674,-846,-12758,-2538c16496,348195,12891,345786,9765,342660,6638,339534,4230,335929,2538,331845,846,327760,,323508,,319088xe" filled="f" strokecolor="#d1d5db">
                  <v:stroke miterlimit="1" joinstyle="miter"/>
                  <v:path arrowok="t" textboxrect="0,0,3048000,352425"/>
                </v:shape>
                <v:rect id="Rectangle 104" o:spid="_x0000_s1250" style="position:absolute;left:33337;top:17476;width:773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0030EB47" w14:textId="77777777" w:rsidR="00B73EB0" w:rsidRDefault="00B73EB0" w:rsidP="0060348C">
                        <w:r>
                          <w:rPr>
                            <w:rFonts w:ascii="Arial" w:eastAsia="Arial" w:hAnsi="Arial" w:cs="Arial"/>
                            <w:sz w:val="21"/>
                          </w:rPr>
                          <w:t>Ohms (Ω)</w:t>
                        </w:r>
                      </w:p>
                    </w:txbxContent>
                  </v:textbox>
                </v:rect>
                <v:shape id="Shape 52" o:spid="_x0000_s1251" style="position:absolute;left:32146;top:20780;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" path="m,328613l,33338c,28916,846,24664,2538,20580,4230,16495,6638,12890,9765,9764,12891,6638,16496,4229,20580,2538,24664,846,28917,,33338,l3014663,v4420,,8673,846,12757,2538c3031503,4229,3035109,6638,3038236,9764v3126,3126,5534,6731,7226,10816c3047154,24664,3048000,28916,3048000,33338r,295275c3048000,333033,3047154,337285,3045462,341370v-1692,4084,-4100,7689,-7226,10815c3035109,355311,3031503,357720,3027420,359412v-4084,1692,-8337,2538,-12757,2538l33338,361950v-4421,,-8674,-846,-12758,-2538c16496,357720,12891,355311,9765,352185,6638,349059,4230,345454,2538,341370,846,337285,,333033,,328613xe" filled="f" strokecolor="#d1d5db">
                  <v:stroke miterlimit="1" joinstyle="miter"/>
                  <v:path arrowok="t" textboxrect="0,0,3048000,361950"/>
                </v:shape>
                <v:rect id="Rectangle 106" o:spid="_x0000_s1252" style="position:absolute;left:33337;top:22048;width:995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0297046A" w14:textId="77777777" w:rsidR="00B73EB0" w:rsidRDefault="00B73EB0" w:rsidP="0060348C">
                        <w:r>
                          <w:rPr>
                            <w:rFonts w:ascii="Arial" w:eastAsia="Arial" w:hAnsi="Arial" w:cs="Arial"/>
                            <w:sz w:val="21"/>
                          </w:rPr>
                          <w:t>Amperes (A)</w:t>
                        </w:r>
                      </w:p>
                    </w:txbxContent>
                  </v:textbox>
                </v:rect>
                <w10:anchorlock/>
              </v:group>
            </w:pict>
          </mc:Fallback>
        </mc:AlternateContent>
      </w:r>
    </w:p>
    <w:p w14:paraId="1691C9F7" w14:textId="77777777" w:rsidR="0060348C" w:rsidRDefault="0060348C" w:rsidP="0060348C">
      <w:pPr>
        <w:spacing w:after="529"/>
      </w:pPr>
      <w:r>
        <w:rPr>
          <w:noProof/>
          <w:lang w:eastAsia="en-GB"/>
        </w:rPr>
        <mc:AlternateContent>
          <mc:Choice Requires="wpg">
            <w:drawing>
              <wp:inline distT="0" distB="0" distL="0" distR="0" wp14:anchorId="152D2BEB" wp14:editId="6975366D">
                <wp:extent cx="6267317" cy="1463735"/>
                <wp:effectExtent l="0" t="0" r="0" b="0"/>
                <wp:docPr id="107" name="Group 107"/>
                <wp:cNvGraphicFramePr/>
                <a:graphic xmlns:a="http://schemas.openxmlformats.org/drawingml/2006/main">
                  <a:graphicData uri="http://schemas.microsoft.com/office/word/2010/wordprocessingGroup">
                    <wpg:wgp>
                      <wpg:cNvGrpSpPr/>
                      <wpg:grpSpPr>
                        <a:xfrm>
                          <a:off x="0" y="0"/>
                          <a:ext cx="6267317" cy="1463735"/>
                          <a:chOff x="0" y="0"/>
                          <a:chExt cx="6267317" cy="1463735"/>
                        </a:xfrm>
                      </wpg:grpSpPr>
                      <wps:wsp>
                        <wps:cNvPr id="108" name="Shape 9"/>
                        <wps:cNvSpPr/>
                        <wps:spPr>
                          <a:xfrm>
                            <a:off x="4762" y="239773"/>
                            <a:ext cx="6257924" cy="409575"/>
                          </a:xfrm>
                          <a:custGeom>
                            <a:avLst/>
                            <a:gdLst/>
                            <a:ahLst/>
                            <a:cxnLst/>
                            <a:rect l="0" t="0" r="0" b="0"/>
                            <a:pathLst>
                              <a:path w="6257924" h="409575">
                                <a:moveTo>
                                  <a:pt x="0" y="385763"/>
                                </a:moveTo>
                                <a:lnTo>
                                  <a:pt x="0" y="23813"/>
                                </a:lnTo>
                                <a:cubicBezTo>
                                  <a:pt x="0" y="20655"/>
                                  <a:pt x="604" y="17617"/>
                                  <a:pt x="1813" y="14699"/>
                                </a:cubicBezTo>
                                <a:cubicBezTo>
                                  <a:pt x="3021" y="11782"/>
                                  <a:pt x="4742" y="9207"/>
                                  <a:pt x="6975" y="6974"/>
                                </a:cubicBezTo>
                                <a:cubicBezTo>
                                  <a:pt x="9207" y="4742"/>
                                  <a:pt x="11783" y="3021"/>
                                  <a:pt x="14700" y="1813"/>
                                </a:cubicBezTo>
                                <a:cubicBezTo>
                                  <a:pt x="17617" y="604"/>
                                  <a:pt x="20655" y="0"/>
                                  <a:pt x="23813" y="0"/>
                                </a:cubicBezTo>
                                <a:lnTo>
                                  <a:pt x="6234112" y="0"/>
                                </a:lnTo>
                                <a:cubicBezTo>
                                  <a:pt x="6237270" y="0"/>
                                  <a:pt x="6240307" y="604"/>
                                  <a:pt x="6243224" y="1813"/>
                                </a:cubicBezTo>
                                <a:cubicBezTo>
                                  <a:pt x="6246141" y="3021"/>
                                  <a:pt x="6248717" y="4742"/>
                                  <a:pt x="6250950" y="6974"/>
                                </a:cubicBezTo>
                                <a:cubicBezTo>
                                  <a:pt x="6253182" y="9207"/>
                                  <a:pt x="6254903" y="11782"/>
                                  <a:pt x="6256111" y="14700"/>
                                </a:cubicBezTo>
                                <a:cubicBezTo>
                                  <a:pt x="6257320" y="17617"/>
                                  <a:pt x="6257924" y="20655"/>
                                  <a:pt x="6257924" y="23813"/>
                                </a:cubicBezTo>
                                <a:lnTo>
                                  <a:pt x="6257924" y="385763"/>
                                </a:lnTo>
                                <a:cubicBezTo>
                                  <a:pt x="6257924" y="388920"/>
                                  <a:pt x="6257320" y="391957"/>
                                  <a:pt x="6256111" y="394875"/>
                                </a:cubicBezTo>
                                <a:cubicBezTo>
                                  <a:pt x="6254903" y="397792"/>
                                  <a:pt x="6253182" y="400367"/>
                                  <a:pt x="6250950" y="402600"/>
                                </a:cubicBezTo>
                                <a:cubicBezTo>
                                  <a:pt x="6248717" y="404833"/>
                                  <a:pt x="6246141" y="406553"/>
                                  <a:pt x="6243224" y="407762"/>
                                </a:cubicBezTo>
                                <a:cubicBezTo>
                                  <a:pt x="6240307" y="408970"/>
                                  <a:pt x="6237270" y="409575"/>
                                  <a:pt x="6234112" y="409575"/>
                                </a:cubicBezTo>
                                <a:lnTo>
                                  <a:pt x="23813" y="409575"/>
                                </a:lnTo>
                                <a:cubicBezTo>
                                  <a:pt x="20655" y="409575"/>
                                  <a:pt x="17617" y="408970"/>
                                  <a:pt x="14700" y="407762"/>
                                </a:cubicBezTo>
                                <a:cubicBezTo>
                                  <a:pt x="11783" y="406553"/>
                                  <a:pt x="9207" y="404833"/>
                                  <a:pt x="6975" y="402600"/>
                                </a:cubicBezTo>
                                <a:cubicBezTo>
                                  <a:pt x="4742" y="400367"/>
                                  <a:pt x="3021" y="397792"/>
                                  <a:pt x="1813" y="394875"/>
                                </a:cubicBezTo>
                                <a:cubicBezTo>
                                  <a:pt x="604" y="391957"/>
                                  <a:pt x="0" y="388920"/>
                                  <a:pt x="0" y="38576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09" name="Rectangle 109"/>
                        <wps:cNvSpPr/>
                        <wps:spPr>
                          <a:xfrm>
                            <a:off x="0" y="0"/>
                            <a:ext cx="103287" cy="174563"/>
                          </a:xfrm>
                          <a:prstGeom prst="rect">
                            <a:avLst/>
                          </a:prstGeom>
                          <a:ln>
                            <a:noFill/>
                          </a:ln>
                        </wps:spPr>
                        <wps:txbx>
                          <w:txbxContent>
                            <w:p w14:paraId="37B13DC5" w14:textId="77777777" w:rsidR="00B73EB0" w:rsidRDefault="00B73EB0" w:rsidP="0060348C">
                              <w:r>
                                <w:rPr>
                                  <w:rFonts w:ascii="Arial" w:eastAsia="Arial" w:hAnsi="Arial" w:cs="Arial"/>
                                  <w:b/>
                                </w:rPr>
                                <w:t>2</w:t>
                              </w:r>
                            </w:p>
                          </w:txbxContent>
                        </wps:txbx>
                        <wps:bodyPr horzOverflow="overflow" vert="horz" lIns="0" tIns="0" rIns="0" bIns="0" rtlCol="0">
                          <a:noAutofit/>
                        </wps:bodyPr>
                      </wps:wsp>
                      <wps:wsp>
                        <wps:cNvPr id="110" name="Rectangle 110"/>
                        <wps:cNvSpPr/>
                        <wps:spPr>
                          <a:xfrm>
                            <a:off x="77688" y="0"/>
                            <a:ext cx="51598" cy="174563"/>
                          </a:xfrm>
                          <a:prstGeom prst="rect">
                            <a:avLst/>
                          </a:prstGeom>
                          <a:ln>
                            <a:noFill/>
                          </a:ln>
                        </wps:spPr>
                        <wps:txbx>
                          <w:txbxContent>
                            <w:p w14:paraId="5A8D924C" w14:textId="77777777" w:rsidR="00B73EB0" w:rsidRDefault="00B73EB0" w:rsidP="0060348C">
                              <w:r>
                                <w:rPr>
                                  <w:rFonts w:ascii="Arial" w:eastAsia="Arial" w:hAnsi="Arial" w:cs="Arial"/>
                                  <w:b/>
                                </w:rPr>
                                <w:t>.</w:t>
                              </w:r>
                            </w:p>
                          </w:txbxContent>
                        </wps:txbx>
                        <wps:bodyPr horzOverflow="overflow" vert="horz" lIns="0" tIns="0" rIns="0" bIns="0" rtlCol="0">
                          <a:noAutofit/>
                        </wps:bodyPr>
                      </wps:wsp>
                      <wps:wsp>
                        <wps:cNvPr id="111" name="Rectangle 111"/>
                        <wps:cNvSpPr/>
                        <wps:spPr>
                          <a:xfrm>
                            <a:off x="247650" y="0"/>
                            <a:ext cx="3427591" cy="174563"/>
                          </a:xfrm>
                          <a:prstGeom prst="rect">
                            <a:avLst/>
                          </a:prstGeom>
                          <a:ln>
                            <a:noFill/>
                          </a:ln>
                        </wps:spPr>
                        <wps:txbx>
                          <w:txbxContent>
                            <w:p w14:paraId="19F1412C" w14:textId="77777777" w:rsidR="00B73EB0" w:rsidRDefault="00B73EB0" w:rsidP="0060348C">
                              <w:r>
                                <w:rPr>
                                  <w:rFonts w:ascii="Arial" w:eastAsia="Arial" w:hAnsi="Arial" w:cs="Arial"/>
                                </w:rPr>
                                <w:t>Fill in the blanks about energy and power.</w:t>
                              </w:r>
                            </w:p>
                          </w:txbxContent>
                        </wps:txbx>
                        <wps:bodyPr horzOverflow="overflow" vert="horz" lIns="0" tIns="0" rIns="0" bIns="0" rtlCol="0">
                          <a:noAutofit/>
                        </wps:bodyPr>
                      </wps:wsp>
                      <wps:wsp>
                        <wps:cNvPr id="112" name="Rectangle 112"/>
                        <wps:cNvSpPr/>
                        <wps:spPr>
                          <a:xfrm>
                            <a:off x="5771108" y="23394"/>
                            <a:ext cx="44558" cy="150748"/>
                          </a:xfrm>
                          <a:prstGeom prst="rect">
                            <a:avLst/>
                          </a:prstGeom>
                          <a:ln>
                            <a:noFill/>
                          </a:ln>
                        </wps:spPr>
                        <wps:txbx>
                          <w:txbxContent>
                            <w:p w14:paraId="4C6BDD58" w14:textId="77777777" w:rsidR="00B73EB0" w:rsidRDefault="00B73EB0" w:rsidP="0060348C">
                              <w:r>
                                <w:rPr>
                                  <w:rFonts w:ascii="Arial" w:eastAsia="Arial" w:hAnsi="Arial" w:cs="Arial"/>
                                  <w:color w:val="374151"/>
                                  <w:sz w:val="19"/>
                                </w:rPr>
                                <w:t>[</w:t>
                              </w:r>
                            </w:p>
                          </w:txbxContent>
                        </wps:txbx>
                        <wps:bodyPr horzOverflow="overflow" vert="horz" lIns="0" tIns="0" rIns="0" bIns="0" rtlCol="0">
                          <a:noAutofit/>
                        </wps:bodyPr>
                      </wps:wsp>
                      <wps:wsp>
                        <wps:cNvPr id="113" name="Rectangle 113"/>
                        <wps:cNvSpPr/>
                        <wps:spPr>
                          <a:xfrm>
                            <a:off x="5804743" y="23394"/>
                            <a:ext cx="89196" cy="150748"/>
                          </a:xfrm>
                          <a:prstGeom prst="rect">
                            <a:avLst/>
                          </a:prstGeom>
                          <a:ln>
                            <a:noFill/>
                          </a:ln>
                        </wps:spPr>
                        <wps:txbx>
                          <w:txbxContent>
                            <w:p w14:paraId="577199A1" w14:textId="77777777" w:rsidR="00B73EB0" w:rsidRDefault="00B73EB0" w:rsidP="0060348C">
                              <w:r>
                                <w:rPr>
                                  <w:rFonts w:ascii="Arial" w:eastAsia="Arial" w:hAnsi="Arial" w:cs="Arial"/>
                                  <w:color w:val="374151"/>
                                  <w:sz w:val="19"/>
                                </w:rPr>
                                <w:t>6</w:t>
                              </w:r>
                            </w:p>
                          </w:txbxContent>
                        </wps:txbx>
                        <wps:bodyPr horzOverflow="overflow" vert="horz" lIns="0" tIns="0" rIns="0" bIns="0" rtlCol="0">
                          <a:noAutofit/>
                        </wps:bodyPr>
                      </wps:wsp>
                      <wps:wsp>
                        <wps:cNvPr id="114" name="Rectangle 114"/>
                        <wps:cNvSpPr/>
                        <wps:spPr>
                          <a:xfrm>
                            <a:off x="5871864" y="23394"/>
                            <a:ext cx="400950" cy="150748"/>
                          </a:xfrm>
                          <a:prstGeom prst="rect">
                            <a:avLst/>
                          </a:prstGeom>
                          <a:ln>
                            <a:noFill/>
                          </a:ln>
                        </wps:spPr>
                        <wps:txbx>
                          <w:txbxContent>
                            <w:p w14:paraId="21A21D00" w14:textId="77777777" w:rsidR="00B73EB0" w:rsidRDefault="00B73EB0" w:rsidP="0060348C">
                              <w:r>
                                <w:rPr>
                                  <w:rFonts w:ascii="Arial" w:eastAsia="Arial" w:hAnsi="Arial" w:cs="Arial"/>
                                  <w:color w:val="374151"/>
                                  <w:sz w:val="19"/>
                                </w:rPr>
                                <w:t xml:space="preserve"> mark</w:t>
                              </w:r>
                            </w:p>
                          </w:txbxContent>
                        </wps:txbx>
                        <wps:bodyPr horzOverflow="overflow" vert="horz" lIns="0" tIns="0" rIns="0" bIns="0" rtlCol="0">
                          <a:noAutofit/>
                        </wps:bodyPr>
                      </wps:wsp>
                      <wps:wsp>
                        <wps:cNvPr id="115" name="Rectangle 115"/>
                        <wps:cNvSpPr/>
                        <wps:spPr>
                          <a:xfrm>
                            <a:off x="6173390" y="23394"/>
                            <a:ext cx="80190" cy="150748"/>
                          </a:xfrm>
                          <a:prstGeom prst="rect">
                            <a:avLst/>
                          </a:prstGeom>
                          <a:ln>
                            <a:noFill/>
                          </a:ln>
                        </wps:spPr>
                        <wps:txbx>
                          <w:txbxContent>
                            <w:p w14:paraId="0ED44568" w14:textId="77777777" w:rsidR="00B73EB0" w:rsidRDefault="00B73EB0" w:rsidP="0060348C">
                              <w:r>
                                <w:rPr>
                                  <w:rFonts w:ascii="Arial" w:eastAsia="Arial" w:hAnsi="Arial" w:cs="Arial"/>
                                  <w:color w:val="374151"/>
                                  <w:sz w:val="19"/>
                                </w:rPr>
                                <w:t>s</w:t>
                              </w:r>
                            </w:p>
                          </w:txbxContent>
                        </wps:txbx>
                        <wps:bodyPr horzOverflow="overflow" vert="horz" lIns="0" tIns="0" rIns="0" bIns="0" rtlCol="0">
                          <a:noAutofit/>
                        </wps:bodyPr>
                      </wps:wsp>
                      <wps:wsp>
                        <wps:cNvPr id="2027115904" name="Rectangle 2027115904"/>
                        <wps:cNvSpPr/>
                        <wps:spPr>
                          <a:xfrm>
                            <a:off x="6233814" y="23394"/>
                            <a:ext cx="44558" cy="150748"/>
                          </a:xfrm>
                          <a:prstGeom prst="rect">
                            <a:avLst/>
                          </a:prstGeom>
                          <a:ln>
                            <a:noFill/>
                          </a:ln>
                        </wps:spPr>
                        <wps:txbx>
                          <w:txbxContent>
                            <w:p w14:paraId="7D55AD14" w14:textId="77777777" w:rsidR="00B73EB0" w:rsidRDefault="00B73EB0" w:rsidP="0060348C">
                              <w:r>
                                <w:rPr>
                                  <w:rFonts w:ascii="Arial" w:eastAsia="Arial" w:hAnsi="Arial" w:cs="Arial"/>
                                  <w:color w:val="374151"/>
                                  <w:sz w:val="19"/>
                                </w:rPr>
                                <w:t>]</w:t>
                              </w:r>
                            </w:p>
                          </w:txbxContent>
                        </wps:txbx>
                        <wps:bodyPr horzOverflow="overflow" vert="horz" lIns="0" tIns="0" rIns="0" bIns="0" rtlCol="0">
                          <a:noAutofit/>
                        </wps:bodyPr>
                      </wps:wsp>
                      <wps:wsp>
                        <wps:cNvPr id="2027115905" name="Shape 62"/>
                        <wps:cNvSpPr/>
                        <wps:spPr>
                          <a:xfrm>
                            <a:off x="109537" y="325498"/>
                            <a:ext cx="571500" cy="238125"/>
                          </a:xfrm>
                          <a:custGeom>
                            <a:avLst/>
                            <a:gdLst/>
                            <a:ahLst/>
                            <a:cxnLst/>
                            <a:rect l="0" t="0" r="0" b="0"/>
                            <a:pathLst>
                              <a:path w="571500" h="238125">
                                <a:moveTo>
                                  <a:pt x="23813" y="0"/>
                                </a:moveTo>
                                <a:lnTo>
                                  <a:pt x="547688" y="0"/>
                                </a:lnTo>
                                <a:cubicBezTo>
                                  <a:pt x="550845" y="0"/>
                                  <a:pt x="553883" y="604"/>
                                  <a:pt x="556800" y="1812"/>
                                </a:cubicBezTo>
                                <a:cubicBezTo>
                                  <a:pt x="559717" y="3021"/>
                                  <a:pt x="562293" y="4742"/>
                                  <a:pt x="564526" y="6974"/>
                                </a:cubicBezTo>
                                <a:cubicBezTo>
                                  <a:pt x="566758" y="9207"/>
                                  <a:pt x="568479" y="11782"/>
                                  <a:pt x="569687" y="14699"/>
                                </a:cubicBezTo>
                                <a:cubicBezTo>
                                  <a:pt x="570896" y="17617"/>
                                  <a:pt x="571500" y="20655"/>
                                  <a:pt x="571500" y="23813"/>
                                </a:cubicBezTo>
                                <a:lnTo>
                                  <a:pt x="571500" y="214313"/>
                                </a:lnTo>
                                <a:cubicBezTo>
                                  <a:pt x="571500" y="217470"/>
                                  <a:pt x="570896" y="220507"/>
                                  <a:pt x="569687" y="223424"/>
                                </a:cubicBezTo>
                                <a:cubicBezTo>
                                  <a:pt x="568479" y="226342"/>
                                  <a:pt x="566758" y="228917"/>
                                  <a:pt x="564526" y="231150"/>
                                </a:cubicBezTo>
                                <a:cubicBezTo>
                                  <a:pt x="562293" y="233383"/>
                                  <a:pt x="559717" y="235103"/>
                                  <a:pt x="556800" y="236312"/>
                                </a:cubicBezTo>
                                <a:cubicBezTo>
                                  <a:pt x="553883" y="237520"/>
                                  <a:pt x="550845" y="238125"/>
                                  <a:pt x="547688" y="238125"/>
                                </a:cubicBezTo>
                                <a:lnTo>
                                  <a:pt x="23813" y="238125"/>
                                </a:lnTo>
                                <a:cubicBezTo>
                                  <a:pt x="20655" y="238125"/>
                                  <a:pt x="17617" y="237520"/>
                                  <a:pt x="14700" y="236312"/>
                                </a:cubicBezTo>
                                <a:cubicBezTo>
                                  <a:pt x="11783" y="235103"/>
                                  <a:pt x="9207" y="233383"/>
                                  <a:pt x="6975" y="231150"/>
                                </a:cubicBezTo>
                                <a:cubicBezTo>
                                  <a:pt x="4742" y="228917"/>
                                  <a:pt x="3021" y="226342"/>
                                  <a:pt x="1813" y="223425"/>
                                </a:cubicBezTo>
                                <a:cubicBezTo>
                                  <a:pt x="604" y="220507"/>
                                  <a:pt x="0" y="217470"/>
                                  <a:pt x="0" y="214313"/>
                                </a:cubicBezTo>
                                <a:lnTo>
                                  <a:pt x="0" y="23813"/>
                                </a:lnTo>
                                <a:cubicBezTo>
                                  <a:pt x="0" y="20655"/>
                                  <a:pt x="604" y="17617"/>
                                  <a:pt x="1813" y="14699"/>
                                </a:cubicBezTo>
                                <a:cubicBezTo>
                                  <a:pt x="3021" y="11782"/>
                                  <a:pt x="4742" y="9207"/>
                                  <a:pt x="6975" y="6974"/>
                                </a:cubicBezTo>
                                <a:cubicBezTo>
                                  <a:pt x="9207" y="4742"/>
                                  <a:pt x="11783" y="3021"/>
                                  <a:pt x="14700" y="1812"/>
                                </a:cubicBezTo>
                                <a:cubicBezTo>
                                  <a:pt x="17617"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06" name="Shape 63"/>
                        <wps:cNvSpPr/>
                        <wps:spPr>
                          <a:xfrm>
                            <a:off x="109537" y="325498"/>
                            <a:ext cx="571500" cy="238125"/>
                          </a:xfrm>
                          <a:custGeom>
                            <a:avLst/>
                            <a:gdLst/>
                            <a:ahLst/>
                            <a:cxnLst/>
                            <a:rect l="0" t="0" r="0" b="0"/>
                            <a:pathLst>
                              <a:path w="571500" h="238125">
                                <a:moveTo>
                                  <a:pt x="0" y="214313"/>
                                </a:moveTo>
                                <a:lnTo>
                                  <a:pt x="0" y="23813"/>
                                </a:lnTo>
                                <a:cubicBezTo>
                                  <a:pt x="0" y="20655"/>
                                  <a:pt x="604" y="17617"/>
                                  <a:pt x="1813" y="14699"/>
                                </a:cubicBezTo>
                                <a:cubicBezTo>
                                  <a:pt x="3021" y="11782"/>
                                  <a:pt x="4742" y="9207"/>
                                  <a:pt x="6975" y="6974"/>
                                </a:cubicBezTo>
                                <a:cubicBezTo>
                                  <a:pt x="9207" y="4742"/>
                                  <a:pt x="11783" y="3021"/>
                                  <a:pt x="14700" y="1812"/>
                                </a:cubicBezTo>
                                <a:cubicBezTo>
                                  <a:pt x="17617" y="604"/>
                                  <a:pt x="20655" y="0"/>
                                  <a:pt x="23813" y="0"/>
                                </a:cubicBezTo>
                                <a:lnTo>
                                  <a:pt x="547688" y="0"/>
                                </a:lnTo>
                                <a:cubicBezTo>
                                  <a:pt x="550845" y="0"/>
                                  <a:pt x="553883" y="604"/>
                                  <a:pt x="556800" y="1812"/>
                                </a:cubicBezTo>
                                <a:cubicBezTo>
                                  <a:pt x="559717" y="3021"/>
                                  <a:pt x="562293" y="4742"/>
                                  <a:pt x="564526" y="6974"/>
                                </a:cubicBezTo>
                                <a:cubicBezTo>
                                  <a:pt x="566758" y="9207"/>
                                  <a:pt x="568479" y="11782"/>
                                  <a:pt x="569687" y="14699"/>
                                </a:cubicBezTo>
                                <a:cubicBezTo>
                                  <a:pt x="570896" y="17617"/>
                                  <a:pt x="571500" y="20655"/>
                                  <a:pt x="571500" y="23813"/>
                                </a:cubicBezTo>
                                <a:lnTo>
                                  <a:pt x="571500" y="214313"/>
                                </a:lnTo>
                                <a:cubicBezTo>
                                  <a:pt x="571500" y="217470"/>
                                  <a:pt x="570896" y="220507"/>
                                  <a:pt x="569687" y="223424"/>
                                </a:cubicBezTo>
                                <a:cubicBezTo>
                                  <a:pt x="568479" y="226342"/>
                                  <a:pt x="566758" y="228917"/>
                                  <a:pt x="564526" y="231150"/>
                                </a:cubicBezTo>
                                <a:cubicBezTo>
                                  <a:pt x="562293" y="233383"/>
                                  <a:pt x="559717" y="235103"/>
                                  <a:pt x="556800" y="236312"/>
                                </a:cubicBezTo>
                                <a:cubicBezTo>
                                  <a:pt x="553883" y="237520"/>
                                  <a:pt x="550845" y="238125"/>
                                  <a:pt x="547688" y="238125"/>
                                </a:cubicBezTo>
                                <a:lnTo>
                                  <a:pt x="23813" y="238125"/>
                                </a:lnTo>
                                <a:cubicBezTo>
                                  <a:pt x="20655" y="238125"/>
                                  <a:pt x="17617" y="237520"/>
                                  <a:pt x="14700" y="236312"/>
                                </a:cubicBezTo>
                                <a:cubicBezTo>
                                  <a:pt x="11783" y="235103"/>
                                  <a:pt x="9207" y="233383"/>
                                  <a:pt x="6975" y="231150"/>
                                </a:cubicBezTo>
                                <a:cubicBezTo>
                                  <a:pt x="4742" y="228917"/>
                                  <a:pt x="3021" y="226342"/>
                                  <a:pt x="1813"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07" name="Rectangle 2027115907"/>
                        <wps:cNvSpPr/>
                        <wps:spPr>
                          <a:xfrm>
                            <a:off x="190500" y="395101"/>
                            <a:ext cx="542285" cy="166704"/>
                          </a:xfrm>
                          <a:prstGeom prst="rect">
                            <a:avLst/>
                          </a:prstGeom>
                          <a:ln>
                            <a:noFill/>
                          </a:ln>
                        </wps:spPr>
                        <wps:txbx>
                          <w:txbxContent>
                            <w:p w14:paraId="08E671FE" w14:textId="77777777" w:rsidR="00B73EB0" w:rsidRDefault="00B73EB0" w:rsidP="0060348C">
                              <w:r>
                                <w:rPr>
                                  <w:rFonts w:ascii="Arial" w:eastAsia="Arial" w:hAnsi="Arial" w:cs="Arial"/>
                                  <w:sz w:val="21"/>
                                </w:rPr>
                                <w:t>energy</w:t>
                              </w:r>
                            </w:p>
                          </w:txbxContent>
                        </wps:txbx>
                        <wps:bodyPr horzOverflow="overflow" vert="horz" lIns="0" tIns="0" rIns="0" bIns="0" rtlCol="0">
                          <a:noAutofit/>
                        </wps:bodyPr>
                      </wps:wsp>
                      <wps:wsp>
                        <wps:cNvPr id="2027115908" name="Shape 65"/>
                        <wps:cNvSpPr/>
                        <wps:spPr>
                          <a:xfrm>
                            <a:off x="766762" y="325498"/>
                            <a:ext cx="523875" cy="238125"/>
                          </a:xfrm>
                          <a:custGeom>
                            <a:avLst/>
                            <a:gdLst/>
                            <a:ahLst/>
                            <a:cxnLst/>
                            <a:rect l="0" t="0" r="0" b="0"/>
                            <a:pathLst>
                              <a:path w="523875" h="238125">
                                <a:moveTo>
                                  <a:pt x="23813" y="0"/>
                                </a:moveTo>
                                <a:lnTo>
                                  <a:pt x="500063" y="0"/>
                                </a:lnTo>
                                <a:cubicBezTo>
                                  <a:pt x="503220" y="0"/>
                                  <a:pt x="506258" y="604"/>
                                  <a:pt x="509175" y="1812"/>
                                </a:cubicBezTo>
                                <a:cubicBezTo>
                                  <a:pt x="512092" y="3021"/>
                                  <a:pt x="514668" y="4742"/>
                                  <a:pt x="516901" y="6974"/>
                                </a:cubicBezTo>
                                <a:cubicBezTo>
                                  <a:pt x="519133" y="9207"/>
                                  <a:pt x="520854" y="11782"/>
                                  <a:pt x="522062" y="14699"/>
                                </a:cubicBezTo>
                                <a:cubicBezTo>
                                  <a:pt x="523271" y="17617"/>
                                  <a:pt x="523875" y="20655"/>
                                  <a:pt x="523875" y="23813"/>
                                </a:cubicBezTo>
                                <a:lnTo>
                                  <a:pt x="523875" y="214313"/>
                                </a:lnTo>
                                <a:cubicBezTo>
                                  <a:pt x="523875" y="217470"/>
                                  <a:pt x="523271" y="220507"/>
                                  <a:pt x="522062" y="223424"/>
                                </a:cubicBezTo>
                                <a:cubicBezTo>
                                  <a:pt x="520854" y="226342"/>
                                  <a:pt x="519133" y="228917"/>
                                  <a:pt x="516901" y="231150"/>
                                </a:cubicBezTo>
                                <a:cubicBezTo>
                                  <a:pt x="514668" y="233383"/>
                                  <a:pt x="512092" y="235103"/>
                                  <a:pt x="509175" y="236312"/>
                                </a:cubicBezTo>
                                <a:cubicBezTo>
                                  <a:pt x="506258" y="237520"/>
                                  <a:pt x="503220" y="238125"/>
                                  <a:pt x="500063" y="238125"/>
                                </a:cubicBezTo>
                                <a:lnTo>
                                  <a:pt x="23813" y="238125"/>
                                </a:lnTo>
                                <a:cubicBezTo>
                                  <a:pt x="20655" y="238125"/>
                                  <a:pt x="17617" y="237520"/>
                                  <a:pt x="14700" y="236312"/>
                                </a:cubicBezTo>
                                <a:cubicBezTo>
                                  <a:pt x="11782" y="235103"/>
                                  <a:pt x="9207" y="233383"/>
                                  <a:pt x="6975" y="231150"/>
                                </a:cubicBezTo>
                                <a:cubicBezTo>
                                  <a:pt x="4742" y="228917"/>
                                  <a:pt x="3021" y="226342"/>
                                  <a:pt x="1813" y="223425"/>
                                </a:cubicBezTo>
                                <a:cubicBezTo>
                                  <a:pt x="604" y="220507"/>
                                  <a:pt x="0" y="217470"/>
                                  <a:pt x="0" y="214313"/>
                                </a:cubicBezTo>
                                <a:lnTo>
                                  <a:pt x="0" y="23813"/>
                                </a:ln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10" name="Shape 66"/>
                        <wps:cNvSpPr/>
                        <wps:spPr>
                          <a:xfrm>
                            <a:off x="766762" y="325498"/>
                            <a:ext cx="523875" cy="238125"/>
                          </a:xfrm>
                          <a:custGeom>
                            <a:avLst/>
                            <a:gdLst/>
                            <a:ahLst/>
                            <a:cxnLst/>
                            <a:rect l="0" t="0" r="0" b="0"/>
                            <a:pathLst>
                              <a:path w="523875" h="238125">
                                <a:moveTo>
                                  <a:pt x="0" y="214313"/>
                                </a:moveTo>
                                <a:lnTo>
                                  <a:pt x="0" y="23813"/>
                                </a:ln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lnTo>
                                  <a:pt x="500063" y="0"/>
                                </a:lnTo>
                                <a:cubicBezTo>
                                  <a:pt x="503220" y="0"/>
                                  <a:pt x="506258" y="604"/>
                                  <a:pt x="509175" y="1812"/>
                                </a:cubicBezTo>
                                <a:cubicBezTo>
                                  <a:pt x="512092" y="3021"/>
                                  <a:pt x="514668" y="4742"/>
                                  <a:pt x="516901" y="6974"/>
                                </a:cubicBezTo>
                                <a:cubicBezTo>
                                  <a:pt x="519133" y="9207"/>
                                  <a:pt x="520854" y="11782"/>
                                  <a:pt x="522062" y="14699"/>
                                </a:cubicBezTo>
                                <a:cubicBezTo>
                                  <a:pt x="523271" y="17617"/>
                                  <a:pt x="523875" y="20655"/>
                                  <a:pt x="523875" y="23813"/>
                                </a:cubicBezTo>
                                <a:lnTo>
                                  <a:pt x="523875" y="214313"/>
                                </a:lnTo>
                                <a:cubicBezTo>
                                  <a:pt x="523875" y="217470"/>
                                  <a:pt x="523271" y="220507"/>
                                  <a:pt x="522062" y="223424"/>
                                </a:cubicBezTo>
                                <a:cubicBezTo>
                                  <a:pt x="520854" y="226342"/>
                                  <a:pt x="519133" y="228917"/>
                                  <a:pt x="516901" y="231150"/>
                                </a:cubicBezTo>
                                <a:cubicBezTo>
                                  <a:pt x="514668" y="233383"/>
                                  <a:pt x="512092" y="235103"/>
                                  <a:pt x="509175" y="236312"/>
                                </a:cubicBezTo>
                                <a:cubicBezTo>
                                  <a:pt x="506258" y="237520"/>
                                  <a:pt x="503220" y="238125"/>
                                  <a:pt x="500063" y="238125"/>
                                </a:cubicBezTo>
                                <a:lnTo>
                                  <a:pt x="23813" y="238125"/>
                                </a:lnTo>
                                <a:cubicBezTo>
                                  <a:pt x="20655" y="238125"/>
                                  <a:pt x="17617" y="237520"/>
                                  <a:pt x="14700" y="236312"/>
                                </a:cubicBezTo>
                                <a:cubicBezTo>
                                  <a:pt x="11782" y="235103"/>
                                  <a:pt x="9207" y="233383"/>
                                  <a:pt x="6975" y="231150"/>
                                </a:cubicBezTo>
                                <a:cubicBezTo>
                                  <a:pt x="4742" y="228917"/>
                                  <a:pt x="3021" y="226342"/>
                                  <a:pt x="1813"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11" name="Rectangle 2027115911"/>
                        <wps:cNvSpPr/>
                        <wps:spPr>
                          <a:xfrm>
                            <a:off x="845939" y="395101"/>
                            <a:ext cx="483051" cy="166704"/>
                          </a:xfrm>
                          <a:prstGeom prst="rect">
                            <a:avLst/>
                          </a:prstGeom>
                          <a:ln>
                            <a:noFill/>
                          </a:ln>
                        </wps:spPr>
                        <wps:txbx>
                          <w:txbxContent>
                            <w:p w14:paraId="70DA1F16" w14:textId="77777777" w:rsidR="00B73EB0" w:rsidRDefault="00B73EB0" w:rsidP="0060348C">
                              <w:r>
                                <w:rPr>
                                  <w:rFonts w:ascii="Arial" w:eastAsia="Arial" w:hAnsi="Arial" w:cs="Arial"/>
                                  <w:sz w:val="21"/>
                                </w:rPr>
                                <w:t>power</w:t>
                              </w:r>
                            </w:p>
                          </w:txbxContent>
                        </wps:txbx>
                        <wps:bodyPr horzOverflow="overflow" vert="horz" lIns="0" tIns="0" rIns="0" bIns="0" rtlCol="0">
                          <a:noAutofit/>
                        </wps:bodyPr>
                      </wps:wsp>
                      <wps:wsp>
                        <wps:cNvPr id="2027115912" name="Shape 68"/>
                        <wps:cNvSpPr/>
                        <wps:spPr>
                          <a:xfrm>
                            <a:off x="1376362" y="325498"/>
                            <a:ext cx="676275" cy="238125"/>
                          </a:xfrm>
                          <a:custGeom>
                            <a:avLst/>
                            <a:gdLst/>
                            <a:ahLst/>
                            <a:cxnLst/>
                            <a:rect l="0" t="0" r="0" b="0"/>
                            <a:pathLst>
                              <a:path w="676275" h="238125">
                                <a:moveTo>
                                  <a:pt x="23813" y="0"/>
                                </a:moveTo>
                                <a:lnTo>
                                  <a:pt x="652463" y="0"/>
                                </a:lnTo>
                                <a:cubicBezTo>
                                  <a:pt x="655620" y="0"/>
                                  <a:pt x="658658" y="604"/>
                                  <a:pt x="661575" y="1812"/>
                                </a:cubicBezTo>
                                <a:cubicBezTo>
                                  <a:pt x="664492" y="3021"/>
                                  <a:pt x="667068" y="4742"/>
                                  <a:pt x="669301" y="6974"/>
                                </a:cubicBezTo>
                                <a:cubicBezTo>
                                  <a:pt x="671533" y="9207"/>
                                  <a:pt x="673254" y="11782"/>
                                  <a:pt x="674462" y="14699"/>
                                </a:cubicBezTo>
                                <a:cubicBezTo>
                                  <a:pt x="675671" y="17617"/>
                                  <a:pt x="676275" y="20655"/>
                                  <a:pt x="676275" y="23813"/>
                                </a:cubicBezTo>
                                <a:lnTo>
                                  <a:pt x="676275" y="214313"/>
                                </a:lnTo>
                                <a:cubicBezTo>
                                  <a:pt x="676275" y="217470"/>
                                  <a:pt x="675671" y="220507"/>
                                  <a:pt x="674462" y="223424"/>
                                </a:cubicBezTo>
                                <a:cubicBezTo>
                                  <a:pt x="673254" y="226342"/>
                                  <a:pt x="671533" y="228917"/>
                                  <a:pt x="669301" y="231150"/>
                                </a:cubicBezTo>
                                <a:cubicBezTo>
                                  <a:pt x="667068" y="233383"/>
                                  <a:pt x="664492" y="235103"/>
                                  <a:pt x="661575" y="236312"/>
                                </a:cubicBezTo>
                                <a:cubicBezTo>
                                  <a:pt x="658658" y="237520"/>
                                  <a:pt x="655620" y="238125"/>
                                  <a:pt x="652463" y="238125"/>
                                </a:cubicBezTo>
                                <a:lnTo>
                                  <a:pt x="23813" y="238125"/>
                                </a:lnTo>
                                <a:cubicBezTo>
                                  <a:pt x="20655" y="238125"/>
                                  <a:pt x="17617" y="237520"/>
                                  <a:pt x="14700" y="236312"/>
                                </a:cubicBezTo>
                                <a:cubicBezTo>
                                  <a:pt x="11782" y="235103"/>
                                  <a:pt x="9207" y="233383"/>
                                  <a:pt x="6975" y="231150"/>
                                </a:cubicBezTo>
                                <a:cubicBezTo>
                                  <a:pt x="4742" y="228917"/>
                                  <a:pt x="3021" y="226342"/>
                                  <a:pt x="1812" y="223425"/>
                                </a:cubicBezTo>
                                <a:cubicBezTo>
                                  <a:pt x="604" y="220507"/>
                                  <a:pt x="0" y="217470"/>
                                  <a:pt x="0" y="214313"/>
                                </a:cubicBezTo>
                                <a:lnTo>
                                  <a:pt x="0" y="23813"/>
                                </a:ln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13" name="Shape 69"/>
                        <wps:cNvSpPr/>
                        <wps:spPr>
                          <a:xfrm>
                            <a:off x="1376362" y="325498"/>
                            <a:ext cx="676275" cy="238125"/>
                          </a:xfrm>
                          <a:custGeom>
                            <a:avLst/>
                            <a:gdLst/>
                            <a:ahLst/>
                            <a:cxnLst/>
                            <a:rect l="0" t="0" r="0" b="0"/>
                            <a:pathLst>
                              <a:path w="676275" h="238125">
                                <a:moveTo>
                                  <a:pt x="0" y="214313"/>
                                </a:moveTo>
                                <a:lnTo>
                                  <a:pt x="0" y="23813"/>
                                </a:ln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lnTo>
                                  <a:pt x="652463" y="0"/>
                                </a:lnTo>
                                <a:cubicBezTo>
                                  <a:pt x="655620" y="0"/>
                                  <a:pt x="658658" y="604"/>
                                  <a:pt x="661575" y="1812"/>
                                </a:cubicBezTo>
                                <a:cubicBezTo>
                                  <a:pt x="664492" y="3021"/>
                                  <a:pt x="667068" y="4742"/>
                                  <a:pt x="669301" y="6974"/>
                                </a:cubicBezTo>
                                <a:cubicBezTo>
                                  <a:pt x="671533" y="9207"/>
                                  <a:pt x="673254" y="11782"/>
                                  <a:pt x="674462" y="14699"/>
                                </a:cubicBezTo>
                                <a:cubicBezTo>
                                  <a:pt x="675671" y="17617"/>
                                  <a:pt x="676275" y="20655"/>
                                  <a:pt x="676275" y="23813"/>
                                </a:cubicBezTo>
                                <a:lnTo>
                                  <a:pt x="676275" y="214313"/>
                                </a:lnTo>
                                <a:cubicBezTo>
                                  <a:pt x="676275" y="217470"/>
                                  <a:pt x="675671" y="220507"/>
                                  <a:pt x="674462" y="223424"/>
                                </a:cubicBezTo>
                                <a:cubicBezTo>
                                  <a:pt x="673254" y="226342"/>
                                  <a:pt x="671533" y="228917"/>
                                  <a:pt x="669301" y="231150"/>
                                </a:cubicBezTo>
                                <a:cubicBezTo>
                                  <a:pt x="667068" y="233383"/>
                                  <a:pt x="664492" y="235103"/>
                                  <a:pt x="661575" y="236312"/>
                                </a:cubicBezTo>
                                <a:cubicBezTo>
                                  <a:pt x="658658" y="237520"/>
                                  <a:pt x="655620" y="238125"/>
                                  <a:pt x="652463" y="238125"/>
                                </a:cubicBezTo>
                                <a:lnTo>
                                  <a:pt x="23813" y="238125"/>
                                </a:lnTo>
                                <a:cubicBezTo>
                                  <a:pt x="20655" y="238125"/>
                                  <a:pt x="17617" y="237520"/>
                                  <a:pt x="14700" y="236312"/>
                                </a:cubicBezTo>
                                <a:cubicBezTo>
                                  <a:pt x="11782" y="235103"/>
                                  <a:pt x="9207" y="233383"/>
                                  <a:pt x="6975" y="231150"/>
                                </a:cubicBezTo>
                                <a:cubicBezTo>
                                  <a:pt x="4742" y="228917"/>
                                  <a:pt x="3021" y="226342"/>
                                  <a:pt x="1812"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14" name="Rectangle 2027115914"/>
                        <wps:cNvSpPr/>
                        <wps:spPr>
                          <a:xfrm>
                            <a:off x="1456878" y="395101"/>
                            <a:ext cx="680065" cy="166704"/>
                          </a:xfrm>
                          <a:prstGeom prst="rect">
                            <a:avLst/>
                          </a:prstGeom>
                          <a:ln>
                            <a:noFill/>
                          </a:ln>
                        </wps:spPr>
                        <wps:txbx>
                          <w:txbxContent>
                            <w:p w14:paraId="1E64FA65" w14:textId="77777777" w:rsidR="00B73EB0" w:rsidRDefault="00B73EB0" w:rsidP="0060348C">
                              <w:r>
                                <w:rPr>
                                  <w:rFonts w:ascii="Arial" w:eastAsia="Arial" w:hAnsi="Arial" w:cs="Arial"/>
                                  <w:sz w:val="21"/>
                                </w:rPr>
                                <w:t>kilowatts</w:t>
                              </w:r>
                            </w:p>
                          </w:txbxContent>
                        </wps:txbx>
                        <wps:bodyPr horzOverflow="overflow" vert="horz" lIns="0" tIns="0" rIns="0" bIns="0" rtlCol="0">
                          <a:noAutofit/>
                        </wps:bodyPr>
                      </wps:wsp>
                      <wps:wsp>
                        <wps:cNvPr id="2027115915" name="Shape 71"/>
                        <wps:cNvSpPr/>
                        <wps:spPr>
                          <a:xfrm>
                            <a:off x="2138362" y="325498"/>
                            <a:ext cx="590550" cy="238125"/>
                          </a:xfrm>
                          <a:custGeom>
                            <a:avLst/>
                            <a:gdLst/>
                            <a:ahLst/>
                            <a:cxnLst/>
                            <a:rect l="0" t="0" r="0" b="0"/>
                            <a:pathLst>
                              <a:path w="590550" h="238125">
                                <a:moveTo>
                                  <a:pt x="23813" y="0"/>
                                </a:moveTo>
                                <a:lnTo>
                                  <a:pt x="566738" y="0"/>
                                </a:lnTo>
                                <a:cubicBezTo>
                                  <a:pt x="569895" y="0"/>
                                  <a:pt x="572933" y="604"/>
                                  <a:pt x="575850" y="1812"/>
                                </a:cubicBezTo>
                                <a:cubicBezTo>
                                  <a:pt x="578767" y="3021"/>
                                  <a:pt x="581343" y="4742"/>
                                  <a:pt x="583575" y="6974"/>
                                </a:cubicBezTo>
                                <a:cubicBezTo>
                                  <a:pt x="585808" y="9207"/>
                                  <a:pt x="587529" y="11782"/>
                                  <a:pt x="588737" y="14699"/>
                                </a:cubicBezTo>
                                <a:cubicBezTo>
                                  <a:pt x="589946" y="17617"/>
                                  <a:pt x="590550" y="20655"/>
                                  <a:pt x="590550" y="23813"/>
                                </a:cubicBezTo>
                                <a:lnTo>
                                  <a:pt x="590550" y="214313"/>
                                </a:lnTo>
                                <a:cubicBezTo>
                                  <a:pt x="590550" y="217470"/>
                                  <a:pt x="589946" y="220507"/>
                                  <a:pt x="588737" y="223424"/>
                                </a:cubicBezTo>
                                <a:cubicBezTo>
                                  <a:pt x="587529" y="226342"/>
                                  <a:pt x="585808" y="228917"/>
                                  <a:pt x="583575" y="231150"/>
                                </a:cubicBezTo>
                                <a:cubicBezTo>
                                  <a:pt x="581343" y="233383"/>
                                  <a:pt x="578767" y="235103"/>
                                  <a:pt x="575850" y="236312"/>
                                </a:cubicBezTo>
                                <a:cubicBezTo>
                                  <a:pt x="572933" y="237520"/>
                                  <a:pt x="569895" y="238125"/>
                                  <a:pt x="566738" y="238125"/>
                                </a:cubicBezTo>
                                <a:lnTo>
                                  <a:pt x="23813" y="238125"/>
                                </a:lnTo>
                                <a:cubicBezTo>
                                  <a:pt x="20655" y="238125"/>
                                  <a:pt x="17618" y="237520"/>
                                  <a:pt x="14700" y="236312"/>
                                </a:cubicBezTo>
                                <a:cubicBezTo>
                                  <a:pt x="11782" y="235103"/>
                                  <a:pt x="9207" y="233383"/>
                                  <a:pt x="6975" y="231150"/>
                                </a:cubicBezTo>
                                <a:cubicBezTo>
                                  <a:pt x="4741" y="228917"/>
                                  <a:pt x="3021" y="226342"/>
                                  <a:pt x="1812" y="223425"/>
                                </a:cubicBezTo>
                                <a:cubicBezTo>
                                  <a:pt x="604" y="220507"/>
                                  <a:pt x="0" y="217470"/>
                                  <a:pt x="0" y="214313"/>
                                </a:cubicBezTo>
                                <a:lnTo>
                                  <a:pt x="0" y="23813"/>
                                </a:lnTo>
                                <a:cubicBezTo>
                                  <a:pt x="0" y="20655"/>
                                  <a:pt x="604" y="17617"/>
                                  <a:pt x="1812" y="14699"/>
                                </a:cubicBezTo>
                                <a:cubicBezTo>
                                  <a:pt x="3021" y="11782"/>
                                  <a:pt x="4741" y="9207"/>
                                  <a:pt x="6975" y="6974"/>
                                </a:cubicBezTo>
                                <a:cubicBezTo>
                                  <a:pt x="9207" y="4742"/>
                                  <a:pt x="11782" y="3021"/>
                                  <a:pt x="14700" y="1812"/>
                                </a:cubicBezTo>
                                <a:cubicBezTo>
                                  <a:pt x="17618"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16" name="Shape 72"/>
                        <wps:cNvSpPr/>
                        <wps:spPr>
                          <a:xfrm>
                            <a:off x="2138362" y="325498"/>
                            <a:ext cx="590550" cy="238125"/>
                          </a:xfrm>
                          <a:custGeom>
                            <a:avLst/>
                            <a:gdLst/>
                            <a:ahLst/>
                            <a:cxnLst/>
                            <a:rect l="0" t="0" r="0" b="0"/>
                            <a:pathLst>
                              <a:path w="590550" h="238125">
                                <a:moveTo>
                                  <a:pt x="0" y="214313"/>
                                </a:moveTo>
                                <a:lnTo>
                                  <a:pt x="0" y="23813"/>
                                </a:lnTo>
                                <a:cubicBezTo>
                                  <a:pt x="0" y="20655"/>
                                  <a:pt x="604" y="17617"/>
                                  <a:pt x="1812" y="14699"/>
                                </a:cubicBezTo>
                                <a:cubicBezTo>
                                  <a:pt x="3021" y="11782"/>
                                  <a:pt x="4741" y="9207"/>
                                  <a:pt x="6975" y="6974"/>
                                </a:cubicBezTo>
                                <a:cubicBezTo>
                                  <a:pt x="9207" y="4742"/>
                                  <a:pt x="11782" y="3021"/>
                                  <a:pt x="14700" y="1812"/>
                                </a:cubicBezTo>
                                <a:cubicBezTo>
                                  <a:pt x="17618" y="604"/>
                                  <a:pt x="20655" y="0"/>
                                  <a:pt x="23813" y="0"/>
                                </a:cubicBezTo>
                                <a:lnTo>
                                  <a:pt x="566738" y="0"/>
                                </a:lnTo>
                                <a:cubicBezTo>
                                  <a:pt x="569895" y="0"/>
                                  <a:pt x="572933" y="604"/>
                                  <a:pt x="575850" y="1812"/>
                                </a:cubicBezTo>
                                <a:cubicBezTo>
                                  <a:pt x="578767" y="3021"/>
                                  <a:pt x="581343" y="4742"/>
                                  <a:pt x="583575" y="6974"/>
                                </a:cubicBezTo>
                                <a:cubicBezTo>
                                  <a:pt x="585808" y="9207"/>
                                  <a:pt x="587529" y="11782"/>
                                  <a:pt x="588737" y="14699"/>
                                </a:cubicBezTo>
                                <a:cubicBezTo>
                                  <a:pt x="589946" y="17617"/>
                                  <a:pt x="590550" y="20655"/>
                                  <a:pt x="590550" y="23813"/>
                                </a:cubicBezTo>
                                <a:lnTo>
                                  <a:pt x="590550" y="214313"/>
                                </a:lnTo>
                                <a:cubicBezTo>
                                  <a:pt x="590550" y="217470"/>
                                  <a:pt x="589946" y="220507"/>
                                  <a:pt x="588737" y="223424"/>
                                </a:cubicBezTo>
                                <a:cubicBezTo>
                                  <a:pt x="587529" y="226342"/>
                                  <a:pt x="585808" y="228917"/>
                                  <a:pt x="583575" y="231150"/>
                                </a:cubicBezTo>
                                <a:cubicBezTo>
                                  <a:pt x="581343" y="233383"/>
                                  <a:pt x="578767" y="235103"/>
                                  <a:pt x="575850" y="236312"/>
                                </a:cubicBezTo>
                                <a:cubicBezTo>
                                  <a:pt x="572933" y="237520"/>
                                  <a:pt x="569895" y="238125"/>
                                  <a:pt x="566738" y="238125"/>
                                </a:cubicBezTo>
                                <a:lnTo>
                                  <a:pt x="23813" y="238125"/>
                                </a:lnTo>
                                <a:cubicBezTo>
                                  <a:pt x="20655" y="238125"/>
                                  <a:pt x="17618" y="237520"/>
                                  <a:pt x="14700" y="236312"/>
                                </a:cubicBezTo>
                                <a:cubicBezTo>
                                  <a:pt x="11782" y="235103"/>
                                  <a:pt x="9207" y="233383"/>
                                  <a:pt x="6975" y="231150"/>
                                </a:cubicBezTo>
                                <a:cubicBezTo>
                                  <a:pt x="4741" y="228917"/>
                                  <a:pt x="3021" y="226342"/>
                                  <a:pt x="1812"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17" name="Rectangle 2027115917"/>
                        <wps:cNvSpPr/>
                        <wps:spPr>
                          <a:xfrm>
                            <a:off x="2215902" y="395101"/>
                            <a:ext cx="571902" cy="166704"/>
                          </a:xfrm>
                          <a:prstGeom prst="rect">
                            <a:avLst/>
                          </a:prstGeom>
                          <a:ln>
                            <a:noFill/>
                          </a:ln>
                        </wps:spPr>
                        <wps:txbx>
                          <w:txbxContent>
                            <w:p w14:paraId="0A631688" w14:textId="77777777" w:rsidR="00B73EB0" w:rsidRDefault="00B73EB0" w:rsidP="0060348C">
                              <w:r>
                                <w:rPr>
                                  <w:rFonts w:ascii="Arial" w:eastAsia="Arial" w:hAnsi="Arial" w:cs="Arial"/>
                                  <w:sz w:val="21"/>
                                </w:rPr>
                                <w:t>second</w:t>
                              </w:r>
                            </w:p>
                          </w:txbxContent>
                        </wps:txbx>
                        <wps:bodyPr horzOverflow="overflow" vert="horz" lIns="0" tIns="0" rIns="0" bIns="0" rtlCol="0">
                          <a:noAutofit/>
                        </wps:bodyPr>
                      </wps:wsp>
                      <wps:wsp>
                        <wps:cNvPr id="2027115918" name="Shape 74"/>
                        <wps:cNvSpPr/>
                        <wps:spPr>
                          <a:xfrm>
                            <a:off x="2814637" y="325498"/>
                            <a:ext cx="466725" cy="238125"/>
                          </a:xfrm>
                          <a:custGeom>
                            <a:avLst/>
                            <a:gdLst/>
                            <a:ahLst/>
                            <a:cxnLst/>
                            <a:rect l="0" t="0" r="0" b="0"/>
                            <a:pathLst>
                              <a:path w="466725" h="238125">
                                <a:moveTo>
                                  <a:pt x="23813" y="0"/>
                                </a:moveTo>
                                <a:lnTo>
                                  <a:pt x="442913" y="0"/>
                                </a:lnTo>
                                <a:cubicBezTo>
                                  <a:pt x="446070" y="0"/>
                                  <a:pt x="449107" y="604"/>
                                  <a:pt x="452025" y="1812"/>
                                </a:cubicBezTo>
                                <a:cubicBezTo>
                                  <a:pt x="454942" y="3021"/>
                                  <a:pt x="457517" y="4742"/>
                                  <a:pt x="459750" y="6974"/>
                                </a:cubicBezTo>
                                <a:cubicBezTo>
                                  <a:pt x="461983" y="9207"/>
                                  <a:pt x="463703" y="11782"/>
                                  <a:pt x="464912" y="14699"/>
                                </a:cubicBezTo>
                                <a:cubicBezTo>
                                  <a:pt x="466120" y="17617"/>
                                  <a:pt x="466725" y="20655"/>
                                  <a:pt x="466725" y="23813"/>
                                </a:cubicBezTo>
                                <a:lnTo>
                                  <a:pt x="466725" y="214313"/>
                                </a:lnTo>
                                <a:cubicBezTo>
                                  <a:pt x="466725" y="217470"/>
                                  <a:pt x="466120" y="220507"/>
                                  <a:pt x="464912" y="223424"/>
                                </a:cubicBezTo>
                                <a:cubicBezTo>
                                  <a:pt x="463703" y="226342"/>
                                  <a:pt x="461983" y="228917"/>
                                  <a:pt x="459750" y="231150"/>
                                </a:cubicBezTo>
                                <a:cubicBezTo>
                                  <a:pt x="457517" y="233383"/>
                                  <a:pt x="454942" y="235103"/>
                                  <a:pt x="452025" y="236312"/>
                                </a:cubicBezTo>
                                <a:cubicBezTo>
                                  <a:pt x="449107" y="237520"/>
                                  <a:pt x="446070" y="238125"/>
                                  <a:pt x="442913" y="238125"/>
                                </a:cubicBezTo>
                                <a:lnTo>
                                  <a:pt x="23813" y="238125"/>
                                </a:lnTo>
                                <a:cubicBezTo>
                                  <a:pt x="20655" y="238125"/>
                                  <a:pt x="17618" y="237520"/>
                                  <a:pt x="14700" y="236312"/>
                                </a:cubicBezTo>
                                <a:cubicBezTo>
                                  <a:pt x="11782" y="235103"/>
                                  <a:pt x="9207" y="233383"/>
                                  <a:pt x="6974" y="231150"/>
                                </a:cubicBezTo>
                                <a:cubicBezTo>
                                  <a:pt x="4741" y="228917"/>
                                  <a:pt x="3021" y="226342"/>
                                  <a:pt x="1812" y="223425"/>
                                </a:cubicBezTo>
                                <a:cubicBezTo>
                                  <a:pt x="604" y="220507"/>
                                  <a:pt x="0" y="217470"/>
                                  <a:pt x="0" y="214313"/>
                                </a:cubicBezTo>
                                <a:lnTo>
                                  <a:pt x="0" y="23813"/>
                                </a:lnTo>
                                <a:cubicBezTo>
                                  <a:pt x="0" y="20655"/>
                                  <a:pt x="604" y="17617"/>
                                  <a:pt x="1812" y="14699"/>
                                </a:cubicBezTo>
                                <a:cubicBezTo>
                                  <a:pt x="3021" y="11782"/>
                                  <a:pt x="4741" y="9207"/>
                                  <a:pt x="6974" y="6974"/>
                                </a:cubicBezTo>
                                <a:cubicBezTo>
                                  <a:pt x="9207" y="4742"/>
                                  <a:pt x="11782" y="3021"/>
                                  <a:pt x="14700" y="1812"/>
                                </a:cubicBezTo>
                                <a:cubicBezTo>
                                  <a:pt x="17618"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19" name="Shape 75"/>
                        <wps:cNvSpPr/>
                        <wps:spPr>
                          <a:xfrm>
                            <a:off x="2814637" y="325498"/>
                            <a:ext cx="466725" cy="238125"/>
                          </a:xfrm>
                          <a:custGeom>
                            <a:avLst/>
                            <a:gdLst/>
                            <a:ahLst/>
                            <a:cxnLst/>
                            <a:rect l="0" t="0" r="0" b="0"/>
                            <a:pathLst>
                              <a:path w="466725" h="238125">
                                <a:moveTo>
                                  <a:pt x="0" y="214313"/>
                                </a:moveTo>
                                <a:lnTo>
                                  <a:pt x="0" y="23813"/>
                                </a:lnTo>
                                <a:cubicBezTo>
                                  <a:pt x="0" y="20655"/>
                                  <a:pt x="604" y="17617"/>
                                  <a:pt x="1812" y="14699"/>
                                </a:cubicBezTo>
                                <a:cubicBezTo>
                                  <a:pt x="3021" y="11782"/>
                                  <a:pt x="4741" y="9207"/>
                                  <a:pt x="6974" y="6974"/>
                                </a:cubicBezTo>
                                <a:cubicBezTo>
                                  <a:pt x="9207" y="4742"/>
                                  <a:pt x="11782" y="3021"/>
                                  <a:pt x="14700" y="1812"/>
                                </a:cubicBezTo>
                                <a:cubicBezTo>
                                  <a:pt x="17618" y="604"/>
                                  <a:pt x="20655" y="0"/>
                                  <a:pt x="23813" y="0"/>
                                </a:cubicBezTo>
                                <a:lnTo>
                                  <a:pt x="442913" y="0"/>
                                </a:lnTo>
                                <a:cubicBezTo>
                                  <a:pt x="446070" y="0"/>
                                  <a:pt x="449107" y="604"/>
                                  <a:pt x="452025" y="1812"/>
                                </a:cubicBezTo>
                                <a:cubicBezTo>
                                  <a:pt x="454942" y="3021"/>
                                  <a:pt x="457517" y="4742"/>
                                  <a:pt x="459750" y="6974"/>
                                </a:cubicBezTo>
                                <a:cubicBezTo>
                                  <a:pt x="461983" y="9207"/>
                                  <a:pt x="463703" y="11782"/>
                                  <a:pt x="464912" y="14699"/>
                                </a:cubicBezTo>
                                <a:cubicBezTo>
                                  <a:pt x="466120" y="17617"/>
                                  <a:pt x="466725" y="20655"/>
                                  <a:pt x="466725" y="23813"/>
                                </a:cubicBezTo>
                                <a:lnTo>
                                  <a:pt x="466725" y="214313"/>
                                </a:lnTo>
                                <a:cubicBezTo>
                                  <a:pt x="466725" y="217470"/>
                                  <a:pt x="466120" y="220507"/>
                                  <a:pt x="464912" y="223424"/>
                                </a:cubicBezTo>
                                <a:cubicBezTo>
                                  <a:pt x="463703" y="226342"/>
                                  <a:pt x="461983" y="228917"/>
                                  <a:pt x="459750" y="231150"/>
                                </a:cubicBezTo>
                                <a:cubicBezTo>
                                  <a:pt x="457517" y="233383"/>
                                  <a:pt x="454942" y="235103"/>
                                  <a:pt x="452025" y="236312"/>
                                </a:cubicBezTo>
                                <a:cubicBezTo>
                                  <a:pt x="449107" y="237520"/>
                                  <a:pt x="446070" y="238125"/>
                                  <a:pt x="442913" y="238125"/>
                                </a:cubicBezTo>
                                <a:lnTo>
                                  <a:pt x="23813" y="238125"/>
                                </a:lnTo>
                                <a:cubicBezTo>
                                  <a:pt x="20655" y="238125"/>
                                  <a:pt x="17618" y="237520"/>
                                  <a:pt x="14700" y="236312"/>
                                </a:cubicBezTo>
                                <a:cubicBezTo>
                                  <a:pt x="11782" y="235103"/>
                                  <a:pt x="9207" y="233383"/>
                                  <a:pt x="6974" y="231150"/>
                                </a:cubicBezTo>
                                <a:cubicBezTo>
                                  <a:pt x="4741" y="228917"/>
                                  <a:pt x="3021" y="226342"/>
                                  <a:pt x="1812"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20" name="Rectangle 2027115920"/>
                        <wps:cNvSpPr/>
                        <wps:spPr>
                          <a:xfrm>
                            <a:off x="2893665" y="395101"/>
                            <a:ext cx="413945" cy="166704"/>
                          </a:xfrm>
                          <a:prstGeom prst="rect">
                            <a:avLst/>
                          </a:prstGeom>
                          <a:ln>
                            <a:noFill/>
                          </a:ln>
                        </wps:spPr>
                        <wps:txbx>
                          <w:txbxContent>
                            <w:p w14:paraId="1920EF2C" w14:textId="77777777" w:rsidR="00B73EB0" w:rsidRDefault="00B73EB0" w:rsidP="0060348C">
                              <w:r>
                                <w:rPr>
                                  <w:rFonts w:ascii="Arial" w:eastAsia="Arial" w:hAnsi="Arial" w:cs="Arial"/>
                                  <w:sz w:val="21"/>
                                </w:rPr>
                                <w:t>watts</w:t>
                              </w:r>
                            </w:p>
                          </w:txbxContent>
                        </wps:txbx>
                        <wps:bodyPr horzOverflow="overflow" vert="horz" lIns="0" tIns="0" rIns="0" bIns="0" rtlCol="0">
                          <a:noAutofit/>
                        </wps:bodyPr>
                      </wps:wsp>
                      <wps:wsp>
                        <wps:cNvPr id="2027115921" name="Shape 77"/>
                        <wps:cNvSpPr/>
                        <wps:spPr>
                          <a:xfrm>
                            <a:off x="3367087" y="325498"/>
                            <a:ext cx="990600" cy="238125"/>
                          </a:xfrm>
                          <a:custGeom>
                            <a:avLst/>
                            <a:gdLst/>
                            <a:ahLst/>
                            <a:cxnLst/>
                            <a:rect l="0" t="0" r="0" b="0"/>
                            <a:pathLst>
                              <a:path w="990600" h="238125">
                                <a:moveTo>
                                  <a:pt x="23813" y="0"/>
                                </a:moveTo>
                                <a:lnTo>
                                  <a:pt x="966788" y="0"/>
                                </a:lnTo>
                                <a:cubicBezTo>
                                  <a:pt x="969945" y="0"/>
                                  <a:pt x="972982" y="604"/>
                                  <a:pt x="975899" y="1812"/>
                                </a:cubicBezTo>
                                <a:cubicBezTo>
                                  <a:pt x="978817" y="3021"/>
                                  <a:pt x="981392" y="4742"/>
                                  <a:pt x="983625" y="6974"/>
                                </a:cubicBezTo>
                                <a:cubicBezTo>
                                  <a:pt x="985858" y="9207"/>
                                  <a:pt x="987579" y="11782"/>
                                  <a:pt x="988787" y="14699"/>
                                </a:cubicBezTo>
                                <a:cubicBezTo>
                                  <a:pt x="989996" y="17617"/>
                                  <a:pt x="990600" y="20655"/>
                                  <a:pt x="990600" y="23813"/>
                                </a:cubicBezTo>
                                <a:lnTo>
                                  <a:pt x="990600" y="214313"/>
                                </a:lnTo>
                                <a:cubicBezTo>
                                  <a:pt x="990600" y="217470"/>
                                  <a:pt x="989996" y="220507"/>
                                  <a:pt x="988787" y="223424"/>
                                </a:cubicBezTo>
                                <a:cubicBezTo>
                                  <a:pt x="987579" y="226342"/>
                                  <a:pt x="985858" y="228917"/>
                                  <a:pt x="983625" y="231150"/>
                                </a:cubicBezTo>
                                <a:cubicBezTo>
                                  <a:pt x="981392" y="233383"/>
                                  <a:pt x="978817" y="235103"/>
                                  <a:pt x="975900" y="236312"/>
                                </a:cubicBezTo>
                                <a:cubicBezTo>
                                  <a:pt x="972982" y="237520"/>
                                  <a:pt x="969945" y="238125"/>
                                  <a:pt x="966788" y="238125"/>
                                </a:cubicBezTo>
                                <a:lnTo>
                                  <a:pt x="23813" y="238125"/>
                                </a:lnTo>
                                <a:cubicBezTo>
                                  <a:pt x="20655" y="238125"/>
                                  <a:pt x="17617" y="237520"/>
                                  <a:pt x="14699" y="236312"/>
                                </a:cubicBezTo>
                                <a:cubicBezTo>
                                  <a:pt x="11783" y="235103"/>
                                  <a:pt x="9208" y="233383"/>
                                  <a:pt x="6975" y="231150"/>
                                </a:cubicBezTo>
                                <a:cubicBezTo>
                                  <a:pt x="4742" y="228917"/>
                                  <a:pt x="3021" y="226342"/>
                                  <a:pt x="1813" y="223425"/>
                                </a:cubicBezTo>
                                <a:cubicBezTo>
                                  <a:pt x="604" y="220507"/>
                                  <a:pt x="0" y="217470"/>
                                  <a:pt x="0" y="214313"/>
                                </a:cubicBezTo>
                                <a:lnTo>
                                  <a:pt x="0" y="23813"/>
                                </a:lnTo>
                                <a:cubicBezTo>
                                  <a:pt x="0" y="20655"/>
                                  <a:pt x="604" y="17617"/>
                                  <a:pt x="1813" y="14699"/>
                                </a:cubicBezTo>
                                <a:cubicBezTo>
                                  <a:pt x="3021" y="11782"/>
                                  <a:pt x="4742" y="9207"/>
                                  <a:pt x="6975" y="6974"/>
                                </a:cubicBezTo>
                                <a:cubicBezTo>
                                  <a:pt x="9208" y="4742"/>
                                  <a:pt x="11783" y="3021"/>
                                  <a:pt x="14700" y="1812"/>
                                </a:cubicBezTo>
                                <a:cubicBezTo>
                                  <a:pt x="17617"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22" name="Shape 78"/>
                        <wps:cNvSpPr/>
                        <wps:spPr>
                          <a:xfrm>
                            <a:off x="3367087" y="325498"/>
                            <a:ext cx="990600" cy="238125"/>
                          </a:xfrm>
                          <a:custGeom>
                            <a:avLst/>
                            <a:gdLst/>
                            <a:ahLst/>
                            <a:cxnLst/>
                            <a:rect l="0" t="0" r="0" b="0"/>
                            <a:pathLst>
                              <a:path w="990600" h="238125">
                                <a:moveTo>
                                  <a:pt x="0" y="214313"/>
                                </a:moveTo>
                                <a:lnTo>
                                  <a:pt x="0" y="23813"/>
                                </a:lnTo>
                                <a:cubicBezTo>
                                  <a:pt x="0" y="20655"/>
                                  <a:pt x="604" y="17617"/>
                                  <a:pt x="1813" y="14699"/>
                                </a:cubicBezTo>
                                <a:cubicBezTo>
                                  <a:pt x="3021" y="11782"/>
                                  <a:pt x="4742" y="9207"/>
                                  <a:pt x="6975" y="6974"/>
                                </a:cubicBezTo>
                                <a:cubicBezTo>
                                  <a:pt x="9208" y="4742"/>
                                  <a:pt x="11783" y="3021"/>
                                  <a:pt x="14700" y="1812"/>
                                </a:cubicBezTo>
                                <a:cubicBezTo>
                                  <a:pt x="17617" y="604"/>
                                  <a:pt x="20655" y="0"/>
                                  <a:pt x="23813" y="0"/>
                                </a:cubicBezTo>
                                <a:lnTo>
                                  <a:pt x="966788" y="0"/>
                                </a:lnTo>
                                <a:cubicBezTo>
                                  <a:pt x="969945" y="0"/>
                                  <a:pt x="972982" y="604"/>
                                  <a:pt x="975899" y="1812"/>
                                </a:cubicBezTo>
                                <a:cubicBezTo>
                                  <a:pt x="978817" y="3021"/>
                                  <a:pt x="981392" y="4742"/>
                                  <a:pt x="983625" y="6974"/>
                                </a:cubicBezTo>
                                <a:cubicBezTo>
                                  <a:pt x="985858" y="9207"/>
                                  <a:pt x="987579" y="11782"/>
                                  <a:pt x="988787" y="14699"/>
                                </a:cubicBezTo>
                                <a:cubicBezTo>
                                  <a:pt x="989996" y="17617"/>
                                  <a:pt x="990600" y="20655"/>
                                  <a:pt x="990600" y="23813"/>
                                </a:cubicBezTo>
                                <a:lnTo>
                                  <a:pt x="990600" y="214313"/>
                                </a:lnTo>
                                <a:cubicBezTo>
                                  <a:pt x="990600" y="217470"/>
                                  <a:pt x="989996" y="220507"/>
                                  <a:pt x="988787" y="223424"/>
                                </a:cubicBezTo>
                                <a:cubicBezTo>
                                  <a:pt x="987579" y="226342"/>
                                  <a:pt x="985858" y="228917"/>
                                  <a:pt x="983625" y="231150"/>
                                </a:cubicBezTo>
                                <a:cubicBezTo>
                                  <a:pt x="981392" y="233383"/>
                                  <a:pt x="978817" y="235103"/>
                                  <a:pt x="975900" y="236312"/>
                                </a:cubicBezTo>
                                <a:cubicBezTo>
                                  <a:pt x="972982" y="237520"/>
                                  <a:pt x="969945" y="238125"/>
                                  <a:pt x="966788" y="238125"/>
                                </a:cubicBezTo>
                                <a:lnTo>
                                  <a:pt x="23813" y="238125"/>
                                </a:lnTo>
                                <a:cubicBezTo>
                                  <a:pt x="20655" y="238125"/>
                                  <a:pt x="17617" y="237520"/>
                                  <a:pt x="14699" y="236312"/>
                                </a:cubicBezTo>
                                <a:cubicBezTo>
                                  <a:pt x="11783" y="235103"/>
                                  <a:pt x="9208" y="233383"/>
                                  <a:pt x="6975" y="231150"/>
                                </a:cubicBezTo>
                                <a:cubicBezTo>
                                  <a:pt x="4742" y="228917"/>
                                  <a:pt x="3021" y="226342"/>
                                  <a:pt x="1813"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23" name="Rectangle 2027115923"/>
                        <wps:cNvSpPr/>
                        <wps:spPr>
                          <a:xfrm>
                            <a:off x="3452663" y="395101"/>
                            <a:ext cx="1094096" cy="166704"/>
                          </a:xfrm>
                          <a:prstGeom prst="rect">
                            <a:avLst/>
                          </a:prstGeom>
                          <a:ln>
                            <a:noFill/>
                          </a:ln>
                        </wps:spPr>
                        <wps:txbx>
                          <w:txbxContent>
                            <w:p w14:paraId="2B99DAA5" w14:textId="77777777" w:rsidR="00B73EB0" w:rsidRDefault="00B73EB0" w:rsidP="0060348C">
                              <w:r>
                                <w:rPr>
                                  <w:rFonts w:ascii="Arial" w:eastAsia="Arial" w:hAnsi="Arial" w:cs="Arial"/>
                                  <w:sz w:val="21"/>
                                </w:rPr>
                                <w:t>kilowatt-hours</w:t>
                              </w:r>
                            </w:p>
                          </w:txbxContent>
                        </wps:txbx>
                        <wps:bodyPr horzOverflow="overflow" vert="horz" lIns="0" tIns="0" rIns="0" bIns="0" rtlCol="0">
                          <a:noAutofit/>
                        </wps:bodyPr>
                      </wps:wsp>
                      <wps:wsp>
                        <wps:cNvPr id="2027115924" name="Rectangle 2027115924"/>
                        <wps:cNvSpPr/>
                        <wps:spPr>
                          <a:xfrm>
                            <a:off x="0" y="823727"/>
                            <a:ext cx="1863185" cy="166703"/>
                          </a:xfrm>
                          <a:prstGeom prst="rect">
                            <a:avLst/>
                          </a:prstGeom>
                          <a:ln>
                            <a:noFill/>
                          </a:ln>
                        </wps:spPr>
                        <wps:txbx>
                          <w:txbxContent>
                            <w:p w14:paraId="7E3CD68E" w14:textId="77777777" w:rsidR="00B73EB0" w:rsidRDefault="00B73EB0" w:rsidP="0060348C">
                              <w:r>
                                <w:rPr>
                                  <w:rFonts w:ascii="Arial" w:eastAsia="Arial" w:hAnsi="Arial" w:cs="Arial"/>
                                  <w:sz w:val="21"/>
                                </w:rPr>
                                <w:t xml:space="preserve">Power is the amount of </w:t>
                              </w:r>
                            </w:p>
                          </w:txbxContent>
                        </wps:txbx>
                        <wps:bodyPr horzOverflow="overflow" vert="horz" lIns="0" tIns="0" rIns="0" bIns="0" rtlCol="0">
                          <a:noAutofit/>
                        </wps:bodyPr>
                      </wps:wsp>
                      <wps:wsp>
                        <wps:cNvPr id="2027115925" name="Shape 2278"/>
                        <wps:cNvSpPr/>
                        <wps:spPr>
                          <a:xfrm>
                            <a:off x="1419225" y="939860"/>
                            <a:ext cx="704850" cy="9525"/>
                          </a:xfrm>
                          <a:custGeom>
                            <a:avLst/>
                            <a:gdLst/>
                            <a:ahLst/>
                            <a:cxnLst/>
                            <a:rect l="0" t="0" r="0" b="0"/>
                            <a:pathLst>
                              <a:path w="704850" h="9525">
                                <a:moveTo>
                                  <a:pt x="0" y="0"/>
                                </a:moveTo>
                                <a:lnTo>
                                  <a:pt x="704850" y="0"/>
                                </a:lnTo>
                                <a:lnTo>
                                  <a:pt x="704850"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27115926" name="Rectangle 2027115926"/>
                        <wps:cNvSpPr/>
                        <wps:spPr>
                          <a:xfrm>
                            <a:off x="2145655" y="823727"/>
                            <a:ext cx="1439108" cy="166703"/>
                          </a:xfrm>
                          <a:prstGeom prst="rect">
                            <a:avLst/>
                          </a:prstGeom>
                          <a:ln>
                            <a:noFill/>
                          </a:ln>
                        </wps:spPr>
                        <wps:txbx>
                          <w:txbxContent>
                            <w:p w14:paraId="3FFEDBB7" w14:textId="77777777" w:rsidR="00B73EB0" w:rsidRDefault="00B73EB0" w:rsidP="0060348C">
                              <w:r>
                                <w:rPr>
                                  <w:rFonts w:ascii="Arial" w:eastAsia="Arial" w:hAnsi="Arial" w:cs="Arial"/>
                                  <w:sz w:val="21"/>
                                </w:rPr>
                                <w:t xml:space="preserve"> transferred every </w:t>
                              </w:r>
                            </w:p>
                          </w:txbxContent>
                        </wps:txbx>
                        <wps:bodyPr horzOverflow="overflow" vert="horz" lIns="0" tIns="0" rIns="0" bIns="0" rtlCol="0">
                          <a:noAutofit/>
                        </wps:bodyPr>
                      </wps:wsp>
                      <wps:wsp>
                        <wps:cNvPr id="2027115927" name="Shape 2279"/>
                        <wps:cNvSpPr/>
                        <wps:spPr>
                          <a:xfrm>
                            <a:off x="3248025" y="939860"/>
                            <a:ext cx="704850" cy="9525"/>
                          </a:xfrm>
                          <a:custGeom>
                            <a:avLst/>
                            <a:gdLst/>
                            <a:ahLst/>
                            <a:cxnLst/>
                            <a:rect l="0" t="0" r="0" b="0"/>
                            <a:pathLst>
                              <a:path w="704850" h="9525">
                                <a:moveTo>
                                  <a:pt x="0" y="0"/>
                                </a:moveTo>
                                <a:lnTo>
                                  <a:pt x="704850" y="0"/>
                                </a:lnTo>
                                <a:lnTo>
                                  <a:pt x="704850"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27115928" name="Rectangle 2027115928"/>
                        <wps:cNvSpPr/>
                        <wps:spPr>
                          <a:xfrm>
                            <a:off x="3972520" y="823727"/>
                            <a:ext cx="1853140" cy="166703"/>
                          </a:xfrm>
                          <a:prstGeom prst="rect">
                            <a:avLst/>
                          </a:prstGeom>
                          <a:ln>
                            <a:noFill/>
                          </a:ln>
                        </wps:spPr>
                        <wps:txbx>
                          <w:txbxContent>
                            <w:p w14:paraId="3E1885C6" w14:textId="77777777" w:rsidR="00B73EB0" w:rsidRDefault="00B73EB0" w:rsidP="0060348C">
                              <w:r>
                                <w:rPr>
                                  <w:rFonts w:ascii="Arial" w:eastAsia="Arial" w:hAnsi="Arial" w:cs="Arial"/>
                                  <w:sz w:val="21"/>
                                </w:rPr>
                                <w:t xml:space="preserve">. Power is measured in </w:t>
                              </w:r>
                            </w:p>
                          </w:txbxContent>
                        </wps:txbx>
                        <wps:bodyPr horzOverflow="overflow" vert="horz" lIns="0" tIns="0" rIns="0" bIns="0" rtlCol="0">
                          <a:noAutofit/>
                        </wps:bodyPr>
                      </wps:wsp>
                      <wps:wsp>
                        <wps:cNvPr id="2027115929" name="Shape 2280"/>
                        <wps:cNvSpPr/>
                        <wps:spPr>
                          <a:xfrm>
                            <a:off x="5381625" y="939860"/>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27115930" name="Rectangle 2027115930"/>
                        <wps:cNvSpPr/>
                        <wps:spPr>
                          <a:xfrm>
                            <a:off x="6037510" y="823727"/>
                            <a:ext cx="207059" cy="166703"/>
                          </a:xfrm>
                          <a:prstGeom prst="rect">
                            <a:avLst/>
                          </a:prstGeom>
                          <a:ln>
                            <a:noFill/>
                          </a:ln>
                        </wps:spPr>
                        <wps:txbx>
                          <w:txbxContent>
                            <w:p w14:paraId="5E33E79A" w14:textId="77777777" w:rsidR="00B73EB0" w:rsidRDefault="00B73EB0" w:rsidP="0060348C">
                              <w:r>
                                <w:rPr>
                                  <w:rFonts w:ascii="Arial" w:eastAsia="Arial" w:hAnsi="Arial" w:cs="Arial"/>
                                  <w:sz w:val="21"/>
                                </w:rPr>
                                <w:t>. A</w:t>
                              </w:r>
                            </w:p>
                          </w:txbxContent>
                        </wps:txbx>
                        <wps:bodyPr horzOverflow="overflow" vert="horz" lIns="0" tIns="0" rIns="0" bIns="0" rtlCol="0">
                          <a:noAutofit/>
                        </wps:bodyPr>
                      </wps:wsp>
                      <wps:wsp>
                        <wps:cNvPr id="2027115931" name="Rectangle 2027115931"/>
                        <wps:cNvSpPr/>
                        <wps:spPr>
                          <a:xfrm>
                            <a:off x="0" y="1080902"/>
                            <a:ext cx="4456317" cy="166704"/>
                          </a:xfrm>
                          <a:prstGeom prst="rect">
                            <a:avLst/>
                          </a:prstGeom>
                          <a:ln>
                            <a:noFill/>
                          </a:ln>
                        </wps:spPr>
                        <wps:txbx>
                          <w:txbxContent>
                            <w:p w14:paraId="6F15D8A7" w14:textId="77777777" w:rsidR="00B73EB0" w:rsidRDefault="00B73EB0" w:rsidP="0060348C">
                              <w:r>
                                <w:rPr>
                                  <w:rFonts w:ascii="Arial" w:eastAsia="Arial" w:hAnsi="Arial" w:cs="Arial"/>
                                  <w:sz w:val="21"/>
                                </w:rPr>
                                <w:t xml:space="preserve">device that uses more energy each second has a higher </w:t>
                              </w:r>
                            </w:p>
                          </w:txbxContent>
                        </wps:txbx>
                        <wps:bodyPr horzOverflow="overflow" vert="horz" lIns="0" tIns="0" rIns="0" bIns="0" rtlCol="0">
                          <a:noAutofit/>
                        </wps:bodyPr>
                      </wps:wsp>
                      <wps:wsp>
                        <wps:cNvPr id="2027115932" name="Shape 2281"/>
                        <wps:cNvSpPr/>
                        <wps:spPr>
                          <a:xfrm>
                            <a:off x="3371850" y="1197035"/>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27115933" name="Rectangle 2027115933"/>
                        <wps:cNvSpPr/>
                        <wps:spPr>
                          <a:xfrm>
                            <a:off x="4022229" y="1080902"/>
                            <a:ext cx="2148963" cy="166704"/>
                          </a:xfrm>
                          <a:prstGeom prst="rect">
                            <a:avLst/>
                          </a:prstGeom>
                          <a:ln>
                            <a:noFill/>
                          </a:ln>
                        </wps:spPr>
                        <wps:txbx>
                          <w:txbxContent>
                            <w:p w14:paraId="1B9858BF" w14:textId="77777777" w:rsidR="00B73EB0" w:rsidRDefault="00B73EB0" w:rsidP="0060348C">
                              <w:r>
                                <w:rPr>
                                  <w:rFonts w:ascii="Arial" w:eastAsia="Arial" w:hAnsi="Arial" w:cs="Arial"/>
                                  <w:sz w:val="21"/>
                                </w:rPr>
                                <w:t xml:space="preserve"> rating. Multiplying power in</w:t>
                              </w:r>
                            </w:p>
                          </w:txbxContent>
                        </wps:txbx>
                        <wps:bodyPr horzOverflow="overflow" vert="horz" lIns="0" tIns="0" rIns="0" bIns="0" rtlCol="0">
                          <a:noAutofit/>
                        </wps:bodyPr>
                      </wps:wsp>
                      <wps:wsp>
                        <wps:cNvPr id="2027115934" name="Rectangle 2027115934"/>
                        <wps:cNvSpPr/>
                        <wps:spPr>
                          <a:xfrm>
                            <a:off x="964853" y="1338077"/>
                            <a:ext cx="2592611" cy="166704"/>
                          </a:xfrm>
                          <a:prstGeom prst="rect">
                            <a:avLst/>
                          </a:prstGeom>
                          <a:ln>
                            <a:noFill/>
                          </a:ln>
                        </wps:spPr>
                        <wps:txbx>
                          <w:txbxContent>
                            <w:p w14:paraId="696D1560" w14:textId="77777777" w:rsidR="00B73EB0" w:rsidRDefault="00B73EB0" w:rsidP="0060348C">
                              <w:r>
                                <w:rPr>
                                  <w:rFonts w:ascii="Arial" w:eastAsia="Arial" w:hAnsi="Arial" w:cs="Arial"/>
                                  <w:sz w:val="21"/>
                                </w:rPr>
                                <w:t xml:space="preserve"> by time in hours gives energy in </w:t>
                              </w:r>
                            </w:p>
                          </w:txbxContent>
                        </wps:txbx>
                        <wps:bodyPr horzOverflow="overflow" vert="horz" lIns="0" tIns="0" rIns="0" bIns="0" rtlCol="0">
                          <a:noAutofit/>
                        </wps:bodyPr>
                      </wps:wsp>
                      <wps:wsp>
                        <wps:cNvPr id="2027115935" name="Shape 2282"/>
                        <wps:cNvSpPr/>
                        <wps:spPr>
                          <a:xfrm>
                            <a:off x="2933700" y="1454210"/>
                            <a:ext cx="1295400" cy="9525"/>
                          </a:xfrm>
                          <a:custGeom>
                            <a:avLst/>
                            <a:gdLst/>
                            <a:ahLst/>
                            <a:cxnLst/>
                            <a:rect l="0" t="0" r="0" b="0"/>
                            <a:pathLst>
                              <a:path w="1295400" h="9525">
                                <a:moveTo>
                                  <a:pt x="0" y="0"/>
                                </a:moveTo>
                                <a:lnTo>
                                  <a:pt x="1295400" y="0"/>
                                </a:lnTo>
                                <a:lnTo>
                                  <a:pt x="1295400"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73" name="Rectangle 2073"/>
                        <wps:cNvSpPr/>
                        <wps:spPr>
                          <a:xfrm>
                            <a:off x="4245769" y="1338077"/>
                            <a:ext cx="49275" cy="166704"/>
                          </a:xfrm>
                          <a:prstGeom prst="rect">
                            <a:avLst/>
                          </a:prstGeom>
                          <a:ln>
                            <a:noFill/>
                          </a:ln>
                        </wps:spPr>
                        <wps:txbx>
                          <w:txbxContent>
                            <w:p w14:paraId="7A8896BA" w14:textId="77777777" w:rsidR="00B73EB0" w:rsidRDefault="00B73EB0" w:rsidP="0060348C">
                              <w:r>
                                <w:rPr>
                                  <w:rFonts w:ascii="Arial" w:eastAsia="Arial" w:hAnsi="Arial" w:cs="Arial"/>
                                  <w:sz w:val="21"/>
                                </w:rPr>
                                <w:t>.</w:t>
                              </w:r>
                            </w:p>
                          </w:txbxContent>
                        </wps:txbx>
                        <wps:bodyPr horzOverflow="overflow" vert="horz" lIns="0" tIns="0" rIns="0" bIns="0" rtlCol="0">
                          <a:noAutofit/>
                        </wps:bodyPr>
                      </wps:wsp>
                    </wpg:wgp>
                  </a:graphicData>
                </a:graphic>
              </wp:inline>
            </w:drawing>
          </mc:Choice>
          <mc:Fallback>
            <w:pict>
              <v:group w14:anchorId="152D2BEB" id="Group 107" o:spid="_x0000_s1253" style="width:493.5pt;height:115.25pt;mso-position-horizontal-relative:char;mso-position-vertical-relative:line" coordsize="62673,14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">
                <v:shape id="Shape 9" o:spid="_x0000_s1254" style="position:absolute;left:47;top:2397;width:62579;height:4096;visibility:visible;mso-wrap-style:square;v-text-anchor:top" coordsize="6257924,40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" path="m,385763l,23813c,20655,604,17617,1813,14699,3021,11782,4742,9207,6975,6974,9207,4742,11783,3021,14700,1813,17617,604,20655,,23813,l6234112,v3158,,6195,604,9112,1813c6246141,3021,6248717,4742,6250950,6974v2232,2233,3953,4808,5161,7726c6257320,17617,6257924,20655,6257924,23813r,361950c6257924,388920,6257320,391957,6256111,394875v-1208,2917,-2929,5492,-5161,7725c6248717,404833,6246141,406553,6243224,407762v-2917,1208,-5954,1813,-9112,1813l23813,409575v-3158,,-6196,-605,-9113,-1813c11783,406553,9207,404833,6975,402600,4742,400367,3021,397792,1813,394875,604,391957,,388920,,385763xe" filled="f" strokecolor="#d1d5db">
                  <v:stroke miterlimit="1" joinstyle="miter"/>
                  <v:path arrowok="t" textboxrect="0,0,6257924,409575"/>
                </v:shape>
                <v:rect id="Rectangle 109" o:spid="_x0000_s1255" style="position:absolute;width:1032;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37B13DC5" w14:textId="77777777" w:rsidR="00B73EB0" w:rsidRDefault="00B73EB0" w:rsidP="0060348C">
                        <w:r>
                          <w:rPr>
                            <w:rFonts w:ascii="Arial" w:eastAsia="Arial" w:hAnsi="Arial" w:cs="Arial"/>
                            <w:b/>
                          </w:rPr>
                          <w:t>2</w:t>
                        </w:r>
                      </w:p>
                    </w:txbxContent>
                  </v:textbox>
                </v:rect>
                <v:rect id="Rectangle 110" o:spid="_x0000_s1256" style="position:absolute;left:776;width:51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5A8D924C" w14:textId="77777777" w:rsidR="00B73EB0" w:rsidRDefault="00B73EB0" w:rsidP="0060348C">
                        <w:r>
                          <w:rPr>
                            <w:rFonts w:ascii="Arial" w:eastAsia="Arial" w:hAnsi="Arial" w:cs="Arial"/>
                            <w:b/>
                          </w:rPr>
                          <w:t>.</w:t>
                        </w:r>
                      </w:p>
                    </w:txbxContent>
                  </v:textbox>
                </v:rect>
                <v:rect id="Rectangle 111" o:spid="_x0000_s1257" style="position:absolute;left:2476;width:3427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19F1412C" w14:textId="77777777" w:rsidR="00B73EB0" w:rsidRDefault="00B73EB0" w:rsidP="0060348C">
                        <w:r>
                          <w:rPr>
                            <w:rFonts w:ascii="Arial" w:eastAsia="Arial" w:hAnsi="Arial" w:cs="Arial"/>
                          </w:rPr>
                          <w:t>Fill in the blanks about energy and power.</w:t>
                        </w:r>
                      </w:p>
                    </w:txbxContent>
                  </v:textbox>
                </v:rect>
                <v:rect id="Rectangle 112" o:spid="_x0000_s1258" style="position:absolute;left:57711;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C6BDD58" w14:textId="77777777" w:rsidR="00B73EB0" w:rsidRDefault="00B73EB0" w:rsidP="0060348C">
                        <w:r>
                          <w:rPr>
                            <w:rFonts w:ascii="Arial" w:eastAsia="Arial" w:hAnsi="Arial" w:cs="Arial"/>
                            <w:color w:val="374151"/>
                            <w:sz w:val="19"/>
                          </w:rPr>
                          <w:t>[</w:t>
                        </w:r>
                      </w:p>
                    </w:txbxContent>
                  </v:textbox>
                </v:rect>
                <v:rect id="Rectangle 113" o:spid="_x0000_s1259" style="position:absolute;left:58047;top:233;width:89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577199A1" w14:textId="77777777" w:rsidR="00B73EB0" w:rsidRDefault="00B73EB0" w:rsidP="0060348C">
                        <w:r>
                          <w:rPr>
                            <w:rFonts w:ascii="Arial" w:eastAsia="Arial" w:hAnsi="Arial" w:cs="Arial"/>
                            <w:color w:val="374151"/>
                            <w:sz w:val="19"/>
                          </w:rPr>
                          <w:t>6</w:t>
                        </w:r>
                      </w:p>
                    </w:txbxContent>
                  </v:textbox>
                </v:rect>
                <v:rect id="Rectangle 114" o:spid="_x0000_s1260" style="position:absolute;left:58718;top:233;width:4010;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21A21D00" w14:textId="77777777" w:rsidR="00B73EB0" w:rsidRDefault="00B73EB0" w:rsidP="0060348C">
                        <w:r>
                          <w:rPr>
                            <w:rFonts w:ascii="Arial" w:eastAsia="Arial" w:hAnsi="Arial" w:cs="Arial"/>
                            <w:color w:val="374151"/>
                            <w:sz w:val="19"/>
                          </w:rPr>
                          <w:t xml:space="preserve"> mark</w:t>
                        </w:r>
                      </w:p>
                    </w:txbxContent>
                  </v:textbox>
                </v:rect>
                <v:rect id="Rectangle 115" o:spid="_x0000_s1261" style="position:absolute;left:61733;top:233;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0ED44568" w14:textId="77777777" w:rsidR="00B73EB0" w:rsidRDefault="00B73EB0" w:rsidP="0060348C">
                        <w:r>
                          <w:rPr>
                            <w:rFonts w:ascii="Arial" w:eastAsia="Arial" w:hAnsi="Arial" w:cs="Arial"/>
                            <w:color w:val="374151"/>
                            <w:sz w:val="19"/>
                          </w:rPr>
                          <w:t>s</w:t>
                        </w:r>
                      </w:p>
                    </w:txbxContent>
                  </v:textbox>
                </v:rect>
                <v:rect id="Rectangle 2027115904" o:spid="_x0000_s1262" style="position:absolute;left:62338;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" filled="f" stroked="f">
                  <v:textbox inset="0,0,0,0">
                    <w:txbxContent>
                      <w:p w14:paraId="7D55AD14" w14:textId="77777777" w:rsidR="00B73EB0" w:rsidRDefault="00B73EB0" w:rsidP="0060348C">
                        <w:r>
                          <w:rPr>
                            <w:rFonts w:ascii="Arial" w:eastAsia="Arial" w:hAnsi="Arial" w:cs="Arial"/>
                            <w:color w:val="374151"/>
                            <w:sz w:val="19"/>
                          </w:rPr>
                          <w:t>]</w:t>
                        </w:r>
                      </w:p>
                    </w:txbxContent>
                  </v:textbox>
                </v:rect>
                <v:shape id="Shape 62" o:spid="_x0000_s1263" style="position:absolute;left:1095;top:3254;width:5715;height:2382;visibility:visible;mso-wrap-style:square;v-text-anchor:top" coordsize="5715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" path="m23813,l547688,v3157,,6195,604,9112,1812c559717,3021,562293,4742,564526,6974v2232,2233,3953,4808,5161,7725c570896,17617,571500,20655,571500,23813r,190500c571500,217470,570896,220507,569687,223424v-1208,2918,-2929,5493,-5161,7726c562293,233383,559717,235103,556800,236312v-2917,1208,-5955,1813,-9112,1813l23813,238125v-3158,,-6196,-605,-9113,-1813c11783,235103,9207,233383,6975,231150,4742,228917,3021,226342,1813,223425,604,220507,,217470,,214313l,23813c,20655,604,17617,1813,14699,3021,11782,4742,9207,6975,6974,9207,4742,11783,3021,14700,1812,17617,604,20655,,23813,xe" stroked="f" strokeweight="0">
                  <v:stroke miterlimit="1" joinstyle="miter"/>
                  <v:path arrowok="t" textboxrect="0,0,571500,238125"/>
                </v:shape>
                <v:shape id="Shape 63" o:spid="_x0000_s1264" style="position:absolute;left:1095;top:3254;width:5715;height:2382;visibility:visible;mso-wrap-style:square;v-text-anchor:top" coordsize="5715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" path="m,214313l,23813c,20655,604,17617,1813,14699,3021,11782,4742,9207,6975,6974,9207,4742,11783,3021,14700,1812,17617,604,20655,,23813,l547688,v3157,,6195,604,9112,1812c559717,3021,562293,4742,564526,6974v2232,2233,3953,4808,5161,7725c570896,17617,571500,20655,571500,23813r,190500c571500,217470,570896,220507,569687,223424v-1208,2918,-2929,5493,-5161,7726c562293,233383,559717,235103,556800,236312v-2917,1208,-5955,1813,-9112,1813l23813,238125v-3158,,-6196,-605,-9113,-1813c11783,235103,9207,233383,6975,231150,4742,228917,3021,226342,1813,223425,604,220507,,217470,,214313xe" filled="f" strokecolor="#9ca3af">
                  <v:stroke miterlimit="1" joinstyle="miter"/>
                  <v:path arrowok="t" textboxrect="0,0,571500,238125"/>
                </v:shape>
                <v:rect id="Rectangle 2027115907" o:spid="_x0000_s1265" style="position:absolute;left:1905;top:3951;width:542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" filled="f" stroked="f">
                  <v:textbox inset="0,0,0,0">
                    <w:txbxContent>
                      <w:p w14:paraId="08E671FE" w14:textId="77777777" w:rsidR="00B73EB0" w:rsidRDefault="00B73EB0" w:rsidP="0060348C">
                        <w:r>
                          <w:rPr>
                            <w:rFonts w:ascii="Arial" w:eastAsia="Arial" w:hAnsi="Arial" w:cs="Arial"/>
                            <w:sz w:val="21"/>
                          </w:rPr>
                          <w:t>energy</w:t>
                        </w:r>
                      </w:p>
                    </w:txbxContent>
                  </v:textbox>
                </v:rect>
                <v:shape id="Shape 65" o:spid="_x0000_s1266" style="position:absolute;left:7667;top:3254;width:5239;height:2382;visibility:visible;mso-wrap-style:square;v-text-anchor:top" coordsize="5238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" path="m23813,l500063,v3157,,6195,604,9112,1812c512092,3021,514668,4742,516901,6974v2232,2233,3953,4808,5161,7725c523271,17617,523875,20655,523875,23813r,190500c523875,217470,523271,220507,522062,223424v-1208,2918,-2929,5493,-5161,7726c514668,233383,512092,235103,509175,236312v-2917,1208,-5955,1813,-9112,1813l23813,238125v-3158,,-6196,-605,-9113,-1813c11782,235103,9207,233383,6975,231150,4742,228917,3021,226342,1813,223425,604,220507,,217470,,214313l,23813c,20655,604,17617,1813,14699,3021,11782,4742,9207,6975,6974,9207,4742,11782,3021,14700,1812,17617,604,20655,,23813,xe" stroked="f" strokeweight="0">
                  <v:stroke miterlimit="1" joinstyle="miter"/>
                  <v:path arrowok="t" textboxrect="0,0,523875,238125"/>
                </v:shape>
                <v:shape id="Shape 66" o:spid="_x0000_s1267" style="position:absolute;left:7667;top:3254;width:5239;height:2382;visibility:visible;mso-wrap-style:square;v-text-anchor:top" coordsize="5238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" path="m,214313l,23813c,20655,604,17617,1813,14699,3021,11782,4742,9207,6975,6974,9207,4742,11782,3021,14700,1812,17617,604,20655,,23813,l500063,v3157,,6195,604,9112,1812c512092,3021,514668,4742,516901,6974v2232,2233,3953,4808,5161,7725c523271,17617,523875,20655,523875,23813r,190500c523875,217470,523271,220507,522062,223424v-1208,2918,-2929,5493,-5161,7726c514668,233383,512092,235103,509175,236312v-2917,1208,-5955,1813,-9112,1813l23813,238125v-3158,,-6196,-605,-9113,-1813c11782,235103,9207,233383,6975,231150,4742,228917,3021,226342,1813,223425,604,220507,,217470,,214313xe" filled="f" strokecolor="#9ca3af">
                  <v:stroke miterlimit="1" joinstyle="miter"/>
                  <v:path arrowok="t" textboxrect="0,0,523875,238125"/>
                </v:shape>
                <v:rect id="Rectangle 2027115911" o:spid="_x0000_s1268" style="position:absolute;left:8459;top:3951;width:483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" filled="f" stroked="f">
                  <v:textbox inset="0,0,0,0">
                    <w:txbxContent>
                      <w:p w14:paraId="70DA1F16" w14:textId="77777777" w:rsidR="00B73EB0" w:rsidRDefault="00B73EB0" w:rsidP="0060348C">
                        <w:r>
                          <w:rPr>
                            <w:rFonts w:ascii="Arial" w:eastAsia="Arial" w:hAnsi="Arial" w:cs="Arial"/>
                            <w:sz w:val="21"/>
                          </w:rPr>
                          <w:t>power</w:t>
                        </w:r>
                      </w:p>
                    </w:txbxContent>
                  </v:textbox>
                </v:rect>
                <v:shape id="Shape 68" o:spid="_x0000_s1269" style="position:absolute;left:13763;top:3254;width:6763;height:2382;visibility:visible;mso-wrap-style:square;v-text-anchor:top" coordsize="6762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" path="m23813,l652463,v3157,,6195,604,9112,1812c664492,3021,667068,4742,669301,6974v2232,2233,3953,4808,5161,7725c675671,17617,676275,20655,676275,23813r,190500c676275,217470,675671,220507,674462,223424v-1208,2918,-2929,5493,-5161,7726c667068,233383,664492,235103,661575,236312v-2917,1208,-5955,1813,-9112,1813l23813,238125v-3158,,-6196,-605,-9113,-1813c11782,235103,9207,233383,6975,231150,4742,228917,3021,226342,1812,223425,604,220507,,217470,,214313l,23813c,20655,604,17617,1813,14699,3021,11782,4742,9207,6975,6974,9207,4742,11782,3021,14700,1812,17617,604,20655,,23813,xe" stroked="f" strokeweight="0">
                  <v:stroke miterlimit="1" joinstyle="miter"/>
                  <v:path arrowok="t" textboxrect="0,0,676275,238125"/>
                </v:shape>
                <v:shape id="Shape 69" o:spid="_x0000_s1270" style="position:absolute;left:13763;top:3254;width:6763;height:2382;visibility:visible;mso-wrap-style:square;v-text-anchor:top" coordsize="6762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" path="m,214313l,23813c,20655,604,17617,1813,14699,3021,11782,4742,9207,6975,6974,9207,4742,11782,3021,14700,1812,17617,604,20655,,23813,l652463,v3157,,6195,604,9112,1812c664492,3021,667068,4742,669301,6974v2232,2233,3953,4808,5161,7725c675671,17617,676275,20655,676275,23813r,190500c676275,217470,675671,220507,674462,223424v-1208,2918,-2929,5493,-5161,7726c667068,233383,664492,235103,661575,236312v-2917,1208,-5955,1813,-9112,1813l23813,238125v-3158,,-6196,-605,-9113,-1813c11782,235103,9207,233383,6975,231150,4742,228917,3021,226342,1812,223425,604,220507,,217470,,214313xe" filled="f" strokecolor="#9ca3af">
                  <v:stroke miterlimit="1" joinstyle="miter"/>
                  <v:path arrowok="t" textboxrect="0,0,676275,238125"/>
                </v:shape>
                <v:rect id="Rectangle 2027115914" o:spid="_x0000_s1271" style="position:absolute;left:14568;top:3951;width:680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" filled="f" stroked="f">
                  <v:textbox inset="0,0,0,0">
                    <w:txbxContent>
                      <w:p w14:paraId="1E64FA65" w14:textId="77777777" w:rsidR="00B73EB0" w:rsidRDefault="00B73EB0" w:rsidP="0060348C">
                        <w:r>
                          <w:rPr>
                            <w:rFonts w:ascii="Arial" w:eastAsia="Arial" w:hAnsi="Arial" w:cs="Arial"/>
                            <w:sz w:val="21"/>
                          </w:rPr>
                          <w:t>kilowatts</w:t>
                        </w:r>
                      </w:p>
                    </w:txbxContent>
                  </v:textbox>
                </v:rect>
                <v:shape id="Shape 71" o:spid="_x0000_s1272" style="position:absolute;left:21383;top:3254;width:5906;height:2382;visibility:visible;mso-wrap-style:square;v-text-anchor:top" coordsize="5905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" path="m23813,l566738,v3157,,6195,604,9112,1812c578767,3021,581343,4742,583575,6974v2233,2233,3954,4808,5162,7725c589946,17617,590550,20655,590550,23813r,190500c590550,217470,589946,220507,588737,223424v-1208,2918,-2929,5493,-5162,7726c581343,233383,578767,235103,575850,236312v-2917,1208,-5955,1813,-9112,1813l23813,238125v-3158,,-6195,-605,-9113,-1813c11782,235103,9207,233383,6975,231150,4741,228917,3021,226342,1812,223425,604,220507,,217470,,214313l,23813c,20655,604,17617,1812,14699,3021,11782,4741,9207,6975,6974,9207,4742,11782,3021,14700,1812,17618,604,20655,,23813,xe" stroked="f" strokeweight="0">
                  <v:stroke miterlimit="1" joinstyle="miter"/>
                  <v:path arrowok="t" textboxrect="0,0,590550,238125"/>
                </v:shape>
                <v:shape id="Shape 72" o:spid="_x0000_s1273" style="position:absolute;left:21383;top:3254;width:5906;height:2382;visibility:visible;mso-wrap-style:square;v-text-anchor:top" coordsize="5905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" path="m,214313l,23813c,20655,604,17617,1812,14699,3021,11782,4741,9207,6975,6974,9207,4742,11782,3021,14700,1812,17618,604,20655,,23813,l566738,v3157,,6195,604,9112,1812c578767,3021,581343,4742,583575,6974v2233,2233,3954,4808,5162,7725c589946,17617,590550,20655,590550,23813r,190500c590550,217470,589946,220507,588737,223424v-1208,2918,-2929,5493,-5162,7726c581343,233383,578767,235103,575850,236312v-2917,1208,-5955,1813,-9112,1813l23813,238125v-3158,,-6195,-605,-9113,-1813c11782,235103,9207,233383,6975,231150,4741,228917,3021,226342,1812,223425,604,220507,,217470,,214313xe" filled="f" strokecolor="#9ca3af">
                  <v:stroke miterlimit="1" joinstyle="miter"/>
                  <v:path arrowok="t" textboxrect="0,0,590550,238125"/>
                </v:shape>
                <v:rect id="Rectangle 2027115917" o:spid="_x0000_s1274" style="position:absolute;left:22159;top:3951;width:571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" filled="f" stroked="f">
                  <v:textbox inset="0,0,0,0">
                    <w:txbxContent>
                      <w:p w14:paraId="0A631688" w14:textId="77777777" w:rsidR="00B73EB0" w:rsidRDefault="00B73EB0" w:rsidP="0060348C">
                        <w:r>
                          <w:rPr>
                            <w:rFonts w:ascii="Arial" w:eastAsia="Arial" w:hAnsi="Arial" w:cs="Arial"/>
                            <w:sz w:val="21"/>
                          </w:rPr>
                          <w:t>second</w:t>
                        </w:r>
                      </w:p>
                    </w:txbxContent>
                  </v:textbox>
                </v:rect>
                <v:shape id="Shape 74" o:spid="_x0000_s1275" style="position:absolute;left:28146;top:3254;width:4667;height:2382;visibility:visible;mso-wrap-style:square;v-text-anchor:top" coordsize="4667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" path="m23813,l442913,v3157,,6194,604,9112,1812c454942,3021,457517,4742,459750,6974v2233,2233,3953,4808,5162,7725c466120,17617,466725,20655,466725,23813r,190500c466725,217470,466120,220507,464912,223424v-1209,2918,-2929,5493,-5162,7726c457517,233383,454942,235103,452025,236312v-2918,1208,-5955,1813,-9112,1813l23813,238125v-3158,,-6195,-605,-9113,-1813c11782,235103,9207,233383,6974,231150,4741,228917,3021,226342,1812,223425,604,220507,,217470,,214313l,23813c,20655,604,17617,1812,14699,3021,11782,4741,9207,6974,6974,9207,4742,11782,3021,14700,1812,17618,604,20655,,23813,xe" stroked="f" strokeweight="0">
                  <v:stroke miterlimit="1" joinstyle="miter"/>
                  <v:path arrowok="t" textboxrect="0,0,466725,238125"/>
                </v:shape>
                <v:shape id="Shape 75" o:spid="_x0000_s1276" style="position:absolute;left:28146;top:3254;width:4667;height:2382;visibility:visible;mso-wrap-style:square;v-text-anchor:top" coordsize="4667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" path="m,214313l,23813c,20655,604,17617,1812,14699,3021,11782,4741,9207,6974,6974,9207,4742,11782,3021,14700,1812,17618,604,20655,,23813,l442913,v3157,,6194,604,9112,1812c454942,3021,457517,4742,459750,6974v2233,2233,3953,4808,5162,7725c466120,17617,466725,20655,466725,23813r,190500c466725,217470,466120,220507,464912,223424v-1209,2918,-2929,5493,-5162,7726c457517,233383,454942,235103,452025,236312v-2918,1208,-5955,1813,-9112,1813l23813,238125v-3158,,-6195,-605,-9113,-1813c11782,235103,9207,233383,6974,231150,4741,228917,3021,226342,1812,223425,604,220507,,217470,,214313xe" filled="f" strokecolor="#9ca3af">
                  <v:stroke miterlimit="1" joinstyle="miter"/>
                  <v:path arrowok="t" textboxrect="0,0,466725,238125"/>
                </v:shape>
                <v:rect id="Rectangle 2027115920" o:spid="_x0000_s1277" style="position:absolute;left:28936;top:3951;width:414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" filled="f" stroked="f">
                  <v:textbox inset="0,0,0,0">
                    <w:txbxContent>
                      <w:p w14:paraId="1920EF2C" w14:textId="77777777" w:rsidR="00B73EB0" w:rsidRDefault="00B73EB0" w:rsidP="0060348C">
                        <w:r>
                          <w:rPr>
                            <w:rFonts w:ascii="Arial" w:eastAsia="Arial" w:hAnsi="Arial" w:cs="Arial"/>
                            <w:sz w:val="21"/>
                          </w:rPr>
                          <w:t>watts</w:t>
                        </w:r>
                      </w:p>
                    </w:txbxContent>
                  </v:textbox>
                </v:rect>
                <v:shape id="Shape 77" o:spid="_x0000_s1278" style="position:absolute;left:33670;top:3254;width:9906;height:2382;visibility:visible;mso-wrap-style:square;v-text-anchor:top" coordsize="9906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" path="m23813,l966788,v3157,,6194,604,9111,1812c978817,3021,981392,4742,983625,6974v2233,2233,3954,4808,5162,7725c989996,17617,990600,20655,990600,23813r,190500c990600,217470,989996,220507,988787,223424v-1208,2918,-2929,5493,-5162,7726c981392,233383,978817,235103,975900,236312v-2918,1208,-5955,1813,-9112,1813l23813,238125v-3158,,-6196,-605,-9114,-1813c11783,235103,9208,233383,6975,231150,4742,228917,3021,226342,1813,223425,604,220507,,217470,,214313l,23813c,20655,604,17617,1813,14699,3021,11782,4742,9207,6975,6974,9208,4742,11783,3021,14700,1812,17617,604,20655,,23813,xe" stroked="f" strokeweight="0">
                  <v:stroke miterlimit="1" joinstyle="miter"/>
                  <v:path arrowok="t" textboxrect="0,0,990600,238125"/>
                </v:shape>
                <v:shape id="Shape 78" o:spid="_x0000_s1279" style="position:absolute;left:33670;top:3254;width:9906;height:2382;visibility:visible;mso-wrap-style:square;v-text-anchor:top" coordsize="9906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" path="m,214313l,23813c,20655,604,17617,1813,14699,3021,11782,4742,9207,6975,6974,9208,4742,11783,3021,14700,1812,17617,604,20655,,23813,l966788,v3157,,6194,604,9111,1812c978817,3021,981392,4742,983625,6974v2233,2233,3954,4808,5162,7725c989996,17617,990600,20655,990600,23813r,190500c990600,217470,989996,220507,988787,223424v-1208,2918,-2929,5493,-5162,7726c981392,233383,978817,235103,975900,236312v-2918,1208,-5955,1813,-9112,1813l23813,238125v-3158,,-6196,-605,-9114,-1813c11783,235103,9208,233383,6975,231150,4742,228917,3021,226342,1813,223425,604,220507,,217470,,214313xe" filled="f" strokecolor="#9ca3af">
                  <v:stroke miterlimit="1" joinstyle="miter"/>
                  <v:path arrowok="t" textboxrect="0,0,990600,238125"/>
                </v:shape>
                <v:rect id="Rectangle 2027115923" o:spid="_x0000_s1280" style="position:absolute;left:34526;top:3951;width:1094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" filled="f" stroked="f">
                  <v:textbox inset="0,0,0,0">
                    <w:txbxContent>
                      <w:p w14:paraId="2B99DAA5" w14:textId="77777777" w:rsidR="00B73EB0" w:rsidRDefault="00B73EB0" w:rsidP="0060348C">
                        <w:r>
                          <w:rPr>
                            <w:rFonts w:ascii="Arial" w:eastAsia="Arial" w:hAnsi="Arial" w:cs="Arial"/>
                            <w:sz w:val="21"/>
                          </w:rPr>
                          <w:t>kilowatt-hours</w:t>
                        </w:r>
                      </w:p>
                    </w:txbxContent>
                  </v:textbox>
                </v:rect>
                <v:rect id="Rectangle 2027115924" o:spid="_x0000_s1281" style="position:absolute;top:8237;width:1863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" filled="f" stroked="f">
                  <v:textbox inset="0,0,0,0">
                    <w:txbxContent>
                      <w:p w14:paraId="7E3CD68E" w14:textId="77777777" w:rsidR="00B73EB0" w:rsidRDefault="00B73EB0" w:rsidP="0060348C">
                        <w:r>
                          <w:rPr>
                            <w:rFonts w:ascii="Arial" w:eastAsia="Arial" w:hAnsi="Arial" w:cs="Arial"/>
                            <w:sz w:val="21"/>
                          </w:rPr>
                          <w:t xml:space="preserve">Power is the amount of </w:t>
                        </w:r>
                      </w:p>
                    </w:txbxContent>
                  </v:textbox>
                </v:rect>
                <v:shape id="Shape 2278" o:spid="_x0000_s1282" style="position:absolute;left:14192;top:9398;width:7048;height:95;visibility:visible;mso-wrap-style:square;v-text-anchor:top" coordsize="7048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" path="m,l704850,r,9525l,9525,,e" fillcolor="#374151" stroked="f" strokeweight="0">
                  <v:stroke miterlimit="1" joinstyle="miter"/>
                  <v:path arrowok="t" textboxrect="0,0,704850,9525"/>
                </v:shape>
                <v:rect id="Rectangle 2027115926" o:spid="_x0000_s1283" style="position:absolute;left:21456;top:8237;width:1439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" filled="f" stroked="f">
                  <v:textbox inset="0,0,0,0">
                    <w:txbxContent>
                      <w:p w14:paraId="3FFEDBB7" w14:textId="77777777" w:rsidR="00B73EB0" w:rsidRDefault="00B73EB0" w:rsidP="0060348C">
                        <w:r>
                          <w:rPr>
                            <w:rFonts w:ascii="Arial" w:eastAsia="Arial" w:hAnsi="Arial" w:cs="Arial"/>
                            <w:sz w:val="21"/>
                          </w:rPr>
                          <w:t xml:space="preserve"> transferred every </w:t>
                        </w:r>
                      </w:p>
                    </w:txbxContent>
                  </v:textbox>
                </v:rect>
                <v:shape id="Shape 2279" o:spid="_x0000_s1284" style="position:absolute;left:32480;top:9398;width:7048;height:95;visibility:visible;mso-wrap-style:square;v-text-anchor:top" coordsize="7048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" path="m,l704850,r,9525l,9525,,e" fillcolor="#374151" stroked="f" strokeweight="0">
                  <v:stroke miterlimit="1" joinstyle="miter"/>
                  <v:path arrowok="t" textboxrect="0,0,704850,9525"/>
                </v:shape>
                <v:rect id="Rectangle 2027115928" o:spid="_x0000_s1285" style="position:absolute;left:39725;top:8237;width:1853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" filled="f" stroked="f">
                  <v:textbox inset="0,0,0,0">
                    <w:txbxContent>
                      <w:p w14:paraId="3E1885C6" w14:textId="77777777" w:rsidR="00B73EB0" w:rsidRDefault="00B73EB0" w:rsidP="0060348C">
                        <w:r>
                          <w:rPr>
                            <w:rFonts w:ascii="Arial" w:eastAsia="Arial" w:hAnsi="Arial" w:cs="Arial"/>
                            <w:sz w:val="21"/>
                          </w:rPr>
                          <w:t xml:space="preserve">. Power is measured in </w:t>
                        </w:r>
                      </w:p>
                    </w:txbxContent>
                  </v:textbox>
                </v:rect>
                <v:shape id="Shape 2280" o:spid="_x0000_s1286" style="position:absolute;left:53816;top:9398;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" path="m,l638175,r,9525l,9525,,e" fillcolor="#374151" stroked="f" strokeweight="0">
                  <v:stroke miterlimit="1" joinstyle="miter"/>
                  <v:path arrowok="t" textboxrect="0,0,638175,9525"/>
                </v:shape>
                <v:rect id="Rectangle 2027115930" o:spid="_x0000_s1287" style="position:absolute;left:60375;top:8237;width:207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" filled="f" stroked="f">
                  <v:textbox inset="0,0,0,0">
                    <w:txbxContent>
                      <w:p w14:paraId="5E33E79A" w14:textId="77777777" w:rsidR="00B73EB0" w:rsidRDefault="00B73EB0" w:rsidP="0060348C">
                        <w:r>
                          <w:rPr>
                            <w:rFonts w:ascii="Arial" w:eastAsia="Arial" w:hAnsi="Arial" w:cs="Arial"/>
                            <w:sz w:val="21"/>
                          </w:rPr>
                          <w:t>. A</w:t>
                        </w:r>
                      </w:p>
                    </w:txbxContent>
                  </v:textbox>
                </v:rect>
                <v:rect id="Rectangle 2027115931" o:spid="_x0000_s1288" style="position:absolute;top:10809;width:4456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" filled="f" stroked="f">
                  <v:textbox inset="0,0,0,0">
                    <w:txbxContent>
                      <w:p w14:paraId="6F15D8A7" w14:textId="77777777" w:rsidR="00B73EB0" w:rsidRDefault="00B73EB0" w:rsidP="0060348C">
                        <w:r>
                          <w:rPr>
                            <w:rFonts w:ascii="Arial" w:eastAsia="Arial" w:hAnsi="Arial" w:cs="Arial"/>
                            <w:sz w:val="21"/>
                          </w:rPr>
                          <w:t xml:space="preserve">device that uses more energy each second has a higher </w:t>
                        </w:r>
                      </w:p>
                    </w:txbxContent>
                  </v:textbox>
                </v:rect>
                <v:shape id="Shape 2281" o:spid="_x0000_s1289" style="position:absolute;left:33718;top:11970;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" path="m,l628650,r,9525l,9525,,e" fillcolor="#374151" stroked="f" strokeweight="0">
                  <v:stroke miterlimit="1" joinstyle="miter"/>
                  <v:path arrowok="t" textboxrect="0,0,628650,9525"/>
                </v:shape>
                <v:rect id="Rectangle 2027115933" o:spid="_x0000_s1290" style="position:absolute;left:40222;top:10809;width:2148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" filled="f" stroked="f">
                  <v:textbox inset="0,0,0,0">
                    <w:txbxContent>
                      <w:p w14:paraId="1B9858BF" w14:textId="77777777" w:rsidR="00B73EB0" w:rsidRDefault="00B73EB0" w:rsidP="0060348C">
                        <w:r>
                          <w:rPr>
                            <w:rFonts w:ascii="Arial" w:eastAsia="Arial" w:hAnsi="Arial" w:cs="Arial"/>
                            <w:sz w:val="21"/>
                          </w:rPr>
                          <w:t xml:space="preserve"> rating. Multiplying power in</w:t>
                        </w:r>
                      </w:p>
                    </w:txbxContent>
                  </v:textbox>
                </v:rect>
                <v:rect id="Rectangle 2027115934" o:spid="_x0000_s1291" style="position:absolute;left:9648;top:13380;width:2592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" filled="f" stroked="f">
                  <v:textbox inset="0,0,0,0">
                    <w:txbxContent>
                      <w:p w14:paraId="696D1560" w14:textId="77777777" w:rsidR="00B73EB0" w:rsidRDefault="00B73EB0" w:rsidP="0060348C">
                        <w:r>
                          <w:rPr>
                            <w:rFonts w:ascii="Arial" w:eastAsia="Arial" w:hAnsi="Arial" w:cs="Arial"/>
                            <w:sz w:val="21"/>
                          </w:rPr>
                          <w:t xml:space="preserve"> by time in hours gives energy in </w:t>
                        </w:r>
                      </w:p>
                    </w:txbxContent>
                  </v:textbox>
                </v:rect>
                <v:shape id="Shape 2282" o:spid="_x0000_s1292" style="position:absolute;left:29337;top:14542;width:12954;height:95;visibility:visible;mso-wrap-style:square;v-text-anchor:top" coordsize="12954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" path="m,l1295400,r,9525l,9525,,e" fillcolor="#374151" stroked="f" strokeweight="0">
                  <v:stroke miterlimit="1" joinstyle="miter"/>
                  <v:path arrowok="t" textboxrect="0,0,1295400,9525"/>
                </v:shape>
                <v:rect id="Rectangle 2073" o:spid="_x0000_s1293" style="position:absolute;left:42457;top:13380;width:49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TqSxwAAAN0AAAAPAAAAZHJzL2Rvd25yZXYueG1sRI9Ba8JA&#10;FITvgv9heUJvutFC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HgVOpLHAAAA3QAA&#10;AA8AAAAAAAAAAAAAAAAABwIAAGRycy9kb3ducmV2LnhtbFBLBQYAAAAAAwADALcAAAD7AgAAAAA=&#10;" filled="f" stroked="f">
                  <v:textbox inset="0,0,0,0">
                    <w:txbxContent>
                      <w:p w14:paraId="7A8896BA" w14:textId="77777777" w:rsidR="00B73EB0" w:rsidRDefault="00B73EB0" w:rsidP="0060348C">
                        <w:r>
                          <w:rPr>
                            <w:rFonts w:ascii="Arial" w:eastAsia="Arial" w:hAnsi="Arial" w:cs="Arial"/>
                            <w:sz w:val="21"/>
                          </w:rPr>
                          <w:t>.</w:t>
                        </w:r>
                      </w:p>
                    </w:txbxContent>
                  </v:textbox>
                </v:rect>
                <w10:anchorlock/>
              </v:group>
            </w:pict>
          </mc:Fallback>
        </mc:AlternateContent>
      </w:r>
    </w:p>
    <w:p w14:paraId="71FDCCB0" w14:textId="77777777" w:rsidR="0060348C" w:rsidRDefault="0060348C" w:rsidP="0060348C">
      <w:pPr>
        <w:spacing w:after="112"/>
        <w:ind w:left="240"/>
      </w:pPr>
      <w:r>
        <w:rPr>
          <w:rFonts w:ascii="Arial" w:eastAsia="Arial" w:hAnsi="Arial" w:cs="Arial"/>
          <w:b/>
          <w:color w:val="B45309"/>
          <w:sz w:val="20"/>
        </w:rPr>
        <w:t>WORKED EXAMPLE — EFFICIENCY</w:t>
      </w:r>
    </w:p>
    <w:p w14:paraId="30A2727A" w14:textId="77777777" w:rsidR="0060348C" w:rsidRDefault="0060348C" w:rsidP="0060348C">
      <w:pPr>
        <w:spacing w:after="94" w:line="265" w:lineRule="auto"/>
        <w:ind w:left="250" w:hanging="10"/>
      </w:pPr>
      <w:r>
        <w:rPr>
          <w:noProof/>
          <w:lang w:eastAsia="en-GB"/>
        </w:rPr>
        <mc:AlternateContent>
          <mc:Choice Requires="wpg">
            <w:drawing>
              <wp:anchor distT="0" distB="0" distL="114300" distR="114300" simplePos="0" relativeHeight="251739136" behindDoc="1" locked="0" layoutInCell="1" allowOverlap="1" wp14:anchorId="27EB8B78" wp14:editId="50B5EEEE">
                <wp:simplePos x="0" y="0"/>
                <wp:positionH relativeFrom="column">
                  <wp:posOffset>0</wp:posOffset>
                </wp:positionH>
                <wp:positionV relativeFrom="paragraph">
                  <wp:posOffset>-569665</wp:posOffset>
                </wp:positionV>
                <wp:extent cx="942975" cy="1228724"/>
                <wp:effectExtent l="0" t="0" r="0" b="0"/>
                <wp:wrapNone/>
                <wp:docPr id="1936" name="Group 1936"/>
                <wp:cNvGraphicFramePr/>
                <a:graphic xmlns:a="http://schemas.openxmlformats.org/drawingml/2006/main">
                  <a:graphicData uri="http://schemas.microsoft.com/office/word/2010/wordprocessingGroup">
                    <wpg:wgp>
                      <wpg:cNvGrpSpPr/>
                      <wpg:grpSpPr>
                        <a:xfrm>
                          <a:off x="0" y="0"/>
                          <a:ext cx="942975" cy="1228724"/>
                          <a:chOff x="0" y="0"/>
                          <a:chExt cx="942975" cy="1228724"/>
                        </a:xfrm>
                      </wpg:grpSpPr>
                      <wps:wsp>
                        <wps:cNvPr id="2288" name="Shape 2288"/>
                        <wps:cNvSpPr/>
                        <wps:spPr>
                          <a:xfrm>
                            <a:off x="0" y="228600"/>
                            <a:ext cx="38100" cy="1000124"/>
                          </a:xfrm>
                          <a:custGeom>
                            <a:avLst/>
                            <a:gdLst/>
                            <a:ahLst/>
                            <a:cxnLst/>
                            <a:rect l="0" t="0" r="0" b="0"/>
                            <a:pathLst>
                              <a:path w="38100" h="1000124">
                                <a:moveTo>
                                  <a:pt x="0" y="0"/>
                                </a:moveTo>
                                <a:lnTo>
                                  <a:pt x="38100" y="0"/>
                                </a:lnTo>
                                <a:lnTo>
                                  <a:pt x="38100" y="1000124"/>
                                </a:lnTo>
                                <a:lnTo>
                                  <a:pt x="0" y="1000124"/>
                                </a:lnTo>
                                <a:lnTo>
                                  <a:pt x="0" y="0"/>
                                </a:lnTo>
                              </a:path>
                            </a:pathLst>
                          </a:custGeom>
                          <a:ln w="0" cap="flat">
                            <a:miter lim="127000"/>
                          </a:ln>
                        </wps:spPr>
                        <wps:style>
                          <a:lnRef idx="0">
                            <a:srgbClr val="000000">
                              <a:alpha val="0"/>
                            </a:srgbClr>
                          </a:lnRef>
                          <a:fillRef idx="1">
                            <a:srgbClr val="B45309"/>
                          </a:fillRef>
                          <a:effectRef idx="0">
                            <a:scrgbClr r="0" g="0" b="0"/>
                          </a:effectRef>
                          <a:fontRef idx="none"/>
                        </wps:style>
                        <wps:bodyPr/>
                      </wps:wsp>
                      <wps:wsp>
                        <wps:cNvPr id="2289" name="Shape 2289"/>
                        <wps:cNvSpPr/>
                        <wps:spPr>
                          <a:xfrm>
                            <a:off x="19050" y="0"/>
                            <a:ext cx="923925" cy="9525"/>
                          </a:xfrm>
                          <a:custGeom>
                            <a:avLst/>
                            <a:gdLst/>
                            <a:ahLst/>
                            <a:cxnLst/>
                            <a:rect l="0" t="0" r="0" b="0"/>
                            <a:pathLst>
                              <a:path w="923925" h="9525">
                                <a:moveTo>
                                  <a:pt x="0" y="0"/>
                                </a:moveTo>
                                <a:lnTo>
                                  <a:pt x="923925" y="0"/>
                                </a:lnTo>
                                <a:lnTo>
                                  <a:pt x="923925"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g:wgp>
                  </a:graphicData>
                </a:graphic>
              </wp:anchor>
            </w:drawing>
          </mc:Choice>
          <mc:Fallback>
            <w:pict>
              <v:group w14:anchorId="060CB62F" id="Group 1936" o:spid="_x0000_s1026" style="position:absolute;margin-left:0;margin-top:-44.85pt;width:74.25pt;height:96.75pt;z-index:-251577344" coordsize="9429,1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">
                <v:shape id="Shape 2288" o:spid="_x0000_s1027" style="position:absolute;top:2286;width:381;height:10001;visibility:visible;mso-wrap-style:square;v-text-anchor:top" coordsize="38100,1000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" path="m,l38100,r,1000124l,1000124,,e" fillcolor="#b45309" stroked="f" strokeweight="0">
                  <v:stroke miterlimit="83231f" joinstyle="miter"/>
                  <v:path arrowok="t" textboxrect="0,0,38100,1000124"/>
                </v:shape>
                <v:shape id="Shape 2289" o:spid="_x0000_s1028" style="position:absolute;left:190;width:9239;height:95;visibility:visible;mso-wrap-style:square;v-text-anchor:top" coordsize="9239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" path="m,l923925,r,9525l,9525,,e" fillcolor="#374151" stroked="f" strokeweight="0">
                  <v:stroke miterlimit="1" joinstyle="miter"/>
                  <v:path arrowok="t" textboxrect="0,0,923925,9525"/>
                </v:shape>
              </v:group>
            </w:pict>
          </mc:Fallback>
        </mc:AlternateContent>
      </w:r>
      <w:r>
        <w:rPr>
          <w:rFonts w:ascii="Arial" w:eastAsia="Arial" w:hAnsi="Arial" w:cs="Arial"/>
          <w:b/>
          <w:sz w:val="21"/>
        </w:rPr>
        <w:t>Formula:</w:t>
      </w:r>
      <w:r>
        <w:rPr>
          <w:rFonts w:ascii="Arial" w:eastAsia="Arial" w:hAnsi="Arial" w:cs="Arial"/>
          <w:sz w:val="21"/>
        </w:rPr>
        <w:t xml:space="preserve"> efficiency (%) = (useful energy output ÷ total energy input) × 100</w:t>
      </w:r>
    </w:p>
    <w:p w14:paraId="630E7395" w14:textId="77777777" w:rsidR="0060348C" w:rsidRDefault="0060348C" w:rsidP="0060348C">
      <w:pPr>
        <w:spacing w:after="37" w:line="265" w:lineRule="auto"/>
        <w:ind w:left="250" w:hanging="10"/>
      </w:pPr>
      <w:r>
        <w:rPr>
          <w:rFonts w:ascii="Arial" w:eastAsia="Arial" w:hAnsi="Arial" w:cs="Arial"/>
          <w:b/>
          <w:sz w:val="21"/>
        </w:rPr>
        <w:t>Example:</w:t>
      </w:r>
      <w:r>
        <w:rPr>
          <w:rFonts w:ascii="Arial" w:eastAsia="Arial" w:hAnsi="Arial" w:cs="Arial"/>
          <w:sz w:val="21"/>
        </w:rPr>
        <w:t xml:space="preserve"> A motor receives 500 J of electrical energy and produces 350 J of useful kinetic energy.</w:t>
      </w:r>
    </w:p>
    <w:p w14:paraId="3C74FCFC" w14:textId="77777777" w:rsidR="0060348C" w:rsidRDefault="0060348C" w:rsidP="0060348C">
      <w:pPr>
        <w:spacing w:after="458" w:line="265" w:lineRule="auto"/>
        <w:ind w:left="250" w:hanging="10"/>
      </w:pPr>
      <w:r>
        <w:rPr>
          <w:rFonts w:ascii="Arial" w:eastAsia="Arial" w:hAnsi="Arial" w:cs="Arial"/>
          <w:sz w:val="21"/>
        </w:rPr>
        <w:t>efficiency = (350 ÷ 500) × 100 = 70%</w:t>
      </w:r>
    </w:p>
    <w:p w14:paraId="6F1A31ED" w14:textId="53000A4F" w:rsidR="0060348C" w:rsidRDefault="0060348C" w:rsidP="0060348C">
      <w:pPr>
        <w:spacing w:after="99" w:line="320" w:lineRule="auto"/>
        <w:ind w:left="375" w:hanging="390"/>
      </w:pPr>
      <w:r>
        <w:rPr>
          <w:rFonts w:ascii="Arial" w:eastAsia="Arial" w:hAnsi="Arial" w:cs="Arial"/>
          <w:b/>
        </w:rPr>
        <w:t>3.</w:t>
      </w:r>
      <w:r>
        <w:rPr>
          <w:rFonts w:ascii="Arial" w:eastAsia="Arial" w:hAnsi="Arial" w:cs="Arial"/>
          <w:b/>
        </w:rPr>
        <w:tab/>
      </w:r>
      <w:r>
        <w:rPr>
          <w:rFonts w:ascii="Arial" w:eastAsia="Arial" w:hAnsi="Arial" w:cs="Arial"/>
        </w:rPr>
        <w:t>An electric bulb is supplied with 200 J of electrical energy. It produces 50 J of useful light energy and the rest is wasted as heat.</w:t>
      </w:r>
    </w:p>
    <w:p w14:paraId="1FBA90B1" w14:textId="194D717F" w:rsidR="0060348C" w:rsidRPr="00407BD8" w:rsidRDefault="0060348C" w:rsidP="00013DA3">
      <w:pPr>
        <w:pStyle w:val="ListParagraph"/>
        <w:numPr>
          <w:ilvl w:val="1"/>
          <w:numId w:val="3"/>
        </w:numPr>
        <w:spacing w:after="259" w:line="265" w:lineRule="auto"/>
        <w:ind w:right="-15"/>
      </w:pPr>
      <w:r w:rsidRPr="0060348C">
        <w:rPr>
          <w:rFonts w:ascii="Arial" w:eastAsia="Arial" w:hAnsi="Arial" w:cs="Arial"/>
        </w:rPr>
        <w:t>Calculate the amount of energy wasted as heat.</w:t>
      </w:r>
      <w:r w:rsidRPr="0060348C">
        <w:rPr>
          <w:rFonts w:ascii="Arial" w:eastAsia="Arial" w:hAnsi="Arial" w:cs="Arial"/>
        </w:rPr>
        <w:tab/>
      </w:r>
      <w:r w:rsidRPr="0060348C">
        <w:rPr>
          <w:rFonts w:ascii="Arial" w:eastAsia="Arial" w:hAnsi="Arial" w:cs="Arial"/>
          <w:color w:val="374151"/>
          <w:sz w:val="19"/>
        </w:rPr>
        <w:t>[1 mark]</w:t>
      </w:r>
    </w:p>
    <w:p w14:paraId="4B07E4DC" w14:textId="77777777" w:rsidR="00407BD8" w:rsidRDefault="00407BD8" w:rsidP="00407BD8">
      <w:pPr>
        <w:pStyle w:val="ListParagraph"/>
        <w:spacing w:after="259" w:line="265" w:lineRule="auto"/>
        <w:ind w:left="1440" w:right="-15"/>
      </w:pPr>
    </w:p>
    <w:p w14:paraId="79AED3A1" w14:textId="566C9C71" w:rsidR="0060348C" w:rsidRPr="0060348C" w:rsidRDefault="0060348C" w:rsidP="0060348C">
      <w:pPr>
        <w:spacing w:after="219"/>
        <w:ind w:left="780"/>
        <w:jc w:val="right"/>
        <w:rPr>
          <w:b/>
        </w:rPr>
      </w:pPr>
      <w:r w:rsidRPr="0060348C">
        <w:rPr>
          <w:b/>
        </w:rPr>
        <w:t xml:space="preserve">Answer = _______ J </w:t>
      </w:r>
      <w:r w:rsidRPr="0060348C">
        <w:rPr>
          <w:b/>
        </w:rPr>
        <w:tab/>
      </w:r>
      <w:r w:rsidRPr="0060348C">
        <w:rPr>
          <w:b/>
        </w:rPr>
        <w:tab/>
      </w:r>
      <w:r w:rsidRPr="0060348C">
        <w:rPr>
          <w:b/>
        </w:rPr>
        <w:tab/>
        <w:t xml:space="preserve">              </w:t>
      </w:r>
    </w:p>
    <w:p w14:paraId="74D6D596" w14:textId="4B6E14DC" w:rsidR="0060348C" w:rsidRDefault="0060348C" w:rsidP="00013DA3">
      <w:pPr>
        <w:pStyle w:val="ListParagraph"/>
        <w:numPr>
          <w:ilvl w:val="1"/>
          <w:numId w:val="3"/>
        </w:numPr>
        <w:spacing w:after="215" w:line="265" w:lineRule="auto"/>
        <w:ind w:right="-15"/>
      </w:pPr>
      <w:r w:rsidRPr="0060348C">
        <w:rPr>
          <w:rFonts w:ascii="Arial" w:eastAsia="Arial" w:hAnsi="Arial" w:cs="Arial"/>
        </w:rPr>
        <w:t>Calculate the efficiency of the bulb. Show your working.</w:t>
      </w:r>
      <w:r w:rsidRPr="0060348C">
        <w:rPr>
          <w:rFonts w:ascii="Arial" w:eastAsia="Arial" w:hAnsi="Arial" w:cs="Arial"/>
        </w:rPr>
        <w:tab/>
      </w:r>
      <w:r w:rsidRPr="0060348C">
        <w:rPr>
          <w:rFonts w:ascii="Arial" w:eastAsia="Arial" w:hAnsi="Arial" w:cs="Arial"/>
          <w:color w:val="374151"/>
          <w:sz w:val="19"/>
        </w:rPr>
        <w:t>[2 marks]</w:t>
      </w:r>
    </w:p>
    <w:p w14:paraId="76D07E6D" w14:textId="73A4973D" w:rsidR="0060348C" w:rsidRDefault="0060348C" w:rsidP="0060348C">
      <w:pPr>
        <w:pStyle w:val="ListParagraph"/>
        <w:spacing w:after="99"/>
        <w:ind w:left="1440" w:right="-15"/>
      </w:pPr>
    </w:p>
    <w:p w14:paraId="12584015" w14:textId="183416C0" w:rsidR="00407BD8" w:rsidRDefault="00407BD8" w:rsidP="0060348C">
      <w:pPr>
        <w:pStyle w:val="ListParagraph"/>
        <w:spacing w:after="99"/>
        <w:ind w:left="1440" w:right="-15"/>
        <w:rPr>
          <w:b/>
        </w:rPr>
      </w:pPr>
    </w:p>
    <w:p w14:paraId="1106C0BB" w14:textId="76794896" w:rsidR="0060348C" w:rsidRPr="0060348C" w:rsidRDefault="0060348C" w:rsidP="00407BD8">
      <w:pPr>
        <w:pStyle w:val="ListParagraph"/>
        <w:spacing w:after="99"/>
        <w:ind w:left="1440" w:right="-15"/>
        <w:jc w:val="right"/>
      </w:pPr>
      <w:r>
        <w:rPr>
          <w:b/>
        </w:rPr>
        <w:t>Answer = _______ %</w:t>
      </w:r>
      <w:r>
        <w:rPr>
          <w:b/>
        </w:rPr>
        <w:tab/>
      </w:r>
      <w:r>
        <w:rPr>
          <w:b/>
        </w:rPr>
        <w:tab/>
      </w:r>
      <w:r>
        <w:rPr>
          <w:b/>
        </w:rPr>
        <w:tab/>
      </w:r>
    </w:p>
    <w:p w14:paraId="7AAE1485" w14:textId="2C5C9518" w:rsidR="0060348C" w:rsidRDefault="0060348C" w:rsidP="00013DA3">
      <w:pPr>
        <w:pStyle w:val="ListParagraph"/>
        <w:numPr>
          <w:ilvl w:val="1"/>
          <w:numId w:val="3"/>
        </w:numPr>
        <w:spacing w:after="99"/>
        <w:ind w:right="-15"/>
      </w:pPr>
      <w:r w:rsidRPr="0060348C">
        <w:rPr>
          <w:rFonts w:ascii="Arial" w:eastAsia="Arial" w:hAnsi="Arial" w:cs="Arial"/>
        </w:rPr>
        <w:t>Explain what the efficiency value tells you about how well the bulb converts</w:t>
      </w:r>
    </w:p>
    <w:p w14:paraId="035620D7" w14:textId="77777777" w:rsidR="0060348C" w:rsidRDefault="0060348C" w:rsidP="0060348C">
      <w:pPr>
        <w:tabs>
          <w:tab w:val="center" w:pos="2440"/>
          <w:tab w:val="right" w:pos="9870"/>
        </w:tabs>
        <w:spacing w:after="258" w:line="265" w:lineRule="auto"/>
        <w:ind w:right="-15"/>
      </w:pPr>
      <w:r>
        <w:tab/>
      </w:r>
      <w:r>
        <w:rPr>
          <w:rFonts w:ascii="Arial" w:eastAsia="Arial" w:hAnsi="Arial" w:cs="Arial"/>
        </w:rPr>
        <w:t>electrical energy into light energy.</w:t>
      </w:r>
      <w:r>
        <w:rPr>
          <w:rFonts w:ascii="Arial" w:eastAsia="Arial" w:hAnsi="Arial" w:cs="Arial"/>
        </w:rPr>
        <w:tab/>
      </w:r>
      <w:r>
        <w:rPr>
          <w:rFonts w:ascii="Arial" w:eastAsia="Arial" w:hAnsi="Arial" w:cs="Arial"/>
          <w:color w:val="374151"/>
          <w:sz w:val="19"/>
        </w:rPr>
        <w:t>[2 marks]</w:t>
      </w:r>
    </w:p>
    <w:p w14:paraId="1A368896" w14:textId="319B20B7" w:rsidR="006333F9" w:rsidRDefault="00407BD8" w:rsidP="0060348C">
      <w:pPr>
        <w:spacing w:after="405"/>
        <w:ind w:left="780"/>
      </w:pPr>
      <w:r>
        <w:rPr>
          <w:noProof/>
          <w:lang w:eastAsia="en-GB"/>
        </w:rPr>
        <mc:AlternateContent>
          <mc:Choice Requires="wpg">
            <w:drawing>
              <wp:anchor distT="0" distB="0" distL="114300" distR="114300" simplePos="0" relativeHeight="251741184" behindDoc="0" locked="0" layoutInCell="1" allowOverlap="1" wp14:anchorId="4758A288" wp14:editId="6E9C108D">
                <wp:simplePos x="0" y="0"/>
                <wp:positionH relativeFrom="margin">
                  <wp:posOffset>-201880</wp:posOffset>
                </wp:positionH>
                <wp:positionV relativeFrom="margin">
                  <wp:posOffset>9005289</wp:posOffset>
                </wp:positionV>
                <wp:extent cx="6982460" cy="1072515"/>
                <wp:effectExtent l="0" t="0" r="27940" b="13335"/>
                <wp:wrapNone/>
                <wp:docPr id="1922" name="Group 1922"/>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1923" name="Text Box 192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0EB9BE53" w14:textId="77777777" w:rsidTr="00914F63">
                                <w:tc>
                                  <w:tcPr>
                                    <w:tcW w:w="4248" w:type="dxa"/>
                                  </w:tcPr>
                                  <w:p w14:paraId="168CF713" w14:textId="77777777" w:rsidR="00B73EB0" w:rsidRDefault="00B73EB0" w:rsidP="00D15790">
                                    <w:pPr>
                                      <w:rPr>
                                        <w:rFonts w:cstheme="minorHAnsi"/>
                                        <w:sz w:val="24"/>
                                      </w:rPr>
                                    </w:pPr>
                                    <w:r>
                                      <w:rPr>
                                        <w:rFonts w:cstheme="minorHAnsi"/>
                                        <w:sz w:val="24"/>
                                      </w:rPr>
                                      <w:t>Teacher ticks here</w:t>
                                    </w:r>
                                  </w:p>
                                </w:tc>
                                <w:tc>
                                  <w:tcPr>
                                    <w:tcW w:w="599" w:type="dxa"/>
                                  </w:tcPr>
                                  <w:p w14:paraId="38EF4EB9"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4FABD93C" w14:textId="77777777" w:rsidR="00B73EB0" w:rsidRDefault="00B73EB0" w:rsidP="00D15790">
                                    <w:pPr>
                                      <w:rPr>
                                        <w:rFonts w:cstheme="minorHAnsi"/>
                                        <w:sz w:val="24"/>
                                      </w:rPr>
                                    </w:pPr>
                                    <w:r>
                                      <w:rPr>
                                        <w:rFonts w:cstheme="minorHAnsi"/>
                                        <w:sz w:val="24"/>
                                      </w:rPr>
                                      <w:t>Student comment: How to improve</w:t>
                                    </w:r>
                                  </w:p>
                                </w:tc>
                              </w:tr>
                              <w:tr w:rsidR="00B73EB0" w14:paraId="24865FDB" w14:textId="77777777" w:rsidTr="00914F63">
                                <w:tc>
                                  <w:tcPr>
                                    <w:tcW w:w="4248" w:type="dxa"/>
                                  </w:tcPr>
                                  <w:p w14:paraId="06C71C5F"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F980E0E" w14:textId="77777777" w:rsidR="00B73EB0" w:rsidRDefault="00B73EB0" w:rsidP="00D15790">
                                    <w:pPr>
                                      <w:rPr>
                                        <w:rFonts w:cstheme="minorHAnsi"/>
                                        <w:sz w:val="24"/>
                                      </w:rPr>
                                    </w:pPr>
                                  </w:p>
                                </w:tc>
                                <w:tc>
                                  <w:tcPr>
                                    <w:tcW w:w="3937" w:type="dxa"/>
                                    <w:vMerge w:val="restart"/>
                                  </w:tcPr>
                                  <w:p w14:paraId="275FE2A3" w14:textId="77777777" w:rsidR="00B73EB0" w:rsidRDefault="00B73EB0" w:rsidP="00D15790">
                                    <w:pPr>
                                      <w:rPr>
                                        <w:rFonts w:cstheme="minorHAnsi"/>
                                        <w:sz w:val="24"/>
                                      </w:rPr>
                                    </w:pPr>
                                  </w:p>
                                </w:tc>
                              </w:tr>
                              <w:tr w:rsidR="00B73EB0" w14:paraId="11C8B73A" w14:textId="77777777" w:rsidTr="00914F63">
                                <w:tc>
                                  <w:tcPr>
                                    <w:tcW w:w="4248" w:type="dxa"/>
                                  </w:tcPr>
                                  <w:p w14:paraId="521829D4" w14:textId="77777777" w:rsidR="00B73EB0" w:rsidRDefault="00B73EB0" w:rsidP="00D15790">
                                    <w:pPr>
                                      <w:rPr>
                                        <w:rFonts w:cstheme="minorHAnsi"/>
                                        <w:sz w:val="24"/>
                                      </w:rPr>
                                    </w:pPr>
                                    <w:r>
                                      <w:rPr>
                                        <w:rFonts w:cstheme="minorHAnsi"/>
                                        <w:sz w:val="24"/>
                                      </w:rPr>
                                      <w:t>Good/completed</w:t>
                                    </w:r>
                                  </w:p>
                                </w:tc>
                                <w:tc>
                                  <w:tcPr>
                                    <w:tcW w:w="599" w:type="dxa"/>
                                  </w:tcPr>
                                  <w:p w14:paraId="0409789F" w14:textId="77777777" w:rsidR="00B73EB0" w:rsidRDefault="00B73EB0" w:rsidP="00D15790">
                                    <w:pPr>
                                      <w:rPr>
                                        <w:rFonts w:cstheme="minorHAnsi"/>
                                        <w:sz w:val="24"/>
                                      </w:rPr>
                                    </w:pPr>
                                  </w:p>
                                </w:tc>
                                <w:tc>
                                  <w:tcPr>
                                    <w:tcW w:w="3937" w:type="dxa"/>
                                    <w:vMerge/>
                                  </w:tcPr>
                                  <w:p w14:paraId="7A650DA0" w14:textId="77777777" w:rsidR="00B73EB0" w:rsidRDefault="00B73EB0" w:rsidP="00D15790">
                                    <w:pPr>
                                      <w:rPr>
                                        <w:rFonts w:cstheme="minorHAnsi"/>
                                        <w:sz w:val="24"/>
                                      </w:rPr>
                                    </w:pPr>
                                  </w:p>
                                </w:tc>
                              </w:tr>
                              <w:tr w:rsidR="00B73EB0" w14:paraId="35CD91AB" w14:textId="77777777" w:rsidTr="00914F63">
                                <w:tc>
                                  <w:tcPr>
                                    <w:tcW w:w="4248" w:type="dxa"/>
                                  </w:tcPr>
                                  <w:p w14:paraId="5C29E889"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4ECAC003" w14:textId="77777777" w:rsidR="00B73EB0" w:rsidRDefault="00B73EB0" w:rsidP="00D15790">
                                    <w:pPr>
                                      <w:rPr>
                                        <w:rFonts w:cstheme="minorHAnsi"/>
                                        <w:sz w:val="24"/>
                                      </w:rPr>
                                    </w:pPr>
                                  </w:p>
                                </w:tc>
                                <w:tc>
                                  <w:tcPr>
                                    <w:tcW w:w="3937" w:type="dxa"/>
                                    <w:vMerge/>
                                  </w:tcPr>
                                  <w:p w14:paraId="533510AD" w14:textId="77777777" w:rsidR="00B73EB0" w:rsidRDefault="00B73EB0" w:rsidP="00D15790">
                                    <w:pPr>
                                      <w:rPr>
                                        <w:rFonts w:cstheme="minorHAnsi"/>
                                        <w:sz w:val="24"/>
                                      </w:rPr>
                                    </w:pPr>
                                  </w:p>
                                </w:tc>
                              </w:tr>
                              <w:tr w:rsidR="00B73EB0" w14:paraId="36B4C6AA" w14:textId="77777777" w:rsidTr="00914F63">
                                <w:tc>
                                  <w:tcPr>
                                    <w:tcW w:w="4248" w:type="dxa"/>
                                  </w:tcPr>
                                  <w:p w14:paraId="2A5A1847" w14:textId="77777777" w:rsidR="00B73EB0" w:rsidRDefault="00B73EB0" w:rsidP="00D15790">
                                    <w:pPr>
                                      <w:rPr>
                                        <w:rFonts w:cstheme="minorHAnsi"/>
                                        <w:sz w:val="24"/>
                                      </w:rPr>
                                    </w:pPr>
                                    <w:r>
                                      <w:rPr>
                                        <w:rFonts w:cstheme="minorHAnsi"/>
                                        <w:sz w:val="24"/>
                                      </w:rPr>
                                      <w:t>Incomplete/unsatisfactory</w:t>
                                    </w:r>
                                  </w:p>
                                </w:tc>
                                <w:tc>
                                  <w:tcPr>
                                    <w:tcW w:w="599" w:type="dxa"/>
                                  </w:tcPr>
                                  <w:p w14:paraId="5D621663" w14:textId="77777777" w:rsidR="00B73EB0" w:rsidRDefault="00B73EB0" w:rsidP="00D15790">
                                    <w:pPr>
                                      <w:rPr>
                                        <w:rFonts w:cstheme="minorHAnsi"/>
                                        <w:sz w:val="24"/>
                                      </w:rPr>
                                    </w:pPr>
                                  </w:p>
                                </w:tc>
                                <w:tc>
                                  <w:tcPr>
                                    <w:tcW w:w="3937" w:type="dxa"/>
                                    <w:vMerge/>
                                    <w:tcBorders>
                                      <w:bottom w:val="single" w:sz="4" w:space="0" w:color="auto"/>
                                    </w:tcBorders>
                                  </w:tcPr>
                                  <w:p w14:paraId="1701AF75" w14:textId="77777777" w:rsidR="00B73EB0" w:rsidRDefault="00B73EB0" w:rsidP="00D15790">
                                    <w:pPr>
                                      <w:rPr>
                                        <w:rFonts w:cstheme="minorHAnsi"/>
                                        <w:sz w:val="24"/>
                                      </w:rPr>
                                    </w:pPr>
                                  </w:p>
                                </w:tc>
                              </w:tr>
                            </w:tbl>
                            <w:p w14:paraId="50363336" w14:textId="77777777" w:rsidR="00B73EB0" w:rsidRDefault="00B73EB0" w:rsidP="00407BD8">
                              <w:pPr>
                                <w:rPr>
                                  <w:rFonts w:cstheme="minorHAnsi"/>
                                  <w:sz w:val="24"/>
                                </w:rPr>
                              </w:pPr>
                            </w:p>
                            <w:p w14:paraId="4A577516" w14:textId="77777777" w:rsidR="00B73EB0" w:rsidRDefault="00B73EB0" w:rsidP="00407B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24" name="Text Box 1924"/>
                        <wps:cNvSpPr txBox="1"/>
                        <wps:spPr>
                          <a:xfrm>
                            <a:off x="5510579" y="-47502"/>
                            <a:ext cx="1118274" cy="990657"/>
                          </a:xfrm>
                          <a:prstGeom prst="rect">
                            <a:avLst/>
                          </a:prstGeom>
                          <a:solidFill>
                            <a:schemeClr val="lt1"/>
                          </a:solidFill>
                          <a:ln w="6350">
                            <a:solidFill>
                              <a:prstClr val="black"/>
                            </a:solidFill>
                          </a:ln>
                        </wps:spPr>
                        <wps:txbx>
                          <w:txbxContent>
                            <w:p w14:paraId="0E5AE4A9" w14:textId="77777777" w:rsidR="00B73EB0" w:rsidRPr="00404745" w:rsidRDefault="00B73EB0" w:rsidP="00407BD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58A288" id="Group 1922" o:spid="_x0000_s1294" style="position:absolute;left:0;text-align:left;margin-left:-15.9pt;margin-top:709.1pt;width:549.8pt;height:84.45pt;z-index:251741184;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">
                <v:shape id="Text Box 1923" o:spid="_x0000_s1295"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0EB9BE53" w14:textId="77777777" w:rsidTr="00914F63">
                          <w:tc>
                            <w:tcPr>
                              <w:tcW w:w="4248" w:type="dxa"/>
                            </w:tcPr>
                            <w:p w14:paraId="168CF713" w14:textId="77777777" w:rsidR="00B73EB0" w:rsidRDefault="00B73EB0" w:rsidP="00D15790">
                              <w:pPr>
                                <w:rPr>
                                  <w:rFonts w:cstheme="minorHAnsi"/>
                                  <w:sz w:val="24"/>
                                </w:rPr>
                              </w:pPr>
                              <w:r>
                                <w:rPr>
                                  <w:rFonts w:cstheme="minorHAnsi"/>
                                  <w:sz w:val="24"/>
                                </w:rPr>
                                <w:t>Teacher ticks here</w:t>
                              </w:r>
                            </w:p>
                          </w:tc>
                          <w:tc>
                            <w:tcPr>
                              <w:tcW w:w="599" w:type="dxa"/>
                            </w:tcPr>
                            <w:p w14:paraId="38EF4EB9"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4FABD93C" w14:textId="77777777" w:rsidR="00B73EB0" w:rsidRDefault="00B73EB0" w:rsidP="00D15790">
                              <w:pPr>
                                <w:rPr>
                                  <w:rFonts w:cstheme="minorHAnsi"/>
                                  <w:sz w:val="24"/>
                                </w:rPr>
                              </w:pPr>
                              <w:r>
                                <w:rPr>
                                  <w:rFonts w:cstheme="minorHAnsi"/>
                                  <w:sz w:val="24"/>
                                </w:rPr>
                                <w:t>Student comment: How to improve</w:t>
                              </w:r>
                            </w:p>
                          </w:tc>
                        </w:tr>
                        <w:tr w:rsidR="00B73EB0" w14:paraId="24865FDB" w14:textId="77777777" w:rsidTr="00914F63">
                          <w:tc>
                            <w:tcPr>
                              <w:tcW w:w="4248" w:type="dxa"/>
                            </w:tcPr>
                            <w:p w14:paraId="06C71C5F"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F980E0E" w14:textId="77777777" w:rsidR="00B73EB0" w:rsidRDefault="00B73EB0" w:rsidP="00D15790">
                              <w:pPr>
                                <w:rPr>
                                  <w:rFonts w:cstheme="minorHAnsi"/>
                                  <w:sz w:val="24"/>
                                </w:rPr>
                              </w:pPr>
                            </w:p>
                          </w:tc>
                          <w:tc>
                            <w:tcPr>
                              <w:tcW w:w="3937" w:type="dxa"/>
                              <w:vMerge w:val="restart"/>
                            </w:tcPr>
                            <w:p w14:paraId="275FE2A3" w14:textId="77777777" w:rsidR="00B73EB0" w:rsidRDefault="00B73EB0" w:rsidP="00D15790">
                              <w:pPr>
                                <w:rPr>
                                  <w:rFonts w:cstheme="minorHAnsi"/>
                                  <w:sz w:val="24"/>
                                </w:rPr>
                              </w:pPr>
                            </w:p>
                          </w:tc>
                        </w:tr>
                        <w:tr w:rsidR="00B73EB0" w14:paraId="11C8B73A" w14:textId="77777777" w:rsidTr="00914F63">
                          <w:tc>
                            <w:tcPr>
                              <w:tcW w:w="4248" w:type="dxa"/>
                            </w:tcPr>
                            <w:p w14:paraId="521829D4" w14:textId="77777777" w:rsidR="00B73EB0" w:rsidRDefault="00B73EB0" w:rsidP="00D15790">
                              <w:pPr>
                                <w:rPr>
                                  <w:rFonts w:cstheme="minorHAnsi"/>
                                  <w:sz w:val="24"/>
                                </w:rPr>
                              </w:pPr>
                              <w:r>
                                <w:rPr>
                                  <w:rFonts w:cstheme="minorHAnsi"/>
                                  <w:sz w:val="24"/>
                                </w:rPr>
                                <w:t>Good/completed</w:t>
                              </w:r>
                            </w:p>
                          </w:tc>
                          <w:tc>
                            <w:tcPr>
                              <w:tcW w:w="599" w:type="dxa"/>
                            </w:tcPr>
                            <w:p w14:paraId="0409789F" w14:textId="77777777" w:rsidR="00B73EB0" w:rsidRDefault="00B73EB0" w:rsidP="00D15790">
                              <w:pPr>
                                <w:rPr>
                                  <w:rFonts w:cstheme="minorHAnsi"/>
                                  <w:sz w:val="24"/>
                                </w:rPr>
                              </w:pPr>
                            </w:p>
                          </w:tc>
                          <w:tc>
                            <w:tcPr>
                              <w:tcW w:w="3937" w:type="dxa"/>
                              <w:vMerge/>
                            </w:tcPr>
                            <w:p w14:paraId="7A650DA0" w14:textId="77777777" w:rsidR="00B73EB0" w:rsidRDefault="00B73EB0" w:rsidP="00D15790">
                              <w:pPr>
                                <w:rPr>
                                  <w:rFonts w:cstheme="minorHAnsi"/>
                                  <w:sz w:val="24"/>
                                </w:rPr>
                              </w:pPr>
                            </w:p>
                          </w:tc>
                        </w:tr>
                        <w:tr w:rsidR="00B73EB0" w14:paraId="35CD91AB" w14:textId="77777777" w:rsidTr="00914F63">
                          <w:tc>
                            <w:tcPr>
                              <w:tcW w:w="4248" w:type="dxa"/>
                            </w:tcPr>
                            <w:p w14:paraId="5C29E889"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4ECAC003" w14:textId="77777777" w:rsidR="00B73EB0" w:rsidRDefault="00B73EB0" w:rsidP="00D15790">
                              <w:pPr>
                                <w:rPr>
                                  <w:rFonts w:cstheme="minorHAnsi"/>
                                  <w:sz w:val="24"/>
                                </w:rPr>
                              </w:pPr>
                            </w:p>
                          </w:tc>
                          <w:tc>
                            <w:tcPr>
                              <w:tcW w:w="3937" w:type="dxa"/>
                              <w:vMerge/>
                            </w:tcPr>
                            <w:p w14:paraId="533510AD" w14:textId="77777777" w:rsidR="00B73EB0" w:rsidRDefault="00B73EB0" w:rsidP="00D15790">
                              <w:pPr>
                                <w:rPr>
                                  <w:rFonts w:cstheme="minorHAnsi"/>
                                  <w:sz w:val="24"/>
                                </w:rPr>
                              </w:pPr>
                            </w:p>
                          </w:tc>
                        </w:tr>
                        <w:tr w:rsidR="00B73EB0" w14:paraId="36B4C6AA" w14:textId="77777777" w:rsidTr="00914F63">
                          <w:tc>
                            <w:tcPr>
                              <w:tcW w:w="4248" w:type="dxa"/>
                            </w:tcPr>
                            <w:p w14:paraId="2A5A1847" w14:textId="77777777" w:rsidR="00B73EB0" w:rsidRDefault="00B73EB0" w:rsidP="00D15790">
                              <w:pPr>
                                <w:rPr>
                                  <w:rFonts w:cstheme="minorHAnsi"/>
                                  <w:sz w:val="24"/>
                                </w:rPr>
                              </w:pPr>
                              <w:r>
                                <w:rPr>
                                  <w:rFonts w:cstheme="minorHAnsi"/>
                                  <w:sz w:val="24"/>
                                </w:rPr>
                                <w:t>Incomplete/unsatisfactory</w:t>
                              </w:r>
                            </w:p>
                          </w:tc>
                          <w:tc>
                            <w:tcPr>
                              <w:tcW w:w="599" w:type="dxa"/>
                            </w:tcPr>
                            <w:p w14:paraId="5D621663" w14:textId="77777777" w:rsidR="00B73EB0" w:rsidRDefault="00B73EB0" w:rsidP="00D15790">
                              <w:pPr>
                                <w:rPr>
                                  <w:rFonts w:cstheme="minorHAnsi"/>
                                  <w:sz w:val="24"/>
                                </w:rPr>
                              </w:pPr>
                            </w:p>
                          </w:tc>
                          <w:tc>
                            <w:tcPr>
                              <w:tcW w:w="3937" w:type="dxa"/>
                              <w:vMerge/>
                              <w:tcBorders>
                                <w:bottom w:val="single" w:sz="4" w:space="0" w:color="auto"/>
                              </w:tcBorders>
                            </w:tcPr>
                            <w:p w14:paraId="1701AF75" w14:textId="77777777" w:rsidR="00B73EB0" w:rsidRDefault="00B73EB0" w:rsidP="00D15790">
                              <w:pPr>
                                <w:rPr>
                                  <w:rFonts w:cstheme="minorHAnsi"/>
                                  <w:sz w:val="24"/>
                                </w:rPr>
                              </w:pPr>
                            </w:p>
                          </w:tc>
                        </w:tr>
                      </w:tbl>
                      <w:p w14:paraId="50363336" w14:textId="77777777" w:rsidR="00B73EB0" w:rsidRDefault="00B73EB0" w:rsidP="00407BD8">
                        <w:pPr>
                          <w:rPr>
                            <w:rFonts w:cstheme="minorHAnsi"/>
                            <w:sz w:val="24"/>
                          </w:rPr>
                        </w:pPr>
                      </w:p>
                      <w:p w14:paraId="4A577516" w14:textId="77777777" w:rsidR="00B73EB0" w:rsidRDefault="00B73EB0" w:rsidP="00407BD8"/>
                    </w:txbxContent>
                  </v:textbox>
                </v:shape>
                <v:shape id="Text Box 1924" o:spid="_x0000_s1296"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" fillcolor="white [3201]" strokeweight=".5pt">
                  <v:textbox>
                    <w:txbxContent>
                      <w:p w14:paraId="0E5AE4A9" w14:textId="77777777" w:rsidR="00B73EB0" w:rsidRPr="00404745" w:rsidRDefault="00B73EB0" w:rsidP="00407BD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t>________________________________________________________________________________________________________________________________________________________________________________</w:t>
      </w:r>
    </w:p>
    <w:p w14:paraId="3341132D" w14:textId="27FB2DF8" w:rsidR="00A73990" w:rsidRPr="006333F9" w:rsidRDefault="006333F9">
      <w:r>
        <w:br w:type="page"/>
      </w:r>
    </w:p>
    <w:p w14:paraId="5CF2FBC1" w14:textId="0B1B787C" w:rsidR="00A12A3C" w:rsidRDefault="00E010AE"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2512" behindDoc="0" locked="0" layoutInCell="1" allowOverlap="1" wp14:anchorId="1A111C73" wp14:editId="7433E73B">
                <wp:simplePos x="0" y="0"/>
                <wp:positionH relativeFrom="margin">
                  <wp:posOffset>4726380</wp:posOffset>
                </wp:positionH>
                <wp:positionV relativeFrom="margin">
                  <wp:posOffset>-286789</wp:posOffset>
                </wp:positionV>
                <wp:extent cx="2208670" cy="546265"/>
                <wp:effectExtent l="0" t="0" r="20320" b="25400"/>
                <wp:wrapNone/>
                <wp:docPr id="1107588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5133E10E" w14:textId="77777777" w:rsidR="00B73EB0" w:rsidRPr="008F01BE" w:rsidRDefault="00B73EB0"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111C73" id="_x0000_s1297" type="#_x0000_t202" style="position:absolute;left:0;text-align:left;margin-left:372.15pt;margin-top:-22.6pt;width:173.9pt;height:43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">
                <v:textbox>
                  <w:txbxContent>
                    <w:p w14:paraId="5133E10E" w14:textId="77777777" w:rsidR="00B73EB0" w:rsidRPr="008F01BE" w:rsidRDefault="00B73EB0"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6A172E">
        <w:rPr>
          <w:b/>
          <w:bCs/>
          <w:sz w:val="32"/>
          <w:szCs w:val="32"/>
        </w:rPr>
        <w:t>1</w:t>
      </w:r>
      <w:r w:rsidR="006829B0">
        <w:rPr>
          <w:b/>
          <w:bCs/>
          <w:sz w:val="32"/>
          <w:szCs w:val="32"/>
        </w:rPr>
        <w:t>0</w:t>
      </w:r>
    </w:p>
    <w:p w14:paraId="60898464" w14:textId="60E401BF" w:rsidR="00A12A3C" w:rsidRDefault="3A8DAFD4" w:rsidP="60F7CA67">
      <w:pPr>
        <w:jc w:val="center"/>
        <w:rPr>
          <w:b/>
          <w:bCs/>
          <w:sz w:val="32"/>
          <w:szCs w:val="32"/>
        </w:rPr>
      </w:pPr>
      <w:r w:rsidRPr="60F7CA67">
        <w:rPr>
          <w:b/>
          <w:bCs/>
          <w:sz w:val="32"/>
          <w:szCs w:val="32"/>
        </w:rPr>
        <w:t xml:space="preserve">Topic: </w:t>
      </w:r>
      <w:r w:rsidR="003715C8">
        <w:rPr>
          <w:b/>
          <w:bCs/>
          <w:sz w:val="32"/>
          <w:szCs w:val="32"/>
        </w:rPr>
        <w:t>Photosynthesis</w:t>
      </w:r>
    </w:p>
    <w:p w14:paraId="07A9B0C2" w14:textId="47D1BC52" w:rsidR="00A12A3C" w:rsidRDefault="3A8DAFD4" w:rsidP="60F7CA67">
      <w:pPr>
        <w:pStyle w:val="paragraph"/>
        <w:spacing w:before="0" w:beforeAutospacing="0" w:after="0" w:afterAutospacing="0"/>
        <w:rPr>
          <w:rFonts w:ascii="Segoe UI" w:hAnsi="Segoe UI" w:cs="Segoe UI"/>
          <w:sz w:val="18"/>
          <w:szCs w:val="18"/>
        </w:rPr>
      </w:pPr>
      <w:r w:rsidRPr="60F7CA67">
        <w:rPr>
          <w:rStyle w:val="eop"/>
          <w:rFonts w:asciiTheme="minorHAnsi" w:hAnsiTheme="minorHAnsi" w:cstheme="minorBidi"/>
        </w:rPr>
        <w:t xml:space="preserve">    </w:t>
      </w:r>
    </w:p>
    <w:p w14:paraId="32A82F74" w14:textId="22686E02" w:rsidR="00641492" w:rsidRPr="0051163E" w:rsidRDefault="00641492" w:rsidP="00641492">
      <w:pPr>
        <w:spacing w:after="0" w:line="240" w:lineRule="auto"/>
        <w:rPr>
          <w:b/>
          <w:bCs/>
        </w:rPr>
      </w:pPr>
      <w:r w:rsidRPr="0051163E">
        <w:rPr>
          <w:b/>
          <w:bCs/>
        </w:rPr>
        <w:t>Instructions: Complete the tasks about photosynthesis</w:t>
      </w:r>
    </w:p>
    <w:p w14:paraId="0B03E4E9" w14:textId="77777777" w:rsidR="00641492" w:rsidRDefault="00641492" w:rsidP="00641492">
      <w:pPr>
        <w:spacing w:after="0" w:line="240" w:lineRule="auto"/>
        <w:rPr>
          <w:sz w:val="24"/>
          <w:szCs w:val="24"/>
        </w:rPr>
      </w:pPr>
    </w:p>
    <w:p w14:paraId="7B20E587" w14:textId="593F1227" w:rsidR="00641492" w:rsidRPr="00CF0F37" w:rsidRDefault="00641492" w:rsidP="00013DA3">
      <w:pPr>
        <w:pStyle w:val="ListParagraph"/>
        <w:numPr>
          <w:ilvl w:val="0"/>
          <w:numId w:val="20"/>
        </w:numPr>
        <w:spacing w:after="0" w:line="240" w:lineRule="auto"/>
        <w:rPr>
          <w:b/>
          <w:bCs/>
        </w:rPr>
      </w:pPr>
      <w:r w:rsidRPr="00CF0F37">
        <w:rPr>
          <w:b/>
          <w:bCs/>
        </w:rPr>
        <w:t>What is the word</w:t>
      </w:r>
      <w:r w:rsidR="00CF0F37" w:rsidRPr="00CF0F37">
        <w:rPr>
          <w:b/>
          <w:bCs/>
        </w:rPr>
        <w:t xml:space="preserve"> and balanced symbol</w:t>
      </w:r>
      <w:r w:rsidRPr="00CF0F37">
        <w:rPr>
          <w:b/>
          <w:bCs/>
        </w:rPr>
        <w:t xml:space="preserve"> equation for photosynthesis?</w:t>
      </w:r>
    </w:p>
    <w:p w14:paraId="2A494DEC" w14:textId="77777777" w:rsidR="00CF0F37" w:rsidRPr="00CF0F37" w:rsidRDefault="00CF0F37" w:rsidP="00CF0F37">
      <w:pPr>
        <w:pStyle w:val="ListParagraph"/>
        <w:spacing w:after="0" w:line="240" w:lineRule="auto"/>
        <w:rPr>
          <w:b/>
          <w:bCs/>
        </w:rPr>
      </w:pPr>
    </w:p>
    <w:p w14:paraId="65F531B4" w14:textId="66DF13A9" w:rsidR="00641492" w:rsidRDefault="00CF0F37" w:rsidP="00641492">
      <w:pPr>
        <w:spacing w:after="0" w:line="240" w:lineRule="auto"/>
      </w:pPr>
      <w:r>
        <w:t>Word equation:  _____________________________________________________</w:t>
      </w:r>
    </w:p>
    <w:p w14:paraId="5B829A80" w14:textId="3C6E06DA" w:rsidR="00CF0F37" w:rsidRDefault="00CF0F37" w:rsidP="00641492">
      <w:pPr>
        <w:spacing w:after="0" w:line="240" w:lineRule="auto"/>
      </w:pPr>
    </w:p>
    <w:p w14:paraId="6409B7AE" w14:textId="74379100" w:rsidR="00CF0F37" w:rsidRDefault="00CF0F37" w:rsidP="00641492">
      <w:pPr>
        <w:spacing w:after="0" w:line="240" w:lineRule="auto"/>
      </w:pPr>
      <w:r>
        <w:t>Balanced symbol equation: ______________________________________________________</w:t>
      </w:r>
    </w:p>
    <w:p w14:paraId="12C29BBF" w14:textId="77777777" w:rsidR="00CF0F37" w:rsidRPr="0051163E" w:rsidRDefault="00CF0F37" w:rsidP="00641492">
      <w:pPr>
        <w:spacing w:after="0" w:line="240" w:lineRule="auto"/>
      </w:pPr>
    </w:p>
    <w:p w14:paraId="0A80B61D" w14:textId="1118A224" w:rsidR="00641492" w:rsidRDefault="00641492" w:rsidP="00013DA3">
      <w:pPr>
        <w:pStyle w:val="ListParagraph"/>
        <w:numPr>
          <w:ilvl w:val="0"/>
          <w:numId w:val="20"/>
        </w:numPr>
        <w:spacing w:after="0" w:line="240" w:lineRule="auto"/>
        <w:rPr>
          <w:b/>
          <w:bCs/>
        </w:rPr>
      </w:pPr>
      <w:r w:rsidRPr="00CF0F37">
        <w:rPr>
          <w:b/>
          <w:bCs/>
        </w:rPr>
        <w:t>Which subcellular structure is the site of photosynthesis in plant cells?</w:t>
      </w:r>
    </w:p>
    <w:p w14:paraId="7910FAA5" w14:textId="77777777" w:rsidR="00CF0F37" w:rsidRPr="00CF0F37" w:rsidRDefault="00CF0F37" w:rsidP="00CF0F37">
      <w:pPr>
        <w:pStyle w:val="ListParagraph"/>
        <w:spacing w:after="0" w:line="240" w:lineRule="auto"/>
        <w:rPr>
          <w:b/>
          <w:bCs/>
        </w:rPr>
      </w:pPr>
    </w:p>
    <w:p w14:paraId="1E3BE7D6" w14:textId="77777777" w:rsidR="00CF0F37" w:rsidRPr="00CF0F37" w:rsidRDefault="00CF0F37" w:rsidP="00CF0F37">
      <w:pPr>
        <w:pBdr>
          <w:bottom w:val="single" w:sz="12" w:space="1" w:color="auto"/>
        </w:pBdr>
        <w:spacing w:after="0" w:line="240" w:lineRule="auto"/>
        <w:rPr>
          <w:b/>
          <w:bCs/>
        </w:rPr>
      </w:pPr>
    </w:p>
    <w:p w14:paraId="6D4D9B67" w14:textId="77777777" w:rsidR="00CF0F37" w:rsidRPr="0051163E" w:rsidRDefault="00CF0F37" w:rsidP="00641492">
      <w:pPr>
        <w:spacing w:after="0" w:line="240" w:lineRule="auto"/>
      </w:pPr>
    </w:p>
    <w:p w14:paraId="5AE4CB1C" w14:textId="0D2EFB19" w:rsidR="00641492" w:rsidRPr="00CF0F37" w:rsidRDefault="00641492" w:rsidP="00013DA3">
      <w:pPr>
        <w:pStyle w:val="ListParagraph"/>
        <w:numPr>
          <w:ilvl w:val="0"/>
          <w:numId w:val="20"/>
        </w:numPr>
        <w:spacing w:after="0" w:line="240" w:lineRule="auto"/>
        <w:rPr>
          <w:b/>
          <w:bCs/>
        </w:rPr>
      </w:pPr>
      <w:r w:rsidRPr="00CF0F37">
        <w:rPr>
          <w:b/>
          <w:bCs/>
        </w:rPr>
        <w:t>What colour is chlorophyll?</w:t>
      </w:r>
    </w:p>
    <w:p w14:paraId="7E7FF034" w14:textId="77777777" w:rsidR="00CF0F37" w:rsidRPr="00CF0F37" w:rsidRDefault="00CF0F37" w:rsidP="00CF0F37">
      <w:pPr>
        <w:pStyle w:val="ListParagraph"/>
        <w:spacing w:after="0" w:line="240" w:lineRule="auto"/>
        <w:rPr>
          <w:b/>
          <w:bCs/>
        </w:rPr>
      </w:pPr>
    </w:p>
    <w:p w14:paraId="6AF27DE4" w14:textId="5808D876" w:rsidR="00CF0F37" w:rsidRDefault="00CF0F37" w:rsidP="00641492">
      <w:pPr>
        <w:pBdr>
          <w:bottom w:val="single" w:sz="12" w:space="1" w:color="auto"/>
        </w:pBdr>
        <w:spacing w:after="0" w:line="240" w:lineRule="auto"/>
      </w:pPr>
    </w:p>
    <w:p w14:paraId="4C7CCA0E" w14:textId="77777777" w:rsidR="00CF0F37" w:rsidRPr="0051163E" w:rsidRDefault="00CF0F37" w:rsidP="00641492">
      <w:pPr>
        <w:spacing w:after="0" w:line="240" w:lineRule="auto"/>
      </w:pPr>
    </w:p>
    <w:p w14:paraId="2120698D" w14:textId="0DF632CE" w:rsidR="00641492" w:rsidRPr="00CF0F37" w:rsidRDefault="00641492" w:rsidP="00013DA3">
      <w:pPr>
        <w:pStyle w:val="ListParagraph"/>
        <w:numPr>
          <w:ilvl w:val="0"/>
          <w:numId w:val="20"/>
        </w:numPr>
        <w:spacing w:after="0" w:line="240" w:lineRule="auto"/>
        <w:rPr>
          <w:b/>
          <w:bCs/>
        </w:rPr>
      </w:pPr>
      <w:r w:rsidRPr="00CF0F37">
        <w:rPr>
          <w:b/>
          <w:bCs/>
        </w:rPr>
        <w:t>Which gas do plants take in during photosynthesis?</w:t>
      </w:r>
    </w:p>
    <w:p w14:paraId="1433454C" w14:textId="77777777" w:rsidR="00CF0F37" w:rsidRPr="00CF0F37" w:rsidRDefault="00CF0F37" w:rsidP="00CF0F37">
      <w:pPr>
        <w:pStyle w:val="ListParagraph"/>
        <w:spacing w:after="0" w:line="240" w:lineRule="auto"/>
        <w:rPr>
          <w:b/>
          <w:bCs/>
        </w:rPr>
      </w:pPr>
    </w:p>
    <w:p w14:paraId="642D6E3C" w14:textId="61B27317" w:rsidR="00CF0F37" w:rsidRDefault="00CF0F37" w:rsidP="0051163E"/>
    <w:p w14:paraId="7448C15D" w14:textId="603D09AC" w:rsidR="0051163E" w:rsidRPr="00CF0F37" w:rsidRDefault="0051163E" w:rsidP="00013DA3">
      <w:pPr>
        <w:pStyle w:val="ListParagraph"/>
        <w:numPr>
          <w:ilvl w:val="0"/>
          <w:numId w:val="20"/>
        </w:numPr>
        <w:rPr>
          <w:i/>
          <w:iCs/>
        </w:rPr>
      </w:pPr>
      <w:r w:rsidRPr="00CF0F37">
        <w:rPr>
          <w:b/>
          <w:bCs/>
        </w:rPr>
        <w:t xml:space="preserve"> What useful substance does a plant make during photosynthesis? </w:t>
      </w:r>
    </w:p>
    <w:p w14:paraId="764E74DD" w14:textId="08CDF2F8" w:rsidR="0051163E" w:rsidRPr="0051163E" w:rsidRDefault="00B33319" w:rsidP="0051163E">
      <w:r>
        <w:pict w14:anchorId="68B2CC0C">
          <v:rect id="_x0000_i1025" style="width:0;height:1.5pt" o:hralign="center" o:hrstd="t" o:hr="t" fillcolor="#a0a0a0" stroked="f"/>
        </w:pict>
      </w:r>
    </w:p>
    <w:p w14:paraId="3AE63839" w14:textId="183E0883" w:rsidR="0051163E" w:rsidRPr="0051163E" w:rsidRDefault="0051163E" w:rsidP="0051163E">
      <w:r w:rsidRPr="0051163E">
        <w:rPr>
          <w:b/>
          <w:bCs/>
        </w:rPr>
        <w:t>4. Explain why chloroplasts are important in photosynthesis.</w:t>
      </w:r>
      <w:r>
        <w:rPr>
          <w:b/>
          <w:bCs/>
        </w:rPr>
        <w:t xml:space="preserve"> </w:t>
      </w:r>
      <w:r w:rsidRPr="0051163E">
        <w:rPr>
          <w:i/>
          <w:iCs/>
        </w:rPr>
        <w:t>Help: What do they contain? What happens here?</w:t>
      </w:r>
    </w:p>
    <w:p w14:paraId="2D07B8F3" w14:textId="77777777" w:rsidR="0051163E" w:rsidRPr="0051163E" w:rsidRDefault="00B33319" w:rsidP="0051163E">
      <w:r>
        <w:pict w14:anchorId="06FD252A">
          <v:rect id="_x0000_i1026" style="width:0;height:1.5pt" o:hralign="center" o:hrstd="t" o:hr="t" fillcolor="#a0a0a0" stroked="f"/>
        </w:pict>
      </w:r>
    </w:p>
    <w:p w14:paraId="1C4F1EBE" w14:textId="77777777" w:rsidR="0051163E" w:rsidRPr="0051163E" w:rsidRDefault="00B33319" w:rsidP="0051163E">
      <w:r>
        <w:pict w14:anchorId="3887731B">
          <v:rect id="_x0000_i1027" style="width:0;height:1.5pt" o:hralign="center" o:hrstd="t" o:hr="t" fillcolor="#a0a0a0" stroked="f"/>
        </w:pict>
      </w:r>
    </w:p>
    <w:p w14:paraId="225B180C" w14:textId="77777777" w:rsidR="0051163E" w:rsidRPr="0051163E" w:rsidRDefault="00B33319" w:rsidP="0051163E">
      <w:r>
        <w:pict w14:anchorId="3F57AB26">
          <v:rect id="_x0000_i1028" style="width:0;height:1.5pt" o:hralign="center" o:hrstd="t" o:hr="t" fillcolor="#a0a0a0" stroked="f"/>
        </w:pict>
      </w:r>
    </w:p>
    <w:p w14:paraId="1BB6409B" w14:textId="77777777" w:rsidR="0051163E" w:rsidRPr="0051163E" w:rsidRDefault="0051163E" w:rsidP="0051163E">
      <w:r w:rsidRPr="0051163E">
        <w:rPr>
          <w:b/>
          <w:bCs/>
        </w:rPr>
        <w:t>5. A plant is kept in a dark cupboard for two weeks. Explain how this would affect photosynthesis and why.</w:t>
      </w:r>
    </w:p>
    <w:p w14:paraId="39D92F49" w14:textId="77777777" w:rsidR="0051163E" w:rsidRPr="0051163E" w:rsidRDefault="00B33319" w:rsidP="0051163E">
      <w:r>
        <w:pict w14:anchorId="214DB091">
          <v:rect id="_x0000_i1029" style="width:0;height:1.5pt" o:hralign="center" o:hrstd="t" o:hr="t" fillcolor="#a0a0a0" stroked="f"/>
        </w:pict>
      </w:r>
    </w:p>
    <w:p w14:paraId="4FFCE2F1" w14:textId="39BE8828" w:rsidR="00F319BB" w:rsidRDefault="00B33319" w:rsidP="00FF5D4A">
      <w:r>
        <w:pict w14:anchorId="66211F7F">
          <v:rect id="_x0000_i1030" style="width:0;height:1.5pt" o:hralign="center" o:hrstd="t" o:hr="t" fillcolor="#a0a0a0" stroked="f"/>
        </w:pict>
      </w:r>
    </w:p>
    <w:p w14:paraId="366900A9" w14:textId="6007A8FC" w:rsidR="0051163E" w:rsidRPr="00FF5D4A" w:rsidRDefault="00B33319" w:rsidP="00FF5D4A">
      <w:r>
        <w:pict w14:anchorId="754B2CEE">
          <v:rect id="_x0000_i1031" style="width:0;height:1.5pt" o:hralign="center" o:hrstd="t" o:hr="t" fillcolor="#a0a0a0" stroked="f"/>
        </w:pict>
      </w:r>
    </w:p>
    <w:p w14:paraId="6DE90E38" w14:textId="17E8A6D2" w:rsidR="00A12A3C" w:rsidRDefault="0051163E" w:rsidP="00C456EC">
      <w:r>
        <w:rPr>
          <w:noProof/>
          <w:lang w:eastAsia="en-GB"/>
        </w:rPr>
        <mc:AlternateContent>
          <mc:Choice Requires="wpg">
            <w:drawing>
              <wp:anchor distT="0" distB="0" distL="114300" distR="114300" simplePos="0" relativeHeight="251692032" behindDoc="0" locked="0" layoutInCell="1" allowOverlap="1" wp14:anchorId="632A9652" wp14:editId="063AC5F0">
                <wp:simplePos x="0" y="0"/>
                <wp:positionH relativeFrom="margin">
                  <wp:align>center</wp:align>
                </wp:positionH>
                <wp:positionV relativeFrom="margin">
                  <wp:posOffset>8756015</wp:posOffset>
                </wp:positionV>
                <wp:extent cx="6982460" cy="1072943"/>
                <wp:effectExtent l="0" t="0" r="27940" b="13335"/>
                <wp:wrapNone/>
                <wp:docPr id="1107588423" name="Group 1107588423"/>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1107588424" name="Text Box 1107588424"/>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7B4B4F5C" w14:textId="77777777" w:rsidTr="00914F63">
                                <w:tc>
                                  <w:tcPr>
                                    <w:tcW w:w="4248" w:type="dxa"/>
                                  </w:tcPr>
                                  <w:p w14:paraId="08552AD1" w14:textId="77777777" w:rsidR="00B73EB0" w:rsidRDefault="00B73EB0" w:rsidP="00D15790">
                                    <w:pPr>
                                      <w:rPr>
                                        <w:rFonts w:cstheme="minorHAnsi"/>
                                        <w:sz w:val="24"/>
                                      </w:rPr>
                                    </w:pPr>
                                    <w:r>
                                      <w:rPr>
                                        <w:rFonts w:cstheme="minorHAnsi"/>
                                        <w:sz w:val="24"/>
                                      </w:rPr>
                                      <w:t>Teacher ticks here</w:t>
                                    </w:r>
                                  </w:p>
                                </w:tc>
                                <w:tc>
                                  <w:tcPr>
                                    <w:tcW w:w="599" w:type="dxa"/>
                                  </w:tcPr>
                                  <w:p w14:paraId="46583738"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414B2806" w14:textId="77777777" w:rsidR="00B73EB0" w:rsidRDefault="00B73EB0" w:rsidP="00D15790">
                                    <w:pPr>
                                      <w:rPr>
                                        <w:rFonts w:cstheme="minorHAnsi"/>
                                        <w:sz w:val="24"/>
                                      </w:rPr>
                                    </w:pPr>
                                    <w:r>
                                      <w:rPr>
                                        <w:rFonts w:cstheme="minorHAnsi"/>
                                        <w:sz w:val="24"/>
                                      </w:rPr>
                                      <w:t>Student comment: How to improve</w:t>
                                    </w:r>
                                  </w:p>
                                </w:tc>
                              </w:tr>
                              <w:tr w:rsidR="00B73EB0" w14:paraId="17768FF2" w14:textId="77777777" w:rsidTr="00914F63">
                                <w:tc>
                                  <w:tcPr>
                                    <w:tcW w:w="4248" w:type="dxa"/>
                                  </w:tcPr>
                                  <w:p w14:paraId="13306CD1"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3CB5316" w14:textId="77777777" w:rsidR="00B73EB0" w:rsidRDefault="00B73EB0" w:rsidP="00D15790">
                                    <w:pPr>
                                      <w:rPr>
                                        <w:rFonts w:cstheme="minorHAnsi"/>
                                        <w:sz w:val="24"/>
                                      </w:rPr>
                                    </w:pPr>
                                  </w:p>
                                </w:tc>
                                <w:tc>
                                  <w:tcPr>
                                    <w:tcW w:w="3937" w:type="dxa"/>
                                    <w:vMerge w:val="restart"/>
                                  </w:tcPr>
                                  <w:p w14:paraId="6A3F3F91" w14:textId="77777777" w:rsidR="00B73EB0" w:rsidRDefault="00B73EB0" w:rsidP="00D15790">
                                    <w:pPr>
                                      <w:rPr>
                                        <w:rFonts w:cstheme="minorHAnsi"/>
                                        <w:sz w:val="24"/>
                                      </w:rPr>
                                    </w:pPr>
                                  </w:p>
                                </w:tc>
                              </w:tr>
                              <w:tr w:rsidR="00B73EB0" w14:paraId="75743FC1" w14:textId="77777777" w:rsidTr="00914F63">
                                <w:tc>
                                  <w:tcPr>
                                    <w:tcW w:w="4248" w:type="dxa"/>
                                  </w:tcPr>
                                  <w:p w14:paraId="3A7CEA77" w14:textId="77777777" w:rsidR="00B73EB0" w:rsidRDefault="00B73EB0" w:rsidP="00D15790">
                                    <w:pPr>
                                      <w:rPr>
                                        <w:rFonts w:cstheme="minorHAnsi"/>
                                        <w:sz w:val="24"/>
                                      </w:rPr>
                                    </w:pPr>
                                    <w:r>
                                      <w:rPr>
                                        <w:rFonts w:cstheme="minorHAnsi"/>
                                        <w:sz w:val="24"/>
                                      </w:rPr>
                                      <w:t>Good/completed</w:t>
                                    </w:r>
                                  </w:p>
                                </w:tc>
                                <w:tc>
                                  <w:tcPr>
                                    <w:tcW w:w="599" w:type="dxa"/>
                                  </w:tcPr>
                                  <w:p w14:paraId="653BAFDE" w14:textId="77777777" w:rsidR="00B73EB0" w:rsidRDefault="00B73EB0" w:rsidP="00D15790">
                                    <w:pPr>
                                      <w:rPr>
                                        <w:rFonts w:cstheme="minorHAnsi"/>
                                        <w:sz w:val="24"/>
                                      </w:rPr>
                                    </w:pPr>
                                  </w:p>
                                </w:tc>
                                <w:tc>
                                  <w:tcPr>
                                    <w:tcW w:w="3937" w:type="dxa"/>
                                    <w:vMerge/>
                                  </w:tcPr>
                                  <w:p w14:paraId="3DD6D348" w14:textId="77777777" w:rsidR="00B73EB0" w:rsidRDefault="00B73EB0" w:rsidP="00D15790">
                                    <w:pPr>
                                      <w:rPr>
                                        <w:rFonts w:cstheme="minorHAnsi"/>
                                        <w:sz w:val="24"/>
                                      </w:rPr>
                                    </w:pPr>
                                  </w:p>
                                </w:tc>
                              </w:tr>
                              <w:tr w:rsidR="00B73EB0" w14:paraId="3393F088" w14:textId="77777777" w:rsidTr="00914F63">
                                <w:tc>
                                  <w:tcPr>
                                    <w:tcW w:w="4248" w:type="dxa"/>
                                  </w:tcPr>
                                  <w:p w14:paraId="07BEBDB6"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3B80A67D" w14:textId="77777777" w:rsidR="00B73EB0" w:rsidRDefault="00B73EB0" w:rsidP="00D15790">
                                    <w:pPr>
                                      <w:rPr>
                                        <w:rFonts w:cstheme="minorHAnsi"/>
                                        <w:sz w:val="24"/>
                                      </w:rPr>
                                    </w:pPr>
                                  </w:p>
                                </w:tc>
                                <w:tc>
                                  <w:tcPr>
                                    <w:tcW w:w="3937" w:type="dxa"/>
                                    <w:vMerge/>
                                  </w:tcPr>
                                  <w:p w14:paraId="517FEC2A" w14:textId="77777777" w:rsidR="00B73EB0" w:rsidRDefault="00B73EB0" w:rsidP="00D15790">
                                    <w:pPr>
                                      <w:rPr>
                                        <w:rFonts w:cstheme="minorHAnsi"/>
                                        <w:sz w:val="24"/>
                                      </w:rPr>
                                    </w:pPr>
                                  </w:p>
                                </w:tc>
                              </w:tr>
                              <w:tr w:rsidR="00B73EB0" w14:paraId="18AD7120" w14:textId="77777777" w:rsidTr="00914F63">
                                <w:tc>
                                  <w:tcPr>
                                    <w:tcW w:w="4248" w:type="dxa"/>
                                  </w:tcPr>
                                  <w:p w14:paraId="4D7F731D" w14:textId="77777777" w:rsidR="00B73EB0" w:rsidRDefault="00B73EB0" w:rsidP="00D15790">
                                    <w:pPr>
                                      <w:rPr>
                                        <w:rFonts w:cstheme="minorHAnsi"/>
                                        <w:sz w:val="24"/>
                                      </w:rPr>
                                    </w:pPr>
                                    <w:r>
                                      <w:rPr>
                                        <w:rFonts w:cstheme="minorHAnsi"/>
                                        <w:sz w:val="24"/>
                                      </w:rPr>
                                      <w:t>Incomplete/unsatisfactory</w:t>
                                    </w:r>
                                  </w:p>
                                </w:tc>
                                <w:tc>
                                  <w:tcPr>
                                    <w:tcW w:w="599" w:type="dxa"/>
                                  </w:tcPr>
                                  <w:p w14:paraId="2D6FF3FB" w14:textId="77777777" w:rsidR="00B73EB0" w:rsidRDefault="00B73EB0" w:rsidP="00D15790">
                                    <w:pPr>
                                      <w:rPr>
                                        <w:rFonts w:cstheme="minorHAnsi"/>
                                        <w:sz w:val="24"/>
                                      </w:rPr>
                                    </w:pPr>
                                  </w:p>
                                </w:tc>
                                <w:tc>
                                  <w:tcPr>
                                    <w:tcW w:w="3937" w:type="dxa"/>
                                    <w:vMerge/>
                                    <w:tcBorders>
                                      <w:bottom w:val="single" w:sz="4" w:space="0" w:color="auto"/>
                                    </w:tcBorders>
                                  </w:tcPr>
                                  <w:p w14:paraId="3AEFB2DC" w14:textId="77777777" w:rsidR="00B73EB0" w:rsidRDefault="00B73EB0" w:rsidP="00D15790">
                                    <w:pPr>
                                      <w:rPr>
                                        <w:rFonts w:cstheme="minorHAnsi"/>
                                        <w:sz w:val="24"/>
                                      </w:rPr>
                                    </w:pPr>
                                  </w:p>
                                </w:tc>
                              </w:tr>
                            </w:tbl>
                            <w:p w14:paraId="50D98BE0" w14:textId="77777777" w:rsidR="00B73EB0" w:rsidRDefault="00B73EB0" w:rsidP="00A73990">
                              <w:pPr>
                                <w:rPr>
                                  <w:rFonts w:cstheme="minorHAnsi"/>
                                  <w:sz w:val="24"/>
                                </w:rPr>
                              </w:pPr>
                            </w:p>
                            <w:p w14:paraId="44D7F381" w14:textId="77777777" w:rsidR="00B73EB0" w:rsidRDefault="00B73EB0"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25" name="Text Box 1107588425"/>
                        <wps:cNvSpPr txBox="1"/>
                        <wps:spPr>
                          <a:xfrm>
                            <a:off x="5510579" y="-47502"/>
                            <a:ext cx="1118274" cy="990657"/>
                          </a:xfrm>
                          <a:prstGeom prst="rect">
                            <a:avLst/>
                          </a:prstGeom>
                          <a:solidFill>
                            <a:schemeClr val="lt1"/>
                          </a:solidFill>
                          <a:ln w="6350">
                            <a:solidFill>
                              <a:prstClr val="black"/>
                            </a:solidFill>
                          </a:ln>
                        </wps:spPr>
                        <wps:txbx>
                          <w:txbxContent>
                            <w:p w14:paraId="076A5781"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2A9652" id="Group 1107588423" o:spid="_x0000_s1298" style="position:absolute;margin-left:0;margin-top:689.45pt;width:549.8pt;height:84.5pt;z-index:251692032;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">
                <v:shape id="Text Box 1107588424" o:spid="_x0000_s129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7B4B4F5C" w14:textId="77777777" w:rsidTr="00914F63">
                          <w:tc>
                            <w:tcPr>
                              <w:tcW w:w="4248" w:type="dxa"/>
                            </w:tcPr>
                            <w:p w14:paraId="08552AD1" w14:textId="77777777" w:rsidR="00B73EB0" w:rsidRDefault="00B73EB0" w:rsidP="00D15790">
                              <w:pPr>
                                <w:rPr>
                                  <w:rFonts w:cstheme="minorHAnsi"/>
                                  <w:sz w:val="24"/>
                                </w:rPr>
                              </w:pPr>
                              <w:r>
                                <w:rPr>
                                  <w:rFonts w:cstheme="minorHAnsi"/>
                                  <w:sz w:val="24"/>
                                </w:rPr>
                                <w:t>Teacher ticks here</w:t>
                              </w:r>
                            </w:p>
                          </w:tc>
                          <w:tc>
                            <w:tcPr>
                              <w:tcW w:w="599" w:type="dxa"/>
                            </w:tcPr>
                            <w:p w14:paraId="46583738"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414B2806" w14:textId="77777777" w:rsidR="00B73EB0" w:rsidRDefault="00B73EB0" w:rsidP="00D15790">
                              <w:pPr>
                                <w:rPr>
                                  <w:rFonts w:cstheme="minorHAnsi"/>
                                  <w:sz w:val="24"/>
                                </w:rPr>
                              </w:pPr>
                              <w:r>
                                <w:rPr>
                                  <w:rFonts w:cstheme="minorHAnsi"/>
                                  <w:sz w:val="24"/>
                                </w:rPr>
                                <w:t>Student comment: How to improve</w:t>
                              </w:r>
                            </w:p>
                          </w:tc>
                        </w:tr>
                        <w:tr w:rsidR="00B73EB0" w14:paraId="17768FF2" w14:textId="77777777" w:rsidTr="00914F63">
                          <w:tc>
                            <w:tcPr>
                              <w:tcW w:w="4248" w:type="dxa"/>
                            </w:tcPr>
                            <w:p w14:paraId="13306CD1"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3CB5316" w14:textId="77777777" w:rsidR="00B73EB0" w:rsidRDefault="00B73EB0" w:rsidP="00D15790">
                              <w:pPr>
                                <w:rPr>
                                  <w:rFonts w:cstheme="minorHAnsi"/>
                                  <w:sz w:val="24"/>
                                </w:rPr>
                              </w:pPr>
                            </w:p>
                          </w:tc>
                          <w:tc>
                            <w:tcPr>
                              <w:tcW w:w="3937" w:type="dxa"/>
                              <w:vMerge w:val="restart"/>
                            </w:tcPr>
                            <w:p w14:paraId="6A3F3F91" w14:textId="77777777" w:rsidR="00B73EB0" w:rsidRDefault="00B73EB0" w:rsidP="00D15790">
                              <w:pPr>
                                <w:rPr>
                                  <w:rFonts w:cstheme="minorHAnsi"/>
                                  <w:sz w:val="24"/>
                                </w:rPr>
                              </w:pPr>
                            </w:p>
                          </w:tc>
                        </w:tr>
                        <w:tr w:rsidR="00B73EB0" w14:paraId="75743FC1" w14:textId="77777777" w:rsidTr="00914F63">
                          <w:tc>
                            <w:tcPr>
                              <w:tcW w:w="4248" w:type="dxa"/>
                            </w:tcPr>
                            <w:p w14:paraId="3A7CEA77" w14:textId="77777777" w:rsidR="00B73EB0" w:rsidRDefault="00B73EB0" w:rsidP="00D15790">
                              <w:pPr>
                                <w:rPr>
                                  <w:rFonts w:cstheme="minorHAnsi"/>
                                  <w:sz w:val="24"/>
                                </w:rPr>
                              </w:pPr>
                              <w:r>
                                <w:rPr>
                                  <w:rFonts w:cstheme="minorHAnsi"/>
                                  <w:sz w:val="24"/>
                                </w:rPr>
                                <w:t>Good/completed</w:t>
                              </w:r>
                            </w:p>
                          </w:tc>
                          <w:tc>
                            <w:tcPr>
                              <w:tcW w:w="599" w:type="dxa"/>
                            </w:tcPr>
                            <w:p w14:paraId="653BAFDE" w14:textId="77777777" w:rsidR="00B73EB0" w:rsidRDefault="00B73EB0" w:rsidP="00D15790">
                              <w:pPr>
                                <w:rPr>
                                  <w:rFonts w:cstheme="minorHAnsi"/>
                                  <w:sz w:val="24"/>
                                </w:rPr>
                              </w:pPr>
                            </w:p>
                          </w:tc>
                          <w:tc>
                            <w:tcPr>
                              <w:tcW w:w="3937" w:type="dxa"/>
                              <w:vMerge/>
                            </w:tcPr>
                            <w:p w14:paraId="3DD6D348" w14:textId="77777777" w:rsidR="00B73EB0" w:rsidRDefault="00B73EB0" w:rsidP="00D15790">
                              <w:pPr>
                                <w:rPr>
                                  <w:rFonts w:cstheme="minorHAnsi"/>
                                  <w:sz w:val="24"/>
                                </w:rPr>
                              </w:pPr>
                            </w:p>
                          </w:tc>
                        </w:tr>
                        <w:tr w:rsidR="00B73EB0" w14:paraId="3393F088" w14:textId="77777777" w:rsidTr="00914F63">
                          <w:tc>
                            <w:tcPr>
                              <w:tcW w:w="4248" w:type="dxa"/>
                            </w:tcPr>
                            <w:p w14:paraId="07BEBDB6"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3B80A67D" w14:textId="77777777" w:rsidR="00B73EB0" w:rsidRDefault="00B73EB0" w:rsidP="00D15790">
                              <w:pPr>
                                <w:rPr>
                                  <w:rFonts w:cstheme="minorHAnsi"/>
                                  <w:sz w:val="24"/>
                                </w:rPr>
                              </w:pPr>
                            </w:p>
                          </w:tc>
                          <w:tc>
                            <w:tcPr>
                              <w:tcW w:w="3937" w:type="dxa"/>
                              <w:vMerge/>
                            </w:tcPr>
                            <w:p w14:paraId="517FEC2A" w14:textId="77777777" w:rsidR="00B73EB0" w:rsidRDefault="00B73EB0" w:rsidP="00D15790">
                              <w:pPr>
                                <w:rPr>
                                  <w:rFonts w:cstheme="minorHAnsi"/>
                                  <w:sz w:val="24"/>
                                </w:rPr>
                              </w:pPr>
                            </w:p>
                          </w:tc>
                        </w:tr>
                        <w:tr w:rsidR="00B73EB0" w14:paraId="18AD7120" w14:textId="77777777" w:rsidTr="00914F63">
                          <w:tc>
                            <w:tcPr>
                              <w:tcW w:w="4248" w:type="dxa"/>
                            </w:tcPr>
                            <w:p w14:paraId="4D7F731D" w14:textId="77777777" w:rsidR="00B73EB0" w:rsidRDefault="00B73EB0" w:rsidP="00D15790">
                              <w:pPr>
                                <w:rPr>
                                  <w:rFonts w:cstheme="minorHAnsi"/>
                                  <w:sz w:val="24"/>
                                </w:rPr>
                              </w:pPr>
                              <w:r>
                                <w:rPr>
                                  <w:rFonts w:cstheme="minorHAnsi"/>
                                  <w:sz w:val="24"/>
                                </w:rPr>
                                <w:t>Incomplete/unsatisfactory</w:t>
                              </w:r>
                            </w:p>
                          </w:tc>
                          <w:tc>
                            <w:tcPr>
                              <w:tcW w:w="599" w:type="dxa"/>
                            </w:tcPr>
                            <w:p w14:paraId="2D6FF3FB" w14:textId="77777777" w:rsidR="00B73EB0" w:rsidRDefault="00B73EB0" w:rsidP="00D15790">
                              <w:pPr>
                                <w:rPr>
                                  <w:rFonts w:cstheme="minorHAnsi"/>
                                  <w:sz w:val="24"/>
                                </w:rPr>
                              </w:pPr>
                            </w:p>
                          </w:tc>
                          <w:tc>
                            <w:tcPr>
                              <w:tcW w:w="3937" w:type="dxa"/>
                              <w:vMerge/>
                              <w:tcBorders>
                                <w:bottom w:val="single" w:sz="4" w:space="0" w:color="auto"/>
                              </w:tcBorders>
                            </w:tcPr>
                            <w:p w14:paraId="3AEFB2DC" w14:textId="77777777" w:rsidR="00B73EB0" w:rsidRDefault="00B73EB0" w:rsidP="00D15790">
                              <w:pPr>
                                <w:rPr>
                                  <w:rFonts w:cstheme="minorHAnsi"/>
                                  <w:sz w:val="24"/>
                                </w:rPr>
                              </w:pPr>
                            </w:p>
                          </w:tc>
                        </w:tr>
                      </w:tbl>
                      <w:p w14:paraId="50D98BE0" w14:textId="77777777" w:rsidR="00B73EB0" w:rsidRDefault="00B73EB0" w:rsidP="00A73990">
                        <w:pPr>
                          <w:rPr>
                            <w:rFonts w:cstheme="minorHAnsi"/>
                            <w:sz w:val="24"/>
                          </w:rPr>
                        </w:pPr>
                      </w:p>
                      <w:p w14:paraId="44D7F381" w14:textId="77777777" w:rsidR="00B73EB0" w:rsidRDefault="00B73EB0" w:rsidP="00A73990"/>
                    </w:txbxContent>
                  </v:textbox>
                </v:shape>
                <v:shape id="Text Box 1107588425" o:spid="_x0000_s130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" fillcolor="white [3201]" strokeweight=".5pt">
                  <v:textbox>
                    <w:txbxContent>
                      <w:p w14:paraId="076A5781"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7119DD8C" w14:textId="6AFD69F9" w:rsidR="00CF0F37" w:rsidRDefault="00CF0F37">
      <w:pPr>
        <w:rPr>
          <w:b/>
          <w:bCs/>
          <w:sz w:val="32"/>
          <w:szCs w:val="32"/>
        </w:rPr>
      </w:pPr>
      <w:r>
        <w:rPr>
          <w:b/>
          <w:bCs/>
          <w:sz w:val="32"/>
          <w:szCs w:val="32"/>
        </w:rPr>
        <w:br w:type="page"/>
      </w:r>
    </w:p>
    <w:p w14:paraId="16D75AB0" w14:textId="77777777" w:rsidR="00A73990" w:rsidRDefault="00A73990">
      <w:pPr>
        <w:rPr>
          <w:b/>
          <w:bCs/>
          <w:sz w:val="32"/>
          <w:szCs w:val="32"/>
        </w:rPr>
      </w:pPr>
    </w:p>
    <w:p w14:paraId="570752C1" w14:textId="3F3CC13E" w:rsidR="00A12A3C" w:rsidRDefault="00E010AE" w:rsidP="60F7CA67">
      <w:pPr>
        <w:jc w:val="center"/>
        <w:rPr>
          <w:b/>
          <w:bCs/>
          <w:sz w:val="32"/>
          <w:szCs w:val="32"/>
        </w:rPr>
      </w:pPr>
      <w:r w:rsidRPr="000D1D57">
        <w:rPr>
          <w:b/>
          <w:bCs/>
          <w:noProof/>
          <w:sz w:val="36"/>
          <w:szCs w:val="32"/>
          <w:lang w:eastAsia="en-GB"/>
        </w:rPr>
        <mc:AlternateContent>
          <mc:Choice Requires="wps">
            <w:drawing>
              <wp:anchor distT="45720" distB="45720" distL="114300" distR="114300" simplePos="0" relativeHeight="251714560" behindDoc="0" locked="0" layoutInCell="1" allowOverlap="1" wp14:anchorId="23A20FE6" wp14:editId="17C83346">
                <wp:simplePos x="0" y="0"/>
                <wp:positionH relativeFrom="margin">
                  <wp:posOffset>4738255</wp:posOffset>
                </wp:positionH>
                <wp:positionV relativeFrom="margin">
                  <wp:posOffset>-298664</wp:posOffset>
                </wp:positionV>
                <wp:extent cx="2208670" cy="546265"/>
                <wp:effectExtent l="0" t="0" r="20320" b="25400"/>
                <wp:wrapNone/>
                <wp:docPr id="1107588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7E9F2E2" w14:textId="77777777" w:rsidR="00B73EB0" w:rsidRPr="008F01BE" w:rsidRDefault="00B73EB0"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3A20FE6" id="_x0000_s1301" type="#_x0000_t202" style="position:absolute;left:0;text-align:left;margin-left:373.1pt;margin-top:-23.5pt;width:173.9pt;height:43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">
                <v:textbox>
                  <w:txbxContent>
                    <w:p w14:paraId="37E9F2E2" w14:textId="77777777" w:rsidR="00B73EB0" w:rsidRPr="008F01BE" w:rsidRDefault="00B73EB0"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466898">
        <w:rPr>
          <w:b/>
          <w:bCs/>
          <w:sz w:val="32"/>
          <w:szCs w:val="32"/>
        </w:rPr>
        <w:t>11</w:t>
      </w:r>
    </w:p>
    <w:p w14:paraId="6686A719" w14:textId="0683329F" w:rsidR="00A12A3C" w:rsidRDefault="3A8DAFD4" w:rsidP="60F7CA67">
      <w:pPr>
        <w:jc w:val="center"/>
        <w:rPr>
          <w:b/>
          <w:bCs/>
          <w:sz w:val="32"/>
          <w:szCs w:val="32"/>
        </w:rPr>
      </w:pPr>
      <w:r w:rsidRPr="60F7CA67">
        <w:rPr>
          <w:b/>
          <w:bCs/>
          <w:sz w:val="32"/>
          <w:szCs w:val="32"/>
        </w:rPr>
        <w:t xml:space="preserve">Topic: </w:t>
      </w:r>
      <w:r w:rsidR="00773EAA">
        <w:rPr>
          <w:b/>
          <w:bCs/>
          <w:sz w:val="32"/>
          <w:szCs w:val="32"/>
        </w:rPr>
        <w:t>How science works</w:t>
      </w:r>
    </w:p>
    <w:p w14:paraId="0FA87A8E" w14:textId="69E7E87F" w:rsidR="00A12A3C" w:rsidRDefault="00F41797" w:rsidP="00C456EC">
      <w:pPr>
        <w:rPr>
          <w:b/>
          <w:bCs/>
        </w:rPr>
      </w:pPr>
      <w:r w:rsidRPr="00F41797">
        <w:rPr>
          <w:b/>
          <w:bCs/>
        </w:rPr>
        <w:t xml:space="preserve">Instructions: </w:t>
      </w:r>
      <w:r w:rsidR="000B0000">
        <w:rPr>
          <w:b/>
          <w:bCs/>
        </w:rPr>
        <w:t>Complete the following tasks to practice drawing a line of best fit:</w:t>
      </w:r>
    </w:p>
    <w:p w14:paraId="2E60132D" w14:textId="4C74BD9F" w:rsidR="000B0000" w:rsidRDefault="000B0000" w:rsidP="00013DA3">
      <w:pPr>
        <w:pStyle w:val="ListParagraph"/>
        <w:numPr>
          <w:ilvl w:val="0"/>
          <w:numId w:val="14"/>
        </w:numPr>
        <w:rPr>
          <w:rFonts w:cstheme="minorHAnsi"/>
          <w:bCs/>
          <w:sz w:val="24"/>
          <w:szCs w:val="24"/>
        </w:rPr>
      </w:pPr>
      <w:r w:rsidRPr="000B0000">
        <w:rPr>
          <w:rFonts w:cstheme="minorHAnsi"/>
          <w:bCs/>
          <w:sz w:val="24"/>
          <w:szCs w:val="24"/>
        </w:rPr>
        <w:t>Why draw a line of best fit?</w:t>
      </w:r>
      <w:r w:rsidR="00B76238">
        <w:rPr>
          <w:rFonts w:cstheme="minorHAnsi"/>
          <w:bCs/>
          <w:sz w:val="24"/>
          <w:szCs w:val="24"/>
        </w:rPr>
        <w:t xml:space="preserve"> </w:t>
      </w:r>
      <w:r w:rsidR="00CF0F37">
        <w:rPr>
          <w:rFonts w:cstheme="minorHAnsi"/>
          <w:bCs/>
          <w:sz w:val="24"/>
          <w:szCs w:val="24"/>
        </w:rPr>
        <w:t>(2 marks)</w:t>
      </w:r>
    </w:p>
    <w:p w14:paraId="4D8F30CC" w14:textId="6B3E21BB" w:rsidR="00CF0F37" w:rsidRPr="00CF0F37" w:rsidRDefault="00CF0F37" w:rsidP="00CF0F37">
      <w:pPr>
        <w:rPr>
          <w:rFonts w:cstheme="minorHAnsi"/>
          <w:bCs/>
          <w:sz w:val="24"/>
          <w:szCs w:val="24"/>
        </w:rPr>
      </w:pPr>
      <w:r>
        <w:rPr>
          <w:rFonts w:cstheme="minorHAnsi"/>
          <w:bCs/>
          <w:sz w:val="24"/>
          <w:szCs w:val="24"/>
        </w:rPr>
        <w:t>______________________________________________________________________________________________________________________________________________________________________________</w:t>
      </w:r>
    </w:p>
    <w:p w14:paraId="7CFE3419" w14:textId="388961C4" w:rsidR="000B0000" w:rsidRPr="000B0000" w:rsidRDefault="000B0000" w:rsidP="00013DA3">
      <w:pPr>
        <w:pStyle w:val="ListParagraph"/>
        <w:numPr>
          <w:ilvl w:val="0"/>
          <w:numId w:val="13"/>
        </w:numPr>
        <w:rPr>
          <w:rFonts w:cstheme="minorHAnsi"/>
          <w:bCs/>
          <w:sz w:val="24"/>
          <w:szCs w:val="24"/>
        </w:rPr>
      </w:pPr>
      <w:r w:rsidRPr="000B0000">
        <w:rPr>
          <w:rFonts w:cstheme="minorHAnsi"/>
          <w:bCs/>
          <w:sz w:val="24"/>
          <w:szCs w:val="24"/>
        </w:rPr>
        <w:t xml:space="preserve">Draw a line of best fit on each graph. </w:t>
      </w:r>
    </w:p>
    <w:p w14:paraId="5A6A6F52" w14:textId="29CF684A" w:rsidR="000B0000" w:rsidRPr="000B0000" w:rsidRDefault="000B0000" w:rsidP="000B0000">
      <w:pPr>
        <w:ind w:left="720"/>
        <w:rPr>
          <w:rFonts w:cstheme="minorHAnsi"/>
          <w:bCs/>
          <w:sz w:val="24"/>
          <w:szCs w:val="24"/>
        </w:rPr>
      </w:pPr>
      <w:r w:rsidRPr="000B0000">
        <w:rPr>
          <w:rFonts w:cstheme="minorHAnsi"/>
          <w:bCs/>
          <w:sz w:val="24"/>
          <w:szCs w:val="24"/>
        </w:rPr>
        <w:t xml:space="preserve">Remember: If the pattern is in a straight line you use a ruler, if it is in a curve you draw the line free hand. This must be a continuous line and not the dots joined up. </w:t>
      </w:r>
    </w:p>
    <w:p w14:paraId="66D19CD9" w14:textId="43757478" w:rsidR="000B0000" w:rsidRPr="000B0000" w:rsidRDefault="000B0000" w:rsidP="000B0000">
      <w:pPr>
        <w:ind w:left="720"/>
        <w:rPr>
          <w:rFonts w:cstheme="minorHAnsi"/>
          <w:bCs/>
          <w:sz w:val="24"/>
          <w:szCs w:val="24"/>
        </w:rPr>
      </w:pPr>
      <w:r w:rsidRPr="000B0000">
        <w:rPr>
          <w:rFonts w:cstheme="minorHAnsi"/>
          <w:noProof/>
          <w:sz w:val="24"/>
          <w:szCs w:val="24"/>
          <w:lang w:eastAsia="en-GB"/>
        </w:rPr>
        <mc:AlternateContent>
          <mc:Choice Requires="wpg">
            <w:drawing>
              <wp:anchor distT="0" distB="0" distL="114300" distR="114300" simplePos="0" relativeHeight="251745280" behindDoc="0" locked="0" layoutInCell="1" allowOverlap="1" wp14:anchorId="35D1A299" wp14:editId="7663C8E9">
                <wp:simplePos x="0" y="0"/>
                <wp:positionH relativeFrom="column">
                  <wp:posOffset>477759</wp:posOffset>
                </wp:positionH>
                <wp:positionV relativeFrom="page">
                  <wp:posOffset>3397544</wp:posOffset>
                </wp:positionV>
                <wp:extent cx="1440180" cy="1141095"/>
                <wp:effectExtent l="0" t="0" r="45720" b="20955"/>
                <wp:wrapNone/>
                <wp:docPr id="1107588421" name="Group 32">
                  <a:extLst xmlns:a="http://schemas.openxmlformats.org/drawingml/2006/main">
                    <a:ext uri="{FF2B5EF4-FFF2-40B4-BE49-F238E27FC236}">
                      <a16:creationId xmlns:a16="http://schemas.microsoft.com/office/drawing/2014/main" id="{F8F9DDEB-5069-BE9B-C1B4-397B57EE9640}"/>
                    </a:ext>
                  </a:extLst>
                </wp:docPr>
                <wp:cNvGraphicFramePr/>
                <a:graphic xmlns:a="http://schemas.openxmlformats.org/drawingml/2006/main">
                  <a:graphicData uri="http://schemas.microsoft.com/office/word/2010/wordprocessingGroup">
                    <wpg:wgp>
                      <wpg:cNvGrpSpPr/>
                      <wpg:grpSpPr>
                        <a:xfrm>
                          <a:off x="0" y="0"/>
                          <a:ext cx="1440180" cy="1141095"/>
                          <a:chOff x="0" y="0"/>
                          <a:chExt cx="1060335" cy="922020"/>
                        </a:xfrm>
                      </wpg:grpSpPr>
                      <wps:wsp>
                        <wps:cNvPr id="1107588422" name="Straight Connector 1107588422">
                          <a:extLst>
                            <a:ext uri="{FF2B5EF4-FFF2-40B4-BE49-F238E27FC236}">
                              <a16:creationId xmlns:a16="http://schemas.microsoft.com/office/drawing/2014/main" id="{51D9DC88-5AAC-B55F-11EC-E61DB4E5EE07}"/>
                            </a:ext>
                          </a:extLst>
                        </wps:cNvPr>
                        <wps:cNvCnPr/>
                        <wps:spPr>
                          <a:xfrm>
                            <a:off x="0" y="0"/>
                            <a:ext cx="0" cy="922020"/>
                          </a:xfrm>
                          <a:prstGeom prst="line">
                            <a:avLst/>
                          </a:prstGeom>
                        </wps:spPr>
                        <wps:style>
                          <a:lnRef idx="2">
                            <a:schemeClr val="dk1"/>
                          </a:lnRef>
                          <a:fillRef idx="0">
                            <a:schemeClr val="dk1"/>
                          </a:fillRef>
                          <a:effectRef idx="1">
                            <a:schemeClr val="dk1"/>
                          </a:effectRef>
                          <a:fontRef idx="minor">
                            <a:schemeClr val="tx1"/>
                          </a:fontRef>
                        </wps:style>
                        <wps:bodyPr/>
                      </wps:wsp>
                      <wps:wsp>
                        <wps:cNvPr id="1920" name="Straight Connector 1920">
                          <a:extLst>
                            <a:ext uri="{FF2B5EF4-FFF2-40B4-BE49-F238E27FC236}">
                              <a16:creationId xmlns:a16="http://schemas.microsoft.com/office/drawing/2014/main" id="{E75E5EE8-E080-1695-E490-7214E84EFDDB}"/>
                            </a:ext>
                          </a:extLst>
                        </wps:cNvPr>
                        <wps:cNvCnPr>
                          <a:cxnSpLocks/>
                        </wps:cNvCnPr>
                        <wps:spPr>
                          <a:xfrm flipH="1">
                            <a:off x="0" y="922020"/>
                            <a:ext cx="1051560" cy="0"/>
                          </a:xfrm>
                          <a:prstGeom prst="line">
                            <a:avLst/>
                          </a:prstGeom>
                        </wps:spPr>
                        <wps:style>
                          <a:lnRef idx="2">
                            <a:schemeClr val="dk1"/>
                          </a:lnRef>
                          <a:fillRef idx="0">
                            <a:schemeClr val="dk1"/>
                          </a:fillRef>
                          <a:effectRef idx="1">
                            <a:schemeClr val="dk1"/>
                          </a:effectRef>
                          <a:fontRef idx="minor">
                            <a:schemeClr val="tx1"/>
                          </a:fontRef>
                        </wps:style>
                        <wps:bodyPr/>
                      </wps:wsp>
                      <wps:wsp>
                        <wps:cNvPr id="1921" name="Multiplication Sign 37">
                          <a:extLst>
                            <a:ext uri="{FF2B5EF4-FFF2-40B4-BE49-F238E27FC236}">
                              <a16:creationId xmlns:a16="http://schemas.microsoft.com/office/drawing/2014/main" id="{8022A26F-91A6-A4A4-2752-833E08507C51}"/>
                            </a:ext>
                          </a:extLst>
                        </wps:cNvPr>
                        <wps:cNvSpPr/>
                        <wps:spPr>
                          <a:xfrm>
                            <a:off x="33402" y="459702"/>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5" name="Multiplication Sign 38">
                          <a:extLst>
                            <a:ext uri="{FF2B5EF4-FFF2-40B4-BE49-F238E27FC236}">
                              <a16:creationId xmlns:a16="http://schemas.microsoft.com/office/drawing/2014/main" id="{A0A43822-A37B-9455-ECF4-EA1DEB00FD23}"/>
                            </a:ext>
                          </a:extLst>
                        </wps:cNvPr>
                        <wps:cNvSpPr/>
                        <wps:spPr>
                          <a:xfrm>
                            <a:off x="246772" y="430233"/>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6" name="Multiplication Sign 39">
                          <a:extLst>
                            <a:ext uri="{FF2B5EF4-FFF2-40B4-BE49-F238E27FC236}">
                              <a16:creationId xmlns:a16="http://schemas.microsoft.com/office/drawing/2014/main" id="{47251C93-14FF-91A3-D98B-9D52BDA55B1A}"/>
                            </a:ext>
                          </a:extLst>
                        </wps:cNvPr>
                        <wps:cNvSpPr/>
                        <wps:spPr>
                          <a:xfrm>
                            <a:off x="473110" y="293535"/>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7" name="Multiplication Sign 40">
                          <a:extLst>
                            <a:ext uri="{FF2B5EF4-FFF2-40B4-BE49-F238E27FC236}">
                              <a16:creationId xmlns:a16="http://schemas.microsoft.com/office/drawing/2014/main" id="{4137D87B-8D67-B213-84CA-F1BC42591556}"/>
                            </a:ext>
                          </a:extLst>
                        </wps:cNvPr>
                        <wps:cNvSpPr/>
                        <wps:spPr>
                          <a:xfrm>
                            <a:off x="926963" y="163933"/>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8" name="Multiplication Sign 41">
                          <a:extLst>
                            <a:ext uri="{FF2B5EF4-FFF2-40B4-BE49-F238E27FC236}">
                              <a16:creationId xmlns:a16="http://schemas.microsoft.com/office/drawing/2014/main" id="{795B17D5-2E4A-C67B-C5B1-566DC7A9D727}"/>
                            </a:ext>
                          </a:extLst>
                        </wps:cNvPr>
                        <wps:cNvSpPr/>
                        <wps:spPr>
                          <a:xfrm>
                            <a:off x="715966" y="229505"/>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5568116C" id="Group 32" o:spid="_x0000_s1026" style="position:absolute;margin-left:37.6pt;margin-top:267.5pt;width:113.4pt;height:89.85pt;z-index:251745280;mso-position-vertical-relative:page" coordsize="10603,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">
                <v:line id="Straight Connector 1107588422" o:spid="_x0000_s1027" style="position:absolute;visibility:visible;mso-wrap-style:square" from="0,0" to="0,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" strokecolor="black [3200]" strokeweight="1pt">
                  <v:stroke joinstyle="miter"/>
                </v:line>
                <v:line id="Straight Connector 1920" o:spid="_x0000_s1028" style="position:absolute;flip:x;visibility:visible;mso-wrap-style:square" from="0,9220" to="10515,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" strokecolor="black [3200]" strokeweight="1pt">
                  <v:stroke joinstyle="miter"/>
                  <o:lock v:ext="edit" shapetype="f"/>
                </v:line>
                <v:shape id="Multiplication Sign 37" o:spid="_x0000_s1029" style="position:absolute;left:334;top:4597;width:1333;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v:shape id="Multiplication Sign 38" o:spid="_x0000_s1030" style="position:absolute;left:2467;top:4302;width:1334;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v:shape id="Multiplication Sign 39" o:spid="_x0000_s1031" style="position:absolute;left:4731;top:2935;width:1333;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v:shape id="Multiplication Sign 40" o:spid="_x0000_s1032" style="position:absolute;left:9269;top:1639;width:1334;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v:shape id="Multiplication Sign 41" o:spid="_x0000_s1033" style="position:absolute;left:7159;top:2295;width:1334;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w10:wrap anchory="page"/>
              </v:group>
            </w:pict>
          </mc:Fallback>
        </mc:AlternateContent>
      </w:r>
      <w:r w:rsidRPr="000B0000">
        <w:rPr>
          <w:rFonts w:cstheme="minorHAnsi"/>
          <w:noProof/>
          <w:sz w:val="24"/>
          <w:szCs w:val="24"/>
          <w:lang w:eastAsia="en-GB"/>
        </w:rPr>
        <mc:AlternateContent>
          <mc:Choice Requires="wpg">
            <w:drawing>
              <wp:anchor distT="0" distB="0" distL="114300" distR="114300" simplePos="0" relativeHeight="251749376" behindDoc="0" locked="0" layoutInCell="1" allowOverlap="1" wp14:anchorId="1B707466" wp14:editId="6D1F9398">
                <wp:simplePos x="0" y="0"/>
                <wp:positionH relativeFrom="column">
                  <wp:posOffset>4643177</wp:posOffset>
                </wp:positionH>
                <wp:positionV relativeFrom="page">
                  <wp:posOffset>3442005</wp:posOffset>
                </wp:positionV>
                <wp:extent cx="1428115" cy="1141095"/>
                <wp:effectExtent l="0" t="0" r="19685" b="20955"/>
                <wp:wrapNone/>
                <wp:docPr id="1938" name="Group 5">
                  <a:extLst xmlns:a="http://schemas.openxmlformats.org/drawingml/2006/main">
                    <a:ext uri="{FF2B5EF4-FFF2-40B4-BE49-F238E27FC236}">
                      <a16:creationId xmlns:a16="http://schemas.microsoft.com/office/drawing/2014/main" id="{EA3CF239-A48C-1AD7-B500-D727ADF6E036}"/>
                    </a:ext>
                  </a:extLst>
                </wp:docPr>
                <wp:cNvGraphicFramePr/>
                <a:graphic xmlns:a="http://schemas.openxmlformats.org/drawingml/2006/main">
                  <a:graphicData uri="http://schemas.microsoft.com/office/word/2010/wordprocessingGroup">
                    <wpg:wgp>
                      <wpg:cNvGrpSpPr/>
                      <wpg:grpSpPr>
                        <a:xfrm>
                          <a:off x="0" y="0"/>
                          <a:ext cx="1428115" cy="1141095"/>
                          <a:chOff x="0" y="0"/>
                          <a:chExt cx="1051560" cy="922020"/>
                        </a:xfrm>
                      </wpg:grpSpPr>
                      <wps:wsp>
                        <wps:cNvPr id="1939" name="Straight Connector 1939">
                          <a:extLst>
                            <a:ext uri="{FF2B5EF4-FFF2-40B4-BE49-F238E27FC236}">
                              <a16:creationId xmlns:a16="http://schemas.microsoft.com/office/drawing/2014/main" id="{6EF72A4D-3247-5122-8E16-A668D9712496}"/>
                            </a:ext>
                          </a:extLst>
                        </wps:cNvPr>
                        <wps:cNvCnPr/>
                        <wps:spPr>
                          <a:xfrm>
                            <a:off x="0" y="0"/>
                            <a:ext cx="0" cy="922020"/>
                          </a:xfrm>
                          <a:prstGeom prst="line">
                            <a:avLst/>
                          </a:prstGeom>
                        </wps:spPr>
                        <wps:style>
                          <a:lnRef idx="2">
                            <a:schemeClr val="dk1"/>
                          </a:lnRef>
                          <a:fillRef idx="0">
                            <a:schemeClr val="dk1"/>
                          </a:fillRef>
                          <a:effectRef idx="1">
                            <a:schemeClr val="dk1"/>
                          </a:effectRef>
                          <a:fontRef idx="minor">
                            <a:schemeClr val="tx1"/>
                          </a:fontRef>
                        </wps:style>
                        <wps:bodyPr/>
                      </wps:wsp>
                      <wps:wsp>
                        <wps:cNvPr id="1940" name="Straight Connector 1940">
                          <a:extLst>
                            <a:ext uri="{FF2B5EF4-FFF2-40B4-BE49-F238E27FC236}">
                              <a16:creationId xmlns:a16="http://schemas.microsoft.com/office/drawing/2014/main" id="{36C47AEC-3CAA-FFDC-5FEB-0A920AB06A9D}"/>
                            </a:ext>
                          </a:extLst>
                        </wps:cNvPr>
                        <wps:cNvCnPr>
                          <a:cxnSpLocks/>
                        </wps:cNvCnPr>
                        <wps:spPr>
                          <a:xfrm flipH="1">
                            <a:off x="0" y="922020"/>
                            <a:ext cx="1051560" cy="0"/>
                          </a:xfrm>
                          <a:prstGeom prst="line">
                            <a:avLst/>
                          </a:prstGeom>
                        </wps:spPr>
                        <wps:style>
                          <a:lnRef idx="2">
                            <a:schemeClr val="dk1"/>
                          </a:lnRef>
                          <a:fillRef idx="0">
                            <a:schemeClr val="dk1"/>
                          </a:fillRef>
                          <a:effectRef idx="1">
                            <a:schemeClr val="dk1"/>
                          </a:effectRef>
                          <a:fontRef idx="minor">
                            <a:schemeClr val="tx1"/>
                          </a:fontRef>
                        </wps:style>
                        <wps:bodyPr/>
                      </wps:wsp>
                      <wps:wsp>
                        <wps:cNvPr id="1941" name="Multiplication Sign 9">
                          <a:extLst>
                            <a:ext uri="{FF2B5EF4-FFF2-40B4-BE49-F238E27FC236}">
                              <a16:creationId xmlns:a16="http://schemas.microsoft.com/office/drawing/2014/main" id="{FFE4F477-24B9-AAA6-A4F7-B5FCCE42B7F6}"/>
                            </a:ext>
                          </a:extLst>
                        </wps:cNvPr>
                        <wps:cNvSpPr/>
                        <wps:spPr>
                          <a:xfrm>
                            <a:off x="14833" y="740875"/>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42" name="Multiplication Sign 10">
                          <a:extLst>
                            <a:ext uri="{FF2B5EF4-FFF2-40B4-BE49-F238E27FC236}">
                              <a16:creationId xmlns:a16="http://schemas.microsoft.com/office/drawing/2014/main" id="{81E9AB0D-D8FE-6475-4404-D2D6F8C9572E}"/>
                            </a:ext>
                          </a:extLst>
                        </wps:cNvPr>
                        <wps:cNvSpPr/>
                        <wps:spPr>
                          <a:xfrm>
                            <a:off x="187103" y="570075"/>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43" name="Multiplication Sign 11">
                          <a:extLst>
                            <a:ext uri="{FF2B5EF4-FFF2-40B4-BE49-F238E27FC236}">
                              <a16:creationId xmlns:a16="http://schemas.microsoft.com/office/drawing/2014/main" id="{292E5412-C550-018F-892E-ACCF2030D6EE}"/>
                            </a:ext>
                          </a:extLst>
                        </wps:cNvPr>
                        <wps:cNvSpPr/>
                        <wps:spPr>
                          <a:xfrm>
                            <a:off x="313918" y="392409"/>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44" name="Multiplication Sign 12">
                          <a:extLst>
                            <a:ext uri="{FF2B5EF4-FFF2-40B4-BE49-F238E27FC236}">
                              <a16:creationId xmlns:a16="http://schemas.microsoft.com/office/drawing/2014/main" id="{D1F70069-5C6A-2F07-D267-765110CD5E92}"/>
                            </a:ext>
                          </a:extLst>
                        </wps:cNvPr>
                        <wps:cNvSpPr/>
                        <wps:spPr>
                          <a:xfrm>
                            <a:off x="718809" y="198061"/>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45" name="Multiplication Sign 15">
                          <a:extLst>
                            <a:ext uri="{FF2B5EF4-FFF2-40B4-BE49-F238E27FC236}">
                              <a16:creationId xmlns:a16="http://schemas.microsoft.com/office/drawing/2014/main" id="{50D8F841-3547-E547-D574-1317D2494E48}"/>
                            </a:ext>
                          </a:extLst>
                        </wps:cNvPr>
                        <wps:cNvSpPr/>
                        <wps:spPr>
                          <a:xfrm>
                            <a:off x="505439" y="275464"/>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50AA1A35" id="Group 5" o:spid="_x0000_s1026" style="position:absolute;margin-left:365.6pt;margin-top:271pt;width:112.45pt;height:89.85pt;z-index:251749376;mso-position-vertical-relative:page" coordsize="1051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">
                <v:line id="Straight Connector 1939" o:spid="_x0000_s1027" style="position:absolute;visibility:visible;mso-wrap-style:square" from="0,0" to="0,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" strokecolor="black [3200]" strokeweight="1pt">
                  <v:stroke joinstyle="miter"/>
                </v:line>
                <v:line id="Straight Connector 1940" o:spid="_x0000_s1028" style="position:absolute;flip:x;visibility:visible;mso-wrap-style:square" from="0,9220" to="10515,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" strokecolor="black [3200]" strokeweight="1pt">
                  <v:stroke joinstyle="miter"/>
                  <o:lock v:ext="edit" shapetype="f"/>
                </v:line>
                <v:shape id="Multiplication Sign 9" o:spid="_x0000_s1029" style="position:absolute;left:148;top:7408;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v:shape id="Multiplication Sign 10" o:spid="_x0000_s1030" style="position:absolute;left:1871;top:5700;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v:shape id="Multiplication Sign 11" o:spid="_x0000_s1031" style="position:absolute;left:3139;top:3924;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v:shape id="Multiplication Sign 12" o:spid="_x0000_s1032" style="position:absolute;left:7188;top:1980;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v:shape id="Multiplication Sign 15" o:spid="_x0000_s1033" style="position:absolute;left:5054;top:2754;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w10:wrap anchory="page"/>
              </v:group>
            </w:pict>
          </mc:Fallback>
        </mc:AlternateContent>
      </w:r>
      <w:r w:rsidRPr="000B0000">
        <w:rPr>
          <w:rFonts w:cstheme="minorHAnsi"/>
          <w:noProof/>
          <w:sz w:val="24"/>
          <w:szCs w:val="24"/>
          <w:lang w:eastAsia="en-GB"/>
        </w:rPr>
        <mc:AlternateContent>
          <mc:Choice Requires="wpg">
            <w:drawing>
              <wp:anchor distT="0" distB="0" distL="114300" distR="114300" simplePos="0" relativeHeight="251747328" behindDoc="0" locked="0" layoutInCell="1" allowOverlap="1" wp14:anchorId="70F47073" wp14:editId="6F6E1F48">
                <wp:simplePos x="0" y="0"/>
                <wp:positionH relativeFrom="margin">
                  <wp:posOffset>2289654</wp:posOffset>
                </wp:positionH>
                <wp:positionV relativeFrom="page">
                  <wp:posOffset>3392170</wp:posOffset>
                </wp:positionV>
                <wp:extent cx="1530985" cy="1165225"/>
                <wp:effectExtent l="0" t="0" r="12065" b="34925"/>
                <wp:wrapNone/>
                <wp:docPr id="1929" name="Group 16">
                  <a:extLst xmlns:a="http://schemas.openxmlformats.org/drawingml/2006/main">
                    <a:ext uri="{FF2B5EF4-FFF2-40B4-BE49-F238E27FC236}">
                      <a16:creationId xmlns:a16="http://schemas.microsoft.com/office/drawing/2014/main" id="{8B5FFCEF-DAB1-CAE8-DD3D-EC7D2A52DFD7}"/>
                    </a:ext>
                  </a:extLst>
                </wp:docPr>
                <wp:cNvGraphicFramePr/>
                <a:graphic xmlns:a="http://schemas.openxmlformats.org/drawingml/2006/main">
                  <a:graphicData uri="http://schemas.microsoft.com/office/word/2010/wordprocessingGroup">
                    <wpg:wgp>
                      <wpg:cNvGrpSpPr/>
                      <wpg:grpSpPr>
                        <a:xfrm>
                          <a:off x="0" y="0"/>
                          <a:ext cx="1530985" cy="1165225"/>
                          <a:chOff x="0" y="0"/>
                          <a:chExt cx="1051560" cy="922020"/>
                        </a:xfrm>
                      </wpg:grpSpPr>
                      <wps:wsp>
                        <wps:cNvPr id="1930" name="Straight Connector 1930">
                          <a:extLst>
                            <a:ext uri="{FF2B5EF4-FFF2-40B4-BE49-F238E27FC236}">
                              <a16:creationId xmlns:a16="http://schemas.microsoft.com/office/drawing/2014/main" id="{1D67A493-F7A6-7FC9-8709-054E346C2083}"/>
                            </a:ext>
                          </a:extLst>
                        </wps:cNvPr>
                        <wps:cNvCnPr/>
                        <wps:spPr>
                          <a:xfrm>
                            <a:off x="0" y="0"/>
                            <a:ext cx="0" cy="922020"/>
                          </a:xfrm>
                          <a:prstGeom prst="line">
                            <a:avLst/>
                          </a:prstGeom>
                        </wps:spPr>
                        <wps:style>
                          <a:lnRef idx="2">
                            <a:schemeClr val="dk1"/>
                          </a:lnRef>
                          <a:fillRef idx="0">
                            <a:schemeClr val="dk1"/>
                          </a:fillRef>
                          <a:effectRef idx="1">
                            <a:schemeClr val="dk1"/>
                          </a:effectRef>
                          <a:fontRef idx="minor">
                            <a:schemeClr val="tx1"/>
                          </a:fontRef>
                        </wps:style>
                        <wps:bodyPr/>
                      </wps:wsp>
                      <wps:wsp>
                        <wps:cNvPr id="1931" name="Straight Connector 1931">
                          <a:extLst>
                            <a:ext uri="{FF2B5EF4-FFF2-40B4-BE49-F238E27FC236}">
                              <a16:creationId xmlns:a16="http://schemas.microsoft.com/office/drawing/2014/main" id="{A361AD76-D11D-5260-C0E2-9E53B64F2ECC}"/>
                            </a:ext>
                          </a:extLst>
                        </wps:cNvPr>
                        <wps:cNvCnPr>
                          <a:cxnSpLocks/>
                        </wps:cNvCnPr>
                        <wps:spPr>
                          <a:xfrm flipH="1">
                            <a:off x="0" y="922020"/>
                            <a:ext cx="1051560" cy="0"/>
                          </a:xfrm>
                          <a:prstGeom prst="line">
                            <a:avLst/>
                          </a:prstGeom>
                        </wps:spPr>
                        <wps:style>
                          <a:lnRef idx="2">
                            <a:schemeClr val="dk1"/>
                          </a:lnRef>
                          <a:fillRef idx="0">
                            <a:schemeClr val="dk1"/>
                          </a:fillRef>
                          <a:effectRef idx="1">
                            <a:schemeClr val="dk1"/>
                          </a:effectRef>
                          <a:fontRef idx="minor">
                            <a:schemeClr val="tx1"/>
                          </a:fontRef>
                        </wps:style>
                        <wps:bodyPr/>
                      </wps:wsp>
                      <wps:wsp>
                        <wps:cNvPr id="1932" name="Multiplication Sign 19">
                          <a:extLst>
                            <a:ext uri="{FF2B5EF4-FFF2-40B4-BE49-F238E27FC236}">
                              <a16:creationId xmlns:a16="http://schemas.microsoft.com/office/drawing/2014/main" id="{5AFDD12B-3025-43A9-EF78-1D660F410B0A}"/>
                            </a:ext>
                          </a:extLst>
                        </wps:cNvPr>
                        <wps:cNvSpPr/>
                        <wps:spPr>
                          <a:xfrm>
                            <a:off x="7289" y="102917"/>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3" name="Multiplication Sign 25">
                          <a:extLst>
                            <a:ext uri="{FF2B5EF4-FFF2-40B4-BE49-F238E27FC236}">
                              <a16:creationId xmlns:a16="http://schemas.microsoft.com/office/drawing/2014/main" id="{D57246EF-9E65-0B61-394B-8461E0BA6DE1}"/>
                            </a:ext>
                          </a:extLst>
                        </wps:cNvPr>
                        <wps:cNvSpPr/>
                        <wps:spPr>
                          <a:xfrm>
                            <a:off x="460590" y="414840"/>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4" name="Multiplication Sign 26">
                          <a:extLst>
                            <a:ext uri="{FF2B5EF4-FFF2-40B4-BE49-F238E27FC236}">
                              <a16:creationId xmlns:a16="http://schemas.microsoft.com/office/drawing/2014/main" id="{372ABB12-7123-831D-927A-837D5758F3D5}"/>
                            </a:ext>
                          </a:extLst>
                        </wps:cNvPr>
                        <wps:cNvSpPr/>
                        <wps:spPr>
                          <a:xfrm>
                            <a:off x="262249" y="217697"/>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5" name="Multiplication Sign 27">
                          <a:extLst>
                            <a:ext uri="{FF2B5EF4-FFF2-40B4-BE49-F238E27FC236}">
                              <a16:creationId xmlns:a16="http://schemas.microsoft.com/office/drawing/2014/main" id="{617828D8-B037-ECFE-2DAC-DECD562FBD43}"/>
                            </a:ext>
                          </a:extLst>
                        </wps:cNvPr>
                        <wps:cNvSpPr/>
                        <wps:spPr>
                          <a:xfrm>
                            <a:off x="810591" y="764216"/>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7" name="Multiplication Sign 31">
                          <a:extLst>
                            <a:ext uri="{FF2B5EF4-FFF2-40B4-BE49-F238E27FC236}">
                              <a16:creationId xmlns:a16="http://schemas.microsoft.com/office/drawing/2014/main" id="{D1A15A2D-E155-6450-29B5-4A29285E71C5}"/>
                            </a:ext>
                          </a:extLst>
                        </wps:cNvPr>
                        <wps:cNvSpPr/>
                        <wps:spPr>
                          <a:xfrm>
                            <a:off x="632777" y="559956"/>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19773831" id="Group 16" o:spid="_x0000_s1026" style="position:absolute;margin-left:180.3pt;margin-top:267.1pt;width:120.55pt;height:91.75pt;z-index:251747328;mso-position-horizontal-relative:margin;mso-position-vertical-relative:page" coordsize="1051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">
                <v:line id="Straight Connector 1930" o:spid="_x0000_s1027" style="position:absolute;visibility:visible;mso-wrap-style:square" from="0,0" to="0,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" strokecolor="black [3200]" strokeweight="1pt">
                  <v:stroke joinstyle="miter"/>
                </v:line>
                <v:line id="Straight Connector 1931" o:spid="_x0000_s1028" style="position:absolute;flip:x;visibility:visible;mso-wrap-style:square" from="0,9220" to="10515,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" strokecolor="black [3200]" strokeweight="1pt">
                  <v:stroke joinstyle="miter"/>
                  <o:lock v:ext="edit" shapetype="f"/>
                </v:line>
                <v:shape id="Multiplication Sign 19" o:spid="_x0000_s1029" style="position:absolute;left:72;top:1029;width:1376;height:1387;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v:shape id="Multiplication Sign 25" o:spid="_x0000_s1030" style="position:absolute;left:4605;top:4148;width:1376;height:1387;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v:shape id="Multiplication Sign 26" o:spid="_x0000_s1031" style="position:absolute;left:2622;top:2176;width:1376;height:1388;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v:shape id="Multiplication Sign 27" o:spid="_x0000_s1032" style="position:absolute;left:8105;top:7642;width:1376;height:1387;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v:shape id="Multiplication Sign 31" o:spid="_x0000_s1033" style="position:absolute;left:6327;top:5599;width:1376;height:1387;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w10:wrap anchorx="margin" anchory="page"/>
              </v:group>
            </w:pict>
          </mc:Fallback>
        </mc:AlternateContent>
      </w:r>
    </w:p>
    <w:p w14:paraId="19182ED6" w14:textId="0060E8DB" w:rsidR="000B0000" w:rsidRPr="000B0000" w:rsidRDefault="000B0000" w:rsidP="000B0000">
      <w:pPr>
        <w:ind w:left="720"/>
        <w:rPr>
          <w:rFonts w:cstheme="minorHAnsi"/>
          <w:bCs/>
          <w:sz w:val="24"/>
          <w:szCs w:val="24"/>
        </w:rPr>
      </w:pPr>
    </w:p>
    <w:p w14:paraId="7F8BC4E2" w14:textId="0C01F8C3" w:rsidR="000B0000" w:rsidRPr="000B0000" w:rsidRDefault="000B0000" w:rsidP="000B0000">
      <w:pPr>
        <w:ind w:left="720"/>
        <w:rPr>
          <w:rFonts w:cstheme="minorHAnsi"/>
          <w:bCs/>
          <w:sz w:val="24"/>
          <w:szCs w:val="24"/>
        </w:rPr>
      </w:pPr>
    </w:p>
    <w:p w14:paraId="299ED2B2" w14:textId="4D05D034" w:rsidR="000B0000" w:rsidRPr="000B0000" w:rsidRDefault="000B0000" w:rsidP="000B0000">
      <w:pPr>
        <w:ind w:left="720"/>
        <w:rPr>
          <w:rFonts w:cstheme="minorHAnsi"/>
          <w:bCs/>
          <w:sz w:val="24"/>
          <w:szCs w:val="24"/>
        </w:rPr>
      </w:pPr>
    </w:p>
    <w:p w14:paraId="7FD4B40B" w14:textId="6E5688C9" w:rsidR="000B0000" w:rsidRPr="000B0000" w:rsidRDefault="000B0000" w:rsidP="000B0000">
      <w:pPr>
        <w:ind w:left="720"/>
        <w:rPr>
          <w:rFonts w:cstheme="minorHAnsi"/>
          <w:bCs/>
          <w:sz w:val="24"/>
          <w:szCs w:val="24"/>
        </w:rPr>
      </w:pPr>
      <w:r w:rsidRPr="000B0000">
        <w:rPr>
          <w:rFonts w:cstheme="minorHAnsi"/>
          <w:bCs/>
          <w:noProof/>
          <w:sz w:val="24"/>
          <w:szCs w:val="24"/>
          <w:lang w:eastAsia="en-GB"/>
        </w:rPr>
        <mc:AlternateContent>
          <mc:Choice Requires="wpg">
            <w:drawing>
              <wp:anchor distT="0" distB="0" distL="114300" distR="114300" simplePos="0" relativeHeight="251751424" behindDoc="0" locked="0" layoutInCell="1" allowOverlap="1" wp14:anchorId="50407160" wp14:editId="6EB3111A">
                <wp:simplePos x="0" y="0"/>
                <wp:positionH relativeFrom="column">
                  <wp:posOffset>4284980</wp:posOffset>
                </wp:positionH>
                <wp:positionV relativeFrom="page">
                  <wp:posOffset>4928235</wp:posOffset>
                </wp:positionV>
                <wp:extent cx="2168525" cy="1210945"/>
                <wp:effectExtent l="0" t="0" r="22225" b="27305"/>
                <wp:wrapSquare wrapText="bothSides"/>
                <wp:docPr id="1946" name="Group 44">
                  <a:extLst xmlns:a="http://schemas.openxmlformats.org/drawingml/2006/main">
                    <a:ext uri="{FF2B5EF4-FFF2-40B4-BE49-F238E27FC236}">
                      <a16:creationId xmlns:a16="http://schemas.microsoft.com/office/drawing/2014/main" id="{E1AA3A27-A83F-2872-C5D9-98DCB45C00F9}"/>
                    </a:ext>
                  </a:extLst>
                </wp:docPr>
                <wp:cNvGraphicFramePr/>
                <a:graphic xmlns:a="http://schemas.openxmlformats.org/drawingml/2006/main">
                  <a:graphicData uri="http://schemas.microsoft.com/office/word/2010/wordprocessingGroup">
                    <wpg:wgp>
                      <wpg:cNvGrpSpPr/>
                      <wpg:grpSpPr>
                        <a:xfrm>
                          <a:off x="0" y="0"/>
                          <a:ext cx="2168525" cy="1210945"/>
                          <a:chOff x="0" y="0"/>
                          <a:chExt cx="3495196" cy="1705997"/>
                        </a:xfrm>
                      </wpg:grpSpPr>
                      <wps:wsp>
                        <wps:cNvPr id="1947" name="Straight Connector 1947">
                          <a:extLst>
                            <a:ext uri="{FF2B5EF4-FFF2-40B4-BE49-F238E27FC236}">
                              <a16:creationId xmlns:a16="http://schemas.microsoft.com/office/drawing/2014/main" id="{E5E3CE98-6B09-C405-70A4-5E3CE4A27CF4}"/>
                            </a:ext>
                          </a:extLst>
                        </wps:cNvPr>
                        <wps:cNvCnPr/>
                        <wps:spPr>
                          <a:xfrm>
                            <a:off x="0" y="0"/>
                            <a:ext cx="0" cy="1705997"/>
                          </a:xfrm>
                          <a:prstGeom prst="line">
                            <a:avLst/>
                          </a:prstGeom>
                        </wps:spPr>
                        <wps:style>
                          <a:lnRef idx="2">
                            <a:schemeClr val="dk1"/>
                          </a:lnRef>
                          <a:fillRef idx="0">
                            <a:schemeClr val="dk1"/>
                          </a:fillRef>
                          <a:effectRef idx="1">
                            <a:schemeClr val="dk1"/>
                          </a:effectRef>
                          <a:fontRef idx="minor">
                            <a:schemeClr val="tx1"/>
                          </a:fontRef>
                        </wps:style>
                        <wps:bodyPr/>
                      </wps:wsp>
                      <wps:wsp>
                        <wps:cNvPr id="1948" name="Straight Connector 1948">
                          <a:extLst>
                            <a:ext uri="{FF2B5EF4-FFF2-40B4-BE49-F238E27FC236}">
                              <a16:creationId xmlns:a16="http://schemas.microsoft.com/office/drawing/2014/main" id="{7ABD1D2B-3C60-1970-914A-498BAF674513}"/>
                            </a:ext>
                          </a:extLst>
                        </wps:cNvPr>
                        <wps:cNvCnPr>
                          <a:cxnSpLocks/>
                        </wps:cNvCnPr>
                        <wps:spPr>
                          <a:xfrm flipH="1">
                            <a:off x="0" y="1705997"/>
                            <a:ext cx="3495196" cy="0"/>
                          </a:xfrm>
                          <a:prstGeom prst="line">
                            <a:avLst/>
                          </a:prstGeom>
                        </wps:spPr>
                        <wps:style>
                          <a:lnRef idx="2">
                            <a:schemeClr val="dk1"/>
                          </a:lnRef>
                          <a:fillRef idx="0">
                            <a:schemeClr val="dk1"/>
                          </a:fillRef>
                          <a:effectRef idx="1">
                            <a:schemeClr val="dk1"/>
                          </a:effectRef>
                          <a:fontRef idx="minor">
                            <a:schemeClr val="tx1"/>
                          </a:fontRef>
                        </wps:style>
                        <wps:bodyPr/>
                      </wps:wsp>
                      <wps:wsp>
                        <wps:cNvPr id="1949" name="Multiplication Sign 50">
                          <a:extLst>
                            <a:ext uri="{FF2B5EF4-FFF2-40B4-BE49-F238E27FC236}">
                              <a16:creationId xmlns:a16="http://schemas.microsoft.com/office/drawing/2014/main" id="{68A1B9BB-160F-C666-6322-960E4B04DF40}"/>
                            </a:ext>
                          </a:extLst>
                        </wps:cNvPr>
                        <wps:cNvSpPr/>
                        <wps:spPr>
                          <a:xfrm>
                            <a:off x="148565" y="1194841"/>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50" name="Multiplication Sign 53">
                          <a:extLst>
                            <a:ext uri="{FF2B5EF4-FFF2-40B4-BE49-F238E27FC236}">
                              <a16:creationId xmlns:a16="http://schemas.microsoft.com/office/drawing/2014/main" id="{3F6283F4-1C1C-A6C6-0E1A-0E7ED5865060}"/>
                            </a:ext>
                          </a:extLst>
                        </wps:cNvPr>
                        <wps:cNvSpPr/>
                        <wps:spPr>
                          <a:xfrm>
                            <a:off x="1161870" y="773085"/>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51" name="Multiplication Sign 54">
                          <a:extLst>
                            <a:ext uri="{FF2B5EF4-FFF2-40B4-BE49-F238E27FC236}">
                              <a16:creationId xmlns:a16="http://schemas.microsoft.com/office/drawing/2014/main" id="{1B0E7FB8-FFF2-510E-9594-6D2FF1B661A1}"/>
                            </a:ext>
                          </a:extLst>
                        </wps:cNvPr>
                        <wps:cNvSpPr/>
                        <wps:spPr>
                          <a:xfrm>
                            <a:off x="1676689" y="537749"/>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0" name="Multiplication Sign 56">
                          <a:extLst>
                            <a:ext uri="{FF2B5EF4-FFF2-40B4-BE49-F238E27FC236}">
                              <a16:creationId xmlns:a16="http://schemas.microsoft.com/office/drawing/2014/main" id="{610A43DD-5338-021A-BE20-C3C49396DAF0}"/>
                            </a:ext>
                          </a:extLst>
                        </wps:cNvPr>
                        <wps:cNvSpPr/>
                        <wps:spPr>
                          <a:xfrm>
                            <a:off x="2945497" y="46262"/>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1" name="Multiplication Sign 57">
                          <a:extLst>
                            <a:ext uri="{FF2B5EF4-FFF2-40B4-BE49-F238E27FC236}">
                              <a16:creationId xmlns:a16="http://schemas.microsoft.com/office/drawing/2014/main" id="{24C67B7D-201B-8C86-9F0D-9DFAD328F3E3}"/>
                            </a:ext>
                          </a:extLst>
                        </wps:cNvPr>
                        <wps:cNvSpPr/>
                        <wps:spPr>
                          <a:xfrm>
                            <a:off x="2465469" y="228005"/>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2" name="Multiplication Sign 58">
                          <a:extLst>
                            <a:ext uri="{FF2B5EF4-FFF2-40B4-BE49-F238E27FC236}">
                              <a16:creationId xmlns:a16="http://schemas.microsoft.com/office/drawing/2014/main" id="{43ECD568-5DBC-939C-419F-EFEA2BCB504F}"/>
                            </a:ext>
                          </a:extLst>
                        </wps:cNvPr>
                        <wps:cNvSpPr/>
                        <wps:spPr>
                          <a:xfrm>
                            <a:off x="657872" y="942849"/>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409E45F9" id="Group 44" o:spid="_x0000_s1026" style="position:absolute;margin-left:337.4pt;margin-top:388.05pt;width:170.75pt;height:95.35pt;z-index:251751424;mso-position-vertical-relative:page;mso-width-relative:margin;mso-height-relative:margin" coordsize="34951,17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">
                <v:line id="Straight Connector 1947" o:spid="_x0000_s1027" style="position:absolute;visibility:visible;mso-wrap-style:square" from="0,0" to="0,17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" strokecolor="black [3200]" strokeweight="1pt">
                  <v:stroke joinstyle="miter"/>
                </v:line>
                <v:line id="Straight Connector 1948" o:spid="_x0000_s1028" style="position:absolute;flip:x;visibility:visible;mso-wrap-style:square" from="0,17059" to="34951,17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" strokecolor="black [3200]" strokeweight="1pt">
                  <v:stroke joinstyle="miter"/>
                  <o:lock v:ext="edit" shapetype="f"/>
                </v:line>
                <v:shape id="Multiplication Sign 50" o:spid="_x0000_s1029" style="position:absolute;left:1485;top:11948;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3" o:spid="_x0000_s1030" style="position:absolute;left:11618;top:7730;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4" o:spid="_x0000_s1031" style="position:absolute;left:16766;top:5377;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6" o:spid="_x0000_s1032" style="position:absolute;left:29454;top:462;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7" o:spid="_x0000_s1033" style="position:absolute;left:24654;top:2280;width:3784;height:3383;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8" o:spid="_x0000_s1034" style="position:absolute;left:6578;top:9428;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w10:wrap type="square" anchory="page"/>
              </v:group>
            </w:pict>
          </mc:Fallback>
        </mc:AlternateContent>
      </w:r>
    </w:p>
    <w:p w14:paraId="20CF67B5" w14:textId="6DDA64B6" w:rsidR="000B0000" w:rsidRPr="000B0000" w:rsidRDefault="000B0000" w:rsidP="000B0000">
      <w:pPr>
        <w:spacing w:after="0" w:line="240" w:lineRule="auto"/>
        <w:rPr>
          <w:rFonts w:eastAsia="Times New Roman" w:cstheme="minorHAnsi"/>
          <w:sz w:val="24"/>
          <w:szCs w:val="24"/>
          <w:lang w:eastAsia="en-GB"/>
        </w:rPr>
      </w:pPr>
      <w:r w:rsidRPr="000B0000">
        <w:rPr>
          <w:rFonts w:eastAsiaTheme="minorEastAsia" w:cstheme="minorHAnsi"/>
          <w:color w:val="000000" w:themeColor="text1"/>
          <w:kern w:val="24"/>
          <w:sz w:val="24"/>
          <w:szCs w:val="24"/>
          <w:lang w:eastAsia="en-GB"/>
        </w:rPr>
        <w:t xml:space="preserve">3. When drawing a line of best fit we </w:t>
      </w:r>
      <w:r w:rsidRPr="000B0000">
        <w:rPr>
          <w:rFonts w:eastAsiaTheme="minorEastAsia" w:cstheme="minorHAnsi"/>
          <w:bCs/>
          <w:color w:val="000000" w:themeColor="text1"/>
          <w:kern w:val="24"/>
          <w:sz w:val="24"/>
          <w:szCs w:val="24"/>
          <w:lang w:eastAsia="en-GB"/>
        </w:rPr>
        <w:t xml:space="preserve">do not </w:t>
      </w:r>
      <w:r w:rsidRPr="000B0000">
        <w:rPr>
          <w:rFonts w:eastAsiaTheme="minorEastAsia" w:cstheme="minorHAnsi"/>
          <w:color w:val="000000" w:themeColor="text1"/>
          <w:kern w:val="24"/>
          <w:sz w:val="24"/>
          <w:szCs w:val="24"/>
          <w:lang w:eastAsia="en-GB"/>
        </w:rPr>
        <w:t>include the anomaly.</w:t>
      </w:r>
    </w:p>
    <w:p w14:paraId="4FCA5276" w14:textId="1902EB20" w:rsidR="000B0000" w:rsidRPr="000B0000" w:rsidRDefault="000B0000" w:rsidP="00013DA3">
      <w:pPr>
        <w:numPr>
          <w:ilvl w:val="0"/>
          <w:numId w:val="15"/>
        </w:numPr>
        <w:spacing w:after="0" w:line="240" w:lineRule="auto"/>
        <w:ind w:left="1267"/>
        <w:contextualSpacing/>
        <w:rPr>
          <w:rFonts w:eastAsia="Times New Roman" w:cstheme="minorHAnsi"/>
          <w:sz w:val="24"/>
          <w:szCs w:val="24"/>
          <w:lang w:eastAsia="en-GB"/>
        </w:rPr>
      </w:pPr>
      <w:r w:rsidRPr="000B0000">
        <w:rPr>
          <w:rFonts w:eastAsiaTheme="minorEastAsia" w:cstheme="minorHAnsi"/>
          <w:color w:val="000000" w:themeColor="text1"/>
          <w:kern w:val="24"/>
          <w:sz w:val="24"/>
          <w:szCs w:val="24"/>
          <w:lang w:eastAsia="en-GB"/>
        </w:rPr>
        <w:t xml:space="preserve">Circle the anomaly on the graph on the right. </w:t>
      </w:r>
    </w:p>
    <w:p w14:paraId="1FCA4C31" w14:textId="2002EB84" w:rsidR="000B0000" w:rsidRPr="000B0000" w:rsidRDefault="000B0000" w:rsidP="00013DA3">
      <w:pPr>
        <w:numPr>
          <w:ilvl w:val="0"/>
          <w:numId w:val="15"/>
        </w:numPr>
        <w:spacing w:after="0" w:line="240" w:lineRule="auto"/>
        <w:ind w:left="1267"/>
        <w:contextualSpacing/>
        <w:rPr>
          <w:rFonts w:eastAsia="Times New Roman" w:cstheme="minorHAnsi"/>
          <w:sz w:val="24"/>
          <w:szCs w:val="24"/>
          <w:lang w:eastAsia="en-GB"/>
        </w:rPr>
      </w:pPr>
      <w:r w:rsidRPr="000B0000">
        <w:rPr>
          <w:rFonts w:eastAsiaTheme="minorEastAsia" w:cstheme="minorHAnsi"/>
          <w:color w:val="000000" w:themeColor="text1"/>
          <w:kern w:val="24"/>
          <w:sz w:val="24"/>
          <w:szCs w:val="24"/>
          <w:lang w:eastAsia="en-GB"/>
        </w:rPr>
        <w:t>Draw a line of best fit, leaving out the anomaly.</w:t>
      </w:r>
    </w:p>
    <w:p w14:paraId="1C83065A" w14:textId="3E47F727" w:rsidR="000B0000" w:rsidRDefault="000B0000" w:rsidP="000B0000">
      <w:pPr>
        <w:rPr>
          <w:rFonts w:cstheme="minorHAnsi"/>
          <w:bCs/>
        </w:rPr>
      </w:pPr>
    </w:p>
    <w:p w14:paraId="5F3F21A4" w14:textId="77777777" w:rsidR="00B73EB0" w:rsidRDefault="00B73EB0" w:rsidP="00013DA3">
      <w:pPr>
        <w:pStyle w:val="ListParagraph"/>
        <w:numPr>
          <w:ilvl w:val="0"/>
          <w:numId w:val="13"/>
        </w:numPr>
        <w:rPr>
          <w:rFonts w:cstheme="minorHAnsi"/>
          <w:bCs/>
        </w:rPr>
      </w:pPr>
      <w:r>
        <w:rPr>
          <w:rFonts w:cstheme="minorHAnsi"/>
          <w:bCs/>
        </w:rPr>
        <w:t xml:space="preserve">Tick the correct answer: </w:t>
      </w:r>
    </w:p>
    <w:p w14:paraId="7FDDCD26" w14:textId="57F08344" w:rsidR="00B73EB0" w:rsidRPr="00B73EB0" w:rsidRDefault="00B73EB0" w:rsidP="00013DA3">
      <w:pPr>
        <w:pStyle w:val="ListParagraph"/>
        <w:numPr>
          <w:ilvl w:val="3"/>
          <w:numId w:val="4"/>
        </w:numPr>
        <w:rPr>
          <w:rFonts w:cstheme="minorHAnsi"/>
          <w:bCs/>
        </w:rPr>
      </w:pPr>
      <w:r w:rsidRPr="00B73EB0">
        <w:rPr>
          <w:rFonts w:cstheme="minorHAnsi"/>
          <w:bCs/>
        </w:rPr>
        <w:t>We use a line graph if…</w:t>
      </w:r>
    </w:p>
    <w:p w14:paraId="7B142AC7" w14:textId="3E20CC7E" w:rsidR="00B73EB0" w:rsidRPr="00B73EB0" w:rsidRDefault="00B73EB0" w:rsidP="00B73EB0">
      <w:pPr>
        <w:pStyle w:val="ListParagraph"/>
        <w:rPr>
          <w:rFonts w:cstheme="minorHAnsi"/>
          <w:bCs/>
        </w:rPr>
      </w:pPr>
      <w:sdt>
        <w:sdtPr>
          <w:rPr>
            <w:rFonts w:cstheme="minorHAnsi"/>
            <w:bCs/>
          </w:rPr>
          <w:id w:val="1729956503"/>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sidRPr="00B73EB0">
        <w:rPr>
          <w:rFonts w:cstheme="minorHAnsi"/>
          <w:bCs/>
        </w:rPr>
        <w:t>Both variables are continuous</w:t>
      </w:r>
    </w:p>
    <w:p w14:paraId="4CD8F44C" w14:textId="43989F91" w:rsidR="00B73EB0" w:rsidRPr="00B73EB0" w:rsidRDefault="00B73EB0" w:rsidP="00B73EB0">
      <w:pPr>
        <w:pStyle w:val="ListParagraph"/>
        <w:rPr>
          <w:rFonts w:cstheme="minorHAnsi"/>
          <w:bCs/>
        </w:rPr>
      </w:pPr>
      <w:sdt>
        <w:sdtPr>
          <w:rPr>
            <w:rFonts w:cstheme="minorHAnsi"/>
            <w:bCs/>
          </w:rPr>
          <w:id w:val="-2079353612"/>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sidRPr="00B73EB0">
        <w:rPr>
          <w:rFonts w:cstheme="minorHAnsi"/>
          <w:bCs/>
        </w:rPr>
        <w:t>One of the variables is categorical</w:t>
      </w:r>
    </w:p>
    <w:p w14:paraId="32158DD9" w14:textId="2EAD13B8" w:rsidR="00B73EB0" w:rsidRPr="00B73EB0" w:rsidRDefault="00B73EB0" w:rsidP="00013DA3">
      <w:pPr>
        <w:pStyle w:val="ListParagraph"/>
        <w:numPr>
          <w:ilvl w:val="3"/>
          <w:numId w:val="4"/>
        </w:numPr>
        <w:rPr>
          <w:rFonts w:cstheme="minorHAnsi"/>
          <w:bCs/>
        </w:rPr>
      </w:pPr>
      <w:r w:rsidRPr="00B73EB0">
        <w:rPr>
          <w:rFonts w:cstheme="minorHAnsi"/>
          <w:bCs/>
        </w:rPr>
        <w:t>We use a bar chart if…</w:t>
      </w:r>
    </w:p>
    <w:p w14:paraId="7FEF91E6" w14:textId="2B162651" w:rsidR="00B73EB0" w:rsidRPr="00B73EB0" w:rsidRDefault="00B73EB0" w:rsidP="00B73EB0">
      <w:pPr>
        <w:pStyle w:val="ListParagraph"/>
        <w:rPr>
          <w:rFonts w:cstheme="minorHAnsi"/>
          <w:bCs/>
        </w:rPr>
      </w:pPr>
      <w:sdt>
        <w:sdtPr>
          <w:rPr>
            <w:rFonts w:cstheme="minorHAnsi"/>
            <w:bCs/>
          </w:rPr>
          <w:id w:val="-1554846269"/>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sidRPr="00B73EB0">
        <w:rPr>
          <w:rFonts w:cstheme="minorHAnsi"/>
          <w:bCs/>
        </w:rPr>
        <w:t xml:space="preserve"> Both variables are continuous</w:t>
      </w:r>
    </w:p>
    <w:p w14:paraId="24BD1D1E" w14:textId="76393111" w:rsidR="00B73EB0" w:rsidRPr="00B73EB0" w:rsidRDefault="00B73EB0" w:rsidP="00B73EB0">
      <w:pPr>
        <w:pStyle w:val="ListParagraph"/>
        <w:rPr>
          <w:rFonts w:cstheme="minorHAnsi"/>
          <w:bCs/>
        </w:rPr>
      </w:pPr>
      <w:sdt>
        <w:sdtPr>
          <w:rPr>
            <w:rFonts w:cstheme="minorHAnsi"/>
            <w:bCs/>
          </w:rPr>
          <w:id w:val="395403326"/>
          <w14:checkbox>
            <w14:checked w14:val="0"/>
            <w14:checkedState w14:val="2612" w14:font="MS Gothic"/>
            <w14:uncheckedState w14:val="2610" w14:font="MS Gothic"/>
          </w14:checkbox>
        </w:sdtPr>
        <w:sdtContent>
          <w:r>
            <w:rPr>
              <w:rFonts w:ascii="MS Gothic" w:eastAsia="MS Gothic" w:hAnsi="MS Gothic" w:cstheme="minorHAnsi" w:hint="eastAsia"/>
              <w:bCs/>
            </w:rPr>
            <w:t>☐</w:t>
          </w:r>
        </w:sdtContent>
      </w:sdt>
      <w:r w:rsidRPr="00B73EB0">
        <w:rPr>
          <w:rFonts w:cstheme="minorHAnsi"/>
          <w:bCs/>
        </w:rPr>
        <w:t xml:space="preserve"> One of the variables is categorical</w:t>
      </w:r>
    </w:p>
    <w:p w14:paraId="6BF6A571" w14:textId="2A46C0CF" w:rsidR="00B73EB0" w:rsidRPr="00B73EB0" w:rsidRDefault="00B73EB0" w:rsidP="00B73EB0">
      <w:pPr>
        <w:pStyle w:val="ListParagraph"/>
        <w:rPr>
          <w:rFonts w:cstheme="minorHAnsi"/>
          <w:bCs/>
        </w:rPr>
      </w:pPr>
    </w:p>
    <w:tbl>
      <w:tblPr>
        <w:tblpPr w:leftFromText="180" w:rightFromText="180" w:vertAnchor="text" w:horzAnchor="margin" w:tblpXSpec="right" w:tblpY="399"/>
        <w:tblW w:w="5100" w:type="dxa"/>
        <w:tblCellMar>
          <w:left w:w="0" w:type="dxa"/>
          <w:right w:w="0" w:type="dxa"/>
        </w:tblCellMar>
        <w:tblLook w:val="0420" w:firstRow="1" w:lastRow="0" w:firstColumn="0" w:lastColumn="0" w:noHBand="0" w:noVBand="1"/>
      </w:tblPr>
      <w:tblGrid>
        <w:gridCol w:w="2550"/>
        <w:gridCol w:w="2550"/>
      </w:tblGrid>
      <w:tr w:rsidR="00B73EB0" w:rsidRPr="00B73EB0" w14:paraId="31323187" w14:textId="77777777" w:rsidTr="00B73EB0">
        <w:trPr>
          <w:trHeight w:val="197"/>
        </w:trPr>
        <w:tc>
          <w:tcPr>
            <w:tcW w:w="255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197475B7" w14:textId="77777777" w:rsidR="00B73EB0" w:rsidRPr="00B73EB0" w:rsidRDefault="00B73EB0" w:rsidP="00B73EB0">
            <w:pPr>
              <w:spacing w:after="0"/>
              <w:rPr>
                <w:rFonts w:cstheme="minorHAnsi"/>
                <w:bCs/>
                <w:sz w:val="18"/>
                <w:szCs w:val="24"/>
              </w:rPr>
            </w:pPr>
            <w:r w:rsidRPr="00B73EB0">
              <w:rPr>
                <w:rFonts w:cstheme="minorHAnsi"/>
                <w:bCs/>
                <w:sz w:val="18"/>
                <w:szCs w:val="24"/>
              </w:rPr>
              <w:t>Angle of incidence (degrees)</w:t>
            </w:r>
          </w:p>
        </w:tc>
        <w:tc>
          <w:tcPr>
            <w:tcW w:w="2550" w:type="dxa"/>
            <w:tcBorders>
              <w:top w:val="single" w:sz="8" w:space="0" w:color="000000"/>
              <w:left w:val="single" w:sz="8" w:space="0" w:color="000000"/>
              <w:bottom w:val="single" w:sz="8" w:space="0" w:color="000000"/>
              <w:right w:val="single" w:sz="8" w:space="0" w:color="000000"/>
            </w:tcBorders>
            <w:shd w:val="clear" w:color="auto" w:fill="F2F2F2"/>
            <w:tcMar>
              <w:top w:w="72" w:type="dxa"/>
              <w:left w:w="144" w:type="dxa"/>
              <w:bottom w:w="72" w:type="dxa"/>
              <w:right w:w="144" w:type="dxa"/>
            </w:tcMar>
            <w:hideMark/>
          </w:tcPr>
          <w:p w14:paraId="23D4AE5F" w14:textId="77777777" w:rsidR="00B73EB0" w:rsidRPr="00B73EB0" w:rsidRDefault="00B73EB0" w:rsidP="00B73EB0">
            <w:pPr>
              <w:spacing w:after="0"/>
              <w:rPr>
                <w:rFonts w:cstheme="minorHAnsi"/>
                <w:bCs/>
                <w:sz w:val="18"/>
                <w:szCs w:val="24"/>
              </w:rPr>
            </w:pPr>
            <w:r w:rsidRPr="00B73EB0">
              <w:rPr>
                <w:rFonts w:cstheme="minorHAnsi"/>
                <w:bCs/>
                <w:sz w:val="18"/>
                <w:szCs w:val="24"/>
              </w:rPr>
              <w:t>Angle of reflection (degrees)</w:t>
            </w:r>
          </w:p>
        </w:tc>
      </w:tr>
      <w:tr w:rsidR="00B73EB0" w:rsidRPr="00B73EB0" w14:paraId="2144E0D8" w14:textId="77777777" w:rsidTr="00B73EB0">
        <w:trPr>
          <w:trHeight w:val="119"/>
        </w:trPr>
        <w:tc>
          <w:tcPr>
            <w:tcW w:w="2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A2D8AA" w14:textId="77777777" w:rsidR="00B73EB0" w:rsidRPr="00B73EB0" w:rsidRDefault="00B73EB0" w:rsidP="00B73EB0">
            <w:pPr>
              <w:spacing w:after="0"/>
              <w:ind w:left="360"/>
              <w:rPr>
                <w:rFonts w:cstheme="minorHAnsi"/>
                <w:bCs/>
                <w:sz w:val="18"/>
                <w:szCs w:val="24"/>
              </w:rPr>
            </w:pPr>
            <w:r w:rsidRPr="00B73EB0">
              <w:rPr>
                <w:rFonts w:cstheme="minorHAnsi"/>
                <w:bCs/>
                <w:sz w:val="18"/>
                <w:szCs w:val="24"/>
              </w:rPr>
              <w:t>10</w:t>
            </w:r>
          </w:p>
        </w:tc>
        <w:tc>
          <w:tcPr>
            <w:tcW w:w="2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5EDCAF" w14:textId="77777777" w:rsidR="00B73EB0" w:rsidRPr="00B73EB0" w:rsidRDefault="00B73EB0" w:rsidP="00B73EB0">
            <w:pPr>
              <w:spacing w:after="0"/>
              <w:ind w:left="360"/>
              <w:rPr>
                <w:rFonts w:cstheme="minorHAnsi"/>
                <w:bCs/>
                <w:sz w:val="18"/>
                <w:szCs w:val="24"/>
              </w:rPr>
            </w:pPr>
            <w:r w:rsidRPr="00B73EB0">
              <w:rPr>
                <w:rFonts w:cstheme="minorHAnsi"/>
                <w:bCs/>
                <w:sz w:val="18"/>
                <w:szCs w:val="24"/>
              </w:rPr>
              <w:t>10</w:t>
            </w:r>
          </w:p>
        </w:tc>
      </w:tr>
      <w:tr w:rsidR="00B73EB0" w:rsidRPr="00B73EB0" w14:paraId="1ECF35F2" w14:textId="77777777" w:rsidTr="00B73EB0">
        <w:trPr>
          <w:trHeight w:val="48"/>
        </w:trPr>
        <w:tc>
          <w:tcPr>
            <w:tcW w:w="2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728BF1" w14:textId="77777777" w:rsidR="00B73EB0" w:rsidRPr="00B73EB0" w:rsidRDefault="00B73EB0" w:rsidP="00B73EB0">
            <w:pPr>
              <w:spacing w:after="0"/>
              <w:ind w:left="360"/>
              <w:rPr>
                <w:rFonts w:cstheme="minorHAnsi"/>
                <w:bCs/>
                <w:sz w:val="18"/>
                <w:szCs w:val="24"/>
              </w:rPr>
            </w:pPr>
            <w:r w:rsidRPr="00B73EB0">
              <w:rPr>
                <w:rFonts w:cstheme="minorHAnsi"/>
                <w:bCs/>
                <w:sz w:val="18"/>
                <w:szCs w:val="24"/>
              </w:rPr>
              <w:t>20</w:t>
            </w:r>
          </w:p>
        </w:tc>
        <w:tc>
          <w:tcPr>
            <w:tcW w:w="2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76F95B6" w14:textId="77777777" w:rsidR="00B73EB0" w:rsidRPr="00B73EB0" w:rsidRDefault="00B73EB0" w:rsidP="00B73EB0">
            <w:pPr>
              <w:spacing w:after="0"/>
              <w:ind w:left="360"/>
              <w:rPr>
                <w:rFonts w:cstheme="minorHAnsi"/>
                <w:bCs/>
                <w:sz w:val="18"/>
                <w:szCs w:val="24"/>
              </w:rPr>
            </w:pPr>
            <w:r w:rsidRPr="00B73EB0">
              <w:rPr>
                <w:rFonts w:cstheme="minorHAnsi"/>
                <w:bCs/>
                <w:sz w:val="18"/>
                <w:szCs w:val="24"/>
              </w:rPr>
              <w:t>20</w:t>
            </w:r>
          </w:p>
        </w:tc>
      </w:tr>
      <w:tr w:rsidR="00B73EB0" w:rsidRPr="00B73EB0" w14:paraId="7C15DA93" w14:textId="77777777" w:rsidTr="00B73EB0">
        <w:trPr>
          <w:trHeight w:val="202"/>
        </w:trPr>
        <w:tc>
          <w:tcPr>
            <w:tcW w:w="2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E553BB1" w14:textId="77777777" w:rsidR="00B73EB0" w:rsidRPr="00B73EB0" w:rsidRDefault="00B73EB0" w:rsidP="00B73EB0">
            <w:pPr>
              <w:spacing w:after="0"/>
              <w:ind w:left="360"/>
              <w:rPr>
                <w:rFonts w:cstheme="minorHAnsi"/>
                <w:bCs/>
                <w:sz w:val="18"/>
                <w:szCs w:val="24"/>
              </w:rPr>
            </w:pPr>
            <w:r w:rsidRPr="00B73EB0">
              <w:rPr>
                <w:rFonts w:cstheme="minorHAnsi"/>
                <w:bCs/>
                <w:sz w:val="18"/>
                <w:szCs w:val="24"/>
              </w:rPr>
              <w:t>30</w:t>
            </w:r>
          </w:p>
        </w:tc>
        <w:tc>
          <w:tcPr>
            <w:tcW w:w="2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DFA04E" w14:textId="77777777" w:rsidR="00B73EB0" w:rsidRPr="00B73EB0" w:rsidRDefault="00B73EB0" w:rsidP="00B73EB0">
            <w:pPr>
              <w:spacing w:after="0"/>
              <w:ind w:left="360"/>
              <w:rPr>
                <w:rFonts w:cstheme="minorHAnsi"/>
                <w:bCs/>
                <w:sz w:val="18"/>
                <w:szCs w:val="24"/>
              </w:rPr>
            </w:pPr>
            <w:r w:rsidRPr="00B73EB0">
              <w:rPr>
                <w:rFonts w:cstheme="minorHAnsi"/>
                <w:bCs/>
                <w:sz w:val="18"/>
                <w:szCs w:val="24"/>
              </w:rPr>
              <w:t>30</w:t>
            </w:r>
          </w:p>
        </w:tc>
      </w:tr>
      <w:tr w:rsidR="00B73EB0" w:rsidRPr="00B73EB0" w14:paraId="4F7F634D" w14:textId="77777777" w:rsidTr="00B73EB0">
        <w:trPr>
          <w:trHeight w:val="177"/>
        </w:trPr>
        <w:tc>
          <w:tcPr>
            <w:tcW w:w="2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6F3E8C" w14:textId="77777777" w:rsidR="00B73EB0" w:rsidRPr="00B73EB0" w:rsidRDefault="00B73EB0" w:rsidP="00B73EB0">
            <w:pPr>
              <w:spacing w:after="0"/>
              <w:ind w:left="360"/>
              <w:rPr>
                <w:rFonts w:cstheme="minorHAnsi"/>
                <w:bCs/>
                <w:sz w:val="18"/>
                <w:szCs w:val="24"/>
              </w:rPr>
            </w:pPr>
            <w:r w:rsidRPr="00B73EB0">
              <w:rPr>
                <w:rFonts w:cstheme="minorHAnsi"/>
                <w:bCs/>
                <w:sz w:val="18"/>
                <w:szCs w:val="24"/>
              </w:rPr>
              <w:t>40</w:t>
            </w:r>
          </w:p>
        </w:tc>
        <w:tc>
          <w:tcPr>
            <w:tcW w:w="255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FBF7885" w14:textId="77777777" w:rsidR="00B73EB0" w:rsidRPr="00B73EB0" w:rsidRDefault="00B73EB0" w:rsidP="00B73EB0">
            <w:pPr>
              <w:spacing w:after="0"/>
              <w:ind w:left="360"/>
              <w:rPr>
                <w:rFonts w:cstheme="minorHAnsi"/>
                <w:bCs/>
                <w:sz w:val="18"/>
                <w:szCs w:val="24"/>
              </w:rPr>
            </w:pPr>
            <w:r w:rsidRPr="00B73EB0">
              <w:rPr>
                <w:rFonts w:cstheme="minorHAnsi"/>
                <w:bCs/>
                <w:sz w:val="18"/>
                <w:szCs w:val="24"/>
              </w:rPr>
              <w:t>40</w:t>
            </w:r>
          </w:p>
        </w:tc>
      </w:tr>
    </w:tbl>
    <w:p w14:paraId="3F8797BE" w14:textId="65116AC5" w:rsidR="00B73EB0" w:rsidRDefault="00B73EB0" w:rsidP="00013DA3">
      <w:pPr>
        <w:pStyle w:val="ListParagraph"/>
        <w:numPr>
          <w:ilvl w:val="0"/>
          <w:numId w:val="4"/>
        </w:numPr>
        <w:rPr>
          <w:rFonts w:cstheme="minorHAnsi"/>
          <w:bCs/>
          <w:sz w:val="24"/>
          <w:szCs w:val="24"/>
        </w:rPr>
      </w:pPr>
      <w:r w:rsidRPr="00B73EB0">
        <w:rPr>
          <w:rFonts w:cstheme="minorHAnsi"/>
          <w:bCs/>
          <w:sz w:val="24"/>
          <w:szCs w:val="24"/>
        </w:rPr>
        <w:t xml:space="preserve"> Ralph shines light on a mirror at different angles of incidence and measures the angle of reflection. </w:t>
      </w:r>
      <w:r>
        <w:rPr>
          <w:rFonts w:cstheme="minorHAnsi"/>
          <w:bCs/>
          <w:sz w:val="24"/>
          <w:szCs w:val="24"/>
        </w:rPr>
        <w:t xml:space="preserve"> A. </w:t>
      </w:r>
      <w:r w:rsidRPr="00B73EB0">
        <w:rPr>
          <w:rFonts w:cstheme="minorHAnsi"/>
          <w:bCs/>
          <w:sz w:val="24"/>
          <w:szCs w:val="24"/>
        </w:rPr>
        <w:t>Are these data continuous or categorical?</w:t>
      </w:r>
    </w:p>
    <w:p w14:paraId="7817292F" w14:textId="2DC21608" w:rsidR="00B73EB0" w:rsidRPr="00B73EB0" w:rsidRDefault="00B73EB0" w:rsidP="00B73EB0">
      <w:pPr>
        <w:pStyle w:val="ListParagraph"/>
        <w:rPr>
          <w:rFonts w:cstheme="minorHAnsi"/>
          <w:bCs/>
          <w:sz w:val="24"/>
          <w:szCs w:val="24"/>
        </w:rPr>
      </w:pPr>
      <w:r>
        <w:rPr>
          <w:rFonts w:cstheme="minorHAnsi"/>
          <w:bCs/>
          <w:sz w:val="24"/>
          <w:szCs w:val="24"/>
        </w:rPr>
        <w:t xml:space="preserve"> b. </w:t>
      </w:r>
      <w:r w:rsidRPr="00B73EB0">
        <w:rPr>
          <w:rFonts w:cstheme="minorHAnsi"/>
          <w:bCs/>
          <w:sz w:val="24"/>
          <w:szCs w:val="24"/>
        </w:rPr>
        <w:t>Should Ralph plot a bar chart or a line graph?</w:t>
      </w:r>
    </w:p>
    <w:p w14:paraId="5654AF6D" w14:textId="69E16C68" w:rsidR="00A73990" w:rsidRPr="00B73EB0" w:rsidRDefault="00B73EB0" w:rsidP="00B73EB0">
      <w:pPr>
        <w:rPr>
          <w:rFonts w:cstheme="minorHAnsi"/>
          <w:bCs/>
          <w:sz w:val="24"/>
          <w:szCs w:val="24"/>
        </w:rPr>
      </w:pPr>
      <w:r w:rsidRPr="000B0000">
        <w:rPr>
          <w:noProof/>
          <w:lang w:eastAsia="en-GB"/>
        </w:rPr>
        <mc:AlternateContent>
          <mc:Choice Requires="wpg">
            <w:drawing>
              <wp:anchor distT="0" distB="0" distL="114300" distR="114300" simplePos="0" relativeHeight="251694080" behindDoc="0" locked="0" layoutInCell="1" allowOverlap="1" wp14:anchorId="3F2C2133" wp14:editId="505B52B7">
                <wp:simplePos x="0" y="0"/>
                <wp:positionH relativeFrom="margin">
                  <wp:posOffset>-229746</wp:posOffset>
                </wp:positionH>
                <wp:positionV relativeFrom="margin">
                  <wp:align>bottom</wp:align>
                </wp:positionV>
                <wp:extent cx="6982460" cy="1072943"/>
                <wp:effectExtent l="0" t="0" r="27940" b="13335"/>
                <wp:wrapNone/>
                <wp:docPr id="1107588426" name="Group 1107588426"/>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1107588427" name="Text Box 1107588427"/>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2C67F388" w14:textId="77777777" w:rsidTr="00914F63">
                                <w:tc>
                                  <w:tcPr>
                                    <w:tcW w:w="4248" w:type="dxa"/>
                                  </w:tcPr>
                                  <w:p w14:paraId="09DAC0DE" w14:textId="77777777" w:rsidR="00B73EB0" w:rsidRDefault="00B73EB0" w:rsidP="00D15790">
                                    <w:pPr>
                                      <w:rPr>
                                        <w:rFonts w:cstheme="minorHAnsi"/>
                                        <w:sz w:val="24"/>
                                      </w:rPr>
                                    </w:pPr>
                                    <w:r>
                                      <w:rPr>
                                        <w:rFonts w:cstheme="minorHAnsi"/>
                                        <w:sz w:val="24"/>
                                      </w:rPr>
                                      <w:t>Teacher ticks here</w:t>
                                    </w:r>
                                  </w:p>
                                </w:tc>
                                <w:tc>
                                  <w:tcPr>
                                    <w:tcW w:w="599" w:type="dxa"/>
                                  </w:tcPr>
                                  <w:p w14:paraId="2825B714"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49ED371B" w14:textId="77777777" w:rsidR="00B73EB0" w:rsidRDefault="00B73EB0" w:rsidP="00D15790">
                                    <w:pPr>
                                      <w:rPr>
                                        <w:rFonts w:cstheme="minorHAnsi"/>
                                        <w:sz w:val="24"/>
                                      </w:rPr>
                                    </w:pPr>
                                    <w:r>
                                      <w:rPr>
                                        <w:rFonts w:cstheme="minorHAnsi"/>
                                        <w:sz w:val="24"/>
                                      </w:rPr>
                                      <w:t>Student comment: How to improve</w:t>
                                    </w:r>
                                  </w:p>
                                </w:tc>
                              </w:tr>
                              <w:tr w:rsidR="00B73EB0" w14:paraId="2A998136" w14:textId="77777777" w:rsidTr="00914F63">
                                <w:tc>
                                  <w:tcPr>
                                    <w:tcW w:w="4248" w:type="dxa"/>
                                  </w:tcPr>
                                  <w:p w14:paraId="2AF67163"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B68B9A8" w14:textId="77777777" w:rsidR="00B73EB0" w:rsidRDefault="00B73EB0" w:rsidP="00D15790">
                                    <w:pPr>
                                      <w:rPr>
                                        <w:rFonts w:cstheme="minorHAnsi"/>
                                        <w:sz w:val="24"/>
                                      </w:rPr>
                                    </w:pPr>
                                  </w:p>
                                </w:tc>
                                <w:tc>
                                  <w:tcPr>
                                    <w:tcW w:w="3937" w:type="dxa"/>
                                    <w:vMerge w:val="restart"/>
                                  </w:tcPr>
                                  <w:p w14:paraId="0BA741F1" w14:textId="77777777" w:rsidR="00B73EB0" w:rsidRDefault="00B73EB0" w:rsidP="00D15790">
                                    <w:pPr>
                                      <w:rPr>
                                        <w:rFonts w:cstheme="minorHAnsi"/>
                                        <w:sz w:val="24"/>
                                      </w:rPr>
                                    </w:pPr>
                                  </w:p>
                                </w:tc>
                              </w:tr>
                              <w:tr w:rsidR="00B73EB0" w14:paraId="301351E0" w14:textId="77777777" w:rsidTr="00914F63">
                                <w:tc>
                                  <w:tcPr>
                                    <w:tcW w:w="4248" w:type="dxa"/>
                                  </w:tcPr>
                                  <w:p w14:paraId="5DFEB31B" w14:textId="77777777" w:rsidR="00B73EB0" w:rsidRDefault="00B73EB0" w:rsidP="00D15790">
                                    <w:pPr>
                                      <w:rPr>
                                        <w:rFonts w:cstheme="minorHAnsi"/>
                                        <w:sz w:val="24"/>
                                      </w:rPr>
                                    </w:pPr>
                                    <w:r>
                                      <w:rPr>
                                        <w:rFonts w:cstheme="minorHAnsi"/>
                                        <w:sz w:val="24"/>
                                      </w:rPr>
                                      <w:t>Good/completed</w:t>
                                    </w:r>
                                  </w:p>
                                </w:tc>
                                <w:tc>
                                  <w:tcPr>
                                    <w:tcW w:w="599" w:type="dxa"/>
                                  </w:tcPr>
                                  <w:p w14:paraId="0F29FF62" w14:textId="77777777" w:rsidR="00B73EB0" w:rsidRDefault="00B73EB0" w:rsidP="00D15790">
                                    <w:pPr>
                                      <w:rPr>
                                        <w:rFonts w:cstheme="minorHAnsi"/>
                                        <w:sz w:val="24"/>
                                      </w:rPr>
                                    </w:pPr>
                                  </w:p>
                                </w:tc>
                                <w:tc>
                                  <w:tcPr>
                                    <w:tcW w:w="3937" w:type="dxa"/>
                                    <w:vMerge/>
                                  </w:tcPr>
                                  <w:p w14:paraId="59370DA5" w14:textId="77777777" w:rsidR="00B73EB0" w:rsidRDefault="00B73EB0" w:rsidP="00D15790">
                                    <w:pPr>
                                      <w:rPr>
                                        <w:rFonts w:cstheme="minorHAnsi"/>
                                        <w:sz w:val="24"/>
                                      </w:rPr>
                                    </w:pPr>
                                  </w:p>
                                </w:tc>
                              </w:tr>
                              <w:tr w:rsidR="00B73EB0" w14:paraId="23B68AF2" w14:textId="77777777" w:rsidTr="00914F63">
                                <w:tc>
                                  <w:tcPr>
                                    <w:tcW w:w="4248" w:type="dxa"/>
                                  </w:tcPr>
                                  <w:p w14:paraId="7038DD88"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50979E78" w14:textId="77777777" w:rsidR="00B73EB0" w:rsidRDefault="00B73EB0" w:rsidP="00D15790">
                                    <w:pPr>
                                      <w:rPr>
                                        <w:rFonts w:cstheme="minorHAnsi"/>
                                        <w:sz w:val="24"/>
                                      </w:rPr>
                                    </w:pPr>
                                  </w:p>
                                </w:tc>
                                <w:tc>
                                  <w:tcPr>
                                    <w:tcW w:w="3937" w:type="dxa"/>
                                    <w:vMerge/>
                                  </w:tcPr>
                                  <w:p w14:paraId="63A7495E" w14:textId="77777777" w:rsidR="00B73EB0" w:rsidRDefault="00B73EB0" w:rsidP="00D15790">
                                    <w:pPr>
                                      <w:rPr>
                                        <w:rFonts w:cstheme="minorHAnsi"/>
                                        <w:sz w:val="24"/>
                                      </w:rPr>
                                    </w:pPr>
                                  </w:p>
                                </w:tc>
                              </w:tr>
                              <w:tr w:rsidR="00B73EB0" w14:paraId="1D921B5E" w14:textId="77777777" w:rsidTr="00914F63">
                                <w:tc>
                                  <w:tcPr>
                                    <w:tcW w:w="4248" w:type="dxa"/>
                                  </w:tcPr>
                                  <w:p w14:paraId="2CFD19B1" w14:textId="77777777" w:rsidR="00B73EB0" w:rsidRDefault="00B73EB0" w:rsidP="00D15790">
                                    <w:pPr>
                                      <w:rPr>
                                        <w:rFonts w:cstheme="minorHAnsi"/>
                                        <w:sz w:val="24"/>
                                      </w:rPr>
                                    </w:pPr>
                                    <w:r>
                                      <w:rPr>
                                        <w:rFonts w:cstheme="minorHAnsi"/>
                                        <w:sz w:val="24"/>
                                      </w:rPr>
                                      <w:t>Incomplete/unsatisfactory</w:t>
                                    </w:r>
                                  </w:p>
                                </w:tc>
                                <w:tc>
                                  <w:tcPr>
                                    <w:tcW w:w="599" w:type="dxa"/>
                                  </w:tcPr>
                                  <w:p w14:paraId="04CF627D" w14:textId="77777777" w:rsidR="00B73EB0" w:rsidRDefault="00B73EB0" w:rsidP="00D15790">
                                    <w:pPr>
                                      <w:rPr>
                                        <w:rFonts w:cstheme="minorHAnsi"/>
                                        <w:sz w:val="24"/>
                                      </w:rPr>
                                    </w:pPr>
                                  </w:p>
                                </w:tc>
                                <w:tc>
                                  <w:tcPr>
                                    <w:tcW w:w="3937" w:type="dxa"/>
                                    <w:vMerge/>
                                    <w:tcBorders>
                                      <w:bottom w:val="single" w:sz="4" w:space="0" w:color="auto"/>
                                    </w:tcBorders>
                                  </w:tcPr>
                                  <w:p w14:paraId="2301F7F4" w14:textId="77777777" w:rsidR="00B73EB0" w:rsidRDefault="00B73EB0" w:rsidP="00D15790">
                                    <w:pPr>
                                      <w:rPr>
                                        <w:rFonts w:cstheme="minorHAnsi"/>
                                        <w:sz w:val="24"/>
                                      </w:rPr>
                                    </w:pPr>
                                  </w:p>
                                </w:tc>
                              </w:tr>
                            </w:tbl>
                            <w:p w14:paraId="0930A2D1" w14:textId="77777777" w:rsidR="00B73EB0" w:rsidRDefault="00B73EB0" w:rsidP="00A73990">
                              <w:pPr>
                                <w:rPr>
                                  <w:rFonts w:cstheme="minorHAnsi"/>
                                  <w:sz w:val="24"/>
                                </w:rPr>
                              </w:pPr>
                            </w:p>
                            <w:p w14:paraId="29E2F236" w14:textId="77777777" w:rsidR="00B73EB0" w:rsidRDefault="00B73EB0"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28" name="Text Box 1107588428"/>
                        <wps:cNvSpPr txBox="1"/>
                        <wps:spPr>
                          <a:xfrm>
                            <a:off x="5510579" y="-47502"/>
                            <a:ext cx="1118274" cy="990657"/>
                          </a:xfrm>
                          <a:prstGeom prst="rect">
                            <a:avLst/>
                          </a:prstGeom>
                          <a:solidFill>
                            <a:schemeClr val="lt1"/>
                          </a:solidFill>
                          <a:ln w="6350">
                            <a:solidFill>
                              <a:prstClr val="black"/>
                            </a:solidFill>
                          </a:ln>
                        </wps:spPr>
                        <wps:txbx>
                          <w:txbxContent>
                            <w:p w14:paraId="07C7D24E"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2C2133" id="Group 1107588426" o:spid="_x0000_s1302" style="position:absolute;margin-left:-18.1pt;margin-top:0;width:549.8pt;height:84.5pt;z-index:251694080;mso-position-horizontal-relative:margin;mso-position-vertical:bottom;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">
                <v:shape id="Text Box 1107588427" o:spid="_x0000_s1303"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2C67F388" w14:textId="77777777" w:rsidTr="00914F63">
                          <w:tc>
                            <w:tcPr>
                              <w:tcW w:w="4248" w:type="dxa"/>
                            </w:tcPr>
                            <w:p w14:paraId="09DAC0DE" w14:textId="77777777" w:rsidR="00B73EB0" w:rsidRDefault="00B73EB0" w:rsidP="00D15790">
                              <w:pPr>
                                <w:rPr>
                                  <w:rFonts w:cstheme="minorHAnsi"/>
                                  <w:sz w:val="24"/>
                                </w:rPr>
                              </w:pPr>
                              <w:r>
                                <w:rPr>
                                  <w:rFonts w:cstheme="minorHAnsi"/>
                                  <w:sz w:val="24"/>
                                </w:rPr>
                                <w:t>Teacher ticks here</w:t>
                              </w:r>
                            </w:p>
                          </w:tc>
                          <w:tc>
                            <w:tcPr>
                              <w:tcW w:w="599" w:type="dxa"/>
                            </w:tcPr>
                            <w:p w14:paraId="2825B714"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49ED371B" w14:textId="77777777" w:rsidR="00B73EB0" w:rsidRDefault="00B73EB0" w:rsidP="00D15790">
                              <w:pPr>
                                <w:rPr>
                                  <w:rFonts w:cstheme="minorHAnsi"/>
                                  <w:sz w:val="24"/>
                                </w:rPr>
                              </w:pPr>
                              <w:r>
                                <w:rPr>
                                  <w:rFonts w:cstheme="minorHAnsi"/>
                                  <w:sz w:val="24"/>
                                </w:rPr>
                                <w:t>Student comment: How to improve</w:t>
                              </w:r>
                            </w:p>
                          </w:tc>
                        </w:tr>
                        <w:tr w:rsidR="00B73EB0" w14:paraId="2A998136" w14:textId="77777777" w:rsidTr="00914F63">
                          <w:tc>
                            <w:tcPr>
                              <w:tcW w:w="4248" w:type="dxa"/>
                            </w:tcPr>
                            <w:p w14:paraId="2AF67163"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B68B9A8" w14:textId="77777777" w:rsidR="00B73EB0" w:rsidRDefault="00B73EB0" w:rsidP="00D15790">
                              <w:pPr>
                                <w:rPr>
                                  <w:rFonts w:cstheme="minorHAnsi"/>
                                  <w:sz w:val="24"/>
                                </w:rPr>
                              </w:pPr>
                            </w:p>
                          </w:tc>
                          <w:tc>
                            <w:tcPr>
                              <w:tcW w:w="3937" w:type="dxa"/>
                              <w:vMerge w:val="restart"/>
                            </w:tcPr>
                            <w:p w14:paraId="0BA741F1" w14:textId="77777777" w:rsidR="00B73EB0" w:rsidRDefault="00B73EB0" w:rsidP="00D15790">
                              <w:pPr>
                                <w:rPr>
                                  <w:rFonts w:cstheme="minorHAnsi"/>
                                  <w:sz w:val="24"/>
                                </w:rPr>
                              </w:pPr>
                            </w:p>
                          </w:tc>
                        </w:tr>
                        <w:tr w:rsidR="00B73EB0" w14:paraId="301351E0" w14:textId="77777777" w:rsidTr="00914F63">
                          <w:tc>
                            <w:tcPr>
                              <w:tcW w:w="4248" w:type="dxa"/>
                            </w:tcPr>
                            <w:p w14:paraId="5DFEB31B" w14:textId="77777777" w:rsidR="00B73EB0" w:rsidRDefault="00B73EB0" w:rsidP="00D15790">
                              <w:pPr>
                                <w:rPr>
                                  <w:rFonts w:cstheme="minorHAnsi"/>
                                  <w:sz w:val="24"/>
                                </w:rPr>
                              </w:pPr>
                              <w:r>
                                <w:rPr>
                                  <w:rFonts w:cstheme="minorHAnsi"/>
                                  <w:sz w:val="24"/>
                                </w:rPr>
                                <w:t>Good/completed</w:t>
                              </w:r>
                            </w:p>
                          </w:tc>
                          <w:tc>
                            <w:tcPr>
                              <w:tcW w:w="599" w:type="dxa"/>
                            </w:tcPr>
                            <w:p w14:paraId="0F29FF62" w14:textId="77777777" w:rsidR="00B73EB0" w:rsidRDefault="00B73EB0" w:rsidP="00D15790">
                              <w:pPr>
                                <w:rPr>
                                  <w:rFonts w:cstheme="minorHAnsi"/>
                                  <w:sz w:val="24"/>
                                </w:rPr>
                              </w:pPr>
                            </w:p>
                          </w:tc>
                          <w:tc>
                            <w:tcPr>
                              <w:tcW w:w="3937" w:type="dxa"/>
                              <w:vMerge/>
                            </w:tcPr>
                            <w:p w14:paraId="59370DA5" w14:textId="77777777" w:rsidR="00B73EB0" w:rsidRDefault="00B73EB0" w:rsidP="00D15790">
                              <w:pPr>
                                <w:rPr>
                                  <w:rFonts w:cstheme="minorHAnsi"/>
                                  <w:sz w:val="24"/>
                                </w:rPr>
                              </w:pPr>
                            </w:p>
                          </w:tc>
                        </w:tr>
                        <w:tr w:rsidR="00B73EB0" w14:paraId="23B68AF2" w14:textId="77777777" w:rsidTr="00914F63">
                          <w:tc>
                            <w:tcPr>
                              <w:tcW w:w="4248" w:type="dxa"/>
                            </w:tcPr>
                            <w:p w14:paraId="7038DD88"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50979E78" w14:textId="77777777" w:rsidR="00B73EB0" w:rsidRDefault="00B73EB0" w:rsidP="00D15790">
                              <w:pPr>
                                <w:rPr>
                                  <w:rFonts w:cstheme="minorHAnsi"/>
                                  <w:sz w:val="24"/>
                                </w:rPr>
                              </w:pPr>
                            </w:p>
                          </w:tc>
                          <w:tc>
                            <w:tcPr>
                              <w:tcW w:w="3937" w:type="dxa"/>
                              <w:vMerge/>
                            </w:tcPr>
                            <w:p w14:paraId="63A7495E" w14:textId="77777777" w:rsidR="00B73EB0" w:rsidRDefault="00B73EB0" w:rsidP="00D15790">
                              <w:pPr>
                                <w:rPr>
                                  <w:rFonts w:cstheme="minorHAnsi"/>
                                  <w:sz w:val="24"/>
                                </w:rPr>
                              </w:pPr>
                            </w:p>
                          </w:tc>
                        </w:tr>
                        <w:tr w:rsidR="00B73EB0" w14:paraId="1D921B5E" w14:textId="77777777" w:rsidTr="00914F63">
                          <w:tc>
                            <w:tcPr>
                              <w:tcW w:w="4248" w:type="dxa"/>
                            </w:tcPr>
                            <w:p w14:paraId="2CFD19B1" w14:textId="77777777" w:rsidR="00B73EB0" w:rsidRDefault="00B73EB0" w:rsidP="00D15790">
                              <w:pPr>
                                <w:rPr>
                                  <w:rFonts w:cstheme="minorHAnsi"/>
                                  <w:sz w:val="24"/>
                                </w:rPr>
                              </w:pPr>
                              <w:r>
                                <w:rPr>
                                  <w:rFonts w:cstheme="minorHAnsi"/>
                                  <w:sz w:val="24"/>
                                </w:rPr>
                                <w:t>Incomplete/unsatisfactory</w:t>
                              </w:r>
                            </w:p>
                          </w:tc>
                          <w:tc>
                            <w:tcPr>
                              <w:tcW w:w="599" w:type="dxa"/>
                            </w:tcPr>
                            <w:p w14:paraId="04CF627D" w14:textId="77777777" w:rsidR="00B73EB0" w:rsidRDefault="00B73EB0" w:rsidP="00D15790">
                              <w:pPr>
                                <w:rPr>
                                  <w:rFonts w:cstheme="minorHAnsi"/>
                                  <w:sz w:val="24"/>
                                </w:rPr>
                              </w:pPr>
                            </w:p>
                          </w:tc>
                          <w:tc>
                            <w:tcPr>
                              <w:tcW w:w="3937" w:type="dxa"/>
                              <w:vMerge/>
                              <w:tcBorders>
                                <w:bottom w:val="single" w:sz="4" w:space="0" w:color="auto"/>
                              </w:tcBorders>
                            </w:tcPr>
                            <w:p w14:paraId="2301F7F4" w14:textId="77777777" w:rsidR="00B73EB0" w:rsidRDefault="00B73EB0" w:rsidP="00D15790">
                              <w:pPr>
                                <w:rPr>
                                  <w:rFonts w:cstheme="minorHAnsi"/>
                                  <w:sz w:val="24"/>
                                </w:rPr>
                              </w:pPr>
                            </w:p>
                          </w:tc>
                        </w:tr>
                      </w:tbl>
                      <w:p w14:paraId="0930A2D1" w14:textId="77777777" w:rsidR="00B73EB0" w:rsidRDefault="00B73EB0" w:rsidP="00A73990">
                        <w:pPr>
                          <w:rPr>
                            <w:rFonts w:cstheme="minorHAnsi"/>
                            <w:sz w:val="24"/>
                          </w:rPr>
                        </w:pPr>
                      </w:p>
                      <w:p w14:paraId="29E2F236" w14:textId="77777777" w:rsidR="00B73EB0" w:rsidRDefault="00B73EB0" w:rsidP="00A73990"/>
                    </w:txbxContent>
                  </v:textbox>
                </v:shape>
                <v:shape id="Text Box 1107588428" o:spid="_x0000_s1304"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" fillcolor="white [3201]" strokeweight=".5pt">
                  <v:textbox>
                    <w:txbxContent>
                      <w:p w14:paraId="07C7D24E" w14:textId="77777777" w:rsidR="00B73EB0" w:rsidRPr="00404745" w:rsidRDefault="00B73EB0"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Pr="00B73EB0">
        <w:rPr>
          <w:rFonts w:cstheme="minorHAnsi"/>
          <w:bCs/>
          <w:sz w:val="24"/>
          <w:szCs w:val="24"/>
        </w:rPr>
        <w:t xml:space="preserve"> </w:t>
      </w:r>
      <w:r w:rsidR="00A73990" w:rsidRPr="00B73EB0">
        <w:rPr>
          <w:rFonts w:cstheme="minorHAnsi"/>
          <w:bCs/>
          <w:sz w:val="24"/>
          <w:szCs w:val="24"/>
        </w:rPr>
        <w:br w:type="page"/>
      </w:r>
    </w:p>
    <w:p w14:paraId="6A64705B" w14:textId="0014D429" w:rsidR="00A12A3C" w:rsidRDefault="00A66868"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6608" behindDoc="0" locked="0" layoutInCell="1" allowOverlap="1" wp14:anchorId="56A25180" wp14:editId="100AB83B">
                <wp:simplePos x="0" y="0"/>
                <wp:positionH relativeFrom="margin">
                  <wp:posOffset>4714503</wp:posOffset>
                </wp:positionH>
                <wp:positionV relativeFrom="margin">
                  <wp:posOffset>-298664</wp:posOffset>
                </wp:positionV>
                <wp:extent cx="2208670" cy="546265"/>
                <wp:effectExtent l="0" t="0" r="20320" b="25400"/>
                <wp:wrapNone/>
                <wp:docPr id="1107588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5CC3F66" w14:textId="77777777" w:rsidR="00B73EB0" w:rsidRPr="008F01BE" w:rsidRDefault="00B73EB0" w:rsidP="00A66868">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A25180" id="_x0000_s1305" type="#_x0000_t202" style="position:absolute;left:0;text-align:left;margin-left:371.2pt;margin-top:-23.5pt;width:173.9pt;height:43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">
                <v:textbox>
                  <w:txbxContent>
                    <w:p w14:paraId="35CC3F66" w14:textId="77777777" w:rsidR="00B73EB0" w:rsidRPr="008F01BE" w:rsidRDefault="00B73EB0" w:rsidP="00A66868">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6A172E">
        <w:rPr>
          <w:b/>
          <w:bCs/>
          <w:sz w:val="32"/>
          <w:szCs w:val="32"/>
        </w:rPr>
        <w:t>1</w:t>
      </w:r>
      <w:r w:rsidR="00D9171C">
        <w:rPr>
          <w:b/>
          <w:bCs/>
          <w:sz w:val="32"/>
          <w:szCs w:val="32"/>
        </w:rPr>
        <w:t>2</w:t>
      </w:r>
    </w:p>
    <w:p w14:paraId="1B286D73" w14:textId="47A9457A" w:rsidR="00A12A3C" w:rsidRDefault="3A8DAFD4" w:rsidP="60F7CA67">
      <w:pPr>
        <w:jc w:val="center"/>
        <w:rPr>
          <w:b/>
          <w:bCs/>
          <w:sz w:val="32"/>
          <w:szCs w:val="32"/>
        </w:rPr>
      </w:pPr>
      <w:r w:rsidRPr="60F7CA67">
        <w:rPr>
          <w:b/>
          <w:bCs/>
          <w:sz w:val="32"/>
          <w:szCs w:val="32"/>
        </w:rPr>
        <w:t xml:space="preserve">Topic: </w:t>
      </w:r>
      <w:r w:rsidR="00773EAA">
        <w:rPr>
          <w:b/>
          <w:bCs/>
          <w:sz w:val="32"/>
          <w:szCs w:val="32"/>
        </w:rPr>
        <w:t>Photosynthesis</w:t>
      </w:r>
      <w:r w:rsidR="00B63937">
        <w:rPr>
          <w:b/>
          <w:bCs/>
          <w:sz w:val="32"/>
          <w:szCs w:val="32"/>
        </w:rPr>
        <w:t>: Literacy task, importance of green plants</w:t>
      </w:r>
    </w:p>
    <w:p w14:paraId="7FD274BB" w14:textId="30DABC94" w:rsidR="00B63937" w:rsidRPr="00B63937" w:rsidRDefault="3A8DAFD4" w:rsidP="60F7CA67">
      <w:pPr>
        <w:pStyle w:val="paragraph"/>
        <w:spacing w:before="0" w:beforeAutospacing="0" w:after="0" w:afterAutospacing="0"/>
        <w:rPr>
          <w:rStyle w:val="eop"/>
          <w:rFonts w:asciiTheme="minorHAnsi" w:hAnsiTheme="minorHAnsi" w:cstheme="minorBidi"/>
        </w:rPr>
      </w:pPr>
      <w:r w:rsidRPr="00B63937">
        <w:rPr>
          <w:rStyle w:val="eop"/>
          <w:rFonts w:asciiTheme="minorHAnsi" w:hAnsiTheme="minorHAnsi" w:cstheme="minorBidi"/>
          <w:b/>
          <w:bCs/>
        </w:rPr>
        <w:t>Instructions</w:t>
      </w:r>
      <w:r w:rsidRPr="00B63937">
        <w:rPr>
          <w:rStyle w:val="eop"/>
          <w:rFonts w:asciiTheme="minorHAnsi" w:hAnsiTheme="minorHAnsi" w:cstheme="minorBidi"/>
        </w:rPr>
        <w:t xml:space="preserve">:    </w:t>
      </w:r>
      <w:r w:rsidR="00B63937" w:rsidRPr="00B63937">
        <w:rPr>
          <w:rStyle w:val="eop"/>
          <w:rFonts w:asciiTheme="minorHAnsi" w:hAnsiTheme="minorHAnsi" w:cstheme="minorBidi"/>
        </w:rPr>
        <w:t xml:space="preserve">Read through the information below and complete the questions. You can also use lesson 4 from your photosynthesis booklet. </w:t>
      </w:r>
    </w:p>
    <w:p w14:paraId="73337DE8" w14:textId="77777777" w:rsidR="00B63937" w:rsidRPr="00B63937" w:rsidRDefault="00B63937" w:rsidP="00B63937">
      <w:pPr>
        <w:pStyle w:val="paragraph"/>
        <w:spacing w:after="0"/>
        <w:rPr>
          <w:rStyle w:val="eop"/>
          <w:rFonts w:asciiTheme="minorHAnsi" w:hAnsiTheme="minorHAnsi" w:cstheme="minorBidi"/>
          <w:b/>
          <w:u w:val="single"/>
        </w:rPr>
      </w:pPr>
      <w:r w:rsidRPr="00B63937">
        <w:rPr>
          <w:rStyle w:val="eop"/>
          <w:rFonts w:asciiTheme="minorHAnsi" w:hAnsiTheme="minorHAnsi" w:cstheme="minorBidi"/>
          <w:b/>
          <w:u w:val="single"/>
        </w:rPr>
        <w:t>Reading Task: Why Are Plants Important?</w:t>
      </w:r>
    </w:p>
    <w:p w14:paraId="19721B81" w14:textId="77777777" w:rsidR="00B63937" w:rsidRPr="00B63937" w:rsidRDefault="00B63937" w:rsidP="00B63937">
      <w:pPr>
        <w:pStyle w:val="paragraph"/>
        <w:spacing w:after="0"/>
        <w:rPr>
          <w:rStyle w:val="eop"/>
          <w:rFonts w:asciiTheme="minorHAnsi" w:hAnsiTheme="minorHAnsi" w:cstheme="minorBidi"/>
        </w:rPr>
      </w:pPr>
      <w:r w:rsidRPr="00B63937">
        <w:rPr>
          <w:rStyle w:val="eop"/>
          <w:rFonts w:asciiTheme="minorHAnsi" w:hAnsiTheme="minorHAnsi" w:cstheme="minorBidi"/>
        </w:rPr>
        <w:t>Plants and algae use sunlight to make food in a process called photosynthesis. During photosynthesis, they take in carbon dioxide and release oxygen, which humans and animals need to breathe. Plants help reduce global warming by removing carbon dioxide from the air. Tiny ocean organisms called phytoplankton also do photosynthesis and produce about half of the oxygen we breathe.</w:t>
      </w:r>
    </w:p>
    <w:p w14:paraId="4995DED5" w14:textId="77777777" w:rsidR="00B63937" w:rsidRPr="00B63937" w:rsidRDefault="00B63937" w:rsidP="00B63937">
      <w:pPr>
        <w:pStyle w:val="paragraph"/>
        <w:spacing w:after="0"/>
        <w:rPr>
          <w:rStyle w:val="eop"/>
          <w:rFonts w:asciiTheme="minorHAnsi" w:hAnsiTheme="minorHAnsi" w:cstheme="minorBidi"/>
        </w:rPr>
      </w:pPr>
      <w:r w:rsidRPr="00B63937">
        <w:rPr>
          <w:rStyle w:val="eop"/>
          <w:rFonts w:asciiTheme="minorHAnsi" w:hAnsiTheme="minorHAnsi" w:cstheme="minorBidi"/>
        </w:rPr>
        <w:t>Plants help clean the air by absorbing some harmful pollution. They also stop desertification, which happens when good soil becomes dry and barren. Tree roots hold soil together and help keep it healthy.</w:t>
      </w:r>
    </w:p>
    <w:p w14:paraId="55FB06D7" w14:textId="15926959" w:rsidR="00B63937" w:rsidRPr="00B63937" w:rsidRDefault="00B63937" w:rsidP="00B63937">
      <w:pPr>
        <w:pStyle w:val="paragraph"/>
        <w:spacing w:before="0" w:beforeAutospacing="0" w:after="0" w:afterAutospacing="0"/>
        <w:rPr>
          <w:rStyle w:val="eop"/>
          <w:rFonts w:asciiTheme="minorHAnsi" w:hAnsiTheme="minorHAnsi" w:cstheme="minorBidi"/>
        </w:rPr>
      </w:pPr>
      <w:r w:rsidRPr="00B63937">
        <w:rPr>
          <w:rStyle w:val="eop"/>
          <w:rFonts w:asciiTheme="minorHAnsi" w:hAnsiTheme="minorHAnsi" w:cstheme="minorBidi"/>
        </w:rPr>
        <w:t>Plants are important parts of habitats. They provide food, oxygen, and shelter for living things. However, habitats can be damaged by deforestation, pollution, and building new towns and cities. We can help by planting more trees and reducing pollution. Protecting plants helps keep our planet healthy for all living things</w:t>
      </w:r>
    </w:p>
    <w:p w14:paraId="2EB545DC" w14:textId="77777777" w:rsidR="00B63937" w:rsidRPr="00B63937" w:rsidRDefault="00B63937" w:rsidP="00B63937">
      <w:pPr>
        <w:pStyle w:val="paragraph"/>
        <w:spacing w:before="0" w:beforeAutospacing="0" w:after="0"/>
        <w:rPr>
          <w:rStyle w:val="eop"/>
          <w:rFonts w:asciiTheme="minorHAnsi" w:hAnsiTheme="minorHAnsi" w:cstheme="minorBidi"/>
        </w:rPr>
      </w:pPr>
    </w:p>
    <w:p w14:paraId="1E4F9B24" w14:textId="25C026B5" w:rsidR="00B63937" w:rsidRDefault="00B63937" w:rsidP="00013DA3">
      <w:pPr>
        <w:pStyle w:val="paragraph"/>
        <w:numPr>
          <w:ilvl w:val="1"/>
          <w:numId w:val="15"/>
        </w:numPr>
        <w:spacing w:before="0" w:beforeAutospacing="0" w:after="0"/>
        <w:rPr>
          <w:rStyle w:val="eop"/>
          <w:rFonts w:asciiTheme="minorHAnsi" w:hAnsiTheme="minorHAnsi" w:cstheme="minorBidi"/>
          <w:b/>
        </w:rPr>
      </w:pPr>
      <w:r w:rsidRPr="00B63937">
        <w:rPr>
          <w:rStyle w:val="eop"/>
          <w:rFonts w:asciiTheme="minorHAnsi" w:hAnsiTheme="minorHAnsi" w:cstheme="minorBidi"/>
          <w:b/>
        </w:rPr>
        <w:t>What gas do plants release dur</w:t>
      </w:r>
      <w:r w:rsidR="00B73EB0">
        <w:rPr>
          <w:rStyle w:val="eop"/>
          <w:rFonts w:asciiTheme="minorHAnsi" w:hAnsiTheme="minorHAnsi" w:cstheme="minorBidi"/>
          <w:b/>
        </w:rPr>
        <w:t>ing photosynthesis?</w:t>
      </w:r>
    </w:p>
    <w:p w14:paraId="124684E7" w14:textId="2A319A1F" w:rsidR="00B73EB0" w:rsidRPr="00B63937" w:rsidRDefault="00B73EB0" w:rsidP="00B73EB0">
      <w:pPr>
        <w:pStyle w:val="paragraph"/>
        <w:spacing w:before="0" w:beforeAutospacing="0" w:after="0"/>
        <w:ind w:left="360"/>
        <w:rPr>
          <w:rStyle w:val="eop"/>
          <w:rFonts w:asciiTheme="minorHAnsi" w:hAnsiTheme="minorHAnsi" w:cstheme="minorBidi"/>
          <w:b/>
        </w:rPr>
      </w:pPr>
      <w:r>
        <w:rPr>
          <w:rStyle w:val="eop"/>
          <w:rFonts w:asciiTheme="minorHAnsi" w:hAnsiTheme="minorHAnsi" w:cstheme="minorBidi"/>
          <w:b/>
        </w:rPr>
        <w:t>________________________________________________________</w:t>
      </w:r>
    </w:p>
    <w:p w14:paraId="7EBEB7E5" w14:textId="786E6D9A" w:rsidR="00B63937" w:rsidRDefault="00B73EB0" w:rsidP="00013DA3">
      <w:pPr>
        <w:pStyle w:val="paragraph"/>
        <w:numPr>
          <w:ilvl w:val="1"/>
          <w:numId w:val="15"/>
        </w:numPr>
        <w:spacing w:before="0" w:beforeAutospacing="0" w:after="0"/>
        <w:rPr>
          <w:rStyle w:val="eop"/>
          <w:rFonts w:ascii="Calibri" w:hAnsi="Calibri" w:cs="Calibri"/>
          <w:b/>
        </w:rPr>
      </w:pPr>
      <w:r>
        <w:rPr>
          <w:rStyle w:val="eop"/>
          <w:rFonts w:ascii="Calibri" w:hAnsi="Calibri" w:cs="Calibri"/>
          <w:b/>
        </w:rPr>
        <w:t>What can damage plant habitats?</w:t>
      </w:r>
    </w:p>
    <w:p w14:paraId="3F6FA8E1" w14:textId="12E677E3" w:rsidR="00B73EB0" w:rsidRPr="00B63937" w:rsidRDefault="00B73EB0" w:rsidP="00B73EB0">
      <w:pPr>
        <w:pStyle w:val="paragraph"/>
        <w:spacing w:before="0" w:beforeAutospacing="0" w:after="0" w:line="360" w:lineRule="auto"/>
        <w:rPr>
          <w:rStyle w:val="eop"/>
          <w:rFonts w:ascii="Calibri" w:hAnsi="Calibri" w:cs="Calibri"/>
          <w:b/>
        </w:rPr>
      </w:pPr>
      <w:r>
        <w:rPr>
          <w:rStyle w:val="eop"/>
          <w:rFonts w:ascii="Calibri" w:hAnsi="Calibri" w:cs="Calibri"/>
          <w:b/>
        </w:rPr>
        <w:t>______________________________________________________________________________________________________________________________________________________________________________</w:t>
      </w:r>
    </w:p>
    <w:p w14:paraId="6C3A742D" w14:textId="52F15816" w:rsidR="00773EAA" w:rsidRPr="00B73EB0" w:rsidRDefault="00B73EB0" w:rsidP="00013DA3">
      <w:pPr>
        <w:pStyle w:val="ListParagraph"/>
        <w:numPr>
          <w:ilvl w:val="1"/>
          <w:numId w:val="15"/>
        </w:numPr>
        <w:spacing w:before="100" w:beforeAutospacing="1" w:after="100" w:afterAutospacing="1" w:line="300" w:lineRule="atLeast"/>
        <w:rPr>
          <w:rStyle w:val="eop"/>
          <w:rFonts w:ascii="Calibri" w:eastAsia="Times New Roman" w:hAnsi="Calibri" w:cs="Calibri"/>
          <w:sz w:val="24"/>
          <w:szCs w:val="24"/>
          <w:lang w:eastAsia="en-GB"/>
        </w:rPr>
      </w:pPr>
      <w:r w:rsidRPr="00B63937">
        <w:rPr>
          <w:noProof/>
          <w:lang w:eastAsia="en-GB"/>
        </w:rPr>
        <mc:AlternateContent>
          <mc:Choice Requires="wps">
            <w:drawing>
              <wp:anchor distT="45720" distB="45720" distL="114300" distR="114300" simplePos="0" relativeHeight="251767808" behindDoc="0" locked="0" layoutInCell="1" allowOverlap="1" wp14:anchorId="2CF94668" wp14:editId="1E8AB099">
                <wp:simplePos x="0" y="0"/>
                <wp:positionH relativeFrom="column">
                  <wp:posOffset>2155190</wp:posOffset>
                </wp:positionH>
                <wp:positionV relativeFrom="page">
                  <wp:posOffset>6863715</wp:posOffset>
                </wp:positionV>
                <wp:extent cx="4464685" cy="450850"/>
                <wp:effectExtent l="0" t="0" r="12065" b="25400"/>
                <wp:wrapSquare wrapText="bothSides"/>
                <wp:docPr id="276908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685" cy="450850"/>
                        </a:xfrm>
                        <a:prstGeom prst="rect">
                          <a:avLst/>
                        </a:prstGeom>
                        <a:solidFill>
                          <a:srgbClr val="FFFFFF"/>
                        </a:solidFill>
                        <a:ln w="9525">
                          <a:solidFill>
                            <a:srgbClr val="000000"/>
                          </a:solidFill>
                          <a:miter lim="800000"/>
                          <a:headEnd/>
                          <a:tailEnd/>
                        </a:ln>
                      </wps:spPr>
                      <wps:txbx>
                        <w:txbxContent>
                          <w:p w14:paraId="09FDB160" w14:textId="6DBCB0CC" w:rsidR="00B73EB0" w:rsidRDefault="00B73EB0" w:rsidP="00B63937">
                            <w:r>
                              <w:rPr>
                                <w:rFonts w:ascii="Segoe UI" w:eastAsia="Times New Roman" w:hAnsi="Segoe UI" w:cs="Segoe UI"/>
                                <w:sz w:val="21"/>
                                <w:szCs w:val="21"/>
                                <w:lang w:eastAsia="en-GB"/>
                              </w:rPr>
                              <w:t xml:space="preserve">Definition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94668" id="_x0000_s1306" type="#_x0000_t202" style="position:absolute;left:0;text-align:left;margin-left:169.7pt;margin-top:540.45pt;width:351.55pt;height:35.5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">
                <v:textbox>
                  <w:txbxContent>
                    <w:p w14:paraId="09FDB160" w14:textId="6DBCB0CC" w:rsidR="00B73EB0" w:rsidRDefault="00B73EB0" w:rsidP="00B63937">
                      <w:r>
                        <w:rPr>
                          <w:rFonts w:ascii="Segoe UI" w:eastAsia="Times New Roman" w:hAnsi="Segoe UI" w:cs="Segoe UI"/>
                          <w:sz w:val="21"/>
                          <w:szCs w:val="21"/>
                          <w:lang w:eastAsia="en-GB"/>
                        </w:rPr>
                        <w:t xml:space="preserve">Definition = </w:t>
                      </w:r>
                    </w:p>
                  </w:txbxContent>
                </v:textbox>
                <w10:wrap type="square" anchory="page"/>
              </v:shape>
            </w:pict>
          </mc:Fallback>
        </mc:AlternateContent>
      </w:r>
      <w:r w:rsidRPr="00B73EB0">
        <w:rPr>
          <w:rStyle w:val="eop"/>
          <w:rFonts w:ascii="Calibri" w:eastAsia="Times New Roman" w:hAnsi="Calibri" w:cs="Calibri"/>
          <w:sz w:val="24"/>
          <w:szCs w:val="24"/>
          <w:lang w:eastAsia="en-GB"/>
        </w:rPr>
        <w:t xml:space="preserve">Write the definition of each of the following: </w:t>
      </w:r>
    </w:p>
    <w:p w14:paraId="1FD69EA3" w14:textId="43F92E9E" w:rsidR="00773EAA" w:rsidRPr="00B63937" w:rsidRDefault="00B73EB0" w:rsidP="60F7CA67">
      <w:pPr>
        <w:pStyle w:val="paragraph"/>
        <w:spacing w:before="0" w:beforeAutospacing="0" w:after="0" w:afterAutospacing="0"/>
        <w:rPr>
          <w:rStyle w:val="eop"/>
          <w:rFonts w:ascii="Calibri" w:hAnsi="Calibri" w:cs="Calibri"/>
        </w:rPr>
      </w:pPr>
      <w:r w:rsidRPr="00B63937">
        <w:rPr>
          <w:noProof/>
        </w:rPr>
        <mc:AlternateContent>
          <mc:Choice Requires="wps">
            <w:drawing>
              <wp:anchor distT="45720" distB="45720" distL="114300" distR="114300" simplePos="0" relativeHeight="251761664" behindDoc="0" locked="0" layoutInCell="1" allowOverlap="1" wp14:anchorId="2FDC7E46" wp14:editId="5E33B9FF">
                <wp:simplePos x="0" y="0"/>
                <wp:positionH relativeFrom="column">
                  <wp:posOffset>457010</wp:posOffset>
                </wp:positionH>
                <wp:positionV relativeFrom="page">
                  <wp:posOffset>6899390</wp:posOffset>
                </wp:positionV>
                <wp:extent cx="1175385" cy="393065"/>
                <wp:effectExtent l="0" t="0" r="24765" b="26035"/>
                <wp:wrapSquare wrapText="bothSides"/>
                <wp:docPr id="2769080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393065"/>
                        </a:xfrm>
                        <a:prstGeom prst="rect">
                          <a:avLst/>
                        </a:prstGeom>
                        <a:solidFill>
                          <a:srgbClr val="FFFFFF"/>
                        </a:solidFill>
                        <a:ln w="9525">
                          <a:solidFill>
                            <a:srgbClr val="000000"/>
                          </a:solidFill>
                          <a:miter lim="800000"/>
                          <a:headEnd/>
                          <a:tailEnd/>
                        </a:ln>
                      </wps:spPr>
                      <wps:txbx>
                        <w:txbxContent>
                          <w:p w14:paraId="10DFC1DB" w14:textId="643E8E7F" w:rsidR="00B73EB0" w:rsidRDefault="00B73EB0">
                            <w:r w:rsidRPr="00B63937">
                              <w:rPr>
                                <w:rFonts w:ascii="Segoe UI" w:eastAsia="Times New Roman" w:hAnsi="Segoe UI" w:cs="Segoe UI"/>
                                <w:sz w:val="21"/>
                                <w:szCs w:val="21"/>
                                <w:lang w:eastAsia="en-GB"/>
                              </w:rPr>
                              <w:t>Photosynthesis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DC7E46" id="_x0000_s1307" type="#_x0000_t202" style="position:absolute;margin-left:36pt;margin-top:543.25pt;width:92.55pt;height:30.95pt;z-index:251761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">
                <v:textbox style="mso-fit-shape-to-text:t">
                  <w:txbxContent>
                    <w:p w14:paraId="10DFC1DB" w14:textId="643E8E7F" w:rsidR="00B73EB0" w:rsidRDefault="00B73EB0">
                      <w:r w:rsidRPr="00B63937">
                        <w:rPr>
                          <w:rFonts w:ascii="Segoe UI" w:eastAsia="Times New Roman" w:hAnsi="Segoe UI" w:cs="Segoe UI"/>
                          <w:sz w:val="21"/>
                          <w:szCs w:val="21"/>
                          <w:lang w:eastAsia="en-GB"/>
                        </w:rPr>
                        <w:t>Photosynthesis</w:t>
                      </w:r>
                    </w:p>
                  </w:txbxContent>
                </v:textbox>
                <w10:wrap type="square" anchory="page"/>
              </v:shape>
            </w:pict>
          </mc:Fallback>
        </mc:AlternateContent>
      </w:r>
    </w:p>
    <w:p w14:paraId="52D054D4" w14:textId="18425665" w:rsidR="00773EAA" w:rsidRPr="00B63937" w:rsidRDefault="00773EAA" w:rsidP="60F7CA67">
      <w:pPr>
        <w:pStyle w:val="paragraph"/>
        <w:spacing w:before="0" w:beforeAutospacing="0" w:after="0" w:afterAutospacing="0"/>
        <w:rPr>
          <w:rStyle w:val="eop"/>
          <w:rFonts w:ascii="Calibri" w:hAnsi="Calibri" w:cs="Calibri"/>
        </w:rPr>
      </w:pPr>
    </w:p>
    <w:p w14:paraId="1A64321C" w14:textId="2A9D9703" w:rsidR="00773EAA" w:rsidRPr="00B63937" w:rsidRDefault="00773EAA" w:rsidP="60F7CA67">
      <w:pPr>
        <w:pStyle w:val="paragraph"/>
        <w:spacing w:before="0" w:beforeAutospacing="0" w:after="0" w:afterAutospacing="0"/>
        <w:rPr>
          <w:rStyle w:val="eop"/>
          <w:rFonts w:ascii="Calibri" w:hAnsi="Calibri" w:cs="Calibri"/>
        </w:rPr>
      </w:pPr>
    </w:p>
    <w:p w14:paraId="762BF350" w14:textId="18EE9A35" w:rsidR="00773EAA" w:rsidRPr="00B63937" w:rsidRDefault="00B73EB0" w:rsidP="60F7CA67">
      <w:pPr>
        <w:pStyle w:val="paragraph"/>
        <w:spacing w:before="0" w:beforeAutospacing="0" w:after="0" w:afterAutospacing="0"/>
        <w:rPr>
          <w:rStyle w:val="eop"/>
          <w:rFonts w:ascii="Calibri" w:hAnsi="Calibri" w:cs="Calibri"/>
        </w:rPr>
      </w:pPr>
      <w:r w:rsidRPr="00B63937">
        <w:rPr>
          <w:noProof/>
        </w:rPr>
        <mc:AlternateContent>
          <mc:Choice Requires="wps">
            <w:drawing>
              <wp:anchor distT="45720" distB="45720" distL="114300" distR="114300" simplePos="0" relativeHeight="251798528" behindDoc="0" locked="0" layoutInCell="1" allowOverlap="1" wp14:anchorId="15FCAF6C" wp14:editId="05EFF1F1">
                <wp:simplePos x="0" y="0"/>
                <wp:positionH relativeFrom="column">
                  <wp:posOffset>2153210</wp:posOffset>
                </wp:positionH>
                <wp:positionV relativeFrom="page">
                  <wp:posOffset>7466965</wp:posOffset>
                </wp:positionV>
                <wp:extent cx="4464685" cy="450850"/>
                <wp:effectExtent l="0" t="0" r="12065" b="25400"/>
                <wp:wrapSquare wrapText="bothSides"/>
                <wp:docPr id="2769080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685" cy="450850"/>
                        </a:xfrm>
                        <a:prstGeom prst="rect">
                          <a:avLst/>
                        </a:prstGeom>
                        <a:solidFill>
                          <a:srgbClr val="FFFFFF"/>
                        </a:solidFill>
                        <a:ln w="9525">
                          <a:solidFill>
                            <a:srgbClr val="000000"/>
                          </a:solidFill>
                          <a:miter lim="800000"/>
                          <a:headEnd/>
                          <a:tailEnd/>
                        </a:ln>
                      </wps:spPr>
                      <wps:txbx>
                        <w:txbxContent>
                          <w:p w14:paraId="1A433F9B" w14:textId="77777777" w:rsidR="00B73EB0" w:rsidRDefault="00B73EB0" w:rsidP="00B73EB0">
                            <w:r>
                              <w:rPr>
                                <w:rFonts w:ascii="Segoe UI" w:eastAsia="Times New Roman" w:hAnsi="Segoe UI" w:cs="Segoe UI"/>
                                <w:sz w:val="21"/>
                                <w:szCs w:val="21"/>
                                <w:lang w:eastAsia="en-GB"/>
                              </w:rPr>
                              <w:t xml:space="preserve">Definition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FCAF6C" id="_x0000_s1308" type="#_x0000_t202" style="position:absolute;margin-left:169.55pt;margin-top:587.95pt;width:351.55pt;height:35.5pt;z-index:25179852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">
                <v:textbox>
                  <w:txbxContent>
                    <w:p w14:paraId="1A433F9B" w14:textId="77777777" w:rsidR="00B73EB0" w:rsidRDefault="00B73EB0" w:rsidP="00B73EB0">
                      <w:r>
                        <w:rPr>
                          <w:rFonts w:ascii="Segoe UI" w:eastAsia="Times New Roman" w:hAnsi="Segoe UI" w:cs="Segoe UI"/>
                          <w:sz w:val="21"/>
                          <w:szCs w:val="21"/>
                          <w:lang w:eastAsia="en-GB"/>
                        </w:rPr>
                        <w:t xml:space="preserve">Definition = </w:t>
                      </w:r>
                    </w:p>
                  </w:txbxContent>
                </v:textbox>
                <w10:wrap type="square" anchory="page"/>
              </v:shape>
            </w:pict>
          </mc:Fallback>
        </mc:AlternateContent>
      </w:r>
      <w:r w:rsidRPr="00B63937">
        <w:rPr>
          <w:rFonts w:ascii="Calibri" w:hAnsi="Calibri" w:cs="Calibri"/>
          <w:noProof/>
        </w:rPr>
        <mc:AlternateContent>
          <mc:Choice Requires="wps">
            <w:drawing>
              <wp:anchor distT="45720" distB="45720" distL="114300" distR="114300" simplePos="0" relativeHeight="251763712" behindDoc="0" locked="0" layoutInCell="1" allowOverlap="1" wp14:anchorId="283C6EAE" wp14:editId="62DEAFD3">
                <wp:simplePos x="0" y="0"/>
                <wp:positionH relativeFrom="column">
                  <wp:posOffset>646999</wp:posOffset>
                </wp:positionH>
                <wp:positionV relativeFrom="page">
                  <wp:posOffset>7504612</wp:posOffset>
                </wp:positionV>
                <wp:extent cx="652780" cy="393065"/>
                <wp:effectExtent l="0" t="0" r="13970" b="26035"/>
                <wp:wrapSquare wrapText="bothSides"/>
                <wp:docPr id="276908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393065"/>
                        </a:xfrm>
                        <a:prstGeom prst="rect">
                          <a:avLst/>
                        </a:prstGeom>
                        <a:solidFill>
                          <a:srgbClr val="FFFFFF"/>
                        </a:solidFill>
                        <a:ln w="9525">
                          <a:solidFill>
                            <a:srgbClr val="000000"/>
                          </a:solidFill>
                          <a:miter lim="800000"/>
                          <a:headEnd/>
                          <a:tailEnd/>
                        </a:ln>
                      </wps:spPr>
                      <wps:txbx>
                        <w:txbxContent>
                          <w:p w14:paraId="5AAFBA27" w14:textId="1141564A" w:rsidR="00B73EB0" w:rsidRDefault="00B73EB0" w:rsidP="00B63937">
                            <w:r w:rsidRPr="00B63937">
                              <w:rPr>
                                <w:rFonts w:ascii="Segoe UI" w:eastAsia="Times New Roman" w:hAnsi="Segoe UI" w:cs="Segoe UI"/>
                                <w:sz w:val="21"/>
                                <w:szCs w:val="21"/>
                                <w:lang w:eastAsia="en-GB"/>
                              </w:rPr>
                              <w:t>Habitat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3C6EAE" id="_x0000_s1309" type="#_x0000_t202" style="position:absolute;margin-left:50.95pt;margin-top:590.9pt;width:51.4pt;height:30.95pt;z-index:251763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">
                <v:textbox style="mso-fit-shape-to-text:t">
                  <w:txbxContent>
                    <w:p w14:paraId="5AAFBA27" w14:textId="1141564A" w:rsidR="00B73EB0" w:rsidRDefault="00B73EB0" w:rsidP="00B63937">
                      <w:r w:rsidRPr="00B63937">
                        <w:rPr>
                          <w:rFonts w:ascii="Segoe UI" w:eastAsia="Times New Roman" w:hAnsi="Segoe UI" w:cs="Segoe UI"/>
                          <w:sz w:val="21"/>
                          <w:szCs w:val="21"/>
                          <w:lang w:eastAsia="en-GB"/>
                        </w:rPr>
                        <w:t>Habitat</w:t>
                      </w:r>
                    </w:p>
                  </w:txbxContent>
                </v:textbox>
                <w10:wrap type="square" anchory="page"/>
              </v:shape>
            </w:pict>
          </mc:Fallback>
        </mc:AlternateContent>
      </w:r>
    </w:p>
    <w:p w14:paraId="2F2087C8" w14:textId="0040088D" w:rsidR="00773EAA" w:rsidRPr="00B63937" w:rsidRDefault="00773EAA" w:rsidP="60F7CA67">
      <w:pPr>
        <w:pStyle w:val="paragraph"/>
        <w:spacing w:before="0" w:beforeAutospacing="0" w:after="0" w:afterAutospacing="0"/>
        <w:rPr>
          <w:rStyle w:val="eop"/>
          <w:rFonts w:ascii="Calibri" w:hAnsi="Calibri" w:cs="Calibri"/>
        </w:rPr>
      </w:pPr>
    </w:p>
    <w:p w14:paraId="0F8E1FA7" w14:textId="226F9498" w:rsidR="00773EAA" w:rsidRPr="00B63937" w:rsidRDefault="00773EAA" w:rsidP="60F7CA67">
      <w:pPr>
        <w:pStyle w:val="paragraph"/>
        <w:spacing w:before="0" w:beforeAutospacing="0" w:after="0" w:afterAutospacing="0"/>
        <w:rPr>
          <w:rStyle w:val="eop"/>
          <w:rFonts w:ascii="Calibri" w:hAnsi="Calibri" w:cs="Calibri"/>
        </w:rPr>
      </w:pPr>
    </w:p>
    <w:p w14:paraId="5588E9DD" w14:textId="149EA605" w:rsidR="00773EAA" w:rsidRPr="00B63937" w:rsidRDefault="00B73EB0" w:rsidP="60F7CA67">
      <w:pPr>
        <w:pStyle w:val="paragraph"/>
        <w:spacing w:before="0" w:beforeAutospacing="0" w:after="0" w:afterAutospacing="0"/>
        <w:rPr>
          <w:rStyle w:val="eop"/>
          <w:rFonts w:ascii="Calibri" w:hAnsi="Calibri" w:cs="Calibri"/>
        </w:rPr>
      </w:pPr>
      <w:r w:rsidRPr="00B63937">
        <w:rPr>
          <w:noProof/>
        </w:rPr>
        <mc:AlternateContent>
          <mc:Choice Requires="wps">
            <w:drawing>
              <wp:anchor distT="45720" distB="45720" distL="114300" distR="114300" simplePos="0" relativeHeight="251800576" behindDoc="0" locked="0" layoutInCell="1" allowOverlap="1" wp14:anchorId="46E0F234" wp14:editId="2553BB3A">
                <wp:simplePos x="0" y="0"/>
                <wp:positionH relativeFrom="margin">
                  <wp:align>right</wp:align>
                </wp:positionH>
                <wp:positionV relativeFrom="page">
                  <wp:posOffset>8072755</wp:posOffset>
                </wp:positionV>
                <wp:extent cx="4464685" cy="450850"/>
                <wp:effectExtent l="0" t="0" r="12065" b="25400"/>
                <wp:wrapSquare wrapText="bothSides"/>
                <wp:docPr id="6972939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685" cy="450850"/>
                        </a:xfrm>
                        <a:prstGeom prst="rect">
                          <a:avLst/>
                        </a:prstGeom>
                        <a:solidFill>
                          <a:srgbClr val="FFFFFF"/>
                        </a:solidFill>
                        <a:ln w="9525">
                          <a:solidFill>
                            <a:srgbClr val="000000"/>
                          </a:solidFill>
                          <a:miter lim="800000"/>
                          <a:headEnd/>
                          <a:tailEnd/>
                        </a:ln>
                      </wps:spPr>
                      <wps:txbx>
                        <w:txbxContent>
                          <w:p w14:paraId="67DB1636" w14:textId="77777777" w:rsidR="00B73EB0" w:rsidRDefault="00B73EB0" w:rsidP="00B73EB0">
                            <w:r>
                              <w:rPr>
                                <w:rFonts w:ascii="Segoe UI" w:eastAsia="Times New Roman" w:hAnsi="Segoe UI" w:cs="Segoe UI"/>
                                <w:sz w:val="21"/>
                                <w:szCs w:val="21"/>
                                <w:lang w:eastAsia="en-GB"/>
                              </w:rPr>
                              <w:t xml:space="preserve">Definition =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0F234" id="_x0000_s1310" type="#_x0000_t202" style="position:absolute;margin-left:300.35pt;margin-top:635.65pt;width:351.55pt;height:35.5pt;z-index:251800576;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">
                <v:textbox>
                  <w:txbxContent>
                    <w:p w14:paraId="67DB1636" w14:textId="77777777" w:rsidR="00B73EB0" w:rsidRDefault="00B73EB0" w:rsidP="00B73EB0">
                      <w:r>
                        <w:rPr>
                          <w:rFonts w:ascii="Segoe UI" w:eastAsia="Times New Roman" w:hAnsi="Segoe UI" w:cs="Segoe UI"/>
                          <w:sz w:val="21"/>
                          <w:szCs w:val="21"/>
                          <w:lang w:eastAsia="en-GB"/>
                        </w:rPr>
                        <w:t xml:space="preserve">Definition = </w:t>
                      </w:r>
                    </w:p>
                  </w:txbxContent>
                </v:textbox>
                <w10:wrap type="square" anchorx="margin" anchory="page"/>
              </v:shape>
            </w:pict>
          </mc:Fallback>
        </mc:AlternateContent>
      </w:r>
    </w:p>
    <w:p w14:paraId="61B0FF71" w14:textId="69206FB0" w:rsidR="00773EAA" w:rsidRDefault="00B73EB0" w:rsidP="60F7CA67">
      <w:pPr>
        <w:pStyle w:val="paragraph"/>
        <w:spacing w:before="0" w:beforeAutospacing="0" w:after="0" w:afterAutospacing="0"/>
        <w:rPr>
          <w:rStyle w:val="eop"/>
          <w:rFonts w:asciiTheme="minorHAnsi" w:hAnsiTheme="minorHAnsi" w:cstheme="minorBidi"/>
        </w:rPr>
      </w:pPr>
      <w:r w:rsidRPr="00B63937">
        <w:rPr>
          <w:rFonts w:ascii="Calibri" w:hAnsi="Calibri" w:cs="Calibri"/>
          <w:noProof/>
        </w:rPr>
        <mc:AlternateContent>
          <mc:Choice Requires="wps">
            <w:drawing>
              <wp:anchor distT="45720" distB="45720" distL="114300" distR="114300" simplePos="0" relativeHeight="251765760" behindDoc="0" locked="0" layoutInCell="1" allowOverlap="1" wp14:anchorId="482D7E47" wp14:editId="068E2099">
                <wp:simplePos x="0" y="0"/>
                <wp:positionH relativeFrom="column">
                  <wp:posOffset>610738</wp:posOffset>
                </wp:positionH>
                <wp:positionV relativeFrom="page">
                  <wp:posOffset>8264517</wp:posOffset>
                </wp:positionV>
                <wp:extent cx="748030" cy="296545"/>
                <wp:effectExtent l="0" t="0" r="13970" b="27305"/>
                <wp:wrapSquare wrapText="bothSides"/>
                <wp:docPr id="276908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296545"/>
                        </a:xfrm>
                        <a:prstGeom prst="rect">
                          <a:avLst/>
                        </a:prstGeom>
                        <a:solidFill>
                          <a:srgbClr val="FFFFFF"/>
                        </a:solidFill>
                        <a:ln w="9525">
                          <a:solidFill>
                            <a:srgbClr val="000000"/>
                          </a:solidFill>
                          <a:miter lim="800000"/>
                          <a:headEnd/>
                          <a:tailEnd/>
                        </a:ln>
                      </wps:spPr>
                      <wps:txbx>
                        <w:txbxContent>
                          <w:p w14:paraId="4463FBE9" w14:textId="1040A054" w:rsidR="00B73EB0" w:rsidRDefault="00B73EB0" w:rsidP="00B63937">
                            <w:r w:rsidRPr="00B63937">
                              <w:rPr>
                                <w:rFonts w:ascii="Segoe UI" w:eastAsia="Times New Roman" w:hAnsi="Segoe UI" w:cs="Segoe UI"/>
                                <w:sz w:val="21"/>
                                <w:szCs w:val="21"/>
                                <w:lang w:eastAsia="en-GB"/>
                              </w:rPr>
                              <w:t>Pollution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D7E47" id="_x0000_s1311" type="#_x0000_t202" style="position:absolute;margin-left:48.1pt;margin-top:650.75pt;width:58.9pt;height:23.35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">
                <v:textbox>
                  <w:txbxContent>
                    <w:p w14:paraId="4463FBE9" w14:textId="1040A054" w:rsidR="00B73EB0" w:rsidRDefault="00B73EB0" w:rsidP="00B63937">
                      <w:r w:rsidRPr="00B63937">
                        <w:rPr>
                          <w:rFonts w:ascii="Segoe UI" w:eastAsia="Times New Roman" w:hAnsi="Segoe UI" w:cs="Segoe UI"/>
                          <w:sz w:val="21"/>
                          <w:szCs w:val="21"/>
                          <w:lang w:eastAsia="en-GB"/>
                        </w:rPr>
                        <w:t>Pollution</w:t>
                      </w:r>
                    </w:p>
                  </w:txbxContent>
                </v:textbox>
                <w10:wrap type="square" anchory="page"/>
              </v:shape>
            </w:pict>
          </mc:Fallback>
        </mc:AlternateContent>
      </w:r>
    </w:p>
    <w:p w14:paraId="372C0AD3" w14:textId="77777777" w:rsidR="00B73EB0" w:rsidRDefault="00B73EB0" w:rsidP="00B73EB0">
      <w:pPr>
        <w:pStyle w:val="paragraph"/>
        <w:spacing w:before="0" w:beforeAutospacing="0" w:after="0" w:afterAutospacing="0" w:line="360" w:lineRule="auto"/>
        <w:ind w:left="360"/>
        <w:rPr>
          <w:rStyle w:val="eop"/>
          <w:rFonts w:ascii="Calibri" w:hAnsi="Calibri" w:cs="Calibri"/>
        </w:rPr>
      </w:pPr>
    </w:p>
    <w:p w14:paraId="607D14E4" w14:textId="497E39A4" w:rsidR="00B73EB0" w:rsidRDefault="00B73EB0" w:rsidP="00B73EB0">
      <w:pPr>
        <w:pStyle w:val="paragraph"/>
        <w:spacing w:before="0" w:beforeAutospacing="0" w:after="0" w:afterAutospacing="0" w:line="360" w:lineRule="auto"/>
        <w:ind w:left="360"/>
        <w:rPr>
          <w:rStyle w:val="eop"/>
          <w:rFonts w:ascii="Calibri" w:hAnsi="Calibri" w:cs="Calibri"/>
        </w:rPr>
      </w:pPr>
    </w:p>
    <w:p w14:paraId="0A76250B" w14:textId="257CE6F8" w:rsidR="00B73EB0" w:rsidRDefault="00B73EB0" w:rsidP="00B73EB0">
      <w:pPr>
        <w:pStyle w:val="paragraph"/>
        <w:spacing w:before="0" w:beforeAutospacing="0" w:after="0" w:afterAutospacing="0" w:line="360" w:lineRule="auto"/>
        <w:ind w:left="360"/>
        <w:rPr>
          <w:rStyle w:val="eop"/>
          <w:rFonts w:ascii="Calibri" w:hAnsi="Calibri" w:cs="Calibri"/>
        </w:rPr>
      </w:pPr>
    </w:p>
    <w:p w14:paraId="43B58BCA" w14:textId="26C09A1A" w:rsidR="00B73EB0" w:rsidRDefault="00B73EB0" w:rsidP="00B73EB0">
      <w:pPr>
        <w:pStyle w:val="paragraph"/>
        <w:spacing w:before="0" w:beforeAutospacing="0" w:after="0" w:afterAutospacing="0" w:line="360" w:lineRule="auto"/>
        <w:ind w:left="360"/>
        <w:rPr>
          <w:rStyle w:val="eop"/>
          <w:rFonts w:ascii="Calibri" w:hAnsi="Calibri" w:cs="Calibri"/>
        </w:rPr>
      </w:pPr>
    </w:p>
    <w:p w14:paraId="45E4A97E" w14:textId="70471CA3" w:rsidR="00B73EB0" w:rsidRDefault="00B73EB0" w:rsidP="00B73EB0">
      <w:pPr>
        <w:pStyle w:val="paragraph"/>
        <w:spacing w:before="0" w:beforeAutospacing="0" w:after="0" w:afterAutospacing="0" w:line="360" w:lineRule="auto"/>
        <w:ind w:left="360"/>
        <w:rPr>
          <w:rStyle w:val="eop"/>
          <w:rFonts w:ascii="Calibri" w:hAnsi="Calibri" w:cs="Calibri"/>
        </w:rPr>
      </w:pPr>
    </w:p>
    <w:p w14:paraId="73229F8F" w14:textId="12502504" w:rsidR="00B73EB0" w:rsidRDefault="00B73EB0" w:rsidP="00B73EB0">
      <w:pPr>
        <w:pStyle w:val="paragraph"/>
        <w:spacing w:before="0" w:beforeAutospacing="0" w:after="0" w:afterAutospacing="0" w:line="360" w:lineRule="auto"/>
        <w:ind w:left="360"/>
        <w:rPr>
          <w:rStyle w:val="eop"/>
          <w:rFonts w:ascii="Calibri" w:hAnsi="Calibri" w:cs="Calibri"/>
        </w:rPr>
      </w:pPr>
    </w:p>
    <w:p w14:paraId="27A8CBDE" w14:textId="0680F209" w:rsidR="00B73EB0" w:rsidRDefault="00B73EB0" w:rsidP="00B73EB0">
      <w:pPr>
        <w:pStyle w:val="paragraph"/>
        <w:spacing w:before="0" w:beforeAutospacing="0" w:after="0" w:afterAutospacing="0" w:line="360" w:lineRule="auto"/>
        <w:ind w:left="360"/>
        <w:rPr>
          <w:rStyle w:val="eop"/>
          <w:rFonts w:ascii="Calibri" w:hAnsi="Calibri" w:cs="Calibri"/>
        </w:rPr>
      </w:pPr>
    </w:p>
    <w:p w14:paraId="1BD20356" w14:textId="77777777" w:rsidR="00B73EB0" w:rsidRDefault="00B73EB0" w:rsidP="00B73EB0">
      <w:pPr>
        <w:pStyle w:val="paragraph"/>
        <w:spacing w:before="0" w:beforeAutospacing="0" w:after="0" w:afterAutospacing="0" w:line="360" w:lineRule="auto"/>
        <w:ind w:left="360"/>
        <w:rPr>
          <w:rStyle w:val="eop"/>
          <w:rFonts w:ascii="Calibri" w:hAnsi="Calibri" w:cs="Calibri"/>
        </w:rPr>
      </w:pPr>
    </w:p>
    <w:p w14:paraId="0E7D720A" w14:textId="2DD6D09A" w:rsidR="0091592E" w:rsidRPr="0091592E" w:rsidRDefault="0091592E" w:rsidP="00013DA3">
      <w:pPr>
        <w:pStyle w:val="paragraph"/>
        <w:numPr>
          <w:ilvl w:val="1"/>
          <w:numId w:val="15"/>
        </w:numPr>
        <w:spacing w:before="0" w:beforeAutospacing="0" w:after="0" w:afterAutospacing="0" w:line="360" w:lineRule="auto"/>
        <w:rPr>
          <w:rStyle w:val="eop"/>
          <w:rFonts w:ascii="Calibri" w:hAnsi="Calibri" w:cs="Calibri"/>
        </w:rPr>
      </w:pPr>
      <w:r w:rsidRPr="0091592E">
        <w:rPr>
          <w:rStyle w:val="eop"/>
          <w:rFonts w:ascii="Calibri" w:hAnsi="Calibri" w:cs="Calibri"/>
        </w:rPr>
        <w:t xml:space="preserve">Plants photosynthesis, describe </w:t>
      </w:r>
      <w:r w:rsidR="00B73EB0">
        <w:rPr>
          <w:rStyle w:val="eop"/>
          <w:rFonts w:ascii="Calibri" w:hAnsi="Calibri" w:cs="Calibri"/>
        </w:rPr>
        <w:t xml:space="preserve">2 ways in which </w:t>
      </w:r>
      <w:r w:rsidRPr="0091592E">
        <w:rPr>
          <w:rStyle w:val="eop"/>
          <w:rFonts w:ascii="Calibri" w:hAnsi="Calibri" w:cs="Calibri"/>
        </w:rPr>
        <w:t>this is important for earth. (3 marks)</w:t>
      </w:r>
    </w:p>
    <w:p w14:paraId="59408DE9" w14:textId="62D6B954" w:rsidR="0091592E" w:rsidRPr="0091592E" w:rsidRDefault="0091592E" w:rsidP="0091592E">
      <w:pPr>
        <w:pStyle w:val="paragraph"/>
        <w:spacing w:before="0" w:beforeAutospacing="0" w:after="0" w:afterAutospacing="0" w:line="360" w:lineRule="auto"/>
        <w:rPr>
          <w:rStyle w:val="eop"/>
          <w:rFonts w:ascii="Calibri" w:hAnsi="Calibri" w:cs="Calibri"/>
        </w:rPr>
      </w:pPr>
    </w:p>
    <w:p w14:paraId="45597569" w14:textId="4128A80D" w:rsidR="00773EAA" w:rsidRPr="0091592E" w:rsidRDefault="0091592E" w:rsidP="0091592E">
      <w:pPr>
        <w:pStyle w:val="paragraph"/>
        <w:spacing w:before="0" w:beforeAutospacing="0" w:after="0" w:afterAutospacing="0" w:line="360" w:lineRule="auto"/>
        <w:rPr>
          <w:rStyle w:val="eop"/>
          <w:rFonts w:ascii="Calibri" w:hAnsi="Calibri" w:cs="Calibri"/>
        </w:rPr>
      </w:pPr>
      <w:r w:rsidRPr="0091592E">
        <w:rPr>
          <w:rStyle w:val="eop"/>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3D310" w14:textId="13CA9E5C" w:rsidR="0091592E" w:rsidRPr="0091592E" w:rsidRDefault="0091592E" w:rsidP="0091592E">
      <w:pPr>
        <w:pStyle w:val="paragraph"/>
        <w:spacing w:before="0" w:beforeAutospacing="0" w:after="0" w:afterAutospacing="0" w:line="360" w:lineRule="auto"/>
        <w:rPr>
          <w:rStyle w:val="eop"/>
          <w:rFonts w:ascii="Calibri" w:hAnsi="Calibri" w:cs="Calibri"/>
        </w:rPr>
      </w:pPr>
    </w:p>
    <w:p w14:paraId="5F29F4E1" w14:textId="77777777" w:rsidR="0091592E" w:rsidRPr="0091592E" w:rsidRDefault="0091592E" w:rsidP="0091592E">
      <w:pPr>
        <w:pStyle w:val="paragraph"/>
        <w:spacing w:before="0" w:beforeAutospacing="0" w:after="0" w:afterAutospacing="0" w:line="360" w:lineRule="auto"/>
        <w:rPr>
          <w:rStyle w:val="eop"/>
          <w:rFonts w:ascii="Calibri" w:hAnsi="Calibri" w:cs="Calibri"/>
        </w:rPr>
      </w:pPr>
    </w:p>
    <w:p w14:paraId="0D68624E" w14:textId="07455268" w:rsidR="0091592E" w:rsidRDefault="0091592E" w:rsidP="00013DA3">
      <w:pPr>
        <w:pStyle w:val="paragraph"/>
        <w:numPr>
          <w:ilvl w:val="1"/>
          <w:numId w:val="15"/>
        </w:numPr>
        <w:spacing w:before="0" w:beforeAutospacing="0" w:after="0" w:afterAutospacing="0" w:line="360" w:lineRule="auto"/>
        <w:rPr>
          <w:rStyle w:val="eop"/>
          <w:rFonts w:ascii="Calibri" w:hAnsi="Calibri" w:cs="Calibri"/>
        </w:rPr>
      </w:pPr>
      <w:r w:rsidRPr="0091592E">
        <w:rPr>
          <w:rStyle w:val="eop"/>
          <w:rFonts w:ascii="Calibri" w:hAnsi="Calibri" w:cs="Calibri"/>
        </w:rPr>
        <w:t xml:space="preserve">What is desertification? (1  mark) </w:t>
      </w:r>
    </w:p>
    <w:p w14:paraId="097726F7" w14:textId="117F383C" w:rsidR="00B73EB0" w:rsidRPr="0091592E" w:rsidRDefault="00B73EB0" w:rsidP="00B73EB0">
      <w:pPr>
        <w:pStyle w:val="paragraph"/>
        <w:spacing w:before="0" w:beforeAutospacing="0" w:after="0" w:afterAutospacing="0" w:line="360" w:lineRule="auto"/>
        <w:rPr>
          <w:rStyle w:val="eop"/>
          <w:rFonts w:ascii="Calibri" w:hAnsi="Calibri" w:cs="Calibri"/>
        </w:rPr>
      </w:pPr>
      <w:r>
        <w:rPr>
          <w:rStyle w:val="eop"/>
          <w:rFonts w:ascii="Calibri" w:hAnsi="Calibri" w:cs="Calibri"/>
        </w:rPr>
        <w:t>______________________________________________________________________________________________________________________________________________________________________________</w:t>
      </w:r>
    </w:p>
    <w:p w14:paraId="7B1833AA" w14:textId="77777777" w:rsidR="0091592E" w:rsidRPr="0091592E" w:rsidRDefault="0091592E" w:rsidP="0091592E">
      <w:pPr>
        <w:pStyle w:val="paragraph"/>
        <w:spacing w:before="0" w:beforeAutospacing="0" w:after="0" w:afterAutospacing="0" w:line="360" w:lineRule="auto"/>
        <w:rPr>
          <w:rStyle w:val="eop"/>
          <w:rFonts w:ascii="Calibri" w:hAnsi="Calibri" w:cs="Calibri"/>
        </w:rPr>
      </w:pPr>
    </w:p>
    <w:p w14:paraId="2EB059FE" w14:textId="7B1C449B" w:rsidR="0091592E" w:rsidRPr="0091592E" w:rsidRDefault="0091592E" w:rsidP="00013DA3">
      <w:pPr>
        <w:pStyle w:val="paragraph"/>
        <w:numPr>
          <w:ilvl w:val="1"/>
          <w:numId w:val="15"/>
        </w:numPr>
        <w:spacing w:before="0" w:beforeAutospacing="0" w:after="0" w:afterAutospacing="0" w:line="360" w:lineRule="auto"/>
        <w:rPr>
          <w:rStyle w:val="eop"/>
          <w:rFonts w:ascii="Calibri" w:hAnsi="Calibri" w:cs="Calibri"/>
        </w:rPr>
      </w:pPr>
      <w:r w:rsidRPr="0091592E">
        <w:rPr>
          <w:rStyle w:val="eop"/>
          <w:rFonts w:ascii="Calibri" w:hAnsi="Calibri" w:cs="Calibri"/>
        </w:rPr>
        <w:t>How are trees and plants beneficial to animals in terms of</w:t>
      </w:r>
      <w:r w:rsidR="00B73EB0">
        <w:rPr>
          <w:rStyle w:val="eop"/>
          <w:rFonts w:ascii="Calibri" w:hAnsi="Calibri" w:cs="Calibri"/>
        </w:rPr>
        <w:t xml:space="preserve"> giving them a place to live? 2</w:t>
      </w:r>
      <w:r w:rsidRPr="0091592E">
        <w:rPr>
          <w:rStyle w:val="eop"/>
          <w:rFonts w:ascii="Calibri" w:hAnsi="Calibri" w:cs="Calibri"/>
        </w:rPr>
        <w:t xml:space="preserve"> marks)</w:t>
      </w:r>
    </w:p>
    <w:p w14:paraId="72ABBAC2" w14:textId="77777777" w:rsidR="0091592E" w:rsidRPr="0091592E" w:rsidRDefault="0091592E" w:rsidP="0091592E">
      <w:pPr>
        <w:pStyle w:val="paragraph"/>
        <w:spacing w:before="0" w:beforeAutospacing="0" w:after="0" w:afterAutospacing="0" w:line="360" w:lineRule="auto"/>
        <w:ind w:left="720"/>
        <w:rPr>
          <w:rStyle w:val="eop"/>
          <w:rFonts w:ascii="Calibri" w:hAnsi="Calibri" w:cs="Calibri"/>
        </w:rPr>
      </w:pPr>
    </w:p>
    <w:p w14:paraId="72E662E5" w14:textId="77777777" w:rsidR="0091592E" w:rsidRPr="0091592E" w:rsidRDefault="0091592E" w:rsidP="0091592E">
      <w:pPr>
        <w:pStyle w:val="paragraph"/>
        <w:spacing w:before="0" w:beforeAutospacing="0" w:after="0" w:afterAutospacing="0" w:line="360" w:lineRule="auto"/>
        <w:rPr>
          <w:rStyle w:val="eop"/>
          <w:rFonts w:ascii="Calibri" w:hAnsi="Calibri" w:cs="Calibri"/>
        </w:rPr>
      </w:pPr>
      <w:r w:rsidRPr="0091592E">
        <w:rPr>
          <w:rStyle w:val="eop"/>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D16A0A" w14:textId="77777777" w:rsidR="00773EAA" w:rsidRDefault="00773EAA" w:rsidP="60F7CA67">
      <w:pPr>
        <w:pStyle w:val="paragraph"/>
        <w:spacing w:before="0" w:beforeAutospacing="0" w:after="0" w:afterAutospacing="0"/>
        <w:rPr>
          <w:rStyle w:val="eop"/>
          <w:rFonts w:asciiTheme="minorHAnsi" w:hAnsiTheme="minorHAnsi" w:cstheme="minorBidi"/>
        </w:rPr>
      </w:pPr>
    </w:p>
    <w:p w14:paraId="6D0DB687" w14:textId="1D40ED1B" w:rsidR="00773EAA" w:rsidRDefault="00773EAA" w:rsidP="0091592E">
      <w:pPr>
        <w:pStyle w:val="paragraph"/>
        <w:spacing w:before="0" w:beforeAutospacing="0" w:after="0" w:afterAutospacing="0"/>
        <w:ind w:left="360"/>
        <w:rPr>
          <w:rStyle w:val="eop"/>
          <w:rFonts w:asciiTheme="minorHAnsi" w:hAnsiTheme="minorHAnsi" w:cstheme="minorBidi"/>
        </w:rPr>
      </w:pPr>
    </w:p>
    <w:p w14:paraId="6A5AE241" w14:textId="77777777" w:rsidR="00773EAA" w:rsidRDefault="00773EAA" w:rsidP="60F7CA67">
      <w:pPr>
        <w:pStyle w:val="paragraph"/>
        <w:spacing w:before="0" w:beforeAutospacing="0" w:after="0" w:afterAutospacing="0"/>
        <w:rPr>
          <w:rStyle w:val="eop"/>
          <w:rFonts w:asciiTheme="minorHAnsi" w:hAnsiTheme="minorHAnsi" w:cstheme="minorBidi"/>
        </w:rPr>
      </w:pPr>
    </w:p>
    <w:p w14:paraId="565594C4" w14:textId="6E729A71" w:rsidR="00773EAA" w:rsidRDefault="00773EAA" w:rsidP="60F7CA67">
      <w:pPr>
        <w:pStyle w:val="paragraph"/>
        <w:spacing w:before="0" w:beforeAutospacing="0" w:after="0" w:afterAutospacing="0"/>
        <w:rPr>
          <w:rStyle w:val="eop"/>
          <w:rFonts w:asciiTheme="minorHAnsi" w:hAnsiTheme="minorHAnsi" w:cstheme="minorBidi"/>
        </w:rPr>
      </w:pPr>
    </w:p>
    <w:p w14:paraId="20B247C8" w14:textId="77777777" w:rsidR="00773EAA" w:rsidRDefault="00773EAA" w:rsidP="60F7CA67">
      <w:pPr>
        <w:pStyle w:val="paragraph"/>
        <w:spacing w:before="0" w:beforeAutospacing="0" w:after="0" w:afterAutospacing="0"/>
        <w:rPr>
          <w:rStyle w:val="eop"/>
          <w:rFonts w:asciiTheme="minorHAnsi" w:hAnsiTheme="minorHAnsi" w:cstheme="minorBidi"/>
        </w:rPr>
      </w:pPr>
    </w:p>
    <w:p w14:paraId="713B60EC" w14:textId="31F4B15A" w:rsidR="00773EAA" w:rsidRDefault="0091592E" w:rsidP="60F7CA67">
      <w:pPr>
        <w:pStyle w:val="paragraph"/>
        <w:spacing w:before="0" w:beforeAutospacing="0" w:after="0" w:afterAutospacing="0"/>
        <w:rPr>
          <w:rStyle w:val="eop"/>
          <w:rFonts w:asciiTheme="minorHAnsi" w:hAnsiTheme="minorHAnsi" w:cstheme="minorBidi"/>
        </w:rPr>
      </w:pPr>
      <w:r w:rsidRPr="000B0000">
        <w:rPr>
          <w:noProof/>
        </w:rPr>
        <mc:AlternateContent>
          <mc:Choice Requires="wpg">
            <w:drawing>
              <wp:anchor distT="0" distB="0" distL="114300" distR="114300" simplePos="0" relativeHeight="251776000" behindDoc="0" locked="0" layoutInCell="1" allowOverlap="1" wp14:anchorId="7B32C67E" wp14:editId="09BF5CEB">
                <wp:simplePos x="0" y="0"/>
                <wp:positionH relativeFrom="margin">
                  <wp:posOffset>-184068</wp:posOffset>
                </wp:positionH>
                <wp:positionV relativeFrom="margin">
                  <wp:posOffset>8544296</wp:posOffset>
                </wp:positionV>
                <wp:extent cx="6982460" cy="1072943"/>
                <wp:effectExtent l="0" t="0" r="27940" b="13335"/>
                <wp:wrapTopAndBottom/>
                <wp:docPr id="276908060" name="Group 276908060"/>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76908061" name="Text Box 276908061"/>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6D861768" w14:textId="77777777" w:rsidTr="00914F63">
                                <w:tc>
                                  <w:tcPr>
                                    <w:tcW w:w="4248" w:type="dxa"/>
                                  </w:tcPr>
                                  <w:p w14:paraId="602C794A" w14:textId="77777777" w:rsidR="00B73EB0" w:rsidRDefault="00B73EB0" w:rsidP="00D15790">
                                    <w:pPr>
                                      <w:rPr>
                                        <w:rFonts w:cstheme="minorHAnsi"/>
                                        <w:sz w:val="24"/>
                                      </w:rPr>
                                    </w:pPr>
                                    <w:r>
                                      <w:rPr>
                                        <w:rFonts w:cstheme="minorHAnsi"/>
                                        <w:sz w:val="24"/>
                                      </w:rPr>
                                      <w:t>Teacher ticks here</w:t>
                                    </w:r>
                                  </w:p>
                                </w:tc>
                                <w:tc>
                                  <w:tcPr>
                                    <w:tcW w:w="599" w:type="dxa"/>
                                  </w:tcPr>
                                  <w:p w14:paraId="2535E37A"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1F647FC3" w14:textId="77777777" w:rsidR="00B73EB0" w:rsidRDefault="00B73EB0" w:rsidP="00D15790">
                                    <w:pPr>
                                      <w:rPr>
                                        <w:rFonts w:cstheme="minorHAnsi"/>
                                        <w:sz w:val="24"/>
                                      </w:rPr>
                                    </w:pPr>
                                    <w:r>
                                      <w:rPr>
                                        <w:rFonts w:cstheme="minorHAnsi"/>
                                        <w:sz w:val="24"/>
                                      </w:rPr>
                                      <w:t>Student comment: How to improve</w:t>
                                    </w:r>
                                  </w:p>
                                </w:tc>
                              </w:tr>
                              <w:tr w:rsidR="00B73EB0" w14:paraId="4DF81676" w14:textId="77777777" w:rsidTr="00914F63">
                                <w:tc>
                                  <w:tcPr>
                                    <w:tcW w:w="4248" w:type="dxa"/>
                                  </w:tcPr>
                                  <w:p w14:paraId="4C3CDA21"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55890CD0" w14:textId="77777777" w:rsidR="00B73EB0" w:rsidRDefault="00B73EB0" w:rsidP="00D15790">
                                    <w:pPr>
                                      <w:rPr>
                                        <w:rFonts w:cstheme="minorHAnsi"/>
                                        <w:sz w:val="24"/>
                                      </w:rPr>
                                    </w:pPr>
                                  </w:p>
                                </w:tc>
                                <w:tc>
                                  <w:tcPr>
                                    <w:tcW w:w="3937" w:type="dxa"/>
                                    <w:vMerge w:val="restart"/>
                                  </w:tcPr>
                                  <w:p w14:paraId="05BD65D4" w14:textId="77777777" w:rsidR="00B73EB0" w:rsidRDefault="00B73EB0" w:rsidP="00D15790">
                                    <w:pPr>
                                      <w:rPr>
                                        <w:rFonts w:cstheme="minorHAnsi"/>
                                        <w:sz w:val="24"/>
                                      </w:rPr>
                                    </w:pPr>
                                  </w:p>
                                </w:tc>
                              </w:tr>
                              <w:tr w:rsidR="00B73EB0" w14:paraId="4BCA30D7" w14:textId="77777777" w:rsidTr="00914F63">
                                <w:tc>
                                  <w:tcPr>
                                    <w:tcW w:w="4248" w:type="dxa"/>
                                  </w:tcPr>
                                  <w:p w14:paraId="4182794B" w14:textId="77777777" w:rsidR="00B73EB0" w:rsidRDefault="00B73EB0" w:rsidP="00D15790">
                                    <w:pPr>
                                      <w:rPr>
                                        <w:rFonts w:cstheme="minorHAnsi"/>
                                        <w:sz w:val="24"/>
                                      </w:rPr>
                                    </w:pPr>
                                    <w:r>
                                      <w:rPr>
                                        <w:rFonts w:cstheme="minorHAnsi"/>
                                        <w:sz w:val="24"/>
                                      </w:rPr>
                                      <w:t>Good/completed</w:t>
                                    </w:r>
                                  </w:p>
                                </w:tc>
                                <w:tc>
                                  <w:tcPr>
                                    <w:tcW w:w="599" w:type="dxa"/>
                                  </w:tcPr>
                                  <w:p w14:paraId="45741693" w14:textId="77777777" w:rsidR="00B73EB0" w:rsidRDefault="00B73EB0" w:rsidP="00D15790">
                                    <w:pPr>
                                      <w:rPr>
                                        <w:rFonts w:cstheme="minorHAnsi"/>
                                        <w:sz w:val="24"/>
                                      </w:rPr>
                                    </w:pPr>
                                  </w:p>
                                </w:tc>
                                <w:tc>
                                  <w:tcPr>
                                    <w:tcW w:w="3937" w:type="dxa"/>
                                    <w:vMerge/>
                                  </w:tcPr>
                                  <w:p w14:paraId="1192E790" w14:textId="77777777" w:rsidR="00B73EB0" w:rsidRDefault="00B73EB0" w:rsidP="00D15790">
                                    <w:pPr>
                                      <w:rPr>
                                        <w:rFonts w:cstheme="minorHAnsi"/>
                                        <w:sz w:val="24"/>
                                      </w:rPr>
                                    </w:pPr>
                                  </w:p>
                                </w:tc>
                              </w:tr>
                              <w:tr w:rsidR="00B73EB0" w14:paraId="5CC12C04" w14:textId="77777777" w:rsidTr="00914F63">
                                <w:tc>
                                  <w:tcPr>
                                    <w:tcW w:w="4248" w:type="dxa"/>
                                  </w:tcPr>
                                  <w:p w14:paraId="26C0846B"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42A4CE51" w14:textId="77777777" w:rsidR="00B73EB0" w:rsidRDefault="00B73EB0" w:rsidP="00D15790">
                                    <w:pPr>
                                      <w:rPr>
                                        <w:rFonts w:cstheme="minorHAnsi"/>
                                        <w:sz w:val="24"/>
                                      </w:rPr>
                                    </w:pPr>
                                  </w:p>
                                </w:tc>
                                <w:tc>
                                  <w:tcPr>
                                    <w:tcW w:w="3937" w:type="dxa"/>
                                    <w:vMerge/>
                                  </w:tcPr>
                                  <w:p w14:paraId="478BE446" w14:textId="77777777" w:rsidR="00B73EB0" w:rsidRDefault="00B73EB0" w:rsidP="00D15790">
                                    <w:pPr>
                                      <w:rPr>
                                        <w:rFonts w:cstheme="minorHAnsi"/>
                                        <w:sz w:val="24"/>
                                      </w:rPr>
                                    </w:pPr>
                                  </w:p>
                                </w:tc>
                              </w:tr>
                              <w:tr w:rsidR="00B73EB0" w14:paraId="57DCAE97" w14:textId="77777777" w:rsidTr="00914F63">
                                <w:tc>
                                  <w:tcPr>
                                    <w:tcW w:w="4248" w:type="dxa"/>
                                  </w:tcPr>
                                  <w:p w14:paraId="79C28671" w14:textId="77777777" w:rsidR="00B73EB0" w:rsidRDefault="00B73EB0" w:rsidP="00D15790">
                                    <w:pPr>
                                      <w:rPr>
                                        <w:rFonts w:cstheme="minorHAnsi"/>
                                        <w:sz w:val="24"/>
                                      </w:rPr>
                                    </w:pPr>
                                    <w:r>
                                      <w:rPr>
                                        <w:rFonts w:cstheme="minorHAnsi"/>
                                        <w:sz w:val="24"/>
                                      </w:rPr>
                                      <w:t>Incomplete/unsatisfactory</w:t>
                                    </w:r>
                                  </w:p>
                                </w:tc>
                                <w:tc>
                                  <w:tcPr>
                                    <w:tcW w:w="599" w:type="dxa"/>
                                  </w:tcPr>
                                  <w:p w14:paraId="36AC99F5" w14:textId="77777777" w:rsidR="00B73EB0" w:rsidRDefault="00B73EB0" w:rsidP="00D15790">
                                    <w:pPr>
                                      <w:rPr>
                                        <w:rFonts w:cstheme="minorHAnsi"/>
                                        <w:sz w:val="24"/>
                                      </w:rPr>
                                    </w:pPr>
                                  </w:p>
                                </w:tc>
                                <w:tc>
                                  <w:tcPr>
                                    <w:tcW w:w="3937" w:type="dxa"/>
                                    <w:vMerge/>
                                    <w:tcBorders>
                                      <w:bottom w:val="single" w:sz="4" w:space="0" w:color="auto"/>
                                    </w:tcBorders>
                                  </w:tcPr>
                                  <w:p w14:paraId="169B1E0E" w14:textId="77777777" w:rsidR="00B73EB0" w:rsidRDefault="00B73EB0" w:rsidP="00D15790">
                                    <w:pPr>
                                      <w:rPr>
                                        <w:rFonts w:cstheme="minorHAnsi"/>
                                        <w:sz w:val="24"/>
                                      </w:rPr>
                                    </w:pPr>
                                  </w:p>
                                </w:tc>
                              </w:tr>
                            </w:tbl>
                            <w:p w14:paraId="4822B6D7" w14:textId="77777777" w:rsidR="00B73EB0" w:rsidRDefault="00B73EB0" w:rsidP="0091592E">
                              <w:pPr>
                                <w:rPr>
                                  <w:rFonts w:cstheme="minorHAnsi"/>
                                  <w:sz w:val="24"/>
                                </w:rPr>
                              </w:pPr>
                            </w:p>
                            <w:p w14:paraId="76CD23BA" w14:textId="77777777" w:rsidR="00B73EB0" w:rsidRDefault="00B73EB0" w:rsidP="009159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6908062" name="Text Box 276908062"/>
                        <wps:cNvSpPr txBox="1"/>
                        <wps:spPr>
                          <a:xfrm>
                            <a:off x="5510579" y="-47502"/>
                            <a:ext cx="1118274" cy="990657"/>
                          </a:xfrm>
                          <a:prstGeom prst="rect">
                            <a:avLst/>
                          </a:prstGeom>
                          <a:solidFill>
                            <a:schemeClr val="lt1"/>
                          </a:solidFill>
                          <a:ln w="6350">
                            <a:solidFill>
                              <a:prstClr val="black"/>
                            </a:solidFill>
                          </a:ln>
                        </wps:spPr>
                        <wps:txbx>
                          <w:txbxContent>
                            <w:p w14:paraId="620D6FC7" w14:textId="77777777" w:rsidR="00B73EB0" w:rsidRPr="00404745" w:rsidRDefault="00B73EB0" w:rsidP="0091592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32C67E" id="Group 276908060" o:spid="_x0000_s1312" style="position:absolute;margin-left:-14.5pt;margin-top:672.8pt;width:549.8pt;height:84.5pt;z-index:25177600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">
                <v:shape id="Text Box 276908061" o:spid="_x0000_s1313"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6D861768" w14:textId="77777777" w:rsidTr="00914F63">
                          <w:tc>
                            <w:tcPr>
                              <w:tcW w:w="4248" w:type="dxa"/>
                            </w:tcPr>
                            <w:p w14:paraId="602C794A" w14:textId="77777777" w:rsidR="00B73EB0" w:rsidRDefault="00B73EB0" w:rsidP="00D15790">
                              <w:pPr>
                                <w:rPr>
                                  <w:rFonts w:cstheme="minorHAnsi"/>
                                  <w:sz w:val="24"/>
                                </w:rPr>
                              </w:pPr>
                              <w:r>
                                <w:rPr>
                                  <w:rFonts w:cstheme="minorHAnsi"/>
                                  <w:sz w:val="24"/>
                                </w:rPr>
                                <w:t>Teacher ticks here</w:t>
                              </w:r>
                            </w:p>
                          </w:tc>
                          <w:tc>
                            <w:tcPr>
                              <w:tcW w:w="599" w:type="dxa"/>
                            </w:tcPr>
                            <w:p w14:paraId="2535E37A"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1F647FC3" w14:textId="77777777" w:rsidR="00B73EB0" w:rsidRDefault="00B73EB0" w:rsidP="00D15790">
                              <w:pPr>
                                <w:rPr>
                                  <w:rFonts w:cstheme="minorHAnsi"/>
                                  <w:sz w:val="24"/>
                                </w:rPr>
                              </w:pPr>
                              <w:r>
                                <w:rPr>
                                  <w:rFonts w:cstheme="minorHAnsi"/>
                                  <w:sz w:val="24"/>
                                </w:rPr>
                                <w:t>Student comment: How to improve</w:t>
                              </w:r>
                            </w:p>
                          </w:tc>
                        </w:tr>
                        <w:tr w:rsidR="00B73EB0" w14:paraId="4DF81676" w14:textId="77777777" w:rsidTr="00914F63">
                          <w:tc>
                            <w:tcPr>
                              <w:tcW w:w="4248" w:type="dxa"/>
                            </w:tcPr>
                            <w:p w14:paraId="4C3CDA21"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55890CD0" w14:textId="77777777" w:rsidR="00B73EB0" w:rsidRDefault="00B73EB0" w:rsidP="00D15790">
                              <w:pPr>
                                <w:rPr>
                                  <w:rFonts w:cstheme="minorHAnsi"/>
                                  <w:sz w:val="24"/>
                                </w:rPr>
                              </w:pPr>
                            </w:p>
                          </w:tc>
                          <w:tc>
                            <w:tcPr>
                              <w:tcW w:w="3937" w:type="dxa"/>
                              <w:vMerge w:val="restart"/>
                            </w:tcPr>
                            <w:p w14:paraId="05BD65D4" w14:textId="77777777" w:rsidR="00B73EB0" w:rsidRDefault="00B73EB0" w:rsidP="00D15790">
                              <w:pPr>
                                <w:rPr>
                                  <w:rFonts w:cstheme="minorHAnsi"/>
                                  <w:sz w:val="24"/>
                                </w:rPr>
                              </w:pPr>
                            </w:p>
                          </w:tc>
                        </w:tr>
                        <w:tr w:rsidR="00B73EB0" w14:paraId="4BCA30D7" w14:textId="77777777" w:rsidTr="00914F63">
                          <w:tc>
                            <w:tcPr>
                              <w:tcW w:w="4248" w:type="dxa"/>
                            </w:tcPr>
                            <w:p w14:paraId="4182794B" w14:textId="77777777" w:rsidR="00B73EB0" w:rsidRDefault="00B73EB0" w:rsidP="00D15790">
                              <w:pPr>
                                <w:rPr>
                                  <w:rFonts w:cstheme="minorHAnsi"/>
                                  <w:sz w:val="24"/>
                                </w:rPr>
                              </w:pPr>
                              <w:r>
                                <w:rPr>
                                  <w:rFonts w:cstheme="minorHAnsi"/>
                                  <w:sz w:val="24"/>
                                </w:rPr>
                                <w:t>Good/completed</w:t>
                              </w:r>
                            </w:p>
                          </w:tc>
                          <w:tc>
                            <w:tcPr>
                              <w:tcW w:w="599" w:type="dxa"/>
                            </w:tcPr>
                            <w:p w14:paraId="45741693" w14:textId="77777777" w:rsidR="00B73EB0" w:rsidRDefault="00B73EB0" w:rsidP="00D15790">
                              <w:pPr>
                                <w:rPr>
                                  <w:rFonts w:cstheme="minorHAnsi"/>
                                  <w:sz w:val="24"/>
                                </w:rPr>
                              </w:pPr>
                            </w:p>
                          </w:tc>
                          <w:tc>
                            <w:tcPr>
                              <w:tcW w:w="3937" w:type="dxa"/>
                              <w:vMerge/>
                            </w:tcPr>
                            <w:p w14:paraId="1192E790" w14:textId="77777777" w:rsidR="00B73EB0" w:rsidRDefault="00B73EB0" w:rsidP="00D15790">
                              <w:pPr>
                                <w:rPr>
                                  <w:rFonts w:cstheme="minorHAnsi"/>
                                  <w:sz w:val="24"/>
                                </w:rPr>
                              </w:pPr>
                            </w:p>
                          </w:tc>
                        </w:tr>
                        <w:tr w:rsidR="00B73EB0" w14:paraId="5CC12C04" w14:textId="77777777" w:rsidTr="00914F63">
                          <w:tc>
                            <w:tcPr>
                              <w:tcW w:w="4248" w:type="dxa"/>
                            </w:tcPr>
                            <w:p w14:paraId="26C0846B"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42A4CE51" w14:textId="77777777" w:rsidR="00B73EB0" w:rsidRDefault="00B73EB0" w:rsidP="00D15790">
                              <w:pPr>
                                <w:rPr>
                                  <w:rFonts w:cstheme="minorHAnsi"/>
                                  <w:sz w:val="24"/>
                                </w:rPr>
                              </w:pPr>
                            </w:p>
                          </w:tc>
                          <w:tc>
                            <w:tcPr>
                              <w:tcW w:w="3937" w:type="dxa"/>
                              <w:vMerge/>
                            </w:tcPr>
                            <w:p w14:paraId="478BE446" w14:textId="77777777" w:rsidR="00B73EB0" w:rsidRDefault="00B73EB0" w:rsidP="00D15790">
                              <w:pPr>
                                <w:rPr>
                                  <w:rFonts w:cstheme="minorHAnsi"/>
                                  <w:sz w:val="24"/>
                                </w:rPr>
                              </w:pPr>
                            </w:p>
                          </w:tc>
                        </w:tr>
                        <w:tr w:rsidR="00B73EB0" w14:paraId="57DCAE97" w14:textId="77777777" w:rsidTr="00914F63">
                          <w:tc>
                            <w:tcPr>
                              <w:tcW w:w="4248" w:type="dxa"/>
                            </w:tcPr>
                            <w:p w14:paraId="79C28671" w14:textId="77777777" w:rsidR="00B73EB0" w:rsidRDefault="00B73EB0" w:rsidP="00D15790">
                              <w:pPr>
                                <w:rPr>
                                  <w:rFonts w:cstheme="minorHAnsi"/>
                                  <w:sz w:val="24"/>
                                </w:rPr>
                              </w:pPr>
                              <w:r>
                                <w:rPr>
                                  <w:rFonts w:cstheme="minorHAnsi"/>
                                  <w:sz w:val="24"/>
                                </w:rPr>
                                <w:t>Incomplete/unsatisfactory</w:t>
                              </w:r>
                            </w:p>
                          </w:tc>
                          <w:tc>
                            <w:tcPr>
                              <w:tcW w:w="599" w:type="dxa"/>
                            </w:tcPr>
                            <w:p w14:paraId="36AC99F5" w14:textId="77777777" w:rsidR="00B73EB0" w:rsidRDefault="00B73EB0" w:rsidP="00D15790">
                              <w:pPr>
                                <w:rPr>
                                  <w:rFonts w:cstheme="minorHAnsi"/>
                                  <w:sz w:val="24"/>
                                </w:rPr>
                              </w:pPr>
                            </w:p>
                          </w:tc>
                          <w:tc>
                            <w:tcPr>
                              <w:tcW w:w="3937" w:type="dxa"/>
                              <w:vMerge/>
                              <w:tcBorders>
                                <w:bottom w:val="single" w:sz="4" w:space="0" w:color="auto"/>
                              </w:tcBorders>
                            </w:tcPr>
                            <w:p w14:paraId="169B1E0E" w14:textId="77777777" w:rsidR="00B73EB0" w:rsidRDefault="00B73EB0" w:rsidP="00D15790">
                              <w:pPr>
                                <w:rPr>
                                  <w:rFonts w:cstheme="minorHAnsi"/>
                                  <w:sz w:val="24"/>
                                </w:rPr>
                              </w:pPr>
                            </w:p>
                          </w:tc>
                        </w:tr>
                      </w:tbl>
                      <w:p w14:paraId="4822B6D7" w14:textId="77777777" w:rsidR="00B73EB0" w:rsidRDefault="00B73EB0" w:rsidP="0091592E">
                        <w:pPr>
                          <w:rPr>
                            <w:rFonts w:cstheme="minorHAnsi"/>
                            <w:sz w:val="24"/>
                          </w:rPr>
                        </w:pPr>
                      </w:p>
                      <w:p w14:paraId="76CD23BA" w14:textId="77777777" w:rsidR="00B73EB0" w:rsidRDefault="00B73EB0" w:rsidP="0091592E"/>
                    </w:txbxContent>
                  </v:textbox>
                </v:shape>
                <v:shape id="Text Box 276908062" o:spid="_x0000_s1314"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" fillcolor="white [3201]" strokeweight=".5pt">
                  <v:textbox>
                    <w:txbxContent>
                      <w:p w14:paraId="620D6FC7" w14:textId="77777777" w:rsidR="00B73EB0" w:rsidRPr="00404745" w:rsidRDefault="00B73EB0" w:rsidP="0091592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p>
    <w:p w14:paraId="06F2333B" w14:textId="77777777" w:rsidR="00773EAA" w:rsidRDefault="00773EAA" w:rsidP="60F7CA67">
      <w:pPr>
        <w:pStyle w:val="paragraph"/>
        <w:spacing w:before="0" w:beforeAutospacing="0" w:after="0" w:afterAutospacing="0"/>
        <w:rPr>
          <w:rStyle w:val="eop"/>
          <w:rFonts w:asciiTheme="minorHAnsi" w:hAnsiTheme="minorHAnsi" w:cstheme="minorBidi"/>
        </w:rPr>
      </w:pPr>
    </w:p>
    <w:p w14:paraId="4BA85C9D" w14:textId="159A0E5B" w:rsidR="00773EAA" w:rsidRDefault="0091592E">
      <w:pPr>
        <w:rPr>
          <w:rStyle w:val="eop"/>
          <w:rFonts w:eastAsia="Times New Roman"/>
          <w:sz w:val="24"/>
          <w:szCs w:val="24"/>
          <w:lang w:eastAsia="en-GB"/>
        </w:rPr>
      </w:pPr>
      <w:r w:rsidRPr="000B0000">
        <w:rPr>
          <w:noProof/>
          <w:lang w:eastAsia="en-GB"/>
        </w:rPr>
        <mc:AlternateContent>
          <mc:Choice Requires="wpg">
            <w:drawing>
              <wp:anchor distT="0" distB="0" distL="114300" distR="114300" simplePos="0" relativeHeight="251773952" behindDoc="0" locked="0" layoutInCell="1" allowOverlap="1" wp14:anchorId="2EAD7BB0" wp14:editId="0D5C5A12">
                <wp:simplePos x="0" y="0"/>
                <wp:positionH relativeFrom="margin">
                  <wp:posOffset>-184068</wp:posOffset>
                </wp:positionH>
                <wp:positionV relativeFrom="margin">
                  <wp:posOffset>8544296</wp:posOffset>
                </wp:positionV>
                <wp:extent cx="6982460" cy="1072943"/>
                <wp:effectExtent l="0" t="0" r="27940" b="13335"/>
                <wp:wrapTopAndBottom/>
                <wp:docPr id="276908057" name="Group 276908057"/>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76908058" name="Text Box 27690805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037FC8B0" w14:textId="77777777" w:rsidTr="00914F63">
                                <w:tc>
                                  <w:tcPr>
                                    <w:tcW w:w="4248" w:type="dxa"/>
                                  </w:tcPr>
                                  <w:p w14:paraId="12F0ADA8" w14:textId="77777777" w:rsidR="00B73EB0" w:rsidRDefault="00B73EB0" w:rsidP="00D15790">
                                    <w:pPr>
                                      <w:rPr>
                                        <w:rFonts w:cstheme="minorHAnsi"/>
                                        <w:sz w:val="24"/>
                                      </w:rPr>
                                    </w:pPr>
                                    <w:r>
                                      <w:rPr>
                                        <w:rFonts w:cstheme="minorHAnsi"/>
                                        <w:sz w:val="24"/>
                                      </w:rPr>
                                      <w:t>Teacher ticks here</w:t>
                                    </w:r>
                                  </w:p>
                                </w:tc>
                                <w:tc>
                                  <w:tcPr>
                                    <w:tcW w:w="599" w:type="dxa"/>
                                  </w:tcPr>
                                  <w:p w14:paraId="3642C13A"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39FB9494" w14:textId="77777777" w:rsidR="00B73EB0" w:rsidRDefault="00B73EB0" w:rsidP="00D15790">
                                    <w:pPr>
                                      <w:rPr>
                                        <w:rFonts w:cstheme="minorHAnsi"/>
                                        <w:sz w:val="24"/>
                                      </w:rPr>
                                    </w:pPr>
                                    <w:r>
                                      <w:rPr>
                                        <w:rFonts w:cstheme="minorHAnsi"/>
                                        <w:sz w:val="24"/>
                                      </w:rPr>
                                      <w:t>Student comment: How to improve</w:t>
                                    </w:r>
                                  </w:p>
                                </w:tc>
                              </w:tr>
                              <w:tr w:rsidR="00B73EB0" w14:paraId="2CF415DA" w14:textId="77777777" w:rsidTr="00914F63">
                                <w:tc>
                                  <w:tcPr>
                                    <w:tcW w:w="4248" w:type="dxa"/>
                                  </w:tcPr>
                                  <w:p w14:paraId="5842B006"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167B6D7" w14:textId="77777777" w:rsidR="00B73EB0" w:rsidRDefault="00B73EB0" w:rsidP="00D15790">
                                    <w:pPr>
                                      <w:rPr>
                                        <w:rFonts w:cstheme="minorHAnsi"/>
                                        <w:sz w:val="24"/>
                                      </w:rPr>
                                    </w:pPr>
                                  </w:p>
                                </w:tc>
                                <w:tc>
                                  <w:tcPr>
                                    <w:tcW w:w="3937" w:type="dxa"/>
                                    <w:vMerge w:val="restart"/>
                                  </w:tcPr>
                                  <w:p w14:paraId="52DE15B8" w14:textId="77777777" w:rsidR="00B73EB0" w:rsidRDefault="00B73EB0" w:rsidP="00D15790">
                                    <w:pPr>
                                      <w:rPr>
                                        <w:rFonts w:cstheme="minorHAnsi"/>
                                        <w:sz w:val="24"/>
                                      </w:rPr>
                                    </w:pPr>
                                  </w:p>
                                </w:tc>
                              </w:tr>
                              <w:tr w:rsidR="00B73EB0" w14:paraId="4CF096CA" w14:textId="77777777" w:rsidTr="00914F63">
                                <w:tc>
                                  <w:tcPr>
                                    <w:tcW w:w="4248" w:type="dxa"/>
                                  </w:tcPr>
                                  <w:p w14:paraId="2AF71627" w14:textId="77777777" w:rsidR="00B73EB0" w:rsidRDefault="00B73EB0" w:rsidP="00D15790">
                                    <w:pPr>
                                      <w:rPr>
                                        <w:rFonts w:cstheme="minorHAnsi"/>
                                        <w:sz w:val="24"/>
                                      </w:rPr>
                                    </w:pPr>
                                    <w:r>
                                      <w:rPr>
                                        <w:rFonts w:cstheme="minorHAnsi"/>
                                        <w:sz w:val="24"/>
                                      </w:rPr>
                                      <w:t>Good/completed</w:t>
                                    </w:r>
                                  </w:p>
                                </w:tc>
                                <w:tc>
                                  <w:tcPr>
                                    <w:tcW w:w="599" w:type="dxa"/>
                                  </w:tcPr>
                                  <w:p w14:paraId="6419945B" w14:textId="77777777" w:rsidR="00B73EB0" w:rsidRDefault="00B73EB0" w:rsidP="00D15790">
                                    <w:pPr>
                                      <w:rPr>
                                        <w:rFonts w:cstheme="minorHAnsi"/>
                                        <w:sz w:val="24"/>
                                      </w:rPr>
                                    </w:pPr>
                                  </w:p>
                                </w:tc>
                                <w:tc>
                                  <w:tcPr>
                                    <w:tcW w:w="3937" w:type="dxa"/>
                                    <w:vMerge/>
                                  </w:tcPr>
                                  <w:p w14:paraId="445D5E1F" w14:textId="77777777" w:rsidR="00B73EB0" w:rsidRDefault="00B73EB0" w:rsidP="00D15790">
                                    <w:pPr>
                                      <w:rPr>
                                        <w:rFonts w:cstheme="minorHAnsi"/>
                                        <w:sz w:val="24"/>
                                      </w:rPr>
                                    </w:pPr>
                                  </w:p>
                                </w:tc>
                              </w:tr>
                              <w:tr w:rsidR="00B73EB0" w14:paraId="7177DF72" w14:textId="77777777" w:rsidTr="00914F63">
                                <w:tc>
                                  <w:tcPr>
                                    <w:tcW w:w="4248" w:type="dxa"/>
                                  </w:tcPr>
                                  <w:p w14:paraId="44D5A0D2"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52875F2C" w14:textId="77777777" w:rsidR="00B73EB0" w:rsidRDefault="00B73EB0" w:rsidP="00D15790">
                                    <w:pPr>
                                      <w:rPr>
                                        <w:rFonts w:cstheme="minorHAnsi"/>
                                        <w:sz w:val="24"/>
                                      </w:rPr>
                                    </w:pPr>
                                  </w:p>
                                </w:tc>
                                <w:tc>
                                  <w:tcPr>
                                    <w:tcW w:w="3937" w:type="dxa"/>
                                    <w:vMerge/>
                                  </w:tcPr>
                                  <w:p w14:paraId="2E5AEE62" w14:textId="77777777" w:rsidR="00B73EB0" w:rsidRDefault="00B73EB0" w:rsidP="00D15790">
                                    <w:pPr>
                                      <w:rPr>
                                        <w:rFonts w:cstheme="minorHAnsi"/>
                                        <w:sz w:val="24"/>
                                      </w:rPr>
                                    </w:pPr>
                                  </w:p>
                                </w:tc>
                              </w:tr>
                              <w:tr w:rsidR="00B73EB0" w14:paraId="29B18048" w14:textId="77777777" w:rsidTr="00914F63">
                                <w:tc>
                                  <w:tcPr>
                                    <w:tcW w:w="4248" w:type="dxa"/>
                                  </w:tcPr>
                                  <w:p w14:paraId="1EC3FAF2" w14:textId="77777777" w:rsidR="00B73EB0" w:rsidRDefault="00B73EB0" w:rsidP="00D15790">
                                    <w:pPr>
                                      <w:rPr>
                                        <w:rFonts w:cstheme="minorHAnsi"/>
                                        <w:sz w:val="24"/>
                                      </w:rPr>
                                    </w:pPr>
                                    <w:r>
                                      <w:rPr>
                                        <w:rFonts w:cstheme="minorHAnsi"/>
                                        <w:sz w:val="24"/>
                                      </w:rPr>
                                      <w:t>Incomplete/unsatisfactory</w:t>
                                    </w:r>
                                  </w:p>
                                </w:tc>
                                <w:tc>
                                  <w:tcPr>
                                    <w:tcW w:w="599" w:type="dxa"/>
                                  </w:tcPr>
                                  <w:p w14:paraId="5F7EEA5B" w14:textId="77777777" w:rsidR="00B73EB0" w:rsidRDefault="00B73EB0" w:rsidP="00D15790">
                                    <w:pPr>
                                      <w:rPr>
                                        <w:rFonts w:cstheme="minorHAnsi"/>
                                        <w:sz w:val="24"/>
                                      </w:rPr>
                                    </w:pPr>
                                  </w:p>
                                </w:tc>
                                <w:tc>
                                  <w:tcPr>
                                    <w:tcW w:w="3937" w:type="dxa"/>
                                    <w:vMerge/>
                                    <w:tcBorders>
                                      <w:bottom w:val="single" w:sz="4" w:space="0" w:color="auto"/>
                                    </w:tcBorders>
                                  </w:tcPr>
                                  <w:p w14:paraId="22F19A19" w14:textId="77777777" w:rsidR="00B73EB0" w:rsidRDefault="00B73EB0" w:rsidP="00D15790">
                                    <w:pPr>
                                      <w:rPr>
                                        <w:rFonts w:cstheme="minorHAnsi"/>
                                        <w:sz w:val="24"/>
                                      </w:rPr>
                                    </w:pPr>
                                  </w:p>
                                </w:tc>
                              </w:tr>
                            </w:tbl>
                            <w:p w14:paraId="199323C6" w14:textId="77777777" w:rsidR="00B73EB0" w:rsidRDefault="00B73EB0" w:rsidP="0091592E">
                              <w:pPr>
                                <w:rPr>
                                  <w:rFonts w:cstheme="minorHAnsi"/>
                                  <w:sz w:val="24"/>
                                </w:rPr>
                              </w:pPr>
                            </w:p>
                            <w:p w14:paraId="3CD01FB2" w14:textId="77777777" w:rsidR="00B73EB0" w:rsidRDefault="00B73EB0" w:rsidP="009159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6908059" name="Text Box 276908059"/>
                        <wps:cNvSpPr txBox="1"/>
                        <wps:spPr>
                          <a:xfrm>
                            <a:off x="5510579" y="-47502"/>
                            <a:ext cx="1118274" cy="990657"/>
                          </a:xfrm>
                          <a:prstGeom prst="rect">
                            <a:avLst/>
                          </a:prstGeom>
                          <a:solidFill>
                            <a:schemeClr val="lt1"/>
                          </a:solidFill>
                          <a:ln w="6350">
                            <a:solidFill>
                              <a:prstClr val="black"/>
                            </a:solidFill>
                          </a:ln>
                        </wps:spPr>
                        <wps:txbx>
                          <w:txbxContent>
                            <w:p w14:paraId="5F7436F9" w14:textId="77777777" w:rsidR="00B73EB0" w:rsidRPr="00404745" w:rsidRDefault="00B73EB0" w:rsidP="0091592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AD7BB0" id="Group 276908057" o:spid="_x0000_s1315" style="position:absolute;margin-left:-14.5pt;margin-top:672.8pt;width:549.8pt;height:84.5pt;z-index:251773952;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">
                <v:shape id="Text Box 276908058" o:spid="_x0000_s1316"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037FC8B0" w14:textId="77777777" w:rsidTr="00914F63">
                          <w:tc>
                            <w:tcPr>
                              <w:tcW w:w="4248" w:type="dxa"/>
                            </w:tcPr>
                            <w:p w14:paraId="12F0ADA8" w14:textId="77777777" w:rsidR="00B73EB0" w:rsidRDefault="00B73EB0" w:rsidP="00D15790">
                              <w:pPr>
                                <w:rPr>
                                  <w:rFonts w:cstheme="minorHAnsi"/>
                                  <w:sz w:val="24"/>
                                </w:rPr>
                              </w:pPr>
                              <w:r>
                                <w:rPr>
                                  <w:rFonts w:cstheme="minorHAnsi"/>
                                  <w:sz w:val="24"/>
                                </w:rPr>
                                <w:t>Teacher ticks here</w:t>
                              </w:r>
                            </w:p>
                          </w:tc>
                          <w:tc>
                            <w:tcPr>
                              <w:tcW w:w="599" w:type="dxa"/>
                            </w:tcPr>
                            <w:p w14:paraId="3642C13A"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39FB9494" w14:textId="77777777" w:rsidR="00B73EB0" w:rsidRDefault="00B73EB0" w:rsidP="00D15790">
                              <w:pPr>
                                <w:rPr>
                                  <w:rFonts w:cstheme="minorHAnsi"/>
                                  <w:sz w:val="24"/>
                                </w:rPr>
                              </w:pPr>
                              <w:r>
                                <w:rPr>
                                  <w:rFonts w:cstheme="minorHAnsi"/>
                                  <w:sz w:val="24"/>
                                </w:rPr>
                                <w:t>Student comment: How to improve</w:t>
                              </w:r>
                            </w:p>
                          </w:tc>
                        </w:tr>
                        <w:tr w:rsidR="00B73EB0" w14:paraId="2CF415DA" w14:textId="77777777" w:rsidTr="00914F63">
                          <w:tc>
                            <w:tcPr>
                              <w:tcW w:w="4248" w:type="dxa"/>
                            </w:tcPr>
                            <w:p w14:paraId="5842B006"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167B6D7" w14:textId="77777777" w:rsidR="00B73EB0" w:rsidRDefault="00B73EB0" w:rsidP="00D15790">
                              <w:pPr>
                                <w:rPr>
                                  <w:rFonts w:cstheme="minorHAnsi"/>
                                  <w:sz w:val="24"/>
                                </w:rPr>
                              </w:pPr>
                            </w:p>
                          </w:tc>
                          <w:tc>
                            <w:tcPr>
                              <w:tcW w:w="3937" w:type="dxa"/>
                              <w:vMerge w:val="restart"/>
                            </w:tcPr>
                            <w:p w14:paraId="52DE15B8" w14:textId="77777777" w:rsidR="00B73EB0" w:rsidRDefault="00B73EB0" w:rsidP="00D15790">
                              <w:pPr>
                                <w:rPr>
                                  <w:rFonts w:cstheme="minorHAnsi"/>
                                  <w:sz w:val="24"/>
                                </w:rPr>
                              </w:pPr>
                            </w:p>
                          </w:tc>
                        </w:tr>
                        <w:tr w:rsidR="00B73EB0" w14:paraId="4CF096CA" w14:textId="77777777" w:rsidTr="00914F63">
                          <w:tc>
                            <w:tcPr>
                              <w:tcW w:w="4248" w:type="dxa"/>
                            </w:tcPr>
                            <w:p w14:paraId="2AF71627" w14:textId="77777777" w:rsidR="00B73EB0" w:rsidRDefault="00B73EB0" w:rsidP="00D15790">
                              <w:pPr>
                                <w:rPr>
                                  <w:rFonts w:cstheme="minorHAnsi"/>
                                  <w:sz w:val="24"/>
                                </w:rPr>
                              </w:pPr>
                              <w:r>
                                <w:rPr>
                                  <w:rFonts w:cstheme="minorHAnsi"/>
                                  <w:sz w:val="24"/>
                                </w:rPr>
                                <w:t>Good/completed</w:t>
                              </w:r>
                            </w:p>
                          </w:tc>
                          <w:tc>
                            <w:tcPr>
                              <w:tcW w:w="599" w:type="dxa"/>
                            </w:tcPr>
                            <w:p w14:paraId="6419945B" w14:textId="77777777" w:rsidR="00B73EB0" w:rsidRDefault="00B73EB0" w:rsidP="00D15790">
                              <w:pPr>
                                <w:rPr>
                                  <w:rFonts w:cstheme="minorHAnsi"/>
                                  <w:sz w:val="24"/>
                                </w:rPr>
                              </w:pPr>
                            </w:p>
                          </w:tc>
                          <w:tc>
                            <w:tcPr>
                              <w:tcW w:w="3937" w:type="dxa"/>
                              <w:vMerge/>
                            </w:tcPr>
                            <w:p w14:paraId="445D5E1F" w14:textId="77777777" w:rsidR="00B73EB0" w:rsidRDefault="00B73EB0" w:rsidP="00D15790">
                              <w:pPr>
                                <w:rPr>
                                  <w:rFonts w:cstheme="minorHAnsi"/>
                                  <w:sz w:val="24"/>
                                </w:rPr>
                              </w:pPr>
                            </w:p>
                          </w:tc>
                        </w:tr>
                        <w:tr w:rsidR="00B73EB0" w14:paraId="7177DF72" w14:textId="77777777" w:rsidTr="00914F63">
                          <w:tc>
                            <w:tcPr>
                              <w:tcW w:w="4248" w:type="dxa"/>
                            </w:tcPr>
                            <w:p w14:paraId="44D5A0D2"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52875F2C" w14:textId="77777777" w:rsidR="00B73EB0" w:rsidRDefault="00B73EB0" w:rsidP="00D15790">
                              <w:pPr>
                                <w:rPr>
                                  <w:rFonts w:cstheme="minorHAnsi"/>
                                  <w:sz w:val="24"/>
                                </w:rPr>
                              </w:pPr>
                            </w:p>
                          </w:tc>
                          <w:tc>
                            <w:tcPr>
                              <w:tcW w:w="3937" w:type="dxa"/>
                              <w:vMerge/>
                            </w:tcPr>
                            <w:p w14:paraId="2E5AEE62" w14:textId="77777777" w:rsidR="00B73EB0" w:rsidRDefault="00B73EB0" w:rsidP="00D15790">
                              <w:pPr>
                                <w:rPr>
                                  <w:rFonts w:cstheme="minorHAnsi"/>
                                  <w:sz w:val="24"/>
                                </w:rPr>
                              </w:pPr>
                            </w:p>
                          </w:tc>
                        </w:tr>
                        <w:tr w:rsidR="00B73EB0" w14:paraId="29B18048" w14:textId="77777777" w:rsidTr="00914F63">
                          <w:tc>
                            <w:tcPr>
                              <w:tcW w:w="4248" w:type="dxa"/>
                            </w:tcPr>
                            <w:p w14:paraId="1EC3FAF2" w14:textId="77777777" w:rsidR="00B73EB0" w:rsidRDefault="00B73EB0" w:rsidP="00D15790">
                              <w:pPr>
                                <w:rPr>
                                  <w:rFonts w:cstheme="minorHAnsi"/>
                                  <w:sz w:val="24"/>
                                </w:rPr>
                              </w:pPr>
                              <w:r>
                                <w:rPr>
                                  <w:rFonts w:cstheme="minorHAnsi"/>
                                  <w:sz w:val="24"/>
                                </w:rPr>
                                <w:t>Incomplete/unsatisfactory</w:t>
                              </w:r>
                            </w:p>
                          </w:tc>
                          <w:tc>
                            <w:tcPr>
                              <w:tcW w:w="599" w:type="dxa"/>
                            </w:tcPr>
                            <w:p w14:paraId="5F7EEA5B" w14:textId="77777777" w:rsidR="00B73EB0" w:rsidRDefault="00B73EB0" w:rsidP="00D15790">
                              <w:pPr>
                                <w:rPr>
                                  <w:rFonts w:cstheme="minorHAnsi"/>
                                  <w:sz w:val="24"/>
                                </w:rPr>
                              </w:pPr>
                            </w:p>
                          </w:tc>
                          <w:tc>
                            <w:tcPr>
                              <w:tcW w:w="3937" w:type="dxa"/>
                              <w:vMerge/>
                              <w:tcBorders>
                                <w:bottom w:val="single" w:sz="4" w:space="0" w:color="auto"/>
                              </w:tcBorders>
                            </w:tcPr>
                            <w:p w14:paraId="22F19A19" w14:textId="77777777" w:rsidR="00B73EB0" w:rsidRDefault="00B73EB0" w:rsidP="00D15790">
                              <w:pPr>
                                <w:rPr>
                                  <w:rFonts w:cstheme="minorHAnsi"/>
                                  <w:sz w:val="24"/>
                                </w:rPr>
                              </w:pPr>
                            </w:p>
                          </w:tc>
                        </w:tr>
                      </w:tbl>
                      <w:p w14:paraId="199323C6" w14:textId="77777777" w:rsidR="00B73EB0" w:rsidRDefault="00B73EB0" w:rsidP="0091592E">
                        <w:pPr>
                          <w:rPr>
                            <w:rFonts w:cstheme="minorHAnsi"/>
                            <w:sz w:val="24"/>
                          </w:rPr>
                        </w:pPr>
                      </w:p>
                      <w:p w14:paraId="3CD01FB2" w14:textId="77777777" w:rsidR="00B73EB0" w:rsidRDefault="00B73EB0" w:rsidP="0091592E"/>
                    </w:txbxContent>
                  </v:textbox>
                </v:shape>
                <v:shape id="Text Box 276908059" o:spid="_x0000_s1317"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" fillcolor="white [3201]" strokeweight=".5pt">
                  <v:textbox>
                    <w:txbxContent>
                      <w:p w14:paraId="5F7436F9" w14:textId="77777777" w:rsidR="00B73EB0" w:rsidRPr="00404745" w:rsidRDefault="00B73EB0" w:rsidP="0091592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p>
    <w:p w14:paraId="6E40BF10" w14:textId="250D63C9" w:rsidR="0091592E" w:rsidRDefault="0091592E" w:rsidP="00773EAA">
      <w:pPr>
        <w:jc w:val="center"/>
        <w:rPr>
          <w:b/>
          <w:bCs/>
          <w:sz w:val="32"/>
          <w:szCs w:val="32"/>
        </w:rPr>
      </w:pPr>
    </w:p>
    <w:p w14:paraId="0DB9E692" w14:textId="2FCF2CA2" w:rsidR="00B73EB0" w:rsidRDefault="00B73EB0" w:rsidP="00773EAA">
      <w:pPr>
        <w:jc w:val="center"/>
        <w:rPr>
          <w:b/>
          <w:bCs/>
          <w:sz w:val="32"/>
          <w:szCs w:val="32"/>
        </w:rPr>
      </w:pPr>
    </w:p>
    <w:p w14:paraId="39F0022B" w14:textId="478FF1C1" w:rsidR="00B73EB0" w:rsidRDefault="00B73EB0" w:rsidP="00773EAA">
      <w:pPr>
        <w:jc w:val="center"/>
        <w:rPr>
          <w:b/>
          <w:bCs/>
          <w:sz w:val="32"/>
          <w:szCs w:val="32"/>
        </w:rPr>
      </w:pPr>
    </w:p>
    <w:p w14:paraId="783A538C" w14:textId="70A42B46" w:rsidR="00B73EB0" w:rsidRDefault="00B73EB0" w:rsidP="00773EAA">
      <w:pPr>
        <w:jc w:val="center"/>
        <w:rPr>
          <w:b/>
          <w:bCs/>
          <w:sz w:val="32"/>
          <w:szCs w:val="32"/>
        </w:rPr>
      </w:pPr>
    </w:p>
    <w:p w14:paraId="651D21BA" w14:textId="29A3BBCE" w:rsidR="00B73EB0" w:rsidRDefault="00B73EB0" w:rsidP="00773EAA">
      <w:pPr>
        <w:jc w:val="center"/>
        <w:rPr>
          <w:b/>
          <w:bCs/>
          <w:sz w:val="32"/>
          <w:szCs w:val="32"/>
        </w:rPr>
      </w:pPr>
    </w:p>
    <w:p w14:paraId="3EE36240" w14:textId="343D0BFD" w:rsidR="00B73EB0" w:rsidRDefault="00B73EB0" w:rsidP="00773EAA">
      <w:pPr>
        <w:jc w:val="center"/>
        <w:rPr>
          <w:b/>
          <w:bCs/>
          <w:sz w:val="32"/>
          <w:szCs w:val="32"/>
        </w:rPr>
      </w:pPr>
    </w:p>
    <w:p w14:paraId="321AEC9A" w14:textId="645D691E" w:rsidR="00773EAA" w:rsidRDefault="00773EAA" w:rsidP="00773EAA">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35040" behindDoc="0" locked="0" layoutInCell="1" allowOverlap="1" wp14:anchorId="4B4F96C9" wp14:editId="2AF82EF2">
                <wp:simplePos x="0" y="0"/>
                <wp:positionH relativeFrom="margin">
                  <wp:posOffset>4714503</wp:posOffset>
                </wp:positionH>
                <wp:positionV relativeFrom="margin">
                  <wp:posOffset>-298664</wp:posOffset>
                </wp:positionV>
                <wp:extent cx="2208670" cy="546265"/>
                <wp:effectExtent l="0" t="0" r="20320" b="25400"/>
                <wp:wrapNone/>
                <wp:docPr id="276908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50C1B3C8" w14:textId="77777777" w:rsidR="00B73EB0" w:rsidRPr="008F01BE" w:rsidRDefault="00B73EB0" w:rsidP="00773EAA">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B4F96C9" id="_x0000_s1318" type="#_x0000_t202" style="position:absolute;left:0;text-align:left;margin-left:371.2pt;margin-top:-23.5pt;width:173.9pt;height:43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">
                <v:textbox>
                  <w:txbxContent>
                    <w:p w14:paraId="50C1B3C8" w14:textId="77777777" w:rsidR="00B73EB0" w:rsidRPr="008F01BE" w:rsidRDefault="00B73EB0" w:rsidP="00773EAA">
                      <w:pPr>
                        <w:spacing w:line="240" w:lineRule="auto"/>
                        <w:jc w:val="center"/>
                        <w:rPr>
                          <w:sz w:val="28"/>
                        </w:rPr>
                      </w:pPr>
                      <w:r w:rsidRPr="008F01BE">
                        <w:rPr>
                          <w:sz w:val="28"/>
                        </w:rPr>
                        <w:t>Due Date: ___________</w:t>
                      </w:r>
                    </w:p>
                  </w:txbxContent>
                </v:textbox>
                <w10:wrap anchorx="margin" anchory="margin"/>
              </v:shape>
            </w:pict>
          </mc:Fallback>
        </mc:AlternateContent>
      </w:r>
      <w:r w:rsidRPr="60F7CA67">
        <w:rPr>
          <w:b/>
          <w:bCs/>
          <w:sz w:val="32"/>
          <w:szCs w:val="32"/>
        </w:rPr>
        <w:t xml:space="preserve">Task </w:t>
      </w:r>
      <w:r>
        <w:rPr>
          <w:b/>
          <w:bCs/>
          <w:sz w:val="32"/>
          <w:szCs w:val="32"/>
        </w:rPr>
        <w:t>13</w:t>
      </w:r>
    </w:p>
    <w:p w14:paraId="4DF3ADD4" w14:textId="7A4B7749" w:rsidR="00773EAA" w:rsidRDefault="00773EAA" w:rsidP="00773EAA">
      <w:pPr>
        <w:jc w:val="center"/>
        <w:rPr>
          <w:b/>
          <w:bCs/>
          <w:sz w:val="32"/>
          <w:szCs w:val="32"/>
        </w:rPr>
      </w:pPr>
      <w:r w:rsidRPr="60F7CA67">
        <w:rPr>
          <w:b/>
          <w:bCs/>
          <w:sz w:val="32"/>
          <w:szCs w:val="32"/>
        </w:rPr>
        <w:t xml:space="preserve">Topic: </w:t>
      </w:r>
      <w:r>
        <w:rPr>
          <w:b/>
          <w:bCs/>
          <w:sz w:val="32"/>
          <w:szCs w:val="32"/>
        </w:rPr>
        <w:t>How science works</w:t>
      </w:r>
    </w:p>
    <w:p w14:paraId="18608EB6" w14:textId="2869B264" w:rsidR="00773EAA" w:rsidRPr="00C50783" w:rsidRDefault="00773EAA" w:rsidP="00773EAA">
      <w:pPr>
        <w:pStyle w:val="paragraph"/>
        <w:spacing w:before="0" w:beforeAutospacing="0" w:after="0" w:afterAutospacing="0"/>
        <w:rPr>
          <w:rStyle w:val="eop"/>
          <w:rFonts w:asciiTheme="minorHAnsi" w:hAnsiTheme="minorHAnsi" w:cstheme="minorHAnsi"/>
        </w:rPr>
      </w:pPr>
      <w:r w:rsidRPr="00C50783">
        <w:rPr>
          <w:rStyle w:val="eop"/>
          <w:rFonts w:asciiTheme="minorHAnsi" w:hAnsiTheme="minorHAnsi" w:cstheme="minorHAnsi"/>
          <w:b/>
          <w:bCs/>
        </w:rPr>
        <w:t>Instructions</w:t>
      </w:r>
      <w:r w:rsidRPr="00C50783">
        <w:rPr>
          <w:rStyle w:val="eop"/>
          <w:rFonts w:asciiTheme="minorHAnsi" w:hAnsiTheme="minorHAnsi" w:cstheme="minorHAnsi"/>
        </w:rPr>
        <w:t xml:space="preserve">:    </w:t>
      </w:r>
      <w:r w:rsidR="00C50783" w:rsidRPr="00C50783">
        <w:rPr>
          <w:rStyle w:val="eop"/>
          <w:rFonts w:asciiTheme="minorHAnsi" w:hAnsiTheme="minorHAnsi" w:cstheme="minorHAnsi"/>
        </w:rPr>
        <w:t xml:space="preserve">Complete the following tasks to practice your scientific skills: </w:t>
      </w:r>
    </w:p>
    <w:p w14:paraId="38E2E866" w14:textId="5BE507F2" w:rsidR="00C50783" w:rsidRPr="00C50783" w:rsidRDefault="00C50783" w:rsidP="00773EAA">
      <w:pPr>
        <w:pStyle w:val="paragraph"/>
        <w:spacing w:before="0" w:beforeAutospacing="0" w:after="0" w:afterAutospacing="0"/>
        <w:rPr>
          <w:rStyle w:val="eop"/>
          <w:rFonts w:asciiTheme="minorHAnsi" w:hAnsiTheme="minorHAnsi" w:cstheme="minorHAnsi"/>
        </w:rPr>
      </w:pPr>
    </w:p>
    <w:p w14:paraId="6655BBD7" w14:textId="2501C17A" w:rsidR="00C50783" w:rsidRPr="00C50783" w:rsidRDefault="00C50783" w:rsidP="00B73EB0">
      <w:pPr>
        <w:pStyle w:val="paragraph"/>
        <w:spacing w:before="0" w:beforeAutospacing="0" w:after="0" w:afterAutospacing="0" w:line="276" w:lineRule="auto"/>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779072" behindDoc="0" locked="0" layoutInCell="1" allowOverlap="1" wp14:anchorId="5896F555" wp14:editId="4494E892">
                <wp:simplePos x="0" y="0"/>
                <wp:positionH relativeFrom="column">
                  <wp:posOffset>3164774</wp:posOffset>
                </wp:positionH>
                <wp:positionV relativeFrom="paragraph">
                  <wp:posOffset>134307</wp:posOffset>
                </wp:positionV>
                <wp:extent cx="3609975" cy="2600325"/>
                <wp:effectExtent l="0" t="0" r="9525" b="0"/>
                <wp:wrapSquare wrapText="bothSides"/>
                <wp:docPr id="2290" name="Group 2290"/>
                <wp:cNvGraphicFramePr/>
                <a:graphic xmlns:a="http://schemas.openxmlformats.org/drawingml/2006/main">
                  <a:graphicData uri="http://schemas.microsoft.com/office/word/2010/wordprocessingGroup">
                    <wpg:wgp>
                      <wpg:cNvGrpSpPr/>
                      <wpg:grpSpPr>
                        <a:xfrm>
                          <a:off x="0" y="0"/>
                          <a:ext cx="3609975" cy="2600325"/>
                          <a:chOff x="0" y="0"/>
                          <a:chExt cx="3609975" cy="2600325"/>
                        </a:xfrm>
                      </wpg:grpSpPr>
                      <wpg:grpSp>
                        <wpg:cNvPr id="441274496" name="Group 131">
                          <a:extLst>
                            <a:ext uri="{FF2B5EF4-FFF2-40B4-BE49-F238E27FC236}">
                              <a16:creationId xmlns:a16="http://schemas.microsoft.com/office/drawing/2014/main" id="{619369C8-27FC-5208-3A5B-C2FE09D488FF}"/>
                            </a:ext>
                          </a:extLst>
                        </wpg:cNvPr>
                        <wpg:cNvGrpSpPr/>
                        <wpg:grpSpPr>
                          <a:xfrm>
                            <a:off x="0" y="0"/>
                            <a:ext cx="3609975" cy="2600325"/>
                            <a:chOff x="0" y="9139"/>
                            <a:chExt cx="4467230" cy="2586957"/>
                          </a:xfrm>
                        </wpg:grpSpPr>
                        <wps:wsp>
                          <wps:cNvPr id="441274497" name="TextBox 42">
                            <a:extLst>
                              <a:ext uri="{FF2B5EF4-FFF2-40B4-BE49-F238E27FC236}">
                                <a16:creationId xmlns:a16="http://schemas.microsoft.com/office/drawing/2014/main" id="{44EC857F-8E99-B4FA-56C4-F66A2EC30F16}"/>
                              </a:ext>
                            </a:extLst>
                          </wps:cNvPr>
                          <wps:cNvSpPr txBox="1"/>
                          <wps:spPr>
                            <a:xfrm>
                              <a:off x="1315423" y="1925762"/>
                              <a:ext cx="3148330" cy="325755"/>
                            </a:xfrm>
                            <a:prstGeom prst="rect">
                              <a:avLst/>
                            </a:prstGeom>
                            <a:noFill/>
                          </wps:spPr>
                          <wps:txbx>
                            <w:txbxContent>
                              <w:p w14:paraId="25C33841" w14:textId="77777777" w:rsidR="00B73EB0" w:rsidRDefault="00B73EB0" w:rsidP="00C50783">
                                <w:pPr>
                                  <w:pStyle w:val="NormalWeb"/>
                                  <w:spacing w:after="0"/>
                                </w:pPr>
                                <w:r>
                                  <w:rPr>
                                    <w:rFonts w:asciiTheme="minorHAnsi" w:hAnsi="Calibri" w:cstheme="minorBidi"/>
                                    <w:color w:val="000000" w:themeColor="text1"/>
                                    <w:kern w:val="24"/>
                                    <w:sz w:val="28"/>
                                    <w:szCs w:val="28"/>
                                  </w:rPr>
                                  <w:t>10        20         30        40        50        60</w:t>
                                </w:r>
                              </w:p>
                            </w:txbxContent>
                          </wps:txbx>
                          <wps:bodyPr wrap="square" rtlCol="0">
                            <a:noAutofit/>
                          </wps:bodyPr>
                        </wps:wsp>
                        <wps:wsp>
                          <wps:cNvPr id="441274498" name="TextBox 46">
                            <a:extLst>
                              <a:ext uri="{FF2B5EF4-FFF2-40B4-BE49-F238E27FC236}">
                                <a16:creationId xmlns:a16="http://schemas.microsoft.com/office/drawing/2014/main" id="{3F39C40D-4B95-FEB0-C650-EF7B759499EC}"/>
                              </a:ext>
                            </a:extLst>
                          </wps:cNvPr>
                          <wps:cNvSpPr txBox="1"/>
                          <wps:spPr>
                            <a:xfrm>
                              <a:off x="0" y="27565"/>
                              <a:ext cx="1003935" cy="1496695"/>
                            </a:xfrm>
                            <a:prstGeom prst="rect">
                              <a:avLst/>
                            </a:prstGeom>
                            <a:noFill/>
                          </wps:spPr>
                          <wps:txbx>
                            <w:txbxContent>
                              <w:p w14:paraId="55F844E3"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100</w:t>
                                </w:r>
                              </w:p>
                              <w:p w14:paraId="3077A76F"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80</w:t>
                                </w:r>
                              </w:p>
                              <w:p w14:paraId="795F2789"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60</w:t>
                                </w:r>
                              </w:p>
                              <w:p w14:paraId="527CA748"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40</w:t>
                                </w:r>
                              </w:p>
                              <w:p w14:paraId="132A6062"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20</w:t>
                                </w:r>
                              </w:p>
                              <w:p w14:paraId="5BC0404E"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0</w:t>
                                </w:r>
                              </w:p>
                            </w:txbxContent>
                          </wps:txbx>
                          <wps:bodyPr wrap="square" rtlCol="0">
                            <a:noAutofit/>
                          </wps:bodyPr>
                        </wps:wsp>
                        <wps:wsp>
                          <wps:cNvPr id="441274499" name="TextBox 48">
                            <a:extLst>
                              <a:ext uri="{FF2B5EF4-FFF2-40B4-BE49-F238E27FC236}">
                                <a16:creationId xmlns:a16="http://schemas.microsoft.com/office/drawing/2014/main" id="{A2B29942-62B8-0DA7-2E25-55DAEC1BC0C3}"/>
                              </a:ext>
                            </a:extLst>
                          </wps:cNvPr>
                          <wps:cNvSpPr txBox="1"/>
                          <wps:spPr>
                            <a:xfrm>
                              <a:off x="964570" y="2219541"/>
                              <a:ext cx="3502660" cy="376555"/>
                            </a:xfrm>
                            <a:prstGeom prst="rect">
                              <a:avLst/>
                            </a:prstGeom>
                            <a:noFill/>
                          </wps:spPr>
                          <wps:txbx>
                            <w:txbxContent>
                              <w:p w14:paraId="510DAD9F" w14:textId="77777777" w:rsidR="00B73EB0" w:rsidRDefault="00B73EB0" w:rsidP="00C50783">
                                <w:pPr>
                                  <w:pStyle w:val="NormalWeb"/>
                                  <w:spacing w:after="0"/>
                                  <w:jc w:val="center"/>
                                </w:pPr>
                                <w:r>
                                  <w:rPr>
                                    <w:rFonts w:asciiTheme="minorHAnsi" w:hAnsi="Calibri" w:cstheme="minorBidi"/>
                                    <w:b/>
                                    <w:bCs/>
                                    <w:color w:val="000000" w:themeColor="text1"/>
                                    <w:kern w:val="24"/>
                                    <w:sz w:val="28"/>
                                    <w:szCs w:val="28"/>
                                  </w:rPr>
                                  <w:t>Temperature (</w:t>
                                </w:r>
                                <w:r>
                                  <w:rPr>
                                    <w:rFonts w:asciiTheme="minorHAnsi" w:hAnsi="Calibri" w:cstheme="minorBidi"/>
                                    <w:b/>
                                    <w:bCs/>
                                    <w:color w:val="000000" w:themeColor="text1"/>
                                    <w:kern w:val="24"/>
                                    <w:position w:val="8"/>
                                    <w:sz w:val="28"/>
                                    <w:szCs w:val="28"/>
                                    <w:vertAlign w:val="superscript"/>
                                  </w:rPr>
                                  <w:t>o</w:t>
                                </w:r>
                                <w:r>
                                  <w:rPr>
                                    <w:rFonts w:asciiTheme="minorHAnsi" w:hAnsi="Calibri" w:cstheme="minorBidi"/>
                                    <w:b/>
                                    <w:bCs/>
                                    <w:color w:val="000000" w:themeColor="text1"/>
                                    <w:kern w:val="24"/>
                                    <w:sz w:val="28"/>
                                    <w:szCs w:val="28"/>
                                  </w:rPr>
                                  <w:t>C)</w:t>
                                </w:r>
                              </w:p>
                            </w:txbxContent>
                          </wps:txbx>
                          <wps:bodyPr wrap="square" rtlCol="0">
                            <a:noAutofit/>
                          </wps:bodyPr>
                        </wps:wsp>
                        <wps:wsp>
                          <wps:cNvPr id="441274500" name="TextBox 49">
                            <a:extLst>
                              <a:ext uri="{FF2B5EF4-FFF2-40B4-BE49-F238E27FC236}">
                                <a16:creationId xmlns:a16="http://schemas.microsoft.com/office/drawing/2014/main" id="{C331DC6A-1B76-0171-11DD-CBFBED948130}"/>
                              </a:ext>
                            </a:extLst>
                          </wps:cNvPr>
                          <wps:cNvSpPr txBox="1"/>
                          <wps:spPr>
                            <a:xfrm rot="16200000">
                              <a:off x="-665723" y="860356"/>
                              <a:ext cx="2028190" cy="325755"/>
                            </a:xfrm>
                            <a:prstGeom prst="rect">
                              <a:avLst/>
                            </a:prstGeom>
                            <a:noFill/>
                          </wps:spPr>
                          <wps:txbx>
                            <w:txbxContent>
                              <w:p w14:paraId="3A88FD60" w14:textId="77777777" w:rsidR="00B73EB0" w:rsidRDefault="00B73EB0" w:rsidP="00C50783">
                                <w:pPr>
                                  <w:pStyle w:val="NormalWeb"/>
                                  <w:spacing w:after="0"/>
                                  <w:jc w:val="center"/>
                                </w:pPr>
                                <w:r>
                                  <w:rPr>
                                    <w:rFonts w:asciiTheme="minorHAnsi" w:hAnsi="Calibri" w:cstheme="minorBidi"/>
                                    <w:b/>
                                    <w:bCs/>
                                    <w:color w:val="000000" w:themeColor="text1"/>
                                    <w:kern w:val="24"/>
                                    <w:sz w:val="28"/>
                                    <w:szCs w:val="28"/>
                                  </w:rPr>
                                  <w:t>Reactant Used (%)</w:t>
                                </w:r>
                              </w:p>
                            </w:txbxContent>
                          </wps:txbx>
                          <wps:bodyPr wrap="square" rtlCol="0">
                            <a:noAutofit/>
                          </wps:bodyPr>
                        </wps:wsp>
                        <wpg:grpSp>
                          <wpg:cNvPr id="441274501" name="Group 441274501">
                            <a:extLst>
                              <a:ext uri="{FF2B5EF4-FFF2-40B4-BE49-F238E27FC236}">
                                <a16:creationId xmlns:a16="http://schemas.microsoft.com/office/drawing/2014/main" id="{913B0A15-A093-A4A5-8C77-67D2DBA83206}"/>
                              </a:ext>
                            </a:extLst>
                          </wpg:cNvPr>
                          <wpg:cNvGrpSpPr/>
                          <wpg:grpSpPr>
                            <a:xfrm>
                              <a:off x="1040147" y="28847"/>
                              <a:ext cx="3364715" cy="1931381"/>
                              <a:chOff x="1040147" y="28847"/>
                              <a:chExt cx="3364715" cy="1931381"/>
                            </a:xfrm>
                          </wpg:grpSpPr>
                          <wps:wsp>
                            <wps:cNvPr id="441274502" name="Straight Connector 441274502">
                              <a:extLst>
                                <a:ext uri="{FF2B5EF4-FFF2-40B4-BE49-F238E27FC236}">
                                  <a16:creationId xmlns:a16="http://schemas.microsoft.com/office/drawing/2014/main" id="{49724049-81EA-EF46-DB0F-BED364EC0413}"/>
                                </a:ext>
                              </a:extLst>
                            </wps:cNvPr>
                            <wps:cNvCnPr>
                              <a:cxnSpLocks/>
                            </wps:cNvCnPr>
                            <wps:spPr>
                              <a:xfrm flipH="1">
                                <a:off x="1040149" y="170078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3" name="Straight Connector 441274503">
                              <a:extLst>
                                <a:ext uri="{FF2B5EF4-FFF2-40B4-BE49-F238E27FC236}">
                                  <a16:creationId xmlns:a16="http://schemas.microsoft.com/office/drawing/2014/main" id="{8078473E-9597-A3AE-DF7C-5E5358A72E1B}"/>
                                </a:ext>
                              </a:extLst>
                            </wps:cNvPr>
                            <wps:cNvCnPr>
                              <a:cxnSpLocks/>
                            </wps:cNvCnPr>
                            <wps:spPr>
                              <a:xfrm flipH="1">
                                <a:off x="1040149" y="145694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4" name="Straight Connector 441274504">
                              <a:extLst>
                                <a:ext uri="{FF2B5EF4-FFF2-40B4-BE49-F238E27FC236}">
                                  <a16:creationId xmlns:a16="http://schemas.microsoft.com/office/drawing/2014/main" id="{7EA64789-15C8-D715-757E-3282549BC549}"/>
                                </a:ext>
                              </a:extLst>
                            </wps:cNvPr>
                            <wps:cNvCnPr>
                              <a:cxnSpLocks/>
                            </wps:cNvCnPr>
                            <wps:spPr>
                              <a:xfrm flipH="1">
                                <a:off x="1040149" y="121310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5" name="Straight Connector 441274505">
                              <a:extLst>
                                <a:ext uri="{FF2B5EF4-FFF2-40B4-BE49-F238E27FC236}">
                                  <a16:creationId xmlns:a16="http://schemas.microsoft.com/office/drawing/2014/main" id="{195C14CA-D0AE-ADF9-2DE3-17F84E88704E}"/>
                                </a:ext>
                              </a:extLst>
                            </wps:cNvPr>
                            <wps:cNvCnPr>
                              <a:cxnSpLocks/>
                            </wps:cNvCnPr>
                            <wps:spPr>
                              <a:xfrm flipH="1">
                                <a:off x="1040148" y="96926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6" name="Straight Connector 441274506">
                              <a:extLst>
                                <a:ext uri="{FF2B5EF4-FFF2-40B4-BE49-F238E27FC236}">
                                  <a16:creationId xmlns:a16="http://schemas.microsoft.com/office/drawing/2014/main" id="{86D6E0BC-FFFB-9CDA-A10F-A9A161286E3A}"/>
                                </a:ext>
                              </a:extLst>
                            </wps:cNvPr>
                            <wps:cNvCnPr>
                              <a:cxnSpLocks/>
                            </wps:cNvCnPr>
                            <wps:spPr>
                              <a:xfrm flipH="1">
                                <a:off x="1040148" y="72542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7" name="Straight Connector 441274507">
                              <a:extLst>
                                <a:ext uri="{FF2B5EF4-FFF2-40B4-BE49-F238E27FC236}">
                                  <a16:creationId xmlns:a16="http://schemas.microsoft.com/office/drawing/2014/main" id="{FF47E76E-35BC-C94B-61C8-01DB20C5D760}"/>
                                </a:ext>
                              </a:extLst>
                            </wps:cNvPr>
                            <wps:cNvCnPr>
                              <a:cxnSpLocks/>
                            </wps:cNvCnPr>
                            <wps:spPr>
                              <a:xfrm flipH="1">
                                <a:off x="1040148" y="48158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8" name="Straight Connector 441274508">
                              <a:extLst>
                                <a:ext uri="{FF2B5EF4-FFF2-40B4-BE49-F238E27FC236}">
                                  <a16:creationId xmlns:a16="http://schemas.microsoft.com/office/drawing/2014/main" id="{00938DAB-BFFD-6109-85AB-43B8ED6955D7}"/>
                                </a:ext>
                              </a:extLst>
                            </wps:cNvPr>
                            <wps:cNvCnPr>
                              <a:cxnSpLocks/>
                            </wps:cNvCnPr>
                            <wps:spPr>
                              <a:xfrm flipH="1">
                                <a:off x="1040148" y="23774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9" name="Straight Connector 441274509">
                              <a:extLst>
                                <a:ext uri="{FF2B5EF4-FFF2-40B4-BE49-F238E27FC236}">
                                  <a16:creationId xmlns:a16="http://schemas.microsoft.com/office/drawing/2014/main" id="{97766387-E18B-B502-87C5-EEC737B74EF9}"/>
                                </a:ext>
                              </a:extLst>
                            </wps:cNvPr>
                            <wps:cNvCnPr>
                              <a:cxnSpLocks/>
                            </wps:cNvCnPr>
                            <wps:spPr>
                              <a:xfrm rot="5400000" flipH="1">
                                <a:off x="302258" y="100016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0" name="Straight Connector 441274510">
                              <a:extLst>
                                <a:ext uri="{FF2B5EF4-FFF2-40B4-BE49-F238E27FC236}">
                                  <a16:creationId xmlns:a16="http://schemas.microsoft.com/office/drawing/2014/main" id="{8D3E0BAF-F96E-C034-950A-04CFD954909C}"/>
                                </a:ext>
                              </a:extLst>
                            </wps:cNvPr>
                            <wps:cNvCnPr>
                              <a:cxnSpLocks/>
                            </wps:cNvCnPr>
                            <wps:spPr>
                              <a:xfrm rot="5400000" flipH="1">
                                <a:off x="543597" y="1000162"/>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1" name="Straight Connector 441274511">
                              <a:extLst>
                                <a:ext uri="{FF2B5EF4-FFF2-40B4-BE49-F238E27FC236}">
                                  <a16:creationId xmlns:a16="http://schemas.microsoft.com/office/drawing/2014/main" id="{A2732911-9E0E-C8E5-7E4C-FE14B1BCA47D}"/>
                                </a:ext>
                              </a:extLst>
                            </wps:cNvPr>
                            <wps:cNvCnPr>
                              <a:cxnSpLocks/>
                            </wps:cNvCnPr>
                            <wps:spPr>
                              <a:xfrm rot="5400000" flipH="1">
                                <a:off x="789076" y="1000161"/>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2" name="Straight Connector 441274512">
                              <a:extLst>
                                <a:ext uri="{FF2B5EF4-FFF2-40B4-BE49-F238E27FC236}">
                                  <a16:creationId xmlns:a16="http://schemas.microsoft.com/office/drawing/2014/main" id="{676C838A-D935-50EB-D0C1-2817D6A3018F}"/>
                                </a:ext>
                              </a:extLst>
                            </wps:cNvPr>
                            <wps:cNvCnPr>
                              <a:cxnSpLocks/>
                            </wps:cNvCnPr>
                            <wps:spPr>
                              <a:xfrm rot="5400000" flipH="1">
                                <a:off x="1036278" y="99642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3" name="Straight Connector 441274513">
                              <a:extLst>
                                <a:ext uri="{FF2B5EF4-FFF2-40B4-BE49-F238E27FC236}">
                                  <a16:creationId xmlns:a16="http://schemas.microsoft.com/office/drawing/2014/main" id="{61125552-C56F-5743-1C34-1FA14A6872DD}"/>
                                </a:ext>
                              </a:extLst>
                            </wps:cNvPr>
                            <wps:cNvCnPr>
                              <a:cxnSpLocks/>
                            </wps:cNvCnPr>
                            <wps:spPr>
                              <a:xfrm rot="5400000" flipH="1">
                                <a:off x="1280117" y="996422"/>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4" name="Straight Connector 441274514">
                              <a:extLst>
                                <a:ext uri="{FF2B5EF4-FFF2-40B4-BE49-F238E27FC236}">
                                  <a16:creationId xmlns:a16="http://schemas.microsoft.com/office/drawing/2014/main" id="{04DBA9F2-96A7-44EE-33C5-B7A9A6F915C7}"/>
                                </a:ext>
                              </a:extLst>
                            </wps:cNvPr>
                            <wps:cNvCnPr>
                              <a:cxnSpLocks/>
                            </wps:cNvCnPr>
                            <wps:spPr>
                              <a:xfrm rot="5400000" flipH="1">
                                <a:off x="1521455" y="996422"/>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5" name="Straight Connector 441274515">
                              <a:extLst>
                                <a:ext uri="{FF2B5EF4-FFF2-40B4-BE49-F238E27FC236}">
                                  <a16:creationId xmlns:a16="http://schemas.microsoft.com/office/drawing/2014/main" id="{00D53083-165F-8076-F88F-2B8F3D0E9ABF}"/>
                                </a:ext>
                              </a:extLst>
                            </wps:cNvPr>
                            <wps:cNvCnPr>
                              <a:cxnSpLocks/>
                            </wps:cNvCnPr>
                            <wps:spPr>
                              <a:xfrm rot="5400000" flipH="1">
                                <a:off x="1765685" y="996422"/>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6" name="Straight Connector 441274516">
                              <a:extLst>
                                <a:ext uri="{FF2B5EF4-FFF2-40B4-BE49-F238E27FC236}">
                                  <a16:creationId xmlns:a16="http://schemas.microsoft.com/office/drawing/2014/main" id="{340CFC4C-D21E-C13D-79FA-75EE57BF7753}"/>
                                </a:ext>
                              </a:extLst>
                            </wps:cNvPr>
                            <wps:cNvCnPr>
                              <a:cxnSpLocks/>
                            </wps:cNvCnPr>
                            <wps:spPr>
                              <a:xfrm rot="5400000" flipH="1">
                                <a:off x="200663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7" name="Straight Connector 441274517">
                              <a:extLst>
                                <a:ext uri="{FF2B5EF4-FFF2-40B4-BE49-F238E27FC236}">
                                  <a16:creationId xmlns:a16="http://schemas.microsoft.com/office/drawing/2014/main" id="{A046E549-7983-422B-1240-F8565165C6A0}"/>
                                </a:ext>
                              </a:extLst>
                            </wps:cNvPr>
                            <wps:cNvCnPr>
                              <a:cxnSpLocks/>
                            </wps:cNvCnPr>
                            <wps:spPr>
                              <a:xfrm rot="5400000" flipH="1">
                                <a:off x="225047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8" name="Straight Connector 441274518">
                              <a:extLst>
                                <a:ext uri="{FF2B5EF4-FFF2-40B4-BE49-F238E27FC236}">
                                  <a16:creationId xmlns:a16="http://schemas.microsoft.com/office/drawing/2014/main" id="{0900A4B9-08C6-86A1-65D3-00611BD0815B}"/>
                                </a:ext>
                              </a:extLst>
                            </wps:cNvPr>
                            <wps:cNvCnPr>
                              <a:cxnSpLocks/>
                            </wps:cNvCnPr>
                            <wps:spPr>
                              <a:xfrm rot="5400000" flipH="1">
                                <a:off x="249431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9" name="Straight Connector 441274519">
                              <a:extLst>
                                <a:ext uri="{FF2B5EF4-FFF2-40B4-BE49-F238E27FC236}">
                                  <a16:creationId xmlns:a16="http://schemas.microsoft.com/office/drawing/2014/main" id="{64754167-31CE-E415-E54F-1BCC1FAFFE21}"/>
                                </a:ext>
                              </a:extLst>
                            </wps:cNvPr>
                            <wps:cNvCnPr>
                              <a:cxnSpLocks/>
                            </wps:cNvCnPr>
                            <wps:spPr>
                              <a:xfrm rot="5400000" flipH="1">
                                <a:off x="273815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20" name="Straight Connector 441274520">
                              <a:extLst>
                                <a:ext uri="{FF2B5EF4-FFF2-40B4-BE49-F238E27FC236}">
                                  <a16:creationId xmlns:a16="http://schemas.microsoft.com/office/drawing/2014/main" id="{026653CD-1660-9A5D-2686-E4612FD4FEA5}"/>
                                </a:ext>
                              </a:extLst>
                            </wps:cNvPr>
                            <wps:cNvCnPr>
                              <a:cxnSpLocks/>
                            </wps:cNvCnPr>
                            <wps:spPr>
                              <a:xfrm rot="5400000" flipH="1">
                                <a:off x="298199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21" name="Straight Connector 441274521">
                              <a:extLst>
                                <a:ext uri="{FF2B5EF4-FFF2-40B4-BE49-F238E27FC236}">
                                  <a16:creationId xmlns:a16="http://schemas.microsoft.com/office/drawing/2014/main" id="{BF93FAD9-227D-F0F6-4272-C6BE03911EDD}"/>
                                </a:ext>
                              </a:extLst>
                            </wps:cNvPr>
                            <wps:cNvCnPr>
                              <a:cxnSpLocks/>
                            </wps:cNvCnPr>
                            <wps:spPr>
                              <a:xfrm rot="5400000" flipH="1">
                                <a:off x="322583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22" name="Straight Connector 441274522">
                              <a:extLst>
                                <a:ext uri="{FF2B5EF4-FFF2-40B4-BE49-F238E27FC236}">
                                  <a16:creationId xmlns:a16="http://schemas.microsoft.com/office/drawing/2014/main" id="{5DDB4F07-E0B5-34AD-1D4A-F185CE63CD06}"/>
                                </a:ext>
                              </a:extLst>
                            </wps:cNvPr>
                            <wps:cNvCnPr>
                              <a:cxnSpLocks/>
                            </wps:cNvCnPr>
                            <wps:spPr>
                              <a:xfrm flipH="1">
                                <a:off x="1040147" y="1956489"/>
                                <a:ext cx="3364713" cy="0"/>
                              </a:xfrm>
                              <a:prstGeom prst="line">
                                <a:avLst/>
                              </a:prstGeom>
                            </wps:spPr>
                            <wps:style>
                              <a:lnRef idx="2">
                                <a:schemeClr val="dk1"/>
                              </a:lnRef>
                              <a:fillRef idx="0">
                                <a:schemeClr val="dk1"/>
                              </a:fillRef>
                              <a:effectRef idx="1">
                                <a:schemeClr val="dk1"/>
                              </a:effectRef>
                              <a:fontRef idx="minor">
                                <a:schemeClr val="tx1"/>
                              </a:fontRef>
                            </wps:style>
                            <wps:bodyPr/>
                          </wps:wsp>
                          <wps:wsp>
                            <wps:cNvPr id="441274523" name="Straight Connector 441274523">
                              <a:extLst>
                                <a:ext uri="{FF2B5EF4-FFF2-40B4-BE49-F238E27FC236}">
                                  <a16:creationId xmlns:a16="http://schemas.microsoft.com/office/drawing/2014/main" id="{48F6920A-E731-5C0F-FA8E-E8DA1854B9A1}"/>
                                </a:ext>
                              </a:extLst>
                            </wps:cNvPr>
                            <wps:cNvCnPr/>
                            <wps:spPr>
                              <a:xfrm>
                                <a:off x="1040147" y="50614"/>
                                <a:ext cx="0" cy="1905875"/>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441274524" name="Multiplication Sign 75">
                            <a:extLst>
                              <a:ext uri="{FF2B5EF4-FFF2-40B4-BE49-F238E27FC236}">
                                <a16:creationId xmlns:a16="http://schemas.microsoft.com/office/drawing/2014/main" id="{D70AC4E3-754F-41A5-98D1-3180BB4F6361}"/>
                              </a:ext>
                            </a:extLst>
                          </wps:cNvPr>
                          <wps:cNvSpPr/>
                          <wps:spPr>
                            <a:xfrm>
                              <a:off x="1117763" y="1436228"/>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41274526" name="Multiplication Sign 76">
                            <a:extLst>
                              <a:ext uri="{FF2B5EF4-FFF2-40B4-BE49-F238E27FC236}">
                                <a16:creationId xmlns:a16="http://schemas.microsoft.com/office/drawing/2014/main" id="{88A522BB-5FF6-8D50-5420-8DF28E38B350}"/>
                              </a:ext>
                            </a:extLst>
                          </wps:cNvPr>
                          <wps:cNvSpPr/>
                          <wps:spPr>
                            <a:xfrm>
                              <a:off x="1344963" y="1111442"/>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41274527" name="Multiplication Sign 77">
                            <a:extLst>
                              <a:ext uri="{FF2B5EF4-FFF2-40B4-BE49-F238E27FC236}">
                                <a16:creationId xmlns:a16="http://schemas.microsoft.com/office/drawing/2014/main" id="{B6B90C24-8C37-52BD-789D-5E6ABB0BAFA8}"/>
                              </a:ext>
                            </a:extLst>
                          </wps:cNvPr>
                          <wps:cNvSpPr/>
                          <wps:spPr>
                            <a:xfrm>
                              <a:off x="1605482" y="1199487"/>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4" name="Multiplication Sign 80">
                            <a:extLst>
                              <a:ext uri="{FF2B5EF4-FFF2-40B4-BE49-F238E27FC236}">
                                <a16:creationId xmlns:a16="http://schemas.microsoft.com/office/drawing/2014/main" id="{5CF9432E-342A-3B07-34AC-A3EA17912C74}"/>
                              </a:ext>
                            </a:extLst>
                          </wps:cNvPr>
                          <wps:cNvSpPr/>
                          <wps:spPr>
                            <a:xfrm>
                              <a:off x="1847629" y="872136"/>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5" name="Multiplication Sign 81">
                            <a:extLst>
                              <a:ext uri="{FF2B5EF4-FFF2-40B4-BE49-F238E27FC236}">
                                <a16:creationId xmlns:a16="http://schemas.microsoft.com/office/drawing/2014/main" id="{CADD5316-1274-19B2-E6B1-0EC6087AFACF}"/>
                              </a:ext>
                            </a:extLst>
                          </wps:cNvPr>
                          <wps:cNvSpPr/>
                          <wps:spPr>
                            <a:xfrm>
                              <a:off x="2093149" y="1114335"/>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6" name="Multiplication Sign 82">
                            <a:extLst>
                              <a:ext uri="{FF2B5EF4-FFF2-40B4-BE49-F238E27FC236}">
                                <a16:creationId xmlns:a16="http://schemas.microsoft.com/office/drawing/2014/main" id="{27B272C0-FAE6-6A90-6F6F-00DFC31C016A}"/>
                              </a:ext>
                            </a:extLst>
                          </wps:cNvPr>
                          <wps:cNvSpPr/>
                          <wps:spPr>
                            <a:xfrm>
                              <a:off x="2328136" y="867013"/>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7" name="Multiplication Sign 83">
                            <a:extLst>
                              <a:ext uri="{FF2B5EF4-FFF2-40B4-BE49-F238E27FC236}">
                                <a16:creationId xmlns:a16="http://schemas.microsoft.com/office/drawing/2014/main" id="{E3BE076E-D3F4-6576-554A-3E13C86B2A67}"/>
                              </a:ext>
                            </a:extLst>
                          </wps:cNvPr>
                          <wps:cNvSpPr/>
                          <wps:spPr>
                            <a:xfrm>
                              <a:off x="2568831" y="675470"/>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8" name="Multiplication Sign 84">
                            <a:extLst>
                              <a:ext uri="{FF2B5EF4-FFF2-40B4-BE49-F238E27FC236}">
                                <a16:creationId xmlns:a16="http://schemas.microsoft.com/office/drawing/2014/main" id="{C093D980-A18B-5181-257B-2C5E4FE0EDE4}"/>
                              </a:ext>
                            </a:extLst>
                          </wps:cNvPr>
                          <wps:cNvSpPr/>
                          <wps:spPr>
                            <a:xfrm>
                              <a:off x="3057801" y="637131"/>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9" name="Multiplication Sign 85">
                            <a:extLst>
                              <a:ext uri="{FF2B5EF4-FFF2-40B4-BE49-F238E27FC236}">
                                <a16:creationId xmlns:a16="http://schemas.microsoft.com/office/drawing/2014/main" id="{F5843328-5084-3E33-FABC-E3418F5ECE4B}"/>
                              </a:ext>
                            </a:extLst>
                          </wps:cNvPr>
                          <wps:cNvSpPr/>
                          <wps:spPr>
                            <a:xfrm>
                              <a:off x="3295740" y="779356"/>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90" name="Multiplication Sign 86">
                            <a:extLst>
                              <a:ext uri="{FF2B5EF4-FFF2-40B4-BE49-F238E27FC236}">
                                <a16:creationId xmlns:a16="http://schemas.microsoft.com/office/drawing/2014/main" id="{0AAE8AC4-C9A3-1285-731D-57670041A18B}"/>
                              </a:ext>
                            </a:extLst>
                          </wps:cNvPr>
                          <wps:cNvSpPr/>
                          <wps:spPr>
                            <a:xfrm>
                              <a:off x="3552540" y="647760"/>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91" name="Multiplication Sign 87">
                            <a:extLst>
                              <a:ext uri="{FF2B5EF4-FFF2-40B4-BE49-F238E27FC236}">
                                <a16:creationId xmlns:a16="http://schemas.microsoft.com/office/drawing/2014/main" id="{5180B670-710B-92B0-BA41-D517D23BEA24}"/>
                              </a:ext>
                            </a:extLst>
                          </wps:cNvPr>
                          <wps:cNvSpPr/>
                          <wps:spPr>
                            <a:xfrm>
                              <a:off x="3791552" y="582494"/>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92" name="Multiplication Sign 88">
                            <a:extLst>
                              <a:ext uri="{FF2B5EF4-FFF2-40B4-BE49-F238E27FC236}">
                                <a16:creationId xmlns:a16="http://schemas.microsoft.com/office/drawing/2014/main" id="{1A9744B9-BE6D-0636-9FA0-E69893B2A69E}"/>
                              </a:ext>
                            </a:extLst>
                          </wps:cNvPr>
                          <wps:cNvSpPr/>
                          <wps:spPr>
                            <a:xfrm>
                              <a:off x="4034231" y="772687"/>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93" name="Multiplication Sign 89">
                            <a:extLst>
                              <a:ext uri="{FF2B5EF4-FFF2-40B4-BE49-F238E27FC236}">
                                <a16:creationId xmlns:a16="http://schemas.microsoft.com/office/drawing/2014/main" id="{9A5409BC-49A1-6F0B-79B0-719C7AB8159F}"/>
                              </a:ext>
                            </a:extLst>
                          </wps:cNvPr>
                          <wps:cNvSpPr/>
                          <wps:spPr>
                            <a:xfrm>
                              <a:off x="2816387" y="1405700"/>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276908063" name="Freeform: Shape 5">
                          <a:extLst>
                            <a:ext uri="{FF2B5EF4-FFF2-40B4-BE49-F238E27FC236}">
                              <a16:creationId xmlns:a16="http://schemas.microsoft.com/office/drawing/2014/main" id="{19DF71B7-3834-3724-ED0A-0EEF9CDBCDD8}"/>
                            </a:ext>
                          </a:extLst>
                        </wps:cNvPr>
                        <wps:cNvSpPr/>
                        <wps:spPr>
                          <a:xfrm>
                            <a:off x="843148" y="831272"/>
                            <a:ext cx="2686425" cy="1092530"/>
                          </a:xfrm>
                          <a:custGeom>
                            <a:avLst/>
                            <a:gdLst>
                              <a:gd name="connsiteX0" fmla="*/ 0 w 3243072"/>
                              <a:gd name="connsiteY0" fmla="*/ 1426464 h 1426464"/>
                              <a:gd name="connsiteX1" fmla="*/ 1011936 w 3243072"/>
                              <a:gd name="connsiteY1" fmla="*/ 347472 h 1426464"/>
                              <a:gd name="connsiteX2" fmla="*/ 3243072 w 3243072"/>
                              <a:gd name="connsiteY2" fmla="*/ 0 h 1426464"/>
                            </a:gdLst>
                            <a:ahLst/>
                            <a:cxnLst>
                              <a:cxn ang="0">
                                <a:pos x="connsiteX0" y="connsiteY0"/>
                              </a:cxn>
                              <a:cxn ang="0">
                                <a:pos x="connsiteX1" y="connsiteY1"/>
                              </a:cxn>
                              <a:cxn ang="0">
                                <a:pos x="connsiteX2" y="connsiteY2"/>
                              </a:cxn>
                            </a:cxnLst>
                            <a:rect l="l" t="t" r="r" b="b"/>
                            <a:pathLst>
                              <a:path w="3243072" h="1426464">
                                <a:moveTo>
                                  <a:pt x="0" y="1426464"/>
                                </a:moveTo>
                                <a:cubicBezTo>
                                  <a:pt x="235712" y="1005840"/>
                                  <a:pt x="471424" y="585216"/>
                                  <a:pt x="1011936" y="347472"/>
                                </a:cubicBezTo>
                                <a:cubicBezTo>
                                  <a:pt x="1552448" y="109728"/>
                                  <a:pt x="2397760" y="54864"/>
                                  <a:pt x="3243072" y="0"/>
                                </a:cubicBezTo>
                              </a:path>
                            </a:pathLst>
                          </a:custGeom>
                          <a:no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5896F555" id="Group 2290" o:spid="_x0000_s1319" style="position:absolute;margin-left:249.2pt;margin-top:10.6pt;width:284.25pt;height:204.75pt;z-index:251779072;mso-position-horizontal-relative:text;mso-position-vertical-relative:text" coordsize="36099,26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">
                <v:group id="Group 131" o:spid="_x0000_s1320" style="position:absolute;width:36099;height:26003" coordorigin=",91" coordsize="44672,25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">
                  <v:shape id="TextBox 42" o:spid="_x0000_s1321" type="#_x0000_t202" style="position:absolute;left:13154;top:19257;width:31483;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" filled="f" stroked="f">
                    <v:textbox>
                      <w:txbxContent>
                        <w:p w14:paraId="25C33841" w14:textId="77777777" w:rsidR="00B73EB0" w:rsidRDefault="00B73EB0" w:rsidP="00C50783">
                          <w:pPr>
                            <w:pStyle w:val="NormalWeb"/>
                            <w:spacing w:after="0"/>
                          </w:pPr>
                          <w:r>
                            <w:rPr>
                              <w:rFonts w:asciiTheme="minorHAnsi" w:hAnsi="Calibri" w:cstheme="minorBidi"/>
                              <w:color w:val="000000" w:themeColor="text1"/>
                              <w:kern w:val="24"/>
                              <w:sz w:val="28"/>
                              <w:szCs w:val="28"/>
                            </w:rPr>
                            <w:t>10        20         30        40        50        60</w:t>
                          </w:r>
                        </w:p>
                      </w:txbxContent>
                    </v:textbox>
                  </v:shape>
                  <v:shape id="TextBox 46" o:spid="_x0000_s1322" type="#_x0000_t202" style="position:absolute;top:275;width:10039;height:14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" filled="f" stroked="f">
                    <v:textbox>
                      <w:txbxContent>
                        <w:p w14:paraId="55F844E3"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100</w:t>
                          </w:r>
                        </w:p>
                        <w:p w14:paraId="3077A76F"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80</w:t>
                          </w:r>
                        </w:p>
                        <w:p w14:paraId="795F2789"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60</w:t>
                          </w:r>
                        </w:p>
                        <w:p w14:paraId="527CA748"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40</w:t>
                          </w:r>
                        </w:p>
                        <w:p w14:paraId="132A6062"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20</w:t>
                          </w:r>
                        </w:p>
                        <w:p w14:paraId="5BC0404E"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0</w:t>
                          </w:r>
                        </w:p>
                      </w:txbxContent>
                    </v:textbox>
                  </v:shape>
                  <v:shape id="TextBox 48" o:spid="_x0000_s1323" type="#_x0000_t202" style="position:absolute;left:9645;top:22195;width:35027;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" filled="f" stroked="f">
                    <v:textbox>
                      <w:txbxContent>
                        <w:p w14:paraId="510DAD9F" w14:textId="77777777" w:rsidR="00B73EB0" w:rsidRDefault="00B73EB0" w:rsidP="00C50783">
                          <w:pPr>
                            <w:pStyle w:val="NormalWeb"/>
                            <w:spacing w:after="0"/>
                            <w:jc w:val="center"/>
                          </w:pPr>
                          <w:r>
                            <w:rPr>
                              <w:rFonts w:asciiTheme="minorHAnsi" w:hAnsi="Calibri" w:cstheme="minorBidi"/>
                              <w:b/>
                              <w:bCs/>
                              <w:color w:val="000000" w:themeColor="text1"/>
                              <w:kern w:val="24"/>
                              <w:sz w:val="28"/>
                              <w:szCs w:val="28"/>
                            </w:rPr>
                            <w:t>Temperature (</w:t>
                          </w:r>
                          <w:r>
                            <w:rPr>
                              <w:rFonts w:asciiTheme="minorHAnsi" w:hAnsi="Calibri" w:cstheme="minorBidi"/>
                              <w:b/>
                              <w:bCs/>
                              <w:color w:val="000000" w:themeColor="text1"/>
                              <w:kern w:val="24"/>
                              <w:position w:val="8"/>
                              <w:sz w:val="28"/>
                              <w:szCs w:val="28"/>
                              <w:vertAlign w:val="superscript"/>
                            </w:rPr>
                            <w:t>o</w:t>
                          </w:r>
                          <w:r>
                            <w:rPr>
                              <w:rFonts w:asciiTheme="minorHAnsi" w:hAnsi="Calibri" w:cstheme="minorBidi"/>
                              <w:b/>
                              <w:bCs/>
                              <w:color w:val="000000" w:themeColor="text1"/>
                              <w:kern w:val="24"/>
                              <w:sz w:val="28"/>
                              <w:szCs w:val="28"/>
                            </w:rPr>
                            <w:t>C)</w:t>
                          </w:r>
                        </w:p>
                      </w:txbxContent>
                    </v:textbox>
                  </v:shape>
                  <v:shape id="TextBox 49" o:spid="_x0000_s1324" type="#_x0000_t202" style="position:absolute;left:-6658;top:8603;width:20282;height:32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" filled="f" stroked="f">
                    <v:textbox>
                      <w:txbxContent>
                        <w:p w14:paraId="3A88FD60" w14:textId="77777777" w:rsidR="00B73EB0" w:rsidRDefault="00B73EB0" w:rsidP="00C50783">
                          <w:pPr>
                            <w:pStyle w:val="NormalWeb"/>
                            <w:spacing w:after="0"/>
                            <w:jc w:val="center"/>
                          </w:pPr>
                          <w:r>
                            <w:rPr>
                              <w:rFonts w:asciiTheme="minorHAnsi" w:hAnsi="Calibri" w:cstheme="minorBidi"/>
                              <w:b/>
                              <w:bCs/>
                              <w:color w:val="000000" w:themeColor="text1"/>
                              <w:kern w:val="24"/>
                              <w:sz w:val="28"/>
                              <w:szCs w:val="28"/>
                            </w:rPr>
                            <w:t>Reactant Used (%)</w:t>
                          </w:r>
                        </w:p>
                      </w:txbxContent>
                    </v:textbox>
                  </v:shape>
                  <v:group id="Group 441274501" o:spid="_x0000_s1325" style="position:absolute;left:10401;top:288;width:33647;height:19314" coordorigin="10401,288" coordsize="33647,19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">
                    <v:line id="Straight Connector 441274502" o:spid="_x0000_s1326" style="position:absolute;flip:x;visibility:visible;mso-wrap-style:square" from="10401,17007" to="44048,17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" strokecolor="#a5a5a5 [2092]" strokeweight=".5pt">
                      <v:stroke joinstyle="miter"/>
                      <o:lock v:ext="edit" shapetype="f"/>
                    </v:line>
                    <v:line id="Straight Connector 441274503" o:spid="_x0000_s1327" style="position:absolute;flip:x;visibility:visible;mso-wrap-style:square" from="10401,14569" to="44048,14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" strokecolor="#a5a5a5 [2092]" strokeweight=".5pt">
                      <v:stroke joinstyle="miter"/>
                      <o:lock v:ext="edit" shapetype="f"/>
                    </v:line>
                    <v:line id="Straight Connector 441274504" o:spid="_x0000_s1328" style="position:absolute;flip:x;visibility:visible;mso-wrap-style:square" from="10401,12131" to="44048,12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" strokecolor="#a5a5a5 [2092]" strokeweight=".5pt">
                      <v:stroke joinstyle="miter"/>
                      <o:lock v:ext="edit" shapetype="f"/>
                    </v:line>
                    <v:line id="Straight Connector 441274505" o:spid="_x0000_s1329" style="position:absolute;flip:x;visibility:visible;mso-wrap-style:square" from="10401,9692" to="44048,9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" strokecolor="#a5a5a5 [2092]" strokeweight=".5pt">
                      <v:stroke joinstyle="miter"/>
                      <o:lock v:ext="edit" shapetype="f"/>
                    </v:line>
                    <v:line id="Straight Connector 441274506" o:spid="_x0000_s1330" style="position:absolute;flip:x;visibility:visible;mso-wrap-style:square" from="10401,7254" to="44048,7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" strokecolor="#a5a5a5 [2092]" strokeweight=".5pt">
                      <v:stroke joinstyle="miter"/>
                      <o:lock v:ext="edit" shapetype="f"/>
                    </v:line>
                    <v:line id="Straight Connector 441274507" o:spid="_x0000_s1331" style="position:absolute;flip:x;visibility:visible;mso-wrap-style:square" from="10401,4815" to="44048,4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" strokecolor="#a5a5a5 [2092]" strokeweight=".5pt">
                      <v:stroke joinstyle="miter"/>
                      <o:lock v:ext="edit" shapetype="f"/>
                    </v:line>
                    <v:line id="Straight Connector 441274508" o:spid="_x0000_s1332" style="position:absolute;flip:x;visibility:visible;mso-wrap-style:square" from="10401,2377" to="44048,2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" strokecolor="#a5a5a5 [2092]" strokeweight=".5pt">
                      <v:stroke joinstyle="miter"/>
                      <o:lock v:ext="edit" shapetype="f"/>
                    </v:line>
                    <v:line id="Straight Connector 441274509" o:spid="_x0000_s1333" style="position:absolute;rotation:-90;flip:x;visibility:visible;mso-wrap-style:square" from="3022,10001" to="22224,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" strokecolor="#a5a5a5 [2092]" strokeweight=".5pt">
                      <v:stroke joinstyle="miter"/>
                      <o:lock v:ext="edit" shapetype="f"/>
                    </v:line>
                    <v:line id="Straight Connector 441274510" o:spid="_x0000_s1334" style="position:absolute;rotation:-90;flip:x;visibility:visible;mso-wrap-style:square" from="5435,10001" to="24637,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" strokecolor="#a5a5a5 [2092]" strokeweight=".5pt">
                      <v:stroke joinstyle="miter"/>
                      <o:lock v:ext="edit" shapetype="f"/>
                    </v:line>
                    <v:line id="Straight Connector 441274511" o:spid="_x0000_s1335" style="position:absolute;rotation:-90;flip:x;visibility:visible;mso-wrap-style:square" from="7890,10001" to="27092,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" strokecolor="#a5a5a5 [2092]" strokeweight=".5pt">
                      <v:stroke joinstyle="miter"/>
                      <o:lock v:ext="edit" shapetype="f"/>
                    </v:line>
                    <v:line id="Straight Connector 441274512" o:spid="_x0000_s1336" style="position:absolute;rotation:-90;flip:x;visibility:visible;mso-wrap-style:square" from="10362,9964" to="29563,9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" strokecolor="#a5a5a5 [2092]" strokeweight=".5pt">
                      <v:stroke joinstyle="miter"/>
                      <o:lock v:ext="edit" shapetype="f"/>
                    </v:line>
                    <v:line id="Straight Connector 441274513" o:spid="_x0000_s1337" style="position:absolute;rotation:-90;flip:x;visibility:visible;mso-wrap-style:square" from="12800,9964" to="32001,9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" strokecolor="#a5a5a5 [2092]" strokeweight=".5pt">
                      <v:stroke joinstyle="miter"/>
                      <o:lock v:ext="edit" shapetype="f"/>
                    </v:line>
                    <v:line id="Straight Connector 441274514" o:spid="_x0000_s1338" style="position:absolute;rotation:-90;flip:x;visibility:visible;mso-wrap-style:square" from="15214,9964" to="34415,9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" strokecolor="#a5a5a5 [2092]" strokeweight=".5pt">
                      <v:stroke joinstyle="miter"/>
                      <o:lock v:ext="edit" shapetype="f"/>
                    </v:line>
                    <v:line id="Straight Connector 441274515" o:spid="_x0000_s1339" style="position:absolute;rotation:-90;flip:x;visibility:visible;mso-wrap-style:square" from="17656,9964" to="36857,9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" strokecolor="#a5a5a5 [2092]" strokeweight=".5pt">
                      <v:stroke joinstyle="miter"/>
                      <o:lock v:ext="edit" shapetype="f"/>
                    </v:line>
                    <v:line id="Straight Connector 441274516" o:spid="_x0000_s1340" style="position:absolute;rotation:-90;flip:x;visibility:visible;mso-wrap-style:square" from="20066,9889" to="39267,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" strokecolor="#a5a5a5 [2092]" strokeweight=".5pt">
                      <v:stroke joinstyle="miter"/>
                      <o:lock v:ext="edit" shapetype="f"/>
                    </v:line>
                    <v:line id="Straight Connector 441274517" o:spid="_x0000_s1341" style="position:absolute;rotation:-90;flip:x;visibility:visible;mso-wrap-style:square" from="22504,9889" to="41705,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" strokecolor="#a5a5a5 [2092]" strokeweight=".5pt">
                      <v:stroke joinstyle="miter"/>
                      <o:lock v:ext="edit" shapetype="f"/>
                    </v:line>
                    <v:line id="Straight Connector 441274518" o:spid="_x0000_s1342" style="position:absolute;rotation:-90;flip:x;visibility:visible;mso-wrap-style:square" from="24942,9889" to="44143,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" strokecolor="#a5a5a5 [2092]" strokeweight=".5pt">
                      <v:stroke joinstyle="miter"/>
                      <o:lock v:ext="edit" shapetype="f"/>
                    </v:line>
                    <v:line id="Straight Connector 441274519" o:spid="_x0000_s1343" style="position:absolute;rotation:-90;flip:x;visibility:visible;mso-wrap-style:square" from="27381,9889" to="46582,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" strokecolor="#a5a5a5 [2092]" strokeweight=".5pt">
                      <v:stroke joinstyle="miter"/>
                      <o:lock v:ext="edit" shapetype="f"/>
                    </v:line>
                    <v:line id="Straight Connector 441274520" o:spid="_x0000_s1344" style="position:absolute;rotation:-90;flip:x;visibility:visible;mso-wrap-style:square" from="29819,9889" to="49020,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" strokecolor="#a5a5a5 [2092]" strokeweight=".5pt">
                      <v:stroke joinstyle="miter"/>
                      <o:lock v:ext="edit" shapetype="f"/>
                    </v:line>
                    <v:line id="Straight Connector 441274521" o:spid="_x0000_s1345" style="position:absolute;rotation:-90;flip:x;visibility:visible;mso-wrap-style:square" from="32258,9889" to="51459,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" strokecolor="#a5a5a5 [2092]" strokeweight=".5pt">
                      <v:stroke joinstyle="miter"/>
                      <o:lock v:ext="edit" shapetype="f"/>
                    </v:line>
                    <v:line id="Straight Connector 441274522" o:spid="_x0000_s1346" style="position:absolute;flip:x;visibility:visible;mso-wrap-style:square" from="10401,19564" to="44048,19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" strokecolor="black [3200]" strokeweight="1pt">
                      <v:stroke joinstyle="miter"/>
                      <o:lock v:ext="edit" shapetype="f"/>
                    </v:line>
                    <v:line id="Straight Connector 441274523" o:spid="_x0000_s1347" style="position:absolute;visibility:visible;mso-wrap-style:square" from="10401,506" to="10401,19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" strokecolor="black [3200]" strokeweight="1pt">
                      <v:stroke joinstyle="miter"/>
                    </v:line>
                  </v:group>
                  <v:shape id="Multiplication Sign 75" o:spid="_x0000_s1348" style="position:absolute;left:11177;top:14362;width:2947;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76" o:spid="_x0000_s1349" style="position:absolute;left:13449;top:11114;width:2947;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77" o:spid="_x0000_s1350" style="position:absolute;left:16054;top:11994;width:2947;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0" o:spid="_x0000_s1351" style="position:absolute;left:18476;top:8721;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1" o:spid="_x0000_s1352" style="position:absolute;left:20931;top:11143;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2" o:spid="_x0000_s1353" style="position:absolute;left:23281;top:8670;width:2946;height:2703;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3" o:spid="_x0000_s1354" style="position:absolute;left:25688;top:6754;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4" o:spid="_x0000_s1355" style="position:absolute;left:30578;top:6371;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5" o:spid="_x0000_s1356" style="position:absolute;left:32957;top:7793;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6" o:spid="_x0000_s1357" style="position:absolute;left:35525;top:6477;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7" o:spid="_x0000_s1358" style="position:absolute;left:37915;top:5824;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8" o:spid="_x0000_s1359" style="position:absolute;left:40342;top:7726;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9" o:spid="_x0000_s1360" style="position:absolute;left:28163;top:14057;width:2947;height:2703;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group>
                <v:shape id="Freeform: Shape 5" o:spid="_x0000_s1361" style="position:absolute;left:8431;top:8312;width:26864;height:10926;visibility:visible;mso-wrap-style:square;v-text-anchor:middle" coordsize="3243072,142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" path="m,1426464c235712,1005840,471424,585216,1011936,347472,1552448,109728,2397760,54864,3243072,e" filled="f" strokecolor="black [3213]" strokeweight="3pt">
                  <v:stroke joinstyle="miter"/>
                  <v:path arrowok="t" o:connecttype="custom" o:connectlocs="0,1092530;838245,266129;2686425,0" o:connectangles="0,0,0"/>
                </v:shape>
                <w10:wrap type="square"/>
              </v:group>
            </w:pict>
          </mc:Fallback>
        </mc:AlternateContent>
      </w:r>
    </w:p>
    <w:p w14:paraId="64FDAE49" w14:textId="1951A747" w:rsidR="00C50783" w:rsidRDefault="00C50783" w:rsidP="00013DA3">
      <w:pPr>
        <w:pStyle w:val="paragraph"/>
        <w:numPr>
          <w:ilvl w:val="1"/>
          <w:numId w:val="13"/>
        </w:numPr>
        <w:spacing w:before="0" w:beforeAutospacing="0" w:after="0" w:afterAutospacing="0" w:line="276" w:lineRule="auto"/>
        <w:rPr>
          <w:rFonts w:asciiTheme="minorHAnsi" w:hAnsiTheme="minorHAnsi" w:cstheme="minorHAnsi"/>
        </w:rPr>
      </w:pPr>
      <w:r w:rsidRPr="00C50783">
        <w:rPr>
          <w:rFonts w:asciiTheme="minorHAnsi" w:hAnsiTheme="minorHAnsi" w:cstheme="minorHAnsi"/>
          <w:noProof/>
        </w:rPr>
        <mc:AlternateContent>
          <mc:Choice Requires="wps">
            <w:drawing>
              <wp:anchor distT="0" distB="0" distL="114300" distR="114300" simplePos="0" relativeHeight="251782144" behindDoc="0" locked="0" layoutInCell="1" allowOverlap="1" wp14:anchorId="25270D12" wp14:editId="3A752FC5">
                <wp:simplePos x="0" y="0"/>
                <wp:positionH relativeFrom="column">
                  <wp:posOffset>8914130</wp:posOffset>
                </wp:positionH>
                <wp:positionV relativeFrom="paragraph">
                  <wp:posOffset>817245</wp:posOffset>
                </wp:positionV>
                <wp:extent cx="1486535" cy="1753870"/>
                <wp:effectExtent l="0" t="0" r="0" b="0"/>
                <wp:wrapNone/>
                <wp:docPr id="697293995" name="TextBox 19">
                  <a:extLst xmlns:a="http://schemas.openxmlformats.org/drawingml/2006/main">
                    <a:ext uri="{FF2B5EF4-FFF2-40B4-BE49-F238E27FC236}">
                      <a16:creationId xmlns:a16="http://schemas.microsoft.com/office/drawing/2014/main" id="{1148B81A-E51C-CFC4-1800-385D73489919}"/>
                    </a:ext>
                  </a:extLst>
                </wp:docPr>
                <wp:cNvGraphicFramePr/>
                <a:graphic xmlns:a="http://schemas.openxmlformats.org/drawingml/2006/main">
                  <a:graphicData uri="http://schemas.microsoft.com/office/word/2010/wordprocessingShape">
                    <wps:wsp>
                      <wps:cNvSpPr txBox="1"/>
                      <wps:spPr>
                        <a:xfrm>
                          <a:off x="0" y="0"/>
                          <a:ext cx="1486535" cy="1753870"/>
                        </a:xfrm>
                        <a:prstGeom prst="rect">
                          <a:avLst/>
                        </a:prstGeom>
                        <a:noFill/>
                      </wps:spPr>
                      <wps:txbx>
                        <w:txbxContent>
                          <w:p w14:paraId="577E0F7C" w14:textId="77777777" w:rsidR="00B73EB0" w:rsidRDefault="00B73EB0" w:rsidP="00C50783">
                            <w:pPr>
                              <w:pStyle w:val="NormalWeb"/>
                              <w:spacing w:after="0"/>
                            </w:pPr>
                            <w:r>
                              <w:rPr>
                                <w:rFonts w:asciiTheme="minorHAnsi" w:hAnsi="Calibri" w:cstheme="minorBidi"/>
                                <w:color w:val="000000" w:themeColor="text1"/>
                                <w:kern w:val="24"/>
                              </w:rPr>
                              <w:t xml:space="preserve">2. </w:t>
                            </w:r>
                          </w:p>
                          <w:p w14:paraId="1A24DBE5" w14:textId="77777777" w:rsidR="00B73EB0" w:rsidRDefault="00B73EB0" w:rsidP="00C50783">
                            <w:pPr>
                              <w:pStyle w:val="NormalWeb"/>
                              <w:spacing w:after="0"/>
                            </w:pPr>
                            <w:r>
                              <w:rPr>
                                <w:rFonts w:asciiTheme="minorHAnsi" w:hAnsi="Calibri" w:cstheme="minorBidi"/>
                                <w:color w:val="000000" w:themeColor="text1"/>
                                <w:kern w:val="24"/>
                              </w:rPr>
                              <w:t>Independent variable</w:t>
                            </w:r>
                          </w:p>
                          <w:p w14:paraId="13149D7C" w14:textId="77777777" w:rsidR="00B73EB0" w:rsidRDefault="00B73EB0" w:rsidP="00C50783">
                            <w:pPr>
                              <w:pStyle w:val="NormalWeb"/>
                              <w:spacing w:after="0"/>
                            </w:pPr>
                            <w:r>
                              <w:rPr>
                                <w:rFonts w:asciiTheme="minorHAnsi" w:hAnsi="Calibri" w:cstheme="minorBidi"/>
                                <w:color w:val="000000" w:themeColor="text1"/>
                                <w:kern w:val="24"/>
                              </w:rPr>
                              <w:t xml:space="preserve">= </w:t>
                            </w:r>
                            <w:r>
                              <w:rPr>
                                <w:rFonts w:asciiTheme="minorHAnsi" w:hAnsi="Calibri" w:cstheme="minorBidi"/>
                                <w:b/>
                                <w:bCs/>
                                <w:color w:val="00B050"/>
                                <w:kern w:val="24"/>
                                <w:sz w:val="32"/>
                                <w:szCs w:val="32"/>
                              </w:rPr>
                              <w:t>Temperature</w:t>
                            </w:r>
                          </w:p>
                          <w:p w14:paraId="18EA67DB" w14:textId="77777777" w:rsidR="00B73EB0" w:rsidRDefault="00B73EB0" w:rsidP="00C50783">
                            <w:pPr>
                              <w:pStyle w:val="NormalWeb"/>
                              <w:spacing w:after="0"/>
                            </w:pPr>
                            <w:r>
                              <w:rPr>
                                <w:rFonts w:asciiTheme="minorHAnsi" w:hAnsi="Calibri" w:cstheme="minorBidi"/>
                                <w:color w:val="000000" w:themeColor="text1"/>
                                <w:kern w:val="24"/>
                              </w:rPr>
                              <w:t>Dependent variable</w:t>
                            </w:r>
                          </w:p>
                          <w:p w14:paraId="739EECCF" w14:textId="77777777" w:rsidR="00B73EB0" w:rsidRDefault="00B73EB0" w:rsidP="00C50783">
                            <w:pPr>
                              <w:pStyle w:val="NormalWeb"/>
                              <w:spacing w:after="0"/>
                            </w:pPr>
                            <w:r>
                              <w:rPr>
                                <w:rFonts w:asciiTheme="minorHAnsi" w:hAnsi="Calibri" w:cstheme="minorBidi"/>
                                <w:color w:val="000000" w:themeColor="text1"/>
                                <w:kern w:val="24"/>
                              </w:rPr>
                              <w:t xml:space="preserve">= </w:t>
                            </w:r>
                            <w:r>
                              <w:rPr>
                                <w:rFonts w:asciiTheme="minorHAnsi" w:hAnsi="Calibri" w:cstheme="minorBidi"/>
                                <w:b/>
                                <w:bCs/>
                                <w:color w:val="00B050"/>
                                <w:kern w:val="24"/>
                                <w:sz w:val="32"/>
                                <w:szCs w:val="32"/>
                              </w:rPr>
                              <w:t>Reactant used (%)</w:t>
                            </w:r>
                          </w:p>
                        </w:txbxContent>
                      </wps:txbx>
                      <wps:bodyPr wrap="square" rtlCol="0">
                        <a:spAutoFit/>
                      </wps:bodyPr>
                    </wps:wsp>
                  </a:graphicData>
                </a:graphic>
              </wp:anchor>
            </w:drawing>
          </mc:Choice>
          <mc:Fallback>
            <w:pict>
              <v:shape w14:anchorId="25270D12" id="TextBox 19" o:spid="_x0000_s1362" type="#_x0000_t202" style="position:absolute;left:0;text-align:left;margin-left:701.9pt;margin-top:64.35pt;width:117.05pt;height:138.1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" filled="f" stroked="f">
                <v:textbox style="mso-fit-shape-to-text:t">
                  <w:txbxContent>
                    <w:p w14:paraId="577E0F7C" w14:textId="77777777" w:rsidR="00B73EB0" w:rsidRDefault="00B73EB0" w:rsidP="00C50783">
                      <w:pPr>
                        <w:pStyle w:val="NormalWeb"/>
                        <w:spacing w:after="0"/>
                      </w:pPr>
                      <w:r>
                        <w:rPr>
                          <w:rFonts w:asciiTheme="minorHAnsi" w:hAnsi="Calibri" w:cstheme="minorBidi"/>
                          <w:color w:val="000000" w:themeColor="text1"/>
                          <w:kern w:val="24"/>
                        </w:rPr>
                        <w:t xml:space="preserve">2. </w:t>
                      </w:r>
                    </w:p>
                    <w:p w14:paraId="1A24DBE5" w14:textId="77777777" w:rsidR="00B73EB0" w:rsidRDefault="00B73EB0" w:rsidP="00C50783">
                      <w:pPr>
                        <w:pStyle w:val="NormalWeb"/>
                        <w:spacing w:after="0"/>
                      </w:pPr>
                      <w:r>
                        <w:rPr>
                          <w:rFonts w:asciiTheme="minorHAnsi" w:hAnsi="Calibri" w:cstheme="minorBidi"/>
                          <w:color w:val="000000" w:themeColor="text1"/>
                          <w:kern w:val="24"/>
                        </w:rPr>
                        <w:t>Independent variable</w:t>
                      </w:r>
                    </w:p>
                    <w:p w14:paraId="13149D7C" w14:textId="77777777" w:rsidR="00B73EB0" w:rsidRDefault="00B73EB0" w:rsidP="00C50783">
                      <w:pPr>
                        <w:pStyle w:val="NormalWeb"/>
                        <w:spacing w:after="0"/>
                      </w:pPr>
                      <w:r>
                        <w:rPr>
                          <w:rFonts w:asciiTheme="minorHAnsi" w:hAnsi="Calibri" w:cstheme="minorBidi"/>
                          <w:color w:val="000000" w:themeColor="text1"/>
                          <w:kern w:val="24"/>
                        </w:rPr>
                        <w:t xml:space="preserve">= </w:t>
                      </w:r>
                      <w:r>
                        <w:rPr>
                          <w:rFonts w:asciiTheme="minorHAnsi" w:hAnsi="Calibri" w:cstheme="minorBidi"/>
                          <w:b/>
                          <w:bCs/>
                          <w:color w:val="00B050"/>
                          <w:kern w:val="24"/>
                          <w:sz w:val="32"/>
                          <w:szCs w:val="32"/>
                        </w:rPr>
                        <w:t>Temperature</w:t>
                      </w:r>
                    </w:p>
                    <w:p w14:paraId="18EA67DB" w14:textId="77777777" w:rsidR="00B73EB0" w:rsidRDefault="00B73EB0" w:rsidP="00C50783">
                      <w:pPr>
                        <w:pStyle w:val="NormalWeb"/>
                        <w:spacing w:after="0"/>
                      </w:pPr>
                      <w:r>
                        <w:rPr>
                          <w:rFonts w:asciiTheme="minorHAnsi" w:hAnsi="Calibri" w:cstheme="minorBidi"/>
                          <w:color w:val="000000" w:themeColor="text1"/>
                          <w:kern w:val="24"/>
                        </w:rPr>
                        <w:t>Dependent variable</w:t>
                      </w:r>
                    </w:p>
                    <w:p w14:paraId="739EECCF" w14:textId="77777777" w:rsidR="00B73EB0" w:rsidRDefault="00B73EB0" w:rsidP="00C50783">
                      <w:pPr>
                        <w:pStyle w:val="NormalWeb"/>
                        <w:spacing w:after="0"/>
                      </w:pPr>
                      <w:r>
                        <w:rPr>
                          <w:rFonts w:asciiTheme="minorHAnsi" w:hAnsi="Calibri" w:cstheme="minorBidi"/>
                          <w:color w:val="000000" w:themeColor="text1"/>
                          <w:kern w:val="24"/>
                        </w:rPr>
                        <w:t xml:space="preserve">= </w:t>
                      </w:r>
                      <w:r>
                        <w:rPr>
                          <w:rFonts w:asciiTheme="minorHAnsi" w:hAnsi="Calibri" w:cstheme="minorBidi"/>
                          <w:b/>
                          <w:bCs/>
                          <w:color w:val="00B050"/>
                          <w:kern w:val="24"/>
                          <w:sz w:val="32"/>
                          <w:szCs w:val="32"/>
                        </w:rPr>
                        <w:t>Reactant used (%)</w:t>
                      </w:r>
                    </w:p>
                  </w:txbxContent>
                </v:textbox>
              </v:shape>
            </w:pict>
          </mc:Fallback>
        </mc:AlternateContent>
      </w:r>
      <w:r w:rsidRPr="00C50783">
        <w:rPr>
          <w:rFonts w:asciiTheme="minorHAnsi" w:hAnsiTheme="minorHAnsi" w:cstheme="minorHAnsi"/>
        </w:rPr>
        <w:t>On the graph, circle the anomaly</w:t>
      </w:r>
    </w:p>
    <w:p w14:paraId="041C029B" w14:textId="67057FC0" w:rsidR="00C50783" w:rsidRDefault="00C50783" w:rsidP="00013DA3">
      <w:pPr>
        <w:pStyle w:val="paragraph"/>
        <w:numPr>
          <w:ilvl w:val="3"/>
          <w:numId w:val="4"/>
        </w:numPr>
        <w:spacing w:before="0" w:beforeAutospacing="0" w:after="0" w:afterAutospacing="0" w:line="276" w:lineRule="auto"/>
        <w:rPr>
          <w:rFonts w:asciiTheme="minorHAnsi" w:hAnsiTheme="minorHAnsi" w:cstheme="minorHAnsi"/>
        </w:rPr>
      </w:pPr>
      <w:r>
        <w:rPr>
          <w:rFonts w:asciiTheme="minorHAnsi" w:hAnsiTheme="minorHAnsi" w:cstheme="minorHAnsi"/>
        </w:rPr>
        <w:t>State what the independent variable is below:</w:t>
      </w:r>
    </w:p>
    <w:p w14:paraId="7C0EDE13" w14:textId="616A719E" w:rsidR="00C50783" w:rsidRDefault="00C50783" w:rsidP="00396973">
      <w:pPr>
        <w:pStyle w:val="paragraph"/>
        <w:spacing w:before="0" w:beforeAutospacing="0" w:after="0" w:afterAutospacing="0" w:line="276" w:lineRule="auto"/>
        <w:rPr>
          <w:rFonts w:asciiTheme="minorHAnsi" w:hAnsiTheme="minorHAnsi" w:cstheme="minorHAnsi"/>
        </w:rPr>
      </w:pPr>
    </w:p>
    <w:p w14:paraId="4B9597D5" w14:textId="1956D992" w:rsidR="00C50783" w:rsidRPr="00C50783" w:rsidRDefault="00C50783" w:rsidP="00396973">
      <w:pPr>
        <w:pStyle w:val="paragraph"/>
        <w:spacing w:before="0" w:beforeAutospacing="0" w:after="0" w:afterAutospacing="0" w:line="276" w:lineRule="auto"/>
        <w:ind w:firstLine="425"/>
        <w:rPr>
          <w:rFonts w:asciiTheme="minorHAnsi" w:hAnsiTheme="minorHAnsi" w:cstheme="minorHAnsi"/>
        </w:rPr>
      </w:pPr>
      <w:r>
        <w:rPr>
          <w:rFonts w:asciiTheme="minorHAnsi" w:hAnsiTheme="minorHAnsi" w:cstheme="minorHAnsi"/>
        </w:rPr>
        <w:t>_______________________________</w:t>
      </w:r>
    </w:p>
    <w:p w14:paraId="24262657" w14:textId="328FAB3A" w:rsidR="00C50783" w:rsidRDefault="00C50783" w:rsidP="00013DA3">
      <w:pPr>
        <w:pStyle w:val="paragraph"/>
        <w:numPr>
          <w:ilvl w:val="3"/>
          <w:numId w:val="4"/>
        </w:numPr>
        <w:spacing w:before="0" w:beforeAutospacing="0" w:after="0" w:afterAutospacing="0" w:line="276" w:lineRule="auto"/>
        <w:rPr>
          <w:rFonts w:asciiTheme="minorHAnsi" w:hAnsiTheme="minorHAnsi" w:cstheme="minorHAnsi"/>
        </w:rPr>
      </w:pPr>
      <w:r>
        <w:rPr>
          <w:rFonts w:asciiTheme="minorHAnsi" w:hAnsiTheme="minorHAnsi" w:cstheme="minorHAnsi"/>
        </w:rPr>
        <w:t>State what the dependent is variable is below:</w:t>
      </w:r>
    </w:p>
    <w:p w14:paraId="7727EE28" w14:textId="77777777" w:rsidR="00C50783" w:rsidRDefault="00C50783" w:rsidP="00396973">
      <w:pPr>
        <w:pStyle w:val="paragraph"/>
        <w:spacing w:before="0" w:beforeAutospacing="0" w:after="0" w:afterAutospacing="0" w:line="276" w:lineRule="auto"/>
        <w:ind w:left="785"/>
        <w:rPr>
          <w:rFonts w:asciiTheme="minorHAnsi" w:hAnsiTheme="minorHAnsi" w:cstheme="minorHAnsi"/>
        </w:rPr>
      </w:pPr>
    </w:p>
    <w:p w14:paraId="4915EB82" w14:textId="63FAD705" w:rsidR="00C50783" w:rsidRDefault="00C50783" w:rsidP="00396973">
      <w:pPr>
        <w:pStyle w:val="paragraph"/>
        <w:pBdr>
          <w:bottom w:val="single" w:sz="12" w:space="1" w:color="auto"/>
        </w:pBdr>
        <w:spacing w:before="0" w:beforeAutospacing="0" w:after="0" w:afterAutospacing="0" w:line="276" w:lineRule="auto"/>
        <w:ind w:left="785"/>
        <w:rPr>
          <w:rFonts w:asciiTheme="minorHAnsi" w:hAnsiTheme="minorHAnsi" w:cstheme="minorHAnsi"/>
        </w:rPr>
      </w:pPr>
    </w:p>
    <w:p w14:paraId="03F0D46A" w14:textId="77777777" w:rsidR="00C50783" w:rsidRPr="00C50783" w:rsidRDefault="00C50783" w:rsidP="00396973">
      <w:pPr>
        <w:pStyle w:val="paragraph"/>
        <w:spacing w:before="0" w:beforeAutospacing="0" w:after="0" w:afterAutospacing="0" w:line="276" w:lineRule="auto"/>
        <w:ind w:left="785"/>
        <w:rPr>
          <w:rFonts w:asciiTheme="minorHAnsi" w:hAnsiTheme="minorHAnsi" w:cstheme="minorHAnsi"/>
        </w:rPr>
      </w:pPr>
    </w:p>
    <w:p w14:paraId="09573AF3" w14:textId="51E86A78" w:rsidR="00C50783" w:rsidRDefault="00C50783" w:rsidP="00396973">
      <w:pPr>
        <w:pStyle w:val="paragraph"/>
        <w:spacing w:before="0" w:beforeAutospacing="0" w:after="0" w:afterAutospacing="0" w:line="276" w:lineRule="auto"/>
        <w:ind w:left="720"/>
        <w:rPr>
          <w:rFonts w:asciiTheme="minorHAnsi" w:hAnsiTheme="minorHAnsi" w:cstheme="minorHAnsi"/>
        </w:rPr>
      </w:pPr>
    </w:p>
    <w:p w14:paraId="2A944B47" w14:textId="0DADD3FC" w:rsidR="00C50783" w:rsidRDefault="00C50783" w:rsidP="00B73EB0">
      <w:pPr>
        <w:pStyle w:val="paragraph"/>
        <w:spacing w:before="0" w:beforeAutospacing="0" w:after="0" w:afterAutospacing="0" w:line="276" w:lineRule="auto"/>
        <w:rPr>
          <w:rFonts w:asciiTheme="minorHAnsi" w:hAnsiTheme="minorHAnsi" w:cstheme="minorHAnsi"/>
        </w:rPr>
      </w:pPr>
      <w:r w:rsidRPr="00C50783">
        <w:rPr>
          <w:rFonts w:asciiTheme="minorHAnsi" w:hAnsiTheme="minorHAnsi" w:cstheme="minorHAnsi"/>
          <w:noProof/>
        </w:rPr>
        <mc:AlternateContent>
          <mc:Choice Requires="wpg">
            <w:drawing>
              <wp:anchor distT="0" distB="0" distL="114300" distR="114300" simplePos="0" relativeHeight="251784192" behindDoc="0" locked="0" layoutInCell="1" allowOverlap="1" wp14:anchorId="20494C90" wp14:editId="60E04204">
                <wp:simplePos x="0" y="0"/>
                <wp:positionH relativeFrom="margin">
                  <wp:posOffset>3043555</wp:posOffset>
                </wp:positionH>
                <wp:positionV relativeFrom="page">
                  <wp:posOffset>4582160</wp:posOffset>
                </wp:positionV>
                <wp:extent cx="3740150" cy="2398395"/>
                <wp:effectExtent l="0" t="0" r="0" b="0"/>
                <wp:wrapSquare wrapText="bothSides"/>
                <wp:docPr id="697293996" name="Group 134">
                  <a:extLst xmlns:a="http://schemas.openxmlformats.org/drawingml/2006/main">
                    <a:ext uri="{FF2B5EF4-FFF2-40B4-BE49-F238E27FC236}">
                      <a16:creationId xmlns:a16="http://schemas.microsoft.com/office/drawing/2014/main" id="{43DE0418-77D4-50E5-6D61-7323BEA87D81}"/>
                    </a:ext>
                  </a:extLst>
                </wp:docPr>
                <wp:cNvGraphicFramePr/>
                <a:graphic xmlns:a="http://schemas.openxmlformats.org/drawingml/2006/main">
                  <a:graphicData uri="http://schemas.microsoft.com/office/word/2010/wordprocessingGroup">
                    <wpg:wgp>
                      <wpg:cNvGrpSpPr/>
                      <wpg:grpSpPr>
                        <a:xfrm>
                          <a:off x="0" y="0"/>
                          <a:ext cx="3740150" cy="2398395"/>
                          <a:chOff x="0" y="9208"/>
                          <a:chExt cx="4491163" cy="2628217"/>
                        </a:xfrm>
                      </wpg:grpSpPr>
                      <wps:wsp>
                        <wps:cNvPr id="697293997" name="TextBox 90">
                          <a:extLst>
                            <a:ext uri="{FF2B5EF4-FFF2-40B4-BE49-F238E27FC236}">
                              <a16:creationId xmlns:a16="http://schemas.microsoft.com/office/drawing/2014/main" id="{0E1AB429-846B-84BA-5910-7FA29E0C5B7C}"/>
                            </a:ext>
                          </a:extLst>
                        </wps:cNvPr>
                        <wps:cNvSpPr txBox="1"/>
                        <wps:spPr>
                          <a:xfrm>
                            <a:off x="1123706" y="2017943"/>
                            <a:ext cx="3364230" cy="325755"/>
                          </a:xfrm>
                          <a:prstGeom prst="rect">
                            <a:avLst/>
                          </a:prstGeom>
                          <a:noFill/>
                        </wps:spPr>
                        <wps:txbx>
                          <w:txbxContent>
                            <w:p w14:paraId="4F2F7AA2" w14:textId="77777777" w:rsidR="00B73EB0" w:rsidRDefault="00B73EB0" w:rsidP="00C50783">
                              <w:pPr>
                                <w:pStyle w:val="NormalWeb"/>
                                <w:spacing w:after="0"/>
                              </w:pPr>
                              <w:r>
                                <w:rPr>
                                  <w:rFonts w:asciiTheme="minorHAnsi" w:hAnsi="Calibri" w:cstheme="minorBidi"/>
                                  <w:color w:val="000000" w:themeColor="text1"/>
                                  <w:kern w:val="24"/>
                                  <w:sz w:val="28"/>
                                  <w:szCs w:val="28"/>
                                </w:rPr>
                                <w:t>1    2     3    4    5    6    7    8    9   10  11 12 13</w:t>
                              </w:r>
                            </w:p>
                          </w:txbxContent>
                        </wps:txbx>
                        <wps:bodyPr wrap="square" rtlCol="0">
                          <a:noAutofit/>
                        </wps:bodyPr>
                      </wps:wsp>
                      <wps:wsp>
                        <wps:cNvPr id="697293998" name="TextBox 91">
                          <a:extLst>
                            <a:ext uri="{FF2B5EF4-FFF2-40B4-BE49-F238E27FC236}">
                              <a16:creationId xmlns:a16="http://schemas.microsoft.com/office/drawing/2014/main" id="{8DF0EEF2-9E99-D96E-7857-01AFEC706186}"/>
                            </a:ext>
                          </a:extLst>
                        </wps:cNvPr>
                        <wps:cNvSpPr txBox="1"/>
                        <wps:spPr>
                          <a:xfrm>
                            <a:off x="0" y="148913"/>
                            <a:ext cx="1003935" cy="2199640"/>
                          </a:xfrm>
                          <a:prstGeom prst="rect">
                            <a:avLst/>
                          </a:prstGeom>
                          <a:noFill/>
                        </wps:spPr>
                        <wps:txbx>
                          <w:txbxContent>
                            <w:p w14:paraId="3D0F9BB1"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80</w:t>
                              </w:r>
                            </w:p>
                            <w:p w14:paraId="1AD4B6A3"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70</w:t>
                              </w:r>
                            </w:p>
                            <w:p w14:paraId="6D6F3CD1"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60</w:t>
                              </w:r>
                            </w:p>
                            <w:p w14:paraId="5F7D0134"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50</w:t>
                              </w:r>
                            </w:p>
                            <w:p w14:paraId="59A41BA7"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40</w:t>
                              </w:r>
                            </w:p>
                            <w:p w14:paraId="07C5C7DD"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30</w:t>
                              </w:r>
                            </w:p>
                            <w:p w14:paraId="499115DE"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20</w:t>
                              </w:r>
                            </w:p>
                            <w:p w14:paraId="5E00C268"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10</w:t>
                              </w:r>
                            </w:p>
                            <w:p w14:paraId="5E2F0B09"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0</w:t>
                              </w:r>
                            </w:p>
                          </w:txbxContent>
                        </wps:txbx>
                        <wps:bodyPr wrap="square" rtlCol="0">
                          <a:noAutofit/>
                        </wps:bodyPr>
                      </wps:wsp>
                      <wps:wsp>
                        <wps:cNvPr id="697293999" name="TextBox 92">
                          <a:extLst>
                            <a:ext uri="{FF2B5EF4-FFF2-40B4-BE49-F238E27FC236}">
                              <a16:creationId xmlns:a16="http://schemas.microsoft.com/office/drawing/2014/main" id="{90A5AC5C-A306-00E1-5FA0-E7B79F7BEE52}"/>
                            </a:ext>
                          </a:extLst>
                        </wps:cNvPr>
                        <wps:cNvSpPr txBox="1"/>
                        <wps:spPr>
                          <a:xfrm>
                            <a:off x="988503" y="2311670"/>
                            <a:ext cx="3502660" cy="325755"/>
                          </a:xfrm>
                          <a:prstGeom prst="rect">
                            <a:avLst/>
                          </a:prstGeom>
                          <a:noFill/>
                        </wps:spPr>
                        <wps:txbx>
                          <w:txbxContent>
                            <w:p w14:paraId="7271D8F2" w14:textId="77777777" w:rsidR="00B73EB0" w:rsidRDefault="00B73EB0" w:rsidP="00C50783">
                              <w:pPr>
                                <w:pStyle w:val="NormalWeb"/>
                                <w:spacing w:after="0"/>
                                <w:jc w:val="center"/>
                              </w:pPr>
                              <w:r>
                                <w:rPr>
                                  <w:rFonts w:asciiTheme="minorHAnsi" w:hAnsi="Calibri" w:cstheme="minorBidi"/>
                                  <w:b/>
                                  <w:bCs/>
                                  <w:color w:val="000000" w:themeColor="text1"/>
                                  <w:kern w:val="24"/>
                                  <w:sz w:val="28"/>
                                  <w:szCs w:val="28"/>
                                </w:rPr>
                                <w:t>Current (A)</w:t>
                              </w:r>
                            </w:p>
                          </w:txbxContent>
                        </wps:txbx>
                        <wps:bodyPr wrap="square" rtlCol="0">
                          <a:noAutofit/>
                        </wps:bodyPr>
                      </wps:wsp>
                      <wps:wsp>
                        <wps:cNvPr id="697294000" name="TextBox 93">
                          <a:extLst>
                            <a:ext uri="{FF2B5EF4-FFF2-40B4-BE49-F238E27FC236}">
                              <a16:creationId xmlns:a16="http://schemas.microsoft.com/office/drawing/2014/main" id="{6EF89882-4F9E-792C-5EBE-8F3B68150DE0}"/>
                            </a:ext>
                          </a:extLst>
                        </wps:cNvPr>
                        <wps:cNvSpPr txBox="1"/>
                        <wps:spPr>
                          <a:xfrm rot="16200000">
                            <a:off x="-606686" y="958533"/>
                            <a:ext cx="2224405" cy="325755"/>
                          </a:xfrm>
                          <a:prstGeom prst="rect">
                            <a:avLst/>
                          </a:prstGeom>
                          <a:noFill/>
                        </wps:spPr>
                        <wps:txbx>
                          <w:txbxContent>
                            <w:p w14:paraId="5C37393A" w14:textId="77777777" w:rsidR="00B73EB0" w:rsidRDefault="00B73EB0" w:rsidP="00C50783">
                              <w:pPr>
                                <w:pStyle w:val="NormalWeb"/>
                                <w:spacing w:after="0"/>
                                <w:jc w:val="center"/>
                              </w:pPr>
                              <w:r>
                                <w:rPr>
                                  <w:rFonts w:asciiTheme="minorHAnsi" w:hAnsi="Calibri" w:cstheme="minorBidi"/>
                                  <w:b/>
                                  <w:bCs/>
                                  <w:color w:val="000000" w:themeColor="text1"/>
                                  <w:kern w:val="24"/>
                                  <w:sz w:val="28"/>
                                  <w:szCs w:val="28"/>
                                </w:rPr>
                                <w:t>Potential Difference (V)</w:t>
                              </w:r>
                            </w:p>
                          </w:txbxContent>
                        </wps:txbx>
                        <wps:bodyPr wrap="square" rtlCol="0">
                          <a:noAutofit/>
                        </wps:bodyPr>
                      </wps:wsp>
                      <wpg:grpSp>
                        <wpg:cNvPr id="697294001" name="Group 697294001">
                          <a:extLst>
                            <a:ext uri="{FF2B5EF4-FFF2-40B4-BE49-F238E27FC236}">
                              <a16:creationId xmlns:a16="http://schemas.microsoft.com/office/drawing/2014/main" id="{F7645442-C1EB-CFAA-8110-CD3AA0EEDF2C}"/>
                            </a:ext>
                          </a:extLst>
                        </wpg:cNvPr>
                        <wpg:cNvGrpSpPr/>
                        <wpg:grpSpPr>
                          <a:xfrm>
                            <a:off x="1064027" y="121389"/>
                            <a:ext cx="3364715" cy="1931381"/>
                            <a:chOff x="1064027" y="121389"/>
                            <a:chExt cx="3364715" cy="1931381"/>
                          </a:xfrm>
                        </wpg:grpSpPr>
                        <wps:wsp>
                          <wps:cNvPr id="697294002" name="Straight Connector 697294002">
                            <a:extLst>
                              <a:ext uri="{FF2B5EF4-FFF2-40B4-BE49-F238E27FC236}">
                                <a16:creationId xmlns:a16="http://schemas.microsoft.com/office/drawing/2014/main" id="{3B6F0B24-81B0-8E20-4A08-D5DE237A5A10}"/>
                              </a:ext>
                            </a:extLst>
                          </wps:cNvPr>
                          <wps:cNvCnPr>
                            <a:cxnSpLocks/>
                          </wps:cNvCnPr>
                          <wps:spPr>
                            <a:xfrm flipH="1">
                              <a:off x="1064029" y="179332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3" name="Straight Connector 697294003">
                            <a:extLst>
                              <a:ext uri="{FF2B5EF4-FFF2-40B4-BE49-F238E27FC236}">
                                <a16:creationId xmlns:a16="http://schemas.microsoft.com/office/drawing/2014/main" id="{5318E4CF-D22E-5D8C-BA66-D1D6F3E478F4}"/>
                              </a:ext>
                            </a:extLst>
                          </wps:cNvPr>
                          <wps:cNvCnPr>
                            <a:cxnSpLocks/>
                          </wps:cNvCnPr>
                          <wps:spPr>
                            <a:xfrm flipH="1">
                              <a:off x="1064029" y="154948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4" name="Straight Connector 697294004">
                            <a:extLst>
                              <a:ext uri="{FF2B5EF4-FFF2-40B4-BE49-F238E27FC236}">
                                <a16:creationId xmlns:a16="http://schemas.microsoft.com/office/drawing/2014/main" id="{70F95F9B-E336-260D-BE87-F20FB6D82870}"/>
                              </a:ext>
                            </a:extLst>
                          </wps:cNvPr>
                          <wps:cNvCnPr>
                            <a:cxnSpLocks/>
                          </wps:cNvCnPr>
                          <wps:spPr>
                            <a:xfrm flipH="1">
                              <a:off x="1064029" y="130564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6" name="Straight Connector 697294006">
                            <a:extLst>
                              <a:ext uri="{FF2B5EF4-FFF2-40B4-BE49-F238E27FC236}">
                                <a16:creationId xmlns:a16="http://schemas.microsoft.com/office/drawing/2014/main" id="{A863724D-B6A9-1228-2CE2-3B6C7A4DE47C}"/>
                              </a:ext>
                            </a:extLst>
                          </wps:cNvPr>
                          <wps:cNvCnPr>
                            <a:cxnSpLocks/>
                          </wps:cNvCnPr>
                          <wps:spPr>
                            <a:xfrm flipH="1">
                              <a:off x="1064028" y="106180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7" name="Straight Connector 697294007">
                            <a:extLst>
                              <a:ext uri="{FF2B5EF4-FFF2-40B4-BE49-F238E27FC236}">
                                <a16:creationId xmlns:a16="http://schemas.microsoft.com/office/drawing/2014/main" id="{34A86E26-18B2-702C-B819-10AFBAFC5929}"/>
                              </a:ext>
                            </a:extLst>
                          </wps:cNvPr>
                          <wps:cNvCnPr>
                            <a:cxnSpLocks/>
                          </wps:cNvCnPr>
                          <wps:spPr>
                            <a:xfrm flipH="1">
                              <a:off x="1064028" y="81796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8" name="Straight Connector 697294008">
                            <a:extLst>
                              <a:ext uri="{FF2B5EF4-FFF2-40B4-BE49-F238E27FC236}">
                                <a16:creationId xmlns:a16="http://schemas.microsoft.com/office/drawing/2014/main" id="{C678A1E3-9D74-27E3-807E-87CE32F0BB1E}"/>
                              </a:ext>
                            </a:extLst>
                          </wps:cNvPr>
                          <wps:cNvCnPr>
                            <a:cxnSpLocks/>
                          </wps:cNvCnPr>
                          <wps:spPr>
                            <a:xfrm flipH="1">
                              <a:off x="1064028" y="57412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9" name="Straight Connector 697294009">
                            <a:extLst>
                              <a:ext uri="{FF2B5EF4-FFF2-40B4-BE49-F238E27FC236}">
                                <a16:creationId xmlns:a16="http://schemas.microsoft.com/office/drawing/2014/main" id="{72175E10-08D8-0B4C-E168-1CDB92BA588A}"/>
                              </a:ext>
                            </a:extLst>
                          </wps:cNvPr>
                          <wps:cNvCnPr>
                            <a:cxnSpLocks/>
                          </wps:cNvCnPr>
                          <wps:spPr>
                            <a:xfrm flipH="1">
                              <a:off x="1064028" y="33028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0" name="Straight Connector 697294010">
                            <a:extLst>
                              <a:ext uri="{FF2B5EF4-FFF2-40B4-BE49-F238E27FC236}">
                                <a16:creationId xmlns:a16="http://schemas.microsoft.com/office/drawing/2014/main" id="{FB6B0868-8E16-F852-16A4-B0F7B68A3C57}"/>
                              </a:ext>
                            </a:extLst>
                          </wps:cNvPr>
                          <wps:cNvCnPr>
                            <a:cxnSpLocks/>
                          </wps:cNvCnPr>
                          <wps:spPr>
                            <a:xfrm rot="5400000" flipH="1">
                              <a:off x="326138" y="109270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1" name="Straight Connector 697294011">
                            <a:extLst>
                              <a:ext uri="{FF2B5EF4-FFF2-40B4-BE49-F238E27FC236}">
                                <a16:creationId xmlns:a16="http://schemas.microsoft.com/office/drawing/2014/main" id="{BE066BA4-40C1-C689-87AD-0022381F7D30}"/>
                              </a:ext>
                            </a:extLst>
                          </wps:cNvPr>
                          <wps:cNvCnPr>
                            <a:cxnSpLocks/>
                          </wps:cNvCnPr>
                          <wps:spPr>
                            <a:xfrm rot="5400000" flipH="1">
                              <a:off x="567477" y="1092704"/>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2" name="Straight Connector 697294012">
                            <a:extLst>
                              <a:ext uri="{FF2B5EF4-FFF2-40B4-BE49-F238E27FC236}">
                                <a16:creationId xmlns:a16="http://schemas.microsoft.com/office/drawing/2014/main" id="{85D387B4-055D-C974-9E85-512261327F5B}"/>
                              </a:ext>
                            </a:extLst>
                          </wps:cNvPr>
                          <wps:cNvCnPr>
                            <a:cxnSpLocks/>
                          </wps:cNvCnPr>
                          <wps:spPr>
                            <a:xfrm rot="5400000" flipH="1">
                              <a:off x="812956" y="109270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3" name="Straight Connector 697294013">
                            <a:extLst>
                              <a:ext uri="{FF2B5EF4-FFF2-40B4-BE49-F238E27FC236}">
                                <a16:creationId xmlns:a16="http://schemas.microsoft.com/office/drawing/2014/main" id="{CF541252-0797-BC0A-3DE4-D18B9CF80FE0}"/>
                              </a:ext>
                            </a:extLst>
                          </wps:cNvPr>
                          <wps:cNvCnPr>
                            <a:cxnSpLocks/>
                          </wps:cNvCnPr>
                          <wps:spPr>
                            <a:xfrm rot="5400000" flipH="1">
                              <a:off x="1060158" y="108896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4" name="Straight Connector 697294014">
                            <a:extLst>
                              <a:ext uri="{FF2B5EF4-FFF2-40B4-BE49-F238E27FC236}">
                                <a16:creationId xmlns:a16="http://schemas.microsoft.com/office/drawing/2014/main" id="{BD1A7FD8-9333-47EF-8136-B31F8F9F97C7}"/>
                              </a:ext>
                            </a:extLst>
                          </wps:cNvPr>
                          <wps:cNvCnPr>
                            <a:cxnSpLocks/>
                          </wps:cNvCnPr>
                          <wps:spPr>
                            <a:xfrm rot="5400000" flipH="1">
                              <a:off x="1303997" y="1088964"/>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5" name="Straight Connector 697294015">
                            <a:extLst>
                              <a:ext uri="{FF2B5EF4-FFF2-40B4-BE49-F238E27FC236}">
                                <a16:creationId xmlns:a16="http://schemas.microsoft.com/office/drawing/2014/main" id="{25EF29D3-812B-8B4B-B46C-2BA174BB34B6}"/>
                              </a:ext>
                            </a:extLst>
                          </wps:cNvPr>
                          <wps:cNvCnPr>
                            <a:cxnSpLocks/>
                          </wps:cNvCnPr>
                          <wps:spPr>
                            <a:xfrm rot="5400000" flipH="1">
                              <a:off x="1545335" y="1088964"/>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2" name="Straight Connector 2272">
                            <a:extLst>
                              <a:ext uri="{FF2B5EF4-FFF2-40B4-BE49-F238E27FC236}">
                                <a16:creationId xmlns:a16="http://schemas.microsoft.com/office/drawing/2014/main" id="{5D0D2FB3-A1E8-1A22-4A18-867CFC335E89}"/>
                              </a:ext>
                            </a:extLst>
                          </wps:cNvPr>
                          <wps:cNvCnPr>
                            <a:cxnSpLocks/>
                          </wps:cNvCnPr>
                          <wps:spPr>
                            <a:xfrm rot="5400000" flipH="1">
                              <a:off x="1789565" y="1088964"/>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3" name="Straight Connector 2273">
                            <a:extLst>
                              <a:ext uri="{FF2B5EF4-FFF2-40B4-BE49-F238E27FC236}">
                                <a16:creationId xmlns:a16="http://schemas.microsoft.com/office/drawing/2014/main" id="{FE4BD595-5389-88CF-FC7E-E68002961FA0}"/>
                              </a:ext>
                            </a:extLst>
                          </wps:cNvPr>
                          <wps:cNvCnPr>
                            <a:cxnSpLocks/>
                          </wps:cNvCnPr>
                          <wps:spPr>
                            <a:xfrm rot="5400000" flipH="1">
                              <a:off x="203051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4" name="Straight Connector 2274">
                            <a:extLst>
                              <a:ext uri="{FF2B5EF4-FFF2-40B4-BE49-F238E27FC236}">
                                <a16:creationId xmlns:a16="http://schemas.microsoft.com/office/drawing/2014/main" id="{A0F09361-ADAE-DB9C-D991-38F9596EA8D3}"/>
                              </a:ext>
                            </a:extLst>
                          </wps:cNvPr>
                          <wps:cNvCnPr>
                            <a:cxnSpLocks/>
                          </wps:cNvCnPr>
                          <wps:spPr>
                            <a:xfrm rot="5400000" flipH="1">
                              <a:off x="227435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5" name="Straight Connector 2275">
                            <a:extLst>
                              <a:ext uri="{FF2B5EF4-FFF2-40B4-BE49-F238E27FC236}">
                                <a16:creationId xmlns:a16="http://schemas.microsoft.com/office/drawing/2014/main" id="{B84383A1-A3D2-0020-F669-676B9B1D0D21}"/>
                              </a:ext>
                            </a:extLst>
                          </wps:cNvPr>
                          <wps:cNvCnPr>
                            <a:cxnSpLocks/>
                          </wps:cNvCnPr>
                          <wps:spPr>
                            <a:xfrm rot="5400000" flipH="1">
                              <a:off x="251819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6" name="Straight Connector 2276">
                            <a:extLst>
                              <a:ext uri="{FF2B5EF4-FFF2-40B4-BE49-F238E27FC236}">
                                <a16:creationId xmlns:a16="http://schemas.microsoft.com/office/drawing/2014/main" id="{7A68E625-602B-91DF-AC64-895DAABD7FAD}"/>
                              </a:ext>
                            </a:extLst>
                          </wps:cNvPr>
                          <wps:cNvCnPr>
                            <a:cxnSpLocks/>
                          </wps:cNvCnPr>
                          <wps:spPr>
                            <a:xfrm rot="5400000" flipH="1">
                              <a:off x="276203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7" name="Straight Connector 2277">
                            <a:extLst>
                              <a:ext uri="{FF2B5EF4-FFF2-40B4-BE49-F238E27FC236}">
                                <a16:creationId xmlns:a16="http://schemas.microsoft.com/office/drawing/2014/main" id="{F1F4A170-2508-D6E6-5DA5-475DCBC40358}"/>
                              </a:ext>
                            </a:extLst>
                          </wps:cNvPr>
                          <wps:cNvCnPr>
                            <a:cxnSpLocks/>
                          </wps:cNvCnPr>
                          <wps:spPr>
                            <a:xfrm rot="5400000" flipH="1">
                              <a:off x="300587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8" name="Straight Connector 2278">
                            <a:extLst>
                              <a:ext uri="{FF2B5EF4-FFF2-40B4-BE49-F238E27FC236}">
                                <a16:creationId xmlns:a16="http://schemas.microsoft.com/office/drawing/2014/main" id="{F6DAD7E2-48F8-0E04-0650-63FC9858732F}"/>
                              </a:ext>
                            </a:extLst>
                          </wps:cNvPr>
                          <wps:cNvCnPr>
                            <a:cxnSpLocks/>
                          </wps:cNvCnPr>
                          <wps:spPr>
                            <a:xfrm rot="5400000" flipH="1">
                              <a:off x="324971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9" name="Straight Connector 2279">
                            <a:extLst>
                              <a:ext uri="{FF2B5EF4-FFF2-40B4-BE49-F238E27FC236}">
                                <a16:creationId xmlns:a16="http://schemas.microsoft.com/office/drawing/2014/main" id="{2E246A92-3BDC-B5F0-6C45-BDE163295B84}"/>
                              </a:ext>
                            </a:extLst>
                          </wps:cNvPr>
                          <wps:cNvCnPr>
                            <a:cxnSpLocks/>
                          </wps:cNvCnPr>
                          <wps:spPr>
                            <a:xfrm flipH="1">
                              <a:off x="1064027" y="2049031"/>
                              <a:ext cx="3364713" cy="0"/>
                            </a:xfrm>
                            <a:prstGeom prst="line">
                              <a:avLst/>
                            </a:prstGeom>
                          </wps:spPr>
                          <wps:style>
                            <a:lnRef idx="2">
                              <a:schemeClr val="dk1"/>
                            </a:lnRef>
                            <a:fillRef idx="0">
                              <a:schemeClr val="dk1"/>
                            </a:fillRef>
                            <a:effectRef idx="1">
                              <a:schemeClr val="dk1"/>
                            </a:effectRef>
                            <a:fontRef idx="minor">
                              <a:schemeClr val="tx1"/>
                            </a:fontRef>
                          </wps:style>
                          <wps:bodyPr/>
                        </wps:wsp>
                        <wps:wsp>
                          <wps:cNvPr id="2280" name="Straight Connector 2280">
                            <a:extLst>
                              <a:ext uri="{FF2B5EF4-FFF2-40B4-BE49-F238E27FC236}">
                                <a16:creationId xmlns:a16="http://schemas.microsoft.com/office/drawing/2014/main" id="{76617B73-EDFD-C220-7B77-EA9C84A06C29}"/>
                              </a:ext>
                            </a:extLst>
                          </wps:cNvPr>
                          <wps:cNvCnPr/>
                          <wps:spPr>
                            <a:xfrm>
                              <a:off x="1064027" y="143156"/>
                              <a:ext cx="0" cy="1905875"/>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2281" name="Multiplication Sign 118">
                          <a:extLst>
                            <a:ext uri="{FF2B5EF4-FFF2-40B4-BE49-F238E27FC236}">
                              <a16:creationId xmlns:a16="http://schemas.microsoft.com/office/drawing/2014/main" id="{DD8A8C23-80BE-3017-D47D-A5C474E49DC2}"/>
                            </a:ext>
                          </a:extLst>
                        </wps:cNvPr>
                        <wps:cNvSpPr/>
                        <wps:spPr>
                          <a:xfrm>
                            <a:off x="1377543" y="1585575"/>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2" name="Straight Connector 2282">
                          <a:extLst>
                            <a:ext uri="{FF2B5EF4-FFF2-40B4-BE49-F238E27FC236}">
                              <a16:creationId xmlns:a16="http://schemas.microsoft.com/office/drawing/2014/main" id="{2AE738F3-01AB-5725-40AD-73911D521F6E}"/>
                            </a:ext>
                          </a:extLst>
                        </wps:cNvPr>
                        <wps:cNvCnPr>
                          <a:cxnSpLocks/>
                        </wps:cNvCnPr>
                        <wps:spPr>
                          <a:xfrm flipV="1">
                            <a:off x="1070521" y="477520"/>
                            <a:ext cx="3135770" cy="1566045"/>
                          </a:xfrm>
                          <a:prstGeom prst="line">
                            <a:avLst/>
                          </a:prstGeom>
                          <a:ln w="38100">
                            <a:solidFill>
                              <a:schemeClr val="bg1">
                                <a:lumMod val="50000"/>
                              </a:schemeClr>
                            </a:solidFill>
                          </a:ln>
                        </wps:spPr>
                        <wps:style>
                          <a:lnRef idx="2">
                            <a:schemeClr val="accent1"/>
                          </a:lnRef>
                          <a:fillRef idx="0">
                            <a:schemeClr val="accent1"/>
                          </a:fillRef>
                          <a:effectRef idx="1">
                            <a:schemeClr val="accent1"/>
                          </a:effectRef>
                          <a:fontRef idx="minor">
                            <a:schemeClr val="tx1"/>
                          </a:fontRef>
                        </wps:style>
                        <wps:bodyPr/>
                      </wps:wsp>
                      <wps:wsp>
                        <wps:cNvPr id="2283" name="Multiplication Sign 121">
                          <a:extLst>
                            <a:ext uri="{FF2B5EF4-FFF2-40B4-BE49-F238E27FC236}">
                              <a16:creationId xmlns:a16="http://schemas.microsoft.com/office/drawing/2014/main" id="{87850A8B-CD53-25E2-C744-310ECF9C9F4D}"/>
                            </a:ext>
                          </a:extLst>
                        </wps:cNvPr>
                        <wps:cNvSpPr/>
                        <wps:spPr>
                          <a:xfrm>
                            <a:off x="1881034" y="1433049"/>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4" name="Multiplication Sign 123">
                          <a:extLst>
                            <a:ext uri="{FF2B5EF4-FFF2-40B4-BE49-F238E27FC236}">
                              <a16:creationId xmlns:a16="http://schemas.microsoft.com/office/drawing/2014/main" id="{AFC65E8A-10E0-7659-CB27-8A18501E2750}"/>
                            </a:ext>
                          </a:extLst>
                        </wps:cNvPr>
                        <wps:cNvSpPr/>
                        <wps:spPr>
                          <a:xfrm>
                            <a:off x="2366214" y="1170458"/>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5" name="Multiplication Sign 125">
                          <a:extLst>
                            <a:ext uri="{FF2B5EF4-FFF2-40B4-BE49-F238E27FC236}">
                              <a16:creationId xmlns:a16="http://schemas.microsoft.com/office/drawing/2014/main" id="{DB05A133-078F-9585-4429-6992F698A85B}"/>
                            </a:ext>
                          </a:extLst>
                        </wps:cNvPr>
                        <wps:cNvSpPr/>
                        <wps:spPr>
                          <a:xfrm>
                            <a:off x="3330941" y="579595"/>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6" name="Multiplication Sign 127">
                          <a:extLst>
                            <a:ext uri="{FF2B5EF4-FFF2-40B4-BE49-F238E27FC236}">
                              <a16:creationId xmlns:a16="http://schemas.microsoft.com/office/drawing/2014/main" id="{C83CBD7A-DB9D-7AB2-5722-CDAE4849E85E}"/>
                            </a:ext>
                          </a:extLst>
                        </wps:cNvPr>
                        <wps:cNvSpPr/>
                        <wps:spPr>
                          <a:xfrm>
                            <a:off x="3826430" y="1476282"/>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7" name="Multiplication Sign 130">
                          <a:extLst>
                            <a:ext uri="{FF2B5EF4-FFF2-40B4-BE49-F238E27FC236}">
                              <a16:creationId xmlns:a16="http://schemas.microsoft.com/office/drawing/2014/main" id="{5F3F83FD-C6B4-4724-745E-6697DE103D9F}"/>
                            </a:ext>
                          </a:extLst>
                        </wps:cNvPr>
                        <wps:cNvSpPr/>
                        <wps:spPr>
                          <a:xfrm>
                            <a:off x="2851218" y="1047132"/>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20494C90" id="Group 134" o:spid="_x0000_s1363" style="position:absolute;margin-left:239.65pt;margin-top:360.8pt;width:294.5pt;height:188.85pt;z-index:251784192;mso-position-horizontal-relative:margin;mso-position-vertical-relative:page;mso-width-relative:margin;mso-height-relative:margin" coordorigin=",92" coordsize="44911,26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">
                <v:shape id="TextBox 90" o:spid="_x0000_s1364" type="#_x0000_t202" style="position:absolute;left:11237;top:20179;width:33642;height:3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" filled="f" stroked="f">
                  <v:textbox>
                    <w:txbxContent>
                      <w:p w14:paraId="4F2F7AA2" w14:textId="77777777" w:rsidR="00B73EB0" w:rsidRDefault="00B73EB0" w:rsidP="00C50783">
                        <w:pPr>
                          <w:pStyle w:val="NormalWeb"/>
                          <w:spacing w:after="0"/>
                        </w:pPr>
                        <w:r>
                          <w:rPr>
                            <w:rFonts w:asciiTheme="minorHAnsi" w:hAnsi="Calibri" w:cstheme="minorBidi"/>
                            <w:color w:val="000000" w:themeColor="text1"/>
                            <w:kern w:val="24"/>
                            <w:sz w:val="28"/>
                            <w:szCs w:val="28"/>
                          </w:rPr>
                          <w:t>1    2     3    4    5    6    7    8    9   10  11 12 13</w:t>
                        </w:r>
                      </w:p>
                    </w:txbxContent>
                  </v:textbox>
                </v:shape>
                <v:shape id="TextBox 91" o:spid="_x0000_s1365" type="#_x0000_t202" style="position:absolute;top:1489;width:10039;height:21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" filled="f" stroked="f">
                  <v:textbox>
                    <w:txbxContent>
                      <w:p w14:paraId="3D0F9BB1"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80</w:t>
                        </w:r>
                      </w:p>
                      <w:p w14:paraId="1AD4B6A3"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70</w:t>
                        </w:r>
                      </w:p>
                      <w:p w14:paraId="6D6F3CD1"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60</w:t>
                        </w:r>
                      </w:p>
                      <w:p w14:paraId="5F7D0134"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50</w:t>
                        </w:r>
                      </w:p>
                      <w:p w14:paraId="59A41BA7"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40</w:t>
                        </w:r>
                      </w:p>
                      <w:p w14:paraId="07C5C7DD"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30</w:t>
                        </w:r>
                      </w:p>
                      <w:p w14:paraId="499115DE"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20</w:t>
                        </w:r>
                      </w:p>
                      <w:p w14:paraId="5E00C268"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10</w:t>
                        </w:r>
                      </w:p>
                      <w:p w14:paraId="5E2F0B09" w14:textId="77777777" w:rsidR="00B73EB0" w:rsidRDefault="00B73EB0" w:rsidP="00C50783">
                        <w:pPr>
                          <w:pStyle w:val="NormalWeb"/>
                          <w:spacing w:after="0"/>
                          <w:jc w:val="right"/>
                        </w:pPr>
                        <w:r>
                          <w:rPr>
                            <w:rFonts w:asciiTheme="minorHAnsi" w:hAnsi="Calibri" w:cstheme="minorBidi"/>
                            <w:color w:val="000000" w:themeColor="text1"/>
                            <w:kern w:val="24"/>
                            <w:sz w:val="28"/>
                            <w:szCs w:val="28"/>
                          </w:rPr>
                          <w:t>0</w:t>
                        </w:r>
                      </w:p>
                    </w:txbxContent>
                  </v:textbox>
                </v:shape>
                <v:shape id="TextBox 92" o:spid="_x0000_s1366" type="#_x0000_t202" style="position:absolute;left:9885;top:23116;width:35026;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" filled="f" stroked="f">
                  <v:textbox>
                    <w:txbxContent>
                      <w:p w14:paraId="7271D8F2" w14:textId="77777777" w:rsidR="00B73EB0" w:rsidRDefault="00B73EB0" w:rsidP="00C50783">
                        <w:pPr>
                          <w:pStyle w:val="NormalWeb"/>
                          <w:spacing w:after="0"/>
                          <w:jc w:val="center"/>
                        </w:pPr>
                        <w:r>
                          <w:rPr>
                            <w:rFonts w:asciiTheme="minorHAnsi" w:hAnsi="Calibri" w:cstheme="minorBidi"/>
                            <w:b/>
                            <w:bCs/>
                            <w:color w:val="000000" w:themeColor="text1"/>
                            <w:kern w:val="24"/>
                            <w:sz w:val="28"/>
                            <w:szCs w:val="28"/>
                          </w:rPr>
                          <w:t>Current (A)</w:t>
                        </w:r>
                      </w:p>
                    </w:txbxContent>
                  </v:textbox>
                </v:shape>
                <v:shape id="TextBox 93" o:spid="_x0000_s1367" type="#_x0000_t202" style="position:absolute;left:-6067;top:9585;width:22244;height:325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" filled="f" stroked="f">
                  <v:textbox>
                    <w:txbxContent>
                      <w:p w14:paraId="5C37393A" w14:textId="77777777" w:rsidR="00B73EB0" w:rsidRDefault="00B73EB0" w:rsidP="00C50783">
                        <w:pPr>
                          <w:pStyle w:val="NormalWeb"/>
                          <w:spacing w:after="0"/>
                          <w:jc w:val="center"/>
                        </w:pPr>
                        <w:r>
                          <w:rPr>
                            <w:rFonts w:asciiTheme="minorHAnsi" w:hAnsi="Calibri" w:cstheme="minorBidi"/>
                            <w:b/>
                            <w:bCs/>
                            <w:color w:val="000000" w:themeColor="text1"/>
                            <w:kern w:val="24"/>
                            <w:sz w:val="28"/>
                            <w:szCs w:val="28"/>
                          </w:rPr>
                          <w:t>Potential Difference (V)</w:t>
                        </w:r>
                      </w:p>
                    </w:txbxContent>
                  </v:textbox>
                </v:shape>
                <v:group id="Group 697294001" o:spid="_x0000_s1368" style="position:absolute;left:10640;top:1213;width:33647;height:19314" coordorigin="10640,1213" coordsize="33647,19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">
                  <v:line id="Straight Connector 697294002" o:spid="_x0000_s1369" style="position:absolute;flip:x;visibility:visible;mso-wrap-style:square" from="10640,17933" to="44287,17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" strokecolor="#a5a5a5 [2092]" strokeweight=".5pt">
                    <v:stroke joinstyle="miter"/>
                    <o:lock v:ext="edit" shapetype="f"/>
                  </v:line>
                  <v:line id="Straight Connector 697294003" o:spid="_x0000_s1370" style="position:absolute;flip:x;visibility:visible;mso-wrap-style:square" from="10640,15494" to="44287,15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" strokecolor="#a5a5a5 [2092]" strokeweight=".5pt">
                    <v:stroke joinstyle="miter"/>
                    <o:lock v:ext="edit" shapetype="f"/>
                  </v:line>
                  <v:line id="Straight Connector 697294004" o:spid="_x0000_s1371" style="position:absolute;flip:x;visibility:visible;mso-wrap-style:square" from="10640,13056" to="44287,1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" strokecolor="#a5a5a5 [2092]" strokeweight=".5pt">
                    <v:stroke joinstyle="miter"/>
                    <o:lock v:ext="edit" shapetype="f"/>
                  </v:line>
                  <v:line id="Straight Connector 697294006" o:spid="_x0000_s1372" style="position:absolute;flip:x;visibility:visible;mso-wrap-style:square" from="10640,10618" to="44287,10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" strokecolor="#a5a5a5 [2092]" strokeweight=".5pt">
                    <v:stroke joinstyle="miter"/>
                    <o:lock v:ext="edit" shapetype="f"/>
                  </v:line>
                  <v:line id="Straight Connector 697294007" o:spid="_x0000_s1373" style="position:absolute;flip:x;visibility:visible;mso-wrap-style:square" from="10640,8179" to="44287,8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" strokecolor="#a5a5a5 [2092]" strokeweight=".5pt">
                    <v:stroke joinstyle="miter"/>
                    <o:lock v:ext="edit" shapetype="f"/>
                  </v:line>
                  <v:line id="Straight Connector 697294008" o:spid="_x0000_s1374" style="position:absolute;flip:x;visibility:visible;mso-wrap-style:square" from="10640,5741" to="44287,5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" strokecolor="#a5a5a5 [2092]" strokeweight=".5pt">
                    <v:stroke joinstyle="miter"/>
                    <o:lock v:ext="edit" shapetype="f"/>
                  </v:line>
                  <v:line id="Straight Connector 697294009" o:spid="_x0000_s1375" style="position:absolute;flip:x;visibility:visible;mso-wrap-style:square" from="10640,3302" to="44287,3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" strokecolor="#a5a5a5 [2092]" strokeweight=".5pt">
                    <v:stroke joinstyle="miter"/>
                    <o:lock v:ext="edit" shapetype="f"/>
                  </v:line>
                  <v:line id="Straight Connector 697294010" o:spid="_x0000_s1376" style="position:absolute;rotation:-90;flip:x;visibility:visible;mso-wrap-style:square" from="3261,10927" to="22462,1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" strokecolor="#a5a5a5 [2092]" strokeweight=".5pt">
                    <v:stroke joinstyle="miter"/>
                    <o:lock v:ext="edit" shapetype="f"/>
                  </v:line>
                  <v:line id="Straight Connector 697294011" o:spid="_x0000_s1377" style="position:absolute;rotation:-90;flip:x;visibility:visible;mso-wrap-style:square" from="5674,10927" to="24875,1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" strokecolor="#a5a5a5 [2092]" strokeweight=".5pt">
                    <v:stroke joinstyle="miter"/>
                    <o:lock v:ext="edit" shapetype="f"/>
                  </v:line>
                  <v:line id="Straight Connector 697294012" o:spid="_x0000_s1378" style="position:absolute;rotation:-90;flip:x;visibility:visible;mso-wrap-style:square" from="8129,10927" to="27330,1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" strokecolor="#a5a5a5 [2092]" strokeweight=".5pt">
                    <v:stroke joinstyle="miter"/>
                    <o:lock v:ext="edit" shapetype="f"/>
                  </v:line>
                  <v:line id="Straight Connector 697294013" o:spid="_x0000_s1379" style="position:absolute;rotation:-90;flip:x;visibility:visible;mso-wrap-style:square" from="10601,10889" to="29803,1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" strokecolor="#a5a5a5 [2092]" strokeweight=".5pt">
                    <v:stroke joinstyle="miter"/>
                    <o:lock v:ext="edit" shapetype="f"/>
                  </v:line>
                  <v:line id="Straight Connector 697294014" o:spid="_x0000_s1380" style="position:absolute;rotation:-90;flip:x;visibility:visible;mso-wrap-style:square" from="13039,10889" to="32241,1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" strokecolor="#a5a5a5 [2092]" strokeweight=".5pt">
                    <v:stroke joinstyle="miter"/>
                    <o:lock v:ext="edit" shapetype="f"/>
                  </v:line>
                  <v:line id="Straight Connector 697294015" o:spid="_x0000_s1381" style="position:absolute;rotation:-90;flip:x;visibility:visible;mso-wrap-style:square" from="15453,10889" to="34655,1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" strokecolor="#a5a5a5 [2092]" strokeweight=".5pt">
                    <v:stroke joinstyle="miter"/>
                    <o:lock v:ext="edit" shapetype="f"/>
                  </v:line>
                  <v:line id="Straight Connector 2272" o:spid="_x0000_s1382" style="position:absolute;rotation:-90;flip:x;visibility:visible;mso-wrap-style:square" from="17895,10889" to="37097,1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" strokecolor="#a5a5a5 [2092]" strokeweight=".5pt">
                    <v:stroke joinstyle="miter"/>
                    <o:lock v:ext="edit" shapetype="f"/>
                  </v:line>
                  <v:line id="Straight Connector 2273" o:spid="_x0000_s1383" style="position:absolute;rotation:-90;flip:x;visibility:visible;mso-wrap-style:square" from="20304,10814" to="39506,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" strokecolor="#a5a5a5 [2092]" strokeweight=".5pt">
                    <v:stroke joinstyle="miter"/>
                    <o:lock v:ext="edit" shapetype="f"/>
                  </v:line>
                  <v:line id="Straight Connector 2274" o:spid="_x0000_s1384" style="position:absolute;rotation:-90;flip:x;visibility:visible;mso-wrap-style:square" from="22743,10814" to="41945,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" strokecolor="#a5a5a5 [2092]" strokeweight=".5pt">
                    <v:stroke joinstyle="miter"/>
                    <o:lock v:ext="edit" shapetype="f"/>
                  </v:line>
                  <v:line id="Straight Connector 2275" o:spid="_x0000_s1385" style="position:absolute;rotation:-90;flip:x;visibility:visible;mso-wrap-style:square" from="25181,10814" to="44383,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" strokecolor="#a5a5a5 [2092]" strokeweight=".5pt">
                    <v:stroke joinstyle="miter"/>
                    <o:lock v:ext="edit" shapetype="f"/>
                  </v:line>
                  <v:line id="Straight Connector 2276" o:spid="_x0000_s1386" style="position:absolute;rotation:-90;flip:x;visibility:visible;mso-wrap-style:square" from="27620,10814" to="46822,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" strokecolor="#a5a5a5 [2092]" strokeweight=".5pt">
                    <v:stroke joinstyle="miter"/>
                    <o:lock v:ext="edit" shapetype="f"/>
                  </v:line>
                  <v:line id="Straight Connector 2277" o:spid="_x0000_s1387" style="position:absolute;rotation:-90;flip:x;visibility:visible;mso-wrap-style:square" from="30058,10814" to="49260,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" strokecolor="#a5a5a5 [2092]" strokeweight=".5pt">
                    <v:stroke joinstyle="miter"/>
                    <o:lock v:ext="edit" shapetype="f"/>
                  </v:line>
                  <v:line id="Straight Connector 2278" o:spid="_x0000_s1388" style="position:absolute;rotation:-90;flip:x;visibility:visible;mso-wrap-style:square" from="32496,10814" to="51698,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" strokecolor="#a5a5a5 [2092]" strokeweight=".5pt">
                    <v:stroke joinstyle="miter"/>
                    <o:lock v:ext="edit" shapetype="f"/>
                  </v:line>
                  <v:line id="Straight Connector 2279" o:spid="_x0000_s1389" style="position:absolute;flip:x;visibility:visible;mso-wrap-style:square" from="10640,20490" to="44287,20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" strokecolor="black [3200]" strokeweight="1pt">
                    <v:stroke joinstyle="miter"/>
                    <o:lock v:ext="edit" shapetype="f"/>
                  </v:line>
                  <v:line id="Straight Connector 2280" o:spid="_x0000_s1390" style="position:absolute;visibility:visible;mso-wrap-style:square" from="10640,1431" to="10640,20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" strokecolor="black [3200]" strokeweight="1pt">
                    <v:stroke joinstyle="miter"/>
                  </v:line>
                </v:group>
                <v:shape id="Multiplication Sign 118" o:spid="_x0000_s1391" style="position:absolute;left:13775;top:15855;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line id="Straight Connector 2282" o:spid="_x0000_s1392" style="position:absolute;flip:y;visibility:visible;mso-wrap-style:square" from="10705,4775" to="42062,20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" strokecolor="#7f7f7f [1612]" strokeweight="3pt">
                  <v:stroke joinstyle="miter"/>
                  <o:lock v:ext="edit" shapetype="f"/>
                </v:line>
                <v:shape id="Multiplication Sign 121" o:spid="_x0000_s1393" style="position:absolute;left:18810;top:14330;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123" o:spid="_x0000_s1394" style="position:absolute;left:23662;top:11704;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125" o:spid="_x0000_s1395" style="position:absolute;left:33309;top:5795;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127" o:spid="_x0000_s1396" style="position:absolute;left:38264;top:14762;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130" o:spid="_x0000_s1397" style="position:absolute;left:28512;top:10471;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w10:wrap type="square" anchorx="margin" anchory="page"/>
              </v:group>
            </w:pict>
          </mc:Fallback>
        </mc:AlternateContent>
      </w:r>
    </w:p>
    <w:p w14:paraId="4999F79B" w14:textId="23D32051" w:rsidR="00C50783" w:rsidRDefault="00C50783" w:rsidP="00396973">
      <w:pPr>
        <w:pStyle w:val="paragraph"/>
        <w:spacing w:before="0" w:beforeAutospacing="0" w:after="0" w:afterAutospacing="0" w:line="276" w:lineRule="auto"/>
        <w:ind w:left="720"/>
        <w:rPr>
          <w:rFonts w:asciiTheme="minorHAnsi" w:hAnsiTheme="minorHAnsi" w:cstheme="minorHAnsi"/>
        </w:rPr>
      </w:pPr>
    </w:p>
    <w:p w14:paraId="0ECE2746" w14:textId="04B08C40" w:rsidR="00C50783" w:rsidRDefault="00C50783" w:rsidP="00013DA3">
      <w:pPr>
        <w:pStyle w:val="paragraph"/>
        <w:numPr>
          <w:ilvl w:val="1"/>
          <w:numId w:val="13"/>
        </w:numPr>
        <w:spacing w:before="0" w:beforeAutospacing="0" w:after="0" w:afterAutospacing="0" w:line="276" w:lineRule="auto"/>
        <w:rPr>
          <w:rFonts w:asciiTheme="minorHAnsi" w:hAnsiTheme="minorHAnsi" w:cstheme="minorHAnsi"/>
        </w:rPr>
      </w:pPr>
    </w:p>
    <w:p w14:paraId="12CDBAAD" w14:textId="164574EA" w:rsidR="00C50783" w:rsidRDefault="00C50783" w:rsidP="00013DA3">
      <w:pPr>
        <w:pStyle w:val="paragraph"/>
        <w:numPr>
          <w:ilvl w:val="0"/>
          <w:numId w:val="16"/>
        </w:numPr>
        <w:spacing w:before="0" w:beforeAutospacing="0" w:after="0" w:afterAutospacing="0" w:line="276" w:lineRule="auto"/>
        <w:rPr>
          <w:rFonts w:asciiTheme="minorHAnsi" w:hAnsiTheme="minorHAnsi" w:cstheme="minorHAnsi"/>
        </w:rPr>
      </w:pPr>
      <w:r>
        <w:rPr>
          <w:rFonts w:asciiTheme="minorHAnsi" w:hAnsiTheme="minorHAnsi" w:cstheme="minorHAnsi"/>
        </w:rPr>
        <w:t>On the graph, circle the anomaly</w:t>
      </w:r>
    </w:p>
    <w:p w14:paraId="78B5B58F" w14:textId="1F8A91F4" w:rsidR="00C50783" w:rsidRDefault="00C50783" w:rsidP="00013DA3">
      <w:pPr>
        <w:pStyle w:val="paragraph"/>
        <w:numPr>
          <w:ilvl w:val="0"/>
          <w:numId w:val="16"/>
        </w:numPr>
        <w:spacing w:before="0" w:beforeAutospacing="0" w:after="0" w:afterAutospacing="0" w:line="276" w:lineRule="auto"/>
        <w:rPr>
          <w:rFonts w:asciiTheme="minorHAnsi" w:hAnsiTheme="minorHAnsi" w:cstheme="minorHAnsi"/>
        </w:rPr>
      </w:pPr>
      <w:r>
        <w:rPr>
          <w:rFonts w:asciiTheme="minorHAnsi" w:hAnsiTheme="minorHAnsi" w:cstheme="minorHAnsi"/>
        </w:rPr>
        <w:t>Describe the pattern of the graph below</w:t>
      </w:r>
      <w:r w:rsidR="00013DA3">
        <w:rPr>
          <w:rFonts w:asciiTheme="minorHAnsi" w:hAnsiTheme="minorHAnsi" w:cstheme="minorHAnsi"/>
        </w:rPr>
        <w:t>:</w:t>
      </w:r>
    </w:p>
    <w:p w14:paraId="220E0A98" w14:textId="0A4D9AD0" w:rsidR="00013DA3" w:rsidRDefault="00013DA3" w:rsidP="00013DA3">
      <w:pPr>
        <w:pStyle w:val="paragraph"/>
        <w:spacing w:before="0" w:beforeAutospacing="0" w:after="0" w:afterAutospacing="0" w:line="360" w:lineRule="auto"/>
        <w:rPr>
          <w:rFonts w:asciiTheme="minorHAnsi" w:hAnsiTheme="minorHAnsi" w:cstheme="minorHAnsi"/>
        </w:rPr>
      </w:pPr>
      <w:r>
        <w:rPr>
          <w:rFonts w:asciiTheme="minorHAnsi" w:hAnsiTheme="minorHAnsi" w:cstheme="minorHAnsi"/>
        </w:rPr>
        <w:t>______________________________________</w:t>
      </w:r>
    </w:p>
    <w:p w14:paraId="5E38C14E" w14:textId="28FD5724" w:rsidR="00013DA3" w:rsidRDefault="00013DA3" w:rsidP="00013DA3">
      <w:pPr>
        <w:pStyle w:val="paragraph"/>
        <w:spacing w:before="0" w:beforeAutospacing="0" w:after="0" w:afterAutospacing="0" w:line="360" w:lineRule="auto"/>
        <w:rPr>
          <w:rFonts w:asciiTheme="minorHAnsi" w:hAnsiTheme="minorHAnsi" w:cstheme="minorHAnsi"/>
        </w:rPr>
      </w:pPr>
      <w:r>
        <w:rPr>
          <w:rFonts w:asciiTheme="minorHAnsi" w:hAnsiTheme="minorHAnsi" w:cstheme="minorHAnsi"/>
        </w:rPr>
        <w:t>______________________________________</w:t>
      </w:r>
    </w:p>
    <w:p w14:paraId="1A04CB62" w14:textId="7D314FA3" w:rsidR="00013DA3" w:rsidRDefault="00013DA3" w:rsidP="00013DA3">
      <w:pPr>
        <w:pStyle w:val="paragraph"/>
        <w:spacing w:before="0" w:beforeAutospacing="0" w:after="0" w:afterAutospacing="0" w:line="360" w:lineRule="auto"/>
        <w:rPr>
          <w:rFonts w:asciiTheme="minorHAnsi" w:hAnsiTheme="minorHAnsi" w:cstheme="minorHAnsi"/>
        </w:rPr>
      </w:pPr>
      <w:r>
        <w:rPr>
          <w:rFonts w:asciiTheme="minorHAnsi" w:hAnsiTheme="minorHAnsi" w:cstheme="minorHAnsi"/>
        </w:rPr>
        <w:t>______________________________________</w:t>
      </w:r>
    </w:p>
    <w:p w14:paraId="67C91267" w14:textId="77777777" w:rsidR="00013DA3" w:rsidRDefault="00013DA3" w:rsidP="00013DA3">
      <w:pPr>
        <w:pStyle w:val="paragraph"/>
        <w:spacing w:before="0" w:beforeAutospacing="0" w:after="0" w:afterAutospacing="0" w:line="276" w:lineRule="auto"/>
        <w:rPr>
          <w:rFonts w:asciiTheme="minorHAnsi" w:hAnsiTheme="minorHAnsi" w:cstheme="minorHAnsi"/>
        </w:rPr>
      </w:pPr>
    </w:p>
    <w:p w14:paraId="0BBEB6B6" w14:textId="4C455A87" w:rsidR="00C50783" w:rsidRDefault="00C50783" w:rsidP="00013DA3">
      <w:pPr>
        <w:pStyle w:val="paragraph"/>
        <w:numPr>
          <w:ilvl w:val="0"/>
          <w:numId w:val="16"/>
        </w:numPr>
        <w:spacing w:before="0" w:beforeAutospacing="0" w:after="0" w:afterAutospacing="0" w:line="276" w:lineRule="auto"/>
        <w:rPr>
          <w:rFonts w:asciiTheme="minorHAnsi" w:hAnsiTheme="minorHAnsi" w:cstheme="minorHAnsi"/>
        </w:rPr>
      </w:pPr>
      <w:r>
        <w:rPr>
          <w:rFonts w:asciiTheme="minorHAnsi" w:hAnsiTheme="minorHAnsi" w:cstheme="minorHAnsi"/>
        </w:rPr>
        <w:t xml:space="preserve">State how much more potential different a current of 5 amps has than a current of </w:t>
      </w:r>
      <w:r w:rsidR="00396973">
        <w:rPr>
          <w:rFonts w:asciiTheme="minorHAnsi" w:hAnsiTheme="minorHAnsi" w:cstheme="minorHAnsi"/>
        </w:rPr>
        <w:t xml:space="preserve">8 amps. </w:t>
      </w:r>
    </w:p>
    <w:p w14:paraId="1BAED379" w14:textId="1A525015" w:rsidR="00396973" w:rsidRDefault="00396973" w:rsidP="00396973">
      <w:pPr>
        <w:pStyle w:val="paragraph"/>
        <w:spacing w:before="0" w:beforeAutospacing="0" w:after="0" w:afterAutospacing="0" w:line="276" w:lineRule="auto"/>
        <w:rPr>
          <w:rFonts w:asciiTheme="minorHAnsi" w:hAnsiTheme="minorHAnsi" w:cstheme="minorHAnsi"/>
        </w:rPr>
      </w:pPr>
    </w:p>
    <w:p w14:paraId="62D6F132" w14:textId="0FD81415" w:rsidR="00396973" w:rsidRDefault="00396973" w:rsidP="00396973">
      <w:pPr>
        <w:pStyle w:val="paragraph"/>
        <w:spacing w:before="0" w:beforeAutospacing="0" w:after="0" w:afterAutospacing="0" w:line="276" w:lineRule="auto"/>
        <w:rPr>
          <w:rFonts w:asciiTheme="minorHAnsi" w:hAnsiTheme="minorHAnsi" w:cstheme="minorHAnsi"/>
        </w:rPr>
      </w:pPr>
      <w:r>
        <w:rPr>
          <w:rFonts w:asciiTheme="minorHAnsi" w:hAnsiTheme="minorHAnsi" w:cstheme="minorHAnsi"/>
        </w:rPr>
        <w:t>Answer = _________ V.</w:t>
      </w:r>
    </w:p>
    <w:p w14:paraId="31068DBD" w14:textId="7764AC8E" w:rsidR="00773EAA" w:rsidRPr="00C50783" w:rsidRDefault="00773EAA" w:rsidP="60F7CA67">
      <w:pPr>
        <w:pStyle w:val="paragraph"/>
        <w:spacing w:before="0" w:beforeAutospacing="0" w:after="0" w:afterAutospacing="0"/>
        <w:rPr>
          <w:rFonts w:asciiTheme="minorHAnsi" w:hAnsiTheme="minorHAnsi" w:cstheme="minorHAnsi"/>
        </w:rPr>
      </w:pPr>
    </w:p>
    <w:p w14:paraId="19C9F47B" w14:textId="3C7E0007" w:rsidR="00773EAA" w:rsidRDefault="00396973" w:rsidP="00013DA3">
      <w:pPr>
        <w:pStyle w:val="paragraph"/>
        <w:numPr>
          <w:ilvl w:val="0"/>
          <w:numId w:val="13"/>
        </w:numPr>
        <w:spacing w:before="0" w:beforeAutospacing="0" w:after="0" w:afterAutospacing="0"/>
        <w:rPr>
          <w:rFonts w:asciiTheme="minorHAnsi" w:hAnsiTheme="minorHAnsi" w:cstheme="minorHAnsi"/>
        </w:rPr>
      </w:pPr>
      <w:r w:rsidRPr="000B0000">
        <w:rPr>
          <w:noProof/>
        </w:rPr>
        <mc:AlternateContent>
          <mc:Choice Requires="wpg">
            <w:drawing>
              <wp:anchor distT="0" distB="0" distL="114300" distR="114300" simplePos="0" relativeHeight="251786240" behindDoc="0" locked="0" layoutInCell="1" allowOverlap="1" wp14:anchorId="5EC57CCE" wp14:editId="5951D861">
                <wp:simplePos x="0" y="0"/>
                <wp:positionH relativeFrom="margin">
                  <wp:posOffset>-183515</wp:posOffset>
                </wp:positionH>
                <wp:positionV relativeFrom="margin">
                  <wp:posOffset>8543925</wp:posOffset>
                </wp:positionV>
                <wp:extent cx="6982460" cy="1072943"/>
                <wp:effectExtent l="0" t="0" r="27940" b="13335"/>
                <wp:wrapTopAndBottom/>
                <wp:docPr id="2291" name="Group 2291"/>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292" name="Text Box 2292"/>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40EF609B" w14:textId="77777777" w:rsidTr="00914F63">
                                <w:tc>
                                  <w:tcPr>
                                    <w:tcW w:w="4248" w:type="dxa"/>
                                  </w:tcPr>
                                  <w:p w14:paraId="3E3966FE" w14:textId="77777777" w:rsidR="00B73EB0" w:rsidRDefault="00B73EB0" w:rsidP="00D15790">
                                    <w:pPr>
                                      <w:rPr>
                                        <w:rFonts w:cstheme="minorHAnsi"/>
                                        <w:sz w:val="24"/>
                                      </w:rPr>
                                    </w:pPr>
                                    <w:r>
                                      <w:rPr>
                                        <w:rFonts w:cstheme="minorHAnsi"/>
                                        <w:sz w:val="24"/>
                                      </w:rPr>
                                      <w:t>Teacher ticks here</w:t>
                                    </w:r>
                                  </w:p>
                                </w:tc>
                                <w:tc>
                                  <w:tcPr>
                                    <w:tcW w:w="599" w:type="dxa"/>
                                  </w:tcPr>
                                  <w:p w14:paraId="3B30ED2C"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5F079516" w14:textId="77777777" w:rsidR="00B73EB0" w:rsidRDefault="00B73EB0" w:rsidP="00D15790">
                                    <w:pPr>
                                      <w:rPr>
                                        <w:rFonts w:cstheme="minorHAnsi"/>
                                        <w:sz w:val="24"/>
                                      </w:rPr>
                                    </w:pPr>
                                    <w:r>
                                      <w:rPr>
                                        <w:rFonts w:cstheme="minorHAnsi"/>
                                        <w:sz w:val="24"/>
                                      </w:rPr>
                                      <w:t>Student comment: How to improve</w:t>
                                    </w:r>
                                  </w:p>
                                </w:tc>
                              </w:tr>
                              <w:tr w:rsidR="00B73EB0" w14:paraId="0E6E3C88" w14:textId="77777777" w:rsidTr="00914F63">
                                <w:tc>
                                  <w:tcPr>
                                    <w:tcW w:w="4248" w:type="dxa"/>
                                  </w:tcPr>
                                  <w:p w14:paraId="3A59FE90"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2987B580" w14:textId="77777777" w:rsidR="00B73EB0" w:rsidRDefault="00B73EB0" w:rsidP="00D15790">
                                    <w:pPr>
                                      <w:rPr>
                                        <w:rFonts w:cstheme="minorHAnsi"/>
                                        <w:sz w:val="24"/>
                                      </w:rPr>
                                    </w:pPr>
                                  </w:p>
                                </w:tc>
                                <w:tc>
                                  <w:tcPr>
                                    <w:tcW w:w="3937" w:type="dxa"/>
                                    <w:vMerge w:val="restart"/>
                                  </w:tcPr>
                                  <w:p w14:paraId="564ACB83" w14:textId="77777777" w:rsidR="00B73EB0" w:rsidRDefault="00B73EB0" w:rsidP="00D15790">
                                    <w:pPr>
                                      <w:rPr>
                                        <w:rFonts w:cstheme="minorHAnsi"/>
                                        <w:sz w:val="24"/>
                                      </w:rPr>
                                    </w:pPr>
                                  </w:p>
                                </w:tc>
                              </w:tr>
                              <w:tr w:rsidR="00B73EB0" w14:paraId="502BD2D5" w14:textId="77777777" w:rsidTr="00914F63">
                                <w:tc>
                                  <w:tcPr>
                                    <w:tcW w:w="4248" w:type="dxa"/>
                                  </w:tcPr>
                                  <w:p w14:paraId="3614DC03" w14:textId="77777777" w:rsidR="00B73EB0" w:rsidRDefault="00B73EB0" w:rsidP="00D15790">
                                    <w:pPr>
                                      <w:rPr>
                                        <w:rFonts w:cstheme="minorHAnsi"/>
                                        <w:sz w:val="24"/>
                                      </w:rPr>
                                    </w:pPr>
                                    <w:r>
                                      <w:rPr>
                                        <w:rFonts w:cstheme="minorHAnsi"/>
                                        <w:sz w:val="24"/>
                                      </w:rPr>
                                      <w:t>Good/completed</w:t>
                                    </w:r>
                                  </w:p>
                                </w:tc>
                                <w:tc>
                                  <w:tcPr>
                                    <w:tcW w:w="599" w:type="dxa"/>
                                  </w:tcPr>
                                  <w:p w14:paraId="5949382E" w14:textId="77777777" w:rsidR="00B73EB0" w:rsidRDefault="00B73EB0" w:rsidP="00D15790">
                                    <w:pPr>
                                      <w:rPr>
                                        <w:rFonts w:cstheme="minorHAnsi"/>
                                        <w:sz w:val="24"/>
                                      </w:rPr>
                                    </w:pPr>
                                  </w:p>
                                </w:tc>
                                <w:tc>
                                  <w:tcPr>
                                    <w:tcW w:w="3937" w:type="dxa"/>
                                    <w:vMerge/>
                                  </w:tcPr>
                                  <w:p w14:paraId="68FD156D" w14:textId="77777777" w:rsidR="00B73EB0" w:rsidRDefault="00B73EB0" w:rsidP="00D15790">
                                    <w:pPr>
                                      <w:rPr>
                                        <w:rFonts w:cstheme="minorHAnsi"/>
                                        <w:sz w:val="24"/>
                                      </w:rPr>
                                    </w:pPr>
                                  </w:p>
                                </w:tc>
                              </w:tr>
                              <w:tr w:rsidR="00B73EB0" w14:paraId="4F1175F1" w14:textId="77777777" w:rsidTr="00914F63">
                                <w:tc>
                                  <w:tcPr>
                                    <w:tcW w:w="4248" w:type="dxa"/>
                                  </w:tcPr>
                                  <w:p w14:paraId="3C442639"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1D7B2151" w14:textId="77777777" w:rsidR="00B73EB0" w:rsidRDefault="00B73EB0" w:rsidP="00D15790">
                                    <w:pPr>
                                      <w:rPr>
                                        <w:rFonts w:cstheme="minorHAnsi"/>
                                        <w:sz w:val="24"/>
                                      </w:rPr>
                                    </w:pPr>
                                  </w:p>
                                </w:tc>
                                <w:tc>
                                  <w:tcPr>
                                    <w:tcW w:w="3937" w:type="dxa"/>
                                    <w:vMerge/>
                                  </w:tcPr>
                                  <w:p w14:paraId="17B9D447" w14:textId="77777777" w:rsidR="00B73EB0" w:rsidRDefault="00B73EB0" w:rsidP="00D15790">
                                    <w:pPr>
                                      <w:rPr>
                                        <w:rFonts w:cstheme="minorHAnsi"/>
                                        <w:sz w:val="24"/>
                                      </w:rPr>
                                    </w:pPr>
                                  </w:p>
                                </w:tc>
                              </w:tr>
                              <w:tr w:rsidR="00B73EB0" w14:paraId="6406F443" w14:textId="77777777" w:rsidTr="00914F63">
                                <w:tc>
                                  <w:tcPr>
                                    <w:tcW w:w="4248" w:type="dxa"/>
                                  </w:tcPr>
                                  <w:p w14:paraId="6BE689B2" w14:textId="77777777" w:rsidR="00B73EB0" w:rsidRDefault="00B73EB0" w:rsidP="00D15790">
                                    <w:pPr>
                                      <w:rPr>
                                        <w:rFonts w:cstheme="minorHAnsi"/>
                                        <w:sz w:val="24"/>
                                      </w:rPr>
                                    </w:pPr>
                                    <w:r>
                                      <w:rPr>
                                        <w:rFonts w:cstheme="minorHAnsi"/>
                                        <w:sz w:val="24"/>
                                      </w:rPr>
                                      <w:t>Incomplete/unsatisfactory</w:t>
                                    </w:r>
                                  </w:p>
                                </w:tc>
                                <w:tc>
                                  <w:tcPr>
                                    <w:tcW w:w="599" w:type="dxa"/>
                                  </w:tcPr>
                                  <w:p w14:paraId="063D6821" w14:textId="77777777" w:rsidR="00B73EB0" w:rsidRDefault="00B73EB0" w:rsidP="00D15790">
                                    <w:pPr>
                                      <w:rPr>
                                        <w:rFonts w:cstheme="minorHAnsi"/>
                                        <w:sz w:val="24"/>
                                      </w:rPr>
                                    </w:pPr>
                                  </w:p>
                                </w:tc>
                                <w:tc>
                                  <w:tcPr>
                                    <w:tcW w:w="3937" w:type="dxa"/>
                                    <w:vMerge/>
                                    <w:tcBorders>
                                      <w:bottom w:val="single" w:sz="4" w:space="0" w:color="auto"/>
                                    </w:tcBorders>
                                  </w:tcPr>
                                  <w:p w14:paraId="7CD07434" w14:textId="77777777" w:rsidR="00B73EB0" w:rsidRDefault="00B73EB0" w:rsidP="00D15790">
                                    <w:pPr>
                                      <w:rPr>
                                        <w:rFonts w:cstheme="minorHAnsi"/>
                                        <w:sz w:val="24"/>
                                      </w:rPr>
                                    </w:pPr>
                                  </w:p>
                                </w:tc>
                              </w:tr>
                            </w:tbl>
                            <w:p w14:paraId="79D59477" w14:textId="77777777" w:rsidR="00B73EB0" w:rsidRDefault="00B73EB0" w:rsidP="00396973">
                              <w:pPr>
                                <w:rPr>
                                  <w:rFonts w:cstheme="minorHAnsi"/>
                                  <w:sz w:val="24"/>
                                </w:rPr>
                              </w:pPr>
                            </w:p>
                            <w:p w14:paraId="11AD892D" w14:textId="77777777" w:rsidR="00B73EB0" w:rsidRDefault="00B73EB0" w:rsidP="003969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93" name="Text Box 2293"/>
                        <wps:cNvSpPr txBox="1"/>
                        <wps:spPr>
                          <a:xfrm>
                            <a:off x="5510579" y="-47502"/>
                            <a:ext cx="1118274" cy="990657"/>
                          </a:xfrm>
                          <a:prstGeom prst="rect">
                            <a:avLst/>
                          </a:prstGeom>
                          <a:solidFill>
                            <a:schemeClr val="lt1"/>
                          </a:solidFill>
                          <a:ln w="6350">
                            <a:solidFill>
                              <a:prstClr val="black"/>
                            </a:solidFill>
                          </a:ln>
                        </wps:spPr>
                        <wps:txbx>
                          <w:txbxContent>
                            <w:p w14:paraId="0C8FF57F" w14:textId="77777777" w:rsidR="00B73EB0" w:rsidRPr="00404745" w:rsidRDefault="00B73EB0" w:rsidP="00396973">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C57CCE" id="Group 2291" o:spid="_x0000_s1398" style="position:absolute;left:0;text-align:left;margin-left:-14.45pt;margin-top:672.75pt;width:549.8pt;height:84.5pt;z-index:25178624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">
                <v:shape id="Text Box 2292" o:spid="_x0000_s139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40EF609B" w14:textId="77777777" w:rsidTr="00914F63">
                          <w:tc>
                            <w:tcPr>
                              <w:tcW w:w="4248" w:type="dxa"/>
                            </w:tcPr>
                            <w:p w14:paraId="3E3966FE" w14:textId="77777777" w:rsidR="00B73EB0" w:rsidRDefault="00B73EB0" w:rsidP="00D15790">
                              <w:pPr>
                                <w:rPr>
                                  <w:rFonts w:cstheme="minorHAnsi"/>
                                  <w:sz w:val="24"/>
                                </w:rPr>
                              </w:pPr>
                              <w:r>
                                <w:rPr>
                                  <w:rFonts w:cstheme="minorHAnsi"/>
                                  <w:sz w:val="24"/>
                                </w:rPr>
                                <w:t>Teacher ticks here</w:t>
                              </w:r>
                            </w:p>
                          </w:tc>
                          <w:tc>
                            <w:tcPr>
                              <w:tcW w:w="599" w:type="dxa"/>
                            </w:tcPr>
                            <w:p w14:paraId="3B30ED2C"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5F079516" w14:textId="77777777" w:rsidR="00B73EB0" w:rsidRDefault="00B73EB0" w:rsidP="00D15790">
                              <w:pPr>
                                <w:rPr>
                                  <w:rFonts w:cstheme="minorHAnsi"/>
                                  <w:sz w:val="24"/>
                                </w:rPr>
                              </w:pPr>
                              <w:r>
                                <w:rPr>
                                  <w:rFonts w:cstheme="minorHAnsi"/>
                                  <w:sz w:val="24"/>
                                </w:rPr>
                                <w:t>Student comment: How to improve</w:t>
                              </w:r>
                            </w:p>
                          </w:tc>
                        </w:tr>
                        <w:tr w:rsidR="00B73EB0" w14:paraId="0E6E3C88" w14:textId="77777777" w:rsidTr="00914F63">
                          <w:tc>
                            <w:tcPr>
                              <w:tcW w:w="4248" w:type="dxa"/>
                            </w:tcPr>
                            <w:p w14:paraId="3A59FE90"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2987B580" w14:textId="77777777" w:rsidR="00B73EB0" w:rsidRDefault="00B73EB0" w:rsidP="00D15790">
                              <w:pPr>
                                <w:rPr>
                                  <w:rFonts w:cstheme="minorHAnsi"/>
                                  <w:sz w:val="24"/>
                                </w:rPr>
                              </w:pPr>
                            </w:p>
                          </w:tc>
                          <w:tc>
                            <w:tcPr>
                              <w:tcW w:w="3937" w:type="dxa"/>
                              <w:vMerge w:val="restart"/>
                            </w:tcPr>
                            <w:p w14:paraId="564ACB83" w14:textId="77777777" w:rsidR="00B73EB0" w:rsidRDefault="00B73EB0" w:rsidP="00D15790">
                              <w:pPr>
                                <w:rPr>
                                  <w:rFonts w:cstheme="minorHAnsi"/>
                                  <w:sz w:val="24"/>
                                </w:rPr>
                              </w:pPr>
                            </w:p>
                          </w:tc>
                        </w:tr>
                        <w:tr w:rsidR="00B73EB0" w14:paraId="502BD2D5" w14:textId="77777777" w:rsidTr="00914F63">
                          <w:tc>
                            <w:tcPr>
                              <w:tcW w:w="4248" w:type="dxa"/>
                            </w:tcPr>
                            <w:p w14:paraId="3614DC03" w14:textId="77777777" w:rsidR="00B73EB0" w:rsidRDefault="00B73EB0" w:rsidP="00D15790">
                              <w:pPr>
                                <w:rPr>
                                  <w:rFonts w:cstheme="minorHAnsi"/>
                                  <w:sz w:val="24"/>
                                </w:rPr>
                              </w:pPr>
                              <w:r>
                                <w:rPr>
                                  <w:rFonts w:cstheme="minorHAnsi"/>
                                  <w:sz w:val="24"/>
                                </w:rPr>
                                <w:t>Good/completed</w:t>
                              </w:r>
                            </w:p>
                          </w:tc>
                          <w:tc>
                            <w:tcPr>
                              <w:tcW w:w="599" w:type="dxa"/>
                            </w:tcPr>
                            <w:p w14:paraId="5949382E" w14:textId="77777777" w:rsidR="00B73EB0" w:rsidRDefault="00B73EB0" w:rsidP="00D15790">
                              <w:pPr>
                                <w:rPr>
                                  <w:rFonts w:cstheme="minorHAnsi"/>
                                  <w:sz w:val="24"/>
                                </w:rPr>
                              </w:pPr>
                            </w:p>
                          </w:tc>
                          <w:tc>
                            <w:tcPr>
                              <w:tcW w:w="3937" w:type="dxa"/>
                              <w:vMerge/>
                            </w:tcPr>
                            <w:p w14:paraId="68FD156D" w14:textId="77777777" w:rsidR="00B73EB0" w:rsidRDefault="00B73EB0" w:rsidP="00D15790">
                              <w:pPr>
                                <w:rPr>
                                  <w:rFonts w:cstheme="minorHAnsi"/>
                                  <w:sz w:val="24"/>
                                </w:rPr>
                              </w:pPr>
                            </w:p>
                          </w:tc>
                        </w:tr>
                        <w:tr w:rsidR="00B73EB0" w14:paraId="4F1175F1" w14:textId="77777777" w:rsidTr="00914F63">
                          <w:tc>
                            <w:tcPr>
                              <w:tcW w:w="4248" w:type="dxa"/>
                            </w:tcPr>
                            <w:p w14:paraId="3C442639"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1D7B2151" w14:textId="77777777" w:rsidR="00B73EB0" w:rsidRDefault="00B73EB0" w:rsidP="00D15790">
                              <w:pPr>
                                <w:rPr>
                                  <w:rFonts w:cstheme="minorHAnsi"/>
                                  <w:sz w:val="24"/>
                                </w:rPr>
                              </w:pPr>
                            </w:p>
                          </w:tc>
                          <w:tc>
                            <w:tcPr>
                              <w:tcW w:w="3937" w:type="dxa"/>
                              <w:vMerge/>
                            </w:tcPr>
                            <w:p w14:paraId="17B9D447" w14:textId="77777777" w:rsidR="00B73EB0" w:rsidRDefault="00B73EB0" w:rsidP="00D15790">
                              <w:pPr>
                                <w:rPr>
                                  <w:rFonts w:cstheme="minorHAnsi"/>
                                  <w:sz w:val="24"/>
                                </w:rPr>
                              </w:pPr>
                            </w:p>
                          </w:tc>
                        </w:tr>
                        <w:tr w:rsidR="00B73EB0" w14:paraId="6406F443" w14:textId="77777777" w:rsidTr="00914F63">
                          <w:tc>
                            <w:tcPr>
                              <w:tcW w:w="4248" w:type="dxa"/>
                            </w:tcPr>
                            <w:p w14:paraId="6BE689B2" w14:textId="77777777" w:rsidR="00B73EB0" w:rsidRDefault="00B73EB0" w:rsidP="00D15790">
                              <w:pPr>
                                <w:rPr>
                                  <w:rFonts w:cstheme="minorHAnsi"/>
                                  <w:sz w:val="24"/>
                                </w:rPr>
                              </w:pPr>
                              <w:r>
                                <w:rPr>
                                  <w:rFonts w:cstheme="minorHAnsi"/>
                                  <w:sz w:val="24"/>
                                </w:rPr>
                                <w:t>Incomplete/unsatisfactory</w:t>
                              </w:r>
                            </w:p>
                          </w:tc>
                          <w:tc>
                            <w:tcPr>
                              <w:tcW w:w="599" w:type="dxa"/>
                            </w:tcPr>
                            <w:p w14:paraId="063D6821" w14:textId="77777777" w:rsidR="00B73EB0" w:rsidRDefault="00B73EB0" w:rsidP="00D15790">
                              <w:pPr>
                                <w:rPr>
                                  <w:rFonts w:cstheme="minorHAnsi"/>
                                  <w:sz w:val="24"/>
                                </w:rPr>
                              </w:pPr>
                            </w:p>
                          </w:tc>
                          <w:tc>
                            <w:tcPr>
                              <w:tcW w:w="3937" w:type="dxa"/>
                              <w:vMerge/>
                              <w:tcBorders>
                                <w:bottom w:val="single" w:sz="4" w:space="0" w:color="auto"/>
                              </w:tcBorders>
                            </w:tcPr>
                            <w:p w14:paraId="7CD07434" w14:textId="77777777" w:rsidR="00B73EB0" w:rsidRDefault="00B73EB0" w:rsidP="00D15790">
                              <w:pPr>
                                <w:rPr>
                                  <w:rFonts w:cstheme="minorHAnsi"/>
                                  <w:sz w:val="24"/>
                                </w:rPr>
                              </w:pPr>
                            </w:p>
                          </w:tc>
                        </w:tr>
                      </w:tbl>
                      <w:p w14:paraId="79D59477" w14:textId="77777777" w:rsidR="00B73EB0" w:rsidRDefault="00B73EB0" w:rsidP="00396973">
                        <w:pPr>
                          <w:rPr>
                            <w:rFonts w:cstheme="minorHAnsi"/>
                            <w:sz w:val="24"/>
                          </w:rPr>
                        </w:pPr>
                      </w:p>
                      <w:p w14:paraId="11AD892D" w14:textId="77777777" w:rsidR="00B73EB0" w:rsidRDefault="00B73EB0" w:rsidP="00396973"/>
                    </w:txbxContent>
                  </v:textbox>
                </v:shape>
                <v:shape id="Text Box 2293" o:spid="_x0000_s140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" fillcolor="white [3201]" strokeweight=".5pt">
                  <v:textbox>
                    <w:txbxContent>
                      <w:p w14:paraId="0C8FF57F" w14:textId="77777777" w:rsidR="00B73EB0" w:rsidRPr="00404745" w:rsidRDefault="00B73EB0" w:rsidP="00396973">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r w:rsidR="00013DA3">
        <w:rPr>
          <w:rFonts w:asciiTheme="minorHAnsi" w:hAnsiTheme="minorHAnsi" w:cstheme="minorHAnsi"/>
        </w:rPr>
        <w:t>Explain why it is important to ignore anomalies. (3 marks)</w:t>
      </w:r>
    </w:p>
    <w:p w14:paraId="304F0678" w14:textId="19D67B15" w:rsidR="00013DA3" w:rsidRPr="00013DA3" w:rsidRDefault="00013DA3" w:rsidP="00013DA3">
      <w:pPr>
        <w:pStyle w:val="paragraph"/>
        <w:spacing w:before="0" w:beforeAutospacing="0" w:after="0" w:afterAutospacing="0" w:line="360" w:lineRule="auto"/>
        <w:ind w:left="142"/>
        <w:rPr>
          <w:rFonts w:asciiTheme="minorHAnsi" w:hAnsiTheme="minorHAnsi" w:cstheme="minorHAnsi"/>
        </w:rPr>
      </w:pPr>
      <w:r>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CCD76A" w14:textId="66CF0DBD" w:rsidR="00773EAA" w:rsidRDefault="00773EAA" w:rsidP="00773EAA">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37088" behindDoc="0" locked="0" layoutInCell="1" allowOverlap="1" wp14:anchorId="732F386B" wp14:editId="554AF4E0">
                <wp:simplePos x="0" y="0"/>
                <wp:positionH relativeFrom="margin">
                  <wp:posOffset>4714503</wp:posOffset>
                </wp:positionH>
                <wp:positionV relativeFrom="margin">
                  <wp:posOffset>-298664</wp:posOffset>
                </wp:positionV>
                <wp:extent cx="2208670" cy="546265"/>
                <wp:effectExtent l="0" t="0" r="20320" b="25400"/>
                <wp:wrapNone/>
                <wp:docPr id="441274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625AF8F" w14:textId="77777777" w:rsidR="00B73EB0" w:rsidRPr="008F01BE" w:rsidRDefault="00B73EB0" w:rsidP="00773EAA">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32F386B" id="_x0000_s1401" type="#_x0000_t202" style="position:absolute;left:0;text-align:left;margin-left:371.2pt;margin-top:-23.5pt;width:173.9pt;height:43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">
                <v:textbox>
                  <w:txbxContent>
                    <w:p w14:paraId="3625AF8F" w14:textId="77777777" w:rsidR="00B73EB0" w:rsidRPr="008F01BE" w:rsidRDefault="00B73EB0" w:rsidP="00773EAA">
                      <w:pPr>
                        <w:spacing w:line="240" w:lineRule="auto"/>
                        <w:jc w:val="center"/>
                        <w:rPr>
                          <w:sz w:val="28"/>
                        </w:rPr>
                      </w:pPr>
                      <w:r w:rsidRPr="008F01BE">
                        <w:rPr>
                          <w:sz w:val="28"/>
                        </w:rPr>
                        <w:t>Due Date: ___________</w:t>
                      </w:r>
                    </w:p>
                  </w:txbxContent>
                </v:textbox>
                <w10:wrap anchorx="margin" anchory="margin"/>
              </v:shape>
            </w:pict>
          </mc:Fallback>
        </mc:AlternateContent>
      </w:r>
      <w:r w:rsidRPr="60F7CA67">
        <w:rPr>
          <w:b/>
          <w:bCs/>
          <w:sz w:val="32"/>
          <w:szCs w:val="32"/>
        </w:rPr>
        <w:t xml:space="preserve">Task </w:t>
      </w:r>
      <w:r>
        <w:rPr>
          <w:b/>
          <w:bCs/>
          <w:sz w:val="32"/>
          <w:szCs w:val="32"/>
        </w:rPr>
        <w:t>14</w:t>
      </w:r>
    </w:p>
    <w:p w14:paraId="7370EEDF" w14:textId="51803FBF" w:rsidR="00773EAA" w:rsidRDefault="00773EAA" w:rsidP="00773EAA">
      <w:pPr>
        <w:jc w:val="center"/>
        <w:rPr>
          <w:b/>
          <w:bCs/>
          <w:sz w:val="32"/>
          <w:szCs w:val="32"/>
        </w:rPr>
      </w:pPr>
      <w:r w:rsidRPr="60F7CA67">
        <w:rPr>
          <w:b/>
          <w:bCs/>
          <w:sz w:val="32"/>
          <w:szCs w:val="32"/>
        </w:rPr>
        <w:t xml:space="preserve">Topic: </w:t>
      </w:r>
      <w:r>
        <w:rPr>
          <w:b/>
          <w:bCs/>
          <w:sz w:val="32"/>
          <w:szCs w:val="32"/>
        </w:rPr>
        <w:t>Chemical reactions</w:t>
      </w:r>
    </w:p>
    <w:p w14:paraId="60EDB06D" w14:textId="602D8DC5" w:rsidR="00396973" w:rsidRPr="00396973" w:rsidRDefault="00396973" w:rsidP="00773EAA">
      <w:pPr>
        <w:pStyle w:val="paragraph"/>
        <w:spacing w:before="0" w:beforeAutospacing="0" w:after="0" w:afterAutospacing="0"/>
        <w:rPr>
          <w:rStyle w:val="eop"/>
          <w:rFonts w:ascii="Calibri" w:hAnsi="Calibri" w:cs="Calibri"/>
        </w:rPr>
      </w:pPr>
      <w:r w:rsidRPr="00396973">
        <w:rPr>
          <w:rFonts w:ascii="Calibri" w:hAnsi="Calibri" w:cs="Calibri"/>
          <w:noProof/>
        </w:rPr>
        <w:drawing>
          <wp:anchor distT="0" distB="0" distL="114300" distR="114300" simplePos="0" relativeHeight="251787264" behindDoc="0" locked="0" layoutInCell="1" allowOverlap="1" wp14:anchorId="071D1A67" wp14:editId="59B5F437">
            <wp:simplePos x="0" y="0"/>
            <wp:positionH relativeFrom="column">
              <wp:posOffset>-338455</wp:posOffset>
            </wp:positionH>
            <wp:positionV relativeFrom="paragraph">
              <wp:posOffset>371475</wp:posOffset>
            </wp:positionV>
            <wp:extent cx="7263130" cy="4441190"/>
            <wp:effectExtent l="0" t="0" r="0" b="0"/>
            <wp:wrapTopAndBottom/>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263130" cy="4441190"/>
                    </a:xfrm>
                    <a:prstGeom prst="rect">
                      <a:avLst/>
                    </a:prstGeom>
                  </pic:spPr>
                </pic:pic>
              </a:graphicData>
            </a:graphic>
            <wp14:sizeRelH relativeFrom="page">
              <wp14:pctWidth>0</wp14:pctWidth>
            </wp14:sizeRelH>
            <wp14:sizeRelV relativeFrom="page">
              <wp14:pctHeight>0</wp14:pctHeight>
            </wp14:sizeRelV>
          </wp:anchor>
        </w:drawing>
      </w:r>
      <w:r w:rsidR="00773EAA" w:rsidRPr="00396973">
        <w:rPr>
          <w:rStyle w:val="eop"/>
          <w:rFonts w:ascii="Calibri" w:hAnsi="Calibri" w:cs="Calibri"/>
          <w:b/>
          <w:bCs/>
        </w:rPr>
        <w:t>Instructions</w:t>
      </w:r>
      <w:r w:rsidR="00773EAA" w:rsidRPr="00396973">
        <w:rPr>
          <w:rStyle w:val="eop"/>
          <w:rFonts w:ascii="Calibri" w:hAnsi="Calibri" w:cs="Calibri"/>
        </w:rPr>
        <w:t xml:space="preserve">:    </w:t>
      </w:r>
      <w:r w:rsidRPr="00396973">
        <w:rPr>
          <w:rStyle w:val="eop"/>
          <w:rFonts w:ascii="Calibri" w:hAnsi="Calibri" w:cs="Calibri"/>
        </w:rPr>
        <w:t>Complete the tasks below on the topic ‘chemical reactions’.</w:t>
      </w:r>
    </w:p>
    <w:p w14:paraId="3329305B" w14:textId="477F3196" w:rsidR="00396973" w:rsidRPr="00396973" w:rsidRDefault="00396973" w:rsidP="00396973">
      <w:pPr>
        <w:pStyle w:val="paragraph"/>
        <w:spacing w:before="0" w:beforeAutospacing="0" w:after="0" w:afterAutospacing="0"/>
        <w:jc w:val="center"/>
        <w:rPr>
          <w:rFonts w:ascii="Calibri" w:hAnsi="Calibri" w:cs="Calibri"/>
        </w:rPr>
      </w:pPr>
    </w:p>
    <w:p w14:paraId="01C769BD" w14:textId="072A9AC5" w:rsidR="00396973" w:rsidRPr="00396973" w:rsidRDefault="00396973" w:rsidP="00013DA3">
      <w:pPr>
        <w:pStyle w:val="paragraph"/>
        <w:numPr>
          <w:ilvl w:val="0"/>
          <w:numId w:val="17"/>
        </w:numPr>
        <w:spacing w:before="0" w:beforeAutospacing="0" w:after="0" w:afterAutospacing="0"/>
        <w:rPr>
          <w:rFonts w:ascii="Calibri" w:hAnsi="Calibri" w:cs="Calibri"/>
        </w:rPr>
      </w:pPr>
      <w:r w:rsidRPr="00396973">
        <w:rPr>
          <w:rFonts w:ascii="Calibri" w:hAnsi="Calibri" w:cs="Calibri"/>
        </w:rPr>
        <w:t xml:space="preserve">Use your periodic table in your diary (or the copy above). </w:t>
      </w:r>
    </w:p>
    <w:p w14:paraId="50154A3B" w14:textId="7B8C729C" w:rsidR="00396973" w:rsidRPr="00396973" w:rsidRDefault="00396973" w:rsidP="00013DA3">
      <w:pPr>
        <w:pStyle w:val="paragraph"/>
        <w:numPr>
          <w:ilvl w:val="0"/>
          <w:numId w:val="17"/>
        </w:numPr>
        <w:spacing w:before="0" w:beforeAutospacing="0" w:after="0" w:afterAutospacing="0"/>
        <w:rPr>
          <w:rFonts w:ascii="Calibri" w:hAnsi="Calibri" w:cs="Calibri"/>
        </w:rPr>
      </w:pPr>
      <w:r w:rsidRPr="00396973">
        <w:rPr>
          <w:rFonts w:ascii="Calibri" w:hAnsi="Calibri" w:cs="Calibri"/>
        </w:rPr>
        <w:t>Write the chemical formula for the following element</w:t>
      </w:r>
      <w:r>
        <w:rPr>
          <w:rFonts w:ascii="Calibri" w:hAnsi="Calibri" w:cs="Calibri"/>
        </w:rPr>
        <w:t xml:space="preserve">s in the table below. </w:t>
      </w:r>
    </w:p>
    <w:tbl>
      <w:tblPr>
        <w:tblStyle w:val="TableGrid"/>
        <w:tblpPr w:leftFromText="180" w:rightFromText="180" w:vertAnchor="text" w:horzAnchor="margin" w:tblpY="84"/>
        <w:tblW w:w="10512" w:type="dxa"/>
        <w:tblLook w:val="04A0" w:firstRow="1" w:lastRow="0" w:firstColumn="1" w:lastColumn="0" w:noHBand="0" w:noVBand="1"/>
      </w:tblPr>
      <w:tblGrid>
        <w:gridCol w:w="5256"/>
        <w:gridCol w:w="5256"/>
      </w:tblGrid>
      <w:tr w:rsidR="00396973" w:rsidRPr="00396973" w14:paraId="1646EEC2" w14:textId="77777777" w:rsidTr="00396973">
        <w:trPr>
          <w:trHeight w:val="384"/>
        </w:trPr>
        <w:tc>
          <w:tcPr>
            <w:tcW w:w="5256" w:type="dxa"/>
          </w:tcPr>
          <w:p w14:paraId="3DEB58BC" w14:textId="77777777" w:rsidR="00396973" w:rsidRPr="00396973" w:rsidRDefault="00396973" w:rsidP="00396973">
            <w:pPr>
              <w:pStyle w:val="paragraph"/>
              <w:spacing w:before="0" w:beforeAutospacing="0" w:after="0" w:afterAutospacing="0"/>
              <w:rPr>
                <w:rFonts w:ascii="Calibri" w:hAnsi="Calibri" w:cs="Calibri"/>
                <w:b/>
              </w:rPr>
            </w:pPr>
            <w:r w:rsidRPr="00396973">
              <w:rPr>
                <w:rFonts w:ascii="Calibri" w:hAnsi="Calibri" w:cs="Calibri"/>
                <w:b/>
              </w:rPr>
              <w:t>Name of element</w:t>
            </w:r>
          </w:p>
        </w:tc>
        <w:tc>
          <w:tcPr>
            <w:tcW w:w="5256" w:type="dxa"/>
          </w:tcPr>
          <w:p w14:paraId="08B8028F" w14:textId="77777777" w:rsidR="00396973" w:rsidRPr="00396973" w:rsidRDefault="00396973" w:rsidP="00396973">
            <w:pPr>
              <w:pStyle w:val="paragraph"/>
              <w:spacing w:before="0" w:beforeAutospacing="0" w:after="0" w:afterAutospacing="0"/>
              <w:rPr>
                <w:rFonts w:ascii="Calibri" w:hAnsi="Calibri" w:cs="Calibri"/>
                <w:b/>
              </w:rPr>
            </w:pPr>
            <w:r w:rsidRPr="00396973">
              <w:rPr>
                <w:rFonts w:ascii="Calibri" w:hAnsi="Calibri" w:cs="Calibri"/>
                <w:b/>
              </w:rPr>
              <w:t>Chemical formula</w:t>
            </w:r>
          </w:p>
        </w:tc>
      </w:tr>
      <w:tr w:rsidR="00396973" w:rsidRPr="00396973" w14:paraId="6ABC810A" w14:textId="77777777" w:rsidTr="00396973">
        <w:trPr>
          <w:trHeight w:val="384"/>
        </w:trPr>
        <w:tc>
          <w:tcPr>
            <w:tcW w:w="5256" w:type="dxa"/>
          </w:tcPr>
          <w:p w14:paraId="3A4254E7" w14:textId="77777777" w:rsidR="00396973" w:rsidRPr="00396973" w:rsidRDefault="00396973" w:rsidP="00396973">
            <w:pPr>
              <w:pStyle w:val="paragraph"/>
              <w:spacing w:before="0" w:beforeAutospacing="0" w:after="0" w:afterAutospacing="0"/>
              <w:jc w:val="center"/>
              <w:rPr>
                <w:rFonts w:ascii="Calibri" w:hAnsi="Calibri" w:cs="Calibri"/>
              </w:rPr>
            </w:pPr>
            <w:r w:rsidRPr="00396973">
              <w:rPr>
                <w:rFonts w:ascii="Calibri" w:hAnsi="Calibri" w:cs="Calibri"/>
              </w:rPr>
              <w:t>Oxygen</w:t>
            </w:r>
          </w:p>
        </w:tc>
        <w:tc>
          <w:tcPr>
            <w:tcW w:w="5256" w:type="dxa"/>
          </w:tcPr>
          <w:p w14:paraId="1DC00640" w14:textId="33F5E62F"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5191ADBD" w14:textId="77777777" w:rsidTr="00396973">
        <w:trPr>
          <w:trHeight w:val="409"/>
        </w:trPr>
        <w:tc>
          <w:tcPr>
            <w:tcW w:w="5256" w:type="dxa"/>
          </w:tcPr>
          <w:p w14:paraId="5CAF5AE3" w14:textId="77777777" w:rsidR="00396973" w:rsidRPr="00396973" w:rsidRDefault="00396973" w:rsidP="00396973">
            <w:pPr>
              <w:pStyle w:val="paragraph"/>
              <w:spacing w:before="0" w:beforeAutospacing="0" w:after="0" w:afterAutospacing="0"/>
              <w:jc w:val="center"/>
              <w:rPr>
                <w:rFonts w:ascii="Calibri" w:hAnsi="Calibri" w:cs="Calibri"/>
              </w:rPr>
            </w:pPr>
            <w:r w:rsidRPr="00396973">
              <w:rPr>
                <w:rFonts w:ascii="Calibri" w:hAnsi="Calibri" w:cs="Calibri"/>
              </w:rPr>
              <w:t>Calcium</w:t>
            </w:r>
          </w:p>
        </w:tc>
        <w:tc>
          <w:tcPr>
            <w:tcW w:w="5256" w:type="dxa"/>
          </w:tcPr>
          <w:p w14:paraId="4E3E92C7" w14:textId="77777777"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08F3438F" w14:textId="77777777" w:rsidTr="00396973">
        <w:trPr>
          <w:trHeight w:val="384"/>
        </w:trPr>
        <w:tc>
          <w:tcPr>
            <w:tcW w:w="5256" w:type="dxa"/>
          </w:tcPr>
          <w:p w14:paraId="5CC31682" w14:textId="77777777" w:rsidR="00396973" w:rsidRPr="00396973" w:rsidRDefault="00396973" w:rsidP="00396973">
            <w:pPr>
              <w:pStyle w:val="paragraph"/>
              <w:spacing w:before="0" w:beforeAutospacing="0" w:after="0" w:afterAutospacing="0"/>
              <w:jc w:val="center"/>
              <w:rPr>
                <w:rFonts w:ascii="Calibri" w:hAnsi="Calibri" w:cs="Calibri"/>
              </w:rPr>
            </w:pPr>
            <w:r w:rsidRPr="00396973">
              <w:rPr>
                <w:rFonts w:ascii="Calibri" w:hAnsi="Calibri" w:cs="Calibri"/>
              </w:rPr>
              <w:t>Iron</w:t>
            </w:r>
          </w:p>
        </w:tc>
        <w:tc>
          <w:tcPr>
            <w:tcW w:w="5256" w:type="dxa"/>
          </w:tcPr>
          <w:p w14:paraId="434353D1" w14:textId="77777777"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659F606A" w14:textId="77777777" w:rsidTr="00396973">
        <w:trPr>
          <w:trHeight w:val="384"/>
        </w:trPr>
        <w:tc>
          <w:tcPr>
            <w:tcW w:w="5256" w:type="dxa"/>
          </w:tcPr>
          <w:p w14:paraId="77737520" w14:textId="77777777" w:rsidR="00396973" w:rsidRPr="00396973" w:rsidRDefault="00396973" w:rsidP="00396973">
            <w:pPr>
              <w:pStyle w:val="paragraph"/>
              <w:spacing w:before="0" w:beforeAutospacing="0" w:after="0" w:afterAutospacing="0"/>
              <w:jc w:val="center"/>
              <w:rPr>
                <w:rFonts w:ascii="Calibri" w:hAnsi="Calibri" w:cs="Calibri"/>
              </w:rPr>
            </w:pPr>
            <w:r w:rsidRPr="00396973">
              <w:rPr>
                <w:rFonts w:ascii="Calibri" w:hAnsi="Calibri" w:cs="Calibri"/>
              </w:rPr>
              <w:t>Hydrogen</w:t>
            </w:r>
          </w:p>
        </w:tc>
        <w:tc>
          <w:tcPr>
            <w:tcW w:w="5256" w:type="dxa"/>
          </w:tcPr>
          <w:p w14:paraId="236144F6" w14:textId="77777777" w:rsidR="00396973" w:rsidRPr="00396973" w:rsidRDefault="00396973" w:rsidP="00396973">
            <w:pPr>
              <w:pStyle w:val="paragraph"/>
              <w:spacing w:before="0" w:beforeAutospacing="0" w:after="0" w:afterAutospacing="0"/>
              <w:jc w:val="center"/>
              <w:rPr>
                <w:rFonts w:ascii="Calibri" w:hAnsi="Calibri" w:cs="Calibri"/>
              </w:rPr>
            </w:pPr>
          </w:p>
        </w:tc>
      </w:tr>
    </w:tbl>
    <w:p w14:paraId="6E5F08E6" w14:textId="5BCD9E70" w:rsidR="00396973" w:rsidRDefault="00396973" w:rsidP="00396973">
      <w:pPr>
        <w:pStyle w:val="paragraph"/>
        <w:spacing w:before="0" w:beforeAutospacing="0" w:after="0" w:afterAutospacing="0"/>
        <w:rPr>
          <w:rFonts w:ascii="Calibri" w:hAnsi="Calibri" w:cs="Calibri"/>
        </w:rPr>
      </w:pPr>
    </w:p>
    <w:p w14:paraId="7BCCCB39" w14:textId="42C839D1" w:rsidR="00396973" w:rsidRDefault="00396973" w:rsidP="00013DA3">
      <w:pPr>
        <w:pStyle w:val="paragraph"/>
        <w:numPr>
          <w:ilvl w:val="0"/>
          <w:numId w:val="17"/>
        </w:numPr>
        <w:spacing w:before="0" w:beforeAutospacing="0" w:after="0" w:afterAutospacing="0"/>
        <w:rPr>
          <w:rFonts w:ascii="Calibri" w:hAnsi="Calibri" w:cs="Calibri"/>
        </w:rPr>
      </w:pPr>
      <w:r>
        <w:rPr>
          <w:rFonts w:ascii="Calibri" w:hAnsi="Calibri" w:cs="Calibri"/>
        </w:rPr>
        <w:t>Identify some common elements and compounds below:</w:t>
      </w:r>
    </w:p>
    <w:p w14:paraId="165EE710" w14:textId="51D30603" w:rsidR="00396973" w:rsidRDefault="00396973" w:rsidP="00396973">
      <w:pPr>
        <w:pStyle w:val="paragraph"/>
        <w:spacing w:before="0" w:beforeAutospacing="0" w:after="0" w:afterAutospacing="0"/>
        <w:rPr>
          <w:rFonts w:ascii="Calibri" w:hAnsi="Calibri" w:cs="Calibri"/>
        </w:rPr>
      </w:pPr>
    </w:p>
    <w:tbl>
      <w:tblPr>
        <w:tblStyle w:val="TableGrid"/>
        <w:tblpPr w:leftFromText="180" w:rightFromText="180" w:vertAnchor="text" w:horzAnchor="margin" w:tblpY="84"/>
        <w:tblW w:w="10512" w:type="dxa"/>
        <w:tblLook w:val="04A0" w:firstRow="1" w:lastRow="0" w:firstColumn="1" w:lastColumn="0" w:noHBand="0" w:noVBand="1"/>
      </w:tblPr>
      <w:tblGrid>
        <w:gridCol w:w="5256"/>
        <w:gridCol w:w="5256"/>
      </w:tblGrid>
      <w:tr w:rsidR="00396973" w:rsidRPr="00396973" w14:paraId="3C456BF6" w14:textId="77777777" w:rsidTr="00396973">
        <w:trPr>
          <w:trHeight w:val="402"/>
        </w:trPr>
        <w:tc>
          <w:tcPr>
            <w:tcW w:w="5256" w:type="dxa"/>
          </w:tcPr>
          <w:p w14:paraId="7B77E451" w14:textId="05B433C7" w:rsidR="00396973" w:rsidRPr="00396973" w:rsidRDefault="00396973" w:rsidP="00396973">
            <w:pPr>
              <w:pStyle w:val="paragraph"/>
              <w:spacing w:before="0" w:beforeAutospacing="0" w:after="0" w:afterAutospacing="0"/>
              <w:rPr>
                <w:rFonts w:ascii="Calibri" w:hAnsi="Calibri" w:cs="Calibri"/>
                <w:b/>
              </w:rPr>
            </w:pPr>
            <w:r>
              <w:rPr>
                <w:rFonts w:ascii="Calibri" w:hAnsi="Calibri" w:cs="Calibri"/>
                <w:b/>
              </w:rPr>
              <w:t>Chemical formula of element/compound</w:t>
            </w:r>
          </w:p>
        </w:tc>
        <w:tc>
          <w:tcPr>
            <w:tcW w:w="5256" w:type="dxa"/>
          </w:tcPr>
          <w:p w14:paraId="417EE5DF" w14:textId="4C40C077" w:rsidR="00396973" w:rsidRPr="00396973" w:rsidRDefault="00396973" w:rsidP="00396973">
            <w:pPr>
              <w:pStyle w:val="paragraph"/>
              <w:spacing w:before="0" w:beforeAutospacing="0" w:after="0" w:afterAutospacing="0"/>
              <w:rPr>
                <w:rFonts w:ascii="Calibri" w:hAnsi="Calibri" w:cs="Calibri"/>
                <w:b/>
              </w:rPr>
            </w:pPr>
            <w:r>
              <w:rPr>
                <w:rFonts w:ascii="Calibri" w:hAnsi="Calibri" w:cs="Calibri"/>
                <w:b/>
              </w:rPr>
              <w:t>Name of the element/compound</w:t>
            </w:r>
          </w:p>
        </w:tc>
      </w:tr>
      <w:tr w:rsidR="00396973" w:rsidRPr="00396973" w14:paraId="6EEF7E17" w14:textId="77777777" w:rsidTr="00396973">
        <w:trPr>
          <w:trHeight w:val="402"/>
        </w:trPr>
        <w:tc>
          <w:tcPr>
            <w:tcW w:w="5256" w:type="dxa"/>
          </w:tcPr>
          <w:p w14:paraId="4E4B8EF0" w14:textId="6C03C449"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H</w:t>
            </w:r>
            <w:r w:rsidRPr="00396973">
              <w:rPr>
                <w:rFonts w:ascii="Calibri" w:hAnsi="Calibri" w:cs="Calibri"/>
                <w:vertAlign w:val="subscript"/>
              </w:rPr>
              <w:t>2</w:t>
            </w:r>
            <w:r>
              <w:rPr>
                <w:rFonts w:ascii="Calibri" w:hAnsi="Calibri" w:cs="Calibri"/>
              </w:rPr>
              <w:t>O</w:t>
            </w:r>
          </w:p>
        </w:tc>
        <w:tc>
          <w:tcPr>
            <w:tcW w:w="5256" w:type="dxa"/>
          </w:tcPr>
          <w:p w14:paraId="43B76D78" w14:textId="5128A4E3"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Water</w:t>
            </w:r>
          </w:p>
        </w:tc>
      </w:tr>
      <w:tr w:rsidR="00396973" w:rsidRPr="00396973" w14:paraId="79EE7617" w14:textId="77777777" w:rsidTr="00396973">
        <w:trPr>
          <w:trHeight w:val="428"/>
        </w:trPr>
        <w:tc>
          <w:tcPr>
            <w:tcW w:w="5256" w:type="dxa"/>
          </w:tcPr>
          <w:p w14:paraId="74C52EF7" w14:textId="785A6CA4"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CO</w:t>
            </w:r>
            <w:r w:rsidRPr="00396973">
              <w:rPr>
                <w:rFonts w:ascii="Calibri" w:hAnsi="Calibri" w:cs="Calibri"/>
                <w:vertAlign w:val="subscript"/>
              </w:rPr>
              <w:t>2</w:t>
            </w:r>
          </w:p>
        </w:tc>
        <w:tc>
          <w:tcPr>
            <w:tcW w:w="5256" w:type="dxa"/>
          </w:tcPr>
          <w:p w14:paraId="4BA7A840" w14:textId="77777777"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647DC8AE" w14:textId="77777777" w:rsidTr="00396973">
        <w:trPr>
          <w:trHeight w:val="402"/>
        </w:trPr>
        <w:tc>
          <w:tcPr>
            <w:tcW w:w="5256" w:type="dxa"/>
          </w:tcPr>
          <w:p w14:paraId="4C353E33" w14:textId="67F9E6BA"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O</w:t>
            </w:r>
            <w:r w:rsidRPr="00396973">
              <w:rPr>
                <w:rFonts w:ascii="Calibri" w:hAnsi="Calibri" w:cs="Calibri"/>
                <w:vertAlign w:val="subscript"/>
              </w:rPr>
              <w:t>2</w:t>
            </w:r>
          </w:p>
        </w:tc>
        <w:tc>
          <w:tcPr>
            <w:tcW w:w="5256" w:type="dxa"/>
          </w:tcPr>
          <w:p w14:paraId="31A00F75" w14:textId="77777777"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6576340D" w14:textId="77777777" w:rsidTr="00396973">
        <w:trPr>
          <w:trHeight w:val="477"/>
        </w:trPr>
        <w:tc>
          <w:tcPr>
            <w:tcW w:w="5256" w:type="dxa"/>
          </w:tcPr>
          <w:p w14:paraId="4888987F" w14:textId="5D62D91C"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Challenge: C</w:t>
            </w:r>
            <w:r w:rsidRPr="00396973">
              <w:rPr>
                <w:rFonts w:ascii="Calibri" w:hAnsi="Calibri" w:cs="Calibri"/>
                <w:vertAlign w:val="subscript"/>
              </w:rPr>
              <w:t>6</w:t>
            </w:r>
            <w:r>
              <w:rPr>
                <w:rFonts w:ascii="Calibri" w:hAnsi="Calibri" w:cs="Calibri"/>
              </w:rPr>
              <w:t>H</w:t>
            </w:r>
            <w:r w:rsidRPr="00396973">
              <w:rPr>
                <w:rFonts w:ascii="Calibri" w:hAnsi="Calibri" w:cs="Calibri"/>
                <w:vertAlign w:val="subscript"/>
              </w:rPr>
              <w:t>12</w:t>
            </w:r>
            <w:r>
              <w:rPr>
                <w:rFonts w:ascii="Calibri" w:hAnsi="Calibri" w:cs="Calibri"/>
              </w:rPr>
              <w:t>O</w:t>
            </w:r>
            <w:r w:rsidRPr="00396973">
              <w:rPr>
                <w:rFonts w:ascii="Calibri" w:hAnsi="Calibri" w:cs="Calibri"/>
                <w:vertAlign w:val="subscript"/>
              </w:rPr>
              <w:t>6</w:t>
            </w:r>
          </w:p>
        </w:tc>
        <w:tc>
          <w:tcPr>
            <w:tcW w:w="5256" w:type="dxa"/>
          </w:tcPr>
          <w:p w14:paraId="3B4F1F72" w14:textId="77777777" w:rsidR="00396973" w:rsidRPr="00396973" w:rsidRDefault="00396973" w:rsidP="00396973">
            <w:pPr>
              <w:pStyle w:val="paragraph"/>
              <w:spacing w:before="0" w:beforeAutospacing="0" w:after="0" w:afterAutospacing="0"/>
              <w:jc w:val="center"/>
              <w:rPr>
                <w:rFonts w:ascii="Calibri" w:hAnsi="Calibri" w:cs="Calibri"/>
              </w:rPr>
            </w:pPr>
          </w:p>
        </w:tc>
      </w:tr>
    </w:tbl>
    <w:p w14:paraId="6F2EF262" w14:textId="77777777" w:rsidR="00013DA3" w:rsidRDefault="00013DA3" w:rsidP="00013DA3">
      <w:pPr>
        <w:pStyle w:val="paragraph"/>
        <w:spacing w:before="0" w:beforeAutospacing="0" w:after="0" w:afterAutospacing="0"/>
        <w:rPr>
          <w:rFonts w:ascii="Calibri" w:hAnsi="Calibri" w:cs="Calibri"/>
        </w:rPr>
      </w:pPr>
    </w:p>
    <w:p w14:paraId="279A7995" w14:textId="0213B3B1" w:rsidR="00396973" w:rsidRDefault="00396973" w:rsidP="00013DA3">
      <w:pPr>
        <w:pStyle w:val="paragraph"/>
        <w:numPr>
          <w:ilvl w:val="0"/>
          <w:numId w:val="17"/>
        </w:numPr>
        <w:spacing w:before="0" w:beforeAutospacing="0" w:after="0" w:afterAutospacing="0"/>
        <w:rPr>
          <w:rFonts w:ascii="Calibri" w:hAnsi="Calibri" w:cs="Calibri"/>
        </w:rPr>
      </w:pPr>
      <w:r>
        <w:rPr>
          <w:rFonts w:ascii="Calibri" w:hAnsi="Calibri" w:cs="Calibri"/>
        </w:rPr>
        <w:lastRenderedPageBreak/>
        <w:t>Research the structure of an atom using your booklet or the internet and complete the tasks below:</w:t>
      </w:r>
    </w:p>
    <w:p w14:paraId="1BB9232A" w14:textId="2886CD90" w:rsidR="00396973" w:rsidRDefault="00396973" w:rsidP="00396973">
      <w:pPr>
        <w:pStyle w:val="paragraph"/>
        <w:spacing w:before="0" w:beforeAutospacing="0" w:after="0" w:afterAutospacing="0"/>
        <w:rPr>
          <w:rFonts w:ascii="Calibri" w:hAnsi="Calibri" w:cs="Calibri"/>
        </w:rPr>
      </w:pPr>
    </w:p>
    <w:p w14:paraId="5688D5D8" w14:textId="2A79EC32" w:rsidR="00396973" w:rsidRDefault="00396973" w:rsidP="00013DA3">
      <w:pPr>
        <w:pStyle w:val="paragraph"/>
        <w:numPr>
          <w:ilvl w:val="0"/>
          <w:numId w:val="18"/>
        </w:numPr>
        <w:spacing w:before="0" w:beforeAutospacing="0" w:after="0" w:afterAutospacing="0"/>
        <w:rPr>
          <w:rFonts w:ascii="Calibri" w:hAnsi="Calibri" w:cs="Calibri"/>
        </w:rPr>
      </w:pPr>
      <w:r>
        <w:rPr>
          <w:rFonts w:ascii="Calibri" w:hAnsi="Calibri" w:cs="Calibri"/>
        </w:rPr>
        <w:t>Label the atom’s sub-atomic particles</w:t>
      </w:r>
    </w:p>
    <w:p w14:paraId="2266F968" w14:textId="77777777" w:rsidR="00396973" w:rsidRDefault="00396973" w:rsidP="00396973">
      <w:pPr>
        <w:pStyle w:val="paragraph"/>
        <w:spacing w:before="0" w:beforeAutospacing="0" w:after="0" w:afterAutospacing="0"/>
        <w:ind w:left="720"/>
        <w:rPr>
          <w:rFonts w:ascii="Calibri" w:hAnsi="Calibri" w:cs="Calibri"/>
        </w:rPr>
      </w:pPr>
    </w:p>
    <w:p w14:paraId="3E6940A5" w14:textId="66E1D73A" w:rsidR="00396973" w:rsidRDefault="00396973" w:rsidP="00396973">
      <w:pPr>
        <w:pStyle w:val="paragraph"/>
        <w:spacing w:before="0" w:beforeAutospacing="0" w:after="0" w:afterAutospacing="0"/>
        <w:rPr>
          <w:rFonts w:ascii="Calibri" w:hAnsi="Calibri" w:cs="Calibri"/>
        </w:rPr>
      </w:pPr>
    </w:p>
    <w:p w14:paraId="010AAB62" w14:textId="637AC9F2" w:rsidR="00396973" w:rsidRDefault="00396973" w:rsidP="00396973">
      <w:pPr>
        <w:pStyle w:val="paragraph"/>
        <w:spacing w:before="0" w:beforeAutospacing="0" w:after="0" w:afterAutospacing="0"/>
        <w:rPr>
          <w:rFonts w:ascii="Calibri" w:hAnsi="Calibri" w:cs="Calibri"/>
        </w:rPr>
      </w:pPr>
      <w:r>
        <w:rPr>
          <w:noProof/>
        </w:rPr>
        <mc:AlternateContent>
          <mc:Choice Requires="wps">
            <w:drawing>
              <wp:inline distT="0" distB="0" distL="0" distR="0" wp14:anchorId="1330E059" wp14:editId="551B77E5">
                <wp:extent cx="308610" cy="308610"/>
                <wp:effectExtent l="0" t="0" r="0" b="0"/>
                <wp:docPr id="2297" name="AutoShape 3" descr="Pag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DBFF7A" id="AutoShape 3" o:spid="_x0000_s1026" alt="Page 1"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" filled="f" stroked="f">
                <o:lock v:ext="edit" aspectratio="t"/>
                <w10:anchorlock/>
              </v:rect>
            </w:pict>
          </mc:Fallback>
        </mc:AlternateContent>
      </w:r>
      <w:r>
        <w:rPr>
          <w:rFonts w:ascii="Calibri" w:hAnsi="Calibri" w:cs="Calibri"/>
          <w:noProof/>
        </w:rPr>
        <w:drawing>
          <wp:inline distT="0" distB="0" distL="0" distR="0" wp14:anchorId="4007EAC3" wp14:editId="6A54476D">
            <wp:extent cx="4429496" cy="2325691"/>
            <wp:effectExtent l="0" t="0" r="0" b="0"/>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 name="images.png"/>
                    <pic:cNvPicPr/>
                  </pic:nvPicPr>
                  <pic:blipFill>
                    <a:blip r:embed="rId12">
                      <a:extLst>
                        <a:ext uri="{28A0092B-C50C-407E-A947-70E740481C1C}">
                          <a14:useLocalDpi xmlns:a14="http://schemas.microsoft.com/office/drawing/2010/main" val="0"/>
                        </a:ext>
                      </a:extLst>
                    </a:blip>
                    <a:stretch>
                      <a:fillRect/>
                    </a:stretch>
                  </pic:blipFill>
                  <pic:spPr>
                    <a:xfrm>
                      <a:off x="0" y="0"/>
                      <a:ext cx="4443796" cy="2333199"/>
                    </a:xfrm>
                    <a:prstGeom prst="rect">
                      <a:avLst/>
                    </a:prstGeom>
                  </pic:spPr>
                </pic:pic>
              </a:graphicData>
            </a:graphic>
          </wp:inline>
        </w:drawing>
      </w:r>
    </w:p>
    <w:p w14:paraId="78A22778" w14:textId="392C9F46" w:rsidR="00396973" w:rsidRDefault="00396973" w:rsidP="00396973">
      <w:pPr>
        <w:pStyle w:val="paragraph"/>
        <w:spacing w:before="0" w:beforeAutospacing="0" w:after="0" w:afterAutospacing="0"/>
        <w:rPr>
          <w:rFonts w:ascii="Calibri" w:hAnsi="Calibri" w:cs="Calibri"/>
        </w:rPr>
      </w:pPr>
    </w:p>
    <w:p w14:paraId="4AEB81B8" w14:textId="5C52F18E" w:rsidR="00F8597C" w:rsidRPr="00013DA3" w:rsidRDefault="00013DA3" w:rsidP="00013DA3">
      <w:pPr>
        <w:pStyle w:val="ListParagraph"/>
        <w:numPr>
          <w:ilvl w:val="0"/>
          <w:numId w:val="18"/>
        </w:numPr>
        <w:spacing w:before="100" w:beforeAutospacing="1" w:after="100" w:afterAutospacing="1" w:line="300" w:lineRule="atLeast"/>
        <w:rPr>
          <w:rFonts w:ascii="Calibri" w:hAnsi="Calibri" w:cs="Calibri"/>
        </w:rPr>
      </w:pPr>
      <w:r w:rsidRPr="00013DA3">
        <w:rPr>
          <w:rFonts w:ascii="Calibri" w:hAnsi="Calibri" w:cs="Calibri"/>
        </w:rPr>
        <w:t xml:space="preserve">Write a sentence explaining the charges of each subatomic particle. Come up with a way to remember this. </w:t>
      </w:r>
    </w:p>
    <w:p w14:paraId="6A8D5E87" w14:textId="0EA94674" w:rsidR="00F8597C" w:rsidRDefault="00013DA3" w:rsidP="00013DA3">
      <w:pPr>
        <w:pStyle w:val="paragraph"/>
        <w:spacing w:before="0" w:beforeAutospacing="0" w:after="0" w:afterAutospacing="0"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w:t>
      </w:r>
    </w:p>
    <w:p w14:paraId="37FC585D" w14:textId="77777777" w:rsidR="00F8597C" w:rsidRDefault="00F8597C" w:rsidP="00396973">
      <w:pPr>
        <w:pStyle w:val="paragraph"/>
        <w:spacing w:before="0" w:beforeAutospacing="0" w:after="0" w:afterAutospacing="0"/>
        <w:rPr>
          <w:rFonts w:ascii="Calibri" w:hAnsi="Calibri" w:cs="Calibri"/>
        </w:rPr>
      </w:pPr>
    </w:p>
    <w:p w14:paraId="7EC3D826" w14:textId="53579909" w:rsidR="00F8597C" w:rsidRDefault="00F8597C" w:rsidP="00013DA3">
      <w:pPr>
        <w:pStyle w:val="paragraph"/>
        <w:numPr>
          <w:ilvl w:val="0"/>
          <w:numId w:val="18"/>
        </w:numPr>
        <w:spacing w:before="0" w:beforeAutospacing="0" w:after="0" w:afterAutospacing="0" w:line="360" w:lineRule="auto"/>
        <w:rPr>
          <w:rFonts w:ascii="Calibri" w:hAnsi="Calibri" w:cs="Calibri"/>
        </w:rPr>
      </w:pPr>
      <w:r>
        <w:rPr>
          <w:rFonts w:ascii="Calibri" w:hAnsi="Calibri" w:cs="Calibri"/>
        </w:rPr>
        <w:t>Write a sentence explaining the mas</w:t>
      </w:r>
      <w:r w:rsidR="00013DA3">
        <w:rPr>
          <w:rFonts w:ascii="Calibri" w:hAnsi="Calibri" w:cs="Calibri"/>
        </w:rPr>
        <w:t xml:space="preserve">ses of each subatomic particle. Come up with a way to remember this. </w:t>
      </w:r>
    </w:p>
    <w:p w14:paraId="6A42C67E" w14:textId="47843A40" w:rsidR="00013DA3" w:rsidRDefault="00013DA3" w:rsidP="00013DA3">
      <w:pPr>
        <w:pStyle w:val="paragraph"/>
        <w:spacing w:before="0" w:beforeAutospacing="0" w:after="0" w:afterAutospacing="0" w:line="360" w:lineRule="auto"/>
        <w:rPr>
          <w:rFonts w:ascii="Calibri" w:hAnsi="Calibri" w:cs="Calibri"/>
        </w:rPr>
      </w:pPr>
      <w:r>
        <w:rPr>
          <w:rFonts w:ascii="Calibri" w:hAnsi="Calibri" w:cs="Calibri"/>
        </w:rPr>
        <w:t>______________________________________________________________________________________________________________________________________________________________________________</w:t>
      </w:r>
    </w:p>
    <w:p w14:paraId="2369F6C8" w14:textId="6FF7C9D6" w:rsidR="00013DA3" w:rsidRDefault="00013DA3" w:rsidP="00013DA3">
      <w:pPr>
        <w:pStyle w:val="paragraph"/>
        <w:numPr>
          <w:ilvl w:val="0"/>
          <w:numId w:val="17"/>
        </w:numPr>
        <w:spacing w:before="0" w:beforeAutospacing="0" w:after="0" w:afterAutospacing="0" w:line="360" w:lineRule="auto"/>
        <w:rPr>
          <w:rFonts w:ascii="Calibri" w:hAnsi="Calibri" w:cs="Calibri"/>
        </w:rPr>
      </w:pPr>
      <w:r>
        <w:rPr>
          <w:rFonts w:ascii="Calibri" w:hAnsi="Calibri" w:cs="Calibri"/>
        </w:rPr>
        <w:t>Write down the number of subatomic particles the following elements have:</w:t>
      </w:r>
    </w:p>
    <w:p w14:paraId="23F38180" w14:textId="24519C61" w:rsidR="00013DA3" w:rsidRDefault="00013DA3" w:rsidP="00013DA3">
      <w:pPr>
        <w:pStyle w:val="paragraph"/>
        <w:numPr>
          <w:ilvl w:val="0"/>
          <w:numId w:val="21"/>
        </w:numPr>
        <w:spacing w:before="0" w:beforeAutospacing="0" w:after="0" w:afterAutospacing="0" w:line="360" w:lineRule="auto"/>
        <w:rPr>
          <w:rFonts w:ascii="Calibri" w:hAnsi="Calibri" w:cs="Calibri"/>
        </w:rPr>
      </w:pPr>
      <w:r>
        <w:rPr>
          <w:rFonts w:ascii="Calibri" w:hAnsi="Calibri" w:cs="Calibri"/>
        </w:rPr>
        <w:t>Oxygen</w:t>
      </w:r>
    </w:p>
    <w:p w14:paraId="460E538D" w14:textId="2E26C5D0" w:rsidR="00013DA3" w:rsidRDefault="00013DA3" w:rsidP="00013DA3">
      <w:pPr>
        <w:pStyle w:val="paragraph"/>
        <w:spacing w:before="0" w:beforeAutospacing="0" w:after="0" w:afterAutospacing="0" w:line="360" w:lineRule="auto"/>
        <w:ind w:left="1440"/>
        <w:rPr>
          <w:rFonts w:ascii="Calibri" w:hAnsi="Calibri" w:cs="Calibri"/>
        </w:rPr>
      </w:pPr>
      <w:r>
        <w:rPr>
          <w:rFonts w:ascii="Calibri" w:hAnsi="Calibri" w:cs="Calibri"/>
        </w:rPr>
        <w:t>Number of electrons = _____</w:t>
      </w:r>
    </w:p>
    <w:p w14:paraId="0414D366" w14:textId="207F8C4A" w:rsidR="00013DA3" w:rsidRDefault="00013DA3" w:rsidP="00013DA3">
      <w:pPr>
        <w:pStyle w:val="paragraph"/>
        <w:spacing w:before="0" w:beforeAutospacing="0" w:after="0" w:afterAutospacing="0" w:line="360" w:lineRule="auto"/>
        <w:ind w:left="1440"/>
        <w:rPr>
          <w:rFonts w:ascii="Calibri" w:hAnsi="Calibri" w:cs="Calibri"/>
        </w:rPr>
      </w:pPr>
      <w:r>
        <w:rPr>
          <w:rFonts w:ascii="Calibri" w:hAnsi="Calibri" w:cs="Calibri"/>
        </w:rPr>
        <w:t>Number of protons = _____</w:t>
      </w:r>
    </w:p>
    <w:p w14:paraId="5835B08C" w14:textId="2F94CFDF" w:rsidR="00013DA3" w:rsidRDefault="00013DA3" w:rsidP="00013DA3">
      <w:pPr>
        <w:pStyle w:val="paragraph"/>
        <w:spacing w:before="0" w:beforeAutospacing="0" w:after="0" w:afterAutospacing="0" w:line="360" w:lineRule="auto"/>
        <w:ind w:left="1440"/>
        <w:rPr>
          <w:rFonts w:ascii="Calibri" w:hAnsi="Calibri" w:cs="Calibri"/>
        </w:rPr>
      </w:pPr>
      <w:r>
        <w:rPr>
          <w:rFonts w:ascii="Calibri" w:hAnsi="Calibri" w:cs="Calibri"/>
        </w:rPr>
        <w:t>Number of neutrons = _____</w:t>
      </w:r>
    </w:p>
    <w:p w14:paraId="7AF76F4E" w14:textId="56F298AD" w:rsidR="00013DA3" w:rsidRDefault="00013DA3" w:rsidP="00013DA3">
      <w:pPr>
        <w:pStyle w:val="paragraph"/>
        <w:numPr>
          <w:ilvl w:val="0"/>
          <w:numId w:val="21"/>
        </w:numPr>
        <w:spacing w:before="0" w:beforeAutospacing="0" w:after="0" w:afterAutospacing="0" w:line="360" w:lineRule="auto"/>
        <w:rPr>
          <w:rFonts w:ascii="Calibri" w:hAnsi="Calibri" w:cs="Calibri"/>
        </w:rPr>
      </w:pPr>
      <w:r>
        <w:rPr>
          <w:rFonts w:ascii="Calibri" w:hAnsi="Calibri" w:cs="Calibri"/>
        </w:rPr>
        <w:t>Carbon</w:t>
      </w:r>
    </w:p>
    <w:p w14:paraId="5F249694" w14:textId="77777777" w:rsidR="00013DA3" w:rsidRDefault="00013DA3" w:rsidP="00013DA3">
      <w:pPr>
        <w:pStyle w:val="paragraph"/>
        <w:spacing w:before="0" w:beforeAutospacing="0" w:after="0" w:afterAutospacing="0" w:line="360" w:lineRule="auto"/>
        <w:ind w:left="1080"/>
        <w:rPr>
          <w:rFonts w:ascii="Calibri" w:hAnsi="Calibri" w:cs="Calibri"/>
        </w:rPr>
      </w:pPr>
      <w:r>
        <w:rPr>
          <w:rFonts w:ascii="Calibri" w:hAnsi="Calibri" w:cs="Calibri"/>
        </w:rPr>
        <w:t>Number of electrons = _____</w:t>
      </w:r>
    </w:p>
    <w:p w14:paraId="19B191AC" w14:textId="77777777" w:rsidR="00013DA3" w:rsidRDefault="00013DA3" w:rsidP="00013DA3">
      <w:pPr>
        <w:pStyle w:val="paragraph"/>
        <w:spacing w:before="0" w:beforeAutospacing="0" w:after="0" w:afterAutospacing="0" w:line="360" w:lineRule="auto"/>
        <w:ind w:left="1080"/>
        <w:rPr>
          <w:rFonts w:ascii="Calibri" w:hAnsi="Calibri" w:cs="Calibri"/>
        </w:rPr>
      </w:pPr>
      <w:r>
        <w:rPr>
          <w:rFonts w:ascii="Calibri" w:hAnsi="Calibri" w:cs="Calibri"/>
        </w:rPr>
        <w:t>Number of protons = _____</w:t>
      </w:r>
    </w:p>
    <w:p w14:paraId="066667E1" w14:textId="73F1815C" w:rsidR="00F8597C" w:rsidRPr="00F8597C" w:rsidRDefault="00013DA3" w:rsidP="00013DA3">
      <w:pPr>
        <w:pStyle w:val="paragraph"/>
        <w:spacing w:before="0" w:beforeAutospacing="0" w:after="0" w:afterAutospacing="0" w:line="360" w:lineRule="auto"/>
        <w:ind w:left="1080"/>
        <w:rPr>
          <w:rFonts w:ascii="Calibri" w:hAnsi="Calibri" w:cs="Calibri"/>
        </w:rPr>
      </w:pPr>
      <w:r>
        <w:rPr>
          <w:rFonts w:ascii="Calibri" w:hAnsi="Calibri" w:cs="Calibri"/>
        </w:rPr>
        <w:t>Number of neutrons = _____</w:t>
      </w:r>
      <w:r w:rsidR="00F8597C" w:rsidRPr="000B0000">
        <w:rPr>
          <w:noProof/>
        </w:rPr>
        <mc:AlternateContent>
          <mc:Choice Requires="wpg">
            <w:drawing>
              <wp:anchor distT="0" distB="0" distL="114300" distR="114300" simplePos="0" relativeHeight="251796480" behindDoc="0" locked="0" layoutInCell="1" allowOverlap="1" wp14:anchorId="780D5BFD" wp14:editId="338EE961">
                <wp:simplePos x="0" y="0"/>
                <wp:positionH relativeFrom="margin">
                  <wp:posOffset>-183515</wp:posOffset>
                </wp:positionH>
                <wp:positionV relativeFrom="margin">
                  <wp:posOffset>8543925</wp:posOffset>
                </wp:positionV>
                <wp:extent cx="6982460" cy="1072943"/>
                <wp:effectExtent l="0" t="0" r="27940" b="13335"/>
                <wp:wrapTopAndBottom/>
                <wp:docPr id="3202" name="Group 3202"/>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3203" name="Text Box 320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B73EB0" w14:paraId="3F71D013" w14:textId="77777777" w:rsidTr="00914F63">
                                <w:tc>
                                  <w:tcPr>
                                    <w:tcW w:w="4248" w:type="dxa"/>
                                  </w:tcPr>
                                  <w:p w14:paraId="21ABE115" w14:textId="77777777" w:rsidR="00B73EB0" w:rsidRDefault="00B73EB0" w:rsidP="00D15790">
                                    <w:pPr>
                                      <w:rPr>
                                        <w:rFonts w:cstheme="minorHAnsi"/>
                                        <w:sz w:val="24"/>
                                      </w:rPr>
                                    </w:pPr>
                                    <w:r>
                                      <w:rPr>
                                        <w:rFonts w:cstheme="minorHAnsi"/>
                                        <w:sz w:val="24"/>
                                      </w:rPr>
                                      <w:t>Teacher ticks here</w:t>
                                    </w:r>
                                  </w:p>
                                </w:tc>
                                <w:tc>
                                  <w:tcPr>
                                    <w:tcW w:w="599" w:type="dxa"/>
                                  </w:tcPr>
                                  <w:p w14:paraId="59E69AE6"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7ED15333" w14:textId="77777777" w:rsidR="00B73EB0" w:rsidRDefault="00B73EB0" w:rsidP="00D15790">
                                    <w:pPr>
                                      <w:rPr>
                                        <w:rFonts w:cstheme="minorHAnsi"/>
                                        <w:sz w:val="24"/>
                                      </w:rPr>
                                    </w:pPr>
                                    <w:r>
                                      <w:rPr>
                                        <w:rFonts w:cstheme="minorHAnsi"/>
                                        <w:sz w:val="24"/>
                                      </w:rPr>
                                      <w:t>Student comment: How to improve</w:t>
                                    </w:r>
                                  </w:p>
                                </w:tc>
                              </w:tr>
                              <w:tr w:rsidR="00B73EB0" w14:paraId="15D0FAF9" w14:textId="77777777" w:rsidTr="00914F63">
                                <w:tc>
                                  <w:tcPr>
                                    <w:tcW w:w="4248" w:type="dxa"/>
                                  </w:tcPr>
                                  <w:p w14:paraId="0C484F2F"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D126F3A" w14:textId="77777777" w:rsidR="00B73EB0" w:rsidRDefault="00B73EB0" w:rsidP="00D15790">
                                    <w:pPr>
                                      <w:rPr>
                                        <w:rFonts w:cstheme="minorHAnsi"/>
                                        <w:sz w:val="24"/>
                                      </w:rPr>
                                    </w:pPr>
                                  </w:p>
                                </w:tc>
                                <w:tc>
                                  <w:tcPr>
                                    <w:tcW w:w="3937" w:type="dxa"/>
                                    <w:vMerge w:val="restart"/>
                                  </w:tcPr>
                                  <w:p w14:paraId="5741E3E7" w14:textId="77777777" w:rsidR="00B73EB0" w:rsidRDefault="00B73EB0" w:rsidP="00D15790">
                                    <w:pPr>
                                      <w:rPr>
                                        <w:rFonts w:cstheme="minorHAnsi"/>
                                        <w:sz w:val="24"/>
                                      </w:rPr>
                                    </w:pPr>
                                  </w:p>
                                </w:tc>
                              </w:tr>
                              <w:tr w:rsidR="00B73EB0" w14:paraId="21A06A3B" w14:textId="77777777" w:rsidTr="00914F63">
                                <w:tc>
                                  <w:tcPr>
                                    <w:tcW w:w="4248" w:type="dxa"/>
                                  </w:tcPr>
                                  <w:p w14:paraId="0D38E512" w14:textId="77777777" w:rsidR="00B73EB0" w:rsidRDefault="00B73EB0" w:rsidP="00D15790">
                                    <w:pPr>
                                      <w:rPr>
                                        <w:rFonts w:cstheme="minorHAnsi"/>
                                        <w:sz w:val="24"/>
                                      </w:rPr>
                                    </w:pPr>
                                    <w:r>
                                      <w:rPr>
                                        <w:rFonts w:cstheme="minorHAnsi"/>
                                        <w:sz w:val="24"/>
                                      </w:rPr>
                                      <w:t>Good/completed</w:t>
                                    </w:r>
                                  </w:p>
                                </w:tc>
                                <w:tc>
                                  <w:tcPr>
                                    <w:tcW w:w="599" w:type="dxa"/>
                                  </w:tcPr>
                                  <w:p w14:paraId="5AB8A95F" w14:textId="77777777" w:rsidR="00B73EB0" w:rsidRDefault="00B73EB0" w:rsidP="00D15790">
                                    <w:pPr>
                                      <w:rPr>
                                        <w:rFonts w:cstheme="minorHAnsi"/>
                                        <w:sz w:val="24"/>
                                      </w:rPr>
                                    </w:pPr>
                                  </w:p>
                                </w:tc>
                                <w:tc>
                                  <w:tcPr>
                                    <w:tcW w:w="3937" w:type="dxa"/>
                                    <w:vMerge/>
                                  </w:tcPr>
                                  <w:p w14:paraId="79468670" w14:textId="77777777" w:rsidR="00B73EB0" w:rsidRDefault="00B73EB0" w:rsidP="00D15790">
                                    <w:pPr>
                                      <w:rPr>
                                        <w:rFonts w:cstheme="minorHAnsi"/>
                                        <w:sz w:val="24"/>
                                      </w:rPr>
                                    </w:pPr>
                                  </w:p>
                                </w:tc>
                              </w:tr>
                              <w:tr w:rsidR="00B73EB0" w14:paraId="79158DE1" w14:textId="77777777" w:rsidTr="00914F63">
                                <w:tc>
                                  <w:tcPr>
                                    <w:tcW w:w="4248" w:type="dxa"/>
                                  </w:tcPr>
                                  <w:p w14:paraId="22181082"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103E121D" w14:textId="77777777" w:rsidR="00B73EB0" w:rsidRDefault="00B73EB0" w:rsidP="00D15790">
                                    <w:pPr>
                                      <w:rPr>
                                        <w:rFonts w:cstheme="minorHAnsi"/>
                                        <w:sz w:val="24"/>
                                      </w:rPr>
                                    </w:pPr>
                                  </w:p>
                                </w:tc>
                                <w:tc>
                                  <w:tcPr>
                                    <w:tcW w:w="3937" w:type="dxa"/>
                                    <w:vMerge/>
                                  </w:tcPr>
                                  <w:p w14:paraId="38498F91" w14:textId="77777777" w:rsidR="00B73EB0" w:rsidRDefault="00B73EB0" w:rsidP="00D15790">
                                    <w:pPr>
                                      <w:rPr>
                                        <w:rFonts w:cstheme="minorHAnsi"/>
                                        <w:sz w:val="24"/>
                                      </w:rPr>
                                    </w:pPr>
                                  </w:p>
                                </w:tc>
                              </w:tr>
                              <w:tr w:rsidR="00B73EB0" w14:paraId="589BF9B8" w14:textId="77777777" w:rsidTr="00914F63">
                                <w:tc>
                                  <w:tcPr>
                                    <w:tcW w:w="4248" w:type="dxa"/>
                                  </w:tcPr>
                                  <w:p w14:paraId="4AF0F9A2" w14:textId="77777777" w:rsidR="00B73EB0" w:rsidRDefault="00B73EB0" w:rsidP="00D15790">
                                    <w:pPr>
                                      <w:rPr>
                                        <w:rFonts w:cstheme="minorHAnsi"/>
                                        <w:sz w:val="24"/>
                                      </w:rPr>
                                    </w:pPr>
                                    <w:r>
                                      <w:rPr>
                                        <w:rFonts w:cstheme="minorHAnsi"/>
                                        <w:sz w:val="24"/>
                                      </w:rPr>
                                      <w:t>Incomplete/unsatisfactory</w:t>
                                    </w:r>
                                  </w:p>
                                </w:tc>
                                <w:tc>
                                  <w:tcPr>
                                    <w:tcW w:w="599" w:type="dxa"/>
                                  </w:tcPr>
                                  <w:p w14:paraId="19A5904C" w14:textId="77777777" w:rsidR="00B73EB0" w:rsidRDefault="00B73EB0" w:rsidP="00D15790">
                                    <w:pPr>
                                      <w:rPr>
                                        <w:rFonts w:cstheme="minorHAnsi"/>
                                        <w:sz w:val="24"/>
                                      </w:rPr>
                                    </w:pPr>
                                  </w:p>
                                </w:tc>
                                <w:tc>
                                  <w:tcPr>
                                    <w:tcW w:w="3937" w:type="dxa"/>
                                    <w:vMerge/>
                                    <w:tcBorders>
                                      <w:bottom w:val="single" w:sz="4" w:space="0" w:color="auto"/>
                                    </w:tcBorders>
                                  </w:tcPr>
                                  <w:p w14:paraId="7F9D8248" w14:textId="77777777" w:rsidR="00B73EB0" w:rsidRDefault="00B73EB0" w:rsidP="00D15790">
                                    <w:pPr>
                                      <w:rPr>
                                        <w:rFonts w:cstheme="minorHAnsi"/>
                                        <w:sz w:val="24"/>
                                      </w:rPr>
                                    </w:pPr>
                                  </w:p>
                                </w:tc>
                              </w:tr>
                            </w:tbl>
                            <w:p w14:paraId="72C7E188" w14:textId="77777777" w:rsidR="00B73EB0" w:rsidRDefault="00B73EB0" w:rsidP="00F8597C">
                              <w:pPr>
                                <w:rPr>
                                  <w:rFonts w:cstheme="minorHAnsi"/>
                                  <w:sz w:val="24"/>
                                </w:rPr>
                              </w:pPr>
                            </w:p>
                            <w:p w14:paraId="79240880" w14:textId="77777777" w:rsidR="00B73EB0" w:rsidRDefault="00B73EB0" w:rsidP="00F859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04" name="Text Box 3204"/>
                        <wps:cNvSpPr txBox="1"/>
                        <wps:spPr>
                          <a:xfrm>
                            <a:off x="5510579" y="-47502"/>
                            <a:ext cx="1118274" cy="990657"/>
                          </a:xfrm>
                          <a:prstGeom prst="rect">
                            <a:avLst/>
                          </a:prstGeom>
                          <a:solidFill>
                            <a:schemeClr val="lt1"/>
                          </a:solidFill>
                          <a:ln w="6350">
                            <a:solidFill>
                              <a:prstClr val="black"/>
                            </a:solidFill>
                          </a:ln>
                        </wps:spPr>
                        <wps:txbx>
                          <w:txbxContent>
                            <w:p w14:paraId="6D09BBAF" w14:textId="77777777" w:rsidR="00B73EB0" w:rsidRPr="00404745" w:rsidRDefault="00B73EB0" w:rsidP="00F8597C">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0D5BFD" id="Group 3202" o:spid="_x0000_s1402" style="position:absolute;left:0;text-align:left;margin-left:-14.45pt;margin-top:672.75pt;width:549.8pt;height:84.5pt;z-index:25179648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">
                <v:shape id="Text Box 3203" o:spid="_x0000_s1403"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B73EB0" w14:paraId="3F71D013" w14:textId="77777777" w:rsidTr="00914F63">
                          <w:tc>
                            <w:tcPr>
                              <w:tcW w:w="4248" w:type="dxa"/>
                            </w:tcPr>
                            <w:p w14:paraId="21ABE115" w14:textId="77777777" w:rsidR="00B73EB0" w:rsidRDefault="00B73EB0" w:rsidP="00D15790">
                              <w:pPr>
                                <w:rPr>
                                  <w:rFonts w:cstheme="minorHAnsi"/>
                                  <w:sz w:val="24"/>
                                </w:rPr>
                              </w:pPr>
                              <w:r>
                                <w:rPr>
                                  <w:rFonts w:cstheme="minorHAnsi"/>
                                  <w:sz w:val="24"/>
                                </w:rPr>
                                <w:t>Teacher ticks here</w:t>
                              </w:r>
                            </w:p>
                          </w:tc>
                          <w:tc>
                            <w:tcPr>
                              <w:tcW w:w="599" w:type="dxa"/>
                            </w:tcPr>
                            <w:p w14:paraId="59E69AE6" w14:textId="77777777" w:rsidR="00B73EB0" w:rsidRDefault="00B73EB0" w:rsidP="00D15790">
                              <w:pPr>
                                <w:rPr>
                                  <w:rFonts w:cstheme="minorHAnsi"/>
                                  <w:sz w:val="24"/>
                                </w:rPr>
                              </w:pPr>
                              <w:r>
                                <w:rPr>
                                  <w:rFonts w:cstheme="minorHAnsi"/>
                                  <w:sz w:val="24"/>
                                </w:rPr>
                                <w:t>Tick</w:t>
                              </w:r>
                            </w:p>
                          </w:tc>
                          <w:tc>
                            <w:tcPr>
                              <w:tcW w:w="3937" w:type="dxa"/>
                              <w:tcBorders>
                                <w:bottom w:val="single" w:sz="4" w:space="0" w:color="auto"/>
                              </w:tcBorders>
                            </w:tcPr>
                            <w:p w14:paraId="7ED15333" w14:textId="77777777" w:rsidR="00B73EB0" w:rsidRDefault="00B73EB0" w:rsidP="00D15790">
                              <w:pPr>
                                <w:rPr>
                                  <w:rFonts w:cstheme="minorHAnsi"/>
                                  <w:sz w:val="24"/>
                                </w:rPr>
                              </w:pPr>
                              <w:r>
                                <w:rPr>
                                  <w:rFonts w:cstheme="minorHAnsi"/>
                                  <w:sz w:val="24"/>
                                </w:rPr>
                                <w:t>Student comment: How to improve</w:t>
                              </w:r>
                            </w:p>
                          </w:tc>
                        </w:tr>
                        <w:tr w:rsidR="00B73EB0" w14:paraId="15D0FAF9" w14:textId="77777777" w:rsidTr="00914F63">
                          <w:tc>
                            <w:tcPr>
                              <w:tcW w:w="4248" w:type="dxa"/>
                            </w:tcPr>
                            <w:p w14:paraId="0C484F2F" w14:textId="77777777" w:rsidR="00B73EB0" w:rsidRDefault="00B73EB0"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D126F3A" w14:textId="77777777" w:rsidR="00B73EB0" w:rsidRDefault="00B73EB0" w:rsidP="00D15790">
                              <w:pPr>
                                <w:rPr>
                                  <w:rFonts w:cstheme="minorHAnsi"/>
                                  <w:sz w:val="24"/>
                                </w:rPr>
                              </w:pPr>
                            </w:p>
                          </w:tc>
                          <w:tc>
                            <w:tcPr>
                              <w:tcW w:w="3937" w:type="dxa"/>
                              <w:vMerge w:val="restart"/>
                            </w:tcPr>
                            <w:p w14:paraId="5741E3E7" w14:textId="77777777" w:rsidR="00B73EB0" w:rsidRDefault="00B73EB0" w:rsidP="00D15790">
                              <w:pPr>
                                <w:rPr>
                                  <w:rFonts w:cstheme="minorHAnsi"/>
                                  <w:sz w:val="24"/>
                                </w:rPr>
                              </w:pPr>
                            </w:p>
                          </w:tc>
                        </w:tr>
                        <w:tr w:rsidR="00B73EB0" w14:paraId="21A06A3B" w14:textId="77777777" w:rsidTr="00914F63">
                          <w:tc>
                            <w:tcPr>
                              <w:tcW w:w="4248" w:type="dxa"/>
                            </w:tcPr>
                            <w:p w14:paraId="0D38E512" w14:textId="77777777" w:rsidR="00B73EB0" w:rsidRDefault="00B73EB0" w:rsidP="00D15790">
                              <w:pPr>
                                <w:rPr>
                                  <w:rFonts w:cstheme="minorHAnsi"/>
                                  <w:sz w:val="24"/>
                                </w:rPr>
                              </w:pPr>
                              <w:r>
                                <w:rPr>
                                  <w:rFonts w:cstheme="minorHAnsi"/>
                                  <w:sz w:val="24"/>
                                </w:rPr>
                                <w:t>Good/completed</w:t>
                              </w:r>
                            </w:p>
                          </w:tc>
                          <w:tc>
                            <w:tcPr>
                              <w:tcW w:w="599" w:type="dxa"/>
                            </w:tcPr>
                            <w:p w14:paraId="5AB8A95F" w14:textId="77777777" w:rsidR="00B73EB0" w:rsidRDefault="00B73EB0" w:rsidP="00D15790">
                              <w:pPr>
                                <w:rPr>
                                  <w:rFonts w:cstheme="minorHAnsi"/>
                                  <w:sz w:val="24"/>
                                </w:rPr>
                              </w:pPr>
                            </w:p>
                          </w:tc>
                          <w:tc>
                            <w:tcPr>
                              <w:tcW w:w="3937" w:type="dxa"/>
                              <w:vMerge/>
                            </w:tcPr>
                            <w:p w14:paraId="79468670" w14:textId="77777777" w:rsidR="00B73EB0" w:rsidRDefault="00B73EB0" w:rsidP="00D15790">
                              <w:pPr>
                                <w:rPr>
                                  <w:rFonts w:cstheme="minorHAnsi"/>
                                  <w:sz w:val="24"/>
                                </w:rPr>
                              </w:pPr>
                            </w:p>
                          </w:tc>
                        </w:tr>
                        <w:tr w:rsidR="00B73EB0" w14:paraId="79158DE1" w14:textId="77777777" w:rsidTr="00914F63">
                          <w:tc>
                            <w:tcPr>
                              <w:tcW w:w="4248" w:type="dxa"/>
                            </w:tcPr>
                            <w:p w14:paraId="22181082" w14:textId="77777777" w:rsidR="00B73EB0" w:rsidRDefault="00B73EB0" w:rsidP="00D15790">
                              <w:pPr>
                                <w:rPr>
                                  <w:rFonts w:cstheme="minorHAnsi"/>
                                  <w:sz w:val="24"/>
                                </w:rPr>
                              </w:pPr>
                              <w:r>
                                <w:rPr>
                                  <w:rFonts w:cstheme="minorHAnsi"/>
                                  <w:sz w:val="24"/>
                                </w:rPr>
                                <w:t xml:space="preserve">Requires improvement </w:t>
                              </w:r>
                            </w:p>
                          </w:tc>
                          <w:tc>
                            <w:tcPr>
                              <w:tcW w:w="599" w:type="dxa"/>
                            </w:tcPr>
                            <w:p w14:paraId="103E121D" w14:textId="77777777" w:rsidR="00B73EB0" w:rsidRDefault="00B73EB0" w:rsidP="00D15790">
                              <w:pPr>
                                <w:rPr>
                                  <w:rFonts w:cstheme="minorHAnsi"/>
                                  <w:sz w:val="24"/>
                                </w:rPr>
                              </w:pPr>
                            </w:p>
                          </w:tc>
                          <w:tc>
                            <w:tcPr>
                              <w:tcW w:w="3937" w:type="dxa"/>
                              <w:vMerge/>
                            </w:tcPr>
                            <w:p w14:paraId="38498F91" w14:textId="77777777" w:rsidR="00B73EB0" w:rsidRDefault="00B73EB0" w:rsidP="00D15790">
                              <w:pPr>
                                <w:rPr>
                                  <w:rFonts w:cstheme="minorHAnsi"/>
                                  <w:sz w:val="24"/>
                                </w:rPr>
                              </w:pPr>
                            </w:p>
                          </w:tc>
                        </w:tr>
                        <w:tr w:rsidR="00B73EB0" w14:paraId="589BF9B8" w14:textId="77777777" w:rsidTr="00914F63">
                          <w:tc>
                            <w:tcPr>
                              <w:tcW w:w="4248" w:type="dxa"/>
                            </w:tcPr>
                            <w:p w14:paraId="4AF0F9A2" w14:textId="77777777" w:rsidR="00B73EB0" w:rsidRDefault="00B73EB0" w:rsidP="00D15790">
                              <w:pPr>
                                <w:rPr>
                                  <w:rFonts w:cstheme="minorHAnsi"/>
                                  <w:sz w:val="24"/>
                                </w:rPr>
                              </w:pPr>
                              <w:r>
                                <w:rPr>
                                  <w:rFonts w:cstheme="minorHAnsi"/>
                                  <w:sz w:val="24"/>
                                </w:rPr>
                                <w:t>Incomplete/unsatisfactory</w:t>
                              </w:r>
                            </w:p>
                          </w:tc>
                          <w:tc>
                            <w:tcPr>
                              <w:tcW w:w="599" w:type="dxa"/>
                            </w:tcPr>
                            <w:p w14:paraId="19A5904C" w14:textId="77777777" w:rsidR="00B73EB0" w:rsidRDefault="00B73EB0" w:rsidP="00D15790">
                              <w:pPr>
                                <w:rPr>
                                  <w:rFonts w:cstheme="minorHAnsi"/>
                                  <w:sz w:val="24"/>
                                </w:rPr>
                              </w:pPr>
                            </w:p>
                          </w:tc>
                          <w:tc>
                            <w:tcPr>
                              <w:tcW w:w="3937" w:type="dxa"/>
                              <w:vMerge/>
                              <w:tcBorders>
                                <w:bottom w:val="single" w:sz="4" w:space="0" w:color="auto"/>
                              </w:tcBorders>
                            </w:tcPr>
                            <w:p w14:paraId="7F9D8248" w14:textId="77777777" w:rsidR="00B73EB0" w:rsidRDefault="00B73EB0" w:rsidP="00D15790">
                              <w:pPr>
                                <w:rPr>
                                  <w:rFonts w:cstheme="minorHAnsi"/>
                                  <w:sz w:val="24"/>
                                </w:rPr>
                              </w:pPr>
                            </w:p>
                          </w:tc>
                        </w:tr>
                      </w:tbl>
                      <w:p w14:paraId="72C7E188" w14:textId="77777777" w:rsidR="00B73EB0" w:rsidRDefault="00B73EB0" w:rsidP="00F8597C">
                        <w:pPr>
                          <w:rPr>
                            <w:rFonts w:cstheme="minorHAnsi"/>
                            <w:sz w:val="24"/>
                          </w:rPr>
                        </w:pPr>
                      </w:p>
                      <w:p w14:paraId="79240880" w14:textId="77777777" w:rsidR="00B73EB0" w:rsidRDefault="00B73EB0" w:rsidP="00F8597C"/>
                    </w:txbxContent>
                  </v:textbox>
                </v:shape>
                <v:shape id="Text Box 3204" o:spid="_x0000_s1404"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" fillcolor="white [3201]" strokeweight=".5pt">
                  <v:textbox>
                    <w:txbxContent>
                      <w:p w14:paraId="6D09BBAF" w14:textId="77777777" w:rsidR="00B73EB0" w:rsidRPr="00404745" w:rsidRDefault="00B73EB0" w:rsidP="00F8597C">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p>
    <w:sectPr w:rsidR="00F8597C" w:rsidRPr="00F8597C" w:rsidSect="00914F63">
      <w:pgSz w:w="11906" w:h="16838"/>
      <w:pgMar w:top="720" w:right="720" w:bottom="720" w:left="72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9F2D1" w14:textId="77777777" w:rsidR="00B73EB0" w:rsidRDefault="00B73EB0" w:rsidP="00E920A6">
      <w:pPr>
        <w:spacing w:after="0" w:line="240" w:lineRule="auto"/>
      </w:pPr>
      <w:r>
        <w:separator/>
      </w:r>
    </w:p>
  </w:endnote>
  <w:endnote w:type="continuationSeparator" w:id="0">
    <w:p w14:paraId="79D7347D" w14:textId="77777777" w:rsidR="00B73EB0" w:rsidRDefault="00B73EB0" w:rsidP="00E9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C8D04" w14:textId="77777777" w:rsidR="00B73EB0" w:rsidRDefault="00B73EB0" w:rsidP="00E920A6">
      <w:pPr>
        <w:spacing w:after="0" w:line="240" w:lineRule="auto"/>
      </w:pPr>
      <w:r>
        <w:separator/>
      </w:r>
    </w:p>
  </w:footnote>
  <w:footnote w:type="continuationSeparator" w:id="0">
    <w:p w14:paraId="48CD225E" w14:textId="77777777" w:rsidR="00B73EB0" w:rsidRDefault="00B73EB0" w:rsidP="00E92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6740"/>
    <w:multiLevelType w:val="hybridMultilevel"/>
    <w:tmpl w:val="41C82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65AFC"/>
    <w:multiLevelType w:val="hybridMultilevel"/>
    <w:tmpl w:val="81700DEE"/>
    <w:lvl w:ilvl="0" w:tplc="CF26820A">
      <w:start w:val="2"/>
      <w:numFmt w:val="decimal"/>
      <w:lvlText w:val="%1."/>
      <w:lvlJc w:val="left"/>
      <w:pPr>
        <w:ind w:left="3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B184C9C">
      <w:start w:val="1"/>
      <w:numFmt w:val="upperLetter"/>
      <w:lvlText w:val="%2"/>
      <w:lvlJc w:val="left"/>
      <w:pPr>
        <w:ind w:left="79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657EF0F4">
      <w:start w:val="1"/>
      <w:numFmt w:val="lowerRoman"/>
      <w:lvlText w:val="%3"/>
      <w:lvlJc w:val="left"/>
      <w:pPr>
        <w:ind w:left="14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D9ED924">
      <w:start w:val="1"/>
      <w:numFmt w:val="decimal"/>
      <w:lvlText w:val="%4"/>
      <w:lvlJc w:val="left"/>
      <w:pPr>
        <w:ind w:left="21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5E2ADBA">
      <w:start w:val="1"/>
      <w:numFmt w:val="lowerLetter"/>
      <w:lvlText w:val="%5"/>
      <w:lvlJc w:val="left"/>
      <w:pPr>
        <w:ind w:left="29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1B64C7A">
      <w:start w:val="1"/>
      <w:numFmt w:val="lowerRoman"/>
      <w:lvlText w:val="%6"/>
      <w:lvlJc w:val="left"/>
      <w:pPr>
        <w:ind w:left="36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3BF82C3A">
      <w:start w:val="1"/>
      <w:numFmt w:val="decimal"/>
      <w:lvlText w:val="%7"/>
      <w:lvlJc w:val="left"/>
      <w:pPr>
        <w:ind w:left="43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DB8374E">
      <w:start w:val="1"/>
      <w:numFmt w:val="lowerLetter"/>
      <w:lvlText w:val="%8"/>
      <w:lvlJc w:val="left"/>
      <w:pPr>
        <w:ind w:left="50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5AA69AC">
      <w:start w:val="1"/>
      <w:numFmt w:val="lowerRoman"/>
      <w:lvlText w:val="%9"/>
      <w:lvlJc w:val="left"/>
      <w:pPr>
        <w:ind w:left="57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F170FF3"/>
    <w:multiLevelType w:val="hybridMultilevel"/>
    <w:tmpl w:val="A8900A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BA4A53"/>
    <w:multiLevelType w:val="multilevel"/>
    <w:tmpl w:val="81D070C8"/>
    <w:lvl w:ilvl="0">
      <w:start w:val="3"/>
      <w:numFmt w:val="decimal"/>
      <w:lvlText w:val="%1."/>
      <w:lvlJc w:val="left"/>
      <w:pPr>
        <w:tabs>
          <w:tab w:val="num" w:pos="720"/>
        </w:tabs>
        <w:ind w:left="720" w:hanging="360"/>
      </w:pPr>
    </w:lvl>
    <w:lvl w:ilvl="1">
      <w:start w:val="1"/>
      <w:numFmt w:val="upperLetter"/>
      <w:lvlText w:val="%2."/>
      <w:lvlJc w:val="left"/>
      <w:pPr>
        <w:ind w:left="1440" w:hanging="360"/>
      </w:pPr>
      <w:rPr>
        <w:rFonts w:ascii="Arial" w:eastAsia="Arial" w:hAnsi="Arial" w:cs="Arial" w:hint="default"/>
      </w:rPr>
    </w:lvl>
    <w:lvl w:ilvl="2">
      <w:start w:val="1"/>
      <w:numFmt w:val="lowerLetter"/>
      <w:lvlText w:val="(%3)"/>
      <w:lvlJc w:val="left"/>
      <w:pPr>
        <w:ind w:left="2160" w:hanging="360"/>
      </w:pPr>
      <w:rPr>
        <w:rFonts w:ascii="Arial" w:eastAsia="Arial" w:hAnsi="Arial" w:cs="Arial" w:hint="default"/>
        <w:b/>
      </w:rPr>
    </w:lvl>
    <w:lvl w:ilvl="3">
      <w:start w:val="1"/>
      <w:numFmt w:val="lowerLetter"/>
      <w:lvlText w:val="%4."/>
      <w:lvlJc w:val="left"/>
      <w:pPr>
        <w:ind w:left="927"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B51285"/>
    <w:multiLevelType w:val="hybridMultilevel"/>
    <w:tmpl w:val="4C002B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79024C"/>
    <w:multiLevelType w:val="multilevel"/>
    <w:tmpl w:val="0872625C"/>
    <w:lvl w:ilvl="0">
      <w:start w:val="4"/>
      <w:numFmt w:val="decimal"/>
      <w:lvlText w:val="%1."/>
      <w:lvlJc w:val="left"/>
      <w:pPr>
        <w:tabs>
          <w:tab w:val="num" w:pos="720"/>
        </w:tabs>
        <w:ind w:left="720" w:hanging="360"/>
      </w:pPr>
    </w:lvl>
    <w:lvl w:ilvl="1">
      <w:start w:val="1"/>
      <w:numFmt w:val="lowerLetter"/>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5F2F12"/>
    <w:multiLevelType w:val="hybridMultilevel"/>
    <w:tmpl w:val="E9C4C8C0"/>
    <w:lvl w:ilvl="0" w:tplc="DC44A260">
      <w:start w:val="1"/>
      <w:numFmt w:val="lowerLetter"/>
      <w:lvlText w:val="%1)"/>
      <w:lvlJc w:val="left"/>
      <w:pPr>
        <w:tabs>
          <w:tab w:val="num" w:pos="720"/>
        </w:tabs>
        <w:ind w:left="720" w:hanging="360"/>
      </w:pPr>
    </w:lvl>
    <w:lvl w:ilvl="1" w:tplc="06C891AC">
      <w:start w:val="1"/>
      <w:numFmt w:val="decimal"/>
      <w:lvlText w:val="%2."/>
      <w:lvlJc w:val="left"/>
      <w:pPr>
        <w:ind w:left="360" w:hanging="360"/>
      </w:pPr>
      <w:rPr>
        <w:rFonts w:hint="default"/>
        <w:b/>
      </w:rPr>
    </w:lvl>
    <w:lvl w:ilvl="2" w:tplc="C5FCF506" w:tentative="1">
      <w:start w:val="1"/>
      <w:numFmt w:val="lowerLetter"/>
      <w:lvlText w:val="%3)"/>
      <w:lvlJc w:val="left"/>
      <w:pPr>
        <w:tabs>
          <w:tab w:val="num" w:pos="2160"/>
        </w:tabs>
        <w:ind w:left="2160" w:hanging="360"/>
      </w:pPr>
    </w:lvl>
    <w:lvl w:ilvl="3" w:tplc="76E82A6C" w:tentative="1">
      <w:start w:val="1"/>
      <w:numFmt w:val="lowerLetter"/>
      <w:lvlText w:val="%4)"/>
      <w:lvlJc w:val="left"/>
      <w:pPr>
        <w:tabs>
          <w:tab w:val="num" w:pos="2880"/>
        </w:tabs>
        <w:ind w:left="2880" w:hanging="360"/>
      </w:pPr>
    </w:lvl>
    <w:lvl w:ilvl="4" w:tplc="EC52B940" w:tentative="1">
      <w:start w:val="1"/>
      <w:numFmt w:val="lowerLetter"/>
      <w:lvlText w:val="%5)"/>
      <w:lvlJc w:val="left"/>
      <w:pPr>
        <w:tabs>
          <w:tab w:val="num" w:pos="3600"/>
        </w:tabs>
        <w:ind w:left="3600" w:hanging="360"/>
      </w:pPr>
    </w:lvl>
    <w:lvl w:ilvl="5" w:tplc="58F8BF46" w:tentative="1">
      <w:start w:val="1"/>
      <w:numFmt w:val="lowerLetter"/>
      <w:lvlText w:val="%6)"/>
      <w:lvlJc w:val="left"/>
      <w:pPr>
        <w:tabs>
          <w:tab w:val="num" w:pos="4320"/>
        </w:tabs>
        <w:ind w:left="4320" w:hanging="360"/>
      </w:pPr>
    </w:lvl>
    <w:lvl w:ilvl="6" w:tplc="97B6A7BE" w:tentative="1">
      <w:start w:val="1"/>
      <w:numFmt w:val="lowerLetter"/>
      <w:lvlText w:val="%7)"/>
      <w:lvlJc w:val="left"/>
      <w:pPr>
        <w:tabs>
          <w:tab w:val="num" w:pos="5040"/>
        </w:tabs>
        <w:ind w:left="5040" w:hanging="360"/>
      </w:pPr>
    </w:lvl>
    <w:lvl w:ilvl="7" w:tplc="91448040" w:tentative="1">
      <w:start w:val="1"/>
      <w:numFmt w:val="lowerLetter"/>
      <w:lvlText w:val="%8)"/>
      <w:lvlJc w:val="left"/>
      <w:pPr>
        <w:tabs>
          <w:tab w:val="num" w:pos="5760"/>
        </w:tabs>
        <w:ind w:left="5760" w:hanging="360"/>
      </w:pPr>
    </w:lvl>
    <w:lvl w:ilvl="8" w:tplc="A19C5140" w:tentative="1">
      <w:start w:val="1"/>
      <w:numFmt w:val="lowerLetter"/>
      <w:lvlText w:val="%9)"/>
      <w:lvlJc w:val="left"/>
      <w:pPr>
        <w:tabs>
          <w:tab w:val="num" w:pos="6480"/>
        </w:tabs>
        <w:ind w:left="6480" w:hanging="360"/>
      </w:pPr>
    </w:lvl>
  </w:abstractNum>
  <w:abstractNum w:abstractNumId="7" w15:restartNumberingAfterBreak="0">
    <w:nsid w:val="3D3848DB"/>
    <w:multiLevelType w:val="multilevel"/>
    <w:tmpl w:val="0CE88246"/>
    <w:lvl w:ilvl="0">
      <w:start w:val="1"/>
      <w:numFmt w:val="decimal"/>
      <w:lvlText w:val="%1."/>
      <w:lvlJc w:val="left"/>
      <w:pPr>
        <w:tabs>
          <w:tab w:val="num" w:pos="502"/>
        </w:tabs>
        <w:ind w:left="502" w:hanging="360"/>
      </w:pPr>
      <w:rPr>
        <w:b/>
      </w:rPr>
    </w:lvl>
    <w:lvl w:ilvl="1">
      <w:start w:val="1"/>
      <w:numFmt w:val="decimal"/>
      <w:lvlText w:val="%2."/>
      <w:lvlJc w:val="left"/>
      <w:pPr>
        <w:tabs>
          <w:tab w:val="num" w:pos="1440"/>
        </w:tabs>
        <w:ind w:left="1440" w:hanging="360"/>
      </w:pPr>
    </w:lvl>
    <w:lvl w:ilvl="2">
      <w:start w:val="1"/>
      <w:numFmt w:val="lowerLetter"/>
      <w:lvlText w:val="%3."/>
      <w:lvlJc w:val="left"/>
      <w:pPr>
        <w:ind w:left="644"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21346E"/>
    <w:multiLevelType w:val="hybridMultilevel"/>
    <w:tmpl w:val="CB5AB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A542E8"/>
    <w:multiLevelType w:val="hybridMultilevel"/>
    <w:tmpl w:val="1C2C0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93D9B"/>
    <w:multiLevelType w:val="hybridMultilevel"/>
    <w:tmpl w:val="795AD290"/>
    <w:lvl w:ilvl="0" w:tplc="1B32CF68">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EA1387"/>
    <w:multiLevelType w:val="hybridMultilevel"/>
    <w:tmpl w:val="9BD0F344"/>
    <w:lvl w:ilvl="0" w:tplc="FFFFFFFF">
      <w:start w:val="1"/>
      <w:numFmt w:val="decimal"/>
      <w:lvlText w:val="%1."/>
      <w:lvlJc w:val="left"/>
      <w:pPr>
        <w:ind w:left="502" w:hanging="360"/>
      </w:pPr>
    </w:lvl>
    <w:lvl w:ilvl="1" w:tplc="0809000F">
      <w:start w:val="1"/>
      <w:numFmt w:val="decimal"/>
      <w:lvlText w:val="%2."/>
      <w:lvlJc w:val="left"/>
      <w:pPr>
        <w:ind w:left="360" w:hanging="360"/>
      </w:pPr>
    </w:lvl>
    <w:lvl w:ilvl="2" w:tplc="08AE414E">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9405E9"/>
    <w:multiLevelType w:val="hybridMultilevel"/>
    <w:tmpl w:val="E492409E"/>
    <w:lvl w:ilvl="0" w:tplc="48B6E08E">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78375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B09F9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3AB43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905E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3C455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3483A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1EE57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3407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2052C0F"/>
    <w:multiLevelType w:val="hybridMultilevel"/>
    <w:tmpl w:val="0E66DFF6"/>
    <w:lvl w:ilvl="0" w:tplc="0809000F">
      <w:start w:val="1"/>
      <w:numFmt w:val="decimal"/>
      <w:lvlText w:val="%1."/>
      <w:lvlJc w:val="left"/>
      <w:pPr>
        <w:ind w:left="720" w:hanging="360"/>
      </w:pPr>
      <w:rPr>
        <w:rFonts w:hint="default"/>
      </w:rPr>
    </w:lvl>
    <w:lvl w:ilvl="1" w:tplc="780CCB5E">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A7484E"/>
    <w:multiLevelType w:val="hybridMultilevel"/>
    <w:tmpl w:val="D284CF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E829F4"/>
    <w:multiLevelType w:val="hybridMultilevel"/>
    <w:tmpl w:val="8D28D4B6"/>
    <w:lvl w:ilvl="0" w:tplc="7ED2C4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D116EBB"/>
    <w:multiLevelType w:val="hybridMultilevel"/>
    <w:tmpl w:val="A9140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1D312F"/>
    <w:multiLevelType w:val="hybridMultilevel"/>
    <w:tmpl w:val="0F3A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2E1590"/>
    <w:multiLevelType w:val="hybridMultilevel"/>
    <w:tmpl w:val="64E89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3E0570"/>
    <w:multiLevelType w:val="multilevel"/>
    <w:tmpl w:val="26609CD4"/>
    <w:lvl w:ilvl="0">
      <w:start w:val="2"/>
      <w:numFmt w:val="decimal"/>
      <w:lvlText w:val="%1."/>
      <w:lvlJc w:val="left"/>
      <w:pPr>
        <w:tabs>
          <w:tab w:val="num" w:pos="720"/>
        </w:tabs>
        <w:ind w:left="720" w:hanging="360"/>
      </w:pPr>
    </w:lvl>
    <w:lvl w:ilvl="1">
      <w:start w:val="1"/>
      <w:numFmt w:val="lowerLetter"/>
      <w:lvlText w:val="%2."/>
      <w:lvlJc w:val="left"/>
      <w:pPr>
        <w:ind w:left="785"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8B0B03"/>
    <w:multiLevelType w:val="hybridMultilevel"/>
    <w:tmpl w:val="FA5AD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8D395A"/>
    <w:multiLevelType w:val="hybridMultilevel"/>
    <w:tmpl w:val="0A107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C27DFD"/>
    <w:multiLevelType w:val="multilevel"/>
    <w:tmpl w:val="48DA5F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7"/>
  </w:num>
  <w:num w:numId="3">
    <w:abstractNumId w:val="19"/>
  </w:num>
  <w:num w:numId="4">
    <w:abstractNumId w:val="3"/>
  </w:num>
  <w:num w:numId="5">
    <w:abstractNumId w:val="5"/>
  </w:num>
  <w:num w:numId="6">
    <w:abstractNumId w:val="22"/>
  </w:num>
  <w:num w:numId="7">
    <w:abstractNumId w:val="21"/>
  </w:num>
  <w:num w:numId="8">
    <w:abstractNumId w:val="1"/>
  </w:num>
  <w:num w:numId="9">
    <w:abstractNumId w:val="16"/>
  </w:num>
  <w:num w:numId="10">
    <w:abstractNumId w:val="12"/>
  </w:num>
  <w:num w:numId="11">
    <w:abstractNumId w:val="9"/>
  </w:num>
  <w:num w:numId="12">
    <w:abstractNumId w:val="13"/>
  </w:num>
  <w:num w:numId="13">
    <w:abstractNumId w:val="11"/>
  </w:num>
  <w:num w:numId="14">
    <w:abstractNumId w:val="20"/>
  </w:num>
  <w:num w:numId="15">
    <w:abstractNumId w:val="6"/>
  </w:num>
  <w:num w:numId="16">
    <w:abstractNumId w:val="4"/>
  </w:num>
  <w:num w:numId="17">
    <w:abstractNumId w:val="18"/>
  </w:num>
  <w:num w:numId="18">
    <w:abstractNumId w:val="2"/>
  </w:num>
  <w:num w:numId="19">
    <w:abstractNumId w:val="0"/>
  </w:num>
  <w:num w:numId="20">
    <w:abstractNumId w:val="14"/>
  </w:num>
  <w:num w:numId="21">
    <w:abstractNumId w:val="15"/>
  </w:num>
  <w:num w:numId="22">
    <w:abstractNumId w:val="8"/>
  </w:num>
  <w:num w:numId="23">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BE7"/>
    <w:rsid w:val="000116A1"/>
    <w:rsid w:val="00013DA3"/>
    <w:rsid w:val="00015DCC"/>
    <w:rsid w:val="00015EA2"/>
    <w:rsid w:val="00023F8C"/>
    <w:rsid w:val="0002709A"/>
    <w:rsid w:val="000376FA"/>
    <w:rsid w:val="00046659"/>
    <w:rsid w:val="000521BD"/>
    <w:rsid w:val="00055FDF"/>
    <w:rsid w:val="00077680"/>
    <w:rsid w:val="00087757"/>
    <w:rsid w:val="00090CBF"/>
    <w:rsid w:val="00096780"/>
    <w:rsid w:val="000B0000"/>
    <w:rsid w:val="000B1D2B"/>
    <w:rsid w:val="000C0285"/>
    <w:rsid w:val="000C19C2"/>
    <w:rsid w:val="000C26BA"/>
    <w:rsid w:val="000C7107"/>
    <w:rsid w:val="000D1D57"/>
    <w:rsid w:val="000E0ACE"/>
    <w:rsid w:val="000E7197"/>
    <w:rsid w:val="001127DE"/>
    <w:rsid w:val="00113BE6"/>
    <w:rsid w:val="00115A7B"/>
    <w:rsid w:val="001221B7"/>
    <w:rsid w:val="00132756"/>
    <w:rsid w:val="001335EE"/>
    <w:rsid w:val="00145B54"/>
    <w:rsid w:val="00156018"/>
    <w:rsid w:val="001571E0"/>
    <w:rsid w:val="00161AAD"/>
    <w:rsid w:val="00167EF5"/>
    <w:rsid w:val="00177798"/>
    <w:rsid w:val="00192D9D"/>
    <w:rsid w:val="001A3220"/>
    <w:rsid w:val="001B5091"/>
    <w:rsid w:val="001B5B27"/>
    <w:rsid w:val="001D01C0"/>
    <w:rsid w:val="001E5043"/>
    <w:rsid w:val="001F1774"/>
    <w:rsid w:val="00222D12"/>
    <w:rsid w:val="00234C0C"/>
    <w:rsid w:val="002414FF"/>
    <w:rsid w:val="00251902"/>
    <w:rsid w:val="00273DB2"/>
    <w:rsid w:val="002767BA"/>
    <w:rsid w:val="00281399"/>
    <w:rsid w:val="00293EA4"/>
    <w:rsid w:val="00295A5A"/>
    <w:rsid w:val="002A7086"/>
    <w:rsid w:val="002B4B56"/>
    <w:rsid w:val="002B68E7"/>
    <w:rsid w:val="002B6E8F"/>
    <w:rsid w:val="002D6AE1"/>
    <w:rsid w:val="002F10E2"/>
    <w:rsid w:val="00305D35"/>
    <w:rsid w:val="00323779"/>
    <w:rsid w:val="00331C6C"/>
    <w:rsid w:val="00333FDC"/>
    <w:rsid w:val="00341B79"/>
    <w:rsid w:val="00346163"/>
    <w:rsid w:val="00352CD6"/>
    <w:rsid w:val="0036475E"/>
    <w:rsid w:val="003715C8"/>
    <w:rsid w:val="0037438E"/>
    <w:rsid w:val="00375F64"/>
    <w:rsid w:val="00382936"/>
    <w:rsid w:val="00385C96"/>
    <w:rsid w:val="00396973"/>
    <w:rsid w:val="003D1FFA"/>
    <w:rsid w:val="003D2AB0"/>
    <w:rsid w:val="003E32CB"/>
    <w:rsid w:val="003E4CCF"/>
    <w:rsid w:val="00404745"/>
    <w:rsid w:val="00407BD8"/>
    <w:rsid w:val="004130C4"/>
    <w:rsid w:val="00422201"/>
    <w:rsid w:val="00424827"/>
    <w:rsid w:val="004401A4"/>
    <w:rsid w:val="0045771C"/>
    <w:rsid w:val="00466898"/>
    <w:rsid w:val="004773CD"/>
    <w:rsid w:val="00483F71"/>
    <w:rsid w:val="0048635B"/>
    <w:rsid w:val="00494E89"/>
    <w:rsid w:val="004C2551"/>
    <w:rsid w:val="004C278F"/>
    <w:rsid w:val="004D0173"/>
    <w:rsid w:val="004D264E"/>
    <w:rsid w:val="004F1462"/>
    <w:rsid w:val="004F2290"/>
    <w:rsid w:val="0050157C"/>
    <w:rsid w:val="00504D44"/>
    <w:rsid w:val="00505CD2"/>
    <w:rsid w:val="00507441"/>
    <w:rsid w:val="0051163E"/>
    <w:rsid w:val="00512010"/>
    <w:rsid w:val="00537EA4"/>
    <w:rsid w:val="0055123C"/>
    <w:rsid w:val="005608C9"/>
    <w:rsid w:val="00560B68"/>
    <w:rsid w:val="005877EB"/>
    <w:rsid w:val="005948B2"/>
    <w:rsid w:val="005A2E5B"/>
    <w:rsid w:val="005A314B"/>
    <w:rsid w:val="005A5CA2"/>
    <w:rsid w:val="005B40D3"/>
    <w:rsid w:val="005B58A1"/>
    <w:rsid w:val="005C3045"/>
    <w:rsid w:val="005C47AD"/>
    <w:rsid w:val="005C4C14"/>
    <w:rsid w:val="005D38CD"/>
    <w:rsid w:val="005F7FBA"/>
    <w:rsid w:val="00602A15"/>
    <w:rsid w:val="0060348C"/>
    <w:rsid w:val="00621407"/>
    <w:rsid w:val="00621EB8"/>
    <w:rsid w:val="00622461"/>
    <w:rsid w:val="00623599"/>
    <w:rsid w:val="006333F9"/>
    <w:rsid w:val="00641492"/>
    <w:rsid w:val="00646912"/>
    <w:rsid w:val="00652C5F"/>
    <w:rsid w:val="00653768"/>
    <w:rsid w:val="00661DE5"/>
    <w:rsid w:val="006647F5"/>
    <w:rsid w:val="00677AED"/>
    <w:rsid w:val="006829B0"/>
    <w:rsid w:val="006857C9"/>
    <w:rsid w:val="00691A40"/>
    <w:rsid w:val="00691F8A"/>
    <w:rsid w:val="006942CC"/>
    <w:rsid w:val="006A172E"/>
    <w:rsid w:val="006A6712"/>
    <w:rsid w:val="006C1E73"/>
    <w:rsid w:val="006D0BB9"/>
    <w:rsid w:val="006D391E"/>
    <w:rsid w:val="006F283F"/>
    <w:rsid w:val="006F7A5D"/>
    <w:rsid w:val="00706EA5"/>
    <w:rsid w:val="0071265A"/>
    <w:rsid w:val="00713C7A"/>
    <w:rsid w:val="00715C70"/>
    <w:rsid w:val="007257A7"/>
    <w:rsid w:val="00730BB7"/>
    <w:rsid w:val="00734E92"/>
    <w:rsid w:val="00756F8B"/>
    <w:rsid w:val="0076533F"/>
    <w:rsid w:val="007737F3"/>
    <w:rsid w:val="00773EAA"/>
    <w:rsid w:val="00780DEB"/>
    <w:rsid w:val="00781271"/>
    <w:rsid w:val="0079334A"/>
    <w:rsid w:val="00794309"/>
    <w:rsid w:val="007A009C"/>
    <w:rsid w:val="007A0607"/>
    <w:rsid w:val="007C073D"/>
    <w:rsid w:val="007D1107"/>
    <w:rsid w:val="007E00DC"/>
    <w:rsid w:val="007E6D8D"/>
    <w:rsid w:val="007F373A"/>
    <w:rsid w:val="00805002"/>
    <w:rsid w:val="008056C1"/>
    <w:rsid w:val="00851F0C"/>
    <w:rsid w:val="00857EB0"/>
    <w:rsid w:val="008612A2"/>
    <w:rsid w:val="008625B0"/>
    <w:rsid w:val="00874125"/>
    <w:rsid w:val="00876481"/>
    <w:rsid w:val="00892E94"/>
    <w:rsid w:val="008A6C8A"/>
    <w:rsid w:val="008C0017"/>
    <w:rsid w:val="008D0AA2"/>
    <w:rsid w:val="008D2FFB"/>
    <w:rsid w:val="008D574F"/>
    <w:rsid w:val="008D6151"/>
    <w:rsid w:val="008E69A0"/>
    <w:rsid w:val="008F01BE"/>
    <w:rsid w:val="009010AD"/>
    <w:rsid w:val="00914F63"/>
    <w:rsid w:val="0091592E"/>
    <w:rsid w:val="00925899"/>
    <w:rsid w:val="00934729"/>
    <w:rsid w:val="0095178B"/>
    <w:rsid w:val="00963964"/>
    <w:rsid w:val="00963BBE"/>
    <w:rsid w:val="00977D32"/>
    <w:rsid w:val="00984E3D"/>
    <w:rsid w:val="0099506E"/>
    <w:rsid w:val="009D00F0"/>
    <w:rsid w:val="009D60A4"/>
    <w:rsid w:val="009E7B52"/>
    <w:rsid w:val="009F1C24"/>
    <w:rsid w:val="009F5231"/>
    <w:rsid w:val="00A00D63"/>
    <w:rsid w:val="00A12A3C"/>
    <w:rsid w:val="00A3538E"/>
    <w:rsid w:val="00A66868"/>
    <w:rsid w:val="00A73990"/>
    <w:rsid w:val="00A94CCD"/>
    <w:rsid w:val="00AB0C85"/>
    <w:rsid w:val="00AB4A0A"/>
    <w:rsid w:val="00AB6D72"/>
    <w:rsid w:val="00AF57AC"/>
    <w:rsid w:val="00AF6960"/>
    <w:rsid w:val="00B0564A"/>
    <w:rsid w:val="00B1292C"/>
    <w:rsid w:val="00B24D08"/>
    <w:rsid w:val="00B30004"/>
    <w:rsid w:val="00B30553"/>
    <w:rsid w:val="00B33319"/>
    <w:rsid w:val="00B35915"/>
    <w:rsid w:val="00B41541"/>
    <w:rsid w:val="00B52D4C"/>
    <w:rsid w:val="00B63937"/>
    <w:rsid w:val="00B73281"/>
    <w:rsid w:val="00B73EB0"/>
    <w:rsid w:val="00B76238"/>
    <w:rsid w:val="00BA7E87"/>
    <w:rsid w:val="00BB0C22"/>
    <w:rsid w:val="00BB2FE1"/>
    <w:rsid w:val="00BB6EA5"/>
    <w:rsid w:val="00C26BEC"/>
    <w:rsid w:val="00C30721"/>
    <w:rsid w:val="00C32FEF"/>
    <w:rsid w:val="00C456EC"/>
    <w:rsid w:val="00C4683B"/>
    <w:rsid w:val="00C50783"/>
    <w:rsid w:val="00C52690"/>
    <w:rsid w:val="00C538B0"/>
    <w:rsid w:val="00C56B3C"/>
    <w:rsid w:val="00C64EA9"/>
    <w:rsid w:val="00C70E6F"/>
    <w:rsid w:val="00C7104D"/>
    <w:rsid w:val="00C762BE"/>
    <w:rsid w:val="00C80771"/>
    <w:rsid w:val="00C979EA"/>
    <w:rsid w:val="00CC07EB"/>
    <w:rsid w:val="00CD4090"/>
    <w:rsid w:val="00CD764E"/>
    <w:rsid w:val="00CE2BE7"/>
    <w:rsid w:val="00CF0D0E"/>
    <w:rsid w:val="00CF0F37"/>
    <w:rsid w:val="00D010CD"/>
    <w:rsid w:val="00D03216"/>
    <w:rsid w:val="00D15790"/>
    <w:rsid w:val="00D41094"/>
    <w:rsid w:val="00D45AD9"/>
    <w:rsid w:val="00D46BA9"/>
    <w:rsid w:val="00D57916"/>
    <w:rsid w:val="00D65E98"/>
    <w:rsid w:val="00D75450"/>
    <w:rsid w:val="00D827AA"/>
    <w:rsid w:val="00D9171C"/>
    <w:rsid w:val="00DA011D"/>
    <w:rsid w:val="00DB09EB"/>
    <w:rsid w:val="00DD6DEB"/>
    <w:rsid w:val="00DE2613"/>
    <w:rsid w:val="00DE5272"/>
    <w:rsid w:val="00DE789C"/>
    <w:rsid w:val="00DF1B14"/>
    <w:rsid w:val="00E010AE"/>
    <w:rsid w:val="00E0535D"/>
    <w:rsid w:val="00E153D6"/>
    <w:rsid w:val="00E22E77"/>
    <w:rsid w:val="00E2373F"/>
    <w:rsid w:val="00E368B4"/>
    <w:rsid w:val="00E428AA"/>
    <w:rsid w:val="00E46722"/>
    <w:rsid w:val="00E62FEB"/>
    <w:rsid w:val="00E638C1"/>
    <w:rsid w:val="00E81970"/>
    <w:rsid w:val="00E81FCE"/>
    <w:rsid w:val="00E83B1B"/>
    <w:rsid w:val="00E920A6"/>
    <w:rsid w:val="00EA0FE7"/>
    <w:rsid w:val="00EA7DE7"/>
    <w:rsid w:val="00EB4DD5"/>
    <w:rsid w:val="00EC06D5"/>
    <w:rsid w:val="00EC144D"/>
    <w:rsid w:val="00EC79EF"/>
    <w:rsid w:val="00EC7A37"/>
    <w:rsid w:val="00ED468C"/>
    <w:rsid w:val="00ED6494"/>
    <w:rsid w:val="00EE4EB2"/>
    <w:rsid w:val="00EE569C"/>
    <w:rsid w:val="00EF1FD8"/>
    <w:rsid w:val="00EF2A74"/>
    <w:rsid w:val="00EF60D3"/>
    <w:rsid w:val="00EF7779"/>
    <w:rsid w:val="00F13359"/>
    <w:rsid w:val="00F1735C"/>
    <w:rsid w:val="00F17D28"/>
    <w:rsid w:val="00F251E6"/>
    <w:rsid w:val="00F319BB"/>
    <w:rsid w:val="00F37A4C"/>
    <w:rsid w:val="00F41797"/>
    <w:rsid w:val="00F4408C"/>
    <w:rsid w:val="00F533AD"/>
    <w:rsid w:val="00F70394"/>
    <w:rsid w:val="00F71EAF"/>
    <w:rsid w:val="00F7615C"/>
    <w:rsid w:val="00F80DA4"/>
    <w:rsid w:val="00F8597C"/>
    <w:rsid w:val="00F85C0F"/>
    <w:rsid w:val="00F929BD"/>
    <w:rsid w:val="00F92F5F"/>
    <w:rsid w:val="00F9678F"/>
    <w:rsid w:val="00FA590D"/>
    <w:rsid w:val="00FB3A39"/>
    <w:rsid w:val="00FB5A7F"/>
    <w:rsid w:val="00FC4D92"/>
    <w:rsid w:val="00FE03D0"/>
    <w:rsid w:val="00FE154A"/>
    <w:rsid w:val="00FE486E"/>
    <w:rsid w:val="00FF5D4A"/>
    <w:rsid w:val="096B0817"/>
    <w:rsid w:val="10E26C15"/>
    <w:rsid w:val="2FCDD9CC"/>
    <w:rsid w:val="308EF847"/>
    <w:rsid w:val="378A11AD"/>
    <w:rsid w:val="3A8DAFD4"/>
    <w:rsid w:val="46E9E0C7"/>
    <w:rsid w:val="477313E5"/>
    <w:rsid w:val="48620E9A"/>
    <w:rsid w:val="5E4C5EBA"/>
    <w:rsid w:val="60F7CA67"/>
    <w:rsid w:val="6B16AB9D"/>
    <w:rsid w:val="6E8E399B"/>
    <w:rsid w:val="773C0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4273BCC7"/>
  <w15:chartTrackingRefBased/>
  <w15:docId w15:val="{38C7CE7C-0C6F-435F-9625-CF345F3DF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02A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F1F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2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2BE7"/>
  </w:style>
  <w:style w:type="character" w:customStyle="1" w:styleId="eop">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494E89"/>
    <w:pPr>
      <w:ind w:left="720"/>
      <w:contextualSpacing/>
    </w:pPr>
  </w:style>
  <w:style w:type="character" w:styleId="Strong">
    <w:name w:val="Strong"/>
    <w:basedOn w:val="DefaultParagraphFont"/>
    <w:uiPriority w:val="22"/>
    <w:qFormat/>
    <w:rsid w:val="00C456EC"/>
    <w:rPr>
      <w:b/>
      <w:bCs/>
    </w:rPr>
  </w:style>
  <w:style w:type="paragraph" w:styleId="Header">
    <w:name w:val="header"/>
    <w:basedOn w:val="Normal"/>
    <w:link w:val="HeaderChar"/>
    <w:uiPriority w:val="99"/>
    <w:unhideWhenUsed/>
    <w:rsid w:val="00E92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0A6"/>
  </w:style>
  <w:style w:type="paragraph" w:styleId="Footer">
    <w:name w:val="footer"/>
    <w:basedOn w:val="Normal"/>
    <w:link w:val="FooterChar"/>
    <w:uiPriority w:val="99"/>
    <w:unhideWhenUsed/>
    <w:rsid w:val="00E92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0A6"/>
  </w:style>
  <w:style w:type="paragraph" w:styleId="NormalWeb">
    <w:name w:val="Normal (Web)"/>
    <w:basedOn w:val="Normal"/>
    <w:uiPriority w:val="99"/>
    <w:semiHidden/>
    <w:unhideWhenUsed/>
    <w:rsid w:val="003E32CB"/>
    <w:rPr>
      <w:rFonts w:ascii="Times New Roman" w:hAnsi="Times New Roman" w:cs="Times New Roman"/>
      <w:sz w:val="24"/>
      <w:szCs w:val="24"/>
    </w:rPr>
  </w:style>
  <w:style w:type="character" w:customStyle="1" w:styleId="Heading3Char">
    <w:name w:val="Heading 3 Char"/>
    <w:basedOn w:val="DefaultParagraphFont"/>
    <w:link w:val="Heading3"/>
    <w:uiPriority w:val="9"/>
    <w:rsid w:val="00EF1FD8"/>
    <w:rPr>
      <w:rFonts w:ascii="Times New Roman" w:eastAsia="Times New Roman" w:hAnsi="Times New Roman" w:cs="Times New Roman"/>
      <w:b/>
      <w:bCs/>
      <w:sz w:val="27"/>
      <w:szCs w:val="27"/>
      <w:lang w:eastAsia="en-GB"/>
    </w:rPr>
  </w:style>
  <w:style w:type="paragraph" w:customStyle="1" w:styleId="Default">
    <w:name w:val="Default"/>
    <w:rsid w:val="00ED468C"/>
    <w:pPr>
      <w:autoSpaceDE w:val="0"/>
      <w:autoSpaceDN w:val="0"/>
      <w:adjustRightInd w:val="0"/>
      <w:spacing w:after="0" w:line="240" w:lineRule="auto"/>
    </w:pPr>
    <w:rPr>
      <w:rFonts w:ascii="Open Sans" w:hAnsi="Open Sans" w:cs="Open Sans"/>
      <w:color w:val="000000"/>
      <w:sz w:val="24"/>
      <w:szCs w:val="24"/>
    </w:rPr>
  </w:style>
  <w:style w:type="paragraph" w:customStyle="1" w:styleId="Pa2">
    <w:name w:val="Pa2"/>
    <w:basedOn w:val="Default"/>
    <w:next w:val="Default"/>
    <w:uiPriority w:val="99"/>
    <w:rsid w:val="00ED468C"/>
    <w:pPr>
      <w:spacing w:line="221" w:lineRule="atLeast"/>
    </w:pPr>
    <w:rPr>
      <w:rFonts w:cstheme="minorBidi"/>
      <w:color w:val="auto"/>
    </w:rPr>
  </w:style>
  <w:style w:type="table" w:customStyle="1" w:styleId="TableGrid0">
    <w:name w:val="TableGrid"/>
    <w:rsid w:val="00C52690"/>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602A1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5895">
      <w:bodyDiv w:val="1"/>
      <w:marLeft w:val="0"/>
      <w:marRight w:val="0"/>
      <w:marTop w:val="0"/>
      <w:marBottom w:val="0"/>
      <w:divBdr>
        <w:top w:val="none" w:sz="0" w:space="0" w:color="auto"/>
        <w:left w:val="none" w:sz="0" w:space="0" w:color="auto"/>
        <w:bottom w:val="none" w:sz="0" w:space="0" w:color="auto"/>
        <w:right w:val="none" w:sz="0" w:space="0" w:color="auto"/>
      </w:divBdr>
      <w:divsChild>
        <w:div w:id="2097969765">
          <w:marLeft w:val="547"/>
          <w:marRight w:val="0"/>
          <w:marTop w:val="0"/>
          <w:marBottom w:val="0"/>
          <w:divBdr>
            <w:top w:val="none" w:sz="0" w:space="0" w:color="auto"/>
            <w:left w:val="none" w:sz="0" w:space="0" w:color="auto"/>
            <w:bottom w:val="none" w:sz="0" w:space="0" w:color="auto"/>
            <w:right w:val="none" w:sz="0" w:space="0" w:color="auto"/>
          </w:divBdr>
        </w:div>
        <w:div w:id="1603145218">
          <w:marLeft w:val="547"/>
          <w:marRight w:val="0"/>
          <w:marTop w:val="0"/>
          <w:marBottom w:val="0"/>
          <w:divBdr>
            <w:top w:val="none" w:sz="0" w:space="0" w:color="auto"/>
            <w:left w:val="none" w:sz="0" w:space="0" w:color="auto"/>
            <w:bottom w:val="none" w:sz="0" w:space="0" w:color="auto"/>
            <w:right w:val="none" w:sz="0" w:space="0" w:color="auto"/>
          </w:divBdr>
        </w:div>
      </w:divsChild>
    </w:div>
    <w:div w:id="27881852">
      <w:bodyDiv w:val="1"/>
      <w:marLeft w:val="0"/>
      <w:marRight w:val="0"/>
      <w:marTop w:val="0"/>
      <w:marBottom w:val="0"/>
      <w:divBdr>
        <w:top w:val="none" w:sz="0" w:space="0" w:color="auto"/>
        <w:left w:val="none" w:sz="0" w:space="0" w:color="auto"/>
        <w:bottom w:val="none" w:sz="0" w:space="0" w:color="auto"/>
        <w:right w:val="none" w:sz="0" w:space="0" w:color="auto"/>
      </w:divBdr>
      <w:divsChild>
        <w:div w:id="590353615">
          <w:marLeft w:val="547"/>
          <w:marRight w:val="0"/>
          <w:marTop w:val="0"/>
          <w:marBottom w:val="0"/>
          <w:divBdr>
            <w:top w:val="none" w:sz="0" w:space="0" w:color="auto"/>
            <w:left w:val="none" w:sz="0" w:space="0" w:color="auto"/>
            <w:bottom w:val="none" w:sz="0" w:space="0" w:color="auto"/>
            <w:right w:val="none" w:sz="0" w:space="0" w:color="auto"/>
          </w:divBdr>
        </w:div>
        <w:div w:id="1515414178">
          <w:marLeft w:val="547"/>
          <w:marRight w:val="0"/>
          <w:marTop w:val="0"/>
          <w:marBottom w:val="0"/>
          <w:divBdr>
            <w:top w:val="none" w:sz="0" w:space="0" w:color="auto"/>
            <w:left w:val="none" w:sz="0" w:space="0" w:color="auto"/>
            <w:bottom w:val="none" w:sz="0" w:space="0" w:color="auto"/>
            <w:right w:val="none" w:sz="0" w:space="0" w:color="auto"/>
          </w:divBdr>
        </w:div>
      </w:divsChild>
    </w:div>
    <w:div w:id="39061082">
      <w:bodyDiv w:val="1"/>
      <w:marLeft w:val="0"/>
      <w:marRight w:val="0"/>
      <w:marTop w:val="0"/>
      <w:marBottom w:val="0"/>
      <w:divBdr>
        <w:top w:val="none" w:sz="0" w:space="0" w:color="auto"/>
        <w:left w:val="none" w:sz="0" w:space="0" w:color="auto"/>
        <w:bottom w:val="none" w:sz="0" w:space="0" w:color="auto"/>
        <w:right w:val="none" w:sz="0" w:space="0" w:color="auto"/>
      </w:divBdr>
      <w:divsChild>
        <w:div w:id="597178632">
          <w:marLeft w:val="0"/>
          <w:marRight w:val="0"/>
          <w:marTop w:val="0"/>
          <w:marBottom w:val="0"/>
          <w:divBdr>
            <w:top w:val="none" w:sz="0" w:space="0" w:color="auto"/>
            <w:left w:val="none" w:sz="0" w:space="0" w:color="auto"/>
            <w:bottom w:val="none" w:sz="0" w:space="0" w:color="auto"/>
            <w:right w:val="none" w:sz="0" w:space="0" w:color="auto"/>
          </w:divBdr>
        </w:div>
      </w:divsChild>
    </w:div>
    <w:div w:id="108093519">
      <w:bodyDiv w:val="1"/>
      <w:marLeft w:val="0"/>
      <w:marRight w:val="0"/>
      <w:marTop w:val="0"/>
      <w:marBottom w:val="0"/>
      <w:divBdr>
        <w:top w:val="none" w:sz="0" w:space="0" w:color="auto"/>
        <w:left w:val="none" w:sz="0" w:space="0" w:color="auto"/>
        <w:bottom w:val="none" w:sz="0" w:space="0" w:color="auto"/>
        <w:right w:val="none" w:sz="0" w:space="0" w:color="auto"/>
      </w:divBdr>
      <w:divsChild>
        <w:div w:id="304362983">
          <w:marLeft w:val="0"/>
          <w:marRight w:val="0"/>
          <w:marTop w:val="0"/>
          <w:marBottom w:val="0"/>
          <w:divBdr>
            <w:top w:val="none" w:sz="0" w:space="0" w:color="auto"/>
            <w:left w:val="none" w:sz="0" w:space="0" w:color="auto"/>
            <w:bottom w:val="none" w:sz="0" w:space="0" w:color="auto"/>
            <w:right w:val="none" w:sz="0" w:space="0" w:color="auto"/>
          </w:divBdr>
        </w:div>
      </w:divsChild>
    </w:div>
    <w:div w:id="146165885">
      <w:bodyDiv w:val="1"/>
      <w:marLeft w:val="0"/>
      <w:marRight w:val="0"/>
      <w:marTop w:val="0"/>
      <w:marBottom w:val="0"/>
      <w:divBdr>
        <w:top w:val="none" w:sz="0" w:space="0" w:color="auto"/>
        <w:left w:val="none" w:sz="0" w:space="0" w:color="auto"/>
        <w:bottom w:val="none" w:sz="0" w:space="0" w:color="auto"/>
        <w:right w:val="none" w:sz="0" w:space="0" w:color="auto"/>
      </w:divBdr>
      <w:divsChild>
        <w:div w:id="348260973">
          <w:marLeft w:val="0"/>
          <w:marRight w:val="0"/>
          <w:marTop w:val="0"/>
          <w:marBottom w:val="0"/>
          <w:divBdr>
            <w:top w:val="none" w:sz="0" w:space="0" w:color="auto"/>
            <w:left w:val="none" w:sz="0" w:space="0" w:color="auto"/>
            <w:bottom w:val="none" w:sz="0" w:space="0" w:color="auto"/>
            <w:right w:val="none" w:sz="0" w:space="0" w:color="auto"/>
          </w:divBdr>
        </w:div>
      </w:divsChild>
    </w:div>
    <w:div w:id="153572315">
      <w:bodyDiv w:val="1"/>
      <w:marLeft w:val="0"/>
      <w:marRight w:val="0"/>
      <w:marTop w:val="0"/>
      <w:marBottom w:val="0"/>
      <w:divBdr>
        <w:top w:val="none" w:sz="0" w:space="0" w:color="auto"/>
        <w:left w:val="none" w:sz="0" w:space="0" w:color="auto"/>
        <w:bottom w:val="none" w:sz="0" w:space="0" w:color="auto"/>
        <w:right w:val="none" w:sz="0" w:space="0" w:color="auto"/>
      </w:divBdr>
      <w:divsChild>
        <w:div w:id="1934126992">
          <w:marLeft w:val="0"/>
          <w:marRight w:val="0"/>
          <w:marTop w:val="0"/>
          <w:marBottom w:val="0"/>
          <w:divBdr>
            <w:top w:val="none" w:sz="0" w:space="0" w:color="auto"/>
            <w:left w:val="none" w:sz="0" w:space="0" w:color="auto"/>
            <w:bottom w:val="none" w:sz="0" w:space="0" w:color="auto"/>
            <w:right w:val="none" w:sz="0" w:space="0" w:color="auto"/>
          </w:divBdr>
        </w:div>
      </w:divsChild>
    </w:div>
    <w:div w:id="184636880">
      <w:bodyDiv w:val="1"/>
      <w:marLeft w:val="0"/>
      <w:marRight w:val="0"/>
      <w:marTop w:val="0"/>
      <w:marBottom w:val="0"/>
      <w:divBdr>
        <w:top w:val="none" w:sz="0" w:space="0" w:color="auto"/>
        <w:left w:val="none" w:sz="0" w:space="0" w:color="auto"/>
        <w:bottom w:val="none" w:sz="0" w:space="0" w:color="auto"/>
        <w:right w:val="none" w:sz="0" w:space="0" w:color="auto"/>
      </w:divBdr>
      <w:divsChild>
        <w:div w:id="1986348884">
          <w:marLeft w:val="0"/>
          <w:marRight w:val="0"/>
          <w:marTop w:val="0"/>
          <w:marBottom w:val="0"/>
          <w:divBdr>
            <w:top w:val="none" w:sz="0" w:space="0" w:color="auto"/>
            <w:left w:val="none" w:sz="0" w:space="0" w:color="auto"/>
            <w:bottom w:val="none" w:sz="0" w:space="0" w:color="auto"/>
            <w:right w:val="none" w:sz="0" w:space="0" w:color="auto"/>
          </w:divBdr>
        </w:div>
      </w:divsChild>
    </w:div>
    <w:div w:id="352610402">
      <w:bodyDiv w:val="1"/>
      <w:marLeft w:val="0"/>
      <w:marRight w:val="0"/>
      <w:marTop w:val="0"/>
      <w:marBottom w:val="0"/>
      <w:divBdr>
        <w:top w:val="none" w:sz="0" w:space="0" w:color="auto"/>
        <w:left w:val="none" w:sz="0" w:space="0" w:color="auto"/>
        <w:bottom w:val="none" w:sz="0" w:space="0" w:color="auto"/>
        <w:right w:val="none" w:sz="0" w:space="0" w:color="auto"/>
      </w:divBdr>
      <w:divsChild>
        <w:div w:id="419645745">
          <w:marLeft w:val="0"/>
          <w:marRight w:val="0"/>
          <w:marTop w:val="0"/>
          <w:marBottom w:val="0"/>
          <w:divBdr>
            <w:top w:val="none" w:sz="0" w:space="0" w:color="auto"/>
            <w:left w:val="none" w:sz="0" w:space="0" w:color="auto"/>
            <w:bottom w:val="none" w:sz="0" w:space="0" w:color="auto"/>
            <w:right w:val="none" w:sz="0" w:space="0" w:color="auto"/>
          </w:divBdr>
          <w:divsChild>
            <w:div w:id="1274822040">
              <w:marLeft w:val="0"/>
              <w:marRight w:val="0"/>
              <w:marTop w:val="0"/>
              <w:marBottom w:val="0"/>
              <w:divBdr>
                <w:top w:val="none" w:sz="0" w:space="0" w:color="auto"/>
                <w:left w:val="none" w:sz="0" w:space="0" w:color="auto"/>
                <w:bottom w:val="none" w:sz="0" w:space="0" w:color="auto"/>
                <w:right w:val="none" w:sz="0" w:space="0" w:color="auto"/>
              </w:divBdr>
            </w:div>
          </w:divsChild>
        </w:div>
        <w:div w:id="675617439">
          <w:marLeft w:val="0"/>
          <w:marRight w:val="0"/>
          <w:marTop w:val="0"/>
          <w:marBottom w:val="0"/>
          <w:divBdr>
            <w:top w:val="none" w:sz="0" w:space="0" w:color="auto"/>
            <w:left w:val="none" w:sz="0" w:space="0" w:color="auto"/>
            <w:bottom w:val="none" w:sz="0" w:space="0" w:color="auto"/>
            <w:right w:val="none" w:sz="0" w:space="0" w:color="auto"/>
          </w:divBdr>
          <w:divsChild>
            <w:div w:id="1752896821">
              <w:marLeft w:val="0"/>
              <w:marRight w:val="0"/>
              <w:marTop w:val="0"/>
              <w:marBottom w:val="0"/>
              <w:divBdr>
                <w:top w:val="none" w:sz="0" w:space="0" w:color="auto"/>
                <w:left w:val="none" w:sz="0" w:space="0" w:color="auto"/>
                <w:bottom w:val="none" w:sz="0" w:space="0" w:color="auto"/>
                <w:right w:val="none" w:sz="0" w:space="0" w:color="auto"/>
              </w:divBdr>
            </w:div>
          </w:divsChild>
        </w:div>
        <w:div w:id="1421288985">
          <w:marLeft w:val="0"/>
          <w:marRight w:val="0"/>
          <w:marTop w:val="0"/>
          <w:marBottom w:val="0"/>
          <w:divBdr>
            <w:top w:val="none" w:sz="0" w:space="0" w:color="auto"/>
            <w:left w:val="none" w:sz="0" w:space="0" w:color="auto"/>
            <w:bottom w:val="none" w:sz="0" w:space="0" w:color="auto"/>
            <w:right w:val="none" w:sz="0" w:space="0" w:color="auto"/>
          </w:divBdr>
          <w:divsChild>
            <w:div w:id="1224758744">
              <w:marLeft w:val="0"/>
              <w:marRight w:val="0"/>
              <w:marTop w:val="0"/>
              <w:marBottom w:val="0"/>
              <w:divBdr>
                <w:top w:val="none" w:sz="0" w:space="0" w:color="auto"/>
                <w:left w:val="none" w:sz="0" w:space="0" w:color="auto"/>
                <w:bottom w:val="none" w:sz="0" w:space="0" w:color="auto"/>
                <w:right w:val="none" w:sz="0" w:space="0" w:color="auto"/>
              </w:divBdr>
            </w:div>
          </w:divsChild>
        </w:div>
        <w:div w:id="1442412257">
          <w:marLeft w:val="0"/>
          <w:marRight w:val="0"/>
          <w:marTop w:val="0"/>
          <w:marBottom w:val="0"/>
          <w:divBdr>
            <w:top w:val="none" w:sz="0" w:space="0" w:color="auto"/>
            <w:left w:val="none" w:sz="0" w:space="0" w:color="auto"/>
            <w:bottom w:val="none" w:sz="0" w:space="0" w:color="auto"/>
            <w:right w:val="none" w:sz="0" w:space="0" w:color="auto"/>
          </w:divBdr>
          <w:divsChild>
            <w:div w:id="419252128">
              <w:marLeft w:val="0"/>
              <w:marRight w:val="0"/>
              <w:marTop w:val="0"/>
              <w:marBottom w:val="0"/>
              <w:divBdr>
                <w:top w:val="none" w:sz="0" w:space="0" w:color="auto"/>
                <w:left w:val="none" w:sz="0" w:space="0" w:color="auto"/>
                <w:bottom w:val="none" w:sz="0" w:space="0" w:color="auto"/>
                <w:right w:val="none" w:sz="0" w:space="0" w:color="auto"/>
              </w:divBdr>
            </w:div>
            <w:div w:id="824013632">
              <w:marLeft w:val="0"/>
              <w:marRight w:val="0"/>
              <w:marTop w:val="0"/>
              <w:marBottom w:val="0"/>
              <w:divBdr>
                <w:top w:val="none" w:sz="0" w:space="0" w:color="auto"/>
                <w:left w:val="none" w:sz="0" w:space="0" w:color="auto"/>
                <w:bottom w:val="none" w:sz="0" w:space="0" w:color="auto"/>
                <w:right w:val="none" w:sz="0" w:space="0" w:color="auto"/>
              </w:divBdr>
            </w:div>
            <w:div w:id="11148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397679295">
      <w:bodyDiv w:val="1"/>
      <w:marLeft w:val="0"/>
      <w:marRight w:val="0"/>
      <w:marTop w:val="0"/>
      <w:marBottom w:val="0"/>
      <w:divBdr>
        <w:top w:val="none" w:sz="0" w:space="0" w:color="auto"/>
        <w:left w:val="none" w:sz="0" w:space="0" w:color="auto"/>
        <w:bottom w:val="none" w:sz="0" w:space="0" w:color="auto"/>
        <w:right w:val="none" w:sz="0" w:space="0" w:color="auto"/>
      </w:divBdr>
    </w:div>
    <w:div w:id="536936482">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98749">
      <w:bodyDiv w:val="1"/>
      <w:marLeft w:val="0"/>
      <w:marRight w:val="0"/>
      <w:marTop w:val="0"/>
      <w:marBottom w:val="0"/>
      <w:divBdr>
        <w:top w:val="none" w:sz="0" w:space="0" w:color="auto"/>
        <w:left w:val="none" w:sz="0" w:space="0" w:color="auto"/>
        <w:bottom w:val="none" w:sz="0" w:space="0" w:color="auto"/>
        <w:right w:val="none" w:sz="0" w:space="0" w:color="auto"/>
      </w:divBdr>
      <w:divsChild>
        <w:div w:id="391855826">
          <w:marLeft w:val="547"/>
          <w:marRight w:val="0"/>
          <w:marTop w:val="0"/>
          <w:marBottom w:val="0"/>
          <w:divBdr>
            <w:top w:val="none" w:sz="0" w:space="0" w:color="auto"/>
            <w:left w:val="none" w:sz="0" w:space="0" w:color="auto"/>
            <w:bottom w:val="none" w:sz="0" w:space="0" w:color="auto"/>
            <w:right w:val="none" w:sz="0" w:space="0" w:color="auto"/>
          </w:divBdr>
        </w:div>
        <w:div w:id="450780414">
          <w:marLeft w:val="547"/>
          <w:marRight w:val="0"/>
          <w:marTop w:val="0"/>
          <w:marBottom w:val="0"/>
          <w:divBdr>
            <w:top w:val="none" w:sz="0" w:space="0" w:color="auto"/>
            <w:left w:val="none" w:sz="0" w:space="0" w:color="auto"/>
            <w:bottom w:val="none" w:sz="0" w:space="0" w:color="auto"/>
            <w:right w:val="none" w:sz="0" w:space="0" w:color="auto"/>
          </w:divBdr>
        </w:div>
      </w:divsChild>
    </w:div>
    <w:div w:id="778910898">
      <w:bodyDiv w:val="1"/>
      <w:marLeft w:val="0"/>
      <w:marRight w:val="0"/>
      <w:marTop w:val="0"/>
      <w:marBottom w:val="0"/>
      <w:divBdr>
        <w:top w:val="none" w:sz="0" w:space="0" w:color="auto"/>
        <w:left w:val="none" w:sz="0" w:space="0" w:color="auto"/>
        <w:bottom w:val="none" w:sz="0" w:space="0" w:color="auto"/>
        <w:right w:val="none" w:sz="0" w:space="0" w:color="auto"/>
      </w:divBdr>
    </w:div>
    <w:div w:id="815730604">
      <w:bodyDiv w:val="1"/>
      <w:marLeft w:val="0"/>
      <w:marRight w:val="0"/>
      <w:marTop w:val="0"/>
      <w:marBottom w:val="0"/>
      <w:divBdr>
        <w:top w:val="none" w:sz="0" w:space="0" w:color="auto"/>
        <w:left w:val="none" w:sz="0" w:space="0" w:color="auto"/>
        <w:bottom w:val="none" w:sz="0" w:space="0" w:color="auto"/>
        <w:right w:val="none" w:sz="0" w:space="0" w:color="auto"/>
      </w:divBdr>
      <w:divsChild>
        <w:div w:id="1700080422">
          <w:marLeft w:val="0"/>
          <w:marRight w:val="0"/>
          <w:marTop w:val="0"/>
          <w:marBottom w:val="0"/>
          <w:divBdr>
            <w:top w:val="none" w:sz="0" w:space="0" w:color="auto"/>
            <w:left w:val="none" w:sz="0" w:space="0" w:color="auto"/>
            <w:bottom w:val="none" w:sz="0" w:space="0" w:color="auto"/>
            <w:right w:val="none" w:sz="0" w:space="0" w:color="auto"/>
          </w:divBdr>
        </w:div>
        <w:div w:id="1722899836">
          <w:marLeft w:val="0"/>
          <w:marRight w:val="0"/>
          <w:marTop w:val="0"/>
          <w:marBottom w:val="0"/>
          <w:divBdr>
            <w:top w:val="none" w:sz="0" w:space="0" w:color="auto"/>
            <w:left w:val="none" w:sz="0" w:space="0" w:color="auto"/>
            <w:bottom w:val="none" w:sz="0" w:space="0" w:color="auto"/>
            <w:right w:val="none" w:sz="0" w:space="0" w:color="auto"/>
          </w:divBdr>
        </w:div>
        <w:div w:id="2035881953">
          <w:marLeft w:val="0"/>
          <w:marRight w:val="0"/>
          <w:marTop w:val="0"/>
          <w:marBottom w:val="0"/>
          <w:divBdr>
            <w:top w:val="none" w:sz="0" w:space="0" w:color="auto"/>
            <w:left w:val="none" w:sz="0" w:space="0" w:color="auto"/>
            <w:bottom w:val="none" w:sz="0" w:space="0" w:color="auto"/>
            <w:right w:val="none" w:sz="0" w:space="0" w:color="auto"/>
          </w:divBdr>
        </w:div>
        <w:div w:id="2113431686">
          <w:marLeft w:val="0"/>
          <w:marRight w:val="0"/>
          <w:marTop w:val="0"/>
          <w:marBottom w:val="0"/>
          <w:divBdr>
            <w:top w:val="none" w:sz="0" w:space="0" w:color="auto"/>
            <w:left w:val="none" w:sz="0" w:space="0" w:color="auto"/>
            <w:bottom w:val="none" w:sz="0" w:space="0" w:color="auto"/>
            <w:right w:val="none" w:sz="0" w:space="0" w:color="auto"/>
          </w:divBdr>
        </w:div>
      </w:divsChild>
    </w:div>
    <w:div w:id="822895775">
      <w:bodyDiv w:val="1"/>
      <w:marLeft w:val="0"/>
      <w:marRight w:val="0"/>
      <w:marTop w:val="0"/>
      <w:marBottom w:val="0"/>
      <w:divBdr>
        <w:top w:val="none" w:sz="0" w:space="0" w:color="auto"/>
        <w:left w:val="none" w:sz="0" w:space="0" w:color="auto"/>
        <w:bottom w:val="none" w:sz="0" w:space="0" w:color="auto"/>
        <w:right w:val="none" w:sz="0" w:space="0" w:color="auto"/>
      </w:divBdr>
      <w:divsChild>
        <w:div w:id="178741556">
          <w:marLeft w:val="0"/>
          <w:marRight w:val="0"/>
          <w:marTop w:val="0"/>
          <w:marBottom w:val="0"/>
          <w:divBdr>
            <w:top w:val="none" w:sz="0" w:space="0" w:color="auto"/>
            <w:left w:val="none" w:sz="0" w:space="0" w:color="auto"/>
            <w:bottom w:val="none" w:sz="0" w:space="0" w:color="auto"/>
            <w:right w:val="none" w:sz="0" w:space="0" w:color="auto"/>
          </w:divBdr>
        </w:div>
        <w:div w:id="833297946">
          <w:marLeft w:val="0"/>
          <w:marRight w:val="0"/>
          <w:marTop w:val="0"/>
          <w:marBottom w:val="0"/>
          <w:divBdr>
            <w:top w:val="none" w:sz="0" w:space="0" w:color="auto"/>
            <w:left w:val="none" w:sz="0" w:space="0" w:color="auto"/>
            <w:bottom w:val="none" w:sz="0" w:space="0" w:color="auto"/>
            <w:right w:val="none" w:sz="0" w:space="0" w:color="auto"/>
          </w:divBdr>
        </w:div>
        <w:div w:id="939097517">
          <w:marLeft w:val="0"/>
          <w:marRight w:val="0"/>
          <w:marTop w:val="0"/>
          <w:marBottom w:val="0"/>
          <w:divBdr>
            <w:top w:val="none" w:sz="0" w:space="0" w:color="auto"/>
            <w:left w:val="none" w:sz="0" w:space="0" w:color="auto"/>
            <w:bottom w:val="none" w:sz="0" w:space="0" w:color="auto"/>
            <w:right w:val="none" w:sz="0" w:space="0" w:color="auto"/>
          </w:divBdr>
        </w:div>
        <w:div w:id="1050764550">
          <w:marLeft w:val="0"/>
          <w:marRight w:val="0"/>
          <w:marTop w:val="0"/>
          <w:marBottom w:val="0"/>
          <w:divBdr>
            <w:top w:val="none" w:sz="0" w:space="0" w:color="auto"/>
            <w:left w:val="none" w:sz="0" w:space="0" w:color="auto"/>
            <w:bottom w:val="none" w:sz="0" w:space="0" w:color="auto"/>
            <w:right w:val="none" w:sz="0" w:space="0" w:color="auto"/>
          </w:divBdr>
        </w:div>
        <w:div w:id="1211653248">
          <w:marLeft w:val="0"/>
          <w:marRight w:val="0"/>
          <w:marTop w:val="0"/>
          <w:marBottom w:val="0"/>
          <w:divBdr>
            <w:top w:val="none" w:sz="0" w:space="0" w:color="auto"/>
            <w:left w:val="none" w:sz="0" w:space="0" w:color="auto"/>
            <w:bottom w:val="none" w:sz="0" w:space="0" w:color="auto"/>
            <w:right w:val="none" w:sz="0" w:space="0" w:color="auto"/>
          </w:divBdr>
        </w:div>
        <w:div w:id="1224297326">
          <w:marLeft w:val="0"/>
          <w:marRight w:val="0"/>
          <w:marTop w:val="0"/>
          <w:marBottom w:val="0"/>
          <w:divBdr>
            <w:top w:val="none" w:sz="0" w:space="0" w:color="auto"/>
            <w:left w:val="none" w:sz="0" w:space="0" w:color="auto"/>
            <w:bottom w:val="none" w:sz="0" w:space="0" w:color="auto"/>
            <w:right w:val="none" w:sz="0" w:space="0" w:color="auto"/>
          </w:divBdr>
        </w:div>
        <w:div w:id="1306157594">
          <w:marLeft w:val="0"/>
          <w:marRight w:val="0"/>
          <w:marTop w:val="0"/>
          <w:marBottom w:val="0"/>
          <w:divBdr>
            <w:top w:val="none" w:sz="0" w:space="0" w:color="auto"/>
            <w:left w:val="none" w:sz="0" w:space="0" w:color="auto"/>
            <w:bottom w:val="none" w:sz="0" w:space="0" w:color="auto"/>
            <w:right w:val="none" w:sz="0" w:space="0" w:color="auto"/>
          </w:divBdr>
        </w:div>
        <w:div w:id="1655448288">
          <w:marLeft w:val="0"/>
          <w:marRight w:val="0"/>
          <w:marTop w:val="0"/>
          <w:marBottom w:val="0"/>
          <w:divBdr>
            <w:top w:val="none" w:sz="0" w:space="0" w:color="auto"/>
            <w:left w:val="none" w:sz="0" w:space="0" w:color="auto"/>
            <w:bottom w:val="none" w:sz="0" w:space="0" w:color="auto"/>
            <w:right w:val="none" w:sz="0" w:space="0" w:color="auto"/>
          </w:divBdr>
        </w:div>
        <w:div w:id="2106686858">
          <w:marLeft w:val="0"/>
          <w:marRight w:val="0"/>
          <w:marTop w:val="0"/>
          <w:marBottom w:val="0"/>
          <w:divBdr>
            <w:top w:val="none" w:sz="0" w:space="0" w:color="auto"/>
            <w:left w:val="none" w:sz="0" w:space="0" w:color="auto"/>
            <w:bottom w:val="none" w:sz="0" w:space="0" w:color="auto"/>
            <w:right w:val="none" w:sz="0" w:space="0" w:color="auto"/>
          </w:divBdr>
        </w:div>
      </w:divsChild>
    </w:div>
    <w:div w:id="889657497">
      <w:bodyDiv w:val="1"/>
      <w:marLeft w:val="0"/>
      <w:marRight w:val="0"/>
      <w:marTop w:val="0"/>
      <w:marBottom w:val="0"/>
      <w:divBdr>
        <w:top w:val="none" w:sz="0" w:space="0" w:color="auto"/>
        <w:left w:val="none" w:sz="0" w:space="0" w:color="auto"/>
        <w:bottom w:val="none" w:sz="0" w:space="0" w:color="auto"/>
        <w:right w:val="none" w:sz="0" w:space="0" w:color="auto"/>
      </w:divBdr>
      <w:divsChild>
        <w:div w:id="465120157">
          <w:marLeft w:val="0"/>
          <w:marRight w:val="0"/>
          <w:marTop w:val="0"/>
          <w:marBottom w:val="0"/>
          <w:divBdr>
            <w:top w:val="none" w:sz="0" w:space="0" w:color="auto"/>
            <w:left w:val="none" w:sz="0" w:space="0" w:color="auto"/>
            <w:bottom w:val="none" w:sz="0" w:space="0" w:color="auto"/>
            <w:right w:val="none" w:sz="0" w:space="0" w:color="auto"/>
          </w:divBdr>
        </w:div>
      </w:divsChild>
    </w:div>
    <w:div w:id="904727026">
      <w:bodyDiv w:val="1"/>
      <w:marLeft w:val="0"/>
      <w:marRight w:val="0"/>
      <w:marTop w:val="0"/>
      <w:marBottom w:val="0"/>
      <w:divBdr>
        <w:top w:val="none" w:sz="0" w:space="0" w:color="auto"/>
        <w:left w:val="none" w:sz="0" w:space="0" w:color="auto"/>
        <w:bottom w:val="none" w:sz="0" w:space="0" w:color="auto"/>
        <w:right w:val="none" w:sz="0" w:space="0" w:color="auto"/>
      </w:divBdr>
      <w:divsChild>
        <w:div w:id="783115305">
          <w:marLeft w:val="0"/>
          <w:marRight w:val="0"/>
          <w:marTop w:val="0"/>
          <w:marBottom w:val="0"/>
          <w:divBdr>
            <w:top w:val="none" w:sz="0" w:space="0" w:color="auto"/>
            <w:left w:val="none" w:sz="0" w:space="0" w:color="auto"/>
            <w:bottom w:val="none" w:sz="0" w:space="0" w:color="auto"/>
            <w:right w:val="none" w:sz="0" w:space="0" w:color="auto"/>
          </w:divBdr>
        </w:div>
        <w:div w:id="786965685">
          <w:marLeft w:val="0"/>
          <w:marRight w:val="0"/>
          <w:marTop w:val="0"/>
          <w:marBottom w:val="0"/>
          <w:divBdr>
            <w:top w:val="none" w:sz="0" w:space="0" w:color="auto"/>
            <w:left w:val="none" w:sz="0" w:space="0" w:color="auto"/>
            <w:bottom w:val="none" w:sz="0" w:space="0" w:color="auto"/>
            <w:right w:val="none" w:sz="0" w:space="0" w:color="auto"/>
          </w:divBdr>
        </w:div>
      </w:divsChild>
    </w:div>
    <w:div w:id="919217722">
      <w:bodyDiv w:val="1"/>
      <w:marLeft w:val="0"/>
      <w:marRight w:val="0"/>
      <w:marTop w:val="0"/>
      <w:marBottom w:val="0"/>
      <w:divBdr>
        <w:top w:val="none" w:sz="0" w:space="0" w:color="auto"/>
        <w:left w:val="none" w:sz="0" w:space="0" w:color="auto"/>
        <w:bottom w:val="none" w:sz="0" w:space="0" w:color="auto"/>
        <w:right w:val="none" w:sz="0" w:space="0" w:color="auto"/>
      </w:divBdr>
    </w:div>
    <w:div w:id="1047073244">
      <w:bodyDiv w:val="1"/>
      <w:marLeft w:val="0"/>
      <w:marRight w:val="0"/>
      <w:marTop w:val="0"/>
      <w:marBottom w:val="0"/>
      <w:divBdr>
        <w:top w:val="none" w:sz="0" w:space="0" w:color="auto"/>
        <w:left w:val="none" w:sz="0" w:space="0" w:color="auto"/>
        <w:bottom w:val="none" w:sz="0" w:space="0" w:color="auto"/>
        <w:right w:val="none" w:sz="0" w:space="0" w:color="auto"/>
      </w:divBdr>
      <w:divsChild>
        <w:div w:id="1720743629">
          <w:marLeft w:val="0"/>
          <w:marRight w:val="0"/>
          <w:marTop w:val="0"/>
          <w:marBottom w:val="0"/>
          <w:divBdr>
            <w:top w:val="none" w:sz="0" w:space="0" w:color="auto"/>
            <w:left w:val="none" w:sz="0" w:space="0" w:color="auto"/>
            <w:bottom w:val="none" w:sz="0" w:space="0" w:color="auto"/>
            <w:right w:val="none" w:sz="0" w:space="0" w:color="auto"/>
          </w:divBdr>
        </w:div>
      </w:divsChild>
    </w:div>
    <w:div w:id="1059135610">
      <w:bodyDiv w:val="1"/>
      <w:marLeft w:val="0"/>
      <w:marRight w:val="0"/>
      <w:marTop w:val="0"/>
      <w:marBottom w:val="0"/>
      <w:divBdr>
        <w:top w:val="none" w:sz="0" w:space="0" w:color="auto"/>
        <w:left w:val="none" w:sz="0" w:space="0" w:color="auto"/>
        <w:bottom w:val="none" w:sz="0" w:space="0" w:color="auto"/>
        <w:right w:val="none" w:sz="0" w:space="0" w:color="auto"/>
      </w:divBdr>
      <w:divsChild>
        <w:div w:id="488904187">
          <w:marLeft w:val="0"/>
          <w:marRight w:val="0"/>
          <w:marTop w:val="0"/>
          <w:marBottom w:val="0"/>
          <w:divBdr>
            <w:top w:val="none" w:sz="0" w:space="0" w:color="auto"/>
            <w:left w:val="none" w:sz="0" w:space="0" w:color="auto"/>
            <w:bottom w:val="none" w:sz="0" w:space="0" w:color="auto"/>
            <w:right w:val="none" w:sz="0" w:space="0" w:color="auto"/>
          </w:divBdr>
        </w:div>
      </w:divsChild>
    </w:div>
    <w:div w:id="1071276533">
      <w:bodyDiv w:val="1"/>
      <w:marLeft w:val="0"/>
      <w:marRight w:val="0"/>
      <w:marTop w:val="0"/>
      <w:marBottom w:val="0"/>
      <w:divBdr>
        <w:top w:val="none" w:sz="0" w:space="0" w:color="auto"/>
        <w:left w:val="none" w:sz="0" w:space="0" w:color="auto"/>
        <w:bottom w:val="none" w:sz="0" w:space="0" w:color="auto"/>
        <w:right w:val="none" w:sz="0" w:space="0" w:color="auto"/>
      </w:divBdr>
      <w:divsChild>
        <w:div w:id="731318561">
          <w:marLeft w:val="0"/>
          <w:marRight w:val="0"/>
          <w:marTop w:val="0"/>
          <w:marBottom w:val="0"/>
          <w:divBdr>
            <w:top w:val="none" w:sz="0" w:space="0" w:color="auto"/>
            <w:left w:val="none" w:sz="0" w:space="0" w:color="auto"/>
            <w:bottom w:val="none" w:sz="0" w:space="0" w:color="auto"/>
            <w:right w:val="none" w:sz="0" w:space="0" w:color="auto"/>
          </w:divBdr>
        </w:div>
      </w:divsChild>
    </w:div>
    <w:div w:id="1083532484">
      <w:bodyDiv w:val="1"/>
      <w:marLeft w:val="0"/>
      <w:marRight w:val="0"/>
      <w:marTop w:val="0"/>
      <w:marBottom w:val="0"/>
      <w:divBdr>
        <w:top w:val="none" w:sz="0" w:space="0" w:color="auto"/>
        <w:left w:val="none" w:sz="0" w:space="0" w:color="auto"/>
        <w:bottom w:val="none" w:sz="0" w:space="0" w:color="auto"/>
        <w:right w:val="none" w:sz="0" w:space="0" w:color="auto"/>
      </w:divBdr>
      <w:divsChild>
        <w:div w:id="1533230290">
          <w:marLeft w:val="0"/>
          <w:marRight w:val="0"/>
          <w:marTop w:val="0"/>
          <w:marBottom w:val="0"/>
          <w:divBdr>
            <w:top w:val="none" w:sz="0" w:space="0" w:color="auto"/>
            <w:left w:val="none" w:sz="0" w:space="0" w:color="auto"/>
            <w:bottom w:val="none" w:sz="0" w:space="0" w:color="auto"/>
            <w:right w:val="none" w:sz="0" w:space="0" w:color="auto"/>
          </w:divBdr>
          <w:divsChild>
            <w:div w:id="1334911438">
              <w:marLeft w:val="0"/>
              <w:marRight w:val="0"/>
              <w:marTop w:val="0"/>
              <w:marBottom w:val="0"/>
              <w:divBdr>
                <w:top w:val="none" w:sz="0" w:space="0" w:color="auto"/>
                <w:left w:val="none" w:sz="0" w:space="0" w:color="auto"/>
                <w:bottom w:val="none" w:sz="0" w:space="0" w:color="auto"/>
                <w:right w:val="none" w:sz="0" w:space="0" w:color="auto"/>
              </w:divBdr>
            </w:div>
          </w:divsChild>
        </w:div>
        <w:div w:id="2040666073">
          <w:marLeft w:val="0"/>
          <w:marRight w:val="0"/>
          <w:marTop w:val="0"/>
          <w:marBottom w:val="0"/>
          <w:divBdr>
            <w:top w:val="none" w:sz="0" w:space="0" w:color="auto"/>
            <w:left w:val="none" w:sz="0" w:space="0" w:color="auto"/>
            <w:bottom w:val="none" w:sz="0" w:space="0" w:color="auto"/>
            <w:right w:val="none" w:sz="0" w:space="0" w:color="auto"/>
          </w:divBdr>
          <w:divsChild>
            <w:div w:id="1364163716">
              <w:marLeft w:val="0"/>
              <w:marRight w:val="0"/>
              <w:marTop w:val="0"/>
              <w:marBottom w:val="0"/>
              <w:divBdr>
                <w:top w:val="none" w:sz="0" w:space="0" w:color="auto"/>
                <w:left w:val="none" w:sz="0" w:space="0" w:color="auto"/>
                <w:bottom w:val="none" w:sz="0" w:space="0" w:color="auto"/>
                <w:right w:val="none" w:sz="0" w:space="0" w:color="auto"/>
              </w:divBdr>
            </w:div>
            <w:div w:id="68043580">
              <w:marLeft w:val="0"/>
              <w:marRight w:val="0"/>
              <w:marTop w:val="0"/>
              <w:marBottom w:val="0"/>
              <w:divBdr>
                <w:top w:val="none" w:sz="0" w:space="0" w:color="auto"/>
                <w:left w:val="none" w:sz="0" w:space="0" w:color="auto"/>
                <w:bottom w:val="none" w:sz="0" w:space="0" w:color="auto"/>
                <w:right w:val="none" w:sz="0" w:space="0" w:color="auto"/>
              </w:divBdr>
            </w:div>
          </w:divsChild>
        </w:div>
        <w:div w:id="2012026016">
          <w:marLeft w:val="0"/>
          <w:marRight w:val="0"/>
          <w:marTop w:val="0"/>
          <w:marBottom w:val="0"/>
          <w:divBdr>
            <w:top w:val="none" w:sz="0" w:space="0" w:color="auto"/>
            <w:left w:val="none" w:sz="0" w:space="0" w:color="auto"/>
            <w:bottom w:val="none" w:sz="0" w:space="0" w:color="auto"/>
            <w:right w:val="none" w:sz="0" w:space="0" w:color="auto"/>
          </w:divBdr>
          <w:divsChild>
            <w:div w:id="1706103386">
              <w:marLeft w:val="0"/>
              <w:marRight w:val="0"/>
              <w:marTop w:val="0"/>
              <w:marBottom w:val="0"/>
              <w:divBdr>
                <w:top w:val="none" w:sz="0" w:space="0" w:color="auto"/>
                <w:left w:val="none" w:sz="0" w:space="0" w:color="auto"/>
                <w:bottom w:val="none" w:sz="0" w:space="0" w:color="auto"/>
                <w:right w:val="none" w:sz="0" w:space="0" w:color="auto"/>
              </w:divBdr>
            </w:div>
            <w:div w:id="88701870">
              <w:marLeft w:val="0"/>
              <w:marRight w:val="0"/>
              <w:marTop w:val="0"/>
              <w:marBottom w:val="0"/>
              <w:divBdr>
                <w:top w:val="none" w:sz="0" w:space="0" w:color="auto"/>
                <w:left w:val="none" w:sz="0" w:space="0" w:color="auto"/>
                <w:bottom w:val="none" w:sz="0" w:space="0" w:color="auto"/>
                <w:right w:val="none" w:sz="0" w:space="0" w:color="auto"/>
              </w:divBdr>
            </w:div>
            <w:div w:id="1928266592">
              <w:marLeft w:val="0"/>
              <w:marRight w:val="0"/>
              <w:marTop w:val="0"/>
              <w:marBottom w:val="0"/>
              <w:divBdr>
                <w:top w:val="none" w:sz="0" w:space="0" w:color="auto"/>
                <w:left w:val="none" w:sz="0" w:space="0" w:color="auto"/>
                <w:bottom w:val="none" w:sz="0" w:space="0" w:color="auto"/>
                <w:right w:val="none" w:sz="0" w:space="0" w:color="auto"/>
              </w:divBdr>
            </w:div>
          </w:divsChild>
        </w:div>
        <w:div w:id="375159283">
          <w:marLeft w:val="0"/>
          <w:marRight w:val="0"/>
          <w:marTop w:val="0"/>
          <w:marBottom w:val="0"/>
          <w:divBdr>
            <w:top w:val="none" w:sz="0" w:space="0" w:color="auto"/>
            <w:left w:val="none" w:sz="0" w:space="0" w:color="auto"/>
            <w:bottom w:val="none" w:sz="0" w:space="0" w:color="auto"/>
            <w:right w:val="none" w:sz="0" w:space="0" w:color="auto"/>
          </w:divBdr>
          <w:divsChild>
            <w:div w:id="709040437">
              <w:marLeft w:val="0"/>
              <w:marRight w:val="0"/>
              <w:marTop w:val="0"/>
              <w:marBottom w:val="0"/>
              <w:divBdr>
                <w:top w:val="none" w:sz="0" w:space="0" w:color="auto"/>
                <w:left w:val="none" w:sz="0" w:space="0" w:color="auto"/>
                <w:bottom w:val="none" w:sz="0" w:space="0" w:color="auto"/>
                <w:right w:val="none" w:sz="0" w:space="0" w:color="auto"/>
              </w:divBdr>
            </w:div>
          </w:divsChild>
        </w:div>
        <w:div w:id="95299384">
          <w:marLeft w:val="0"/>
          <w:marRight w:val="0"/>
          <w:marTop w:val="0"/>
          <w:marBottom w:val="0"/>
          <w:divBdr>
            <w:top w:val="none" w:sz="0" w:space="0" w:color="auto"/>
            <w:left w:val="none" w:sz="0" w:space="0" w:color="auto"/>
            <w:bottom w:val="none" w:sz="0" w:space="0" w:color="auto"/>
            <w:right w:val="none" w:sz="0" w:space="0" w:color="auto"/>
          </w:divBdr>
          <w:divsChild>
            <w:div w:id="2081556163">
              <w:marLeft w:val="0"/>
              <w:marRight w:val="0"/>
              <w:marTop w:val="0"/>
              <w:marBottom w:val="0"/>
              <w:divBdr>
                <w:top w:val="none" w:sz="0" w:space="0" w:color="auto"/>
                <w:left w:val="none" w:sz="0" w:space="0" w:color="auto"/>
                <w:bottom w:val="none" w:sz="0" w:space="0" w:color="auto"/>
                <w:right w:val="none" w:sz="0" w:space="0" w:color="auto"/>
              </w:divBdr>
            </w:div>
            <w:div w:id="2042045854">
              <w:marLeft w:val="0"/>
              <w:marRight w:val="0"/>
              <w:marTop w:val="0"/>
              <w:marBottom w:val="0"/>
              <w:divBdr>
                <w:top w:val="none" w:sz="0" w:space="0" w:color="auto"/>
                <w:left w:val="none" w:sz="0" w:space="0" w:color="auto"/>
                <w:bottom w:val="none" w:sz="0" w:space="0" w:color="auto"/>
                <w:right w:val="none" w:sz="0" w:space="0" w:color="auto"/>
              </w:divBdr>
            </w:div>
            <w:div w:id="1139223735">
              <w:marLeft w:val="0"/>
              <w:marRight w:val="0"/>
              <w:marTop w:val="0"/>
              <w:marBottom w:val="0"/>
              <w:divBdr>
                <w:top w:val="none" w:sz="0" w:space="0" w:color="auto"/>
                <w:left w:val="none" w:sz="0" w:space="0" w:color="auto"/>
                <w:bottom w:val="none" w:sz="0" w:space="0" w:color="auto"/>
                <w:right w:val="none" w:sz="0" w:space="0" w:color="auto"/>
              </w:divBdr>
            </w:div>
          </w:divsChild>
        </w:div>
        <w:div w:id="1085538437">
          <w:marLeft w:val="0"/>
          <w:marRight w:val="0"/>
          <w:marTop w:val="0"/>
          <w:marBottom w:val="0"/>
          <w:divBdr>
            <w:top w:val="none" w:sz="0" w:space="0" w:color="auto"/>
            <w:left w:val="none" w:sz="0" w:space="0" w:color="auto"/>
            <w:bottom w:val="none" w:sz="0" w:space="0" w:color="auto"/>
            <w:right w:val="none" w:sz="0" w:space="0" w:color="auto"/>
          </w:divBdr>
          <w:divsChild>
            <w:div w:id="561792840">
              <w:marLeft w:val="0"/>
              <w:marRight w:val="0"/>
              <w:marTop w:val="0"/>
              <w:marBottom w:val="0"/>
              <w:divBdr>
                <w:top w:val="none" w:sz="0" w:space="0" w:color="auto"/>
                <w:left w:val="none" w:sz="0" w:space="0" w:color="auto"/>
                <w:bottom w:val="none" w:sz="0" w:space="0" w:color="auto"/>
                <w:right w:val="none" w:sz="0" w:space="0" w:color="auto"/>
              </w:divBdr>
            </w:div>
          </w:divsChild>
        </w:div>
        <w:div w:id="1740247386">
          <w:marLeft w:val="0"/>
          <w:marRight w:val="0"/>
          <w:marTop w:val="0"/>
          <w:marBottom w:val="0"/>
          <w:divBdr>
            <w:top w:val="none" w:sz="0" w:space="0" w:color="auto"/>
            <w:left w:val="none" w:sz="0" w:space="0" w:color="auto"/>
            <w:bottom w:val="none" w:sz="0" w:space="0" w:color="auto"/>
            <w:right w:val="none" w:sz="0" w:space="0" w:color="auto"/>
          </w:divBdr>
          <w:divsChild>
            <w:div w:id="304042068">
              <w:marLeft w:val="0"/>
              <w:marRight w:val="0"/>
              <w:marTop w:val="0"/>
              <w:marBottom w:val="0"/>
              <w:divBdr>
                <w:top w:val="none" w:sz="0" w:space="0" w:color="auto"/>
                <w:left w:val="none" w:sz="0" w:space="0" w:color="auto"/>
                <w:bottom w:val="none" w:sz="0" w:space="0" w:color="auto"/>
                <w:right w:val="none" w:sz="0" w:space="0" w:color="auto"/>
              </w:divBdr>
            </w:div>
            <w:div w:id="1162351727">
              <w:marLeft w:val="0"/>
              <w:marRight w:val="0"/>
              <w:marTop w:val="0"/>
              <w:marBottom w:val="0"/>
              <w:divBdr>
                <w:top w:val="none" w:sz="0" w:space="0" w:color="auto"/>
                <w:left w:val="none" w:sz="0" w:space="0" w:color="auto"/>
                <w:bottom w:val="none" w:sz="0" w:space="0" w:color="auto"/>
                <w:right w:val="none" w:sz="0" w:space="0" w:color="auto"/>
              </w:divBdr>
            </w:div>
          </w:divsChild>
        </w:div>
        <w:div w:id="105780934">
          <w:marLeft w:val="0"/>
          <w:marRight w:val="0"/>
          <w:marTop w:val="0"/>
          <w:marBottom w:val="0"/>
          <w:divBdr>
            <w:top w:val="none" w:sz="0" w:space="0" w:color="auto"/>
            <w:left w:val="none" w:sz="0" w:space="0" w:color="auto"/>
            <w:bottom w:val="none" w:sz="0" w:space="0" w:color="auto"/>
            <w:right w:val="none" w:sz="0" w:space="0" w:color="auto"/>
          </w:divBdr>
          <w:divsChild>
            <w:div w:id="1012150608">
              <w:marLeft w:val="0"/>
              <w:marRight w:val="0"/>
              <w:marTop w:val="0"/>
              <w:marBottom w:val="0"/>
              <w:divBdr>
                <w:top w:val="none" w:sz="0" w:space="0" w:color="auto"/>
                <w:left w:val="none" w:sz="0" w:space="0" w:color="auto"/>
                <w:bottom w:val="none" w:sz="0" w:space="0" w:color="auto"/>
                <w:right w:val="none" w:sz="0" w:space="0" w:color="auto"/>
              </w:divBdr>
            </w:div>
            <w:div w:id="1570653157">
              <w:marLeft w:val="0"/>
              <w:marRight w:val="0"/>
              <w:marTop w:val="0"/>
              <w:marBottom w:val="0"/>
              <w:divBdr>
                <w:top w:val="none" w:sz="0" w:space="0" w:color="auto"/>
                <w:left w:val="none" w:sz="0" w:space="0" w:color="auto"/>
                <w:bottom w:val="none" w:sz="0" w:space="0" w:color="auto"/>
                <w:right w:val="none" w:sz="0" w:space="0" w:color="auto"/>
              </w:divBdr>
            </w:div>
            <w:div w:id="1307200404">
              <w:marLeft w:val="0"/>
              <w:marRight w:val="0"/>
              <w:marTop w:val="0"/>
              <w:marBottom w:val="0"/>
              <w:divBdr>
                <w:top w:val="none" w:sz="0" w:space="0" w:color="auto"/>
                <w:left w:val="none" w:sz="0" w:space="0" w:color="auto"/>
                <w:bottom w:val="none" w:sz="0" w:space="0" w:color="auto"/>
                <w:right w:val="none" w:sz="0" w:space="0" w:color="auto"/>
              </w:divBdr>
            </w:div>
          </w:divsChild>
        </w:div>
        <w:div w:id="414254087">
          <w:marLeft w:val="0"/>
          <w:marRight w:val="0"/>
          <w:marTop w:val="0"/>
          <w:marBottom w:val="0"/>
          <w:divBdr>
            <w:top w:val="none" w:sz="0" w:space="0" w:color="auto"/>
            <w:left w:val="none" w:sz="0" w:space="0" w:color="auto"/>
            <w:bottom w:val="none" w:sz="0" w:space="0" w:color="auto"/>
            <w:right w:val="none" w:sz="0" w:space="0" w:color="auto"/>
          </w:divBdr>
          <w:divsChild>
            <w:div w:id="836113440">
              <w:marLeft w:val="0"/>
              <w:marRight w:val="0"/>
              <w:marTop w:val="0"/>
              <w:marBottom w:val="0"/>
              <w:divBdr>
                <w:top w:val="none" w:sz="0" w:space="0" w:color="auto"/>
                <w:left w:val="none" w:sz="0" w:space="0" w:color="auto"/>
                <w:bottom w:val="none" w:sz="0" w:space="0" w:color="auto"/>
                <w:right w:val="none" w:sz="0" w:space="0" w:color="auto"/>
              </w:divBdr>
            </w:div>
          </w:divsChild>
        </w:div>
        <w:div w:id="1411388914">
          <w:marLeft w:val="0"/>
          <w:marRight w:val="0"/>
          <w:marTop w:val="0"/>
          <w:marBottom w:val="0"/>
          <w:divBdr>
            <w:top w:val="none" w:sz="0" w:space="0" w:color="auto"/>
            <w:left w:val="none" w:sz="0" w:space="0" w:color="auto"/>
            <w:bottom w:val="none" w:sz="0" w:space="0" w:color="auto"/>
            <w:right w:val="none" w:sz="0" w:space="0" w:color="auto"/>
          </w:divBdr>
          <w:divsChild>
            <w:div w:id="2116824888">
              <w:marLeft w:val="0"/>
              <w:marRight w:val="0"/>
              <w:marTop w:val="0"/>
              <w:marBottom w:val="0"/>
              <w:divBdr>
                <w:top w:val="none" w:sz="0" w:space="0" w:color="auto"/>
                <w:left w:val="none" w:sz="0" w:space="0" w:color="auto"/>
                <w:bottom w:val="none" w:sz="0" w:space="0" w:color="auto"/>
                <w:right w:val="none" w:sz="0" w:space="0" w:color="auto"/>
              </w:divBdr>
            </w:div>
            <w:div w:id="103308050">
              <w:marLeft w:val="0"/>
              <w:marRight w:val="0"/>
              <w:marTop w:val="0"/>
              <w:marBottom w:val="0"/>
              <w:divBdr>
                <w:top w:val="none" w:sz="0" w:space="0" w:color="auto"/>
                <w:left w:val="none" w:sz="0" w:space="0" w:color="auto"/>
                <w:bottom w:val="none" w:sz="0" w:space="0" w:color="auto"/>
                <w:right w:val="none" w:sz="0" w:space="0" w:color="auto"/>
              </w:divBdr>
            </w:div>
          </w:divsChild>
        </w:div>
        <w:div w:id="1357734163">
          <w:marLeft w:val="0"/>
          <w:marRight w:val="0"/>
          <w:marTop w:val="0"/>
          <w:marBottom w:val="0"/>
          <w:divBdr>
            <w:top w:val="none" w:sz="0" w:space="0" w:color="auto"/>
            <w:left w:val="none" w:sz="0" w:space="0" w:color="auto"/>
            <w:bottom w:val="none" w:sz="0" w:space="0" w:color="auto"/>
            <w:right w:val="none" w:sz="0" w:space="0" w:color="auto"/>
          </w:divBdr>
          <w:divsChild>
            <w:div w:id="94637644">
              <w:marLeft w:val="0"/>
              <w:marRight w:val="0"/>
              <w:marTop w:val="0"/>
              <w:marBottom w:val="0"/>
              <w:divBdr>
                <w:top w:val="none" w:sz="0" w:space="0" w:color="auto"/>
                <w:left w:val="none" w:sz="0" w:space="0" w:color="auto"/>
                <w:bottom w:val="none" w:sz="0" w:space="0" w:color="auto"/>
                <w:right w:val="none" w:sz="0" w:space="0" w:color="auto"/>
              </w:divBdr>
            </w:div>
            <w:div w:id="399181712">
              <w:marLeft w:val="0"/>
              <w:marRight w:val="0"/>
              <w:marTop w:val="0"/>
              <w:marBottom w:val="0"/>
              <w:divBdr>
                <w:top w:val="none" w:sz="0" w:space="0" w:color="auto"/>
                <w:left w:val="none" w:sz="0" w:space="0" w:color="auto"/>
                <w:bottom w:val="none" w:sz="0" w:space="0" w:color="auto"/>
                <w:right w:val="none" w:sz="0" w:space="0" w:color="auto"/>
              </w:divBdr>
            </w:div>
            <w:div w:id="603003084">
              <w:marLeft w:val="0"/>
              <w:marRight w:val="0"/>
              <w:marTop w:val="0"/>
              <w:marBottom w:val="0"/>
              <w:divBdr>
                <w:top w:val="none" w:sz="0" w:space="0" w:color="auto"/>
                <w:left w:val="none" w:sz="0" w:space="0" w:color="auto"/>
                <w:bottom w:val="none" w:sz="0" w:space="0" w:color="auto"/>
                <w:right w:val="none" w:sz="0" w:space="0" w:color="auto"/>
              </w:divBdr>
            </w:div>
          </w:divsChild>
        </w:div>
        <w:div w:id="1985768457">
          <w:marLeft w:val="0"/>
          <w:marRight w:val="0"/>
          <w:marTop w:val="0"/>
          <w:marBottom w:val="0"/>
          <w:divBdr>
            <w:top w:val="none" w:sz="0" w:space="0" w:color="auto"/>
            <w:left w:val="none" w:sz="0" w:space="0" w:color="auto"/>
            <w:bottom w:val="none" w:sz="0" w:space="0" w:color="auto"/>
            <w:right w:val="none" w:sz="0" w:space="0" w:color="auto"/>
          </w:divBdr>
          <w:divsChild>
            <w:div w:id="996572215">
              <w:marLeft w:val="0"/>
              <w:marRight w:val="0"/>
              <w:marTop w:val="0"/>
              <w:marBottom w:val="0"/>
              <w:divBdr>
                <w:top w:val="none" w:sz="0" w:space="0" w:color="auto"/>
                <w:left w:val="none" w:sz="0" w:space="0" w:color="auto"/>
                <w:bottom w:val="none" w:sz="0" w:space="0" w:color="auto"/>
                <w:right w:val="none" w:sz="0" w:space="0" w:color="auto"/>
              </w:divBdr>
            </w:div>
          </w:divsChild>
        </w:div>
        <w:div w:id="1456369309">
          <w:marLeft w:val="0"/>
          <w:marRight w:val="0"/>
          <w:marTop w:val="0"/>
          <w:marBottom w:val="0"/>
          <w:divBdr>
            <w:top w:val="none" w:sz="0" w:space="0" w:color="auto"/>
            <w:left w:val="none" w:sz="0" w:space="0" w:color="auto"/>
            <w:bottom w:val="none" w:sz="0" w:space="0" w:color="auto"/>
            <w:right w:val="none" w:sz="0" w:space="0" w:color="auto"/>
          </w:divBdr>
          <w:divsChild>
            <w:div w:id="1219125133">
              <w:marLeft w:val="0"/>
              <w:marRight w:val="0"/>
              <w:marTop w:val="0"/>
              <w:marBottom w:val="0"/>
              <w:divBdr>
                <w:top w:val="none" w:sz="0" w:space="0" w:color="auto"/>
                <w:left w:val="none" w:sz="0" w:space="0" w:color="auto"/>
                <w:bottom w:val="none" w:sz="0" w:space="0" w:color="auto"/>
                <w:right w:val="none" w:sz="0" w:space="0" w:color="auto"/>
              </w:divBdr>
            </w:div>
          </w:divsChild>
        </w:div>
        <w:div w:id="541017591">
          <w:marLeft w:val="0"/>
          <w:marRight w:val="0"/>
          <w:marTop w:val="0"/>
          <w:marBottom w:val="0"/>
          <w:divBdr>
            <w:top w:val="none" w:sz="0" w:space="0" w:color="auto"/>
            <w:left w:val="none" w:sz="0" w:space="0" w:color="auto"/>
            <w:bottom w:val="none" w:sz="0" w:space="0" w:color="auto"/>
            <w:right w:val="none" w:sz="0" w:space="0" w:color="auto"/>
          </w:divBdr>
          <w:divsChild>
            <w:div w:id="889878554">
              <w:marLeft w:val="0"/>
              <w:marRight w:val="0"/>
              <w:marTop w:val="0"/>
              <w:marBottom w:val="0"/>
              <w:divBdr>
                <w:top w:val="none" w:sz="0" w:space="0" w:color="auto"/>
                <w:left w:val="none" w:sz="0" w:space="0" w:color="auto"/>
                <w:bottom w:val="none" w:sz="0" w:space="0" w:color="auto"/>
                <w:right w:val="none" w:sz="0" w:space="0" w:color="auto"/>
              </w:divBdr>
            </w:div>
            <w:div w:id="415706709">
              <w:marLeft w:val="0"/>
              <w:marRight w:val="0"/>
              <w:marTop w:val="0"/>
              <w:marBottom w:val="0"/>
              <w:divBdr>
                <w:top w:val="none" w:sz="0" w:space="0" w:color="auto"/>
                <w:left w:val="none" w:sz="0" w:space="0" w:color="auto"/>
                <w:bottom w:val="none" w:sz="0" w:space="0" w:color="auto"/>
                <w:right w:val="none" w:sz="0" w:space="0" w:color="auto"/>
              </w:divBdr>
            </w:div>
            <w:div w:id="112598879">
              <w:marLeft w:val="0"/>
              <w:marRight w:val="0"/>
              <w:marTop w:val="0"/>
              <w:marBottom w:val="0"/>
              <w:divBdr>
                <w:top w:val="none" w:sz="0" w:space="0" w:color="auto"/>
                <w:left w:val="none" w:sz="0" w:space="0" w:color="auto"/>
                <w:bottom w:val="none" w:sz="0" w:space="0" w:color="auto"/>
                <w:right w:val="none" w:sz="0" w:space="0" w:color="auto"/>
              </w:divBdr>
            </w:div>
          </w:divsChild>
        </w:div>
        <w:div w:id="146946609">
          <w:marLeft w:val="0"/>
          <w:marRight w:val="0"/>
          <w:marTop w:val="0"/>
          <w:marBottom w:val="0"/>
          <w:divBdr>
            <w:top w:val="none" w:sz="0" w:space="0" w:color="auto"/>
            <w:left w:val="none" w:sz="0" w:space="0" w:color="auto"/>
            <w:bottom w:val="none" w:sz="0" w:space="0" w:color="auto"/>
            <w:right w:val="none" w:sz="0" w:space="0" w:color="auto"/>
          </w:divBdr>
          <w:divsChild>
            <w:div w:id="1119299106">
              <w:marLeft w:val="0"/>
              <w:marRight w:val="0"/>
              <w:marTop w:val="0"/>
              <w:marBottom w:val="0"/>
              <w:divBdr>
                <w:top w:val="none" w:sz="0" w:space="0" w:color="auto"/>
                <w:left w:val="none" w:sz="0" w:space="0" w:color="auto"/>
                <w:bottom w:val="none" w:sz="0" w:space="0" w:color="auto"/>
                <w:right w:val="none" w:sz="0" w:space="0" w:color="auto"/>
              </w:divBdr>
            </w:div>
          </w:divsChild>
        </w:div>
        <w:div w:id="1317954902">
          <w:marLeft w:val="0"/>
          <w:marRight w:val="0"/>
          <w:marTop w:val="0"/>
          <w:marBottom w:val="0"/>
          <w:divBdr>
            <w:top w:val="none" w:sz="0" w:space="0" w:color="auto"/>
            <w:left w:val="none" w:sz="0" w:space="0" w:color="auto"/>
            <w:bottom w:val="none" w:sz="0" w:space="0" w:color="auto"/>
            <w:right w:val="none" w:sz="0" w:space="0" w:color="auto"/>
          </w:divBdr>
          <w:divsChild>
            <w:div w:id="1357730447">
              <w:marLeft w:val="0"/>
              <w:marRight w:val="0"/>
              <w:marTop w:val="0"/>
              <w:marBottom w:val="0"/>
              <w:divBdr>
                <w:top w:val="none" w:sz="0" w:space="0" w:color="auto"/>
                <w:left w:val="none" w:sz="0" w:space="0" w:color="auto"/>
                <w:bottom w:val="none" w:sz="0" w:space="0" w:color="auto"/>
                <w:right w:val="none" w:sz="0" w:space="0" w:color="auto"/>
              </w:divBdr>
            </w:div>
          </w:divsChild>
        </w:div>
        <w:div w:id="353311453">
          <w:marLeft w:val="0"/>
          <w:marRight w:val="0"/>
          <w:marTop w:val="0"/>
          <w:marBottom w:val="0"/>
          <w:divBdr>
            <w:top w:val="none" w:sz="0" w:space="0" w:color="auto"/>
            <w:left w:val="none" w:sz="0" w:space="0" w:color="auto"/>
            <w:bottom w:val="none" w:sz="0" w:space="0" w:color="auto"/>
            <w:right w:val="none" w:sz="0" w:space="0" w:color="auto"/>
          </w:divBdr>
          <w:divsChild>
            <w:div w:id="735200200">
              <w:marLeft w:val="0"/>
              <w:marRight w:val="0"/>
              <w:marTop w:val="0"/>
              <w:marBottom w:val="0"/>
              <w:divBdr>
                <w:top w:val="none" w:sz="0" w:space="0" w:color="auto"/>
                <w:left w:val="none" w:sz="0" w:space="0" w:color="auto"/>
                <w:bottom w:val="none" w:sz="0" w:space="0" w:color="auto"/>
                <w:right w:val="none" w:sz="0" w:space="0" w:color="auto"/>
              </w:divBdr>
            </w:div>
            <w:div w:id="1862864447">
              <w:marLeft w:val="0"/>
              <w:marRight w:val="0"/>
              <w:marTop w:val="0"/>
              <w:marBottom w:val="0"/>
              <w:divBdr>
                <w:top w:val="none" w:sz="0" w:space="0" w:color="auto"/>
                <w:left w:val="none" w:sz="0" w:space="0" w:color="auto"/>
                <w:bottom w:val="none" w:sz="0" w:space="0" w:color="auto"/>
                <w:right w:val="none" w:sz="0" w:space="0" w:color="auto"/>
              </w:divBdr>
            </w:div>
            <w:div w:id="340284072">
              <w:marLeft w:val="0"/>
              <w:marRight w:val="0"/>
              <w:marTop w:val="0"/>
              <w:marBottom w:val="0"/>
              <w:divBdr>
                <w:top w:val="none" w:sz="0" w:space="0" w:color="auto"/>
                <w:left w:val="none" w:sz="0" w:space="0" w:color="auto"/>
                <w:bottom w:val="none" w:sz="0" w:space="0" w:color="auto"/>
                <w:right w:val="none" w:sz="0" w:space="0" w:color="auto"/>
              </w:divBdr>
            </w:div>
          </w:divsChild>
        </w:div>
        <w:div w:id="1876695753">
          <w:marLeft w:val="0"/>
          <w:marRight w:val="0"/>
          <w:marTop w:val="0"/>
          <w:marBottom w:val="0"/>
          <w:divBdr>
            <w:top w:val="none" w:sz="0" w:space="0" w:color="auto"/>
            <w:left w:val="none" w:sz="0" w:space="0" w:color="auto"/>
            <w:bottom w:val="none" w:sz="0" w:space="0" w:color="auto"/>
            <w:right w:val="none" w:sz="0" w:space="0" w:color="auto"/>
          </w:divBdr>
          <w:divsChild>
            <w:div w:id="722757789">
              <w:marLeft w:val="0"/>
              <w:marRight w:val="0"/>
              <w:marTop w:val="0"/>
              <w:marBottom w:val="0"/>
              <w:divBdr>
                <w:top w:val="none" w:sz="0" w:space="0" w:color="auto"/>
                <w:left w:val="none" w:sz="0" w:space="0" w:color="auto"/>
                <w:bottom w:val="none" w:sz="0" w:space="0" w:color="auto"/>
                <w:right w:val="none" w:sz="0" w:space="0" w:color="auto"/>
              </w:divBdr>
            </w:div>
          </w:divsChild>
        </w:div>
        <w:div w:id="981542587">
          <w:marLeft w:val="0"/>
          <w:marRight w:val="0"/>
          <w:marTop w:val="0"/>
          <w:marBottom w:val="0"/>
          <w:divBdr>
            <w:top w:val="none" w:sz="0" w:space="0" w:color="auto"/>
            <w:left w:val="none" w:sz="0" w:space="0" w:color="auto"/>
            <w:bottom w:val="none" w:sz="0" w:space="0" w:color="auto"/>
            <w:right w:val="none" w:sz="0" w:space="0" w:color="auto"/>
          </w:divBdr>
          <w:divsChild>
            <w:div w:id="1846287183">
              <w:marLeft w:val="0"/>
              <w:marRight w:val="0"/>
              <w:marTop w:val="0"/>
              <w:marBottom w:val="0"/>
              <w:divBdr>
                <w:top w:val="none" w:sz="0" w:space="0" w:color="auto"/>
                <w:left w:val="none" w:sz="0" w:space="0" w:color="auto"/>
                <w:bottom w:val="none" w:sz="0" w:space="0" w:color="auto"/>
                <w:right w:val="none" w:sz="0" w:space="0" w:color="auto"/>
              </w:divBdr>
            </w:div>
          </w:divsChild>
        </w:div>
        <w:div w:id="4984762">
          <w:marLeft w:val="0"/>
          <w:marRight w:val="0"/>
          <w:marTop w:val="0"/>
          <w:marBottom w:val="0"/>
          <w:divBdr>
            <w:top w:val="none" w:sz="0" w:space="0" w:color="auto"/>
            <w:left w:val="none" w:sz="0" w:space="0" w:color="auto"/>
            <w:bottom w:val="none" w:sz="0" w:space="0" w:color="auto"/>
            <w:right w:val="none" w:sz="0" w:space="0" w:color="auto"/>
          </w:divBdr>
          <w:divsChild>
            <w:div w:id="1426269405">
              <w:marLeft w:val="0"/>
              <w:marRight w:val="0"/>
              <w:marTop w:val="0"/>
              <w:marBottom w:val="0"/>
              <w:divBdr>
                <w:top w:val="none" w:sz="0" w:space="0" w:color="auto"/>
                <w:left w:val="none" w:sz="0" w:space="0" w:color="auto"/>
                <w:bottom w:val="none" w:sz="0" w:space="0" w:color="auto"/>
                <w:right w:val="none" w:sz="0" w:space="0" w:color="auto"/>
              </w:divBdr>
            </w:div>
            <w:div w:id="1032800360">
              <w:marLeft w:val="0"/>
              <w:marRight w:val="0"/>
              <w:marTop w:val="0"/>
              <w:marBottom w:val="0"/>
              <w:divBdr>
                <w:top w:val="none" w:sz="0" w:space="0" w:color="auto"/>
                <w:left w:val="none" w:sz="0" w:space="0" w:color="auto"/>
                <w:bottom w:val="none" w:sz="0" w:space="0" w:color="auto"/>
                <w:right w:val="none" w:sz="0" w:space="0" w:color="auto"/>
              </w:divBdr>
            </w:div>
            <w:div w:id="1425879864">
              <w:marLeft w:val="0"/>
              <w:marRight w:val="0"/>
              <w:marTop w:val="0"/>
              <w:marBottom w:val="0"/>
              <w:divBdr>
                <w:top w:val="none" w:sz="0" w:space="0" w:color="auto"/>
                <w:left w:val="none" w:sz="0" w:space="0" w:color="auto"/>
                <w:bottom w:val="none" w:sz="0" w:space="0" w:color="auto"/>
                <w:right w:val="none" w:sz="0" w:space="0" w:color="auto"/>
              </w:divBdr>
            </w:div>
          </w:divsChild>
        </w:div>
        <w:div w:id="4988632">
          <w:marLeft w:val="0"/>
          <w:marRight w:val="0"/>
          <w:marTop w:val="0"/>
          <w:marBottom w:val="0"/>
          <w:divBdr>
            <w:top w:val="none" w:sz="0" w:space="0" w:color="auto"/>
            <w:left w:val="none" w:sz="0" w:space="0" w:color="auto"/>
            <w:bottom w:val="none" w:sz="0" w:space="0" w:color="auto"/>
            <w:right w:val="none" w:sz="0" w:space="0" w:color="auto"/>
          </w:divBdr>
          <w:divsChild>
            <w:div w:id="1596941105">
              <w:marLeft w:val="0"/>
              <w:marRight w:val="0"/>
              <w:marTop w:val="0"/>
              <w:marBottom w:val="0"/>
              <w:divBdr>
                <w:top w:val="none" w:sz="0" w:space="0" w:color="auto"/>
                <w:left w:val="none" w:sz="0" w:space="0" w:color="auto"/>
                <w:bottom w:val="none" w:sz="0" w:space="0" w:color="auto"/>
                <w:right w:val="none" w:sz="0" w:space="0" w:color="auto"/>
              </w:divBdr>
            </w:div>
          </w:divsChild>
        </w:div>
        <w:div w:id="750350118">
          <w:marLeft w:val="0"/>
          <w:marRight w:val="0"/>
          <w:marTop w:val="0"/>
          <w:marBottom w:val="0"/>
          <w:divBdr>
            <w:top w:val="none" w:sz="0" w:space="0" w:color="auto"/>
            <w:left w:val="none" w:sz="0" w:space="0" w:color="auto"/>
            <w:bottom w:val="none" w:sz="0" w:space="0" w:color="auto"/>
            <w:right w:val="none" w:sz="0" w:space="0" w:color="auto"/>
          </w:divBdr>
          <w:divsChild>
            <w:div w:id="1344547881">
              <w:marLeft w:val="0"/>
              <w:marRight w:val="0"/>
              <w:marTop w:val="0"/>
              <w:marBottom w:val="0"/>
              <w:divBdr>
                <w:top w:val="none" w:sz="0" w:space="0" w:color="auto"/>
                <w:left w:val="none" w:sz="0" w:space="0" w:color="auto"/>
                <w:bottom w:val="none" w:sz="0" w:space="0" w:color="auto"/>
                <w:right w:val="none" w:sz="0" w:space="0" w:color="auto"/>
              </w:divBdr>
            </w:div>
          </w:divsChild>
        </w:div>
        <w:div w:id="1608267876">
          <w:marLeft w:val="0"/>
          <w:marRight w:val="0"/>
          <w:marTop w:val="0"/>
          <w:marBottom w:val="0"/>
          <w:divBdr>
            <w:top w:val="none" w:sz="0" w:space="0" w:color="auto"/>
            <w:left w:val="none" w:sz="0" w:space="0" w:color="auto"/>
            <w:bottom w:val="none" w:sz="0" w:space="0" w:color="auto"/>
            <w:right w:val="none" w:sz="0" w:space="0" w:color="auto"/>
          </w:divBdr>
          <w:divsChild>
            <w:div w:id="728652120">
              <w:marLeft w:val="0"/>
              <w:marRight w:val="0"/>
              <w:marTop w:val="0"/>
              <w:marBottom w:val="0"/>
              <w:divBdr>
                <w:top w:val="none" w:sz="0" w:space="0" w:color="auto"/>
                <w:left w:val="none" w:sz="0" w:space="0" w:color="auto"/>
                <w:bottom w:val="none" w:sz="0" w:space="0" w:color="auto"/>
                <w:right w:val="none" w:sz="0" w:space="0" w:color="auto"/>
              </w:divBdr>
            </w:div>
            <w:div w:id="874848444">
              <w:marLeft w:val="0"/>
              <w:marRight w:val="0"/>
              <w:marTop w:val="0"/>
              <w:marBottom w:val="0"/>
              <w:divBdr>
                <w:top w:val="none" w:sz="0" w:space="0" w:color="auto"/>
                <w:left w:val="none" w:sz="0" w:space="0" w:color="auto"/>
                <w:bottom w:val="none" w:sz="0" w:space="0" w:color="auto"/>
                <w:right w:val="none" w:sz="0" w:space="0" w:color="auto"/>
              </w:divBdr>
            </w:div>
            <w:div w:id="1353724887">
              <w:marLeft w:val="0"/>
              <w:marRight w:val="0"/>
              <w:marTop w:val="0"/>
              <w:marBottom w:val="0"/>
              <w:divBdr>
                <w:top w:val="none" w:sz="0" w:space="0" w:color="auto"/>
                <w:left w:val="none" w:sz="0" w:space="0" w:color="auto"/>
                <w:bottom w:val="none" w:sz="0" w:space="0" w:color="auto"/>
                <w:right w:val="none" w:sz="0" w:space="0" w:color="auto"/>
              </w:divBdr>
            </w:div>
          </w:divsChild>
        </w:div>
        <w:div w:id="1110588481">
          <w:marLeft w:val="0"/>
          <w:marRight w:val="0"/>
          <w:marTop w:val="0"/>
          <w:marBottom w:val="0"/>
          <w:divBdr>
            <w:top w:val="none" w:sz="0" w:space="0" w:color="auto"/>
            <w:left w:val="none" w:sz="0" w:space="0" w:color="auto"/>
            <w:bottom w:val="none" w:sz="0" w:space="0" w:color="auto"/>
            <w:right w:val="none" w:sz="0" w:space="0" w:color="auto"/>
          </w:divBdr>
          <w:divsChild>
            <w:div w:id="1698847028">
              <w:marLeft w:val="0"/>
              <w:marRight w:val="0"/>
              <w:marTop w:val="0"/>
              <w:marBottom w:val="0"/>
              <w:divBdr>
                <w:top w:val="none" w:sz="0" w:space="0" w:color="auto"/>
                <w:left w:val="none" w:sz="0" w:space="0" w:color="auto"/>
                <w:bottom w:val="none" w:sz="0" w:space="0" w:color="auto"/>
                <w:right w:val="none" w:sz="0" w:space="0" w:color="auto"/>
              </w:divBdr>
            </w:div>
          </w:divsChild>
        </w:div>
        <w:div w:id="1424569388">
          <w:marLeft w:val="0"/>
          <w:marRight w:val="0"/>
          <w:marTop w:val="0"/>
          <w:marBottom w:val="0"/>
          <w:divBdr>
            <w:top w:val="none" w:sz="0" w:space="0" w:color="auto"/>
            <w:left w:val="none" w:sz="0" w:space="0" w:color="auto"/>
            <w:bottom w:val="none" w:sz="0" w:space="0" w:color="auto"/>
            <w:right w:val="none" w:sz="0" w:space="0" w:color="auto"/>
          </w:divBdr>
          <w:divsChild>
            <w:div w:id="38096190">
              <w:marLeft w:val="0"/>
              <w:marRight w:val="0"/>
              <w:marTop w:val="0"/>
              <w:marBottom w:val="0"/>
              <w:divBdr>
                <w:top w:val="none" w:sz="0" w:space="0" w:color="auto"/>
                <w:left w:val="none" w:sz="0" w:space="0" w:color="auto"/>
                <w:bottom w:val="none" w:sz="0" w:space="0" w:color="auto"/>
                <w:right w:val="none" w:sz="0" w:space="0" w:color="auto"/>
              </w:divBdr>
            </w:div>
          </w:divsChild>
        </w:div>
        <w:div w:id="563029046">
          <w:marLeft w:val="0"/>
          <w:marRight w:val="0"/>
          <w:marTop w:val="0"/>
          <w:marBottom w:val="0"/>
          <w:divBdr>
            <w:top w:val="none" w:sz="0" w:space="0" w:color="auto"/>
            <w:left w:val="none" w:sz="0" w:space="0" w:color="auto"/>
            <w:bottom w:val="none" w:sz="0" w:space="0" w:color="auto"/>
            <w:right w:val="none" w:sz="0" w:space="0" w:color="auto"/>
          </w:divBdr>
          <w:divsChild>
            <w:div w:id="405154268">
              <w:marLeft w:val="0"/>
              <w:marRight w:val="0"/>
              <w:marTop w:val="0"/>
              <w:marBottom w:val="0"/>
              <w:divBdr>
                <w:top w:val="none" w:sz="0" w:space="0" w:color="auto"/>
                <w:left w:val="none" w:sz="0" w:space="0" w:color="auto"/>
                <w:bottom w:val="none" w:sz="0" w:space="0" w:color="auto"/>
                <w:right w:val="none" w:sz="0" w:space="0" w:color="auto"/>
              </w:divBdr>
            </w:div>
            <w:div w:id="2038046221">
              <w:marLeft w:val="0"/>
              <w:marRight w:val="0"/>
              <w:marTop w:val="0"/>
              <w:marBottom w:val="0"/>
              <w:divBdr>
                <w:top w:val="none" w:sz="0" w:space="0" w:color="auto"/>
                <w:left w:val="none" w:sz="0" w:space="0" w:color="auto"/>
                <w:bottom w:val="none" w:sz="0" w:space="0" w:color="auto"/>
                <w:right w:val="none" w:sz="0" w:space="0" w:color="auto"/>
              </w:divBdr>
            </w:div>
            <w:div w:id="1761946788">
              <w:marLeft w:val="0"/>
              <w:marRight w:val="0"/>
              <w:marTop w:val="0"/>
              <w:marBottom w:val="0"/>
              <w:divBdr>
                <w:top w:val="none" w:sz="0" w:space="0" w:color="auto"/>
                <w:left w:val="none" w:sz="0" w:space="0" w:color="auto"/>
                <w:bottom w:val="none" w:sz="0" w:space="0" w:color="auto"/>
                <w:right w:val="none" w:sz="0" w:space="0" w:color="auto"/>
              </w:divBdr>
            </w:div>
          </w:divsChild>
        </w:div>
        <w:div w:id="634484699">
          <w:marLeft w:val="0"/>
          <w:marRight w:val="0"/>
          <w:marTop w:val="0"/>
          <w:marBottom w:val="0"/>
          <w:divBdr>
            <w:top w:val="none" w:sz="0" w:space="0" w:color="auto"/>
            <w:left w:val="none" w:sz="0" w:space="0" w:color="auto"/>
            <w:bottom w:val="none" w:sz="0" w:space="0" w:color="auto"/>
            <w:right w:val="none" w:sz="0" w:space="0" w:color="auto"/>
          </w:divBdr>
          <w:divsChild>
            <w:div w:id="1355960507">
              <w:marLeft w:val="0"/>
              <w:marRight w:val="0"/>
              <w:marTop w:val="0"/>
              <w:marBottom w:val="0"/>
              <w:divBdr>
                <w:top w:val="none" w:sz="0" w:space="0" w:color="auto"/>
                <w:left w:val="none" w:sz="0" w:space="0" w:color="auto"/>
                <w:bottom w:val="none" w:sz="0" w:space="0" w:color="auto"/>
                <w:right w:val="none" w:sz="0" w:space="0" w:color="auto"/>
              </w:divBdr>
            </w:div>
          </w:divsChild>
        </w:div>
        <w:div w:id="844395425">
          <w:marLeft w:val="0"/>
          <w:marRight w:val="0"/>
          <w:marTop w:val="0"/>
          <w:marBottom w:val="0"/>
          <w:divBdr>
            <w:top w:val="none" w:sz="0" w:space="0" w:color="auto"/>
            <w:left w:val="none" w:sz="0" w:space="0" w:color="auto"/>
            <w:bottom w:val="none" w:sz="0" w:space="0" w:color="auto"/>
            <w:right w:val="none" w:sz="0" w:space="0" w:color="auto"/>
          </w:divBdr>
          <w:divsChild>
            <w:div w:id="426660100">
              <w:marLeft w:val="0"/>
              <w:marRight w:val="0"/>
              <w:marTop w:val="0"/>
              <w:marBottom w:val="0"/>
              <w:divBdr>
                <w:top w:val="none" w:sz="0" w:space="0" w:color="auto"/>
                <w:left w:val="none" w:sz="0" w:space="0" w:color="auto"/>
                <w:bottom w:val="none" w:sz="0" w:space="0" w:color="auto"/>
                <w:right w:val="none" w:sz="0" w:space="0" w:color="auto"/>
              </w:divBdr>
            </w:div>
          </w:divsChild>
        </w:div>
        <w:div w:id="1710186182">
          <w:marLeft w:val="0"/>
          <w:marRight w:val="0"/>
          <w:marTop w:val="0"/>
          <w:marBottom w:val="0"/>
          <w:divBdr>
            <w:top w:val="none" w:sz="0" w:space="0" w:color="auto"/>
            <w:left w:val="none" w:sz="0" w:space="0" w:color="auto"/>
            <w:bottom w:val="none" w:sz="0" w:space="0" w:color="auto"/>
            <w:right w:val="none" w:sz="0" w:space="0" w:color="auto"/>
          </w:divBdr>
          <w:divsChild>
            <w:div w:id="2137525576">
              <w:marLeft w:val="0"/>
              <w:marRight w:val="0"/>
              <w:marTop w:val="0"/>
              <w:marBottom w:val="0"/>
              <w:divBdr>
                <w:top w:val="none" w:sz="0" w:space="0" w:color="auto"/>
                <w:left w:val="none" w:sz="0" w:space="0" w:color="auto"/>
                <w:bottom w:val="none" w:sz="0" w:space="0" w:color="auto"/>
                <w:right w:val="none" w:sz="0" w:space="0" w:color="auto"/>
              </w:divBdr>
            </w:div>
            <w:div w:id="41365496">
              <w:marLeft w:val="0"/>
              <w:marRight w:val="0"/>
              <w:marTop w:val="0"/>
              <w:marBottom w:val="0"/>
              <w:divBdr>
                <w:top w:val="none" w:sz="0" w:space="0" w:color="auto"/>
                <w:left w:val="none" w:sz="0" w:space="0" w:color="auto"/>
                <w:bottom w:val="none" w:sz="0" w:space="0" w:color="auto"/>
                <w:right w:val="none" w:sz="0" w:space="0" w:color="auto"/>
              </w:divBdr>
            </w:div>
            <w:div w:id="1077021129">
              <w:marLeft w:val="0"/>
              <w:marRight w:val="0"/>
              <w:marTop w:val="0"/>
              <w:marBottom w:val="0"/>
              <w:divBdr>
                <w:top w:val="none" w:sz="0" w:space="0" w:color="auto"/>
                <w:left w:val="none" w:sz="0" w:space="0" w:color="auto"/>
                <w:bottom w:val="none" w:sz="0" w:space="0" w:color="auto"/>
                <w:right w:val="none" w:sz="0" w:space="0" w:color="auto"/>
              </w:divBdr>
            </w:div>
          </w:divsChild>
        </w:div>
        <w:div w:id="895973843">
          <w:marLeft w:val="0"/>
          <w:marRight w:val="0"/>
          <w:marTop w:val="0"/>
          <w:marBottom w:val="0"/>
          <w:divBdr>
            <w:top w:val="none" w:sz="0" w:space="0" w:color="auto"/>
            <w:left w:val="none" w:sz="0" w:space="0" w:color="auto"/>
            <w:bottom w:val="none" w:sz="0" w:space="0" w:color="auto"/>
            <w:right w:val="none" w:sz="0" w:space="0" w:color="auto"/>
          </w:divBdr>
          <w:divsChild>
            <w:div w:id="1862358734">
              <w:marLeft w:val="0"/>
              <w:marRight w:val="0"/>
              <w:marTop w:val="0"/>
              <w:marBottom w:val="0"/>
              <w:divBdr>
                <w:top w:val="none" w:sz="0" w:space="0" w:color="auto"/>
                <w:left w:val="none" w:sz="0" w:space="0" w:color="auto"/>
                <w:bottom w:val="none" w:sz="0" w:space="0" w:color="auto"/>
                <w:right w:val="none" w:sz="0" w:space="0" w:color="auto"/>
              </w:divBdr>
            </w:div>
          </w:divsChild>
        </w:div>
        <w:div w:id="1838350730">
          <w:marLeft w:val="0"/>
          <w:marRight w:val="0"/>
          <w:marTop w:val="0"/>
          <w:marBottom w:val="0"/>
          <w:divBdr>
            <w:top w:val="none" w:sz="0" w:space="0" w:color="auto"/>
            <w:left w:val="none" w:sz="0" w:space="0" w:color="auto"/>
            <w:bottom w:val="none" w:sz="0" w:space="0" w:color="auto"/>
            <w:right w:val="none" w:sz="0" w:space="0" w:color="auto"/>
          </w:divBdr>
          <w:divsChild>
            <w:div w:id="1750806164">
              <w:marLeft w:val="0"/>
              <w:marRight w:val="0"/>
              <w:marTop w:val="0"/>
              <w:marBottom w:val="0"/>
              <w:divBdr>
                <w:top w:val="none" w:sz="0" w:space="0" w:color="auto"/>
                <w:left w:val="none" w:sz="0" w:space="0" w:color="auto"/>
                <w:bottom w:val="none" w:sz="0" w:space="0" w:color="auto"/>
                <w:right w:val="none" w:sz="0" w:space="0" w:color="auto"/>
              </w:divBdr>
            </w:div>
          </w:divsChild>
        </w:div>
        <w:div w:id="1896700244">
          <w:marLeft w:val="0"/>
          <w:marRight w:val="0"/>
          <w:marTop w:val="0"/>
          <w:marBottom w:val="0"/>
          <w:divBdr>
            <w:top w:val="none" w:sz="0" w:space="0" w:color="auto"/>
            <w:left w:val="none" w:sz="0" w:space="0" w:color="auto"/>
            <w:bottom w:val="none" w:sz="0" w:space="0" w:color="auto"/>
            <w:right w:val="none" w:sz="0" w:space="0" w:color="auto"/>
          </w:divBdr>
          <w:divsChild>
            <w:div w:id="240332730">
              <w:marLeft w:val="0"/>
              <w:marRight w:val="0"/>
              <w:marTop w:val="0"/>
              <w:marBottom w:val="0"/>
              <w:divBdr>
                <w:top w:val="none" w:sz="0" w:space="0" w:color="auto"/>
                <w:left w:val="none" w:sz="0" w:space="0" w:color="auto"/>
                <w:bottom w:val="none" w:sz="0" w:space="0" w:color="auto"/>
                <w:right w:val="none" w:sz="0" w:space="0" w:color="auto"/>
              </w:divBdr>
            </w:div>
            <w:div w:id="446581661">
              <w:marLeft w:val="0"/>
              <w:marRight w:val="0"/>
              <w:marTop w:val="0"/>
              <w:marBottom w:val="0"/>
              <w:divBdr>
                <w:top w:val="none" w:sz="0" w:space="0" w:color="auto"/>
                <w:left w:val="none" w:sz="0" w:space="0" w:color="auto"/>
                <w:bottom w:val="none" w:sz="0" w:space="0" w:color="auto"/>
                <w:right w:val="none" w:sz="0" w:space="0" w:color="auto"/>
              </w:divBdr>
            </w:div>
            <w:div w:id="1961298053">
              <w:marLeft w:val="0"/>
              <w:marRight w:val="0"/>
              <w:marTop w:val="0"/>
              <w:marBottom w:val="0"/>
              <w:divBdr>
                <w:top w:val="none" w:sz="0" w:space="0" w:color="auto"/>
                <w:left w:val="none" w:sz="0" w:space="0" w:color="auto"/>
                <w:bottom w:val="none" w:sz="0" w:space="0" w:color="auto"/>
                <w:right w:val="none" w:sz="0" w:space="0" w:color="auto"/>
              </w:divBdr>
            </w:div>
          </w:divsChild>
        </w:div>
        <w:div w:id="621499376">
          <w:marLeft w:val="0"/>
          <w:marRight w:val="0"/>
          <w:marTop w:val="0"/>
          <w:marBottom w:val="0"/>
          <w:divBdr>
            <w:top w:val="none" w:sz="0" w:space="0" w:color="auto"/>
            <w:left w:val="none" w:sz="0" w:space="0" w:color="auto"/>
            <w:bottom w:val="none" w:sz="0" w:space="0" w:color="auto"/>
            <w:right w:val="none" w:sz="0" w:space="0" w:color="auto"/>
          </w:divBdr>
          <w:divsChild>
            <w:div w:id="498891472">
              <w:marLeft w:val="0"/>
              <w:marRight w:val="0"/>
              <w:marTop w:val="0"/>
              <w:marBottom w:val="0"/>
              <w:divBdr>
                <w:top w:val="none" w:sz="0" w:space="0" w:color="auto"/>
                <w:left w:val="none" w:sz="0" w:space="0" w:color="auto"/>
                <w:bottom w:val="none" w:sz="0" w:space="0" w:color="auto"/>
                <w:right w:val="none" w:sz="0" w:space="0" w:color="auto"/>
              </w:divBdr>
            </w:div>
          </w:divsChild>
        </w:div>
        <w:div w:id="1575312695">
          <w:marLeft w:val="0"/>
          <w:marRight w:val="0"/>
          <w:marTop w:val="0"/>
          <w:marBottom w:val="0"/>
          <w:divBdr>
            <w:top w:val="none" w:sz="0" w:space="0" w:color="auto"/>
            <w:left w:val="none" w:sz="0" w:space="0" w:color="auto"/>
            <w:bottom w:val="none" w:sz="0" w:space="0" w:color="auto"/>
            <w:right w:val="none" w:sz="0" w:space="0" w:color="auto"/>
          </w:divBdr>
          <w:divsChild>
            <w:div w:id="1790930066">
              <w:marLeft w:val="0"/>
              <w:marRight w:val="0"/>
              <w:marTop w:val="0"/>
              <w:marBottom w:val="0"/>
              <w:divBdr>
                <w:top w:val="none" w:sz="0" w:space="0" w:color="auto"/>
                <w:left w:val="none" w:sz="0" w:space="0" w:color="auto"/>
                <w:bottom w:val="none" w:sz="0" w:space="0" w:color="auto"/>
                <w:right w:val="none" w:sz="0" w:space="0" w:color="auto"/>
              </w:divBdr>
            </w:div>
            <w:div w:id="911815899">
              <w:marLeft w:val="0"/>
              <w:marRight w:val="0"/>
              <w:marTop w:val="0"/>
              <w:marBottom w:val="0"/>
              <w:divBdr>
                <w:top w:val="none" w:sz="0" w:space="0" w:color="auto"/>
                <w:left w:val="none" w:sz="0" w:space="0" w:color="auto"/>
                <w:bottom w:val="none" w:sz="0" w:space="0" w:color="auto"/>
                <w:right w:val="none" w:sz="0" w:space="0" w:color="auto"/>
              </w:divBdr>
            </w:div>
          </w:divsChild>
        </w:div>
        <w:div w:id="777215018">
          <w:marLeft w:val="0"/>
          <w:marRight w:val="0"/>
          <w:marTop w:val="0"/>
          <w:marBottom w:val="0"/>
          <w:divBdr>
            <w:top w:val="none" w:sz="0" w:space="0" w:color="auto"/>
            <w:left w:val="none" w:sz="0" w:space="0" w:color="auto"/>
            <w:bottom w:val="none" w:sz="0" w:space="0" w:color="auto"/>
            <w:right w:val="none" w:sz="0" w:space="0" w:color="auto"/>
          </w:divBdr>
          <w:divsChild>
            <w:div w:id="461121350">
              <w:marLeft w:val="0"/>
              <w:marRight w:val="0"/>
              <w:marTop w:val="0"/>
              <w:marBottom w:val="0"/>
              <w:divBdr>
                <w:top w:val="none" w:sz="0" w:space="0" w:color="auto"/>
                <w:left w:val="none" w:sz="0" w:space="0" w:color="auto"/>
                <w:bottom w:val="none" w:sz="0" w:space="0" w:color="auto"/>
                <w:right w:val="none" w:sz="0" w:space="0" w:color="auto"/>
              </w:divBdr>
            </w:div>
          </w:divsChild>
        </w:div>
        <w:div w:id="133104269">
          <w:marLeft w:val="0"/>
          <w:marRight w:val="0"/>
          <w:marTop w:val="0"/>
          <w:marBottom w:val="0"/>
          <w:divBdr>
            <w:top w:val="none" w:sz="0" w:space="0" w:color="auto"/>
            <w:left w:val="none" w:sz="0" w:space="0" w:color="auto"/>
            <w:bottom w:val="none" w:sz="0" w:space="0" w:color="auto"/>
            <w:right w:val="none" w:sz="0" w:space="0" w:color="auto"/>
          </w:divBdr>
          <w:divsChild>
            <w:div w:id="1390810824">
              <w:marLeft w:val="0"/>
              <w:marRight w:val="0"/>
              <w:marTop w:val="0"/>
              <w:marBottom w:val="0"/>
              <w:divBdr>
                <w:top w:val="none" w:sz="0" w:space="0" w:color="auto"/>
                <w:left w:val="none" w:sz="0" w:space="0" w:color="auto"/>
                <w:bottom w:val="none" w:sz="0" w:space="0" w:color="auto"/>
                <w:right w:val="none" w:sz="0" w:space="0" w:color="auto"/>
              </w:divBdr>
            </w:div>
          </w:divsChild>
        </w:div>
        <w:div w:id="917637089">
          <w:marLeft w:val="0"/>
          <w:marRight w:val="0"/>
          <w:marTop w:val="0"/>
          <w:marBottom w:val="0"/>
          <w:divBdr>
            <w:top w:val="none" w:sz="0" w:space="0" w:color="auto"/>
            <w:left w:val="none" w:sz="0" w:space="0" w:color="auto"/>
            <w:bottom w:val="none" w:sz="0" w:space="0" w:color="auto"/>
            <w:right w:val="none" w:sz="0" w:space="0" w:color="auto"/>
          </w:divBdr>
          <w:divsChild>
            <w:div w:id="1383871823">
              <w:marLeft w:val="0"/>
              <w:marRight w:val="0"/>
              <w:marTop w:val="0"/>
              <w:marBottom w:val="0"/>
              <w:divBdr>
                <w:top w:val="none" w:sz="0" w:space="0" w:color="auto"/>
                <w:left w:val="none" w:sz="0" w:space="0" w:color="auto"/>
                <w:bottom w:val="none" w:sz="0" w:space="0" w:color="auto"/>
                <w:right w:val="none" w:sz="0" w:space="0" w:color="auto"/>
              </w:divBdr>
            </w:div>
            <w:div w:id="714547978">
              <w:marLeft w:val="0"/>
              <w:marRight w:val="0"/>
              <w:marTop w:val="0"/>
              <w:marBottom w:val="0"/>
              <w:divBdr>
                <w:top w:val="none" w:sz="0" w:space="0" w:color="auto"/>
                <w:left w:val="none" w:sz="0" w:space="0" w:color="auto"/>
                <w:bottom w:val="none" w:sz="0" w:space="0" w:color="auto"/>
                <w:right w:val="none" w:sz="0" w:space="0" w:color="auto"/>
              </w:divBdr>
            </w:div>
          </w:divsChild>
        </w:div>
        <w:div w:id="1189568967">
          <w:marLeft w:val="0"/>
          <w:marRight w:val="0"/>
          <w:marTop w:val="0"/>
          <w:marBottom w:val="0"/>
          <w:divBdr>
            <w:top w:val="none" w:sz="0" w:space="0" w:color="auto"/>
            <w:left w:val="none" w:sz="0" w:space="0" w:color="auto"/>
            <w:bottom w:val="none" w:sz="0" w:space="0" w:color="auto"/>
            <w:right w:val="none" w:sz="0" w:space="0" w:color="auto"/>
          </w:divBdr>
          <w:divsChild>
            <w:div w:id="1237205679">
              <w:marLeft w:val="0"/>
              <w:marRight w:val="0"/>
              <w:marTop w:val="0"/>
              <w:marBottom w:val="0"/>
              <w:divBdr>
                <w:top w:val="none" w:sz="0" w:space="0" w:color="auto"/>
                <w:left w:val="none" w:sz="0" w:space="0" w:color="auto"/>
                <w:bottom w:val="none" w:sz="0" w:space="0" w:color="auto"/>
                <w:right w:val="none" w:sz="0" w:space="0" w:color="auto"/>
              </w:divBdr>
            </w:div>
          </w:divsChild>
        </w:div>
        <w:div w:id="1614552261">
          <w:marLeft w:val="0"/>
          <w:marRight w:val="0"/>
          <w:marTop w:val="0"/>
          <w:marBottom w:val="0"/>
          <w:divBdr>
            <w:top w:val="none" w:sz="0" w:space="0" w:color="auto"/>
            <w:left w:val="none" w:sz="0" w:space="0" w:color="auto"/>
            <w:bottom w:val="none" w:sz="0" w:space="0" w:color="auto"/>
            <w:right w:val="none" w:sz="0" w:space="0" w:color="auto"/>
          </w:divBdr>
          <w:divsChild>
            <w:div w:id="87754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203924">
      <w:bodyDiv w:val="1"/>
      <w:marLeft w:val="0"/>
      <w:marRight w:val="0"/>
      <w:marTop w:val="0"/>
      <w:marBottom w:val="0"/>
      <w:divBdr>
        <w:top w:val="none" w:sz="0" w:space="0" w:color="auto"/>
        <w:left w:val="none" w:sz="0" w:space="0" w:color="auto"/>
        <w:bottom w:val="none" w:sz="0" w:space="0" w:color="auto"/>
        <w:right w:val="none" w:sz="0" w:space="0" w:color="auto"/>
      </w:divBdr>
      <w:divsChild>
        <w:div w:id="573124756">
          <w:marLeft w:val="0"/>
          <w:marRight w:val="0"/>
          <w:marTop w:val="0"/>
          <w:marBottom w:val="0"/>
          <w:divBdr>
            <w:top w:val="none" w:sz="0" w:space="0" w:color="auto"/>
            <w:left w:val="none" w:sz="0" w:space="0" w:color="auto"/>
            <w:bottom w:val="none" w:sz="0" w:space="0" w:color="auto"/>
            <w:right w:val="none" w:sz="0" w:space="0" w:color="auto"/>
          </w:divBdr>
        </w:div>
      </w:divsChild>
    </w:div>
    <w:div w:id="1144935381">
      <w:bodyDiv w:val="1"/>
      <w:marLeft w:val="0"/>
      <w:marRight w:val="0"/>
      <w:marTop w:val="0"/>
      <w:marBottom w:val="0"/>
      <w:divBdr>
        <w:top w:val="none" w:sz="0" w:space="0" w:color="auto"/>
        <w:left w:val="none" w:sz="0" w:space="0" w:color="auto"/>
        <w:bottom w:val="none" w:sz="0" w:space="0" w:color="auto"/>
        <w:right w:val="none" w:sz="0" w:space="0" w:color="auto"/>
      </w:divBdr>
      <w:divsChild>
        <w:div w:id="864254020">
          <w:marLeft w:val="0"/>
          <w:marRight w:val="0"/>
          <w:marTop w:val="0"/>
          <w:marBottom w:val="0"/>
          <w:divBdr>
            <w:top w:val="none" w:sz="0" w:space="0" w:color="auto"/>
            <w:left w:val="none" w:sz="0" w:space="0" w:color="auto"/>
            <w:bottom w:val="none" w:sz="0" w:space="0" w:color="auto"/>
            <w:right w:val="none" w:sz="0" w:space="0" w:color="auto"/>
          </w:divBdr>
        </w:div>
        <w:div w:id="1185093845">
          <w:marLeft w:val="0"/>
          <w:marRight w:val="0"/>
          <w:marTop w:val="0"/>
          <w:marBottom w:val="0"/>
          <w:divBdr>
            <w:top w:val="none" w:sz="0" w:space="0" w:color="auto"/>
            <w:left w:val="none" w:sz="0" w:space="0" w:color="auto"/>
            <w:bottom w:val="none" w:sz="0" w:space="0" w:color="auto"/>
            <w:right w:val="none" w:sz="0" w:space="0" w:color="auto"/>
          </w:divBdr>
        </w:div>
        <w:div w:id="1759785042">
          <w:marLeft w:val="0"/>
          <w:marRight w:val="0"/>
          <w:marTop w:val="0"/>
          <w:marBottom w:val="0"/>
          <w:divBdr>
            <w:top w:val="none" w:sz="0" w:space="0" w:color="auto"/>
            <w:left w:val="none" w:sz="0" w:space="0" w:color="auto"/>
            <w:bottom w:val="none" w:sz="0" w:space="0" w:color="auto"/>
            <w:right w:val="none" w:sz="0" w:space="0" w:color="auto"/>
          </w:divBdr>
        </w:div>
      </w:divsChild>
    </w:div>
    <w:div w:id="1155682022">
      <w:bodyDiv w:val="1"/>
      <w:marLeft w:val="0"/>
      <w:marRight w:val="0"/>
      <w:marTop w:val="0"/>
      <w:marBottom w:val="0"/>
      <w:divBdr>
        <w:top w:val="none" w:sz="0" w:space="0" w:color="auto"/>
        <w:left w:val="none" w:sz="0" w:space="0" w:color="auto"/>
        <w:bottom w:val="none" w:sz="0" w:space="0" w:color="auto"/>
        <w:right w:val="none" w:sz="0" w:space="0" w:color="auto"/>
      </w:divBdr>
      <w:divsChild>
        <w:div w:id="116337124">
          <w:marLeft w:val="0"/>
          <w:marRight w:val="0"/>
          <w:marTop w:val="0"/>
          <w:marBottom w:val="0"/>
          <w:divBdr>
            <w:top w:val="none" w:sz="0" w:space="0" w:color="auto"/>
            <w:left w:val="none" w:sz="0" w:space="0" w:color="auto"/>
            <w:bottom w:val="none" w:sz="0" w:space="0" w:color="auto"/>
            <w:right w:val="none" w:sz="0" w:space="0" w:color="auto"/>
          </w:divBdr>
        </w:div>
        <w:div w:id="395012186">
          <w:marLeft w:val="0"/>
          <w:marRight w:val="0"/>
          <w:marTop w:val="0"/>
          <w:marBottom w:val="0"/>
          <w:divBdr>
            <w:top w:val="none" w:sz="0" w:space="0" w:color="auto"/>
            <w:left w:val="none" w:sz="0" w:space="0" w:color="auto"/>
            <w:bottom w:val="none" w:sz="0" w:space="0" w:color="auto"/>
            <w:right w:val="none" w:sz="0" w:space="0" w:color="auto"/>
          </w:divBdr>
        </w:div>
        <w:div w:id="404958996">
          <w:marLeft w:val="0"/>
          <w:marRight w:val="0"/>
          <w:marTop w:val="0"/>
          <w:marBottom w:val="0"/>
          <w:divBdr>
            <w:top w:val="none" w:sz="0" w:space="0" w:color="auto"/>
            <w:left w:val="none" w:sz="0" w:space="0" w:color="auto"/>
            <w:bottom w:val="none" w:sz="0" w:space="0" w:color="auto"/>
            <w:right w:val="none" w:sz="0" w:space="0" w:color="auto"/>
          </w:divBdr>
        </w:div>
        <w:div w:id="994261468">
          <w:marLeft w:val="0"/>
          <w:marRight w:val="0"/>
          <w:marTop w:val="0"/>
          <w:marBottom w:val="0"/>
          <w:divBdr>
            <w:top w:val="none" w:sz="0" w:space="0" w:color="auto"/>
            <w:left w:val="none" w:sz="0" w:space="0" w:color="auto"/>
            <w:bottom w:val="none" w:sz="0" w:space="0" w:color="auto"/>
            <w:right w:val="none" w:sz="0" w:space="0" w:color="auto"/>
          </w:divBdr>
        </w:div>
        <w:div w:id="1042629831">
          <w:marLeft w:val="0"/>
          <w:marRight w:val="0"/>
          <w:marTop w:val="0"/>
          <w:marBottom w:val="0"/>
          <w:divBdr>
            <w:top w:val="none" w:sz="0" w:space="0" w:color="auto"/>
            <w:left w:val="none" w:sz="0" w:space="0" w:color="auto"/>
            <w:bottom w:val="none" w:sz="0" w:space="0" w:color="auto"/>
            <w:right w:val="none" w:sz="0" w:space="0" w:color="auto"/>
          </w:divBdr>
        </w:div>
        <w:div w:id="1283996494">
          <w:marLeft w:val="0"/>
          <w:marRight w:val="0"/>
          <w:marTop w:val="0"/>
          <w:marBottom w:val="0"/>
          <w:divBdr>
            <w:top w:val="none" w:sz="0" w:space="0" w:color="auto"/>
            <w:left w:val="none" w:sz="0" w:space="0" w:color="auto"/>
            <w:bottom w:val="none" w:sz="0" w:space="0" w:color="auto"/>
            <w:right w:val="none" w:sz="0" w:space="0" w:color="auto"/>
          </w:divBdr>
        </w:div>
      </w:divsChild>
    </w:div>
    <w:div w:id="1184326056">
      <w:bodyDiv w:val="1"/>
      <w:marLeft w:val="0"/>
      <w:marRight w:val="0"/>
      <w:marTop w:val="0"/>
      <w:marBottom w:val="0"/>
      <w:divBdr>
        <w:top w:val="none" w:sz="0" w:space="0" w:color="auto"/>
        <w:left w:val="none" w:sz="0" w:space="0" w:color="auto"/>
        <w:bottom w:val="none" w:sz="0" w:space="0" w:color="auto"/>
        <w:right w:val="none" w:sz="0" w:space="0" w:color="auto"/>
      </w:divBdr>
      <w:divsChild>
        <w:div w:id="299192713">
          <w:marLeft w:val="446"/>
          <w:marRight w:val="0"/>
          <w:marTop w:val="0"/>
          <w:marBottom w:val="0"/>
          <w:divBdr>
            <w:top w:val="none" w:sz="0" w:space="0" w:color="auto"/>
            <w:left w:val="none" w:sz="0" w:space="0" w:color="auto"/>
            <w:bottom w:val="none" w:sz="0" w:space="0" w:color="auto"/>
            <w:right w:val="none" w:sz="0" w:space="0" w:color="auto"/>
          </w:divBdr>
        </w:div>
        <w:div w:id="65803555">
          <w:marLeft w:val="446"/>
          <w:marRight w:val="0"/>
          <w:marTop w:val="0"/>
          <w:marBottom w:val="0"/>
          <w:divBdr>
            <w:top w:val="none" w:sz="0" w:space="0" w:color="auto"/>
            <w:left w:val="none" w:sz="0" w:space="0" w:color="auto"/>
            <w:bottom w:val="none" w:sz="0" w:space="0" w:color="auto"/>
            <w:right w:val="none" w:sz="0" w:space="0" w:color="auto"/>
          </w:divBdr>
        </w:div>
        <w:div w:id="2125342061">
          <w:marLeft w:val="446"/>
          <w:marRight w:val="0"/>
          <w:marTop w:val="0"/>
          <w:marBottom w:val="0"/>
          <w:divBdr>
            <w:top w:val="none" w:sz="0" w:space="0" w:color="auto"/>
            <w:left w:val="none" w:sz="0" w:space="0" w:color="auto"/>
            <w:bottom w:val="none" w:sz="0" w:space="0" w:color="auto"/>
            <w:right w:val="none" w:sz="0" w:space="0" w:color="auto"/>
          </w:divBdr>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sChild>
    </w:div>
    <w:div w:id="1300762568">
      <w:bodyDiv w:val="1"/>
      <w:marLeft w:val="0"/>
      <w:marRight w:val="0"/>
      <w:marTop w:val="0"/>
      <w:marBottom w:val="0"/>
      <w:divBdr>
        <w:top w:val="none" w:sz="0" w:space="0" w:color="auto"/>
        <w:left w:val="none" w:sz="0" w:space="0" w:color="auto"/>
        <w:bottom w:val="none" w:sz="0" w:space="0" w:color="auto"/>
        <w:right w:val="none" w:sz="0" w:space="0" w:color="auto"/>
      </w:divBdr>
      <w:divsChild>
        <w:div w:id="1159661907">
          <w:marLeft w:val="0"/>
          <w:marRight w:val="0"/>
          <w:marTop w:val="0"/>
          <w:marBottom w:val="0"/>
          <w:divBdr>
            <w:top w:val="none" w:sz="0" w:space="0" w:color="auto"/>
            <w:left w:val="none" w:sz="0" w:space="0" w:color="auto"/>
            <w:bottom w:val="none" w:sz="0" w:space="0" w:color="auto"/>
            <w:right w:val="none" w:sz="0" w:space="0" w:color="auto"/>
          </w:divBdr>
          <w:divsChild>
            <w:div w:id="1957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50885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8">
          <w:marLeft w:val="0"/>
          <w:marRight w:val="0"/>
          <w:marTop w:val="0"/>
          <w:marBottom w:val="0"/>
          <w:divBdr>
            <w:top w:val="none" w:sz="0" w:space="0" w:color="auto"/>
            <w:left w:val="none" w:sz="0" w:space="0" w:color="auto"/>
            <w:bottom w:val="none" w:sz="0" w:space="0" w:color="auto"/>
            <w:right w:val="none" w:sz="0" w:space="0" w:color="auto"/>
          </w:divBdr>
        </w:div>
      </w:divsChild>
    </w:div>
    <w:div w:id="1468744541">
      <w:bodyDiv w:val="1"/>
      <w:marLeft w:val="0"/>
      <w:marRight w:val="0"/>
      <w:marTop w:val="0"/>
      <w:marBottom w:val="0"/>
      <w:divBdr>
        <w:top w:val="none" w:sz="0" w:space="0" w:color="auto"/>
        <w:left w:val="none" w:sz="0" w:space="0" w:color="auto"/>
        <w:bottom w:val="none" w:sz="0" w:space="0" w:color="auto"/>
        <w:right w:val="none" w:sz="0" w:space="0" w:color="auto"/>
      </w:divBdr>
    </w:div>
    <w:div w:id="1482697065">
      <w:bodyDiv w:val="1"/>
      <w:marLeft w:val="0"/>
      <w:marRight w:val="0"/>
      <w:marTop w:val="0"/>
      <w:marBottom w:val="0"/>
      <w:divBdr>
        <w:top w:val="none" w:sz="0" w:space="0" w:color="auto"/>
        <w:left w:val="none" w:sz="0" w:space="0" w:color="auto"/>
        <w:bottom w:val="none" w:sz="0" w:space="0" w:color="auto"/>
        <w:right w:val="none" w:sz="0" w:space="0" w:color="auto"/>
      </w:divBdr>
      <w:divsChild>
        <w:div w:id="451368120">
          <w:marLeft w:val="0"/>
          <w:marRight w:val="0"/>
          <w:marTop w:val="0"/>
          <w:marBottom w:val="0"/>
          <w:divBdr>
            <w:top w:val="none" w:sz="0" w:space="0" w:color="auto"/>
            <w:left w:val="none" w:sz="0" w:space="0" w:color="auto"/>
            <w:bottom w:val="none" w:sz="0" w:space="0" w:color="auto"/>
            <w:right w:val="none" w:sz="0" w:space="0" w:color="auto"/>
          </w:divBdr>
        </w:div>
        <w:div w:id="852643064">
          <w:marLeft w:val="0"/>
          <w:marRight w:val="0"/>
          <w:marTop w:val="0"/>
          <w:marBottom w:val="0"/>
          <w:divBdr>
            <w:top w:val="none" w:sz="0" w:space="0" w:color="auto"/>
            <w:left w:val="none" w:sz="0" w:space="0" w:color="auto"/>
            <w:bottom w:val="none" w:sz="0" w:space="0" w:color="auto"/>
            <w:right w:val="none" w:sz="0" w:space="0" w:color="auto"/>
          </w:divBdr>
        </w:div>
        <w:div w:id="866792159">
          <w:marLeft w:val="0"/>
          <w:marRight w:val="0"/>
          <w:marTop w:val="0"/>
          <w:marBottom w:val="0"/>
          <w:divBdr>
            <w:top w:val="none" w:sz="0" w:space="0" w:color="auto"/>
            <w:left w:val="none" w:sz="0" w:space="0" w:color="auto"/>
            <w:bottom w:val="none" w:sz="0" w:space="0" w:color="auto"/>
            <w:right w:val="none" w:sz="0" w:space="0" w:color="auto"/>
          </w:divBdr>
        </w:div>
        <w:div w:id="936329510">
          <w:marLeft w:val="0"/>
          <w:marRight w:val="0"/>
          <w:marTop w:val="0"/>
          <w:marBottom w:val="0"/>
          <w:divBdr>
            <w:top w:val="none" w:sz="0" w:space="0" w:color="auto"/>
            <w:left w:val="none" w:sz="0" w:space="0" w:color="auto"/>
            <w:bottom w:val="none" w:sz="0" w:space="0" w:color="auto"/>
            <w:right w:val="none" w:sz="0" w:space="0" w:color="auto"/>
          </w:divBdr>
        </w:div>
        <w:div w:id="1087117546">
          <w:marLeft w:val="0"/>
          <w:marRight w:val="0"/>
          <w:marTop w:val="0"/>
          <w:marBottom w:val="0"/>
          <w:divBdr>
            <w:top w:val="none" w:sz="0" w:space="0" w:color="auto"/>
            <w:left w:val="none" w:sz="0" w:space="0" w:color="auto"/>
            <w:bottom w:val="none" w:sz="0" w:space="0" w:color="auto"/>
            <w:right w:val="none" w:sz="0" w:space="0" w:color="auto"/>
          </w:divBdr>
        </w:div>
        <w:div w:id="1137723527">
          <w:marLeft w:val="0"/>
          <w:marRight w:val="0"/>
          <w:marTop w:val="0"/>
          <w:marBottom w:val="0"/>
          <w:divBdr>
            <w:top w:val="none" w:sz="0" w:space="0" w:color="auto"/>
            <w:left w:val="none" w:sz="0" w:space="0" w:color="auto"/>
            <w:bottom w:val="none" w:sz="0" w:space="0" w:color="auto"/>
            <w:right w:val="none" w:sz="0" w:space="0" w:color="auto"/>
          </w:divBdr>
        </w:div>
        <w:div w:id="1174538555">
          <w:marLeft w:val="0"/>
          <w:marRight w:val="0"/>
          <w:marTop w:val="0"/>
          <w:marBottom w:val="0"/>
          <w:divBdr>
            <w:top w:val="none" w:sz="0" w:space="0" w:color="auto"/>
            <w:left w:val="none" w:sz="0" w:space="0" w:color="auto"/>
            <w:bottom w:val="none" w:sz="0" w:space="0" w:color="auto"/>
            <w:right w:val="none" w:sz="0" w:space="0" w:color="auto"/>
          </w:divBdr>
        </w:div>
        <w:div w:id="1200511538">
          <w:marLeft w:val="0"/>
          <w:marRight w:val="0"/>
          <w:marTop w:val="0"/>
          <w:marBottom w:val="0"/>
          <w:divBdr>
            <w:top w:val="none" w:sz="0" w:space="0" w:color="auto"/>
            <w:left w:val="none" w:sz="0" w:space="0" w:color="auto"/>
            <w:bottom w:val="none" w:sz="0" w:space="0" w:color="auto"/>
            <w:right w:val="none" w:sz="0" w:space="0" w:color="auto"/>
          </w:divBdr>
        </w:div>
        <w:div w:id="1260214086">
          <w:marLeft w:val="0"/>
          <w:marRight w:val="0"/>
          <w:marTop w:val="0"/>
          <w:marBottom w:val="0"/>
          <w:divBdr>
            <w:top w:val="none" w:sz="0" w:space="0" w:color="auto"/>
            <w:left w:val="none" w:sz="0" w:space="0" w:color="auto"/>
            <w:bottom w:val="none" w:sz="0" w:space="0" w:color="auto"/>
            <w:right w:val="none" w:sz="0" w:space="0" w:color="auto"/>
          </w:divBdr>
        </w:div>
        <w:div w:id="1336807604">
          <w:marLeft w:val="0"/>
          <w:marRight w:val="0"/>
          <w:marTop w:val="0"/>
          <w:marBottom w:val="0"/>
          <w:divBdr>
            <w:top w:val="none" w:sz="0" w:space="0" w:color="auto"/>
            <w:left w:val="none" w:sz="0" w:space="0" w:color="auto"/>
            <w:bottom w:val="none" w:sz="0" w:space="0" w:color="auto"/>
            <w:right w:val="none" w:sz="0" w:space="0" w:color="auto"/>
          </w:divBdr>
        </w:div>
        <w:div w:id="1587571845">
          <w:marLeft w:val="0"/>
          <w:marRight w:val="0"/>
          <w:marTop w:val="0"/>
          <w:marBottom w:val="0"/>
          <w:divBdr>
            <w:top w:val="none" w:sz="0" w:space="0" w:color="auto"/>
            <w:left w:val="none" w:sz="0" w:space="0" w:color="auto"/>
            <w:bottom w:val="none" w:sz="0" w:space="0" w:color="auto"/>
            <w:right w:val="none" w:sz="0" w:space="0" w:color="auto"/>
          </w:divBdr>
        </w:div>
        <w:div w:id="1611621352">
          <w:marLeft w:val="0"/>
          <w:marRight w:val="0"/>
          <w:marTop w:val="0"/>
          <w:marBottom w:val="0"/>
          <w:divBdr>
            <w:top w:val="none" w:sz="0" w:space="0" w:color="auto"/>
            <w:left w:val="none" w:sz="0" w:space="0" w:color="auto"/>
            <w:bottom w:val="none" w:sz="0" w:space="0" w:color="auto"/>
            <w:right w:val="none" w:sz="0" w:space="0" w:color="auto"/>
          </w:divBdr>
        </w:div>
        <w:div w:id="1640575501">
          <w:marLeft w:val="0"/>
          <w:marRight w:val="0"/>
          <w:marTop w:val="0"/>
          <w:marBottom w:val="0"/>
          <w:divBdr>
            <w:top w:val="none" w:sz="0" w:space="0" w:color="auto"/>
            <w:left w:val="none" w:sz="0" w:space="0" w:color="auto"/>
            <w:bottom w:val="none" w:sz="0" w:space="0" w:color="auto"/>
            <w:right w:val="none" w:sz="0" w:space="0" w:color="auto"/>
          </w:divBdr>
        </w:div>
        <w:div w:id="1701316230">
          <w:marLeft w:val="0"/>
          <w:marRight w:val="0"/>
          <w:marTop w:val="0"/>
          <w:marBottom w:val="0"/>
          <w:divBdr>
            <w:top w:val="none" w:sz="0" w:space="0" w:color="auto"/>
            <w:left w:val="none" w:sz="0" w:space="0" w:color="auto"/>
            <w:bottom w:val="none" w:sz="0" w:space="0" w:color="auto"/>
            <w:right w:val="none" w:sz="0" w:space="0" w:color="auto"/>
          </w:divBdr>
        </w:div>
        <w:div w:id="2061783131">
          <w:marLeft w:val="0"/>
          <w:marRight w:val="0"/>
          <w:marTop w:val="0"/>
          <w:marBottom w:val="0"/>
          <w:divBdr>
            <w:top w:val="none" w:sz="0" w:space="0" w:color="auto"/>
            <w:left w:val="none" w:sz="0" w:space="0" w:color="auto"/>
            <w:bottom w:val="none" w:sz="0" w:space="0" w:color="auto"/>
            <w:right w:val="none" w:sz="0" w:space="0" w:color="auto"/>
          </w:divBdr>
        </w:div>
      </w:divsChild>
    </w:div>
    <w:div w:id="1489981740">
      <w:bodyDiv w:val="1"/>
      <w:marLeft w:val="0"/>
      <w:marRight w:val="0"/>
      <w:marTop w:val="0"/>
      <w:marBottom w:val="0"/>
      <w:divBdr>
        <w:top w:val="none" w:sz="0" w:space="0" w:color="auto"/>
        <w:left w:val="none" w:sz="0" w:space="0" w:color="auto"/>
        <w:bottom w:val="none" w:sz="0" w:space="0" w:color="auto"/>
        <w:right w:val="none" w:sz="0" w:space="0" w:color="auto"/>
      </w:divBdr>
      <w:divsChild>
        <w:div w:id="92097026">
          <w:marLeft w:val="0"/>
          <w:marRight w:val="0"/>
          <w:marTop w:val="0"/>
          <w:marBottom w:val="0"/>
          <w:divBdr>
            <w:top w:val="none" w:sz="0" w:space="0" w:color="auto"/>
            <w:left w:val="none" w:sz="0" w:space="0" w:color="auto"/>
            <w:bottom w:val="none" w:sz="0" w:space="0" w:color="auto"/>
            <w:right w:val="none" w:sz="0" w:space="0" w:color="auto"/>
          </w:divBdr>
        </w:div>
        <w:div w:id="935209048">
          <w:marLeft w:val="0"/>
          <w:marRight w:val="0"/>
          <w:marTop w:val="0"/>
          <w:marBottom w:val="0"/>
          <w:divBdr>
            <w:top w:val="none" w:sz="0" w:space="0" w:color="auto"/>
            <w:left w:val="none" w:sz="0" w:space="0" w:color="auto"/>
            <w:bottom w:val="none" w:sz="0" w:space="0" w:color="auto"/>
            <w:right w:val="none" w:sz="0" w:space="0" w:color="auto"/>
          </w:divBdr>
        </w:div>
        <w:div w:id="991366824">
          <w:marLeft w:val="0"/>
          <w:marRight w:val="0"/>
          <w:marTop w:val="0"/>
          <w:marBottom w:val="0"/>
          <w:divBdr>
            <w:top w:val="none" w:sz="0" w:space="0" w:color="auto"/>
            <w:left w:val="none" w:sz="0" w:space="0" w:color="auto"/>
            <w:bottom w:val="none" w:sz="0" w:space="0" w:color="auto"/>
            <w:right w:val="none" w:sz="0" w:space="0" w:color="auto"/>
          </w:divBdr>
        </w:div>
      </w:divsChild>
    </w:div>
    <w:div w:id="1512404658">
      <w:bodyDiv w:val="1"/>
      <w:marLeft w:val="0"/>
      <w:marRight w:val="0"/>
      <w:marTop w:val="0"/>
      <w:marBottom w:val="0"/>
      <w:divBdr>
        <w:top w:val="none" w:sz="0" w:space="0" w:color="auto"/>
        <w:left w:val="none" w:sz="0" w:space="0" w:color="auto"/>
        <w:bottom w:val="none" w:sz="0" w:space="0" w:color="auto"/>
        <w:right w:val="none" w:sz="0" w:space="0" w:color="auto"/>
      </w:divBdr>
      <w:divsChild>
        <w:div w:id="1023821872">
          <w:marLeft w:val="446"/>
          <w:marRight w:val="0"/>
          <w:marTop w:val="0"/>
          <w:marBottom w:val="0"/>
          <w:divBdr>
            <w:top w:val="none" w:sz="0" w:space="0" w:color="auto"/>
            <w:left w:val="none" w:sz="0" w:space="0" w:color="auto"/>
            <w:bottom w:val="none" w:sz="0" w:space="0" w:color="auto"/>
            <w:right w:val="none" w:sz="0" w:space="0" w:color="auto"/>
          </w:divBdr>
        </w:div>
        <w:div w:id="2090878955">
          <w:marLeft w:val="446"/>
          <w:marRight w:val="0"/>
          <w:marTop w:val="0"/>
          <w:marBottom w:val="0"/>
          <w:divBdr>
            <w:top w:val="none" w:sz="0" w:space="0" w:color="auto"/>
            <w:left w:val="none" w:sz="0" w:space="0" w:color="auto"/>
            <w:bottom w:val="none" w:sz="0" w:space="0" w:color="auto"/>
            <w:right w:val="none" w:sz="0" w:space="0" w:color="auto"/>
          </w:divBdr>
        </w:div>
        <w:div w:id="1759667694">
          <w:marLeft w:val="446"/>
          <w:marRight w:val="0"/>
          <w:marTop w:val="0"/>
          <w:marBottom w:val="0"/>
          <w:divBdr>
            <w:top w:val="none" w:sz="0" w:space="0" w:color="auto"/>
            <w:left w:val="none" w:sz="0" w:space="0" w:color="auto"/>
            <w:bottom w:val="none" w:sz="0" w:space="0" w:color="auto"/>
            <w:right w:val="none" w:sz="0" w:space="0" w:color="auto"/>
          </w:divBdr>
        </w:div>
        <w:div w:id="2044792345">
          <w:marLeft w:val="446"/>
          <w:marRight w:val="0"/>
          <w:marTop w:val="0"/>
          <w:marBottom w:val="0"/>
          <w:divBdr>
            <w:top w:val="none" w:sz="0" w:space="0" w:color="auto"/>
            <w:left w:val="none" w:sz="0" w:space="0" w:color="auto"/>
            <w:bottom w:val="none" w:sz="0" w:space="0" w:color="auto"/>
            <w:right w:val="none" w:sz="0" w:space="0" w:color="auto"/>
          </w:divBdr>
        </w:div>
      </w:divsChild>
    </w:div>
    <w:div w:id="1694962045">
      <w:bodyDiv w:val="1"/>
      <w:marLeft w:val="0"/>
      <w:marRight w:val="0"/>
      <w:marTop w:val="0"/>
      <w:marBottom w:val="0"/>
      <w:divBdr>
        <w:top w:val="none" w:sz="0" w:space="0" w:color="auto"/>
        <w:left w:val="none" w:sz="0" w:space="0" w:color="auto"/>
        <w:bottom w:val="none" w:sz="0" w:space="0" w:color="auto"/>
        <w:right w:val="none" w:sz="0" w:space="0" w:color="auto"/>
      </w:divBdr>
      <w:divsChild>
        <w:div w:id="27802076">
          <w:marLeft w:val="360"/>
          <w:marRight w:val="0"/>
          <w:marTop w:val="200"/>
          <w:marBottom w:val="0"/>
          <w:divBdr>
            <w:top w:val="none" w:sz="0" w:space="0" w:color="auto"/>
            <w:left w:val="none" w:sz="0" w:space="0" w:color="auto"/>
            <w:bottom w:val="none" w:sz="0" w:space="0" w:color="auto"/>
            <w:right w:val="none" w:sz="0" w:space="0" w:color="auto"/>
          </w:divBdr>
        </w:div>
        <w:div w:id="486553012">
          <w:marLeft w:val="360"/>
          <w:marRight w:val="0"/>
          <w:marTop w:val="200"/>
          <w:marBottom w:val="0"/>
          <w:divBdr>
            <w:top w:val="none" w:sz="0" w:space="0" w:color="auto"/>
            <w:left w:val="none" w:sz="0" w:space="0" w:color="auto"/>
            <w:bottom w:val="none" w:sz="0" w:space="0" w:color="auto"/>
            <w:right w:val="none" w:sz="0" w:space="0" w:color="auto"/>
          </w:divBdr>
        </w:div>
        <w:div w:id="1197547835">
          <w:marLeft w:val="360"/>
          <w:marRight w:val="0"/>
          <w:marTop w:val="200"/>
          <w:marBottom w:val="0"/>
          <w:divBdr>
            <w:top w:val="none" w:sz="0" w:space="0" w:color="auto"/>
            <w:left w:val="none" w:sz="0" w:space="0" w:color="auto"/>
            <w:bottom w:val="none" w:sz="0" w:space="0" w:color="auto"/>
            <w:right w:val="none" w:sz="0" w:space="0" w:color="auto"/>
          </w:divBdr>
        </w:div>
        <w:div w:id="1756588233">
          <w:marLeft w:val="360"/>
          <w:marRight w:val="0"/>
          <w:marTop w:val="200"/>
          <w:marBottom w:val="0"/>
          <w:divBdr>
            <w:top w:val="none" w:sz="0" w:space="0" w:color="auto"/>
            <w:left w:val="none" w:sz="0" w:space="0" w:color="auto"/>
            <w:bottom w:val="none" w:sz="0" w:space="0" w:color="auto"/>
            <w:right w:val="none" w:sz="0" w:space="0" w:color="auto"/>
          </w:divBdr>
        </w:div>
      </w:divsChild>
    </w:div>
    <w:div w:id="1706251590">
      <w:bodyDiv w:val="1"/>
      <w:marLeft w:val="0"/>
      <w:marRight w:val="0"/>
      <w:marTop w:val="0"/>
      <w:marBottom w:val="0"/>
      <w:divBdr>
        <w:top w:val="none" w:sz="0" w:space="0" w:color="auto"/>
        <w:left w:val="none" w:sz="0" w:space="0" w:color="auto"/>
        <w:bottom w:val="none" w:sz="0" w:space="0" w:color="auto"/>
        <w:right w:val="none" w:sz="0" w:space="0" w:color="auto"/>
      </w:divBdr>
    </w:div>
    <w:div w:id="1715499394">
      <w:bodyDiv w:val="1"/>
      <w:marLeft w:val="0"/>
      <w:marRight w:val="0"/>
      <w:marTop w:val="0"/>
      <w:marBottom w:val="0"/>
      <w:divBdr>
        <w:top w:val="none" w:sz="0" w:space="0" w:color="auto"/>
        <w:left w:val="none" w:sz="0" w:space="0" w:color="auto"/>
        <w:bottom w:val="none" w:sz="0" w:space="0" w:color="auto"/>
        <w:right w:val="none" w:sz="0" w:space="0" w:color="auto"/>
      </w:divBdr>
      <w:divsChild>
        <w:div w:id="1062145531">
          <w:marLeft w:val="0"/>
          <w:marRight w:val="0"/>
          <w:marTop w:val="0"/>
          <w:marBottom w:val="0"/>
          <w:divBdr>
            <w:top w:val="none" w:sz="0" w:space="0" w:color="auto"/>
            <w:left w:val="none" w:sz="0" w:space="0" w:color="auto"/>
            <w:bottom w:val="none" w:sz="0" w:space="0" w:color="auto"/>
            <w:right w:val="none" w:sz="0" w:space="0" w:color="auto"/>
          </w:divBdr>
        </w:div>
        <w:div w:id="1066684941">
          <w:marLeft w:val="0"/>
          <w:marRight w:val="0"/>
          <w:marTop w:val="0"/>
          <w:marBottom w:val="0"/>
          <w:divBdr>
            <w:top w:val="none" w:sz="0" w:space="0" w:color="auto"/>
            <w:left w:val="none" w:sz="0" w:space="0" w:color="auto"/>
            <w:bottom w:val="none" w:sz="0" w:space="0" w:color="auto"/>
            <w:right w:val="none" w:sz="0" w:space="0" w:color="auto"/>
          </w:divBdr>
        </w:div>
        <w:div w:id="1068309690">
          <w:marLeft w:val="0"/>
          <w:marRight w:val="0"/>
          <w:marTop w:val="0"/>
          <w:marBottom w:val="0"/>
          <w:divBdr>
            <w:top w:val="none" w:sz="0" w:space="0" w:color="auto"/>
            <w:left w:val="none" w:sz="0" w:space="0" w:color="auto"/>
            <w:bottom w:val="none" w:sz="0" w:space="0" w:color="auto"/>
            <w:right w:val="none" w:sz="0" w:space="0" w:color="auto"/>
          </w:divBdr>
        </w:div>
        <w:div w:id="1223633446">
          <w:marLeft w:val="0"/>
          <w:marRight w:val="0"/>
          <w:marTop w:val="0"/>
          <w:marBottom w:val="0"/>
          <w:divBdr>
            <w:top w:val="none" w:sz="0" w:space="0" w:color="auto"/>
            <w:left w:val="none" w:sz="0" w:space="0" w:color="auto"/>
            <w:bottom w:val="none" w:sz="0" w:space="0" w:color="auto"/>
            <w:right w:val="none" w:sz="0" w:space="0" w:color="auto"/>
          </w:divBdr>
        </w:div>
        <w:div w:id="1271158595">
          <w:marLeft w:val="0"/>
          <w:marRight w:val="0"/>
          <w:marTop w:val="0"/>
          <w:marBottom w:val="0"/>
          <w:divBdr>
            <w:top w:val="none" w:sz="0" w:space="0" w:color="auto"/>
            <w:left w:val="none" w:sz="0" w:space="0" w:color="auto"/>
            <w:bottom w:val="none" w:sz="0" w:space="0" w:color="auto"/>
            <w:right w:val="none" w:sz="0" w:space="0" w:color="auto"/>
          </w:divBdr>
        </w:div>
        <w:div w:id="1283079152">
          <w:marLeft w:val="0"/>
          <w:marRight w:val="0"/>
          <w:marTop w:val="0"/>
          <w:marBottom w:val="0"/>
          <w:divBdr>
            <w:top w:val="none" w:sz="0" w:space="0" w:color="auto"/>
            <w:left w:val="none" w:sz="0" w:space="0" w:color="auto"/>
            <w:bottom w:val="none" w:sz="0" w:space="0" w:color="auto"/>
            <w:right w:val="none" w:sz="0" w:space="0" w:color="auto"/>
          </w:divBdr>
        </w:div>
        <w:div w:id="1691449791">
          <w:marLeft w:val="0"/>
          <w:marRight w:val="0"/>
          <w:marTop w:val="0"/>
          <w:marBottom w:val="0"/>
          <w:divBdr>
            <w:top w:val="none" w:sz="0" w:space="0" w:color="auto"/>
            <w:left w:val="none" w:sz="0" w:space="0" w:color="auto"/>
            <w:bottom w:val="none" w:sz="0" w:space="0" w:color="auto"/>
            <w:right w:val="none" w:sz="0" w:space="0" w:color="auto"/>
          </w:divBdr>
        </w:div>
        <w:div w:id="1699429581">
          <w:marLeft w:val="0"/>
          <w:marRight w:val="0"/>
          <w:marTop w:val="0"/>
          <w:marBottom w:val="0"/>
          <w:divBdr>
            <w:top w:val="none" w:sz="0" w:space="0" w:color="auto"/>
            <w:left w:val="none" w:sz="0" w:space="0" w:color="auto"/>
            <w:bottom w:val="none" w:sz="0" w:space="0" w:color="auto"/>
            <w:right w:val="none" w:sz="0" w:space="0" w:color="auto"/>
          </w:divBdr>
        </w:div>
        <w:div w:id="1951468924">
          <w:marLeft w:val="0"/>
          <w:marRight w:val="0"/>
          <w:marTop w:val="0"/>
          <w:marBottom w:val="0"/>
          <w:divBdr>
            <w:top w:val="none" w:sz="0" w:space="0" w:color="auto"/>
            <w:left w:val="none" w:sz="0" w:space="0" w:color="auto"/>
            <w:bottom w:val="none" w:sz="0" w:space="0" w:color="auto"/>
            <w:right w:val="none" w:sz="0" w:space="0" w:color="auto"/>
          </w:divBdr>
        </w:div>
        <w:div w:id="2088726164">
          <w:marLeft w:val="0"/>
          <w:marRight w:val="0"/>
          <w:marTop w:val="0"/>
          <w:marBottom w:val="0"/>
          <w:divBdr>
            <w:top w:val="none" w:sz="0" w:space="0" w:color="auto"/>
            <w:left w:val="none" w:sz="0" w:space="0" w:color="auto"/>
            <w:bottom w:val="none" w:sz="0" w:space="0" w:color="auto"/>
            <w:right w:val="none" w:sz="0" w:space="0" w:color="auto"/>
          </w:divBdr>
        </w:div>
      </w:divsChild>
    </w:div>
    <w:div w:id="1720132718">
      <w:bodyDiv w:val="1"/>
      <w:marLeft w:val="0"/>
      <w:marRight w:val="0"/>
      <w:marTop w:val="0"/>
      <w:marBottom w:val="0"/>
      <w:divBdr>
        <w:top w:val="none" w:sz="0" w:space="0" w:color="auto"/>
        <w:left w:val="none" w:sz="0" w:space="0" w:color="auto"/>
        <w:bottom w:val="none" w:sz="0" w:space="0" w:color="auto"/>
        <w:right w:val="none" w:sz="0" w:space="0" w:color="auto"/>
      </w:divBdr>
      <w:divsChild>
        <w:div w:id="220991926">
          <w:marLeft w:val="360"/>
          <w:marRight w:val="0"/>
          <w:marTop w:val="200"/>
          <w:marBottom w:val="0"/>
          <w:divBdr>
            <w:top w:val="none" w:sz="0" w:space="0" w:color="auto"/>
            <w:left w:val="none" w:sz="0" w:space="0" w:color="auto"/>
            <w:bottom w:val="none" w:sz="0" w:space="0" w:color="auto"/>
            <w:right w:val="none" w:sz="0" w:space="0" w:color="auto"/>
          </w:divBdr>
        </w:div>
        <w:div w:id="307325927">
          <w:marLeft w:val="360"/>
          <w:marRight w:val="0"/>
          <w:marTop w:val="200"/>
          <w:marBottom w:val="0"/>
          <w:divBdr>
            <w:top w:val="none" w:sz="0" w:space="0" w:color="auto"/>
            <w:left w:val="none" w:sz="0" w:space="0" w:color="auto"/>
            <w:bottom w:val="none" w:sz="0" w:space="0" w:color="auto"/>
            <w:right w:val="none" w:sz="0" w:space="0" w:color="auto"/>
          </w:divBdr>
        </w:div>
        <w:div w:id="356127124">
          <w:marLeft w:val="360"/>
          <w:marRight w:val="0"/>
          <w:marTop w:val="200"/>
          <w:marBottom w:val="0"/>
          <w:divBdr>
            <w:top w:val="none" w:sz="0" w:space="0" w:color="auto"/>
            <w:left w:val="none" w:sz="0" w:space="0" w:color="auto"/>
            <w:bottom w:val="none" w:sz="0" w:space="0" w:color="auto"/>
            <w:right w:val="none" w:sz="0" w:space="0" w:color="auto"/>
          </w:divBdr>
        </w:div>
        <w:div w:id="632054069">
          <w:marLeft w:val="360"/>
          <w:marRight w:val="0"/>
          <w:marTop w:val="200"/>
          <w:marBottom w:val="0"/>
          <w:divBdr>
            <w:top w:val="none" w:sz="0" w:space="0" w:color="auto"/>
            <w:left w:val="none" w:sz="0" w:space="0" w:color="auto"/>
            <w:bottom w:val="none" w:sz="0" w:space="0" w:color="auto"/>
            <w:right w:val="none" w:sz="0" w:space="0" w:color="auto"/>
          </w:divBdr>
        </w:div>
        <w:div w:id="1902325993">
          <w:marLeft w:val="360"/>
          <w:marRight w:val="0"/>
          <w:marTop w:val="200"/>
          <w:marBottom w:val="0"/>
          <w:divBdr>
            <w:top w:val="none" w:sz="0" w:space="0" w:color="auto"/>
            <w:left w:val="none" w:sz="0" w:space="0" w:color="auto"/>
            <w:bottom w:val="none" w:sz="0" w:space="0" w:color="auto"/>
            <w:right w:val="none" w:sz="0" w:space="0" w:color="auto"/>
          </w:divBdr>
        </w:div>
        <w:div w:id="2089763799">
          <w:marLeft w:val="360"/>
          <w:marRight w:val="0"/>
          <w:marTop w:val="200"/>
          <w:marBottom w:val="0"/>
          <w:divBdr>
            <w:top w:val="none" w:sz="0" w:space="0" w:color="auto"/>
            <w:left w:val="none" w:sz="0" w:space="0" w:color="auto"/>
            <w:bottom w:val="none" w:sz="0" w:space="0" w:color="auto"/>
            <w:right w:val="none" w:sz="0" w:space="0" w:color="auto"/>
          </w:divBdr>
        </w:div>
      </w:divsChild>
    </w:div>
    <w:div w:id="1729379153">
      <w:bodyDiv w:val="1"/>
      <w:marLeft w:val="0"/>
      <w:marRight w:val="0"/>
      <w:marTop w:val="0"/>
      <w:marBottom w:val="0"/>
      <w:divBdr>
        <w:top w:val="none" w:sz="0" w:space="0" w:color="auto"/>
        <w:left w:val="none" w:sz="0" w:space="0" w:color="auto"/>
        <w:bottom w:val="none" w:sz="0" w:space="0" w:color="auto"/>
        <w:right w:val="none" w:sz="0" w:space="0" w:color="auto"/>
      </w:divBdr>
      <w:divsChild>
        <w:div w:id="636423221">
          <w:marLeft w:val="0"/>
          <w:marRight w:val="0"/>
          <w:marTop w:val="0"/>
          <w:marBottom w:val="0"/>
          <w:divBdr>
            <w:top w:val="none" w:sz="0" w:space="0" w:color="auto"/>
            <w:left w:val="none" w:sz="0" w:space="0" w:color="auto"/>
            <w:bottom w:val="none" w:sz="0" w:space="0" w:color="auto"/>
            <w:right w:val="none" w:sz="0" w:space="0" w:color="auto"/>
          </w:divBdr>
        </w:div>
        <w:div w:id="1085032315">
          <w:marLeft w:val="0"/>
          <w:marRight w:val="0"/>
          <w:marTop w:val="0"/>
          <w:marBottom w:val="0"/>
          <w:divBdr>
            <w:top w:val="none" w:sz="0" w:space="0" w:color="auto"/>
            <w:left w:val="none" w:sz="0" w:space="0" w:color="auto"/>
            <w:bottom w:val="none" w:sz="0" w:space="0" w:color="auto"/>
            <w:right w:val="none" w:sz="0" w:space="0" w:color="auto"/>
          </w:divBdr>
        </w:div>
        <w:div w:id="1139305114">
          <w:marLeft w:val="0"/>
          <w:marRight w:val="0"/>
          <w:marTop w:val="0"/>
          <w:marBottom w:val="0"/>
          <w:divBdr>
            <w:top w:val="none" w:sz="0" w:space="0" w:color="auto"/>
            <w:left w:val="none" w:sz="0" w:space="0" w:color="auto"/>
            <w:bottom w:val="none" w:sz="0" w:space="0" w:color="auto"/>
            <w:right w:val="none" w:sz="0" w:space="0" w:color="auto"/>
          </w:divBdr>
        </w:div>
      </w:divsChild>
    </w:div>
    <w:div w:id="1750812313">
      <w:bodyDiv w:val="1"/>
      <w:marLeft w:val="0"/>
      <w:marRight w:val="0"/>
      <w:marTop w:val="0"/>
      <w:marBottom w:val="0"/>
      <w:divBdr>
        <w:top w:val="none" w:sz="0" w:space="0" w:color="auto"/>
        <w:left w:val="none" w:sz="0" w:space="0" w:color="auto"/>
        <w:bottom w:val="none" w:sz="0" w:space="0" w:color="auto"/>
        <w:right w:val="none" w:sz="0" w:space="0" w:color="auto"/>
      </w:divBdr>
      <w:divsChild>
        <w:div w:id="493835686">
          <w:marLeft w:val="0"/>
          <w:marRight w:val="0"/>
          <w:marTop w:val="0"/>
          <w:marBottom w:val="0"/>
          <w:divBdr>
            <w:top w:val="none" w:sz="0" w:space="0" w:color="auto"/>
            <w:left w:val="none" w:sz="0" w:space="0" w:color="auto"/>
            <w:bottom w:val="none" w:sz="0" w:space="0" w:color="auto"/>
            <w:right w:val="none" w:sz="0" w:space="0" w:color="auto"/>
          </w:divBdr>
        </w:div>
        <w:div w:id="1697846778">
          <w:marLeft w:val="0"/>
          <w:marRight w:val="0"/>
          <w:marTop w:val="0"/>
          <w:marBottom w:val="0"/>
          <w:divBdr>
            <w:top w:val="none" w:sz="0" w:space="0" w:color="auto"/>
            <w:left w:val="none" w:sz="0" w:space="0" w:color="auto"/>
            <w:bottom w:val="none" w:sz="0" w:space="0" w:color="auto"/>
            <w:right w:val="none" w:sz="0" w:space="0" w:color="auto"/>
          </w:divBdr>
        </w:div>
      </w:divsChild>
    </w:div>
    <w:div w:id="1828746358">
      <w:bodyDiv w:val="1"/>
      <w:marLeft w:val="0"/>
      <w:marRight w:val="0"/>
      <w:marTop w:val="0"/>
      <w:marBottom w:val="0"/>
      <w:divBdr>
        <w:top w:val="none" w:sz="0" w:space="0" w:color="auto"/>
        <w:left w:val="none" w:sz="0" w:space="0" w:color="auto"/>
        <w:bottom w:val="none" w:sz="0" w:space="0" w:color="auto"/>
        <w:right w:val="none" w:sz="0" w:space="0" w:color="auto"/>
      </w:divBdr>
      <w:divsChild>
        <w:div w:id="543517673">
          <w:marLeft w:val="0"/>
          <w:marRight w:val="0"/>
          <w:marTop w:val="0"/>
          <w:marBottom w:val="0"/>
          <w:divBdr>
            <w:top w:val="none" w:sz="0" w:space="0" w:color="auto"/>
            <w:left w:val="none" w:sz="0" w:space="0" w:color="auto"/>
            <w:bottom w:val="none" w:sz="0" w:space="0" w:color="auto"/>
            <w:right w:val="none" w:sz="0" w:space="0" w:color="auto"/>
          </w:divBdr>
        </w:div>
      </w:divsChild>
    </w:div>
    <w:div w:id="1850756202">
      <w:bodyDiv w:val="1"/>
      <w:marLeft w:val="0"/>
      <w:marRight w:val="0"/>
      <w:marTop w:val="0"/>
      <w:marBottom w:val="0"/>
      <w:divBdr>
        <w:top w:val="none" w:sz="0" w:space="0" w:color="auto"/>
        <w:left w:val="none" w:sz="0" w:space="0" w:color="auto"/>
        <w:bottom w:val="none" w:sz="0" w:space="0" w:color="auto"/>
        <w:right w:val="none" w:sz="0" w:space="0" w:color="auto"/>
      </w:divBdr>
      <w:divsChild>
        <w:div w:id="416365198">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6510669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014381583">
          <w:marLeft w:val="0"/>
          <w:marRight w:val="0"/>
          <w:marTop w:val="0"/>
          <w:marBottom w:val="0"/>
          <w:divBdr>
            <w:top w:val="none" w:sz="0" w:space="0" w:color="auto"/>
            <w:left w:val="none" w:sz="0" w:space="0" w:color="auto"/>
            <w:bottom w:val="none" w:sz="0" w:space="0" w:color="auto"/>
            <w:right w:val="none" w:sz="0" w:space="0" w:color="auto"/>
          </w:divBdr>
        </w:div>
      </w:divsChild>
    </w:div>
    <w:div w:id="1913158886">
      <w:bodyDiv w:val="1"/>
      <w:marLeft w:val="0"/>
      <w:marRight w:val="0"/>
      <w:marTop w:val="0"/>
      <w:marBottom w:val="0"/>
      <w:divBdr>
        <w:top w:val="none" w:sz="0" w:space="0" w:color="auto"/>
        <w:left w:val="none" w:sz="0" w:space="0" w:color="auto"/>
        <w:bottom w:val="none" w:sz="0" w:space="0" w:color="auto"/>
        <w:right w:val="none" w:sz="0" w:space="0" w:color="auto"/>
      </w:divBdr>
      <w:divsChild>
        <w:div w:id="43456756">
          <w:marLeft w:val="0"/>
          <w:marRight w:val="0"/>
          <w:marTop w:val="0"/>
          <w:marBottom w:val="0"/>
          <w:divBdr>
            <w:top w:val="none" w:sz="0" w:space="0" w:color="auto"/>
            <w:left w:val="none" w:sz="0" w:space="0" w:color="auto"/>
            <w:bottom w:val="none" w:sz="0" w:space="0" w:color="auto"/>
            <w:right w:val="none" w:sz="0" w:space="0" w:color="auto"/>
          </w:divBdr>
        </w:div>
        <w:div w:id="206138716">
          <w:marLeft w:val="0"/>
          <w:marRight w:val="0"/>
          <w:marTop w:val="0"/>
          <w:marBottom w:val="0"/>
          <w:divBdr>
            <w:top w:val="none" w:sz="0" w:space="0" w:color="auto"/>
            <w:left w:val="none" w:sz="0" w:space="0" w:color="auto"/>
            <w:bottom w:val="none" w:sz="0" w:space="0" w:color="auto"/>
            <w:right w:val="none" w:sz="0" w:space="0" w:color="auto"/>
          </w:divBdr>
        </w:div>
        <w:div w:id="316998562">
          <w:marLeft w:val="0"/>
          <w:marRight w:val="0"/>
          <w:marTop w:val="0"/>
          <w:marBottom w:val="0"/>
          <w:divBdr>
            <w:top w:val="none" w:sz="0" w:space="0" w:color="auto"/>
            <w:left w:val="none" w:sz="0" w:space="0" w:color="auto"/>
            <w:bottom w:val="none" w:sz="0" w:space="0" w:color="auto"/>
            <w:right w:val="none" w:sz="0" w:space="0" w:color="auto"/>
          </w:divBdr>
        </w:div>
        <w:div w:id="468209863">
          <w:marLeft w:val="0"/>
          <w:marRight w:val="0"/>
          <w:marTop w:val="0"/>
          <w:marBottom w:val="0"/>
          <w:divBdr>
            <w:top w:val="none" w:sz="0" w:space="0" w:color="auto"/>
            <w:left w:val="none" w:sz="0" w:space="0" w:color="auto"/>
            <w:bottom w:val="none" w:sz="0" w:space="0" w:color="auto"/>
            <w:right w:val="none" w:sz="0" w:space="0" w:color="auto"/>
          </w:divBdr>
        </w:div>
        <w:div w:id="756172152">
          <w:marLeft w:val="0"/>
          <w:marRight w:val="0"/>
          <w:marTop w:val="0"/>
          <w:marBottom w:val="0"/>
          <w:divBdr>
            <w:top w:val="none" w:sz="0" w:space="0" w:color="auto"/>
            <w:left w:val="none" w:sz="0" w:space="0" w:color="auto"/>
            <w:bottom w:val="none" w:sz="0" w:space="0" w:color="auto"/>
            <w:right w:val="none" w:sz="0" w:space="0" w:color="auto"/>
          </w:divBdr>
        </w:div>
        <w:div w:id="923761609">
          <w:marLeft w:val="0"/>
          <w:marRight w:val="0"/>
          <w:marTop w:val="0"/>
          <w:marBottom w:val="0"/>
          <w:divBdr>
            <w:top w:val="none" w:sz="0" w:space="0" w:color="auto"/>
            <w:left w:val="none" w:sz="0" w:space="0" w:color="auto"/>
            <w:bottom w:val="none" w:sz="0" w:space="0" w:color="auto"/>
            <w:right w:val="none" w:sz="0" w:space="0" w:color="auto"/>
          </w:divBdr>
        </w:div>
        <w:div w:id="1015303727">
          <w:marLeft w:val="0"/>
          <w:marRight w:val="0"/>
          <w:marTop w:val="0"/>
          <w:marBottom w:val="0"/>
          <w:divBdr>
            <w:top w:val="none" w:sz="0" w:space="0" w:color="auto"/>
            <w:left w:val="none" w:sz="0" w:space="0" w:color="auto"/>
            <w:bottom w:val="none" w:sz="0" w:space="0" w:color="auto"/>
            <w:right w:val="none" w:sz="0" w:space="0" w:color="auto"/>
          </w:divBdr>
        </w:div>
        <w:div w:id="1036781237">
          <w:marLeft w:val="0"/>
          <w:marRight w:val="0"/>
          <w:marTop w:val="0"/>
          <w:marBottom w:val="0"/>
          <w:divBdr>
            <w:top w:val="none" w:sz="0" w:space="0" w:color="auto"/>
            <w:left w:val="none" w:sz="0" w:space="0" w:color="auto"/>
            <w:bottom w:val="none" w:sz="0" w:space="0" w:color="auto"/>
            <w:right w:val="none" w:sz="0" w:space="0" w:color="auto"/>
          </w:divBdr>
        </w:div>
        <w:div w:id="1212377769">
          <w:marLeft w:val="0"/>
          <w:marRight w:val="0"/>
          <w:marTop w:val="0"/>
          <w:marBottom w:val="0"/>
          <w:divBdr>
            <w:top w:val="none" w:sz="0" w:space="0" w:color="auto"/>
            <w:left w:val="none" w:sz="0" w:space="0" w:color="auto"/>
            <w:bottom w:val="none" w:sz="0" w:space="0" w:color="auto"/>
            <w:right w:val="none" w:sz="0" w:space="0" w:color="auto"/>
          </w:divBdr>
        </w:div>
        <w:div w:id="1294672460">
          <w:marLeft w:val="0"/>
          <w:marRight w:val="0"/>
          <w:marTop w:val="0"/>
          <w:marBottom w:val="0"/>
          <w:divBdr>
            <w:top w:val="none" w:sz="0" w:space="0" w:color="auto"/>
            <w:left w:val="none" w:sz="0" w:space="0" w:color="auto"/>
            <w:bottom w:val="none" w:sz="0" w:space="0" w:color="auto"/>
            <w:right w:val="none" w:sz="0" w:space="0" w:color="auto"/>
          </w:divBdr>
        </w:div>
        <w:div w:id="1409495775">
          <w:marLeft w:val="0"/>
          <w:marRight w:val="0"/>
          <w:marTop w:val="0"/>
          <w:marBottom w:val="0"/>
          <w:divBdr>
            <w:top w:val="none" w:sz="0" w:space="0" w:color="auto"/>
            <w:left w:val="none" w:sz="0" w:space="0" w:color="auto"/>
            <w:bottom w:val="none" w:sz="0" w:space="0" w:color="auto"/>
            <w:right w:val="none" w:sz="0" w:space="0" w:color="auto"/>
          </w:divBdr>
        </w:div>
        <w:div w:id="1460148384">
          <w:marLeft w:val="0"/>
          <w:marRight w:val="0"/>
          <w:marTop w:val="0"/>
          <w:marBottom w:val="0"/>
          <w:divBdr>
            <w:top w:val="none" w:sz="0" w:space="0" w:color="auto"/>
            <w:left w:val="none" w:sz="0" w:space="0" w:color="auto"/>
            <w:bottom w:val="none" w:sz="0" w:space="0" w:color="auto"/>
            <w:right w:val="none" w:sz="0" w:space="0" w:color="auto"/>
          </w:divBdr>
        </w:div>
        <w:div w:id="1643805753">
          <w:marLeft w:val="0"/>
          <w:marRight w:val="0"/>
          <w:marTop w:val="0"/>
          <w:marBottom w:val="0"/>
          <w:divBdr>
            <w:top w:val="none" w:sz="0" w:space="0" w:color="auto"/>
            <w:left w:val="none" w:sz="0" w:space="0" w:color="auto"/>
            <w:bottom w:val="none" w:sz="0" w:space="0" w:color="auto"/>
            <w:right w:val="none" w:sz="0" w:space="0" w:color="auto"/>
          </w:divBdr>
        </w:div>
        <w:div w:id="1817183416">
          <w:marLeft w:val="0"/>
          <w:marRight w:val="0"/>
          <w:marTop w:val="0"/>
          <w:marBottom w:val="0"/>
          <w:divBdr>
            <w:top w:val="none" w:sz="0" w:space="0" w:color="auto"/>
            <w:left w:val="none" w:sz="0" w:space="0" w:color="auto"/>
            <w:bottom w:val="none" w:sz="0" w:space="0" w:color="auto"/>
            <w:right w:val="none" w:sz="0" w:space="0" w:color="auto"/>
          </w:divBdr>
        </w:div>
        <w:div w:id="2022588443">
          <w:marLeft w:val="0"/>
          <w:marRight w:val="0"/>
          <w:marTop w:val="0"/>
          <w:marBottom w:val="0"/>
          <w:divBdr>
            <w:top w:val="none" w:sz="0" w:space="0" w:color="auto"/>
            <w:left w:val="none" w:sz="0" w:space="0" w:color="auto"/>
            <w:bottom w:val="none" w:sz="0" w:space="0" w:color="auto"/>
            <w:right w:val="none" w:sz="0" w:space="0" w:color="auto"/>
          </w:divBdr>
        </w:div>
        <w:div w:id="2137673298">
          <w:marLeft w:val="0"/>
          <w:marRight w:val="0"/>
          <w:marTop w:val="0"/>
          <w:marBottom w:val="0"/>
          <w:divBdr>
            <w:top w:val="none" w:sz="0" w:space="0" w:color="auto"/>
            <w:left w:val="none" w:sz="0" w:space="0" w:color="auto"/>
            <w:bottom w:val="none" w:sz="0" w:space="0" w:color="auto"/>
            <w:right w:val="none" w:sz="0" w:space="0" w:color="auto"/>
          </w:divBdr>
        </w:div>
      </w:divsChild>
    </w:div>
    <w:div w:id="1925646272">
      <w:bodyDiv w:val="1"/>
      <w:marLeft w:val="0"/>
      <w:marRight w:val="0"/>
      <w:marTop w:val="0"/>
      <w:marBottom w:val="0"/>
      <w:divBdr>
        <w:top w:val="none" w:sz="0" w:space="0" w:color="auto"/>
        <w:left w:val="none" w:sz="0" w:space="0" w:color="auto"/>
        <w:bottom w:val="none" w:sz="0" w:space="0" w:color="auto"/>
        <w:right w:val="none" w:sz="0" w:space="0" w:color="auto"/>
      </w:divBdr>
    </w:div>
    <w:div w:id="1947153537">
      <w:bodyDiv w:val="1"/>
      <w:marLeft w:val="0"/>
      <w:marRight w:val="0"/>
      <w:marTop w:val="0"/>
      <w:marBottom w:val="0"/>
      <w:divBdr>
        <w:top w:val="none" w:sz="0" w:space="0" w:color="auto"/>
        <w:left w:val="none" w:sz="0" w:space="0" w:color="auto"/>
        <w:bottom w:val="none" w:sz="0" w:space="0" w:color="auto"/>
        <w:right w:val="none" w:sz="0" w:space="0" w:color="auto"/>
      </w:divBdr>
      <w:divsChild>
        <w:div w:id="744570484">
          <w:marLeft w:val="0"/>
          <w:marRight w:val="0"/>
          <w:marTop w:val="0"/>
          <w:marBottom w:val="0"/>
          <w:divBdr>
            <w:top w:val="none" w:sz="0" w:space="0" w:color="auto"/>
            <w:left w:val="none" w:sz="0" w:space="0" w:color="auto"/>
            <w:bottom w:val="none" w:sz="0" w:space="0" w:color="auto"/>
            <w:right w:val="none" w:sz="0" w:space="0" w:color="auto"/>
          </w:divBdr>
        </w:div>
      </w:divsChild>
    </w:div>
    <w:div w:id="1950162052">
      <w:bodyDiv w:val="1"/>
      <w:marLeft w:val="0"/>
      <w:marRight w:val="0"/>
      <w:marTop w:val="0"/>
      <w:marBottom w:val="0"/>
      <w:divBdr>
        <w:top w:val="none" w:sz="0" w:space="0" w:color="auto"/>
        <w:left w:val="none" w:sz="0" w:space="0" w:color="auto"/>
        <w:bottom w:val="none" w:sz="0" w:space="0" w:color="auto"/>
        <w:right w:val="none" w:sz="0" w:space="0" w:color="auto"/>
      </w:divBdr>
    </w:div>
    <w:div w:id="1984894684">
      <w:bodyDiv w:val="1"/>
      <w:marLeft w:val="0"/>
      <w:marRight w:val="0"/>
      <w:marTop w:val="0"/>
      <w:marBottom w:val="0"/>
      <w:divBdr>
        <w:top w:val="none" w:sz="0" w:space="0" w:color="auto"/>
        <w:left w:val="none" w:sz="0" w:space="0" w:color="auto"/>
        <w:bottom w:val="none" w:sz="0" w:space="0" w:color="auto"/>
        <w:right w:val="none" w:sz="0" w:space="0" w:color="auto"/>
      </w:divBdr>
      <w:divsChild>
        <w:div w:id="557402349">
          <w:marLeft w:val="0"/>
          <w:marRight w:val="0"/>
          <w:marTop w:val="0"/>
          <w:marBottom w:val="0"/>
          <w:divBdr>
            <w:top w:val="none" w:sz="0" w:space="0" w:color="auto"/>
            <w:left w:val="none" w:sz="0" w:space="0" w:color="auto"/>
            <w:bottom w:val="none" w:sz="0" w:space="0" w:color="auto"/>
            <w:right w:val="none" w:sz="0" w:space="0" w:color="auto"/>
          </w:divBdr>
        </w:div>
        <w:div w:id="1131367469">
          <w:marLeft w:val="0"/>
          <w:marRight w:val="0"/>
          <w:marTop w:val="0"/>
          <w:marBottom w:val="0"/>
          <w:divBdr>
            <w:top w:val="none" w:sz="0" w:space="0" w:color="auto"/>
            <w:left w:val="none" w:sz="0" w:space="0" w:color="auto"/>
            <w:bottom w:val="none" w:sz="0" w:space="0" w:color="auto"/>
            <w:right w:val="none" w:sz="0" w:space="0" w:color="auto"/>
          </w:divBdr>
        </w:div>
      </w:divsChild>
    </w:div>
    <w:div w:id="1994943178">
      <w:bodyDiv w:val="1"/>
      <w:marLeft w:val="0"/>
      <w:marRight w:val="0"/>
      <w:marTop w:val="0"/>
      <w:marBottom w:val="0"/>
      <w:divBdr>
        <w:top w:val="none" w:sz="0" w:space="0" w:color="auto"/>
        <w:left w:val="none" w:sz="0" w:space="0" w:color="auto"/>
        <w:bottom w:val="none" w:sz="0" w:space="0" w:color="auto"/>
        <w:right w:val="none" w:sz="0" w:space="0" w:color="auto"/>
      </w:divBdr>
      <w:divsChild>
        <w:div w:id="998078177">
          <w:marLeft w:val="0"/>
          <w:marRight w:val="0"/>
          <w:marTop w:val="0"/>
          <w:marBottom w:val="0"/>
          <w:divBdr>
            <w:top w:val="none" w:sz="0" w:space="0" w:color="auto"/>
            <w:left w:val="none" w:sz="0" w:space="0" w:color="auto"/>
            <w:bottom w:val="none" w:sz="0" w:space="0" w:color="auto"/>
            <w:right w:val="none" w:sz="0" w:space="0" w:color="auto"/>
          </w:divBdr>
        </w:div>
        <w:div w:id="1297104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637619-2DB4-4934-9F15-2F6EC94AC8E3}">
  <ds:schemaRefs>
    <ds:schemaRef ds:uri="http://purl.org/dc/terms/"/>
    <ds:schemaRef ds:uri="http://schemas.openxmlformats.org/package/2006/metadata/core-properties"/>
    <ds:schemaRef ds:uri="0aa30724-56b4-48ff-baff-a07b31579e6e"/>
    <ds:schemaRef ds:uri="http://schemas.microsoft.com/office/2006/documentManagement/types"/>
    <ds:schemaRef ds:uri="http://schemas.microsoft.com/office/infopath/2007/PartnerControls"/>
    <ds:schemaRef ds:uri="http://purl.org/dc/elements/1.1/"/>
    <ds:schemaRef ds:uri="http://schemas.microsoft.com/office/2006/metadata/properties"/>
    <ds:schemaRef ds:uri="ae1cebdd-c5ae-43ec-b885-21a186080af3"/>
    <ds:schemaRef ds:uri="http://www.w3.org/XML/1998/namespace"/>
    <ds:schemaRef ds:uri="http://purl.org/dc/dcmitype/"/>
  </ds:schemaRefs>
</ds:datastoreItem>
</file>

<file path=customXml/itemProps2.xml><?xml version="1.0" encoding="utf-8"?>
<ds:datastoreItem xmlns:ds="http://schemas.openxmlformats.org/officeDocument/2006/customXml" ds:itemID="{45096854-2AED-4A18-8F2E-0CD2614CEE0B}"/>
</file>

<file path=customXml/itemProps3.xml><?xml version="1.0" encoding="utf-8"?>
<ds:datastoreItem xmlns:ds="http://schemas.openxmlformats.org/officeDocument/2006/customXml" ds:itemID="{DB57E8B9-D3CB-405B-AEBB-A40734F03F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DEF485A7</Template>
  <TotalTime>47</TotalTime>
  <Pages>20</Pages>
  <Words>2565</Words>
  <Characters>14627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BTRESIDDER</cp:lastModifiedBy>
  <cp:revision>5</cp:revision>
  <cp:lastPrinted>2024-05-07T22:59:00Z</cp:lastPrinted>
  <dcterms:created xsi:type="dcterms:W3CDTF">2026-07-02T09:45:00Z</dcterms:created>
  <dcterms:modified xsi:type="dcterms:W3CDTF">2026-07-02T10:32:00Z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_DocHome">
    <vt:i4>531654182</vt:i4>
  </property>
  <property fmtid="{D5CDD505-2E9C-101B-9397-08002B2CF9AE}" pid="4" name="MediaServiceImageTags">
    <vt:lpwstr/>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