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479E8E" w14:textId="0BE396BB" w:rsidR="00CB137B" w:rsidRDefault="0077644F" w:rsidP="007C4FE2"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51A4918" wp14:editId="257A98B8">
                <wp:simplePos x="0" y="0"/>
                <wp:positionH relativeFrom="margin">
                  <wp:align>left</wp:align>
                </wp:positionH>
                <wp:positionV relativeFrom="paragraph">
                  <wp:posOffset>-361315</wp:posOffset>
                </wp:positionV>
                <wp:extent cx="6524625" cy="4762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462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61AFA1" w14:textId="61C6A383" w:rsidR="008D3128" w:rsidRPr="00A840BA" w:rsidRDefault="008D3128" w:rsidP="0077644F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Name</w:t>
                            </w:r>
                            <w:proofErr w:type="gramStart"/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:</w:t>
                            </w: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_</w:t>
                            </w:r>
                            <w:proofErr w:type="gramEnd"/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______________________________</w:t>
                            </w: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ab/>
                              <w:t>Class:_______</w:t>
                            </w: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51A491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-28.45pt;width:513.75pt;height:37.5pt;z-index:251797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" fillcolor="white [3201]" strokeweight=".5pt">
                <v:textbox>
                  <w:txbxContent>
                    <w:p w14:paraId="2061AFA1" w14:textId="61C6A383" w:rsidR="008D3128" w:rsidRPr="00A840BA" w:rsidRDefault="008D3128" w:rsidP="0077644F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proofErr w:type="gramStart"/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Name</w:t>
                      </w: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:</w:t>
                      </w: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_</w:t>
                      </w:r>
                      <w:proofErr w:type="gramEnd"/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______________________________</w:t>
                      </w: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ab/>
                      </w:r>
                      <w:proofErr w:type="gramStart"/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Class:_</w:t>
                      </w:r>
                      <w:proofErr w:type="gramEnd"/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______</w:t>
                      </w: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762BD86" w14:textId="3129B3BA" w:rsidR="007C4FE2" w:rsidRDefault="001F773A" w:rsidP="007C4FE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B67050" wp14:editId="6F426D5B">
                <wp:simplePos x="0" y="0"/>
                <wp:positionH relativeFrom="column">
                  <wp:posOffset>-1076815</wp:posOffset>
                </wp:positionH>
                <wp:positionV relativeFrom="paragraph">
                  <wp:posOffset>9522067</wp:posOffset>
                </wp:positionV>
                <wp:extent cx="8667112" cy="127001"/>
                <wp:effectExtent l="0" t="0" r="638" b="6349"/>
                <wp:wrapNone/>
                <wp:docPr id="2" name="Tit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112" cy="127001"/>
                        </a:xfrm>
                        <a:prstGeom prst="rect">
                          <a:avLst/>
                        </a:prstGeom>
                        <a:solidFill>
                          <a:srgbClr val="CC9900"/>
                        </a:solidFill>
                        <a:ln>
                          <a:noFill/>
                          <a:prstDash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6A1C684" id="_x0000_t202" coordsize="21600,21600" o:spt="202" path="m,l,21600r21600,l21600,xe">
                <v:stroke joinstyle="miter"/>
                <v:path gradientshapeok="t" o:connecttype="rect"/>
              </v:shapetype>
              <v:shape id="Title 1" o:spid="_x0000_s1026" type="#_x0000_t202" style="position:absolute;margin-left:-84.8pt;margin-top:749.75pt;width:682.45pt;height:1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" fillcolor="#c90" stroked="f">
                <v:textbox inset="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B696CF" wp14:editId="3DA32419">
                <wp:simplePos x="0" y="0"/>
                <wp:positionH relativeFrom="page">
                  <wp:align>right</wp:align>
                </wp:positionH>
                <wp:positionV relativeFrom="paragraph">
                  <wp:posOffset>9623237</wp:posOffset>
                </wp:positionV>
                <wp:extent cx="7682861" cy="108585"/>
                <wp:effectExtent l="0" t="0" r="13339" b="24765"/>
                <wp:wrapNone/>
                <wp:docPr id="3" name="Subtit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2861" cy="108585"/>
                        </a:xfrm>
                        <a:prstGeom prst="rect">
                          <a:avLst/>
                        </a:prstGeom>
                        <a:solidFill>
                          <a:srgbClr val="002C58"/>
                        </a:solidFill>
                        <a:ln w="9528">
                          <a:solidFill>
                            <a:srgbClr val="203864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376A77D" id="_x0000_t202" coordsize="21600,21600" o:spt="202" path="m,l,21600r21600,l21600,xe">
                <v:stroke joinstyle="miter"/>
                <v:path gradientshapeok="t" o:connecttype="rect"/>
              </v:shapetype>
              <v:shape id="Subtitle 2" o:spid="_x0000_s1026" type="#_x0000_t202" style="position:absolute;margin-left:553.75pt;margin-top:757.75pt;width:604.95pt;height:8.55pt;z-index:25166643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" fillcolor="#002c58" strokecolor="#203864" strokeweight=".26467mm">
                <v:textbox inset="0,0,0,0"/>
                <w10:wrap anchorx="page"/>
              </v:shape>
            </w:pict>
          </mc:Fallback>
        </mc:AlternateContent>
      </w:r>
    </w:p>
    <w:sdt>
      <w:sdtPr>
        <w:rPr>
          <w:rFonts w:ascii="Antique Olive" w:hAnsi="Antique Olive" w:cs="Times New Roman (Headings CS)"/>
          <w:b/>
          <w:caps w:val="0"/>
          <w:spacing w:val="30"/>
          <w:kern w:val="28"/>
          <w:sz w:val="110"/>
          <w:szCs w:val="60"/>
        </w:rPr>
        <w:id w:val="-1640336837"/>
        <w:placeholder>
          <w:docPart w:val="90474D433613477392B22BA4026F2B6A"/>
        </w:placeholder>
        <w15:appearance w15:val="hidden"/>
      </w:sdtPr>
      <w:sdtEndPr>
        <w:rPr>
          <w:rFonts w:asciiTheme="minorHAnsi" w:hAnsiTheme="minorHAnsi" w:cstheme="majorBidi"/>
          <w:b w:val="0"/>
          <w:caps/>
          <w:spacing w:val="0"/>
          <w:kern w:val="0"/>
          <w:sz w:val="36"/>
          <w:szCs w:val="26"/>
        </w:rPr>
      </w:sdtEndPr>
      <w:sdtContent>
        <w:p w14:paraId="60A3A2E1" w14:textId="636BB5FE" w:rsidR="00CB137B" w:rsidRPr="00223713" w:rsidRDefault="00B21E49" w:rsidP="00BD3E5A">
          <w:pPr>
            <w:pStyle w:val="Subtitle"/>
            <w:ind w:left="3600" w:firstLine="720"/>
            <w:rPr>
              <w:rFonts w:ascii="Cambria" w:hAnsi="Cambria" w:cs="Times New Roman (Headings CS)"/>
              <w:b/>
              <w:caps w:val="0"/>
              <w:color w:val="FF6600"/>
              <w:spacing w:val="30"/>
              <w:kern w:val="28"/>
              <w:sz w:val="110"/>
              <w:szCs w:val="60"/>
              <w:lang w:val="en-GB"/>
            </w:rPr>
          </w:pPr>
          <w:r w:rsidRPr="00223713">
            <w:rPr>
              <w:rFonts w:ascii="Cambria" w:hAnsi="Cambria" w:cs="Times New Roman (Headings CS)"/>
              <w:b/>
              <w:caps w:val="0"/>
              <w:color w:val="FF6600"/>
              <w:spacing w:val="30"/>
              <w:kern w:val="28"/>
              <w:sz w:val="110"/>
              <w:szCs w:val="60"/>
              <w:lang w:val="en-GB"/>
            </w:rPr>
            <w:t xml:space="preserve">Year </w:t>
          </w:r>
          <w:r w:rsidR="004425F6" w:rsidRPr="00223713">
            <w:rPr>
              <w:rFonts w:ascii="Cambria" w:hAnsi="Cambria" w:cs="Times New Roman (Headings CS)"/>
              <w:b/>
              <w:caps w:val="0"/>
              <w:color w:val="FF6600"/>
              <w:spacing w:val="30"/>
              <w:kern w:val="28"/>
              <w:sz w:val="110"/>
              <w:szCs w:val="60"/>
              <w:lang w:val="en-GB"/>
            </w:rPr>
            <w:t>9</w:t>
          </w:r>
        </w:p>
        <w:p w14:paraId="722EF85B" w14:textId="3286F332" w:rsidR="00CB137B" w:rsidRPr="00223713" w:rsidRDefault="00F47EFA" w:rsidP="00CB137B">
          <w:pPr>
            <w:pStyle w:val="Subtitle"/>
            <w:jc w:val="center"/>
            <w:rPr>
              <w:rFonts w:ascii="Cambria" w:hAnsi="Cambria" w:cs="Times New Roman (Headings CS)"/>
              <w:b/>
              <w:caps w:val="0"/>
              <w:color w:val="FF6600"/>
              <w:spacing w:val="30"/>
              <w:kern w:val="28"/>
              <w:sz w:val="110"/>
              <w:szCs w:val="60"/>
              <w:lang w:val="en-GB"/>
            </w:rPr>
          </w:pPr>
          <w:r w:rsidRPr="00223713">
            <w:rPr>
              <w:rFonts w:ascii="Cambria" w:hAnsi="Cambria" w:cs="Times New Roman (Headings CS)"/>
              <w:b/>
              <w:caps w:val="0"/>
              <w:color w:val="FF6600"/>
              <w:spacing w:val="30"/>
              <w:kern w:val="28"/>
              <w:sz w:val="110"/>
              <w:szCs w:val="60"/>
              <w:lang w:val="en-GB"/>
            </w:rPr>
            <w:t>Spanish</w:t>
          </w:r>
        </w:p>
        <w:p w14:paraId="135A10C6" w14:textId="72190357" w:rsidR="00BD3E5A" w:rsidRPr="00223713" w:rsidRDefault="00F47EFA" w:rsidP="00CB137B">
          <w:pPr>
            <w:pStyle w:val="Subtitle"/>
            <w:jc w:val="center"/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</w:pPr>
          <w:r w:rsidRPr="00223713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>Cuaderno de deberes</w:t>
          </w:r>
        </w:p>
        <w:p w14:paraId="0EFAB8F1" w14:textId="4FA8AED4" w:rsidR="00CB137B" w:rsidRPr="00223713" w:rsidRDefault="00BD3E5A" w:rsidP="00CB137B">
          <w:pPr>
            <w:pStyle w:val="Subtitle"/>
            <w:jc w:val="center"/>
            <w:rPr>
              <w:rFonts w:ascii="Antique Olive" w:hAnsi="Antique Olive"/>
              <w:b/>
              <w:color w:val="FF6600"/>
              <w:sz w:val="40"/>
              <w:lang w:val="en-GB"/>
            </w:rPr>
          </w:pPr>
          <w:r w:rsidRPr="00223713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 xml:space="preserve">Topic </w:t>
          </w:r>
          <w:proofErr w:type="gramStart"/>
          <w:r w:rsidRPr="00223713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>1</w:t>
          </w:r>
          <w:r w:rsidR="009C7E9A" w:rsidRPr="00223713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> :</w:t>
          </w:r>
          <w:proofErr w:type="gramEnd"/>
          <w:r w:rsidR="009C7E9A" w:rsidRPr="00223713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 xml:space="preserve"> </w:t>
          </w:r>
          <w:r w:rsidR="00F47EFA" w:rsidRPr="00223713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>Di</w:t>
          </w:r>
          <w:r w:rsidR="00223713" w:rsidRPr="00223713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>e</w:t>
          </w:r>
          <w:r w:rsidR="00F47EFA" w:rsidRPr="00223713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>t</w:t>
          </w:r>
          <w:r w:rsidR="00223713" w:rsidRPr="00223713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>a</w:t>
          </w:r>
          <w:r w:rsidR="00F47EFA" w:rsidRPr="00223713">
            <w:rPr>
              <w:rFonts w:ascii="Antique Olive" w:eastAsia="Consolas" w:hAnsi="Antique Olive" w:cs="Consolas"/>
              <w:b/>
              <w:color w:val="FF6600"/>
              <w:sz w:val="40"/>
              <w:lang w:val="en-GB"/>
            </w:rPr>
            <w:t xml:space="preserve"> y Salud</w:t>
          </w:r>
        </w:p>
        <w:p w14:paraId="4395BA8F" w14:textId="6BA8E9B1" w:rsidR="00CB137B" w:rsidRPr="00F47EFA" w:rsidRDefault="00CB137B" w:rsidP="00CB137B">
          <w:pPr>
            <w:pStyle w:val="Subtitle"/>
            <w:jc w:val="center"/>
            <w:rPr>
              <w:rFonts w:ascii="Antique Olive" w:hAnsi="Antique Olive"/>
              <w:color w:val="FF6600"/>
              <w:lang w:val="fr-FR"/>
            </w:rPr>
          </w:pPr>
          <w:r w:rsidRPr="00F47EFA">
            <w:rPr>
              <w:rFonts w:ascii="Antique Olive" w:hAnsi="Antique Olive"/>
              <w:color w:val="FF6600"/>
              <w:lang w:val="fr-FR"/>
            </w:rPr>
            <w:t>Autumn Term</w:t>
          </w:r>
          <w:r w:rsidR="00B21E49" w:rsidRPr="00F47EFA">
            <w:rPr>
              <w:rFonts w:ascii="Antique Olive" w:hAnsi="Antique Olive"/>
              <w:color w:val="FF6600"/>
              <w:lang w:val="fr-FR"/>
            </w:rPr>
            <w:t xml:space="preserve"> 1</w:t>
          </w:r>
        </w:p>
        <w:p w14:paraId="51FBE6B8" w14:textId="4FDFE1C1" w:rsidR="00CB137B" w:rsidRPr="00F47EFA" w:rsidRDefault="00622D3F" w:rsidP="00CB137B">
          <w:pPr>
            <w:pStyle w:val="Subtitle"/>
            <w:jc w:val="center"/>
            <w:rPr>
              <w:color w:val="FF6600"/>
              <w:sz w:val="28"/>
              <w:lang w:val="fr-FR"/>
            </w:rPr>
          </w:pPr>
          <w:r>
            <w:rPr>
              <w:rFonts w:ascii="Antique Olive" w:hAnsi="Antique Olive"/>
              <w:color w:val="FF6600"/>
              <w:sz w:val="28"/>
              <w:lang w:val="fr-FR"/>
            </w:rPr>
            <w:t>Aspiration</w:t>
          </w:r>
        </w:p>
        <w:p w14:paraId="62532D44" w14:textId="5AE430ED" w:rsidR="00CB137B" w:rsidRPr="00BD3E5A" w:rsidRDefault="00CB137B" w:rsidP="00CB137B">
          <w:pPr>
            <w:pStyle w:val="Subtitle"/>
            <w:jc w:val="center"/>
            <w:rPr>
              <w:sz w:val="28"/>
              <w:lang w:val="fr-FR"/>
            </w:rPr>
          </w:pPr>
        </w:p>
        <w:p w14:paraId="6222E4F3" w14:textId="7F35D3A1" w:rsidR="00CB137B" w:rsidRDefault="00B11146" w:rsidP="00CB137B">
          <w:pPr>
            <w:pStyle w:val="Subtitle"/>
          </w:pPr>
          <w:r w:rsidRPr="00B11146">
            <w:rPr>
              <w:noProof/>
              <w:sz w:val="28"/>
              <w:lang w:val="en-GB" w:eastAsia="en-GB"/>
            </w:rPr>
            <w:drawing>
              <wp:anchor distT="0" distB="0" distL="114300" distR="114300" simplePos="0" relativeHeight="251820032" behindDoc="0" locked="0" layoutInCell="1" allowOverlap="1" wp14:anchorId="6820B97B" wp14:editId="771BEC47">
                <wp:simplePos x="0" y="0"/>
                <wp:positionH relativeFrom="column">
                  <wp:posOffset>428002</wp:posOffset>
                </wp:positionH>
                <wp:positionV relativeFrom="paragraph">
                  <wp:posOffset>163267</wp:posOffset>
                </wp:positionV>
                <wp:extent cx="2758791" cy="2668438"/>
                <wp:effectExtent l="152400" t="152400" r="232410" b="227330"/>
                <wp:wrapNone/>
                <wp:docPr id="53091544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0915441" name="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8791" cy="2668438"/>
                        </a:xfrm>
                        <a:prstGeom prst="rect">
                          <a:avLst/>
                        </a:prstGeom>
                        <a:ln w="127000" cap="sq">
                          <a:solidFill>
                            <a:srgbClr val="000000"/>
                          </a:solidFill>
                          <a:miter lim="800000"/>
                        </a:ln>
                        <a:effectLst>
                          <a:outerShdw blurRad="57150" dist="50800" dir="27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E56B8E"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791360" behindDoc="0" locked="0" layoutInCell="1" allowOverlap="1" wp14:anchorId="62C84D24" wp14:editId="2ADABFD4">
                    <wp:simplePos x="0" y="0"/>
                    <wp:positionH relativeFrom="margin">
                      <wp:posOffset>3514725</wp:posOffset>
                    </wp:positionH>
                    <wp:positionV relativeFrom="paragraph">
                      <wp:posOffset>152400</wp:posOffset>
                    </wp:positionV>
                    <wp:extent cx="3209925" cy="2905125"/>
                    <wp:effectExtent l="0" t="0" r="28575" b="28575"/>
                    <wp:wrapNone/>
                    <wp:docPr id="7" name="Text Box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209925" cy="29051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19E2E6E1" w14:textId="77777777" w:rsidR="008D3128" w:rsidRPr="00CB137B" w:rsidRDefault="008D3128" w:rsidP="00E56B8E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  <w:b/>
                                  </w:rPr>
                                  <w:t>Home Learning expectations</w:t>
                                </w:r>
                              </w:p>
                              <w:p w14:paraId="30C0116B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-Written by yourself, in your own words.</w:t>
                                </w:r>
                              </w:p>
                              <w:p w14:paraId="5368FAE1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-Completed by the due date.</w:t>
                                </w:r>
                              </w:p>
                              <w:p w14:paraId="7D6D6EBD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-Finished to the best of your ability.</w:t>
                                </w:r>
                              </w:p>
                              <w:p w14:paraId="6A3E432A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Instructions to be read carefully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>.</w:t>
                                </w:r>
                              </w:p>
                              <w:p w14:paraId="71A3A1DC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-Green pen and improve when needed.</w:t>
                                </w:r>
                              </w:p>
                              <w:p w14:paraId="2D855B93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-Peer or self-assess when asked to.</w:t>
                                </w:r>
                              </w:p>
                              <w:p w14:paraId="7016EA8B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-Presented so 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 xml:space="preserve">your work is 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clear and neat </w:t>
                                </w:r>
                              </w:p>
                              <w:p w14:paraId="3A30D606" w14:textId="77777777" w:rsidR="008D3128" w:rsidRPr="00CB137B" w:rsidRDefault="008D3128" w:rsidP="00E56B8E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-Proof read 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your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 work to ensure spelling, punctuation and grammar is to the best of your ability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shape w14:anchorId="62C84D24" id="Text Box 7" o:spid="_x0000_s1027" type="#_x0000_t202" style="position:absolute;left:0;text-align:left;margin-left:276.75pt;margin-top:12pt;width:252.75pt;height:228.75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" fillcolor="white [3201]" strokeweight=".5pt">
                    <v:textbox>
                      <w:txbxContent>
                        <w:p w14:paraId="19E2E6E1" w14:textId="77777777" w:rsidR="008D3128" w:rsidRPr="00CB137B" w:rsidRDefault="008D3128" w:rsidP="00E56B8E">
                          <w:pPr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 w:rsidRPr="00CB137B">
                            <w:rPr>
                              <w:rFonts w:ascii="Cambria" w:hAnsi="Cambria"/>
                              <w:b/>
                            </w:rPr>
                            <w:t>Home Learning expectations</w:t>
                          </w:r>
                        </w:p>
                        <w:p w14:paraId="30C0116B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-Written by yourself, in your own words.</w:t>
                          </w:r>
                        </w:p>
                        <w:p w14:paraId="5368FAE1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-Completed by the due date.</w:t>
                          </w:r>
                        </w:p>
                        <w:p w14:paraId="7D6D6EBD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-Finished to the best of your ability.</w:t>
                          </w:r>
                        </w:p>
                        <w:p w14:paraId="6A3E432A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</w:rPr>
                            <w:t>Instructions to be read carefully</w:t>
                          </w:r>
                          <w:r w:rsidRPr="00CB137B">
                            <w:rPr>
                              <w:rFonts w:ascii="Cambria" w:hAnsi="Cambria"/>
                            </w:rPr>
                            <w:t>.</w:t>
                          </w:r>
                        </w:p>
                        <w:p w14:paraId="71A3A1DC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-Green pen and improve when needed.</w:t>
                          </w:r>
                        </w:p>
                        <w:p w14:paraId="2D855B93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-Peer or self-assess when asked to.</w:t>
                          </w:r>
                        </w:p>
                        <w:p w14:paraId="7016EA8B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 xml:space="preserve">-Presented so </w:t>
                          </w:r>
                          <w:r>
                            <w:rPr>
                              <w:rFonts w:ascii="Cambria" w:hAnsi="Cambria"/>
                            </w:rPr>
                            <w:t xml:space="preserve">your work is </w:t>
                          </w:r>
                          <w:r w:rsidRPr="00CB137B">
                            <w:rPr>
                              <w:rFonts w:ascii="Cambria" w:hAnsi="Cambria"/>
                            </w:rPr>
                            <w:t xml:space="preserve">clear and neat </w:t>
                          </w:r>
                        </w:p>
                        <w:p w14:paraId="3A30D606" w14:textId="77777777" w:rsidR="008D3128" w:rsidRPr="00CB137B" w:rsidRDefault="008D3128" w:rsidP="00E56B8E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 xml:space="preserve">-Proof read </w:t>
                          </w:r>
                          <w:r>
                            <w:rPr>
                              <w:rFonts w:ascii="Cambria" w:hAnsi="Cambria"/>
                            </w:rPr>
                            <w:t>your</w:t>
                          </w:r>
                          <w:r w:rsidRPr="00CB137B">
                            <w:rPr>
                              <w:rFonts w:ascii="Cambria" w:hAnsi="Cambria"/>
                            </w:rPr>
                            <w:t xml:space="preserve"> work to ensure spelling, punctuation and grammar is to the best of your ability</w:t>
                          </w:r>
                          <w:r>
                            <w:rPr>
                              <w:rFonts w:ascii="Cambria" w:hAnsi="Cambria"/>
                            </w:rPr>
                            <w:t>.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</w:sdtContent>
    </w:sdt>
    <w:p w14:paraId="3149EDA7" w14:textId="1B8DA63B" w:rsidR="007C4FE2" w:rsidRDefault="007C4FE2" w:rsidP="00F00A11">
      <w:pPr>
        <w:pStyle w:val="Heading1"/>
        <w:spacing w:before="0" w:after="0"/>
        <w:jc w:val="center"/>
        <w:rPr>
          <w:bCs/>
          <w:sz w:val="32"/>
          <w:szCs w:val="32"/>
        </w:rPr>
      </w:pPr>
    </w:p>
    <w:p w14:paraId="2D70AD9D" w14:textId="77777777" w:rsidR="00E2407D" w:rsidRDefault="00E2407D" w:rsidP="00E2407D">
      <w:pPr>
        <w:rPr>
          <w:lang w:val="en-US" w:eastAsia="ja-JP"/>
        </w:rPr>
      </w:pPr>
    </w:p>
    <w:p w14:paraId="49528C09" w14:textId="77777777" w:rsidR="00E2407D" w:rsidRDefault="00E2407D" w:rsidP="00E2407D">
      <w:pPr>
        <w:rPr>
          <w:lang w:val="en-US" w:eastAsia="ja-JP"/>
        </w:rPr>
      </w:pPr>
    </w:p>
    <w:p w14:paraId="02F46B78" w14:textId="77777777" w:rsidR="00E2407D" w:rsidRDefault="00E2407D" w:rsidP="00E2407D">
      <w:pPr>
        <w:rPr>
          <w:lang w:val="en-US" w:eastAsia="ja-JP"/>
        </w:rPr>
      </w:pPr>
    </w:p>
    <w:p w14:paraId="1A6FB8BD" w14:textId="77777777" w:rsidR="00E2407D" w:rsidRDefault="00E2407D" w:rsidP="00E2407D">
      <w:pPr>
        <w:rPr>
          <w:lang w:val="en-US" w:eastAsia="ja-JP"/>
        </w:rPr>
      </w:pPr>
    </w:p>
    <w:p w14:paraId="14167A45" w14:textId="77777777" w:rsidR="00E2407D" w:rsidRDefault="00E2407D" w:rsidP="00E2407D">
      <w:pPr>
        <w:rPr>
          <w:lang w:val="en-US" w:eastAsia="ja-JP"/>
        </w:rPr>
      </w:pPr>
    </w:p>
    <w:p w14:paraId="42EA8433" w14:textId="77777777" w:rsidR="00E2407D" w:rsidRDefault="00E2407D" w:rsidP="00E2407D">
      <w:pPr>
        <w:rPr>
          <w:lang w:val="en-US" w:eastAsia="ja-JP"/>
        </w:rPr>
      </w:pPr>
    </w:p>
    <w:p w14:paraId="280F7837" w14:textId="77777777" w:rsidR="00E2407D" w:rsidRDefault="00E2407D" w:rsidP="00E2407D">
      <w:pPr>
        <w:rPr>
          <w:lang w:val="en-US" w:eastAsia="ja-JP"/>
        </w:rPr>
      </w:pPr>
    </w:p>
    <w:p w14:paraId="795EEF95" w14:textId="77777777" w:rsidR="00E2407D" w:rsidRDefault="00E2407D" w:rsidP="00E2407D">
      <w:pPr>
        <w:rPr>
          <w:lang w:val="en-US" w:eastAsia="ja-JP"/>
        </w:rPr>
      </w:pPr>
    </w:p>
    <w:p w14:paraId="654A5D51" w14:textId="77777777" w:rsidR="00E2407D" w:rsidRDefault="00E2407D" w:rsidP="00E2407D">
      <w:pPr>
        <w:rPr>
          <w:lang w:val="en-US" w:eastAsia="ja-JP"/>
        </w:rPr>
      </w:pPr>
    </w:p>
    <w:p w14:paraId="7E795A2F" w14:textId="77777777" w:rsidR="00E2407D" w:rsidRPr="00E2407D" w:rsidRDefault="00E2407D" w:rsidP="00E2407D">
      <w:pPr>
        <w:rPr>
          <w:lang w:val="en-US" w:eastAsia="ja-JP"/>
        </w:rPr>
      </w:pPr>
    </w:p>
    <w:p w14:paraId="06EF97BB" w14:textId="66745FBA" w:rsidR="00F00A11" w:rsidRPr="00F00A11" w:rsidRDefault="00F00A11" w:rsidP="00F00A11">
      <w:pPr>
        <w:jc w:val="center"/>
        <w:rPr>
          <w:b/>
          <w:bCs/>
          <w:sz w:val="32"/>
          <w:szCs w:val="32"/>
          <w:lang w:val="en-US" w:eastAsia="ja-JP"/>
        </w:rPr>
      </w:pPr>
      <w:r w:rsidRPr="00F00A11">
        <w:rPr>
          <w:b/>
          <w:bCs/>
          <w:sz w:val="32"/>
          <w:szCs w:val="32"/>
          <w:lang w:val="en-US" w:eastAsia="ja-JP"/>
        </w:rPr>
        <w:t xml:space="preserve">Use your Knowledge </w:t>
      </w:r>
      <w:proofErr w:type="spellStart"/>
      <w:r w:rsidRPr="00F00A11">
        <w:rPr>
          <w:b/>
          <w:bCs/>
          <w:sz w:val="32"/>
          <w:szCs w:val="32"/>
          <w:lang w:val="en-US" w:eastAsia="ja-JP"/>
        </w:rPr>
        <w:t>Organisers</w:t>
      </w:r>
      <w:proofErr w:type="spellEnd"/>
      <w:r w:rsidRPr="00F00A11">
        <w:rPr>
          <w:b/>
          <w:bCs/>
          <w:sz w:val="32"/>
          <w:szCs w:val="32"/>
          <w:lang w:val="en-US" w:eastAsia="ja-JP"/>
        </w:rPr>
        <w:t xml:space="preserve"> to support with your Home Learning Tasks</w:t>
      </w:r>
    </w:p>
    <w:p w14:paraId="6CE9A3BC" w14:textId="5D32A277" w:rsidR="00CB137B" w:rsidRDefault="00CB137B" w:rsidP="00CB137B">
      <w:pPr>
        <w:rPr>
          <w:lang w:val="en-US" w:eastAsia="ja-JP"/>
        </w:rPr>
      </w:pPr>
    </w:p>
    <w:p w14:paraId="7A8F8E16" w14:textId="15B12659" w:rsidR="00CB137B" w:rsidRDefault="00CB137B" w:rsidP="00CB137B">
      <w:pPr>
        <w:rPr>
          <w:lang w:val="en-US" w:eastAsia="ja-JP"/>
        </w:rPr>
      </w:pPr>
    </w:p>
    <w:sdt>
      <w:sdtPr>
        <w:rPr>
          <w:rFonts w:ascii="Calibri" w:eastAsia="Calibri" w:hAnsi="Calibri" w:cs="Times New Roman"/>
          <w:b w:val="0"/>
          <w:bCs w:val="0"/>
          <w:color w:val="auto"/>
          <w:sz w:val="22"/>
          <w:szCs w:val="22"/>
          <w:lang w:val="en-GB"/>
        </w:rPr>
        <w:id w:val="1376814255"/>
        <w:docPartObj>
          <w:docPartGallery w:val="Table of Contents"/>
          <w:docPartUnique/>
        </w:docPartObj>
      </w:sdtPr>
      <w:sdtEndPr/>
      <w:sdtContent>
        <w:p w14:paraId="0B64C666" w14:textId="677906D7" w:rsidR="00CB137B" w:rsidRDefault="00CB137B">
          <w:pPr>
            <w:pStyle w:val="TOCHeading"/>
          </w:pPr>
          <w:r>
            <w:rPr>
              <w:lang w:val="en-GB"/>
            </w:rPr>
            <w:t>Contents</w:t>
          </w:r>
        </w:p>
        <w:p w14:paraId="2464D612" w14:textId="77777777" w:rsidR="0005088E" w:rsidRDefault="00A846FC">
          <w:pPr>
            <w:pStyle w:val="TOC1"/>
            <w:tabs>
              <w:tab w:val="right" w:leader="dot" w:pos="10790"/>
            </w:tabs>
            <w:rPr>
              <w:noProof/>
            </w:rPr>
          </w:pPr>
          <w:r>
            <w:t xml:space="preserve">Topic 1 </w:t>
          </w:r>
          <w:r w:rsidR="00CB137B">
            <w:fldChar w:fldCharType="begin"/>
          </w:r>
          <w:r w:rsidR="00CB137B">
            <w:instrText xml:space="preserve"> TOC \o "1-3" \h \z \u </w:instrText>
          </w:r>
          <w:r w:rsidR="00CB137B">
            <w:fldChar w:fldCharType="separate"/>
          </w:r>
        </w:p>
        <w:p w14:paraId="5E164405" w14:textId="60AD4CB5" w:rsidR="0005088E" w:rsidRDefault="00132F7C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4239528" w:history="1">
            <w:r w:rsidR="0005088E" w:rsidRPr="00A418CD">
              <w:rPr>
                <w:rStyle w:val="Hyperlink"/>
                <w:noProof/>
              </w:rPr>
              <w:t xml:space="preserve">Topic 1 Task 1: Vocabulary   </w:t>
            </w:r>
            <w:r w:rsidR="0005088E">
              <w:rPr>
                <w:noProof/>
                <w:webHidden/>
              </w:rPr>
              <w:tab/>
            </w:r>
            <w:r w:rsidR="0005088E">
              <w:rPr>
                <w:noProof/>
                <w:webHidden/>
              </w:rPr>
              <w:fldChar w:fldCharType="begin"/>
            </w:r>
            <w:r w:rsidR="0005088E">
              <w:rPr>
                <w:noProof/>
                <w:webHidden/>
              </w:rPr>
              <w:instrText xml:space="preserve"> PAGEREF _Toc234239528 \h </w:instrText>
            </w:r>
            <w:r w:rsidR="0005088E">
              <w:rPr>
                <w:noProof/>
                <w:webHidden/>
              </w:rPr>
            </w:r>
            <w:r w:rsidR="0005088E">
              <w:rPr>
                <w:noProof/>
                <w:webHidden/>
              </w:rPr>
              <w:fldChar w:fldCharType="separate"/>
            </w:r>
            <w:r w:rsidR="0005088E">
              <w:rPr>
                <w:noProof/>
                <w:webHidden/>
              </w:rPr>
              <w:t>2</w:t>
            </w:r>
            <w:r w:rsidR="0005088E">
              <w:rPr>
                <w:noProof/>
                <w:webHidden/>
              </w:rPr>
              <w:fldChar w:fldCharType="end"/>
            </w:r>
          </w:hyperlink>
        </w:p>
        <w:p w14:paraId="173C6C4E" w14:textId="77AE78A7" w:rsidR="0005088E" w:rsidRDefault="00132F7C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4239529" w:history="1">
            <w:r w:rsidR="0005088E" w:rsidRPr="00A418CD">
              <w:rPr>
                <w:rStyle w:val="Hyperlink"/>
                <w:noProof/>
              </w:rPr>
              <w:t>Topic 1 task 2: Linguascope</w:t>
            </w:r>
            <w:r w:rsidR="0005088E">
              <w:rPr>
                <w:noProof/>
                <w:webHidden/>
              </w:rPr>
              <w:tab/>
            </w:r>
            <w:r w:rsidR="0005088E">
              <w:rPr>
                <w:noProof/>
                <w:webHidden/>
              </w:rPr>
              <w:fldChar w:fldCharType="begin"/>
            </w:r>
            <w:r w:rsidR="0005088E">
              <w:rPr>
                <w:noProof/>
                <w:webHidden/>
              </w:rPr>
              <w:instrText xml:space="preserve"> PAGEREF _Toc234239529 \h </w:instrText>
            </w:r>
            <w:r w:rsidR="0005088E">
              <w:rPr>
                <w:noProof/>
                <w:webHidden/>
              </w:rPr>
            </w:r>
            <w:r w:rsidR="0005088E">
              <w:rPr>
                <w:noProof/>
                <w:webHidden/>
              </w:rPr>
              <w:fldChar w:fldCharType="separate"/>
            </w:r>
            <w:r w:rsidR="0005088E">
              <w:rPr>
                <w:noProof/>
                <w:webHidden/>
              </w:rPr>
              <w:t>3</w:t>
            </w:r>
            <w:r w:rsidR="0005088E">
              <w:rPr>
                <w:noProof/>
                <w:webHidden/>
              </w:rPr>
              <w:fldChar w:fldCharType="end"/>
            </w:r>
          </w:hyperlink>
        </w:p>
        <w:p w14:paraId="0413A2D0" w14:textId="67EA4BA0" w:rsidR="0005088E" w:rsidRDefault="00132F7C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4239530" w:history="1">
            <w:r w:rsidR="0005088E" w:rsidRPr="00A418CD">
              <w:rPr>
                <w:rStyle w:val="Hyperlink"/>
                <w:noProof/>
              </w:rPr>
              <w:t>Topic 1 Task 3: Vocabulary</w:t>
            </w:r>
            <w:r w:rsidR="0005088E">
              <w:rPr>
                <w:noProof/>
                <w:webHidden/>
              </w:rPr>
              <w:tab/>
            </w:r>
            <w:r w:rsidR="0005088E">
              <w:rPr>
                <w:noProof/>
                <w:webHidden/>
              </w:rPr>
              <w:fldChar w:fldCharType="begin"/>
            </w:r>
            <w:r w:rsidR="0005088E">
              <w:rPr>
                <w:noProof/>
                <w:webHidden/>
              </w:rPr>
              <w:instrText xml:space="preserve"> PAGEREF _Toc234239530 \h </w:instrText>
            </w:r>
            <w:r w:rsidR="0005088E">
              <w:rPr>
                <w:noProof/>
                <w:webHidden/>
              </w:rPr>
            </w:r>
            <w:r w:rsidR="0005088E">
              <w:rPr>
                <w:noProof/>
                <w:webHidden/>
              </w:rPr>
              <w:fldChar w:fldCharType="separate"/>
            </w:r>
            <w:r w:rsidR="0005088E">
              <w:rPr>
                <w:noProof/>
                <w:webHidden/>
              </w:rPr>
              <w:t>4</w:t>
            </w:r>
            <w:r w:rsidR="0005088E">
              <w:rPr>
                <w:noProof/>
                <w:webHidden/>
              </w:rPr>
              <w:fldChar w:fldCharType="end"/>
            </w:r>
          </w:hyperlink>
        </w:p>
        <w:p w14:paraId="0059BB11" w14:textId="74E4D7A4" w:rsidR="0005088E" w:rsidRDefault="00132F7C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4239531" w:history="1">
            <w:r w:rsidR="0005088E" w:rsidRPr="00A418CD">
              <w:rPr>
                <w:rStyle w:val="Hyperlink"/>
                <w:noProof/>
              </w:rPr>
              <w:t>Topic 1 task 4: Grammar, doler</w:t>
            </w:r>
            <w:r w:rsidR="0005088E">
              <w:rPr>
                <w:noProof/>
                <w:webHidden/>
              </w:rPr>
              <w:tab/>
            </w:r>
            <w:r w:rsidR="0005088E">
              <w:rPr>
                <w:noProof/>
                <w:webHidden/>
              </w:rPr>
              <w:fldChar w:fldCharType="begin"/>
            </w:r>
            <w:r w:rsidR="0005088E">
              <w:rPr>
                <w:noProof/>
                <w:webHidden/>
              </w:rPr>
              <w:instrText xml:space="preserve"> PAGEREF _Toc234239531 \h </w:instrText>
            </w:r>
            <w:r w:rsidR="0005088E">
              <w:rPr>
                <w:noProof/>
                <w:webHidden/>
              </w:rPr>
            </w:r>
            <w:r w:rsidR="0005088E">
              <w:rPr>
                <w:noProof/>
                <w:webHidden/>
              </w:rPr>
              <w:fldChar w:fldCharType="separate"/>
            </w:r>
            <w:r w:rsidR="0005088E">
              <w:rPr>
                <w:noProof/>
                <w:webHidden/>
              </w:rPr>
              <w:t>5</w:t>
            </w:r>
            <w:r w:rsidR="0005088E">
              <w:rPr>
                <w:noProof/>
                <w:webHidden/>
              </w:rPr>
              <w:fldChar w:fldCharType="end"/>
            </w:r>
          </w:hyperlink>
        </w:p>
        <w:p w14:paraId="0D6A22D1" w14:textId="2C6A5EAB" w:rsidR="0005088E" w:rsidRDefault="00132F7C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4239532" w:history="1">
            <w:r w:rsidR="0005088E" w:rsidRPr="00A418CD">
              <w:rPr>
                <w:rStyle w:val="Hyperlink"/>
                <w:noProof/>
              </w:rPr>
              <w:t>Topic 1 task 5: Vocabulary</w:t>
            </w:r>
            <w:r w:rsidR="0005088E">
              <w:rPr>
                <w:noProof/>
                <w:webHidden/>
              </w:rPr>
              <w:tab/>
            </w:r>
            <w:r w:rsidR="0005088E">
              <w:rPr>
                <w:noProof/>
                <w:webHidden/>
              </w:rPr>
              <w:fldChar w:fldCharType="begin"/>
            </w:r>
            <w:r w:rsidR="0005088E">
              <w:rPr>
                <w:noProof/>
                <w:webHidden/>
              </w:rPr>
              <w:instrText xml:space="preserve"> PAGEREF _Toc234239532 \h </w:instrText>
            </w:r>
            <w:r w:rsidR="0005088E">
              <w:rPr>
                <w:noProof/>
                <w:webHidden/>
              </w:rPr>
            </w:r>
            <w:r w:rsidR="0005088E">
              <w:rPr>
                <w:noProof/>
                <w:webHidden/>
              </w:rPr>
              <w:fldChar w:fldCharType="separate"/>
            </w:r>
            <w:r w:rsidR="0005088E">
              <w:rPr>
                <w:noProof/>
                <w:webHidden/>
              </w:rPr>
              <w:t>6</w:t>
            </w:r>
            <w:r w:rsidR="0005088E">
              <w:rPr>
                <w:noProof/>
                <w:webHidden/>
              </w:rPr>
              <w:fldChar w:fldCharType="end"/>
            </w:r>
          </w:hyperlink>
        </w:p>
        <w:p w14:paraId="3BC662C6" w14:textId="330EFFF3" w:rsidR="0005088E" w:rsidRDefault="00132F7C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4239533" w:history="1">
            <w:r w:rsidR="0005088E" w:rsidRPr="00A418CD">
              <w:rPr>
                <w:rStyle w:val="Hyperlink"/>
                <w:noProof/>
                <w:lang w:val="fr-FR"/>
              </w:rPr>
              <w:t>Topic 1 Task 6 : Linguascope</w:t>
            </w:r>
            <w:r w:rsidR="0005088E">
              <w:rPr>
                <w:noProof/>
                <w:webHidden/>
              </w:rPr>
              <w:tab/>
            </w:r>
            <w:r w:rsidR="0005088E">
              <w:rPr>
                <w:noProof/>
                <w:webHidden/>
              </w:rPr>
              <w:fldChar w:fldCharType="begin"/>
            </w:r>
            <w:r w:rsidR="0005088E">
              <w:rPr>
                <w:noProof/>
                <w:webHidden/>
              </w:rPr>
              <w:instrText xml:space="preserve"> PAGEREF _Toc234239533 \h </w:instrText>
            </w:r>
            <w:r w:rsidR="0005088E">
              <w:rPr>
                <w:noProof/>
                <w:webHidden/>
              </w:rPr>
            </w:r>
            <w:r w:rsidR="0005088E">
              <w:rPr>
                <w:noProof/>
                <w:webHidden/>
              </w:rPr>
              <w:fldChar w:fldCharType="separate"/>
            </w:r>
            <w:r w:rsidR="0005088E">
              <w:rPr>
                <w:noProof/>
                <w:webHidden/>
              </w:rPr>
              <w:t>7</w:t>
            </w:r>
            <w:r w:rsidR="0005088E">
              <w:rPr>
                <w:noProof/>
                <w:webHidden/>
              </w:rPr>
              <w:fldChar w:fldCharType="end"/>
            </w:r>
          </w:hyperlink>
        </w:p>
        <w:p w14:paraId="341BEF07" w14:textId="7E9AF230" w:rsidR="00CB137B" w:rsidRDefault="00CB137B">
          <w:r>
            <w:rPr>
              <w:b/>
              <w:bCs/>
            </w:rPr>
            <w:fldChar w:fldCharType="end"/>
          </w:r>
        </w:p>
      </w:sdtContent>
    </w:sdt>
    <w:p w14:paraId="4818EA9D" w14:textId="77777777" w:rsidR="00CB137B" w:rsidRPr="00CB137B" w:rsidRDefault="00CB137B" w:rsidP="00CB137B">
      <w:pPr>
        <w:rPr>
          <w:lang w:val="en-US" w:eastAsia="ja-JP"/>
        </w:rPr>
        <w:sectPr w:rsidR="00CB137B" w:rsidRPr="00CB137B" w:rsidSect="00CB137B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2240" w:h="15840"/>
          <w:pgMar w:top="720" w:right="720" w:bottom="360" w:left="720" w:header="720" w:footer="720" w:gutter="0"/>
          <w:pgNumType w:start="0"/>
          <w:cols w:space="720"/>
          <w:titlePg/>
          <w:docGrid w:linePitch="360"/>
        </w:sectPr>
      </w:pPr>
    </w:p>
    <w:bookmarkStart w:id="0" w:name="_Toc234239528"/>
    <w:p w14:paraId="6D18D09B" w14:textId="096608C5" w:rsidR="006E1E9B" w:rsidRDefault="00A840BA" w:rsidP="006E1E9B">
      <w:pPr>
        <w:pStyle w:val="Heading1"/>
        <w:rPr>
          <w:rFonts w:ascii="Arial" w:hAnsi="Arial" w:cs="Arial"/>
        </w:rPr>
      </w:pPr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E1E5471" wp14:editId="4C9A5ECC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1917151609" name="Text Box 19171516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DD59CD" w14:textId="77777777" w:rsidR="008D3128" w:rsidRPr="00A840BA" w:rsidRDefault="008D3128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E1E5471" id="Text Box 1917151609" o:spid="_x0000_s1028" type="#_x0000_t202" style="position:absolute;margin-left:0;margin-top:-22.15pt;width:199.25pt;height:21.75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c/9cczwCAACD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11DD59CD" w14:textId="77777777" w:rsidR="008D3128" w:rsidRPr="00A840BA" w:rsidRDefault="008D3128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5612" w:rsidRPr="00CD42E2">
        <w:rPr>
          <w:noProof/>
          <w:lang w:val="en-GB" w:eastAsia="en-GB"/>
        </w:rPr>
        <w:drawing>
          <wp:anchor distT="0" distB="0" distL="114300" distR="114300" simplePos="0" relativeHeight="251731968" behindDoc="0" locked="0" layoutInCell="1" allowOverlap="1" wp14:anchorId="765F47F8" wp14:editId="212B7838">
            <wp:simplePos x="0" y="0"/>
            <wp:positionH relativeFrom="margin">
              <wp:align>right</wp:align>
            </wp:positionH>
            <wp:positionV relativeFrom="paragraph">
              <wp:posOffset>-391160</wp:posOffset>
            </wp:positionV>
            <wp:extent cx="2375779" cy="401702"/>
            <wp:effectExtent l="0" t="0" r="5715" b="0"/>
            <wp:wrapNone/>
            <wp:docPr id="15359353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sdt>
        <w:sdtPr>
          <w:id w:val="-338230964"/>
          <w:placeholder>
            <w:docPart w:val="C66DAEC2B8BB48A5A655C8FB979515CF"/>
          </w:placeholder>
          <w15:appearance w15:val="hidden"/>
        </w:sdtPr>
        <w:sdtEndPr/>
        <w:sdtContent>
          <w:r w:rsidR="006E1E9B">
            <w:t xml:space="preserve">Topic 1 Task </w:t>
          </w:r>
          <w:r w:rsidR="008D3128">
            <w:t>1</w:t>
          </w:r>
          <w:r w:rsidR="006E1E9B" w:rsidRPr="004E2BB7">
            <w:t xml:space="preserve">: </w:t>
          </w:r>
          <w:r w:rsidR="006E1E9B">
            <w:t xml:space="preserve">Vocabulary  </w:t>
          </w:r>
          <w:r w:rsidR="006E1E9B" w:rsidRPr="004E2BB7">
            <w:t xml:space="preserve"> </w:t>
          </w:r>
        </w:sdtContent>
      </w:sdt>
      <w:bookmarkEnd w:id="0"/>
    </w:p>
    <w:p w14:paraId="2F6C15D1" w14:textId="6E897C82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(</w:t>
      </w:r>
      <w:r w:rsidR="00F47EFA">
        <w:rPr>
          <w:rFonts w:ascii="Arial" w:hAnsi="Arial" w:cs="Arial"/>
          <w:b/>
          <w:bCs/>
          <w:i/>
          <w:iCs/>
        </w:rPr>
        <w:t>Dieta y Salud</w:t>
      </w:r>
      <w:r w:rsidRPr="007C4FE2">
        <w:rPr>
          <w:rFonts w:ascii="Arial" w:hAnsi="Arial" w:cs="Arial"/>
        </w:rPr>
        <w:t xml:space="preserve">) at the back of your booklet. </w:t>
      </w:r>
    </w:p>
    <w:p w14:paraId="608DBAC8" w14:textId="4E406778" w:rsidR="007C4FE2" w:rsidRPr="00864DAE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="007F6C76">
        <w:rPr>
          <w:rFonts w:ascii="Arial" w:hAnsi="Arial" w:cs="Arial"/>
          <w:b/>
        </w:rPr>
        <w:t>1</w:t>
      </w:r>
      <w:r w:rsidR="00622D3F">
        <w:rPr>
          <w:rFonts w:ascii="Arial" w:hAnsi="Arial" w:cs="Arial"/>
          <w:b/>
        </w:rPr>
        <w:t>5</w:t>
      </w:r>
      <w:r w:rsidRPr="007C4FE2">
        <w:rPr>
          <w:rFonts w:ascii="Arial" w:hAnsi="Arial" w:cs="Arial"/>
        </w:rPr>
        <w:t xml:space="preserve"> words from the box </w:t>
      </w:r>
      <w:r w:rsidR="0008376F">
        <w:rPr>
          <w:rFonts w:ascii="Arial" w:hAnsi="Arial" w:cs="Arial"/>
        </w:rPr>
        <w:t>‘</w:t>
      </w:r>
      <w:r w:rsidR="00F47EFA">
        <w:rPr>
          <w:rFonts w:ascii="Arial" w:hAnsi="Arial" w:cs="Arial"/>
          <w:b/>
          <w:bCs/>
          <w:i/>
          <w:iCs/>
        </w:rPr>
        <w:t>La comida</w:t>
      </w:r>
      <w:r w:rsidR="00BC5612">
        <w:rPr>
          <w:rFonts w:ascii="Arial" w:hAnsi="Arial" w:cs="Arial"/>
          <w:b/>
          <w:bCs/>
          <w:i/>
          <w:iCs/>
        </w:rPr>
        <w:t xml:space="preserve">’ </w:t>
      </w:r>
      <w:r w:rsidRPr="007C4FE2">
        <w:rPr>
          <w:rFonts w:ascii="Arial" w:hAnsi="Arial" w:cs="Arial"/>
        </w:rPr>
        <w:t xml:space="preserve">and </w:t>
      </w:r>
      <w:r w:rsidRPr="00864DAE">
        <w:rPr>
          <w:rFonts w:ascii="Arial" w:hAnsi="Arial" w:cs="Arial"/>
        </w:rPr>
        <w:t>practice using the grid</w:t>
      </w:r>
      <w:r w:rsidR="00864DAE" w:rsidRPr="00864DAE">
        <w:rPr>
          <w:rFonts w:ascii="Arial" w:hAnsi="Arial" w:cs="Arial"/>
        </w:rPr>
        <w:t xml:space="preserve"> below</w:t>
      </w:r>
      <w:r w:rsidRPr="00864DAE">
        <w:rPr>
          <w:rFonts w:ascii="Arial" w:hAnsi="Arial" w:cs="Arial"/>
        </w:rPr>
        <w:t xml:space="preserve">. </w:t>
      </w:r>
    </w:p>
    <w:p w14:paraId="38436BEA" w14:textId="6733638A" w:rsidR="007C4FE2" w:rsidRPr="00864DAE" w:rsidRDefault="007C4FE2" w:rsidP="007C4FE2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2"/>
        <w:gridCol w:w="1965"/>
        <w:gridCol w:w="778"/>
        <w:gridCol w:w="1740"/>
        <w:gridCol w:w="1560"/>
        <w:gridCol w:w="1965"/>
      </w:tblGrid>
      <w:tr w:rsidR="00864DAE" w14:paraId="6F105803" w14:textId="77777777" w:rsidTr="00864DAE">
        <w:trPr>
          <w:trHeight w:val="780"/>
        </w:trPr>
        <w:tc>
          <w:tcPr>
            <w:tcW w:w="2442" w:type="dxa"/>
            <w:shd w:val="clear" w:color="auto" w:fill="D9E2F3"/>
          </w:tcPr>
          <w:p w14:paraId="0D8FC102" w14:textId="080DA0CC" w:rsidR="00864DAE" w:rsidRPr="007C4FE2" w:rsidRDefault="00223713" w:rsidP="00CB137B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223713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en-GB"/>
              </w:rPr>
              <w:t>Spanish</w:t>
            </w:r>
            <w:r w:rsidR="00864DAE"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 Vocabulary</w:t>
            </w:r>
          </w:p>
        </w:tc>
        <w:tc>
          <w:tcPr>
            <w:tcW w:w="1965" w:type="dxa"/>
            <w:shd w:val="clear" w:color="auto" w:fill="D9E2F3"/>
          </w:tcPr>
          <w:p w14:paraId="5EEC2AC3" w14:textId="77777777" w:rsidR="00864DAE" w:rsidRPr="007C4FE2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14:paraId="25316E28" w14:textId="77777777" w:rsidR="00864DAE" w:rsidRPr="007C4FE2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14:paraId="745BBCE9" w14:textId="5C602BD6" w:rsidR="00864DAE" w:rsidRPr="00864DAE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223713" w:rsidRPr="00223713">
              <w:rPr>
                <w:rFonts w:ascii="Arial" w:hAnsi="Arial" w:cs="Arial"/>
                <w:b/>
                <w:bCs/>
                <w:color w:val="auto"/>
                <w:sz w:val="21"/>
                <w:szCs w:val="21"/>
                <w:lang w:val="en-GB"/>
              </w:rPr>
              <w:t>Spanish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70164694" w14:textId="1AF58FE5" w:rsidR="00864DAE" w:rsidRPr="00864DAE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223713" w:rsidRPr="00223713">
              <w:rPr>
                <w:rFonts w:ascii="Arial" w:hAnsi="Arial" w:cs="Arial"/>
                <w:b/>
                <w:bCs/>
                <w:color w:val="auto"/>
                <w:sz w:val="21"/>
                <w:szCs w:val="21"/>
                <w:lang w:val="en-GB"/>
              </w:rPr>
              <w:t>Spanish</w:t>
            </w:r>
          </w:p>
        </w:tc>
        <w:tc>
          <w:tcPr>
            <w:tcW w:w="1965" w:type="dxa"/>
            <w:shd w:val="clear" w:color="auto" w:fill="D9E2F3"/>
          </w:tcPr>
          <w:p w14:paraId="7E6B2250" w14:textId="68D06938" w:rsidR="00864DAE" w:rsidRPr="00864DAE" w:rsidRDefault="0008376F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223713" w:rsidRPr="00223713">
              <w:rPr>
                <w:rFonts w:ascii="Arial" w:hAnsi="Arial" w:cs="Arial"/>
                <w:b/>
                <w:bCs/>
                <w:color w:val="auto"/>
                <w:sz w:val="21"/>
                <w:szCs w:val="21"/>
                <w:lang w:val="en-GB"/>
              </w:rPr>
              <w:t>Spanish</w:t>
            </w:r>
          </w:p>
        </w:tc>
      </w:tr>
      <w:tr w:rsidR="00864DAE" w14:paraId="6F8049A6" w14:textId="77777777" w:rsidTr="00864DAE">
        <w:trPr>
          <w:trHeight w:val="302"/>
        </w:trPr>
        <w:tc>
          <w:tcPr>
            <w:tcW w:w="2442" w:type="dxa"/>
          </w:tcPr>
          <w:p w14:paraId="610D5C28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895481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1FC7BB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E230CF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8C4999A" w14:textId="54EA9991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1B673AC" w14:textId="219E80EC" w:rsidR="00864DAE" w:rsidRDefault="00864DAE" w:rsidP="00CB137B">
            <w:pPr>
              <w:spacing w:before="120"/>
              <w:jc w:val="center"/>
            </w:pPr>
          </w:p>
        </w:tc>
      </w:tr>
      <w:tr w:rsidR="00864DAE" w14:paraId="5156522F" w14:textId="77777777" w:rsidTr="00864DAE">
        <w:trPr>
          <w:trHeight w:val="302"/>
        </w:trPr>
        <w:tc>
          <w:tcPr>
            <w:tcW w:w="2442" w:type="dxa"/>
          </w:tcPr>
          <w:p w14:paraId="2796600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EEF275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7C507E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CCDE85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B77C20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25711E5" w14:textId="094587CF" w:rsidR="00864DAE" w:rsidRDefault="00864DAE" w:rsidP="00CB137B">
            <w:pPr>
              <w:spacing w:before="120"/>
              <w:jc w:val="center"/>
            </w:pPr>
          </w:p>
        </w:tc>
      </w:tr>
      <w:tr w:rsidR="00864DAE" w14:paraId="63E9E52E" w14:textId="77777777" w:rsidTr="00864DAE">
        <w:trPr>
          <w:trHeight w:val="302"/>
        </w:trPr>
        <w:tc>
          <w:tcPr>
            <w:tcW w:w="2442" w:type="dxa"/>
          </w:tcPr>
          <w:p w14:paraId="779BC6A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E214FAF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EFAC40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53EA65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759CF1C" w14:textId="452C0D9D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F7F5B99" w14:textId="4C5B585D" w:rsidR="00864DAE" w:rsidRDefault="00864DAE" w:rsidP="00CB137B">
            <w:pPr>
              <w:spacing w:before="120"/>
              <w:jc w:val="center"/>
            </w:pPr>
          </w:p>
        </w:tc>
      </w:tr>
      <w:tr w:rsidR="00864DAE" w14:paraId="18F49739" w14:textId="77777777" w:rsidTr="00864DAE">
        <w:trPr>
          <w:trHeight w:val="302"/>
        </w:trPr>
        <w:tc>
          <w:tcPr>
            <w:tcW w:w="2442" w:type="dxa"/>
          </w:tcPr>
          <w:p w14:paraId="1F0A056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E7F202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E0083A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4C78C9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F2327D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668438E" w14:textId="7B6B5184" w:rsidR="00864DAE" w:rsidRDefault="00864DAE" w:rsidP="00CB137B">
            <w:pPr>
              <w:spacing w:before="120"/>
              <w:jc w:val="center"/>
            </w:pPr>
          </w:p>
        </w:tc>
      </w:tr>
      <w:tr w:rsidR="00864DAE" w14:paraId="32C62436" w14:textId="77777777" w:rsidTr="00864DAE">
        <w:trPr>
          <w:trHeight w:val="302"/>
        </w:trPr>
        <w:tc>
          <w:tcPr>
            <w:tcW w:w="2442" w:type="dxa"/>
          </w:tcPr>
          <w:p w14:paraId="7A5A2A1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00E948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A64811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CB83F6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A9D109D" w14:textId="1C0155C4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365C868" w14:textId="62BB684C" w:rsidR="00864DAE" w:rsidRDefault="00864DAE" w:rsidP="00CB137B">
            <w:pPr>
              <w:spacing w:before="120"/>
              <w:jc w:val="center"/>
            </w:pPr>
          </w:p>
        </w:tc>
      </w:tr>
      <w:tr w:rsidR="00864DAE" w14:paraId="56E1F0EC" w14:textId="77777777" w:rsidTr="00864DAE">
        <w:trPr>
          <w:trHeight w:val="302"/>
        </w:trPr>
        <w:tc>
          <w:tcPr>
            <w:tcW w:w="2442" w:type="dxa"/>
          </w:tcPr>
          <w:p w14:paraId="7667EAB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BA3F95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CA18BD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C7EC65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6EC5CE0" w14:textId="3243794B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68CE961" w14:textId="06932B2F" w:rsidR="00864DAE" w:rsidRDefault="00864DAE" w:rsidP="00CB137B">
            <w:pPr>
              <w:spacing w:before="120"/>
              <w:jc w:val="center"/>
            </w:pPr>
          </w:p>
        </w:tc>
      </w:tr>
      <w:tr w:rsidR="00864DAE" w14:paraId="60CE228B" w14:textId="77777777" w:rsidTr="00864DAE">
        <w:trPr>
          <w:trHeight w:val="302"/>
        </w:trPr>
        <w:tc>
          <w:tcPr>
            <w:tcW w:w="2442" w:type="dxa"/>
          </w:tcPr>
          <w:p w14:paraId="34E480E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D31D85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C46355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C78FE0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3346091" w14:textId="1474D609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8B55D6D" w14:textId="1A2D4667" w:rsidR="00864DAE" w:rsidRDefault="00864DAE" w:rsidP="00CB137B">
            <w:pPr>
              <w:spacing w:before="120"/>
              <w:jc w:val="center"/>
            </w:pPr>
          </w:p>
        </w:tc>
      </w:tr>
      <w:tr w:rsidR="00864DAE" w14:paraId="47EF64E5" w14:textId="77777777" w:rsidTr="00864DAE">
        <w:trPr>
          <w:trHeight w:val="302"/>
        </w:trPr>
        <w:tc>
          <w:tcPr>
            <w:tcW w:w="2442" w:type="dxa"/>
          </w:tcPr>
          <w:p w14:paraId="5F1029C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A1EA33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46911A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DD64FB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568D77E" w14:textId="1371D52F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1BCED7C" w14:textId="4B696587" w:rsidR="00864DAE" w:rsidRDefault="00864DAE" w:rsidP="00CB137B">
            <w:pPr>
              <w:spacing w:before="120"/>
              <w:jc w:val="center"/>
            </w:pPr>
          </w:p>
        </w:tc>
      </w:tr>
      <w:tr w:rsidR="00864DAE" w14:paraId="39967B91" w14:textId="77777777" w:rsidTr="00864DAE">
        <w:trPr>
          <w:trHeight w:val="302"/>
        </w:trPr>
        <w:tc>
          <w:tcPr>
            <w:tcW w:w="2442" w:type="dxa"/>
          </w:tcPr>
          <w:p w14:paraId="45FE7D8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F22C1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035964A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776AF2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770F9A0" w14:textId="1007F4F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F299719" w14:textId="421FC262" w:rsidR="00864DAE" w:rsidRDefault="00864DAE" w:rsidP="00CB137B">
            <w:pPr>
              <w:spacing w:before="120"/>
              <w:jc w:val="center"/>
            </w:pPr>
          </w:p>
        </w:tc>
      </w:tr>
      <w:tr w:rsidR="00864DAE" w14:paraId="5D9789EB" w14:textId="77777777" w:rsidTr="00864DAE">
        <w:trPr>
          <w:trHeight w:val="302"/>
        </w:trPr>
        <w:tc>
          <w:tcPr>
            <w:tcW w:w="2442" w:type="dxa"/>
          </w:tcPr>
          <w:p w14:paraId="5D0F293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9ACFE0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C99D3E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462B60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5617DEB" w14:textId="0FE85448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9ED3F06" w14:textId="242548AB" w:rsidR="00864DAE" w:rsidRDefault="00864DAE" w:rsidP="00CB137B">
            <w:pPr>
              <w:spacing w:before="120"/>
              <w:jc w:val="center"/>
            </w:pPr>
          </w:p>
        </w:tc>
      </w:tr>
      <w:tr w:rsidR="00864DAE" w14:paraId="21878FFE" w14:textId="77777777" w:rsidTr="00864DAE">
        <w:trPr>
          <w:trHeight w:val="302"/>
        </w:trPr>
        <w:tc>
          <w:tcPr>
            <w:tcW w:w="2442" w:type="dxa"/>
          </w:tcPr>
          <w:p w14:paraId="1992D3D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0D4AB6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9C15EC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A5D94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64C5F9D" w14:textId="2C6BD58F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09FEFA" w14:textId="5ECAAE1B" w:rsidR="00864DAE" w:rsidRDefault="00864DAE" w:rsidP="00CB137B">
            <w:pPr>
              <w:spacing w:before="120"/>
              <w:jc w:val="center"/>
            </w:pPr>
          </w:p>
        </w:tc>
      </w:tr>
      <w:tr w:rsidR="00864DAE" w14:paraId="44104101" w14:textId="77777777" w:rsidTr="00864DAE">
        <w:trPr>
          <w:trHeight w:val="302"/>
        </w:trPr>
        <w:tc>
          <w:tcPr>
            <w:tcW w:w="2442" w:type="dxa"/>
          </w:tcPr>
          <w:p w14:paraId="68ABCE9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220CC4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F4A52D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1596DD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2BEDA0C" w14:textId="3CA87F11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ED748CA" w14:textId="29D06232" w:rsidR="00864DAE" w:rsidRDefault="00864DAE" w:rsidP="00CB137B">
            <w:pPr>
              <w:spacing w:before="120"/>
              <w:jc w:val="center"/>
            </w:pPr>
          </w:p>
        </w:tc>
      </w:tr>
      <w:tr w:rsidR="00864DAE" w14:paraId="102B0012" w14:textId="77777777" w:rsidTr="00864DAE">
        <w:trPr>
          <w:trHeight w:val="302"/>
        </w:trPr>
        <w:tc>
          <w:tcPr>
            <w:tcW w:w="2442" w:type="dxa"/>
          </w:tcPr>
          <w:p w14:paraId="3E9A921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AE438B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06026E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3C08F9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0C4AEFA" w14:textId="5C97182D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D520F8A" w14:textId="29AB704D" w:rsidR="00864DAE" w:rsidRDefault="00864DAE" w:rsidP="00CB137B">
            <w:pPr>
              <w:spacing w:before="120"/>
              <w:jc w:val="center"/>
            </w:pPr>
          </w:p>
        </w:tc>
      </w:tr>
      <w:tr w:rsidR="00864DAE" w14:paraId="2CCFE511" w14:textId="77777777" w:rsidTr="00864DAE">
        <w:trPr>
          <w:trHeight w:val="302"/>
        </w:trPr>
        <w:tc>
          <w:tcPr>
            <w:tcW w:w="2442" w:type="dxa"/>
          </w:tcPr>
          <w:p w14:paraId="5CAE6B5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A588FF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296F84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4BE981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3136B61" w14:textId="4DC8C220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EDCEF29" w14:textId="04797894" w:rsidR="00864DAE" w:rsidRDefault="00864DAE" w:rsidP="00CB137B">
            <w:pPr>
              <w:spacing w:before="120"/>
              <w:jc w:val="center"/>
            </w:pPr>
          </w:p>
        </w:tc>
      </w:tr>
      <w:tr w:rsidR="00864DAE" w14:paraId="008339D4" w14:textId="77777777" w:rsidTr="00864DAE">
        <w:trPr>
          <w:trHeight w:val="302"/>
        </w:trPr>
        <w:tc>
          <w:tcPr>
            <w:tcW w:w="2442" w:type="dxa"/>
          </w:tcPr>
          <w:p w14:paraId="3E9389A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D159D2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013A727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A468A9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B00FEC8" w14:textId="7331B7C3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F3F7549" w14:textId="61D29845" w:rsidR="00864DAE" w:rsidRDefault="00864DAE" w:rsidP="00CB137B">
            <w:pPr>
              <w:spacing w:before="120"/>
              <w:jc w:val="center"/>
            </w:pPr>
          </w:p>
        </w:tc>
      </w:tr>
      <w:tr w:rsidR="00864DAE" w14:paraId="3A18336C" w14:textId="77777777" w:rsidTr="00864DAE">
        <w:trPr>
          <w:trHeight w:val="302"/>
        </w:trPr>
        <w:tc>
          <w:tcPr>
            <w:tcW w:w="2442" w:type="dxa"/>
          </w:tcPr>
          <w:p w14:paraId="0BE284A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C087408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B581D9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E7302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0586990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D26F1D4" w14:textId="503B144C" w:rsidR="00864DAE" w:rsidRDefault="00864DAE" w:rsidP="00CB137B">
            <w:pPr>
              <w:spacing w:before="120"/>
              <w:jc w:val="center"/>
            </w:pPr>
          </w:p>
        </w:tc>
      </w:tr>
    </w:tbl>
    <w:p w14:paraId="676220AD" w14:textId="1AC0CA63" w:rsidR="005B1EC6" w:rsidRDefault="005B1EC6" w:rsidP="005B1EC6">
      <w:pPr>
        <w:spacing w:line="480" w:lineRule="auto"/>
      </w:pPr>
      <w:r w:rsidRPr="00864DAE">
        <w:rPr>
          <w:rFonts w:ascii="Arial" w:hAnsi="Arial" w:cs="Arial"/>
          <w:b/>
          <w:bCs/>
        </w:rPr>
        <w:t>Extension</w:t>
      </w:r>
      <w:r w:rsidRPr="00864DAE">
        <w:rPr>
          <w:rFonts w:ascii="Arial" w:hAnsi="Arial" w:cs="Arial"/>
        </w:rPr>
        <w:t>: Write three sentences using the vocabulary that you’ve learned</w:t>
      </w:r>
    </w:p>
    <w:p w14:paraId="454E385B" w14:textId="635EA12E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64D4D9B1" w14:textId="53C2BB55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54B0506A" w14:textId="59750165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52551334" w14:textId="04EB138D" w:rsidR="00BC5612" w:rsidRDefault="00622D3F" w:rsidP="00BC5612">
      <w:pPr>
        <w:spacing w:line="480" w:lineRule="auto"/>
        <w:ind w:left="360"/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00CE329" wp14:editId="31344B23">
                <wp:simplePos x="0" y="0"/>
                <wp:positionH relativeFrom="margin">
                  <wp:posOffset>-88265</wp:posOffset>
                </wp:positionH>
                <wp:positionV relativeFrom="paragraph">
                  <wp:posOffset>335280</wp:posOffset>
                </wp:positionV>
                <wp:extent cx="6714490" cy="1095375"/>
                <wp:effectExtent l="0" t="0" r="10160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964492" w14:textId="77777777" w:rsidR="008D3128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03D16897" w14:textId="77777777" w:rsidR="008D3128" w:rsidRPr="008D6151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13A60A47" w14:textId="77777777" w:rsidR="008D3128" w:rsidRDefault="008D3128" w:rsidP="00E2407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3E4F9B7" w14:textId="77777777" w:rsidR="008D3128" w:rsidRDefault="008D3128" w:rsidP="00E240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00CE329" id="Text Box 28" o:spid="_x0000_s1029" type="#_x0000_t202" style="position:absolute;left:0;text-align:left;margin-left:-6.95pt;margin-top:26.4pt;width:528.7pt;height:86.25pt;z-index:2517463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" fillcolor="white [3201]" strokeweight=".5pt">
                <v:textbox>
                  <w:txbxContent>
                    <w:p w14:paraId="34964492" w14:textId="77777777" w:rsidR="008D3128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03D16897" w14:textId="77777777" w:rsidR="008D3128" w:rsidRPr="008D6151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13A60A47" w14:textId="77777777" w:rsidR="008D3128" w:rsidRDefault="008D3128" w:rsidP="00E2407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3E4F9B7" w14:textId="77777777" w:rsidR="008D3128" w:rsidRDefault="008D3128" w:rsidP="00E2407D"/>
                  </w:txbxContent>
                </v:textbox>
                <w10:wrap anchorx="margin"/>
              </v:shape>
            </w:pict>
          </mc:Fallback>
        </mc:AlternateContent>
      </w: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824343B" wp14:editId="65BC855B">
                <wp:simplePos x="0" y="0"/>
                <wp:positionH relativeFrom="margin">
                  <wp:posOffset>4469789</wp:posOffset>
                </wp:positionH>
                <wp:positionV relativeFrom="paragraph">
                  <wp:posOffset>125885</wp:posOffset>
                </wp:positionV>
                <wp:extent cx="1541780" cy="357505"/>
                <wp:effectExtent l="0" t="0" r="20320" b="23495"/>
                <wp:wrapNone/>
                <wp:docPr id="1223648435" name="Text Box 1223648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357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48C983" w14:textId="77777777" w:rsidR="008D3128" w:rsidRPr="00A840BA" w:rsidRDefault="008D3128" w:rsidP="00E56B8E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824343B" id="Text Box 1223648435" o:spid="_x0000_s1030" type="#_x0000_t202" style="position:absolute;left:0;text-align:left;margin-left:351.95pt;margin-top:9.9pt;width:121.4pt;height:28.15pt;z-index:251793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" fillcolor="white [3201]" strokeweight=".5pt">
                <v:textbox>
                  <w:txbxContent>
                    <w:p w14:paraId="3448C983" w14:textId="77777777" w:rsidR="008D3128" w:rsidRPr="00A840BA" w:rsidRDefault="008D3128" w:rsidP="00E56B8E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4D5805A" w14:textId="1A7CA8AE" w:rsidR="00CB137B" w:rsidRDefault="00CB137B" w:rsidP="00875AAD">
      <w:pPr>
        <w:spacing w:line="480" w:lineRule="auto"/>
      </w:pPr>
    </w:p>
    <w:p w14:paraId="3B5FDF65" w14:textId="290114B5" w:rsidR="00875AAD" w:rsidRDefault="00875AAD" w:rsidP="00875AAD">
      <w:pPr>
        <w:spacing w:line="480" w:lineRule="auto"/>
      </w:pPr>
    </w:p>
    <w:p w14:paraId="29842B50" w14:textId="42610AB3" w:rsidR="00875AAD" w:rsidRDefault="00875AAD" w:rsidP="00875AAD">
      <w:pPr>
        <w:spacing w:line="480" w:lineRule="auto"/>
      </w:pPr>
    </w:p>
    <w:bookmarkStart w:id="1" w:name="_Toc234239529"/>
    <w:p w14:paraId="1116E2E5" w14:textId="0C4ADA8F" w:rsidR="00875AAD" w:rsidRPr="006E1B5C" w:rsidRDefault="00875AAD" w:rsidP="00875AAD">
      <w:pPr>
        <w:pStyle w:val="Heading1"/>
      </w:pPr>
      <w:r w:rsidRPr="00B17EC6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8595D52" wp14:editId="675DD65F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472C39" w14:textId="77777777" w:rsidR="00875AAD" w:rsidRPr="00A840BA" w:rsidRDefault="00875AAD" w:rsidP="00875AAD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8595D52" id="Text Box 6" o:spid="_x0000_s1031" type="#_x0000_t202" style="position:absolute;margin-left:0;margin-top:-22.15pt;width:199.25pt;height:21.7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zeohNDwCAACD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57472C39" w14:textId="77777777" w:rsidR="00875AAD" w:rsidRPr="00A840BA" w:rsidRDefault="00875AAD" w:rsidP="00875AAD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>Topic 1 task 2: Linguascope</w:t>
      </w:r>
      <w:bookmarkEnd w:id="1"/>
      <w:r>
        <w:t xml:space="preserve"> </w:t>
      </w:r>
      <w:r w:rsidRPr="006E1B5C">
        <w:rPr>
          <w:lang w:val="fr-FR"/>
        </w:rPr>
        <w:t xml:space="preserve"> </w:t>
      </w:r>
    </w:p>
    <w:p w14:paraId="360B197F" w14:textId="77777777" w:rsidR="00875AAD" w:rsidRDefault="00875AAD" w:rsidP="00875AAD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Login into </w:t>
      </w:r>
      <w:proofErr w:type="spellStart"/>
      <w:r>
        <w:rPr>
          <w:rFonts w:ascii="Arial" w:hAnsi="Arial" w:cs="Arial"/>
        </w:rPr>
        <w:t>Linguascope</w:t>
      </w:r>
      <w:proofErr w:type="spellEnd"/>
    </w:p>
    <w:p w14:paraId="62DE00B7" w14:textId="77777777" w:rsidR="00875AAD" w:rsidRPr="00CB137B" w:rsidRDefault="00875AAD" w:rsidP="00875AAD">
      <w:pPr>
        <w:pStyle w:val="NoSpacing"/>
        <w:rPr>
          <w:rFonts w:ascii="Arial" w:hAnsi="Arial" w:cs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5F5F493" wp14:editId="17B45AC3">
                <wp:simplePos x="0" y="0"/>
                <wp:positionH relativeFrom="margin">
                  <wp:posOffset>3352800</wp:posOffset>
                </wp:positionH>
                <wp:positionV relativeFrom="paragraph">
                  <wp:posOffset>575310</wp:posOffset>
                </wp:positionV>
                <wp:extent cx="3048000" cy="71437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785ADA" w14:textId="77777777" w:rsidR="00875AAD" w:rsidRDefault="00875AAD" w:rsidP="00875AAD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Username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: Heathland </w:t>
                            </w:r>
                          </w:p>
                          <w:p w14:paraId="0442365D" w14:textId="77777777" w:rsidR="00875AAD" w:rsidRPr="00CB137B" w:rsidRDefault="00875AAD" w:rsidP="00875AAD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Password</w:t>
                            </w:r>
                            <w:r>
                              <w:rPr>
                                <w:rFonts w:ascii="Cambria" w:hAnsi="Cambria"/>
                              </w:rPr>
                              <w:t>: 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5F5F493" id="Text Box 8" o:spid="_x0000_s1032" type="#_x0000_t202" style="position:absolute;margin-left:264pt;margin-top:45.3pt;width:240pt;height:56.25pt;z-index:251801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" fillcolor="white [3201]" strokeweight=".5pt">
                <v:textbox>
                  <w:txbxContent>
                    <w:p w14:paraId="60785ADA" w14:textId="77777777" w:rsidR="00875AAD" w:rsidRDefault="00875AAD" w:rsidP="00875AAD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Username</w:t>
                      </w:r>
                      <w:r>
                        <w:rPr>
                          <w:rFonts w:ascii="Cambria" w:hAnsi="Cambria"/>
                        </w:rPr>
                        <w:t xml:space="preserve">: Heathland </w:t>
                      </w:r>
                    </w:p>
                    <w:p w14:paraId="0442365D" w14:textId="77777777" w:rsidR="00875AAD" w:rsidRPr="00CB137B" w:rsidRDefault="00875AAD" w:rsidP="00875AAD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Password</w:t>
                      </w:r>
                      <w:r>
                        <w:rPr>
                          <w:rFonts w:ascii="Cambria" w:hAnsi="Cambria"/>
                        </w:rPr>
                        <w:t>: 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7D0A9685" wp14:editId="1A3D688D">
            <wp:extent cx="3133725" cy="2518172"/>
            <wp:effectExtent l="38100" t="38100" r="28575" b="349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41953" cy="2524784"/>
                    </a:xfrm>
                    <a:prstGeom prst="rect">
                      <a:avLst/>
                    </a:prstGeom>
                    <a:ln w="28575">
                      <a:solidFill>
                        <a:schemeClr val="accent5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9CE55AD" w14:textId="77777777" w:rsidR="00875AAD" w:rsidRDefault="00875AAD" w:rsidP="00875AAD">
      <w:pPr>
        <w:spacing w:line="360" w:lineRule="auto"/>
      </w:pPr>
    </w:p>
    <w:p w14:paraId="7BB9CEF2" w14:textId="77777777" w:rsidR="00875AAD" w:rsidRPr="007B5435" w:rsidRDefault="00875AAD" w:rsidP="00875AAD">
      <w:p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Instruction: </w:t>
      </w:r>
    </w:p>
    <w:p w14:paraId="224518EB" w14:textId="77777777" w:rsidR="00875AAD" w:rsidRPr="007B5435" w:rsidRDefault="00875AAD" w:rsidP="00875AAD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>Click on the French flag and select ‘</w:t>
      </w:r>
      <w:r w:rsidRPr="007B5435">
        <w:rPr>
          <w:rFonts w:ascii="Arial" w:hAnsi="Arial" w:cs="Arial"/>
          <w:b/>
          <w:i/>
          <w:color w:val="000000" w:themeColor="text1"/>
        </w:rPr>
        <w:t>Beginner’</w:t>
      </w:r>
      <w:r w:rsidRPr="007B5435">
        <w:rPr>
          <w:rFonts w:ascii="Arial" w:hAnsi="Arial" w:cs="Arial"/>
          <w:color w:val="000000" w:themeColor="text1"/>
        </w:rPr>
        <w:t xml:space="preserve"> section</w:t>
      </w:r>
    </w:p>
    <w:p w14:paraId="4FD9C4B7" w14:textId="61223453" w:rsidR="00875AAD" w:rsidRPr="007B5435" w:rsidRDefault="00875AAD" w:rsidP="00875AAD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On the right side select </w:t>
      </w:r>
      <w:r w:rsidRPr="007B5435">
        <w:rPr>
          <w:rFonts w:ascii="Arial" w:hAnsi="Arial" w:cs="Arial"/>
          <w:b/>
          <w:color w:val="000000" w:themeColor="text1"/>
        </w:rPr>
        <w:t>‘</w:t>
      </w:r>
      <w:r w:rsidR="00F47EFA">
        <w:rPr>
          <w:rFonts w:ascii="Arial" w:hAnsi="Arial" w:cs="Arial"/>
          <w:b/>
          <w:color w:val="000000" w:themeColor="text1"/>
        </w:rPr>
        <w:t>La comida</w:t>
      </w:r>
      <w:r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from the list of topic</w:t>
      </w:r>
    </w:p>
    <w:p w14:paraId="705C760C" w14:textId="01E46490" w:rsidR="00875AAD" w:rsidRPr="007B5435" w:rsidRDefault="00875AAD" w:rsidP="00875AAD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Select </w:t>
      </w:r>
      <w:r w:rsidRPr="007B5435">
        <w:rPr>
          <w:rFonts w:ascii="Arial" w:hAnsi="Arial" w:cs="Arial"/>
          <w:b/>
          <w:color w:val="000000" w:themeColor="text1"/>
        </w:rPr>
        <w:t>‘</w:t>
      </w:r>
      <w:r>
        <w:rPr>
          <w:rFonts w:ascii="Arial" w:hAnsi="Arial" w:cs="Arial"/>
          <w:b/>
          <w:color w:val="000000" w:themeColor="text1"/>
        </w:rPr>
        <w:t>E</w:t>
      </w:r>
      <w:r w:rsidR="00F47EFA">
        <w:rPr>
          <w:rFonts w:ascii="Arial" w:hAnsi="Arial" w:cs="Arial"/>
          <w:b/>
          <w:color w:val="000000" w:themeColor="text1"/>
        </w:rPr>
        <w:t xml:space="preserve">l </w:t>
      </w:r>
      <w:proofErr w:type="spellStart"/>
      <w:r w:rsidR="00F47EFA">
        <w:rPr>
          <w:rFonts w:ascii="Arial" w:hAnsi="Arial" w:cs="Arial"/>
          <w:b/>
          <w:color w:val="000000" w:themeColor="text1"/>
        </w:rPr>
        <w:t>desayuno</w:t>
      </w:r>
      <w:proofErr w:type="spellEnd"/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14:paraId="262994D6" w14:textId="2EEEBED5" w:rsidR="00875AAD" w:rsidRPr="007B5435" w:rsidRDefault="004A303A" w:rsidP="00875AAD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Spend 20 minutes </w:t>
      </w:r>
      <w:proofErr w:type="spellStart"/>
      <w:r>
        <w:rPr>
          <w:rFonts w:ascii="Arial" w:hAnsi="Arial" w:cs="Arial"/>
          <w:color w:val="000000" w:themeColor="text1"/>
        </w:rPr>
        <w:t>practis</w:t>
      </w:r>
      <w:r w:rsidR="00875AAD" w:rsidRPr="007B5435">
        <w:rPr>
          <w:rFonts w:ascii="Arial" w:hAnsi="Arial" w:cs="Arial"/>
          <w:color w:val="000000" w:themeColor="text1"/>
        </w:rPr>
        <w:t>ing</w:t>
      </w:r>
      <w:proofErr w:type="spellEnd"/>
      <w:r w:rsidR="00875AAD" w:rsidRPr="007B5435">
        <w:rPr>
          <w:rFonts w:ascii="Arial" w:hAnsi="Arial" w:cs="Arial"/>
          <w:color w:val="000000" w:themeColor="text1"/>
        </w:rPr>
        <w:t xml:space="preserve"> the new vocab in the following sections </w:t>
      </w:r>
    </w:p>
    <w:p w14:paraId="3526B384" w14:textId="232EB261" w:rsidR="00875AAD" w:rsidRPr="00132F7C" w:rsidRDefault="00132F7C" w:rsidP="00132F7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7DD66807" wp14:editId="2561E2C2">
            <wp:extent cx="3114675" cy="542925"/>
            <wp:effectExtent l="0" t="0" r="9525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19F81" w14:textId="5CCF8CDF" w:rsidR="00875AAD" w:rsidRDefault="00132F7C" w:rsidP="00875AAD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43147339" wp14:editId="02951C91">
            <wp:extent cx="3076575" cy="55245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5C3D1A" w14:textId="03A8A6BD" w:rsidR="00132F7C" w:rsidRPr="007B5435" w:rsidRDefault="00132F7C" w:rsidP="00875AAD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bookmarkStart w:id="2" w:name="_GoBack"/>
      <w:r>
        <w:rPr>
          <w:noProof/>
          <w:lang w:eastAsia="en-GB"/>
        </w:rPr>
        <w:drawing>
          <wp:inline distT="0" distB="0" distL="0" distR="0" wp14:anchorId="78114E5D" wp14:editId="4AF83E58">
            <wp:extent cx="3019425" cy="552450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"/>
    </w:p>
    <w:p w14:paraId="2710D575" w14:textId="36A6B7F3" w:rsidR="00875AAD" w:rsidRDefault="00875AAD" w:rsidP="00875AAD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EXT: </w:t>
      </w:r>
      <w:proofErr w:type="spellStart"/>
      <w:r w:rsidRPr="007B5435">
        <w:rPr>
          <w:rFonts w:ascii="Arial" w:hAnsi="Arial" w:cs="Arial"/>
          <w:color w:val="000000" w:themeColor="text1"/>
        </w:rPr>
        <w:t>Practi</w:t>
      </w:r>
      <w:r w:rsidR="007043E4">
        <w:rPr>
          <w:rFonts w:ascii="Arial" w:hAnsi="Arial" w:cs="Arial"/>
          <w:color w:val="000000" w:themeColor="text1"/>
        </w:rPr>
        <w:t>s</w:t>
      </w:r>
      <w:r w:rsidRPr="007B5435">
        <w:rPr>
          <w:rFonts w:ascii="Arial" w:hAnsi="Arial" w:cs="Arial"/>
          <w:color w:val="000000" w:themeColor="text1"/>
        </w:rPr>
        <w:t>e</w:t>
      </w:r>
      <w:proofErr w:type="spellEnd"/>
      <w:r w:rsidRPr="007B5435">
        <w:rPr>
          <w:rFonts w:ascii="Arial" w:hAnsi="Arial" w:cs="Arial"/>
          <w:color w:val="000000" w:themeColor="text1"/>
        </w:rPr>
        <w:t xml:space="preserve"> </w:t>
      </w:r>
      <w:r w:rsidR="00622D3F">
        <w:rPr>
          <w:rFonts w:ascii="Arial" w:hAnsi="Arial" w:cs="Arial"/>
          <w:color w:val="000000" w:themeColor="text1"/>
        </w:rPr>
        <w:t>two</w:t>
      </w:r>
      <w:r w:rsidR="004A303A">
        <w:rPr>
          <w:rFonts w:ascii="Arial" w:hAnsi="Arial" w:cs="Arial"/>
          <w:color w:val="000000" w:themeColor="text1"/>
        </w:rPr>
        <w:t xml:space="preserve"> more section</w:t>
      </w:r>
      <w:r w:rsidR="00622D3F">
        <w:rPr>
          <w:rFonts w:ascii="Arial" w:hAnsi="Arial" w:cs="Arial"/>
          <w:color w:val="000000" w:themeColor="text1"/>
        </w:rPr>
        <w:t>s</w:t>
      </w:r>
      <w:r w:rsidRPr="007B5435">
        <w:rPr>
          <w:rFonts w:ascii="Arial" w:hAnsi="Arial" w:cs="Arial"/>
          <w:color w:val="000000" w:themeColor="text1"/>
        </w:rPr>
        <w:t xml:space="preserve"> of your choice </w:t>
      </w:r>
    </w:p>
    <w:p w14:paraId="4BD9A8D1" w14:textId="381CBE55" w:rsidR="00875AAD" w:rsidRDefault="00232BC2" w:rsidP="00875AAD">
      <w:pPr>
        <w:rPr>
          <w:noProof/>
          <w:lang w:val="en-US" w:eastAsia="ja-JP"/>
        </w:rPr>
      </w:pPr>
      <w:r w:rsidRPr="009C7E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3648" behindDoc="0" locked="0" layoutInCell="1" allowOverlap="1" wp14:anchorId="70E1D2B3" wp14:editId="64C854EC">
                <wp:simplePos x="0" y="0"/>
                <wp:positionH relativeFrom="margin">
                  <wp:posOffset>-20392</wp:posOffset>
                </wp:positionH>
                <wp:positionV relativeFrom="paragraph">
                  <wp:posOffset>77889</wp:posOffset>
                </wp:positionV>
                <wp:extent cx="4157980" cy="1404620"/>
                <wp:effectExtent l="0" t="0" r="13970" b="2032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79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2C471A" w14:textId="71B611CA" w:rsidR="00875AAD" w:rsidRPr="009C7E9A" w:rsidRDefault="00875AAD" w:rsidP="00875AAD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C7E9A">
                              <w:rPr>
                                <w:rFonts w:ascii="Arial" w:hAnsi="Arial" w:cs="Arial"/>
                              </w:rPr>
                              <w:t xml:space="preserve">Write your score here for the </w:t>
                            </w:r>
                            <w:r w:rsidR="00F47EFA">
                              <w:rPr>
                                <w:rFonts w:ascii="Arial" w:hAnsi="Arial" w:cs="Arial"/>
                                <w:b/>
                              </w:rPr>
                              <w:t>Examen</w:t>
                            </w:r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 xml:space="preserve"> Final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: ________</w:t>
                            </w:r>
                          </w:p>
                          <w:p w14:paraId="6CB0AEEC" w14:textId="77777777" w:rsidR="00875AAD" w:rsidRPr="009C7E9A" w:rsidRDefault="00875AAD" w:rsidP="00875AA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Do you think you can do it better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? Try again and write your best score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0E1D2B3" id="Text Box 2" o:spid="_x0000_s1033" type="#_x0000_t202" style="position:absolute;margin-left:-1.6pt;margin-top:6.15pt;width:327.4pt;height:110.6pt;z-index:2518036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">
                <v:textbox style="mso-fit-shape-to-text:t">
                  <w:txbxContent>
                    <w:p w14:paraId="7B2C471A" w14:textId="71B611CA" w:rsidR="00875AAD" w:rsidRPr="009C7E9A" w:rsidRDefault="00875AAD" w:rsidP="00875AAD">
                      <w:pPr>
                        <w:rPr>
                          <w:rFonts w:ascii="Arial" w:hAnsi="Arial" w:cs="Arial"/>
                        </w:rPr>
                      </w:pPr>
                      <w:r w:rsidRPr="009C7E9A">
                        <w:rPr>
                          <w:rFonts w:ascii="Arial" w:hAnsi="Arial" w:cs="Arial"/>
                        </w:rPr>
                        <w:t xml:space="preserve">Write your score here for the </w:t>
                      </w:r>
                      <w:r w:rsidR="00F47EFA">
                        <w:rPr>
                          <w:rFonts w:ascii="Arial" w:hAnsi="Arial" w:cs="Arial"/>
                          <w:b/>
                        </w:rPr>
                        <w:t>Examen</w:t>
                      </w:r>
                      <w:r w:rsidRPr="009C7E9A">
                        <w:rPr>
                          <w:rFonts w:ascii="Arial" w:hAnsi="Arial" w:cs="Arial"/>
                          <w:b/>
                        </w:rPr>
                        <w:t xml:space="preserve"> Final</w:t>
                      </w:r>
                      <w:r w:rsidRPr="009C7E9A">
                        <w:rPr>
                          <w:rFonts w:ascii="Arial" w:hAnsi="Arial" w:cs="Arial"/>
                        </w:rPr>
                        <w:t>: ________</w:t>
                      </w:r>
                    </w:p>
                    <w:p w14:paraId="6CB0AEEC" w14:textId="77777777" w:rsidR="00875AAD" w:rsidRPr="009C7E9A" w:rsidRDefault="00875AAD" w:rsidP="00875AA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Do you think you can do it better</w:t>
                      </w:r>
                      <w:r w:rsidRPr="009C7E9A">
                        <w:rPr>
                          <w:rFonts w:ascii="Arial" w:hAnsi="Arial" w:cs="Arial"/>
                        </w:rPr>
                        <w:t>? Try again and write your best score 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7EFA" w:rsidRPr="00F47EFA">
        <w:rPr>
          <w:noProof/>
          <w:lang w:eastAsia="en-GB"/>
        </w:rPr>
        <w:drawing>
          <wp:anchor distT="0" distB="0" distL="114300" distR="114300" simplePos="0" relativeHeight="251814912" behindDoc="0" locked="0" layoutInCell="1" allowOverlap="1" wp14:anchorId="20C6E802" wp14:editId="1B3890A7">
            <wp:simplePos x="0" y="0"/>
            <wp:positionH relativeFrom="column">
              <wp:posOffset>3523699</wp:posOffset>
            </wp:positionH>
            <wp:positionV relativeFrom="paragraph">
              <wp:posOffset>9897</wp:posOffset>
            </wp:positionV>
            <wp:extent cx="2263715" cy="337480"/>
            <wp:effectExtent l="0" t="0" r="3810" b="5715"/>
            <wp:wrapNone/>
            <wp:docPr id="2039968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996842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715" cy="337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2E466B" w14:textId="77777777" w:rsidR="00875AAD" w:rsidRDefault="00875AAD" w:rsidP="00875AAD">
      <w:pPr>
        <w:tabs>
          <w:tab w:val="left" w:pos="6964"/>
        </w:tabs>
        <w:jc w:val="center"/>
        <w:rPr>
          <w:noProof/>
          <w:lang w:val="en-US" w:eastAsia="ja-JP"/>
        </w:rPr>
      </w:pPr>
    </w:p>
    <w:p w14:paraId="225077AD" w14:textId="47A98F15" w:rsidR="00875AAD" w:rsidRDefault="00A846FC" w:rsidP="00875AAD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9A2ADC6" wp14:editId="1A2EDECA">
                <wp:simplePos x="0" y="0"/>
                <wp:positionH relativeFrom="margin">
                  <wp:posOffset>4872990</wp:posOffset>
                </wp:positionH>
                <wp:positionV relativeFrom="paragraph">
                  <wp:posOffset>277495</wp:posOffset>
                </wp:positionV>
                <wp:extent cx="1541780" cy="280035"/>
                <wp:effectExtent l="0" t="0" r="20320" b="2476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280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3384F3" w14:textId="77777777" w:rsidR="00875AAD" w:rsidRPr="00A840BA" w:rsidRDefault="00875AAD" w:rsidP="00875AAD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9A2ADC6" id="Text Box 10" o:spid="_x0000_s1034" type="#_x0000_t202" style="position:absolute;left:0;text-align:left;margin-left:383.7pt;margin-top:21.85pt;width:121.4pt;height:22.05pt;z-index:2518067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" fillcolor="white [3201]" strokeweight=".5pt">
                <v:textbox>
                  <w:txbxContent>
                    <w:p w14:paraId="513384F3" w14:textId="77777777" w:rsidR="00875AAD" w:rsidRPr="00A840BA" w:rsidRDefault="00875AAD" w:rsidP="00875AAD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40BE49E" w14:textId="4EE2FD42" w:rsidR="00875AAD" w:rsidRDefault="00A846FC" w:rsidP="00875AAD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025290D8" wp14:editId="6C35C12F">
                <wp:simplePos x="0" y="0"/>
                <wp:positionH relativeFrom="margin">
                  <wp:align>right</wp:align>
                </wp:positionH>
                <wp:positionV relativeFrom="paragraph">
                  <wp:posOffset>140227</wp:posOffset>
                </wp:positionV>
                <wp:extent cx="6714490" cy="1095469"/>
                <wp:effectExtent l="0" t="0" r="1016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8049CD" w14:textId="77777777" w:rsidR="00875AAD" w:rsidRDefault="00875AAD" w:rsidP="00875AA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149C0A0D" w14:textId="77777777" w:rsidR="00875AAD" w:rsidRPr="008D6151" w:rsidRDefault="00875AAD" w:rsidP="00875AA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413A60A0" w14:textId="77777777" w:rsidR="00875AAD" w:rsidRDefault="00875AAD" w:rsidP="00875AA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7799B409" w14:textId="77777777" w:rsidR="00875AAD" w:rsidRDefault="00875AAD" w:rsidP="00875A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25290D8" id="Text Box 11" o:spid="_x0000_s1035" type="#_x0000_t202" style="position:absolute;left:0;text-align:left;margin-left:477.5pt;margin-top:11.05pt;width:528.7pt;height:86.25pt;z-index:25180262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" fillcolor="white [3201]" strokeweight=".5pt">
                <v:textbox>
                  <w:txbxContent>
                    <w:p w14:paraId="408049CD" w14:textId="77777777" w:rsidR="00875AAD" w:rsidRDefault="00875AAD" w:rsidP="00875AA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149C0A0D" w14:textId="77777777" w:rsidR="00875AAD" w:rsidRPr="008D6151" w:rsidRDefault="00875AAD" w:rsidP="00875AA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413A60A0" w14:textId="77777777" w:rsidR="00875AAD" w:rsidRDefault="00875AAD" w:rsidP="00875AA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7799B409" w14:textId="77777777" w:rsidR="00875AAD" w:rsidRDefault="00875AAD" w:rsidP="00875AAD"/>
                  </w:txbxContent>
                </v:textbox>
                <w10:wrap anchorx="margin"/>
              </v:shape>
            </w:pict>
          </mc:Fallback>
        </mc:AlternateContent>
      </w:r>
    </w:p>
    <w:p w14:paraId="574E40C9" w14:textId="77777777" w:rsidR="00875AAD" w:rsidRDefault="00875AAD" w:rsidP="00875AAD">
      <w:pPr>
        <w:tabs>
          <w:tab w:val="left" w:pos="6964"/>
        </w:tabs>
        <w:jc w:val="center"/>
        <w:rPr>
          <w:noProof/>
          <w:lang w:val="en-US" w:eastAsia="ja-JP"/>
        </w:rPr>
      </w:pP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15BFC8B" wp14:editId="20F45B4E">
                <wp:simplePos x="0" y="0"/>
                <wp:positionH relativeFrom="margin">
                  <wp:posOffset>5199380</wp:posOffset>
                </wp:positionH>
                <wp:positionV relativeFrom="paragraph">
                  <wp:posOffset>3926840</wp:posOffset>
                </wp:positionV>
                <wp:extent cx="1541780" cy="641350"/>
                <wp:effectExtent l="0" t="0" r="20320" b="254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9CBC45" w14:textId="77777777" w:rsidR="00875AAD" w:rsidRPr="00404745" w:rsidRDefault="00875AAD" w:rsidP="00875AAD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15BFC8B" id="Text Box 12" o:spid="_x0000_s1036" type="#_x0000_t202" style="position:absolute;left:0;text-align:left;margin-left:409.4pt;margin-top:309.2pt;width:121.4pt;height:50.5pt;z-index:251800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" fillcolor="white [3201]" strokeweight=".5pt">
                <v:textbox>
                  <w:txbxContent>
                    <w:p w14:paraId="5E9CBC45" w14:textId="77777777" w:rsidR="00875AAD" w:rsidRPr="00404745" w:rsidRDefault="00875AAD" w:rsidP="00875AAD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595F8E02" wp14:editId="41D7D84A">
                <wp:simplePos x="0" y="0"/>
                <wp:positionH relativeFrom="column">
                  <wp:posOffset>0</wp:posOffset>
                </wp:positionH>
                <wp:positionV relativeFrom="paragraph">
                  <wp:posOffset>3907155</wp:posOffset>
                </wp:positionV>
                <wp:extent cx="6714490" cy="777875"/>
                <wp:effectExtent l="0" t="0" r="10160" b="222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EF9EC6" w14:textId="77777777" w:rsidR="00875AAD" w:rsidRPr="008D6151" w:rsidRDefault="00875AAD" w:rsidP="00875AA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14:paraId="2CAAE780" w14:textId="77777777" w:rsidR="00875AAD" w:rsidRDefault="00875AAD" w:rsidP="00875AAD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337FDD9C" w14:textId="77777777" w:rsidR="00875AAD" w:rsidRDefault="00875AAD" w:rsidP="00875A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95F8E02" id="Text Box 13" o:spid="_x0000_s1037" type="#_x0000_t202" style="position:absolute;left:0;text-align:left;margin-left:0;margin-top:307.65pt;width:528.7pt;height:61.2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" fillcolor="white [3201]" strokeweight=".5pt">
                <v:textbox>
                  <w:txbxContent>
                    <w:p w14:paraId="3DEF9EC6" w14:textId="77777777" w:rsidR="00875AAD" w:rsidRPr="008D6151" w:rsidRDefault="00875AAD" w:rsidP="00875AAD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14:paraId="2CAAE780" w14:textId="77777777" w:rsidR="00875AAD" w:rsidRDefault="00875AAD" w:rsidP="00875AAD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337FDD9C" w14:textId="77777777" w:rsidR="00875AAD" w:rsidRDefault="00875AAD" w:rsidP="00875AAD"/>
                  </w:txbxContent>
                </v:textbox>
              </v:shape>
            </w:pict>
          </mc:Fallback>
        </mc:AlternateContent>
      </w:r>
    </w:p>
    <w:p w14:paraId="7018527B" w14:textId="77777777" w:rsidR="00875AAD" w:rsidRDefault="00875AAD" w:rsidP="00875AAD">
      <w:pPr>
        <w:tabs>
          <w:tab w:val="left" w:pos="6964"/>
        </w:tabs>
        <w:rPr>
          <w:lang w:val="en-US" w:eastAsia="ja-JP"/>
        </w:rPr>
      </w:pPr>
      <w:r>
        <w:rPr>
          <w:lang w:val="en-US" w:eastAsia="ja-JP"/>
        </w:rPr>
        <w:tab/>
      </w:r>
    </w:p>
    <w:p w14:paraId="7021355D" w14:textId="77777777" w:rsidR="00875AAD" w:rsidRDefault="00875AAD" w:rsidP="00875AAD">
      <w:pPr>
        <w:tabs>
          <w:tab w:val="left" w:pos="6964"/>
        </w:tabs>
        <w:rPr>
          <w:lang w:val="en-US" w:eastAsia="ja-JP"/>
        </w:rPr>
      </w:pPr>
    </w:p>
    <w:p w14:paraId="7298ABB8" w14:textId="25B67022" w:rsidR="00875AAD" w:rsidRDefault="00875AAD" w:rsidP="00875AAD">
      <w:pPr>
        <w:spacing w:line="480" w:lineRule="auto"/>
      </w:pPr>
    </w:p>
    <w:bookmarkStart w:id="3" w:name="_Toc231825096"/>
    <w:bookmarkStart w:id="4" w:name="_Toc234239530"/>
    <w:p w14:paraId="77A996B6" w14:textId="308F391F" w:rsidR="007C4FE2" w:rsidRPr="007C4FE2" w:rsidRDefault="00A840BA" w:rsidP="007C4FE2">
      <w:pPr>
        <w:pStyle w:val="Heading1"/>
      </w:pP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F6A5077" wp14:editId="6C9DBC25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1605372319" name="Text Box 1605372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990CBF" w14:textId="77777777" w:rsidR="008D3128" w:rsidRPr="00A840BA" w:rsidRDefault="008D3128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F6A5077" id="Text Box 1605372319" o:spid="_x0000_s1038" type="#_x0000_t202" style="position:absolute;margin-left:0;margin-top:-22.15pt;width:199.25pt;height:21.75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o1wK3zwCAACE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0D990CBF" w14:textId="77777777" w:rsidR="008D3128" w:rsidRPr="00A840BA" w:rsidRDefault="008D3128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 w:rsidRPr="00CD42E2">
        <w:rPr>
          <w:noProof/>
          <w:lang w:val="en-GB" w:eastAsia="en-GB"/>
        </w:rPr>
        <w:drawing>
          <wp:anchor distT="0" distB="0" distL="114300" distR="114300" simplePos="0" relativeHeight="251703296" behindDoc="0" locked="0" layoutInCell="1" allowOverlap="1" wp14:anchorId="1956A650" wp14:editId="5769B998">
            <wp:simplePos x="0" y="0"/>
            <wp:positionH relativeFrom="margin">
              <wp:posOffset>4248150</wp:posOffset>
            </wp:positionH>
            <wp:positionV relativeFrom="paragraph">
              <wp:posOffset>-353060</wp:posOffset>
            </wp:positionV>
            <wp:extent cx="2375779" cy="401702"/>
            <wp:effectExtent l="0" t="0" r="571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sdt>
        <w:sdtPr>
          <w:id w:val="775063787"/>
          <w:placeholder>
            <w:docPart w:val="BE6BE6587CAFD44F9D88411F58B54BD2"/>
          </w:placeholder>
          <w15:appearance w15:val="hidden"/>
        </w:sdtPr>
        <w:sdtEndPr/>
        <w:sdtContent>
          <w:r w:rsidR="00B17EC6">
            <w:t xml:space="preserve">Topic 1 </w:t>
          </w:r>
          <w:r w:rsidR="002E46A7">
            <w:t xml:space="preserve">Task </w:t>
          </w:r>
          <w:r w:rsidR="00875AAD">
            <w:t>3</w:t>
          </w:r>
          <w:r w:rsidR="00A846FC">
            <w:t>: Vocabulary</w:t>
          </w:r>
        </w:sdtContent>
      </w:sdt>
      <w:bookmarkEnd w:id="3"/>
      <w:bookmarkEnd w:id="4"/>
      <w:r w:rsidR="007C4FE2" w:rsidRPr="007C4FE2">
        <w:t xml:space="preserve"> </w:t>
      </w:r>
    </w:p>
    <w:p w14:paraId="4007C42C" w14:textId="78FC2BC6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</w:t>
      </w:r>
      <w:r w:rsidR="00875AAD" w:rsidRPr="007C4FE2">
        <w:rPr>
          <w:rFonts w:ascii="Arial" w:hAnsi="Arial" w:cs="Arial"/>
        </w:rPr>
        <w:t>(</w:t>
      </w:r>
      <w:proofErr w:type="spellStart"/>
      <w:r w:rsidR="00F47EFA">
        <w:rPr>
          <w:rFonts w:ascii="Arial" w:hAnsi="Arial" w:cs="Arial"/>
          <w:b/>
          <w:bCs/>
          <w:i/>
          <w:iCs/>
        </w:rPr>
        <w:t>Dieta</w:t>
      </w:r>
      <w:proofErr w:type="spellEnd"/>
      <w:r w:rsidR="00F47EFA">
        <w:rPr>
          <w:rFonts w:ascii="Arial" w:hAnsi="Arial" w:cs="Arial"/>
          <w:b/>
          <w:bCs/>
          <w:i/>
          <w:iCs/>
        </w:rPr>
        <w:t xml:space="preserve"> y </w:t>
      </w:r>
      <w:proofErr w:type="spellStart"/>
      <w:r w:rsidR="00F47EFA">
        <w:rPr>
          <w:rFonts w:ascii="Arial" w:hAnsi="Arial" w:cs="Arial"/>
          <w:b/>
          <w:bCs/>
          <w:i/>
          <w:iCs/>
        </w:rPr>
        <w:t>salud</w:t>
      </w:r>
      <w:proofErr w:type="spellEnd"/>
      <w:r w:rsidR="00875AAD" w:rsidRPr="007C4FE2">
        <w:rPr>
          <w:rFonts w:ascii="Arial" w:hAnsi="Arial" w:cs="Arial"/>
        </w:rPr>
        <w:t xml:space="preserve">) </w:t>
      </w:r>
      <w:r w:rsidRPr="007C4FE2">
        <w:rPr>
          <w:rFonts w:ascii="Arial" w:hAnsi="Arial" w:cs="Arial"/>
        </w:rPr>
        <w:t xml:space="preserve">at the back of your booklet. </w:t>
      </w:r>
    </w:p>
    <w:p w14:paraId="0E824759" w14:textId="50DF2CCA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="007F6C76">
        <w:rPr>
          <w:rFonts w:ascii="Arial" w:hAnsi="Arial" w:cs="Arial"/>
          <w:b/>
        </w:rPr>
        <w:t>1</w:t>
      </w:r>
      <w:r w:rsidR="00622D3F">
        <w:rPr>
          <w:rFonts w:ascii="Arial" w:hAnsi="Arial" w:cs="Arial"/>
          <w:b/>
        </w:rPr>
        <w:t>5</w:t>
      </w:r>
      <w:r w:rsidRPr="007C4FE2">
        <w:rPr>
          <w:rFonts w:ascii="Arial" w:hAnsi="Arial" w:cs="Arial"/>
        </w:rPr>
        <w:t xml:space="preserve"> words from the box </w:t>
      </w:r>
      <w:r w:rsidRPr="00862AC2">
        <w:rPr>
          <w:rFonts w:ascii="Arial" w:hAnsi="Arial" w:cs="Arial"/>
          <w:b/>
          <w:bCs/>
          <w:i/>
          <w:iCs/>
        </w:rPr>
        <w:t>‘</w:t>
      </w:r>
      <w:r w:rsidR="00F47EFA">
        <w:rPr>
          <w:rFonts w:ascii="Arial" w:hAnsi="Arial" w:cs="Arial"/>
          <w:b/>
          <w:bCs/>
          <w:i/>
          <w:iCs/>
        </w:rPr>
        <w:t xml:space="preserve">La </w:t>
      </w:r>
      <w:proofErr w:type="spellStart"/>
      <w:r w:rsidR="00F47EFA">
        <w:rPr>
          <w:rFonts w:ascii="Arial" w:hAnsi="Arial" w:cs="Arial"/>
          <w:b/>
          <w:bCs/>
          <w:i/>
          <w:iCs/>
        </w:rPr>
        <w:t>vida</w:t>
      </w:r>
      <w:proofErr w:type="spellEnd"/>
      <w:r w:rsidR="00F47EFA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F47EFA">
        <w:rPr>
          <w:rFonts w:ascii="Arial" w:hAnsi="Arial" w:cs="Arial"/>
          <w:b/>
          <w:bCs/>
          <w:i/>
          <w:iCs/>
        </w:rPr>
        <w:t>sana</w:t>
      </w:r>
      <w:proofErr w:type="spellEnd"/>
      <w:r w:rsidRPr="00862AC2">
        <w:rPr>
          <w:rFonts w:ascii="Arial" w:hAnsi="Arial" w:cs="Arial"/>
          <w:b/>
          <w:bCs/>
          <w:i/>
          <w:iCs/>
        </w:rPr>
        <w:t>’</w:t>
      </w:r>
      <w:r w:rsidRPr="007C4FE2">
        <w:rPr>
          <w:rFonts w:ascii="Arial" w:hAnsi="Arial" w:cs="Arial"/>
        </w:rPr>
        <w:t xml:space="preserve"> and practice using the vocab grid.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2"/>
        <w:gridCol w:w="1965"/>
        <w:gridCol w:w="778"/>
        <w:gridCol w:w="1740"/>
        <w:gridCol w:w="1560"/>
        <w:gridCol w:w="1965"/>
      </w:tblGrid>
      <w:tr w:rsidR="009C7E9A" w14:paraId="629DE632" w14:textId="77777777" w:rsidTr="009C7E9A">
        <w:trPr>
          <w:trHeight w:val="780"/>
        </w:trPr>
        <w:tc>
          <w:tcPr>
            <w:tcW w:w="2442" w:type="dxa"/>
            <w:shd w:val="clear" w:color="auto" w:fill="D9E2F3"/>
          </w:tcPr>
          <w:p w14:paraId="6A320A80" w14:textId="697100F9" w:rsidR="009C7E9A" w:rsidRPr="007C4FE2" w:rsidRDefault="00223713" w:rsidP="009C7E9A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223713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en-GB"/>
              </w:rPr>
              <w:t>Spanish</w:t>
            </w:r>
            <w:r w:rsidR="009C7E9A"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 Vocabulary</w:t>
            </w:r>
          </w:p>
        </w:tc>
        <w:tc>
          <w:tcPr>
            <w:tcW w:w="1965" w:type="dxa"/>
            <w:shd w:val="clear" w:color="auto" w:fill="D9E2F3"/>
          </w:tcPr>
          <w:p w14:paraId="1CC9BA14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14:paraId="01F4421F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14:paraId="1299633A" w14:textId="763A3F6F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223713" w:rsidRPr="00223713">
              <w:rPr>
                <w:rFonts w:ascii="Arial" w:hAnsi="Arial" w:cs="Arial"/>
                <w:b/>
                <w:bCs/>
                <w:color w:val="auto"/>
                <w:sz w:val="21"/>
                <w:szCs w:val="21"/>
                <w:lang w:val="en-GB"/>
              </w:rPr>
              <w:t>Spanish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218051E3" w14:textId="6AF07B24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223713" w:rsidRPr="00223713">
              <w:rPr>
                <w:rFonts w:ascii="Arial" w:hAnsi="Arial" w:cs="Arial"/>
                <w:b/>
                <w:bCs/>
                <w:color w:val="auto"/>
                <w:sz w:val="21"/>
                <w:szCs w:val="21"/>
                <w:lang w:val="en-GB"/>
              </w:rPr>
              <w:t>Spanish</w:t>
            </w:r>
          </w:p>
        </w:tc>
        <w:tc>
          <w:tcPr>
            <w:tcW w:w="1965" w:type="dxa"/>
            <w:shd w:val="clear" w:color="auto" w:fill="D9E2F3"/>
          </w:tcPr>
          <w:p w14:paraId="52D22337" w14:textId="42F49F02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223713" w:rsidRPr="00223713">
              <w:rPr>
                <w:rFonts w:ascii="Arial" w:hAnsi="Arial" w:cs="Arial"/>
                <w:b/>
                <w:bCs/>
                <w:color w:val="auto"/>
                <w:sz w:val="21"/>
                <w:szCs w:val="21"/>
                <w:lang w:val="en-GB"/>
              </w:rPr>
              <w:t>Spanish</w:t>
            </w:r>
          </w:p>
        </w:tc>
      </w:tr>
      <w:tr w:rsidR="009C7E9A" w14:paraId="29CFB2A4" w14:textId="77777777" w:rsidTr="009C7E9A">
        <w:trPr>
          <w:trHeight w:val="302"/>
        </w:trPr>
        <w:tc>
          <w:tcPr>
            <w:tcW w:w="2442" w:type="dxa"/>
          </w:tcPr>
          <w:p w14:paraId="5E94F79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3EC07A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0EE14F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28A7214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EB4303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1AB0AF1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13C91F9" w14:textId="77777777" w:rsidTr="009C7E9A">
        <w:trPr>
          <w:trHeight w:val="302"/>
        </w:trPr>
        <w:tc>
          <w:tcPr>
            <w:tcW w:w="2442" w:type="dxa"/>
          </w:tcPr>
          <w:p w14:paraId="2005176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E60358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BF2EEE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1C348C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BCB59E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345A0F4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BE3E22D" w14:textId="77777777" w:rsidTr="009C7E9A">
        <w:trPr>
          <w:trHeight w:val="302"/>
        </w:trPr>
        <w:tc>
          <w:tcPr>
            <w:tcW w:w="2442" w:type="dxa"/>
          </w:tcPr>
          <w:p w14:paraId="6BB8D56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CE0738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9BC5C5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A2FDAE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8ED096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88EDDE7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BEF8FB7" w14:textId="77777777" w:rsidTr="009C7E9A">
        <w:trPr>
          <w:trHeight w:val="302"/>
        </w:trPr>
        <w:tc>
          <w:tcPr>
            <w:tcW w:w="2442" w:type="dxa"/>
          </w:tcPr>
          <w:p w14:paraId="0068AA7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A609A6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71149D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D4A000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AF0581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1718B09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75FE492" w14:textId="77777777" w:rsidTr="009C7E9A">
        <w:trPr>
          <w:trHeight w:val="302"/>
        </w:trPr>
        <w:tc>
          <w:tcPr>
            <w:tcW w:w="2442" w:type="dxa"/>
          </w:tcPr>
          <w:p w14:paraId="306949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22A40A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9FF550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36DF23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BF3024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4AC0C4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92FEE3B" w14:textId="77777777" w:rsidTr="009C7E9A">
        <w:trPr>
          <w:trHeight w:val="302"/>
        </w:trPr>
        <w:tc>
          <w:tcPr>
            <w:tcW w:w="2442" w:type="dxa"/>
          </w:tcPr>
          <w:p w14:paraId="44D09AA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1C96B1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71EC95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31FFDD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D59906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0055F90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966A69C" w14:textId="77777777" w:rsidTr="009C7E9A">
        <w:trPr>
          <w:trHeight w:val="302"/>
        </w:trPr>
        <w:tc>
          <w:tcPr>
            <w:tcW w:w="2442" w:type="dxa"/>
          </w:tcPr>
          <w:p w14:paraId="4ED31BE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3E18DC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F08317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85E112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1BC4A8C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28AFF07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EE68A58" w14:textId="77777777" w:rsidTr="009C7E9A">
        <w:trPr>
          <w:trHeight w:val="302"/>
        </w:trPr>
        <w:tc>
          <w:tcPr>
            <w:tcW w:w="2442" w:type="dxa"/>
          </w:tcPr>
          <w:p w14:paraId="421253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427162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A8AA99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498FF9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C930A5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FFFAEEC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B776FC1" w14:textId="77777777" w:rsidTr="009C7E9A">
        <w:trPr>
          <w:trHeight w:val="302"/>
        </w:trPr>
        <w:tc>
          <w:tcPr>
            <w:tcW w:w="2442" w:type="dxa"/>
          </w:tcPr>
          <w:p w14:paraId="1D56406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0F1F27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CEF451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239CA2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E0E569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71C15A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F9C5983" w14:textId="77777777" w:rsidTr="009C7E9A">
        <w:trPr>
          <w:trHeight w:val="302"/>
        </w:trPr>
        <w:tc>
          <w:tcPr>
            <w:tcW w:w="2442" w:type="dxa"/>
          </w:tcPr>
          <w:p w14:paraId="0006E8B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419ED9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1BCE6D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6F1A36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F1738B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8E8373F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11176BB" w14:textId="77777777" w:rsidTr="009C7E9A">
        <w:trPr>
          <w:trHeight w:val="302"/>
        </w:trPr>
        <w:tc>
          <w:tcPr>
            <w:tcW w:w="2442" w:type="dxa"/>
          </w:tcPr>
          <w:p w14:paraId="7C22A01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764D10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1B49D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9180A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A64836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D117064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AAA4DC7" w14:textId="77777777" w:rsidTr="009C7E9A">
        <w:trPr>
          <w:trHeight w:val="302"/>
        </w:trPr>
        <w:tc>
          <w:tcPr>
            <w:tcW w:w="2442" w:type="dxa"/>
          </w:tcPr>
          <w:p w14:paraId="4604CB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1106E2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E5EE8A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A10D6C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30CE81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13072A0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B720270" w14:textId="77777777" w:rsidTr="009C7E9A">
        <w:trPr>
          <w:trHeight w:val="302"/>
        </w:trPr>
        <w:tc>
          <w:tcPr>
            <w:tcW w:w="2442" w:type="dxa"/>
          </w:tcPr>
          <w:p w14:paraId="1276831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790D5B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A6484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D30C9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13A3DB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03925F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CBE89BB" w14:textId="77777777" w:rsidTr="009C7E9A">
        <w:trPr>
          <w:trHeight w:val="302"/>
        </w:trPr>
        <w:tc>
          <w:tcPr>
            <w:tcW w:w="2442" w:type="dxa"/>
          </w:tcPr>
          <w:p w14:paraId="5FD48C1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80FC6B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0484630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FB946E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1E2C15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213A1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D7F1A08" w14:textId="77777777" w:rsidTr="009C7E9A">
        <w:trPr>
          <w:trHeight w:val="302"/>
        </w:trPr>
        <w:tc>
          <w:tcPr>
            <w:tcW w:w="2442" w:type="dxa"/>
          </w:tcPr>
          <w:p w14:paraId="54B68AB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9F3BE9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6E4286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9EE1CF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EDA99C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4B5EC2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77EECEE" w14:textId="77777777" w:rsidTr="009C7E9A">
        <w:trPr>
          <w:trHeight w:val="302"/>
        </w:trPr>
        <w:tc>
          <w:tcPr>
            <w:tcW w:w="2442" w:type="dxa"/>
          </w:tcPr>
          <w:p w14:paraId="401691C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CE3564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87203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90DEAB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5F2A1A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82FA94E" w14:textId="77777777" w:rsidR="009C7E9A" w:rsidRDefault="009C7E9A" w:rsidP="009C7E9A">
            <w:pPr>
              <w:spacing w:before="120"/>
              <w:jc w:val="center"/>
            </w:pPr>
          </w:p>
        </w:tc>
      </w:tr>
    </w:tbl>
    <w:p w14:paraId="35A6E2DC" w14:textId="77777777" w:rsidR="009C7E9A" w:rsidRDefault="009C7E9A" w:rsidP="009C7E9A">
      <w:pPr>
        <w:spacing w:line="480" w:lineRule="auto"/>
        <w:rPr>
          <w:rFonts w:ascii="Arial" w:hAnsi="Arial" w:cs="Arial"/>
          <w:b/>
          <w:bCs/>
        </w:rPr>
      </w:pPr>
    </w:p>
    <w:p w14:paraId="5AC1D59A" w14:textId="7E664D0D" w:rsidR="007C4FE2" w:rsidRDefault="009C7E9A" w:rsidP="009C7E9A">
      <w:pPr>
        <w:spacing w:line="480" w:lineRule="auto"/>
      </w:pPr>
      <w:r w:rsidRPr="009C7E9A">
        <w:rPr>
          <w:rFonts w:ascii="Arial" w:hAnsi="Arial" w:cs="Arial"/>
          <w:b/>
          <w:bCs/>
        </w:rPr>
        <w:t>EXT</w:t>
      </w:r>
      <w:r w:rsidRPr="009C7E9A">
        <w:rPr>
          <w:rFonts w:ascii="Arial" w:hAnsi="Arial" w:cs="Arial"/>
        </w:rPr>
        <w:t>: Write three sentences using the vocab that you’ve learned</w:t>
      </w:r>
    </w:p>
    <w:p w14:paraId="592C6317" w14:textId="77777777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16E243A6" w14:textId="6B8F4CDA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0149E610" w14:textId="553861EF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5EDC0B46" w14:textId="01718147" w:rsidR="00BE065F" w:rsidRDefault="00E56B8E" w:rsidP="00BE065F">
      <w:pPr>
        <w:pStyle w:val="ListParagraph"/>
        <w:spacing w:line="480" w:lineRule="auto"/>
      </w:pP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A791EC3" wp14:editId="6AD8C98F">
                <wp:simplePos x="0" y="0"/>
                <wp:positionH relativeFrom="margin">
                  <wp:posOffset>4329430</wp:posOffset>
                </wp:positionH>
                <wp:positionV relativeFrom="paragraph">
                  <wp:posOffset>238125</wp:posOffset>
                </wp:positionV>
                <wp:extent cx="1542197" cy="357612"/>
                <wp:effectExtent l="0" t="0" r="20320" b="234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357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448A12" w14:textId="77777777" w:rsidR="008D3128" w:rsidRPr="00A840BA" w:rsidRDefault="008D3128" w:rsidP="00E56B8E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A791EC3" id="Text Box 1" o:spid="_x0000_s1039" type="#_x0000_t202" style="position:absolute;left:0;text-align:left;margin-left:340.9pt;margin-top:18.75pt;width:121.45pt;height:28.15pt;z-index:2517954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" fillcolor="white [3201]" strokeweight=".5pt">
                <v:textbox>
                  <w:txbxContent>
                    <w:p w14:paraId="15448A12" w14:textId="77777777" w:rsidR="008D3128" w:rsidRPr="00A840BA" w:rsidRDefault="008D3128" w:rsidP="00E56B8E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D53E742" w14:textId="6524CF9B" w:rsidR="00BE065F" w:rsidRDefault="00E2407D" w:rsidP="00BE065F">
      <w:pPr>
        <w:pStyle w:val="ListParagraph"/>
        <w:spacing w:line="480" w:lineRule="auto"/>
      </w:pP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FA267BA" wp14:editId="5663E9DA">
                <wp:simplePos x="0" y="0"/>
                <wp:positionH relativeFrom="margin">
                  <wp:align>right</wp:align>
                </wp:positionH>
                <wp:positionV relativeFrom="paragraph">
                  <wp:posOffset>164465</wp:posOffset>
                </wp:positionV>
                <wp:extent cx="6714490" cy="1095469"/>
                <wp:effectExtent l="0" t="0" r="10160" b="28575"/>
                <wp:wrapNone/>
                <wp:docPr id="1650228293" name="Text Box 1650228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96BC3B" w14:textId="77777777" w:rsidR="008D3128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3ABFD782" w14:textId="77777777" w:rsidR="008D3128" w:rsidRPr="008D6151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6CBB7948" w14:textId="77777777" w:rsidR="008D3128" w:rsidRDefault="008D3128" w:rsidP="00E2407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F289DF0" w14:textId="77777777" w:rsidR="008D3128" w:rsidRDefault="008D3128" w:rsidP="00E240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FA267BA" id="Text Box 1650228293" o:spid="_x0000_s1040" type="#_x0000_t202" style="position:absolute;left:0;text-align:left;margin-left:477.5pt;margin-top:12.95pt;width:528.7pt;height:86.25pt;z-index:25174937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" fillcolor="white [3201]" strokeweight=".5pt">
                <v:textbox>
                  <w:txbxContent>
                    <w:p w14:paraId="1D96BC3B" w14:textId="77777777" w:rsidR="008D3128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3ABFD782" w14:textId="77777777" w:rsidR="008D3128" w:rsidRPr="008D6151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6CBB7948" w14:textId="77777777" w:rsidR="008D3128" w:rsidRDefault="008D3128" w:rsidP="00E2407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F289DF0" w14:textId="77777777" w:rsidR="008D3128" w:rsidRDefault="008D3128" w:rsidP="00E2407D"/>
                  </w:txbxContent>
                </v:textbox>
                <w10:wrap anchorx="margin"/>
              </v:shape>
            </w:pict>
          </mc:Fallback>
        </mc:AlternateContent>
      </w:r>
    </w:p>
    <w:p w14:paraId="715B0F41" w14:textId="36F6F9E3" w:rsidR="007C4FE2" w:rsidRDefault="007C4FE2" w:rsidP="001D38FF"/>
    <w:p w14:paraId="265E190C" w14:textId="0F0C1268" w:rsidR="00862AC2" w:rsidRPr="007C4FE2" w:rsidRDefault="00862AC2" w:rsidP="001D38FF"/>
    <w:bookmarkStart w:id="5" w:name="_Toc231825097"/>
    <w:bookmarkStart w:id="6" w:name="_Toc234239531"/>
    <w:p w14:paraId="1BFF32A8" w14:textId="034AFB58" w:rsidR="00412510" w:rsidRPr="00412510" w:rsidRDefault="00A840BA" w:rsidP="00412510">
      <w:pPr>
        <w:pStyle w:val="Heading1"/>
      </w:pP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6C2300E" wp14:editId="4E9BAA4E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2124657496" name="Text Box 2124657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2D014C" w14:textId="77777777" w:rsidR="008D3128" w:rsidRPr="00A840BA" w:rsidRDefault="008D3128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6C2300E" id="Text Box 2124657496" o:spid="_x0000_s1041" type="#_x0000_t202" style="position:absolute;margin-left:0;margin-top:-22.15pt;width:199.25pt;height:21.75pt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HUl3mDwCAACE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3E2D014C" w14:textId="77777777" w:rsidR="008D3128" w:rsidRPr="00A840BA" w:rsidRDefault="008D3128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>
        <w:t xml:space="preserve">Topic </w:t>
      </w:r>
      <w:r w:rsidR="006E1B5C">
        <w:t>1</w:t>
      </w:r>
      <w:r w:rsidR="009C7E9A">
        <w:t xml:space="preserve"> task </w:t>
      </w:r>
      <w:r w:rsidR="00875AAD">
        <w:t>4</w:t>
      </w:r>
      <w:r w:rsidR="007C4FE2">
        <w:t xml:space="preserve">: </w:t>
      </w:r>
      <w:bookmarkEnd w:id="5"/>
      <w:r w:rsidR="00875AAD">
        <w:t xml:space="preserve">Grammar, </w:t>
      </w:r>
      <w:r w:rsidR="00F47EFA">
        <w:t>doler</w:t>
      </w:r>
      <w:bookmarkEnd w:id="6"/>
    </w:p>
    <w:p w14:paraId="3F630F08" w14:textId="77777777" w:rsidR="00763692" w:rsidRPr="00432BFE" w:rsidRDefault="00763692" w:rsidP="00763692">
      <w:pPr>
        <w:tabs>
          <w:tab w:val="left" w:pos="1350"/>
        </w:tabs>
        <w:rPr>
          <w:rFonts w:ascii="Abadi" w:hAnsi="Abadi"/>
          <w:bCs/>
          <w:sz w:val="28"/>
          <w:szCs w:val="28"/>
        </w:rPr>
      </w:pPr>
      <w:r w:rsidRPr="00432BFE">
        <w:rPr>
          <w:rFonts w:ascii="Abadi" w:hAnsi="Abadi"/>
          <w:b/>
          <w:bCs/>
          <w:sz w:val="28"/>
          <w:szCs w:val="28"/>
        </w:rPr>
        <w:t>Instructions:</w:t>
      </w:r>
      <w:r w:rsidRPr="00432BFE">
        <w:rPr>
          <w:rFonts w:ascii="Abadi" w:hAnsi="Abadi"/>
          <w:b/>
          <w:sz w:val="28"/>
          <w:szCs w:val="28"/>
        </w:rPr>
        <w:t xml:space="preserve"> </w:t>
      </w:r>
      <w:r w:rsidRPr="00432BFE">
        <w:rPr>
          <w:rFonts w:ascii="Abadi" w:hAnsi="Abadi"/>
          <w:bCs/>
          <w:sz w:val="28"/>
          <w:szCs w:val="28"/>
        </w:rPr>
        <w:t>Each sentence has one mistake. Find the mistake and write the sentence correctly.</w:t>
      </w:r>
    </w:p>
    <w:p w14:paraId="56447554" w14:textId="77777777" w:rsidR="00763692" w:rsidRPr="00432BFE" w:rsidRDefault="00763692" w:rsidP="00763692">
      <w:pPr>
        <w:numPr>
          <w:ilvl w:val="0"/>
          <w:numId w:val="26"/>
        </w:numPr>
        <w:tabs>
          <w:tab w:val="left" w:pos="1350"/>
        </w:tabs>
        <w:rPr>
          <w:rFonts w:ascii="Abadi" w:hAnsi="Abadi"/>
          <w:b/>
          <w:sz w:val="28"/>
          <w:szCs w:val="28"/>
        </w:rPr>
      </w:pPr>
      <w:r w:rsidRPr="00432BFE">
        <w:rPr>
          <w:rFonts w:ascii="Abadi" w:hAnsi="Abadi"/>
          <w:b/>
          <w:sz w:val="28"/>
          <w:szCs w:val="28"/>
        </w:rPr>
        <w:t xml:space="preserve">A </w:t>
      </w:r>
      <w:proofErr w:type="spellStart"/>
      <w:r w:rsidRPr="00432BFE">
        <w:rPr>
          <w:rFonts w:ascii="Abadi" w:hAnsi="Abadi"/>
          <w:b/>
          <w:sz w:val="28"/>
          <w:szCs w:val="28"/>
        </w:rPr>
        <w:t>mí</w:t>
      </w:r>
      <w:proofErr w:type="spellEnd"/>
      <w:r w:rsidRPr="00432BFE">
        <w:rPr>
          <w:rFonts w:ascii="Abadi" w:hAnsi="Abadi"/>
          <w:b/>
          <w:sz w:val="28"/>
          <w:szCs w:val="28"/>
        </w:rPr>
        <w:t xml:space="preserve"> </w:t>
      </w:r>
      <w:proofErr w:type="spellStart"/>
      <w:r w:rsidRPr="00432BFE">
        <w:rPr>
          <w:rFonts w:ascii="Abadi" w:hAnsi="Abadi"/>
          <w:b/>
          <w:sz w:val="28"/>
          <w:szCs w:val="28"/>
        </w:rPr>
        <w:t>te</w:t>
      </w:r>
      <w:proofErr w:type="spellEnd"/>
      <w:r w:rsidRPr="00432BFE">
        <w:rPr>
          <w:rFonts w:ascii="Abadi" w:hAnsi="Abadi"/>
          <w:b/>
          <w:sz w:val="28"/>
          <w:szCs w:val="28"/>
        </w:rPr>
        <w:t xml:space="preserve"> </w:t>
      </w:r>
      <w:proofErr w:type="spellStart"/>
      <w:r w:rsidRPr="00432BFE">
        <w:rPr>
          <w:rFonts w:ascii="Abadi" w:hAnsi="Abadi"/>
          <w:b/>
          <w:sz w:val="28"/>
          <w:szCs w:val="28"/>
        </w:rPr>
        <w:t>duele</w:t>
      </w:r>
      <w:proofErr w:type="spellEnd"/>
      <w:r w:rsidRPr="00432BFE">
        <w:rPr>
          <w:rFonts w:ascii="Abadi" w:hAnsi="Abadi"/>
          <w:b/>
          <w:sz w:val="28"/>
          <w:szCs w:val="28"/>
        </w:rPr>
        <w:t xml:space="preserve"> el </w:t>
      </w:r>
      <w:proofErr w:type="spellStart"/>
      <w:r w:rsidRPr="00432BFE">
        <w:rPr>
          <w:rFonts w:ascii="Abadi" w:hAnsi="Abadi"/>
          <w:b/>
          <w:sz w:val="28"/>
          <w:szCs w:val="28"/>
        </w:rPr>
        <w:t>brazo</w:t>
      </w:r>
      <w:proofErr w:type="spellEnd"/>
      <w:r w:rsidRPr="00432BFE">
        <w:rPr>
          <w:rFonts w:ascii="Abadi" w:hAnsi="Abadi"/>
          <w:b/>
          <w:sz w:val="28"/>
          <w:szCs w:val="28"/>
        </w:rPr>
        <w:t>.</w:t>
      </w:r>
      <w:r>
        <w:rPr>
          <w:rFonts w:ascii="Abadi" w:hAnsi="Abadi"/>
          <w:b/>
          <w:sz w:val="28"/>
          <w:szCs w:val="28"/>
        </w:rPr>
        <w:t xml:space="preserve"> ______________</w:t>
      </w:r>
    </w:p>
    <w:p w14:paraId="1B56060A" w14:textId="77777777" w:rsidR="00763692" w:rsidRPr="00432BFE" w:rsidRDefault="00763692" w:rsidP="00763692">
      <w:pPr>
        <w:tabs>
          <w:tab w:val="left" w:pos="1350"/>
        </w:tabs>
        <w:ind w:left="1440"/>
        <w:rPr>
          <w:rFonts w:ascii="Abadi" w:hAnsi="Abadi"/>
          <w:bCs/>
          <w:sz w:val="28"/>
          <w:szCs w:val="28"/>
        </w:rPr>
      </w:pPr>
      <w:r w:rsidRPr="00432BFE">
        <w:rPr>
          <w:rFonts w:ascii="Abadi" w:hAnsi="Abadi"/>
          <w:bCs/>
          <w:i/>
          <w:iCs/>
          <w:sz w:val="28"/>
          <w:szCs w:val="28"/>
        </w:rPr>
        <w:t>My arm hurts.</w:t>
      </w:r>
    </w:p>
    <w:p w14:paraId="4E325E09" w14:textId="77777777" w:rsidR="00763692" w:rsidRPr="00432BFE" w:rsidRDefault="00763692" w:rsidP="00763692">
      <w:pPr>
        <w:numPr>
          <w:ilvl w:val="0"/>
          <w:numId w:val="26"/>
        </w:numPr>
        <w:tabs>
          <w:tab w:val="left" w:pos="1350"/>
        </w:tabs>
        <w:rPr>
          <w:rFonts w:ascii="Abadi" w:hAnsi="Abadi"/>
          <w:b/>
          <w:sz w:val="28"/>
          <w:szCs w:val="28"/>
        </w:rPr>
      </w:pPr>
      <w:r w:rsidRPr="00223713">
        <w:rPr>
          <w:rFonts w:ascii="Abadi" w:hAnsi="Abadi"/>
          <w:b/>
          <w:sz w:val="28"/>
          <w:szCs w:val="28"/>
          <w:lang w:val="it-IT"/>
        </w:rPr>
        <w:t xml:space="preserve">A él le duelen la mano. </w:t>
      </w:r>
      <w:r>
        <w:rPr>
          <w:rFonts w:ascii="Abadi" w:hAnsi="Abadi"/>
          <w:b/>
          <w:sz w:val="28"/>
          <w:szCs w:val="28"/>
        </w:rPr>
        <w:t>______________</w:t>
      </w:r>
    </w:p>
    <w:p w14:paraId="7D4E6625" w14:textId="77777777" w:rsidR="00763692" w:rsidRPr="00432BFE" w:rsidRDefault="00763692" w:rsidP="00763692">
      <w:pPr>
        <w:tabs>
          <w:tab w:val="left" w:pos="1350"/>
        </w:tabs>
        <w:ind w:left="1440"/>
        <w:rPr>
          <w:rFonts w:ascii="Abadi" w:hAnsi="Abadi"/>
          <w:bCs/>
          <w:sz w:val="28"/>
          <w:szCs w:val="28"/>
        </w:rPr>
      </w:pPr>
      <w:r w:rsidRPr="00432BFE">
        <w:rPr>
          <w:rFonts w:ascii="Abadi" w:hAnsi="Abadi"/>
          <w:bCs/>
          <w:i/>
          <w:iCs/>
          <w:sz w:val="28"/>
          <w:szCs w:val="28"/>
        </w:rPr>
        <w:t>His hand hurts.</w:t>
      </w:r>
    </w:p>
    <w:p w14:paraId="43B18257" w14:textId="77777777" w:rsidR="00763692" w:rsidRPr="00432BFE" w:rsidRDefault="00763692" w:rsidP="00763692">
      <w:pPr>
        <w:numPr>
          <w:ilvl w:val="0"/>
          <w:numId w:val="26"/>
        </w:numPr>
        <w:tabs>
          <w:tab w:val="left" w:pos="1350"/>
        </w:tabs>
        <w:rPr>
          <w:rFonts w:ascii="Abadi" w:hAnsi="Abadi"/>
          <w:b/>
          <w:sz w:val="28"/>
          <w:szCs w:val="28"/>
        </w:rPr>
      </w:pPr>
      <w:r w:rsidRPr="00223713">
        <w:rPr>
          <w:rFonts w:ascii="Abadi" w:hAnsi="Abadi"/>
          <w:b/>
          <w:sz w:val="28"/>
          <w:szCs w:val="28"/>
          <w:lang w:val="it-IT"/>
        </w:rPr>
        <w:t xml:space="preserve">¿A ti te duele los ojos? </w:t>
      </w:r>
      <w:r>
        <w:rPr>
          <w:rFonts w:ascii="Abadi" w:hAnsi="Abadi"/>
          <w:b/>
          <w:sz w:val="28"/>
          <w:szCs w:val="28"/>
        </w:rPr>
        <w:t>______________</w:t>
      </w:r>
    </w:p>
    <w:p w14:paraId="0BE228D6" w14:textId="77777777" w:rsidR="00763692" w:rsidRPr="00432BFE" w:rsidRDefault="00763692" w:rsidP="00763692">
      <w:pPr>
        <w:tabs>
          <w:tab w:val="left" w:pos="1350"/>
        </w:tabs>
        <w:ind w:left="1440"/>
        <w:rPr>
          <w:rFonts w:ascii="Abadi" w:hAnsi="Abadi"/>
          <w:bCs/>
          <w:sz w:val="28"/>
          <w:szCs w:val="28"/>
        </w:rPr>
      </w:pPr>
      <w:r w:rsidRPr="00432BFE">
        <w:rPr>
          <w:rFonts w:ascii="Abadi" w:hAnsi="Abadi"/>
          <w:bCs/>
          <w:i/>
          <w:iCs/>
          <w:sz w:val="28"/>
          <w:szCs w:val="28"/>
        </w:rPr>
        <w:t>Do your eyes hurt?</w:t>
      </w:r>
    </w:p>
    <w:p w14:paraId="7E455C6D" w14:textId="77777777" w:rsidR="00763692" w:rsidRPr="00432BFE" w:rsidRDefault="00763692" w:rsidP="00763692">
      <w:pPr>
        <w:numPr>
          <w:ilvl w:val="0"/>
          <w:numId w:val="26"/>
        </w:numPr>
        <w:tabs>
          <w:tab w:val="left" w:pos="1350"/>
        </w:tabs>
        <w:rPr>
          <w:rFonts w:ascii="Abadi" w:hAnsi="Abadi"/>
          <w:b/>
          <w:sz w:val="28"/>
          <w:szCs w:val="28"/>
        </w:rPr>
      </w:pPr>
      <w:r w:rsidRPr="00432BFE">
        <w:rPr>
          <w:rFonts w:ascii="Abadi" w:hAnsi="Abadi"/>
          <w:b/>
          <w:sz w:val="28"/>
          <w:szCs w:val="28"/>
        </w:rPr>
        <w:t xml:space="preserve">A </w:t>
      </w:r>
      <w:proofErr w:type="spellStart"/>
      <w:r w:rsidRPr="00432BFE">
        <w:rPr>
          <w:rFonts w:ascii="Abadi" w:hAnsi="Abadi"/>
          <w:b/>
          <w:sz w:val="28"/>
          <w:szCs w:val="28"/>
        </w:rPr>
        <w:t>María</w:t>
      </w:r>
      <w:proofErr w:type="spellEnd"/>
      <w:r w:rsidRPr="00432BFE">
        <w:rPr>
          <w:rFonts w:ascii="Abadi" w:hAnsi="Abadi"/>
          <w:b/>
          <w:sz w:val="28"/>
          <w:szCs w:val="28"/>
        </w:rPr>
        <w:t xml:space="preserve"> le </w:t>
      </w:r>
      <w:proofErr w:type="spellStart"/>
      <w:r w:rsidRPr="00432BFE">
        <w:rPr>
          <w:rFonts w:ascii="Abadi" w:hAnsi="Abadi"/>
          <w:b/>
          <w:sz w:val="28"/>
          <w:szCs w:val="28"/>
        </w:rPr>
        <w:t>duele</w:t>
      </w:r>
      <w:proofErr w:type="spellEnd"/>
      <w:r w:rsidRPr="00432BFE">
        <w:rPr>
          <w:rFonts w:ascii="Abadi" w:hAnsi="Abadi"/>
          <w:b/>
          <w:sz w:val="28"/>
          <w:szCs w:val="28"/>
        </w:rPr>
        <w:t xml:space="preserve"> las </w:t>
      </w:r>
      <w:proofErr w:type="spellStart"/>
      <w:r w:rsidRPr="00432BFE">
        <w:rPr>
          <w:rFonts w:ascii="Abadi" w:hAnsi="Abadi"/>
          <w:b/>
          <w:sz w:val="28"/>
          <w:szCs w:val="28"/>
        </w:rPr>
        <w:t>rodillas</w:t>
      </w:r>
      <w:proofErr w:type="spellEnd"/>
      <w:r w:rsidRPr="00432BFE">
        <w:rPr>
          <w:rFonts w:ascii="Abadi" w:hAnsi="Abadi"/>
          <w:b/>
          <w:sz w:val="28"/>
          <w:szCs w:val="28"/>
        </w:rPr>
        <w:t>.</w:t>
      </w:r>
      <w:r>
        <w:rPr>
          <w:rFonts w:ascii="Abadi" w:hAnsi="Abadi"/>
          <w:b/>
          <w:sz w:val="28"/>
          <w:szCs w:val="28"/>
        </w:rPr>
        <w:t xml:space="preserve"> ______________</w:t>
      </w:r>
    </w:p>
    <w:p w14:paraId="45F7B4C3" w14:textId="77777777" w:rsidR="00763692" w:rsidRPr="00432BFE" w:rsidRDefault="00763692" w:rsidP="00763692">
      <w:pPr>
        <w:tabs>
          <w:tab w:val="left" w:pos="1350"/>
        </w:tabs>
        <w:ind w:left="1440"/>
        <w:rPr>
          <w:rFonts w:ascii="Abadi" w:hAnsi="Abadi"/>
          <w:b/>
          <w:sz w:val="28"/>
          <w:szCs w:val="28"/>
        </w:rPr>
      </w:pPr>
      <w:r w:rsidRPr="00432BFE">
        <w:rPr>
          <w:rFonts w:ascii="Abadi" w:hAnsi="Abadi"/>
          <w:bCs/>
          <w:i/>
          <w:iCs/>
          <w:sz w:val="28"/>
          <w:szCs w:val="28"/>
        </w:rPr>
        <w:t>María's knees hurt.</w:t>
      </w:r>
    </w:p>
    <w:p w14:paraId="4ADE7DB9" w14:textId="77777777" w:rsidR="00763692" w:rsidRPr="00432BFE" w:rsidRDefault="00763692" w:rsidP="00763692">
      <w:pPr>
        <w:numPr>
          <w:ilvl w:val="0"/>
          <w:numId w:val="26"/>
        </w:numPr>
        <w:tabs>
          <w:tab w:val="left" w:pos="1350"/>
        </w:tabs>
        <w:rPr>
          <w:rFonts w:ascii="Abadi" w:hAnsi="Abadi"/>
          <w:b/>
          <w:sz w:val="28"/>
          <w:szCs w:val="28"/>
        </w:rPr>
      </w:pPr>
      <w:r w:rsidRPr="00223713">
        <w:rPr>
          <w:rFonts w:ascii="Abadi" w:hAnsi="Abadi"/>
          <w:b/>
          <w:sz w:val="28"/>
          <w:szCs w:val="28"/>
          <w:lang w:val="it-IT"/>
        </w:rPr>
        <w:t xml:space="preserve">A mí me duelen el cuello. </w:t>
      </w:r>
      <w:r>
        <w:rPr>
          <w:rFonts w:ascii="Abadi" w:hAnsi="Abadi"/>
          <w:b/>
          <w:sz w:val="28"/>
          <w:szCs w:val="28"/>
        </w:rPr>
        <w:t>______________</w:t>
      </w:r>
    </w:p>
    <w:p w14:paraId="5489F6BA" w14:textId="77777777" w:rsidR="00763692" w:rsidRPr="00432BFE" w:rsidRDefault="00763692" w:rsidP="00763692">
      <w:pPr>
        <w:tabs>
          <w:tab w:val="left" w:pos="1350"/>
        </w:tabs>
        <w:ind w:left="1440"/>
        <w:rPr>
          <w:rFonts w:ascii="Abadi" w:hAnsi="Abadi"/>
          <w:b/>
          <w:sz w:val="28"/>
          <w:szCs w:val="28"/>
        </w:rPr>
      </w:pPr>
      <w:r w:rsidRPr="00432BFE">
        <w:rPr>
          <w:rFonts w:ascii="Abadi" w:hAnsi="Abadi"/>
          <w:bCs/>
          <w:i/>
          <w:iCs/>
          <w:sz w:val="28"/>
          <w:szCs w:val="28"/>
        </w:rPr>
        <w:t>My neck hurts.</w:t>
      </w:r>
    </w:p>
    <w:p w14:paraId="32CFEDCB" w14:textId="77777777" w:rsidR="00C25E8E" w:rsidRDefault="00C25E8E" w:rsidP="009618D1">
      <w:pPr>
        <w:tabs>
          <w:tab w:val="left" w:pos="1350"/>
        </w:tabs>
        <w:rPr>
          <w:rFonts w:ascii="Abadi" w:hAnsi="Abadi"/>
          <w:b/>
        </w:rPr>
      </w:pPr>
    </w:p>
    <w:p w14:paraId="5055B76F" w14:textId="4BEEEDF8" w:rsidR="00C25E8E" w:rsidRPr="00C25E8E" w:rsidRDefault="00C25E8E" w:rsidP="009618D1">
      <w:pPr>
        <w:tabs>
          <w:tab w:val="left" w:pos="1350"/>
        </w:tabs>
        <w:rPr>
          <w:rFonts w:ascii="Abadi" w:hAnsi="Abadi"/>
          <w:b/>
          <w:sz w:val="28"/>
          <w:szCs w:val="28"/>
        </w:rPr>
      </w:pPr>
      <w:r w:rsidRPr="00C25E8E">
        <w:rPr>
          <w:rFonts w:ascii="Abadi" w:hAnsi="Abadi"/>
          <w:b/>
          <w:sz w:val="28"/>
          <w:szCs w:val="28"/>
        </w:rPr>
        <w:t>Match the right parts of the sentences</w:t>
      </w:r>
      <w:r>
        <w:rPr>
          <w:rFonts w:ascii="Abadi" w:hAnsi="Abadi"/>
          <w:b/>
          <w:sz w:val="28"/>
          <w:szCs w:val="28"/>
        </w:rPr>
        <w:t>.</w:t>
      </w:r>
    </w:p>
    <w:p w14:paraId="1CDFCB95" w14:textId="6206336D" w:rsidR="00F47EFA" w:rsidRDefault="00F47EFA" w:rsidP="009618D1">
      <w:pPr>
        <w:tabs>
          <w:tab w:val="left" w:pos="1350"/>
        </w:tabs>
        <w:rPr>
          <w:rFonts w:ascii="Abadi" w:hAnsi="Abadi"/>
          <w:b/>
        </w:rPr>
      </w:pPr>
      <w:r>
        <w:rPr>
          <w:rFonts w:ascii="Abadi" w:hAnsi="Abadi"/>
          <w:b/>
        </w:rPr>
        <w:t>TIP: Use the English translation to help you</w:t>
      </w:r>
    </w:p>
    <w:p w14:paraId="1584019D" w14:textId="4030A50E" w:rsidR="00232BC2" w:rsidRPr="00C25E8E" w:rsidRDefault="00F47EFA" w:rsidP="009618D1">
      <w:pPr>
        <w:tabs>
          <w:tab w:val="left" w:pos="1350"/>
        </w:tabs>
        <w:rPr>
          <w:rFonts w:ascii="Abadi" w:hAnsi="Abadi"/>
          <w:b/>
        </w:rPr>
      </w:pPr>
      <w:r w:rsidRPr="00F47EFA">
        <w:rPr>
          <w:rFonts w:ascii="Abadi" w:hAnsi="Abadi"/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6960" behindDoc="0" locked="0" layoutInCell="1" allowOverlap="1" wp14:anchorId="24DB93BC" wp14:editId="5FB54256">
                <wp:simplePos x="0" y="0"/>
                <wp:positionH relativeFrom="column">
                  <wp:posOffset>4123271</wp:posOffset>
                </wp:positionH>
                <wp:positionV relativeFrom="paragraph">
                  <wp:posOffset>226874</wp:posOffset>
                </wp:positionV>
                <wp:extent cx="2560068" cy="1561381"/>
                <wp:effectExtent l="0" t="0" r="12065" b="2032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068" cy="15613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41C7C5" w14:textId="4D714E66" w:rsidR="00F47EFA" w:rsidRPr="00232BC2" w:rsidRDefault="00232BC2" w:rsidP="00F47EFA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232BC2"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  <w:t>Do</w:t>
                            </w:r>
                            <w:r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  <w:t>es</w:t>
                            </w:r>
                            <w:r w:rsidR="00F47EFA" w:rsidRPr="00232BC2"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232BC2"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  <w:t>your</w:t>
                            </w:r>
                            <w:r w:rsidR="00F47EFA" w:rsidRPr="00232BC2"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arm hurt? </w:t>
                            </w:r>
                          </w:p>
                          <w:p w14:paraId="38065796" w14:textId="115A556D" w:rsidR="00F47EFA" w:rsidRPr="00232BC2" w:rsidRDefault="00F47EFA" w:rsidP="00F47EFA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232BC2"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  <w:t>My legs hurt</w:t>
                            </w:r>
                          </w:p>
                          <w:p w14:paraId="7DF35FD7" w14:textId="0F8F4D25" w:rsidR="00F47EFA" w:rsidRPr="00232BC2" w:rsidRDefault="00232BC2" w:rsidP="00F47EFA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232BC2"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  <w:t>Maria head hurts</w:t>
                            </w:r>
                          </w:p>
                          <w:p w14:paraId="1F29E3F9" w14:textId="3187FB98" w:rsidR="00232BC2" w:rsidRPr="00232BC2" w:rsidRDefault="00232BC2" w:rsidP="00F47EFA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232BC2"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  <w:t>Do your fingers hurt?</w:t>
                            </w:r>
                          </w:p>
                          <w:p w14:paraId="47A4E04C" w14:textId="0E84DEF4" w:rsidR="00232BC2" w:rsidRPr="00232BC2" w:rsidRDefault="00232BC2" w:rsidP="00F47EFA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232BC2">
                              <w:rPr>
                                <w:rFonts w:ascii="Abadi ExtraLight" w:hAnsi="Abadi ExtraLight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My leg hurts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4DB93BC" id="_x0000_s1042" type="#_x0000_t202" style="position:absolute;margin-left:324.65pt;margin-top:17.85pt;width:201.6pt;height:122.95pt;z-index:25181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">
                <v:textbox>
                  <w:txbxContent>
                    <w:p w14:paraId="4341C7C5" w14:textId="4D714E66" w:rsidR="00F47EFA" w:rsidRPr="00232BC2" w:rsidRDefault="00232BC2" w:rsidP="00F47EFA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</w:pPr>
                      <w:r w:rsidRPr="00232BC2"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  <w:t>Do</w:t>
                      </w:r>
                      <w:r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  <w:t>es</w:t>
                      </w:r>
                      <w:r w:rsidR="00F47EFA" w:rsidRPr="00232BC2"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232BC2"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  <w:t>your</w:t>
                      </w:r>
                      <w:r w:rsidR="00F47EFA" w:rsidRPr="00232BC2"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  <w:t xml:space="preserve"> arm hurt? </w:t>
                      </w:r>
                    </w:p>
                    <w:p w14:paraId="38065796" w14:textId="115A556D" w:rsidR="00F47EFA" w:rsidRPr="00232BC2" w:rsidRDefault="00F47EFA" w:rsidP="00F47EFA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</w:pPr>
                      <w:r w:rsidRPr="00232BC2"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  <w:t>My legs hurt</w:t>
                      </w:r>
                    </w:p>
                    <w:p w14:paraId="7DF35FD7" w14:textId="0F8F4D25" w:rsidR="00F47EFA" w:rsidRPr="00232BC2" w:rsidRDefault="00232BC2" w:rsidP="00F47EFA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</w:pPr>
                      <w:r w:rsidRPr="00232BC2"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  <w:t>Maria head hurts</w:t>
                      </w:r>
                    </w:p>
                    <w:p w14:paraId="1F29E3F9" w14:textId="3187FB98" w:rsidR="00232BC2" w:rsidRPr="00232BC2" w:rsidRDefault="00232BC2" w:rsidP="00F47EFA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</w:pPr>
                      <w:r w:rsidRPr="00232BC2"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  <w:t>Do your fingers hurt?</w:t>
                      </w:r>
                    </w:p>
                    <w:p w14:paraId="47A4E04C" w14:textId="0E84DEF4" w:rsidR="00232BC2" w:rsidRPr="00232BC2" w:rsidRDefault="00232BC2" w:rsidP="00F47EFA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</w:pPr>
                      <w:r w:rsidRPr="00232BC2">
                        <w:rPr>
                          <w:rFonts w:ascii="Abadi ExtraLight" w:hAnsi="Abadi ExtraLight"/>
                          <w:color w:val="000000" w:themeColor="text1"/>
                          <w:sz w:val="36"/>
                          <w:szCs w:val="36"/>
                        </w:rPr>
                        <w:t xml:space="preserve">My leg hurts </w:t>
                      </w:r>
                    </w:p>
                  </w:txbxContent>
                </v:textbox>
              </v:shape>
            </w:pict>
          </mc:Fallback>
        </mc:AlternateContent>
      </w:r>
      <w:r w:rsidRPr="00F47EFA">
        <w:rPr>
          <w:rFonts w:ascii="Abadi" w:hAnsi="Abadi"/>
          <w:b/>
          <w:noProof/>
          <w:lang w:eastAsia="en-GB"/>
        </w:rPr>
        <w:drawing>
          <wp:inline distT="0" distB="0" distL="0" distR="0" wp14:anchorId="15F8B20E" wp14:editId="63DA6AFA">
            <wp:extent cx="4525006" cy="2076740"/>
            <wp:effectExtent l="0" t="0" r="0" b="0"/>
            <wp:docPr id="8837988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798824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25006" cy="207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0C344" w14:textId="219C3F40" w:rsidR="00232BC2" w:rsidRDefault="00132F7C" w:rsidP="009618D1">
      <w:pPr>
        <w:tabs>
          <w:tab w:val="left" w:pos="1350"/>
        </w:tabs>
        <w:rPr>
          <w:rFonts w:ascii="AutographS" w:hAnsi="AutographS"/>
          <w:b/>
          <w:bCs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323CCFB9" wp14:editId="7319F623">
                <wp:simplePos x="0" y="0"/>
                <wp:positionH relativeFrom="margin">
                  <wp:posOffset>5168265</wp:posOffset>
                </wp:positionH>
                <wp:positionV relativeFrom="paragraph">
                  <wp:posOffset>118745</wp:posOffset>
                </wp:positionV>
                <wp:extent cx="1541780" cy="280035"/>
                <wp:effectExtent l="0" t="0" r="20320" b="24765"/>
                <wp:wrapNone/>
                <wp:docPr id="1229491745" name="Text Box 12294917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280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2AF722" w14:textId="33963DF8" w:rsidR="008D3128" w:rsidRPr="00A840BA" w:rsidRDefault="008D3128" w:rsidP="00A840BA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3CCFB9" id="_x0000_t202" coordsize="21600,21600" o:spt="202" path="m,l,21600r21600,l21600,xe">
                <v:stroke joinstyle="miter"/>
                <v:path gradientshapeok="t" o:connecttype="rect"/>
              </v:shapetype>
              <v:shape id="Text Box 1229491745" o:spid="_x0000_s1043" type="#_x0000_t202" style="position:absolute;margin-left:406.95pt;margin-top:9.35pt;width:121.4pt;height:22.05pt;z-index:251787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" fillcolor="white [3201]" strokeweight=".5pt">
                <v:textbox>
                  <w:txbxContent>
                    <w:p w14:paraId="5B2AF722" w14:textId="33963DF8" w:rsidR="008D3128" w:rsidRPr="00A840BA" w:rsidRDefault="008D3128" w:rsidP="00A840BA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20D566F" w14:textId="4E82C840" w:rsidR="00C25E8E" w:rsidRDefault="00132F7C" w:rsidP="009618D1">
      <w:pPr>
        <w:tabs>
          <w:tab w:val="left" w:pos="1350"/>
        </w:tabs>
        <w:rPr>
          <w:rFonts w:ascii="AutographS" w:hAnsi="AutographS"/>
          <w:b/>
          <w:bCs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46C88D6" wp14:editId="03001A16">
                <wp:simplePos x="0" y="0"/>
                <wp:positionH relativeFrom="margin">
                  <wp:align>left</wp:align>
                </wp:positionH>
                <wp:positionV relativeFrom="paragraph">
                  <wp:posOffset>14605</wp:posOffset>
                </wp:positionV>
                <wp:extent cx="6714490" cy="1095469"/>
                <wp:effectExtent l="0" t="0" r="10160" b="28575"/>
                <wp:wrapNone/>
                <wp:docPr id="1192655181" name="Text Box 1192655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F16B22" w14:textId="77777777" w:rsidR="008D3128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0DA79D92" w14:textId="77777777" w:rsidR="008D3128" w:rsidRPr="008D6151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72548F93" w14:textId="77777777" w:rsidR="008D3128" w:rsidRDefault="008D3128" w:rsidP="00E2407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3114FAAE" w14:textId="77777777" w:rsidR="008D3128" w:rsidRDefault="008D3128" w:rsidP="00E240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6C88D6" id="Text Box 1192655181" o:spid="_x0000_s1044" type="#_x0000_t202" style="position:absolute;margin-left:0;margin-top:1.15pt;width:528.7pt;height:86.25pt;z-index:2517524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" fillcolor="white [3201]" strokeweight=".5pt">
                <v:textbox>
                  <w:txbxContent>
                    <w:p w14:paraId="09F16B22" w14:textId="77777777" w:rsidR="008D3128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0DA79D92" w14:textId="77777777" w:rsidR="008D3128" w:rsidRPr="008D6151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72548F93" w14:textId="77777777" w:rsidR="008D3128" w:rsidRDefault="008D3128" w:rsidP="00E2407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3114FAAE" w14:textId="77777777" w:rsidR="008D3128" w:rsidRDefault="008D3128" w:rsidP="00E2407D"/>
                  </w:txbxContent>
                </v:textbox>
                <w10:wrap anchorx="margin"/>
              </v:shape>
            </w:pict>
          </mc:Fallback>
        </mc:AlternateContent>
      </w:r>
    </w:p>
    <w:p w14:paraId="68749D8C" w14:textId="7FB87B47" w:rsidR="00C25E8E" w:rsidRDefault="00C25E8E" w:rsidP="009618D1">
      <w:pPr>
        <w:tabs>
          <w:tab w:val="left" w:pos="1350"/>
        </w:tabs>
        <w:rPr>
          <w:rFonts w:ascii="AutographS" w:hAnsi="AutographS"/>
          <w:b/>
          <w:bCs/>
        </w:rPr>
      </w:pPr>
    </w:p>
    <w:p w14:paraId="3B957FDD" w14:textId="3BA0C46C" w:rsidR="00C25E8E" w:rsidRDefault="00C25E8E" w:rsidP="009618D1">
      <w:pPr>
        <w:tabs>
          <w:tab w:val="left" w:pos="1350"/>
        </w:tabs>
        <w:rPr>
          <w:rFonts w:ascii="AutographS" w:hAnsi="AutographS"/>
          <w:b/>
          <w:bCs/>
        </w:rPr>
      </w:pPr>
    </w:p>
    <w:p w14:paraId="1965CAEC" w14:textId="64850F33" w:rsidR="00E11DE2" w:rsidRDefault="001D38FF" w:rsidP="00132F7C">
      <w:pPr>
        <w:tabs>
          <w:tab w:val="left" w:pos="6964"/>
        </w:tabs>
        <w:rPr>
          <w:noProof/>
          <w:lang w:val="en-US" w:eastAsia="ja-JP"/>
        </w:rPr>
      </w:pP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7C4630" wp14:editId="7204E46B">
                <wp:simplePos x="0" y="0"/>
                <wp:positionH relativeFrom="margin">
                  <wp:posOffset>5199380</wp:posOffset>
                </wp:positionH>
                <wp:positionV relativeFrom="paragraph">
                  <wp:posOffset>3926840</wp:posOffset>
                </wp:positionV>
                <wp:extent cx="1541780" cy="641350"/>
                <wp:effectExtent l="0" t="0" r="20320" b="254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EE9973" w14:textId="77777777" w:rsidR="008D3128" w:rsidRPr="00404745" w:rsidRDefault="008D3128" w:rsidP="001D38FF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E7C4630" id="Text Box 24" o:spid="_x0000_s1045" type="#_x0000_t202" style="position:absolute;left:0;text-align:left;margin-left:409.4pt;margin-top:309.2pt;width:121.4pt;height:50.5pt;z-index:251685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" fillcolor="white [3201]" strokeweight=".5pt">
                <v:textbox>
                  <w:txbxContent>
                    <w:p w14:paraId="17EE9973" w14:textId="77777777" w:rsidR="008D3128" w:rsidRPr="00404745" w:rsidRDefault="008D3128" w:rsidP="001D38FF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9A2EC9" wp14:editId="40BBCEC3">
                <wp:simplePos x="0" y="0"/>
                <wp:positionH relativeFrom="column">
                  <wp:posOffset>0</wp:posOffset>
                </wp:positionH>
                <wp:positionV relativeFrom="paragraph">
                  <wp:posOffset>3907155</wp:posOffset>
                </wp:positionV>
                <wp:extent cx="6714490" cy="777875"/>
                <wp:effectExtent l="0" t="0" r="10160" b="222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67D3E9" w14:textId="77777777" w:rsidR="008D3128" w:rsidRPr="008D6151" w:rsidRDefault="008D3128" w:rsidP="001D38FF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14:paraId="2639614C" w14:textId="77777777" w:rsidR="008D3128" w:rsidRDefault="008D3128" w:rsidP="001D38FF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02565750" w14:textId="77777777" w:rsidR="008D3128" w:rsidRDefault="008D3128" w:rsidP="001D38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19A2EC9" id="Text Box 23" o:spid="_x0000_s1046" type="#_x0000_t202" style="position:absolute;left:0;text-align:left;margin-left:0;margin-top:307.65pt;width:528.7pt;height:61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" fillcolor="white [3201]" strokeweight=".5pt">
                <v:textbox>
                  <w:txbxContent>
                    <w:p w14:paraId="2C67D3E9" w14:textId="77777777" w:rsidR="008D3128" w:rsidRPr="008D6151" w:rsidRDefault="008D3128" w:rsidP="001D38FF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14:paraId="2639614C" w14:textId="77777777" w:rsidR="008D3128" w:rsidRDefault="008D3128" w:rsidP="001D38FF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02565750" w14:textId="77777777" w:rsidR="008D3128" w:rsidRDefault="008D3128" w:rsidP="001D38FF"/>
                  </w:txbxContent>
                </v:textbox>
              </v:shape>
            </w:pict>
          </mc:Fallback>
        </mc:AlternateContent>
      </w:r>
      <w:r w:rsidR="007C4FE2">
        <w:rPr>
          <w:lang w:val="en-US" w:eastAsia="ja-JP"/>
        </w:rPr>
        <w:tab/>
      </w:r>
    </w:p>
    <w:p w14:paraId="6B1F10F5" w14:textId="2D4BA063" w:rsidR="00E11DE2" w:rsidRDefault="00E11DE2" w:rsidP="007C4FE2">
      <w:pPr>
        <w:tabs>
          <w:tab w:val="left" w:pos="6964"/>
        </w:tabs>
        <w:rPr>
          <w:lang w:val="en-US" w:eastAsia="ja-JP"/>
        </w:rPr>
      </w:pPr>
    </w:p>
    <w:p w14:paraId="3B44772A" w14:textId="5FBB078E" w:rsidR="00A846FC" w:rsidRDefault="00A846FC" w:rsidP="006E1B5C">
      <w:pPr>
        <w:pStyle w:val="Heading1"/>
      </w:pPr>
      <w:bookmarkStart w:id="7" w:name="_Toc234239532"/>
      <w:r w:rsidRPr="00CD42E2">
        <w:rPr>
          <w:noProof/>
          <w:lang w:val="en-GB" w:eastAsia="en-GB"/>
        </w:rPr>
        <w:drawing>
          <wp:anchor distT="0" distB="0" distL="114300" distR="114300" simplePos="0" relativeHeight="251811840" behindDoc="0" locked="0" layoutInCell="1" allowOverlap="1" wp14:anchorId="435BAC5C" wp14:editId="0C5A7320">
            <wp:simplePos x="0" y="0"/>
            <wp:positionH relativeFrom="margin">
              <wp:align>right</wp:align>
            </wp:positionH>
            <wp:positionV relativeFrom="paragraph">
              <wp:posOffset>-305435</wp:posOffset>
            </wp:positionV>
            <wp:extent cx="2375779" cy="401702"/>
            <wp:effectExtent l="0" t="0" r="5715" b="0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40BA"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9B2D178" wp14:editId="7C1AB997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2131581507" name="Text Box 2131581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43D7CC" w14:textId="77777777" w:rsidR="008D3128" w:rsidRPr="00A840BA" w:rsidRDefault="008D3128" w:rsidP="00A840B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9B2D178" id="Text Box 2131581507" o:spid="_x0000_s1047" type="#_x0000_t202" style="position:absolute;margin-left:0;margin-top:-22.15pt;width:199.25pt;height:21.75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" fillcolor="white [3201]" strokeweight=".5pt">
                <v:textbox>
                  <w:txbxContent>
                    <w:p w14:paraId="1F43D7CC" w14:textId="77777777" w:rsidR="008D3128" w:rsidRPr="00A840BA" w:rsidRDefault="008D3128" w:rsidP="00A840B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>Topic 1 task 5</w:t>
      </w:r>
      <w:r w:rsidR="006E1B5C">
        <w:t xml:space="preserve">: </w:t>
      </w:r>
      <w:r>
        <w:t>Vocabulary</w:t>
      </w:r>
      <w:bookmarkEnd w:id="7"/>
    </w:p>
    <w:p w14:paraId="38B8C587" w14:textId="4697C970" w:rsidR="00A846FC" w:rsidRPr="007C4FE2" w:rsidRDefault="00A846FC" w:rsidP="00A846FC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(</w:t>
      </w:r>
      <w:proofErr w:type="spellStart"/>
      <w:r w:rsidR="00232BC2">
        <w:rPr>
          <w:rFonts w:ascii="Arial" w:hAnsi="Arial" w:cs="Arial"/>
          <w:b/>
          <w:bCs/>
          <w:i/>
          <w:iCs/>
        </w:rPr>
        <w:t>Dieta</w:t>
      </w:r>
      <w:proofErr w:type="spellEnd"/>
      <w:r w:rsidR="00232BC2">
        <w:rPr>
          <w:rFonts w:ascii="Arial" w:hAnsi="Arial" w:cs="Arial"/>
          <w:b/>
          <w:bCs/>
          <w:i/>
          <w:iCs/>
        </w:rPr>
        <w:t xml:space="preserve"> y </w:t>
      </w:r>
      <w:proofErr w:type="spellStart"/>
      <w:r w:rsidR="00232BC2">
        <w:rPr>
          <w:rFonts w:ascii="Arial" w:hAnsi="Arial" w:cs="Arial"/>
          <w:b/>
          <w:bCs/>
          <w:i/>
          <w:iCs/>
        </w:rPr>
        <w:t>salud</w:t>
      </w:r>
      <w:proofErr w:type="spellEnd"/>
      <w:r w:rsidRPr="007C4FE2">
        <w:rPr>
          <w:rFonts w:ascii="Arial" w:hAnsi="Arial" w:cs="Arial"/>
        </w:rPr>
        <w:t xml:space="preserve">) at the back of your booklet. </w:t>
      </w:r>
    </w:p>
    <w:p w14:paraId="237EABBA" w14:textId="76B04FA5" w:rsidR="00A846FC" w:rsidRPr="007C4FE2" w:rsidRDefault="00A846FC" w:rsidP="00A846FC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>
        <w:rPr>
          <w:rFonts w:ascii="Arial" w:hAnsi="Arial" w:cs="Arial"/>
          <w:b/>
        </w:rPr>
        <w:t>1</w:t>
      </w:r>
      <w:r w:rsidR="00622D3F">
        <w:rPr>
          <w:rFonts w:ascii="Arial" w:hAnsi="Arial" w:cs="Arial"/>
          <w:b/>
        </w:rPr>
        <w:t>5</w:t>
      </w:r>
      <w:r w:rsidRPr="007C4FE2">
        <w:rPr>
          <w:rFonts w:ascii="Arial" w:hAnsi="Arial" w:cs="Arial"/>
        </w:rPr>
        <w:t xml:space="preserve"> words from the box </w:t>
      </w:r>
      <w:r w:rsidRPr="00862AC2">
        <w:rPr>
          <w:rFonts w:ascii="Arial" w:hAnsi="Arial" w:cs="Arial"/>
          <w:b/>
          <w:bCs/>
          <w:i/>
          <w:iCs/>
        </w:rPr>
        <w:t>‘</w:t>
      </w:r>
      <w:r w:rsidR="00232BC2">
        <w:rPr>
          <w:rFonts w:ascii="Arial" w:hAnsi="Arial" w:cs="Arial"/>
          <w:b/>
          <w:bCs/>
          <w:i/>
          <w:iCs/>
        </w:rPr>
        <w:t xml:space="preserve">Me </w:t>
      </w:r>
      <w:proofErr w:type="spellStart"/>
      <w:r w:rsidR="00232BC2">
        <w:rPr>
          <w:rFonts w:ascii="Arial" w:hAnsi="Arial" w:cs="Arial"/>
          <w:b/>
          <w:bCs/>
          <w:i/>
          <w:iCs/>
        </w:rPr>
        <w:t>duele</w:t>
      </w:r>
      <w:proofErr w:type="spellEnd"/>
      <w:r w:rsidRPr="00862AC2">
        <w:rPr>
          <w:rFonts w:ascii="Arial" w:hAnsi="Arial" w:cs="Arial"/>
          <w:b/>
          <w:bCs/>
          <w:i/>
          <w:iCs/>
        </w:rPr>
        <w:t>’</w:t>
      </w:r>
      <w:r w:rsidRPr="007C4FE2">
        <w:rPr>
          <w:rFonts w:ascii="Arial" w:hAnsi="Arial" w:cs="Arial"/>
        </w:rPr>
        <w:t xml:space="preserve"> and practice using the vocab grid.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2"/>
        <w:gridCol w:w="1965"/>
        <w:gridCol w:w="778"/>
        <w:gridCol w:w="1740"/>
        <w:gridCol w:w="1560"/>
        <w:gridCol w:w="1965"/>
      </w:tblGrid>
      <w:tr w:rsidR="00A846FC" w14:paraId="60E9972B" w14:textId="77777777" w:rsidTr="00671C84">
        <w:trPr>
          <w:trHeight w:val="780"/>
        </w:trPr>
        <w:tc>
          <w:tcPr>
            <w:tcW w:w="2442" w:type="dxa"/>
            <w:shd w:val="clear" w:color="auto" w:fill="D9E2F3"/>
          </w:tcPr>
          <w:p w14:paraId="4D8ED6AF" w14:textId="18FBA131" w:rsidR="00A846FC" w:rsidRPr="007C4FE2" w:rsidRDefault="00223713" w:rsidP="00671C84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223713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en-GB"/>
              </w:rPr>
              <w:t>Spanish</w:t>
            </w:r>
            <w:r w:rsidR="00A846FC"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 Vocabulary</w:t>
            </w:r>
          </w:p>
        </w:tc>
        <w:tc>
          <w:tcPr>
            <w:tcW w:w="1965" w:type="dxa"/>
            <w:shd w:val="clear" w:color="auto" w:fill="D9E2F3"/>
          </w:tcPr>
          <w:p w14:paraId="7BCEE8CA" w14:textId="77777777" w:rsidR="00A846FC" w:rsidRPr="007C4FE2" w:rsidRDefault="00A846FC" w:rsidP="00671C84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14:paraId="4BC578D4" w14:textId="77777777" w:rsidR="00A846FC" w:rsidRPr="007C4FE2" w:rsidRDefault="00A846FC" w:rsidP="00671C84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14:paraId="71B94922" w14:textId="0D9C020A" w:rsidR="00A846FC" w:rsidRPr="00864DAE" w:rsidRDefault="00A846FC" w:rsidP="00671C84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223713" w:rsidRPr="00223713">
              <w:rPr>
                <w:rFonts w:ascii="Arial" w:hAnsi="Arial" w:cs="Arial"/>
                <w:b/>
                <w:bCs/>
                <w:color w:val="auto"/>
                <w:sz w:val="21"/>
                <w:szCs w:val="21"/>
                <w:lang w:val="en-GB"/>
              </w:rPr>
              <w:t>Spanish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6C37A1AC" w14:textId="228AC426" w:rsidR="00A846FC" w:rsidRPr="00864DAE" w:rsidRDefault="00A846FC" w:rsidP="00671C84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223713" w:rsidRPr="00223713">
              <w:rPr>
                <w:rFonts w:ascii="Arial" w:hAnsi="Arial" w:cs="Arial"/>
                <w:b/>
                <w:bCs/>
                <w:color w:val="auto"/>
                <w:sz w:val="21"/>
                <w:szCs w:val="21"/>
                <w:lang w:val="en-GB"/>
              </w:rPr>
              <w:t>Spanish</w:t>
            </w:r>
          </w:p>
        </w:tc>
        <w:tc>
          <w:tcPr>
            <w:tcW w:w="1965" w:type="dxa"/>
            <w:shd w:val="clear" w:color="auto" w:fill="D9E2F3"/>
          </w:tcPr>
          <w:p w14:paraId="2D423B4C" w14:textId="54F12C39" w:rsidR="00A846FC" w:rsidRPr="00864DAE" w:rsidRDefault="00A846FC" w:rsidP="00671C84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223713" w:rsidRPr="00223713">
              <w:rPr>
                <w:rFonts w:ascii="Arial" w:hAnsi="Arial" w:cs="Arial"/>
                <w:b/>
                <w:bCs/>
                <w:color w:val="auto"/>
                <w:sz w:val="21"/>
                <w:szCs w:val="21"/>
                <w:lang w:val="en-GB"/>
              </w:rPr>
              <w:t>Spanish</w:t>
            </w:r>
          </w:p>
        </w:tc>
      </w:tr>
      <w:tr w:rsidR="00A846FC" w14:paraId="4F12B0EB" w14:textId="77777777" w:rsidTr="00671C84">
        <w:trPr>
          <w:trHeight w:val="302"/>
        </w:trPr>
        <w:tc>
          <w:tcPr>
            <w:tcW w:w="2442" w:type="dxa"/>
          </w:tcPr>
          <w:p w14:paraId="7C592E2D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44D6139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797785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8F050A8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6533FE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2C873E4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2EF881E3" w14:textId="77777777" w:rsidTr="00671C84">
        <w:trPr>
          <w:trHeight w:val="302"/>
        </w:trPr>
        <w:tc>
          <w:tcPr>
            <w:tcW w:w="2442" w:type="dxa"/>
          </w:tcPr>
          <w:p w14:paraId="1B19FEF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F570A2B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92DF58D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3320B92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1F2C8B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A0AE4CE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3A6BD5AC" w14:textId="77777777" w:rsidTr="00671C84">
        <w:trPr>
          <w:trHeight w:val="302"/>
        </w:trPr>
        <w:tc>
          <w:tcPr>
            <w:tcW w:w="2442" w:type="dxa"/>
          </w:tcPr>
          <w:p w14:paraId="0E9BAD25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54E2974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29905C8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637F9DCD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1D59AA3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A9A3EE5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0D587A77" w14:textId="77777777" w:rsidTr="00671C84">
        <w:trPr>
          <w:trHeight w:val="302"/>
        </w:trPr>
        <w:tc>
          <w:tcPr>
            <w:tcW w:w="2442" w:type="dxa"/>
          </w:tcPr>
          <w:p w14:paraId="55F0F25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78DB8B1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2F323E9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34B571AB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FD686A9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3F8DD8E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25A318E5" w14:textId="77777777" w:rsidTr="00671C84">
        <w:trPr>
          <w:trHeight w:val="302"/>
        </w:trPr>
        <w:tc>
          <w:tcPr>
            <w:tcW w:w="2442" w:type="dxa"/>
          </w:tcPr>
          <w:p w14:paraId="165ECD99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E021A0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1AE831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EE915A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EF075E5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9E79DF1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5473F376" w14:textId="77777777" w:rsidTr="00671C84">
        <w:trPr>
          <w:trHeight w:val="302"/>
        </w:trPr>
        <w:tc>
          <w:tcPr>
            <w:tcW w:w="2442" w:type="dxa"/>
          </w:tcPr>
          <w:p w14:paraId="7CFEC3B5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4A6F1A3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2390CFDC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582F601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0C2437FE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484C484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11CAB0FB" w14:textId="77777777" w:rsidTr="00671C84">
        <w:trPr>
          <w:trHeight w:val="302"/>
        </w:trPr>
        <w:tc>
          <w:tcPr>
            <w:tcW w:w="2442" w:type="dxa"/>
          </w:tcPr>
          <w:p w14:paraId="7F4FEB34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7FF14F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4FD410E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59A8C6D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509DEC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6B46670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6F2EC8E8" w14:textId="77777777" w:rsidTr="00671C84">
        <w:trPr>
          <w:trHeight w:val="302"/>
        </w:trPr>
        <w:tc>
          <w:tcPr>
            <w:tcW w:w="2442" w:type="dxa"/>
          </w:tcPr>
          <w:p w14:paraId="27F43BF1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FAC4D3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701B0773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7F9CA20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4CC1780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44AE563A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45B6CC92" w14:textId="77777777" w:rsidTr="00671C84">
        <w:trPr>
          <w:trHeight w:val="302"/>
        </w:trPr>
        <w:tc>
          <w:tcPr>
            <w:tcW w:w="2442" w:type="dxa"/>
          </w:tcPr>
          <w:p w14:paraId="70DE6450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EBB50F8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131DEFF8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7E8BC792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3741B02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83CF604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2C29EF67" w14:textId="77777777" w:rsidTr="00671C84">
        <w:trPr>
          <w:trHeight w:val="302"/>
        </w:trPr>
        <w:tc>
          <w:tcPr>
            <w:tcW w:w="2442" w:type="dxa"/>
          </w:tcPr>
          <w:p w14:paraId="10D2E412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058430A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B4B2D4B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E1559AE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41E545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A961ED7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3AEA3106" w14:textId="77777777" w:rsidTr="00671C84">
        <w:trPr>
          <w:trHeight w:val="302"/>
        </w:trPr>
        <w:tc>
          <w:tcPr>
            <w:tcW w:w="2442" w:type="dxa"/>
          </w:tcPr>
          <w:p w14:paraId="5FD21F54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B08BC59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392E6C3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4FA3134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4D3E6CB5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EDD4D45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5F0EE170" w14:textId="77777777" w:rsidTr="00671C84">
        <w:trPr>
          <w:trHeight w:val="302"/>
        </w:trPr>
        <w:tc>
          <w:tcPr>
            <w:tcW w:w="2442" w:type="dxa"/>
          </w:tcPr>
          <w:p w14:paraId="45678ED1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0DEC763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D93E42C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5DA56990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2DCFA3A3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11C57464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7BA90F61" w14:textId="77777777" w:rsidTr="00671C84">
        <w:trPr>
          <w:trHeight w:val="302"/>
        </w:trPr>
        <w:tc>
          <w:tcPr>
            <w:tcW w:w="2442" w:type="dxa"/>
          </w:tcPr>
          <w:p w14:paraId="58EB7FF8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D9937B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9FB538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19C0390A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7E58E3A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3323B37A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0BC05D0A" w14:textId="77777777" w:rsidTr="00671C84">
        <w:trPr>
          <w:trHeight w:val="302"/>
        </w:trPr>
        <w:tc>
          <w:tcPr>
            <w:tcW w:w="2442" w:type="dxa"/>
          </w:tcPr>
          <w:p w14:paraId="1FC0080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501D8D4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52E80B64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2B09D505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333DE48D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6875D6DA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5924D876" w14:textId="77777777" w:rsidTr="00671C84">
        <w:trPr>
          <w:trHeight w:val="302"/>
        </w:trPr>
        <w:tc>
          <w:tcPr>
            <w:tcW w:w="2442" w:type="dxa"/>
          </w:tcPr>
          <w:p w14:paraId="6DBDF510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2B6F5C00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6A294922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4CE79516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6B4F50DF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CDE59B8" w14:textId="77777777" w:rsidR="00A846FC" w:rsidRDefault="00A846FC" w:rsidP="00671C84">
            <w:pPr>
              <w:spacing w:before="120"/>
              <w:jc w:val="center"/>
            </w:pPr>
          </w:p>
        </w:tc>
      </w:tr>
      <w:tr w:rsidR="00A846FC" w14:paraId="097741C2" w14:textId="77777777" w:rsidTr="00671C84">
        <w:trPr>
          <w:trHeight w:val="302"/>
        </w:trPr>
        <w:tc>
          <w:tcPr>
            <w:tcW w:w="2442" w:type="dxa"/>
          </w:tcPr>
          <w:p w14:paraId="759100EE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56DD9109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778" w:type="dxa"/>
          </w:tcPr>
          <w:p w14:paraId="0D11F9BD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740" w:type="dxa"/>
          </w:tcPr>
          <w:p w14:paraId="05A6779E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560" w:type="dxa"/>
          </w:tcPr>
          <w:p w14:paraId="5E47A577" w14:textId="77777777" w:rsidR="00A846FC" w:rsidRDefault="00A846FC" w:rsidP="00671C84">
            <w:pPr>
              <w:spacing w:before="120"/>
              <w:jc w:val="center"/>
            </w:pPr>
          </w:p>
        </w:tc>
        <w:tc>
          <w:tcPr>
            <w:tcW w:w="1965" w:type="dxa"/>
          </w:tcPr>
          <w:p w14:paraId="7DA3A17D" w14:textId="77777777" w:rsidR="00A846FC" w:rsidRDefault="00A846FC" w:rsidP="00671C84">
            <w:pPr>
              <w:spacing w:before="120"/>
              <w:jc w:val="center"/>
            </w:pPr>
          </w:p>
        </w:tc>
      </w:tr>
    </w:tbl>
    <w:p w14:paraId="3F226101" w14:textId="77777777" w:rsidR="00A846FC" w:rsidRDefault="00A846FC" w:rsidP="00A846FC">
      <w:pPr>
        <w:spacing w:line="480" w:lineRule="auto"/>
        <w:rPr>
          <w:rFonts w:ascii="Arial" w:hAnsi="Arial" w:cs="Arial"/>
          <w:b/>
          <w:bCs/>
        </w:rPr>
      </w:pPr>
    </w:p>
    <w:p w14:paraId="24F03FAD" w14:textId="77777777" w:rsidR="00A846FC" w:rsidRDefault="00A846FC" w:rsidP="00A846FC">
      <w:pPr>
        <w:spacing w:line="480" w:lineRule="auto"/>
      </w:pPr>
      <w:r w:rsidRPr="009C7E9A">
        <w:rPr>
          <w:rFonts w:ascii="Arial" w:hAnsi="Arial" w:cs="Arial"/>
          <w:b/>
          <w:bCs/>
        </w:rPr>
        <w:t>EXT</w:t>
      </w:r>
      <w:r w:rsidRPr="009C7E9A">
        <w:rPr>
          <w:rFonts w:ascii="Arial" w:hAnsi="Arial" w:cs="Arial"/>
        </w:rPr>
        <w:t>: Write three sentences using the vocab that you’ve learned</w:t>
      </w:r>
    </w:p>
    <w:p w14:paraId="2FC7A14C" w14:textId="77777777" w:rsidR="00A846FC" w:rsidRDefault="00A846FC" w:rsidP="00A846FC">
      <w:pPr>
        <w:pStyle w:val="ListParagraph"/>
        <w:numPr>
          <w:ilvl w:val="0"/>
          <w:numId w:val="23"/>
        </w:numPr>
        <w:spacing w:line="480" w:lineRule="auto"/>
      </w:pPr>
      <w:r>
        <w:t>__________________________________________________________</w:t>
      </w:r>
    </w:p>
    <w:p w14:paraId="1883A519" w14:textId="77777777" w:rsidR="00A846FC" w:rsidRDefault="00A846FC" w:rsidP="00A846FC">
      <w:pPr>
        <w:pStyle w:val="ListParagraph"/>
        <w:numPr>
          <w:ilvl w:val="0"/>
          <w:numId w:val="23"/>
        </w:numPr>
        <w:spacing w:line="480" w:lineRule="auto"/>
      </w:pPr>
      <w:r>
        <w:t>__________________________________________________________</w:t>
      </w:r>
    </w:p>
    <w:p w14:paraId="6C51F553" w14:textId="780DD3CC" w:rsidR="00A846FC" w:rsidRDefault="00A846FC" w:rsidP="00232BC2">
      <w:pPr>
        <w:pStyle w:val="ListParagraph"/>
        <w:numPr>
          <w:ilvl w:val="0"/>
          <w:numId w:val="23"/>
        </w:numPr>
        <w:spacing w:line="480" w:lineRule="auto"/>
      </w:pPr>
      <w:r>
        <w:t>__________________________________________________________</w:t>
      </w: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2192B5A" wp14:editId="1AA0C2F6">
                <wp:simplePos x="0" y="0"/>
                <wp:positionH relativeFrom="margin">
                  <wp:align>right</wp:align>
                </wp:positionH>
                <wp:positionV relativeFrom="paragraph">
                  <wp:posOffset>238125</wp:posOffset>
                </wp:positionV>
                <wp:extent cx="1542197" cy="357612"/>
                <wp:effectExtent l="0" t="0" r="20320" b="2349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357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7B301B" w14:textId="77777777" w:rsidR="00A846FC" w:rsidRPr="00A840BA" w:rsidRDefault="00A846FC" w:rsidP="00A846FC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2192B5A" id="Text Box 19" o:spid="_x0000_s1048" type="#_x0000_t202" style="position:absolute;left:0;text-align:left;margin-left:70.25pt;margin-top:18.75pt;width:121.45pt;height:28.15pt;z-index:25180979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" fillcolor="white [3201]" strokeweight=".5pt">
                <v:textbox>
                  <w:txbxContent>
                    <w:p w14:paraId="6C7B301B" w14:textId="77777777" w:rsidR="00A846FC" w:rsidRPr="00A840BA" w:rsidRDefault="00A846FC" w:rsidP="00A846FC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3D6E0F" w14:textId="77777777" w:rsidR="00A846FC" w:rsidRDefault="00A846FC" w:rsidP="00A846FC">
      <w:pPr>
        <w:pStyle w:val="ListParagraph"/>
        <w:spacing w:line="480" w:lineRule="auto"/>
      </w:pPr>
      <w:r w:rsidRPr="00B17E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46411BE" wp14:editId="075BE33A">
                <wp:simplePos x="0" y="0"/>
                <wp:positionH relativeFrom="margin">
                  <wp:align>left</wp:align>
                </wp:positionH>
                <wp:positionV relativeFrom="paragraph">
                  <wp:posOffset>12065</wp:posOffset>
                </wp:positionV>
                <wp:extent cx="6714490" cy="1095469"/>
                <wp:effectExtent l="0" t="0" r="10160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E1DFD6" w14:textId="77777777" w:rsidR="00A846FC" w:rsidRDefault="00A846FC" w:rsidP="00A846F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255506C9" w14:textId="77777777" w:rsidR="00A846FC" w:rsidRPr="008D6151" w:rsidRDefault="00A846FC" w:rsidP="00A846F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49F21207" w14:textId="77777777" w:rsidR="00A846FC" w:rsidRDefault="00A846FC" w:rsidP="00A846FC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6AA7B8B" w14:textId="77777777" w:rsidR="00A846FC" w:rsidRDefault="00A846FC" w:rsidP="00A846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411BE" id="Text Box 20" o:spid="_x0000_s1049" type="#_x0000_t202" style="position:absolute;left:0;text-align:left;margin-left:0;margin-top:.95pt;width:528.7pt;height:86.25pt;z-index:25180876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" fillcolor="white [3201]" strokeweight=".5pt">
                <v:textbox>
                  <w:txbxContent>
                    <w:p w14:paraId="65E1DFD6" w14:textId="77777777" w:rsidR="00A846FC" w:rsidRDefault="00A846FC" w:rsidP="00A846F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255506C9" w14:textId="77777777" w:rsidR="00A846FC" w:rsidRPr="008D6151" w:rsidRDefault="00A846FC" w:rsidP="00A846F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49F21207" w14:textId="77777777" w:rsidR="00A846FC" w:rsidRDefault="00A846FC" w:rsidP="00A846FC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6AA7B8B" w14:textId="77777777" w:rsidR="00A846FC" w:rsidRDefault="00A846FC" w:rsidP="00A846FC"/>
                  </w:txbxContent>
                </v:textbox>
                <w10:wrap anchorx="margin"/>
              </v:shape>
            </w:pict>
          </mc:Fallback>
        </mc:AlternateContent>
      </w:r>
    </w:p>
    <w:p w14:paraId="12B40780" w14:textId="77777777" w:rsidR="00A846FC" w:rsidRDefault="00A846FC" w:rsidP="00A846FC"/>
    <w:p w14:paraId="1F906902" w14:textId="77777777" w:rsidR="00A846FC" w:rsidRPr="007C4FE2" w:rsidRDefault="00A846FC" w:rsidP="00A846FC"/>
    <w:p w14:paraId="11CBDD3F" w14:textId="05F3E64E" w:rsidR="006E1B5C" w:rsidRPr="00A846FC" w:rsidRDefault="006E1B5C" w:rsidP="00A846FC">
      <w:pPr>
        <w:pStyle w:val="Heading1"/>
      </w:pPr>
      <w:r w:rsidRPr="006E1B5C">
        <w:rPr>
          <w:lang w:val="fr-FR"/>
        </w:rPr>
        <w:lastRenderedPageBreak/>
        <w:t xml:space="preserve"> </w:t>
      </w:r>
      <w:bookmarkStart w:id="8" w:name="_Toc234239533"/>
      <w:r w:rsidR="00A846FC">
        <w:rPr>
          <w:lang w:val="fr-FR"/>
        </w:rPr>
        <w:t>Topic 1 Task 6 : Linguascope</w:t>
      </w:r>
      <w:bookmarkEnd w:id="8"/>
    </w:p>
    <w:p w14:paraId="54F3680B" w14:textId="77777777" w:rsidR="006E1B5C" w:rsidRDefault="006E1B5C" w:rsidP="006E1B5C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Login into </w:t>
      </w:r>
      <w:proofErr w:type="spellStart"/>
      <w:r>
        <w:rPr>
          <w:rFonts w:ascii="Arial" w:hAnsi="Arial" w:cs="Arial"/>
        </w:rPr>
        <w:t>Linguascope</w:t>
      </w:r>
      <w:proofErr w:type="spellEnd"/>
    </w:p>
    <w:p w14:paraId="18EB43A4" w14:textId="77777777" w:rsidR="006E1B5C" w:rsidRPr="00CB137B" w:rsidRDefault="006E1B5C" w:rsidP="006E1B5C">
      <w:pPr>
        <w:pStyle w:val="NoSpacing"/>
        <w:rPr>
          <w:rFonts w:ascii="Arial" w:hAnsi="Arial" w:cs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77C8F02" wp14:editId="208707E2">
                <wp:simplePos x="0" y="0"/>
                <wp:positionH relativeFrom="margin">
                  <wp:posOffset>3352800</wp:posOffset>
                </wp:positionH>
                <wp:positionV relativeFrom="paragraph">
                  <wp:posOffset>575310</wp:posOffset>
                </wp:positionV>
                <wp:extent cx="3048000" cy="714375"/>
                <wp:effectExtent l="0" t="0" r="19050" b="28575"/>
                <wp:wrapNone/>
                <wp:docPr id="1210800067" name="Text Box 12108000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735C6F" w14:textId="77777777" w:rsidR="008D3128" w:rsidRDefault="008D3128" w:rsidP="006E1B5C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Username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: Heathland </w:t>
                            </w:r>
                          </w:p>
                          <w:p w14:paraId="17ADF3DB" w14:textId="77777777" w:rsidR="008D3128" w:rsidRPr="00CB137B" w:rsidRDefault="008D3128" w:rsidP="006E1B5C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Password</w:t>
                            </w:r>
                            <w:r>
                              <w:rPr>
                                <w:rFonts w:ascii="Cambria" w:hAnsi="Cambria"/>
                              </w:rPr>
                              <w:t>: 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77C8F02" id="Text Box 1210800067" o:spid="_x0000_s1050" type="#_x0000_t202" style="position:absolute;margin-left:264pt;margin-top:45.3pt;width:240pt;height:56.25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" fillcolor="white [3201]" strokeweight=".5pt">
                <v:textbox>
                  <w:txbxContent>
                    <w:p w14:paraId="4F735C6F" w14:textId="77777777" w:rsidR="008D3128" w:rsidRDefault="008D3128" w:rsidP="006E1B5C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Username</w:t>
                      </w:r>
                      <w:r>
                        <w:rPr>
                          <w:rFonts w:ascii="Cambria" w:hAnsi="Cambria"/>
                        </w:rPr>
                        <w:t xml:space="preserve">: Heathland </w:t>
                      </w:r>
                    </w:p>
                    <w:p w14:paraId="17ADF3DB" w14:textId="77777777" w:rsidR="008D3128" w:rsidRPr="00CB137B" w:rsidRDefault="008D3128" w:rsidP="006E1B5C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Password</w:t>
                      </w:r>
                      <w:r>
                        <w:rPr>
                          <w:rFonts w:ascii="Cambria" w:hAnsi="Cambria"/>
                        </w:rPr>
                        <w:t>: 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77463FDE" wp14:editId="5D0D0E86">
            <wp:extent cx="3133725" cy="2518172"/>
            <wp:effectExtent l="38100" t="38100" r="28575" b="34925"/>
            <wp:docPr id="1527379164" name="Picture 1527379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41953" cy="2524784"/>
                    </a:xfrm>
                    <a:prstGeom prst="rect">
                      <a:avLst/>
                    </a:prstGeom>
                    <a:ln w="28575">
                      <a:solidFill>
                        <a:schemeClr val="accent5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48EB5A9" w14:textId="77777777" w:rsidR="006E1B5C" w:rsidRDefault="006E1B5C" w:rsidP="006E1B5C">
      <w:pPr>
        <w:spacing w:line="360" w:lineRule="auto"/>
      </w:pPr>
    </w:p>
    <w:p w14:paraId="41DBC805" w14:textId="77777777" w:rsidR="006E1B5C" w:rsidRPr="007B5435" w:rsidRDefault="006E1B5C" w:rsidP="006E1B5C">
      <w:p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Instruction: </w:t>
      </w:r>
    </w:p>
    <w:p w14:paraId="2795476D" w14:textId="77777777" w:rsidR="006E1B5C" w:rsidRPr="007B5435" w:rsidRDefault="006E1B5C" w:rsidP="006E1B5C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>Click on the French flag and select ‘</w:t>
      </w:r>
      <w:r w:rsidRPr="007B5435">
        <w:rPr>
          <w:rFonts w:ascii="Arial" w:hAnsi="Arial" w:cs="Arial"/>
          <w:b/>
          <w:i/>
          <w:color w:val="000000" w:themeColor="text1"/>
        </w:rPr>
        <w:t>Beginner’</w:t>
      </w:r>
      <w:r w:rsidRPr="007B5435">
        <w:rPr>
          <w:rFonts w:ascii="Arial" w:hAnsi="Arial" w:cs="Arial"/>
          <w:color w:val="000000" w:themeColor="text1"/>
        </w:rPr>
        <w:t xml:space="preserve"> section</w:t>
      </w:r>
    </w:p>
    <w:p w14:paraId="24E1F1BF" w14:textId="4A15A417" w:rsidR="006E1B5C" w:rsidRPr="007B5435" w:rsidRDefault="006E1B5C" w:rsidP="006E1B5C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On the right side select </w:t>
      </w:r>
      <w:r w:rsidRPr="007B5435">
        <w:rPr>
          <w:rFonts w:ascii="Arial" w:hAnsi="Arial" w:cs="Arial"/>
          <w:b/>
          <w:color w:val="000000" w:themeColor="text1"/>
        </w:rPr>
        <w:t>‘</w:t>
      </w:r>
      <w:r w:rsidR="00232BC2">
        <w:rPr>
          <w:rFonts w:ascii="Arial" w:hAnsi="Arial" w:cs="Arial"/>
          <w:b/>
          <w:color w:val="000000" w:themeColor="text1"/>
        </w:rPr>
        <w:t xml:space="preserve">El </w:t>
      </w:r>
      <w:proofErr w:type="spellStart"/>
      <w:r w:rsidR="00232BC2">
        <w:rPr>
          <w:rFonts w:ascii="Arial" w:hAnsi="Arial" w:cs="Arial"/>
          <w:b/>
          <w:color w:val="000000" w:themeColor="text1"/>
        </w:rPr>
        <w:t>ocio</w:t>
      </w:r>
      <w:proofErr w:type="spellEnd"/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from the list of </w:t>
      </w:r>
      <w:r w:rsidR="00232BC2" w:rsidRPr="007B5435">
        <w:rPr>
          <w:rFonts w:ascii="Arial" w:hAnsi="Arial" w:cs="Arial"/>
          <w:color w:val="000000" w:themeColor="text1"/>
        </w:rPr>
        <w:t>topics</w:t>
      </w:r>
    </w:p>
    <w:p w14:paraId="0B03FB5D" w14:textId="467FEB51" w:rsidR="006E1B5C" w:rsidRPr="007B5435" w:rsidRDefault="006E1B5C" w:rsidP="006E1B5C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Select </w:t>
      </w:r>
      <w:r w:rsidRPr="007B5435">
        <w:rPr>
          <w:rFonts w:ascii="Arial" w:hAnsi="Arial" w:cs="Arial"/>
          <w:b/>
          <w:color w:val="000000" w:themeColor="text1"/>
        </w:rPr>
        <w:t>‘</w:t>
      </w:r>
      <w:proofErr w:type="spellStart"/>
      <w:r w:rsidR="00232BC2">
        <w:rPr>
          <w:rFonts w:ascii="Arial" w:hAnsi="Arial" w:cs="Arial"/>
          <w:b/>
          <w:color w:val="000000" w:themeColor="text1"/>
        </w:rPr>
        <w:t>En</w:t>
      </w:r>
      <w:proofErr w:type="spellEnd"/>
      <w:r w:rsidR="00232BC2">
        <w:rPr>
          <w:rFonts w:ascii="Arial" w:hAnsi="Arial" w:cs="Arial"/>
          <w:b/>
          <w:color w:val="000000" w:themeColor="text1"/>
        </w:rPr>
        <w:t xml:space="preserve"> el </w:t>
      </w:r>
      <w:proofErr w:type="spellStart"/>
      <w:r w:rsidR="00232BC2">
        <w:rPr>
          <w:rFonts w:ascii="Arial" w:hAnsi="Arial" w:cs="Arial"/>
          <w:b/>
          <w:color w:val="000000" w:themeColor="text1"/>
        </w:rPr>
        <w:t>ordenador</w:t>
      </w:r>
      <w:proofErr w:type="spellEnd"/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14:paraId="32CEE37F" w14:textId="6448EBCC" w:rsidR="006E1B5C" w:rsidRPr="007B5435" w:rsidRDefault="006E1B5C" w:rsidP="006E1B5C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Spend 20 minutes </w:t>
      </w:r>
      <w:proofErr w:type="spellStart"/>
      <w:r w:rsidRPr="007B5435">
        <w:rPr>
          <w:rFonts w:ascii="Arial" w:hAnsi="Arial" w:cs="Arial"/>
          <w:color w:val="000000" w:themeColor="text1"/>
        </w:rPr>
        <w:t>practi</w:t>
      </w:r>
      <w:r w:rsidR="009E7B12">
        <w:rPr>
          <w:rFonts w:ascii="Arial" w:hAnsi="Arial" w:cs="Arial"/>
          <w:color w:val="000000" w:themeColor="text1"/>
        </w:rPr>
        <w:t>s</w:t>
      </w:r>
      <w:r w:rsidRPr="007B5435">
        <w:rPr>
          <w:rFonts w:ascii="Arial" w:hAnsi="Arial" w:cs="Arial"/>
          <w:color w:val="000000" w:themeColor="text1"/>
        </w:rPr>
        <w:t>ing</w:t>
      </w:r>
      <w:proofErr w:type="spellEnd"/>
      <w:r w:rsidRPr="007B5435">
        <w:rPr>
          <w:rFonts w:ascii="Arial" w:hAnsi="Arial" w:cs="Arial"/>
          <w:color w:val="000000" w:themeColor="text1"/>
        </w:rPr>
        <w:t xml:space="preserve"> the new vocab in the following sections </w:t>
      </w:r>
    </w:p>
    <w:p w14:paraId="45FA4844" w14:textId="1CE1614C" w:rsidR="006E1B5C" w:rsidRPr="007B5435" w:rsidRDefault="00132F7C" w:rsidP="006E1B5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0D5E6C11" wp14:editId="7A647847">
            <wp:extent cx="3114675" cy="542925"/>
            <wp:effectExtent l="0" t="0" r="9525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33D55" w14:textId="33BD1AD4" w:rsidR="006E1B5C" w:rsidRPr="007B5435" w:rsidRDefault="00132F7C" w:rsidP="006E1B5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78BAF4FA" wp14:editId="37552357">
            <wp:extent cx="3076575" cy="552450"/>
            <wp:effectExtent l="0" t="0" r="952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4BD8B" w14:textId="17991D4F" w:rsidR="006E1B5C" w:rsidRPr="007B5435" w:rsidRDefault="00132F7C" w:rsidP="006E1B5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68060B4E" wp14:editId="4AECA499">
            <wp:extent cx="3019425" cy="55245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1B5C" w:rsidRPr="007B5435">
        <w:rPr>
          <w:rFonts w:ascii="Arial" w:hAnsi="Arial" w:cs="Arial"/>
          <w:color w:val="000000" w:themeColor="text1"/>
        </w:rPr>
        <w:t xml:space="preserve"> </w:t>
      </w:r>
    </w:p>
    <w:p w14:paraId="78286B43" w14:textId="325DB913" w:rsidR="006E1B5C" w:rsidRDefault="00132F7C" w:rsidP="006E1B5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F47EFA">
        <w:rPr>
          <w:noProof/>
          <w:lang w:eastAsia="en-GB"/>
        </w:rPr>
        <w:drawing>
          <wp:anchor distT="0" distB="0" distL="114300" distR="114300" simplePos="0" relativeHeight="251819008" behindDoc="0" locked="0" layoutInCell="1" allowOverlap="1" wp14:anchorId="576172D8" wp14:editId="6EAACF9F">
            <wp:simplePos x="0" y="0"/>
            <wp:positionH relativeFrom="column">
              <wp:posOffset>3916680</wp:posOffset>
            </wp:positionH>
            <wp:positionV relativeFrom="paragraph">
              <wp:posOffset>165735</wp:posOffset>
            </wp:positionV>
            <wp:extent cx="2263715" cy="337480"/>
            <wp:effectExtent l="0" t="0" r="3810" b="5715"/>
            <wp:wrapNone/>
            <wp:docPr id="17952683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996842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715" cy="337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7E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6FA0A477" wp14:editId="58BCEE39">
                <wp:simplePos x="0" y="0"/>
                <wp:positionH relativeFrom="margin">
                  <wp:posOffset>161925</wp:posOffset>
                </wp:positionH>
                <wp:positionV relativeFrom="paragraph">
                  <wp:posOffset>222885</wp:posOffset>
                </wp:positionV>
                <wp:extent cx="4157980" cy="1404620"/>
                <wp:effectExtent l="0" t="0" r="13970" b="20320"/>
                <wp:wrapNone/>
                <wp:docPr id="2338319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79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B1F593" w14:textId="77DBDE44" w:rsidR="008D3128" w:rsidRPr="009C7E9A" w:rsidRDefault="008D3128" w:rsidP="00E2407D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C7E9A">
                              <w:rPr>
                                <w:rFonts w:ascii="Arial" w:hAnsi="Arial" w:cs="Arial"/>
                              </w:rPr>
                              <w:t xml:space="preserve">Write your score here for the </w:t>
                            </w:r>
                            <w:r w:rsidR="00232BC2">
                              <w:rPr>
                                <w:rFonts w:ascii="Arial" w:hAnsi="Arial" w:cs="Arial"/>
                                <w:b/>
                              </w:rPr>
                              <w:t>Examen</w:t>
                            </w:r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 xml:space="preserve"> Final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: ________</w:t>
                            </w:r>
                          </w:p>
                          <w:p w14:paraId="5326FB91" w14:textId="77777777" w:rsidR="008D3128" w:rsidRPr="009C7E9A" w:rsidRDefault="008D3128" w:rsidP="00E2407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Do you think you can do it better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? Try again and write your best score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FA0A477" id="_x0000_s1051" type="#_x0000_t202" style="position:absolute;left:0;text-align:left;margin-left:12.75pt;margin-top:17.55pt;width:327.4pt;height:110.6pt;z-index:2517585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">
                <v:textbox style="mso-fit-shape-to-text:t">
                  <w:txbxContent>
                    <w:p w14:paraId="71B1F593" w14:textId="77DBDE44" w:rsidR="008D3128" w:rsidRPr="009C7E9A" w:rsidRDefault="008D3128" w:rsidP="00E2407D">
                      <w:pPr>
                        <w:rPr>
                          <w:rFonts w:ascii="Arial" w:hAnsi="Arial" w:cs="Arial"/>
                        </w:rPr>
                      </w:pPr>
                      <w:r w:rsidRPr="009C7E9A">
                        <w:rPr>
                          <w:rFonts w:ascii="Arial" w:hAnsi="Arial" w:cs="Arial"/>
                        </w:rPr>
                        <w:t xml:space="preserve">Write your score here for the </w:t>
                      </w:r>
                      <w:r w:rsidR="00232BC2">
                        <w:rPr>
                          <w:rFonts w:ascii="Arial" w:hAnsi="Arial" w:cs="Arial"/>
                          <w:b/>
                        </w:rPr>
                        <w:t>Examen</w:t>
                      </w:r>
                      <w:r w:rsidRPr="009C7E9A">
                        <w:rPr>
                          <w:rFonts w:ascii="Arial" w:hAnsi="Arial" w:cs="Arial"/>
                          <w:b/>
                        </w:rPr>
                        <w:t xml:space="preserve"> Final</w:t>
                      </w:r>
                      <w:r w:rsidRPr="009C7E9A">
                        <w:rPr>
                          <w:rFonts w:ascii="Arial" w:hAnsi="Arial" w:cs="Arial"/>
                        </w:rPr>
                        <w:t>: ________</w:t>
                      </w:r>
                    </w:p>
                    <w:p w14:paraId="5326FB91" w14:textId="77777777" w:rsidR="008D3128" w:rsidRPr="009C7E9A" w:rsidRDefault="008D3128" w:rsidP="00E2407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Do you think you can do it better</w:t>
                      </w:r>
                      <w:r w:rsidRPr="009C7E9A">
                        <w:rPr>
                          <w:rFonts w:ascii="Arial" w:hAnsi="Arial" w:cs="Arial"/>
                        </w:rPr>
                        <w:t>? Try again and write your best score 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E1B5C" w:rsidRPr="007B5435">
        <w:rPr>
          <w:rFonts w:ascii="Arial" w:hAnsi="Arial" w:cs="Arial"/>
          <w:color w:val="000000" w:themeColor="text1"/>
        </w:rPr>
        <w:t xml:space="preserve">EXT: </w:t>
      </w:r>
      <w:proofErr w:type="spellStart"/>
      <w:r w:rsidR="006E1B5C" w:rsidRPr="007B5435">
        <w:rPr>
          <w:rFonts w:ascii="Arial" w:hAnsi="Arial" w:cs="Arial"/>
          <w:color w:val="000000" w:themeColor="text1"/>
        </w:rPr>
        <w:t>Practi</w:t>
      </w:r>
      <w:r w:rsidR="007043E4">
        <w:rPr>
          <w:rFonts w:ascii="Arial" w:hAnsi="Arial" w:cs="Arial"/>
          <w:color w:val="000000" w:themeColor="text1"/>
        </w:rPr>
        <w:t>s</w:t>
      </w:r>
      <w:r w:rsidR="006E1B5C" w:rsidRPr="007B5435">
        <w:rPr>
          <w:rFonts w:ascii="Arial" w:hAnsi="Arial" w:cs="Arial"/>
          <w:color w:val="000000" w:themeColor="text1"/>
        </w:rPr>
        <w:t>e</w:t>
      </w:r>
      <w:proofErr w:type="spellEnd"/>
      <w:r w:rsidR="006E1B5C" w:rsidRPr="007B5435">
        <w:rPr>
          <w:rFonts w:ascii="Arial" w:hAnsi="Arial" w:cs="Arial"/>
          <w:color w:val="000000" w:themeColor="text1"/>
        </w:rPr>
        <w:t xml:space="preserve"> </w:t>
      </w:r>
      <w:r w:rsidR="00622D3F">
        <w:rPr>
          <w:rFonts w:ascii="Arial" w:hAnsi="Arial" w:cs="Arial"/>
          <w:color w:val="000000" w:themeColor="text1"/>
        </w:rPr>
        <w:t>two</w:t>
      </w:r>
      <w:r w:rsidR="006E1B5C">
        <w:rPr>
          <w:rFonts w:ascii="Arial" w:hAnsi="Arial" w:cs="Arial"/>
          <w:color w:val="000000" w:themeColor="text1"/>
        </w:rPr>
        <w:t xml:space="preserve"> more section</w:t>
      </w:r>
      <w:r w:rsidR="00622D3F">
        <w:rPr>
          <w:rFonts w:ascii="Arial" w:hAnsi="Arial" w:cs="Arial"/>
          <w:color w:val="000000" w:themeColor="text1"/>
        </w:rPr>
        <w:t>s</w:t>
      </w:r>
      <w:r w:rsidR="006E1B5C" w:rsidRPr="007B5435">
        <w:rPr>
          <w:rFonts w:ascii="Arial" w:hAnsi="Arial" w:cs="Arial"/>
          <w:color w:val="000000" w:themeColor="text1"/>
        </w:rPr>
        <w:t xml:space="preserve"> of your choice </w:t>
      </w:r>
    </w:p>
    <w:p w14:paraId="41A7ED83" w14:textId="33C89DE2" w:rsidR="006E1B5C" w:rsidRDefault="006E1B5C" w:rsidP="006E1B5C">
      <w:pPr>
        <w:rPr>
          <w:noProof/>
          <w:lang w:val="en-US" w:eastAsia="ja-JP"/>
        </w:rPr>
      </w:pPr>
    </w:p>
    <w:p w14:paraId="624FA450" w14:textId="77777777" w:rsidR="006E1B5C" w:rsidRDefault="006E1B5C" w:rsidP="006E1B5C">
      <w:pPr>
        <w:tabs>
          <w:tab w:val="left" w:pos="6964"/>
        </w:tabs>
        <w:jc w:val="center"/>
        <w:rPr>
          <w:noProof/>
          <w:lang w:val="en-US" w:eastAsia="ja-JP"/>
        </w:rPr>
      </w:pPr>
    </w:p>
    <w:p w14:paraId="245F7638" w14:textId="30093BAF" w:rsidR="006E1B5C" w:rsidRDefault="00A840BA" w:rsidP="006E1B5C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D66DDB1" wp14:editId="63645091">
                <wp:simplePos x="0" y="0"/>
                <wp:positionH relativeFrom="margin">
                  <wp:posOffset>5178582</wp:posOffset>
                </wp:positionH>
                <wp:positionV relativeFrom="paragraph">
                  <wp:posOffset>243048</wp:posOffset>
                </wp:positionV>
                <wp:extent cx="1541780" cy="280035"/>
                <wp:effectExtent l="0" t="0" r="20320" b="24765"/>
                <wp:wrapNone/>
                <wp:docPr id="1059377574" name="Text Box 10593775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280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E1964F" w14:textId="0A38A220" w:rsidR="008D3128" w:rsidRPr="00A840BA" w:rsidRDefault="008D3128" w:rsidP="00A840BA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D66DDB1" id="Text Box 1059377574" o:spid="_x0000_s1052" type="#_x0000_t202" style="position:absolute;left:0;text-align:left;margin-left:407.75pt;margin-top:19.15pt;width:121.4pt;height:22.05pt;z-index:251789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" fillcolor="white [3201]" strokeweight=".5pt">
                <v:textbox>
                  <w:txbxContent>
                    <w:p w14:paraId="4AE1964F" w14:textId="0A38A220" w:rsidR="008D3128" w:rsidRPr="00A840BA" w:rsidRDefault="008D3128" w:rsidP="00A840BA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46FE0F" w14:textId="0CC2661E" w:rsidR="006E1B5C" w:rsidRDefault="00E2407D" w:rsidP="006E1B5C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7A1F361" wp14:editId="6F948253">
                <wp:simplePos x="0" y="0"/>
                <wp:positionH relativeFrom="margin">
                  <wp:posOffset>0</wp:posOffset>
                </wp:positionH>
                <wp:positionV relativeFrom="paragraph">
                  <wp:posOffset>113086</wp:posOffset>
                </wp:positionV>
                <wp:extent cx="6714490" cy="1095469"/>
                <wp:effectExtent l="0" t="0" r="10160" b="28575"/>
                <wp:wrapNone/>
                <wp:docPr id="963276490" name="Text Box 963276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59D0EA" w14:textId="77777777" w:rsidR="008D3128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64B09A64" w14:textId="77777777" w:rsidR="008D3128" w:rsidRPr="008D6151" w:rsidRDefault="008D3128" w:rsidP="00E2407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661FD20E" w14:textId="77777777" w:rsidR="008D3128" w:rsidRDefault="008D3128" w:rsidP="00E2407D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DCA5A38" w14:textId="77777777" w:rsidR="008D3128" w:rsidRDefault="008D3128" w:rsidP="00E240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7A1F361" id="Text Box 963276490" o:spid="_x0000_s1053" type="#_x0000_t202" style="position:absolute;left:0;text-align:left;margin-left:0;margin-top:8.9pt;width:528.7pt;height:86.25pt;z-index:2517555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" fillcolor="white [3201]" strokeweight=".5pt">
                <v:textbox>
                  <w:txbxContent>
                    <w:p w14:paraId="6459D0EA" w14:textId="77777777" w:rsidR="008D3128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64B09A64" w14:textId="77777777" w:rsidR="008D3128" w:rsidRPr="008D6151" w:rsidRDefault="008D3128" w:rsidP="00E2407D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661FD20E" w14:textId="77777777" w:rsidR="008D3128" w:rsidRDefault="008D3128" w:rsidP="00E2407D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DCA5A38" w14:textId="77777777" w:rsidR="008D3128" w:rsidRDefault="008D3128" w:rsidP="00E2407D"/>
                  </w:txbxContent>
                </v:textbox>
                <w10:wrap anchorx="margin"/>
              </v:shape>
            </w:pict>
          </mc:Fallback>
        </mc:AlternateContent>
      </w:r>
    </w:p>
    <w:p w14:paraId="278D7CBD" w14:textId="2B86C2CF" w:rsidR="006E1B5C" w:rsidRDefault="006E1B5C" w:rsidP="006E1B5C">
      <w:pPr>
        <w:tabs>
          <w:tab w:val="left" w:pos="6964"/>
        </w:tabs>
        <w:jc w:val="center"/>
        <w:rPr>
          <w:noProof/>
          <w:lang w:val="en-US" w:eastAsia="ja-JP"/>
        </w:rPr>
      </w:pP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1B04CD6" wp14:editId="549AFECE">
                <wp:simplePos x="0" y="0"/>
                <wp:positionH relativeFrom="margin">
                  <wp:posOffset>5199380</wp:posOffset>
                </wp:positionH>
                <wp:positionV relativeFrom="paragraph">
                  <wp:posOffset>3926840</wp:posOffset>
                </wp:positionV>
                <wp:extent cx="1541780" cy="641350"/>
                <wp:effectExtent l="0" t="0" r="20320" b="25400"/>
                <wp:wrapNone/>
                <wp:docPr id="761139919" name="Text Box 7611399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EACC50" w14:textId="77777777" w:rsidR="008D3128" w:rsidRPr="00404745" w:rsidRDefault="008D3128" w:rsidP="006E1B5C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1B04CD6" id="Text Box 761139919" o:spid="_x0000_s1054" type="#_x0000_t202" style="position:absolute;left:0;text-align:left;margin-left:409.4pt;margin-top:309.2pt;width:121.4pt;height:50.5pt;z-index:2517370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" fillcolor="white [3201]" strokeweight=".5pt">
                <v:textbox>
                  <w:txbxContent>
                    <w:p w14:paraId="5EEACC50" w14:textId="77777777" w:rsidR="008D3128" w:rsidRPr="00404745" w:rsidRDefault="008D3128" w:rsidP="006E1B5C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35D0222" wp14:editId="592E184D">
                <wp:simplePos x="0" y="0"/>
                <wp:positionH relativeFrom="column">
                  <wp:posOffset>0</wp:posOffset>
                </wp:positionH>
                <wp:positionV relativeFrom="paragraph">
                  <wp:posOffset>3907155</wp:posOffset>
                </wp:positionV>
                <wp:extent cx="6714490" cy="777875"/>
                <wp:effectExtent l="0" t="0" r="10160" b="22225"/>
                <wp:wrapNone/>
                <wp:docPr id="556528951" name="Text Box 5565289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AD0FBF" w14:textId="77777777" w:rsidR="008D3128" w:rsidRPr="008D6151" w:rsidRDefault="008D3128" w:rsidP="006E1B5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14:paraId="3A4207CD" w14:textId="77777777" w:rsidR="008D3128" w:rsidRDefault="008D3128" w:rsidP="006E1B5C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12320F3A" w14:textId="77777777" w:rsidR="008D3128" w:rsidRDefault="008D3128" w:rsidP="006E1B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35D0222" id="Text Box 556528951" o:spid="_x0000_s1055" type="#_x0000_t202" style="position:absolute;left:0;text-align:left;margin-left:0;margin-top:307.65pt;width:528.7pt;height:61.2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" fillcolor="white [3201]" strokeweight=".5pt">
                <v:textbox>
                  <w:txbxContent>
                    <w:p w14:paraId="70AD0FBF" w14:textId="77777777" w:rsidR="008D3128" w:rsidRPr="008D6151" w:rsidRDefault="008D3128" w:rsidP="006E1B5C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14:paraId="3A4207CD" w14:textId="77777777" w:rsidR="008D3128" w:rsidRDefault="008D3128" w:rsidP="006E1B5C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12320F3A" w14:textId="77777777" w:rsidR="008D3128" w:rsidRDefault="008D3128" w:rsidP="006E1B5C"/>
                  </w:txbxContent>
                </v:textbox>
              </v:shape>
            </w:pict>
          </mc:Fallback>
        </mc:AlternateContent>
      </w:r>
    </w:p>
    <w:p w14:paraId="79F718BA" w14:textId="7FA675FC" w:rsidR="006E1B5C" w:rsidRDefault="006E1B5C" w:rsidP="006E1B5C">
      <w:pPr>
        <w:tabs>
          <w:tab w:val="left" w:pos="6964"/>
        </w:tabs>
        <w:rPr>
          <w:lang w:val="en-US" w:eastAsia="ja-JP"/>
        </w:rPr>
      </w:pPr>
      <w:r>
        <w:rPr>
          <w:lang w:val="en-US" w:eastAsia="ja-JP"/>
        </w:rPr>
        <w:tab/>
      </w:r>
    </w:p>
    <w:p w14:paraId="77B0A9EA" w14:textId="77777777" w:rsidR="006E1B5C" w:rsidRDefault="006E1B5C" w:rsidP="007C4FE2">
      <w:pPr>
        <w:tabs>
          <w:tab w:val="left" w:pos="6964"/>
        </w:tabs>
        <w:rPr>
          <w:lang w:val="en-US" w:eastAsia="ja-JP"/>
        </w:rPr>
      </w:pPr>
    </w:p>
    <w:sectPr w:rsidR="006E1B5C" w:rsidSect="006E1B5C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0" w:h="16840"/>
      <w:pgMar w:top="720" w:right="720" w:bottom="720" w:left="72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F2C988" w14:textId="77777777" w:rsidR="00DB1378" w:rsidRDefault="00DB1378">
      <w:pPr>
        <w:spacing w:after="0" w:line="240" w:lineRule="auto"/>
      </w:pPr>
      <w:r>
        <w:separator/>
      </w:r>
    </w:p>
  </w:endnote>
  <w:endnote w:type="continuationSeparator" w:id="0">
    <w:p w14:paraId="16378AD7" w14:textId="77777777" w:rsidR="00DB1378" w:rsidRDefault="00DB1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Antique Olive">
    <w:altName w:val="Calibri"/>
    <w:panose1 w:val="020B06030202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badi">
    <w:altName w:val="Arial"/>
    <w:charset w:val="00"/>
    <w:family w:val="swiss"/>
    <w:pitch w:val="variable"/>
    <w:sig w:usb0="80000003" w:usb1="00000000" w:usb2="00000000" w:usb3="00000000" w:csb0="00000093" w:csb1="00000000"/>
  </w:font>
  <w:font w:name="Abadi ExtraLight">
    <w:altName w:val="Arial"/>
    <w:charset w:val="00"/>
    <w:family w:val="swiss"/>
    <w:pitch w:val="variable"/>
    <w:sig w:usb0="80000003" w:usb1="00000000" w:usb2="00000000" w:usb3="00000000" w:csb0="00000093" w:csb1="00000000"/>
  </w:font>
  <w:font w:name="AutographS">
    <w:panose1 w:val="050105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1A915F" w14:textId="77777777" w:rsidR="0092009E" w:rsidRDefault="0092009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55AEB7" w14:textId="10275C53" w:rsidR="008D3128" w:rsidRPr="007C4FE2" w:rsidRDefault="008D3128">
    <w:pPr>
      <w:pStyle w:val="Footer"/>
      <w:rPr>
        <w:rFonts w:ascii="Cambria" w:hAnsi="Cambria" w:cs="Arial"/>
      </w:rPr>
    </w:pPr>
    <w:r w:rsidRPr="007C4FE2">
      <w:rPr>
        <w:rFonts w:ascii="Cambria" w:hAnsi="Cambria" w:cs="Arial"/>
      </w:rPr>
      <w:t xml:space="preserve">PAGE </w:t>
    </w:r>
    <w:r w:rsidRPr="007C4FE2">
      <w:rPr>
        <w:rFonts w:ascii="Cambria" w:hAnsi="Cambria" w:cs="Arial"/>
      </w:rPr>
      <w:fldChar w:fldCharType="begin"/>
    </w:r>
    <w:r w:rsidRPr="007C4FE2">
      <w:rPr>
        <w:rFonts w:ascii="Cambria" w:hAnsi="Cambria" w:cs="Arial"/>
      </w:rPr>
      <w:instrText xml:space="preserve"> PAGE  \* Arabic  \* MERGEFORMAT </w:instrText>
    </w:r>
    <w:r w:rsidRPr="007C4FE2">
      <w:rPr>
        <w:rFonts w:ascii="Cambria" w:hAnsi="Cambria" w:cs="Arial"/>
      </w:rPr>
      <w:fldChar w:fldCharType="separate"/>
    </w:r>
    <w:r w:rsidR="00132F7C">
      <w:rPr>
        <w:rFonts w:ascii="Cambria" w:hAnsi="Cambria" w:cs="Arial"/>
        <w:noProof/>
      </w:rPr>
      <w:t>1</w:t>
    </w:r>
    <w:r w:rsidRPr="007C4FE2">
      <w:rPr>
        <w:rFonts w:ascii="Cambria" w:hAnsi="Cambria" w:cs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8D3128" w14:paraId="5B62EC17" w14:textId="77777777" w:rsidTr="00CB137B">
      <w:trPr>
        <w:trHeight w:val="300"/>
      </w:trPr>
      <w:tc>
        <w:tcPr>
          <w:tcW w:w="3600" w:type="dxa"/>
        </w:tcPr>
        <w:p w14:paraId="525D8909" w14:textId="77777777" w:rsidR="008D3128" w:rsidRDefault="008D3128" w:rsidP="00CB137B">
          <w:pPr>
            <w:pStyle w:val="Header"/>
            <w:ind w:left="-115"/>
          </w:pPr>
        </w:p>
      </w:tc>
      <w:tc>
        <w:tcPr>
          <w:tcW w:w="3600" w:type="dxa"/>
        </w:tcPr>
        <w:p w14:paraId="695EF8A1" w14:textId="77777777" w:rsidR="008D3128" w:rsidRDefault="008D3128" w:rsidP="00CB137B">
          <w:pPr>
            <w:pStyle w:val="Header"/>
            <w:jc w:val="center"/>
          </w:pPr>
        </w:p>
      </w:tc>
      <w:tc>
        <w:tcPr>
          <w:tcW w:w="3600" w:type="dxa"/>
        </w:tcPr>
        <w:p w14:paraId="7B753AEF" w14:textId="77777777" w:rsidR="008D3128" w:rsidRDefault="008D3128" w:rsidP="00CB137B">
          <w:pPr>
            <w:pStyle w:val="Header"/>
            <w:ind w:right="-115"/>
            <w:jc w:val="right"/>
          </w:pPr>
        </w:p>
      </w:tc>
    </w:tr>
  </w:tbl>
  <w:p w14:paraId="7D082590" w14:textId="77777777" w:rsidR="008D3128" w:rsidRDefault="008D3128" w:rsidP="00CB137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0E8EB" w14:textId="77777777" w:rsidR="00412510" w:rsidRDefault="00412510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7976F" w14:textId="4C3C3917" w:rsidR="00412510" w:rsidRPr="0092009E" w:rsidRDefault="00A846FC" w:rsidP="00B021E2">
    <w:pPr>
      <w:pStyle w:val="Footer"/>
      <w:pBdr>
        <w:top w:val="single" w:sz="4" w:space="1" w:color="auto"/>
      </w:pBdr>
      <w:tabs>
        <w:tab w:val="center" w:pos="4820"/>
        <w:tab w:val="right" w:pos="9639"/>
      </w:tabs>
      <w:rPr>
        <w:rFonts w:ascii="Cambria" w:hAnsi="Cambria" w:cs="Arial"/>
        <w:b/>
      </w:rPr>
    </w:pPr>
    <w:r w:rsidRPr="00A846FC">
      <w:rPr>
        <w:rFonts w:ascii="Arial" w:hAnsi="Arial" w:cs="Arial"/>
        <w:noProof/>
        <w:color w:val="4472C4" w:themeColor="accent1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F1ADE6" wp14:editId="26A93E6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6CC1F18E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747070 [1614]" strokeweight="1.25pt">
              <w10:wrap anchorx="page" anchory="page"/>
            </v:rect>
          </w:pict>
        </mc:Fallback>
      </mc:AlternateContent>
    </w:r>
    <w:r w:rsidRPr="0092009E">
      <w:rPr>
        <w:rFonts w:ascii="Cambria" w:eastAsiaTheme="majorEastAsia" w:hAnsi="Cambria" w:cstheme="majorBidi"/>
        <w:b/>
        <w:color w:val="4472C4" w:themeColor="accent1"/>
        <w:szCs w:val="20"/>
        <w:lang w:val="en-GB"/>
      </w:rPr>
      <w:t xml:space="preserve"> </w:t>
    </w:r>
    <w:r w:rsidRPr="0092009E">
      <w:rPr>
        <w:rFonts w:ascii="Cambria" w:hAnsi="Cambria" w:cs="Arial"/>
        <w:b/>
        <w:color w:val="4472C4" w:themeColor="accent1"/>
        <w:szCs w:val="20"/>
      </w:rPr>
      <w:fldChar w:fldCharType="begin"/>
    </w:r>
    <w:r w:rsidRPr="0092009E">
      <w:rPr>
        <w:rFonts w:ascii="Cambria" w:hAnsi="Cambria" w:cs="Arial"/>
        <w:b/>
        <w:color w:val="4472C4" w:themeColor="accent1"/>
        <w:szCs w:val="20"/>
      </w:rPr>
      <w:instrText>PAGE    \* MERGEFORMAT</w:instrText>
    </w:r>
    <w:r w:rsidRPr="0092009E">
      <w:rPr>
        <w:rFonts w:ascii="Cambria" w:hAnsi="Cambria" w:cs="Arial"/>
        <w:b/>
        <w:color w:val="4472C4" w:themeColor="accent1"/>
        <w:szCs w:val="20"/>
      </w:rPr>
      <w:fldChar w:fldCharType="separate"/>
    </w:r>
    <w:r w:rsidR="00132F7C" w:rsidRPr="00132F7C">
      <w:rPr>
        <w:rFonts w:ascii="Cambria" w:eastAsiaTheme="majorEastAsia" w:hAnsi="Cambria" w:cstheme="majorBidi"/>
        <w:b/>
        <w:noProof/>
        <w:color w:val="4472C4" w:themeColor="accent1"/>
        <w:szCs w:val="20"/>
        <w:lang w:val="en-GB"/>
      </w:rPr>
      <w:t>4</w:t>
    </w:r>
    <w:r w:rsidRPr="0092009E">
      <w:rPr>
        <w:rFonts w:ascii="Cambria" w:eastAsiaTheme="majorEastAsia" w:hAnsi="Cambria" w:cstheme="majorBidi"/>
        <w:b/>
        <w:color w:val="4472C4" w:themeColor="accent1"/>
        <w:szCs w:val="20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260E09" w14:textId="77777777" w:rsidR="00412510" w:rsidRDefault="004125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6F3075" w14:textId="77777777" w:rsidR="00DB1378" w:rsidRDefault="00DB137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BA8D470" w14:textId="77777777" w:rsidR="00DB1378" w:rsidRDefault="00DB13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B0D353" w14:textId="77777777" w:rsidR="0092009E" w:rsidRDefault="009200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8D3128" w14:paraId="24DA2B52" w14:textId="77777777" w:rsidTr="00CB137B">
      <w:trPr>
        <w:trHeight w:val="300"/>
      </w:trPr>
      <w:tc>
        <w:tcPr>
          <w:tcW w:w="3600" w:type="dxa"/>
        </w:tcPr>
        <w:p w14:paraId="7AC396AA" w14:textId="77777777" w:rsidR="008D3128" w:rsidRDefault="008D3128" w:rsidP="00CB137B">
          <w:pPr>
            <w:pStyle w:val="Header"/>
            <w:ind w:left="-115"/>
          </w:pPr>
        </w:p>
      </w:tc>
      <w:tc>
        <w:tcPr>
          <w:tcW w:w="3600" w:type="dxa"/>
        </w:tcPr>
        <w:p w14:paraId="3C77F663" w14:textId="77777777" w:rsidR="008D3128" w:rsidRDefault="008D3128" w:rsidP="00CB137B">
          <w:pPr>
            <w:pStyle w:val="Header"/>
            <w:jc w:val="center"/>
          </w:pPr>
        </w:p>
      </w:tc>
      <w:tc>
        <w:tcPr>
          <w:tcW w:w="3600" w:type="dxa"/>
        </w:tcPr>
        <w:p w14:paraId="61340CC1" w14:textId="77777777" w:rsidR="008D3128" w:rsidRDefault="008D3128" w:rsidP="00CB137B">
          <w:pPr>
            <w:pStyle w:val="Header"/>
            <w:ind w:right="-115"/>
            <w:jc w:val="right"/>
          </w:pPr>
        </w:p>
      </w:tc>
    </w:tr>
  </w:tbl>
  <w:p w14:paraId="60BCAF25" w14:textId="77777777" w:rsidR="008D3128" w:rsidRDefault="008D3128" w:rsidP="00CB137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8D3128" w14:paraId="4F257CE0" w14:textId="77777777" w:rsidTr="00CB137B">
      <w:trPr>
        <w:trHeight w:val="300"/>
      </w:trPr>
      <w:tc>
        <w:tcPr>
          <w:tcW w:w="3600" w:type="dxa"/>
        </w:tcPr>
        <w:p w14:paraId="0E033F34" w14:textId="77777777" w:rsidR="008D3128" w:rsidRDefault="008D3128" w:rsidP="00CB137B">
          <w:pPr>
            <w:pStyle w:val="Header"/>
            <w:ind w:left="-115"/>
          </w:pPr>
        </w:p>
      </w:tc>
      <w:tc>
        <w:tcPr>
          <w:tcW w:w="3600" w:type="dxa"/>
        </w:tcPr>
        <w:p w14:paraId="2D9C77D9" w14:textId="77777777" w:rsidR="008D3128" w:rsidRDefault="008D3128" w:rsidP="00CB137B">
          <w:pPr>
            <w:pStyle w:val="Header"/>
            <w:jc w:val="center"/>
          </w:pPr>
        </w:p>
      </w:tc>
      <w:tc>
        <w:tcPr>
          <w:tcW w:w="3600" w:type="dxa"/>
        </w:tcPr>
        <w:p w14:paraId="66AE7E05" w14:textId="77777777" w:rsidR="008D3128" w:rsidRDefault="008D3128" w:rsidP="00CB137B">
          <w:pPr>
            <w:pStyle w:val="Header"/>
            <w:ind w:right="-115"/>
            <w:jc w:val="right"/>
          </w:pPr>
        </w:p>
      </w:tc>
    </w:tr>
  </w:tbl>
  <w:p w14:paraId="6C348F43" w14:textId="77777777" w:rsidR="008D3128" w:rsidRDefault="008D3128" w:rsidP="00CB137B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5C776" w14:textId="77777777" w:rsidR="00412510" w:rsidRDefault="00412510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029544" w14:textId="56F8306F" w:rsidR="00412510" w:rsidRPr="00C82C44" w:rsidRDefault="00412510" w:rsidP="00412510">
    <w:pPr>
      <w:pStyle w:val="Header"/>
      <w:pBdr>
        <w:bottom w:val="single" w:sz="4" w:space="1" w:color="auto"/>
      </w:pBdr>
      <w:spacing w:after="240"/>
      <w:rPr>
        <w:rFonts w:ascii="Arial" w:hAnsi="Arial" w:cs="Arial"/>
        <w:sz w:val="28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A3C467" w14:textId="77777777" w:rsidR="00412510" w:rsidRDefault="004125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22370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76753"/>
    <w:multiLevelType w:val="multilevel"/>
    <w:tmpl w:val="40624A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5E0C8A"/>
    <w:multiLevelType w:val="hybridMultilevel"/>
    <w:tmpl w:val="78560B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53505"/>
    <w:multiLevelType w:val="multilevel"/>
    <w:tmpl w:val="891C9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B85915"/>
    <w:multiLevelType w:val="hybridMultilevel"/>
    <w:tmpl w:val="3F841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E55BB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F36EF6"/>
    <w:multiLevelType w:val="multilevel"/>
    <w:tmpl w:val="4D9A60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C32E81"/>
    <w:multiLevelType w:val="multilevel"/>
    <w:tmpl w:val="986E2D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CE3288"/>
    <w:multiLevelType w:val="hybridMultilevel"/>
    <w:tmpl w:val="71928704"/>
    <w:lvl w:ilvl="0" w:tplc="08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377D62C8"/>
    <w:multiLevelType w:val="hybridMultilevel"/>
    <w:tmpl w:val="7DB4D5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4A327F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FA1CC8"/>
    <w:multiLevelType w:val="multilevel"/>
    <w:tmpl w:val="CD7EE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447709"/>
    <w:multiLevelType w:val="multilevel"/>
    <w:tmpl w:val="A9EE93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AD3F46"/>
    <w:multiLevelType w:val="hybridMultilevel"/>
    <w:tmpl w:val="71928704"/>
    <w:lvl w:ilvl="0" w:tplc="08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4FB466EE"/>
    <w:multiLevelType w:val="hybridMultilevel"/>
    <w:tmpl w:val="5BB0E0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D155E5"/>
    <w:multiLevelType w:val="hybridMultilevel"/>
    <w:tmpl w:val="009E02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14156F"/>
    <w:multiLevelType w:val="hybridMultilevel"/>
    <w:tmpl w:val="009E02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B41226"/>
    <w:multiLevelType w:val="singleLevel"/>
    <w:tmpl w:val="E5AA6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 w15:restartNumberingAfterBreak="0">
    <w:nsid w:val="616C4180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377B75"/>
    <w:multiLevelType w:val="multilevel"/>
    <w:tmpl w:val="246C9DE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B3342B"/>
    <w:multiLevelType w:val="hybridMultilevel"/>
    <w:tmpl w:val="009E02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86032"/>
    <w:multiLevelType w:val="multilevel"/>
    <w:tmpl w:val="425AE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34AB2EC"/>
    <w:multiLevelType w:val="hybridMultilevel"/>
    <w:tmpl w:val="7278CDBE"/>
    <w:lvl w:ilvl="0" w:tplc="6E287C0E">
      <w:start w:val="1"/>
      <w:numFmt w:val="decimal"/>
      <w:lvlText w:val="%1."/>
      <w:lvlJc w:val="left"/>
      <w:pPr>
        <w:ind w:left="720" w:hanging="360"/>
      </w:pPr>
    </w:lvl>
    <w:lvl w:ilvl="1" w:tplc="C188269C">
      <w:start w:val="1"/>
      <w:numFmt w:val="lowerLetter"/>
      <w:lvlText w:val="%2."/>
      <w:lvlJc w:val="left"/>
      <w:pPr>
        <w:ind w:left="1440" w:hanging="360"/>
      </w:pPr>
    </w:lvl>
    <w:lvl w:ilvl="2" w:tplc="954A9CC4">
      <w:start w:val="1"/>
      <w:numFmt w:val="lowerRoman"/>
      <w:lvlText w:val="%3."/>
      <w:lvlJc w:val="right"/>
      <w:pPr>
        <w:ind w:left="2160" w:hanging="180"/>
      </w:pPr>
    </w:lvl>
    <w:lvl w:ilvl="3" w:tplc="8E5E11C2">
      <w:start w:val="1"/>
      <w:numFmt w:val="decimal"/>
      <w:lvlText w:val="%4."/>
      <w:lvlJc w:val="left"/>
      <w:pPr>
        <w:ind w:left="2880" w:hanging="360"/>
      </w:pPr>
    </w:lvl>
    <w:lvl w:ilvl="4" w:tplc="BE8ECC14">
      <w:start w:val="1"/>
      <w:numFmt w:val="lowerLetter"/>
      <w:lvlText w:val="%5."/>
      <w:lvlJc w:val="left"/>
      <w:pPr>
        <w:ind w:left="3600" w:hanging="360"/>
      </w:pPr>
    </w:lvl>
    <w:lvl w:ilvl="5" w:tplc="91968B48">
      <w:start w:val="1"/>
      <w:numFmt w:val="lowerRoman"/>
      <w:lvlText w:val="%6."/>
      <w:lvlJc w:val="right"/>
      <w:pPr>
        <w:ind w:left="4320" w:hanging="180"/>
      </w:pPr>
    </w:lvl>
    <w:lvl w:ilvl="6" w:tplc="CE287B32">
      <w:start w:val="1"/>
      <w:numFmt w:val="decimal"/>
      <w:lvlText w:val="%7."/>
      <w:lvlJc w:val="left"/>
      <w:pPr>
        <w:ind w:left="5040" w:hanging="360"/>
      </w:pPr>
    </w:lvl>
    <w:lvl w:ilvl="7" w:tplc="B9DE24AC">
      <w:start w:val="1"/>
      <w:numFmt w:val="lowerLetter"/>
      <w:lvlText w:val="%8."/>
      <w:lvlJc w:val="left"/>
      <w:pPr>
        <w:ind w:left="5760" w:hanging="360"/>
      </w:pPr>
    </w:lvl>
    <w:lvl w:ilvl="8" w:tplc="596E2BC0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D90378"/>
    <w:multiLevelType w:val="hybridMultilevel"/>
    <w:tmpl w:val="8B8AD16C"/>
    <w:lvl w:ilvl="0" w:tplc="96629EB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B20EE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804C89E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2D9C32C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11F647A6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1E76F5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A6988178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366E90E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FF4DE20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C6A4B0B"/>
    <w:multiLevelType w:val="singleLevel"/>
    <w:tmpl w:val="4EA2F09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7F4014C6"/>
    <w:multiLevelType w:val="singleLevel"/>
    <w:tmpl w:val="6E7E5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2"/>
  </w:num>
  <w:num w:numId="2">
    <w:abstractNumId w:val="5"/>
  </w:num>
  <w:num w:numId="3">
    <w:abstractNumId w:val="4"/>
  </w:num>
  <w:num w:numId="4">
    <w:abstractNumId w:val="18"/>
  </w:num>
  <w:num w:numId="5">
    <w:abstractNumId w:val="0"/>
  </w:num>
  <w:num w:numId="6">
    <w:abstractNumId w:val="15"/>
  </w:num>
  <w:num w:numId="7">
    <w:abstractNumId w:val="16"/>
  </w:num>
  <w:num w:numId="8">
    <w:abstractNumId w:val="9"/>
  </w:num>
  <w:num w:numId="9">
    <w:abstractNumId w:val="14"/>
  </w:num>
  <w:num w:numId="10">
    <w:abstractNumId w:val="11"/>
  </w:num>
  <w:num w:numId="11">
    <w:abstractNumId w:val="1"/>
  </w:num>
  <w:num w:numId="12">
    <w:abstractNumId w:val="12"/>
  </w:num>
  <w:num w:numId="13">
    <w:abstractNumId w:val="7"/>
  </w:num>
  <w:num w:numId="14">
    <w:abstractNumId w:val="6"/>
  </w:num>
  <w:num w:numId="15">
    <w:abstractNumId w:val="19"/>
  </w:num>
  <w:num w:numId="16">
    <w:abstractNumId w:val="20"/>
  </w:num>
  <w:num w:numId="17">
    <w:abstractNumId w:val="24"/>
  </w:num>
  <w:num w:numId="18">
    <w:abstractNumId w:val="17"/>
  </w:num>
  <w:num w:numId="19">
    <w:abstractNumId w:val="25"/>
  </w:num>
  <w:num w:numId="20">
    <w:abstractNumId w:val="23"/>
  </w:num>
  <w:num w:numId="21">
    <w:abstractNumId w:val="13"/>
  </w:num>
  <w:num w:numId="22">
    <w:abstractNumId w:val="8"/>
  </w:num>
  <w:num w:numId="23">
    <w:abstractNumId w:val="10"/>
  </w:num>
  <w:num w:numId="24">
    <w:abstractNumId w:val="2"/>
  </w:num>
  <w:num w:numId="25">
    <w:abstractNumId w:val="3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E2"/>
    <w:rsid w:val="0005088E"/>
    <w:rsid w:val="0008376F"/>
    <w:rsid w:val="000B73D8"/>
    <w:rsid w:val="001106EC"/>
    <w:rsid w:val="00132F7C"/>
    <w:rsid w:val="001C04CA"/>
    <w:rsid w:val="001D38FF"/>
    <w:rsid w:val="001F773A"/>
    <w:rsid w:val="00223713"/>
    <w:rsid w:val="00232BC2"/>
    <w:rsid w:val="00252194"/>
    <w:rsid w:val="0026070B"/>
    <w:rsid w:val="0027256C"/>
    <w:rsid w:val="002A567F"/>
    <w:rsid w:val="002E46A7"/>
    <w:rsid w:val="002F757E"/>
    <w:rsid w:val="00374A3A"/>
    <w:rsid w:val="00375A22"/>
    <w:rsid w:val="003C3C6E"/>
    <w:rsid w:val="00412510"/>
    <w:rsid w:val="00432BFE"/>
    <w:rsid w:val="004425F6"/>
    <w:rsid w:val="004A303A"/>
    <w:rsid w:val="00564595"/>
    <w:rsid w:val="005768FF"/>
    <w:rsid w:val="005B1EC6"/>
    <w:rsid w:val="005C0245"/>
    <w:rsid w:val="00622D3F"/>
    <w:rsid w:val="0064602C"/>
    <w:rsid w:val="0066194E"/>
    <w:rsid w:val="00663BC6"/>
    <w:rsid w:val="006D2678"/>
    <w:rsid w:val="006D6518"/>
    <w:rsid w:val="006E1B5C"/>
    <w:rsid w:val="006E1E9B"/>
    <w:rsid w:val="007043E4"/>
    <w:rsid w:val="00763692"/>
    <w:rsid w:val="0077644F"/>
    <w:rsid w:val="007B5435"/>
    <w:rsid w:val="007C4FE2"/>
    <w:rsid w:val="007F6C76"/>
    <w:rsid w:val="00862AC2"/>
    <w:rsid w:val="00864DAE"/>
    <w:rsid w:val="00866419"/>
    <w:rsid w:val="00875AAD"/>
    <w:rsid w:val="008865D9"/>
    <w:rsid w:val="008D3128"/>
    <w:rsid w:val="0092009E"/>
    <w:rsid w:val="009618D1"/>
    <w:rsid w:val="00985BED"/>
    <w:rsid w:val="009B4400"/>
    <w:rsid w:val="009C7E9A"/>
    <w:rsid w:val="009E7B12"/>
    <w:rsid w:val="00A840BA"/>
    <w:rsid w:val="00A846FC"/>
    <w:rsid w:val="00A91D42"/>
    <w:rsid w:val="00AD2170"/>
    <w:rsid w:val="00AF14ED"/>
    <w:rsid w:val="00B00F29"/>
    <w:rsid w:val="00B11146"/>
    <w:rsid w:val="00B17EC6"/>
    <w:rsid w:val="00B21E49"/>
    <w:rsid w:val="00B8456F"/>
    <w:rsid w:val="00BC0A0C"/>
    <w:rsid w:val="00BC4333"/>
    <w:rsid w:val="00BC5612"/>
    <w:rsid w:val="00BD169E"/>
    <w:rsid w:val="00BD1EFC"/>
    <w:rsid w:val="00BD3E5A"/>
    <w:rsid w:val="00BE065F"/>
    <w:rsid w:val="00C25E8E"/>
    <w:rsid w:val="00C61EF2"/>
    <w:rsid w:val="00C720C3"/>
    <w:rsid w:val="00CB137B"/>
    <w:rsid w:val="00CD42E2"/>
    <w:rsid w:val="00D15E5C"/>
    <w:rsid w:val="00D27AE7"/>
    <w:rsid w:val="00D941F0"/>
    <w:rsid w:val="00D9705F"/>
    <w:rsid w:val="00DB1378"/>
    <w:rsid w:val="00E11DE2"/>
    <w:rsid w:val="00E2407D"/>
    <w:rsid w:val="00E56B8E"/>
    <w:rsid w:val="00EE7599"/>
    <w:rsid w:val="00F00A11"/>
    <w:rsid w:val="00F1642D"/>
    <w:rsid w:val="00F179E9"/>
    <w:rsid w:val="00F47EFA"/>
    <w:rsid w:val="00FF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218E0B"/>
  <w15:docId w15:val="{BEE8FB27-262E-7146-B21A-21944DD0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4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link w:val="Heading1Char"/>
    <w:uiPriority w:val="4"/>
    <w:qFormat/>
    <w:rsid w:val="007C4FE2"/>
    <w:pPr>
      <w:keepNext/>
      <w:keepLines/>
      <w:suppressAutoHyphens w:val="0"/>
      <w:autoSpaceDN/>
      <w:spacing w:before="600" w:after="60" w:line="264" w:lineRule="auto"/>
      <w:outlineLvl w:val="0"/>
    </w:pPr>
    <w:rPr>
      <w:rFonts w:asciiTheme="minorHAnsi" w:eastAsiaTheme="majorEastAsia" w:hAnsiTheme="minorHAnsi" w:cs="Times New Roman (Headings CS)"/>
      <w:b/>
      <w:caps/>
      <w:color w:val="44546A" w:themeColor="text2"/>
      <w:sz w:val="30"/>
      <w:szCs w:val="30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4"/>
    <w:rsid w:val="007C4FE2"/>
    <w:rPr>
      <w:rFonts w:asciiTheme="minorHAnsi" w:eastAsiaTheme="majorEastAsia" w:hAnsiTheme="minorHAnsi" w:cs="Times New Roman (Headings CS)"/>
      <w:b/>
      <w:caps/>
      <w:color w:val="44546A" w:themeColor="text2"/>
      <w:sz w:val="30"/>
      <w:szCs w:val="30"/>
      <w:lang w:val="en-US" w:eastAsia="ja-JP"/>
    </w:rPr>
  </w:style>
  <w:style w:type="paragraph" w:customStyle="1" w:styleId="ContactInfo">
    <w:name w:val="Contact Info"/>
    <w:basedOn w:val="Normal"/>
    <w:uiPriority w:val="4"/>
    <w:qFormat/>
    <w:rsid w:val="007C4FE2"/>
    <w:pPr>
      <w:suppressAutoHyphens w:val="0"/>
      <w:autoSpaceDN/>
      <w:spacing w:before="360" w:after="0" w:line="264" w:lineRule="auto"/>
      <w:ind w:left="1332"/>
      <w:contextualSpacing/>
    </w:pPr>
    <w:rPr>
      <w:rFonts w:asciiTheme="minorHAnsi" w:eastAsiaTheme="minorEastAsia" w:hAnsiTheme="minorHAnsi" w:cs="Times New Roman (Body CS)"/>
      <w:bCs/>
      <w:caps/>
      <w:color w:val="FFFFFF" w:themeColor="background1"/>
      <w:sz w:val="32"/>
      <w:lang w:val="en-US" w:eastAsia="ja-JP"/>
    </w:rPr>
  </w:style>
  <w:style w:type="paragraph" w:styleId="Title">
    <w:name w:val="Title"/>
    <w:basedOn w:val="Normal"/>
    <w:link w:val="TitleChar"/>
    <w:uiPriority w:val="2"/>
    <w:unhideWhenUsed/>
    <w:rsid w:val="007C4FE2"/>
    <w:pPr>
      <w:suppressAutoHyphens w:val="0"/>
      <w:autoSpaceDN/>
      <w:adjustRightInd w:val="0"/>
      <w:spacing w:after="40" w:line="1200" w:lineRule="exact"/>
      <w:ind w:left="630"/>
      <w:contextualSpacing/>
    </w:pPr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 w:eastAsia="ja-JP"/>
    </w:rPr>
  </w:style>
  <w:style w:type="character" w:customStyle="1" w:styleId="TitleChar">
    <w:name w:val="Title Char"/>
    <w:basedOn w:val="DefaultParagraphFont"/>
    <w:link w:val="Title"/>
    <w:uiPriority w:val="2"/>
    <w:rsid w:val="007C4FE2"/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 w:eastAsia="ja-JP"/>
    </w:rPr>
  </w:style>
  <w:style w:type="paragraph" w:styleId="Subtitle">
    <w:name w:val="Subtitle"/>
    <w:basedOn w:val="Normal"/>
    <w:link w:val="SubtitleChar"/>
    <w:uiPriority w:val="3"/>
    <w:unhideWhenUsed/>
    <w:qFormat/>
    <w:rsid w:val="007C4FE2"/>
    <w:pPr>
      <w:numPr>
        <w:ilvl w:val="1"/>
      </w:numPr>
      <w:suppressAutoHyphens w:val="0"/>
      <w:autoSpaceDN/>
      <w:spacing w:before="300" w:after="40" w:line="264" w:lineRule="auto"/>
      <w:ind w:left="630"/>
      <w:contextualSpacing/>
    </w:pPr>
    <w:rPr>
      <w:rFonts w:asciiTheme="minorHAnsi" w:eastAsiaTheme="majorEastAsia" w:hAnsiTheme="minorHAnsi" w:cstheme="majorBidi"/>
      <w:caps/>
      <w:color w:val="4472C4" w:themeColor="accent1"/>
      <w:sz w:val="36"/>
      <w:szCs w:val="26"/>
      <w:lang w:val="en-US" w:eastAsia="ja-JP"/>
    </w:rPr>
  </w:style>
  <w:style w:type="character" w:customStyle="1" w:styleId="SubtitleChar">
    <w:name w:val="Subtitle Char"/>
    <w:basedOn w:val="DefaultParagraphFont"/>
    <w:link w:val="Subtitle"/>
    <w:uiPriority w:val="3"/>
    <w:rsid w:val="007C4FE2"/>
    <w:rPr>
      <w:rFonts w:asciiTheme="minorHAnsi" w:eastAsiaTheme="majorEastAsia" w:hAnsiTheme="minorHAnsi" w:cstheme="majorBidi"/>
      <w:caps/>
      <w:color w:val="4472C4" w:themeColor="accent1"/>
      <w:sz w:val="36"/>
      <w:szCs w:val="26"/>
      <w:lang w:val="en-US" w:eastAsia="ja-JP"/>
    </w:rPr>
  </w:style>
  <w:style w:type="paragraph" w:styleId="Footer">
    <w:name w:val="footer"/>
    <w:basedOn w:val="Normal"/>
    <w:link w:val="FooterChar"/>
    <w:uiPriority w:val="99"/>
    <w:rsid w:val="007C4FE2"/>
    <w:pPr>
      <w:suppressAutoHyphens w:val="0"/>
      <w:autoSpaceDN/>
      <w:spacing w:after="0" w:line="240" w:lineRule="auto"/>
      <w:jc w:val="right"/>
    </w:pPr>
    <w:rPr>
      <w:rFonts w:asciiTheme="minorHAnsi" w:eastAsiaTheme="minorEastAsia" w:hAnsiTheme="minorHAnsi" w:cstheme="minorBidi"/>
      <w:color w:val="767171" w:themeColor="background2" w:themeShade="80"/>
      <w:szCs w:val="16"/>
      <w:lang w:val="en-US" w:eastAsia="ja-JP"/>
    </w:rPr>
  </w:style>
  <w:style w:type="character" w:customStyle="1" w:styleId="FooterChar">
    <w:name w:val="Footer Char"/>
    <w:basedOn w:val="DefaultParagraphFont"/>
    <w:link w:val="Footer"/>
    <w:uiPriority w:val="99"/>
    <w:rsid w:val="007C4FE2"/>
    <w:rPr>
      <w:rFonts w:asciiTheme="minorHAnsi" w:eastAsiaTheme="minorEastAsia" w:hAnsiTheme="minorHAnsi" w:cstheme="minorBidi"/>
      <w:color w:val="767171" w:themeColor="background2" w:themeShade="80"/>
      <w:szCs w:val="16"/>
      <w:lang w:val="en-US" w:eastAsia="ja-JP"/>
    </w:rPr>
  </w:style>
  <w:style w:type="table" w:styleId="TableGrid">
    <w:name w:val="Table Grid"/>
    <w:basedOn w:val="TableNormal"/>
    <w:uiPriority w:val="39"/>
    <w:rsid w:val="007C4FE2"/>
    <w:pPr>
      <w:autoSpaceDN/>
      <w:spacing w:after="0" w:line="240" w:lineRule="auto"/>
    </w:pPr>
    <w:rPr>
      <w:rFonts w:asciiTheme="minorHAnsi" w:eastAsiaTheme="minorEastAsia" w:hAnsiTheme="minorHAnsi" w:cstheme="minorBidi"/>
      <w:color w:val="44546A" w:themeColor="text2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7C4FE2"/>
    <w:pPr>
      <w:suppressAutoHyphens w:val="0"/>
      <w:autoSpaceDN/>
      <w:spacing w:after="0" w:line="240" w:lineRule="auto"/>
    </w:pPr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7C4FE2"/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paragraph" w:styleId="ListParagraph">
    <w:name w:val="List Paragraph"/>
    <w:basedOn w:val="Normal"/>
    <w:uiPriority w:val="34"/>
    <w:qFormat/>
    <w:rsid w:val="007C4FE2"/>
    <w:pPr>
      <w:suppressAutoHyphens w:val="0"/>
      <w:autoSpaceDN/>
      <w:spacing w:before="120" w:after="200" w:line="264" w:lineRule="auto"/>
      <w:ind w:left="720"/>
      <w:contextualSpacing/>
    </w:pPr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paragraph" w:styleId="NoSpacing">
    <w:name w:val="No Spacing"/>
    <w:uiPriority w:val="1"/>
    <w:qFormat/>
    <w:rsid w:val="007C4FE2"/>
    <w:pPr>
      <w:autoSpaceDN/>
      <w:spacing w:before="120" w:after="0" w:line="264" w:lineRule="auto"/>
    </w:pPr>
    <w:rPr>
      <w:rFonts w:asciiTheme="minorHAnsi" w:eastAsiaTheme="minorEastAsia" w:hAnsiTheme="minorHAnsi" w:cstheme="minorBidi"/>
      <w:color w:val="44546A" w:themeColor="text2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7C4FE2"/>
    <w:pPr>
      <w:spacing w:before="120" w:after="0"/>
    </w:pPr>
    <w:rPr>
      <w:rFonts w:asciiTheme="minorHAnsi" w:hAnsiTheme="minorHAnsi"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7C4FE2"/>
    <w:pPr>
      <w:spacing w:before="120" w:after="0"/>
      <w:ind w:left="220"/>
    </w:pPr>
    <w:rPr>
      <w:rFonts w:asciiTheme="minorHAnsi" w:hAnsiTheme="minorHAnsi" w:cstheme="minorHAnsi"/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7C4FE2"/>
    <w:pPr>
      <w:spacing w:after="0"/>
      <w:ind w:left="44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7C4FE2"/>
    <w:pPr>
      <w:spacing w:after="0"/>
      <w:ind w:left="66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7C4FE2"/>
    <w:pPr>
      <w:spacing w:after="0"/>
      <w:ind w:left="88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7C4FE2"/>
    <w:pPr>
      <w:spacing w:after="0"/>
      <w:ind w:left="11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7C4FE2"/>
    <w:pPr>
      <w:spacing w:after="0"/>
      <w:ind w:left="132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7C4FE2"/>
    <w:pPr>
      <w:spacing w:after="0"/>
      <w:ind w:left="154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7C4FE2"/>
    <w:pPr>
      <w:spacing w:after="0"/>
      <w:ind w:left="1760"/>
    </w:pPr>
    <w:rPr>
      <w:rFonts w:asciiTheme="minorHAnsi" w:hAnsiTheme="minorHAnsi" w:cstheme="minorHAnsi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7C4FE2"/>
    <w:pPr>
      <w:spacing w:before="480" w:after="0" w:line="276" w:lineRule="auto"/>
      <w:outlineLvl w:val="9"/>
    </w:pPr>
    <w:rPr>
      <w:rFonts w:asciiTheme="majorHAnsi" w:hAnsiTheme="majorHAnsi" w:cstheme="majorBidi"/>
      <w:bCs/>
      <w:caps w:val="0"/>
      <w:color w:val="2F5496" w:themeColor="accent1" w:themeShade="BF"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7C4FE2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A91D42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91D42"/>
  </w:style>
  <w:style w:type="character" w:customStyle="1" w:styleId="eop">
    <w:name w:val="eop"/>
    <w:basedOn w:val="DefaultParagraphFont"/>
    <w:rsid w:val="00A91D42"/>
  </w:style>
  <w:style w:type="paragraph" w:styleId="NormalWeb">
    <w:name w:val="Normal (Web)"/>
    <w:basedOn w:val="Normal"/>
    <w:uiPriority w:val="99"/>
    <w:semiHidden/>
    <w:unhideWhenUsed/>
    <w:rsid w:val="009618D1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7159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668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85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54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62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75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946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3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01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687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784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26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3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7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923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41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47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5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2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19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41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82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6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93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53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80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1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48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96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15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3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32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1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4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50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0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8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image" Target="media/image2.png"/><Relationship Id="rId26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header" Target="header4.xm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image" Target="media/image4.png"/><Relationship Id="rId29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8.png"/><Relationship Id="rId32" Type="http://schemas.openxmlformats.org/officeDocument/2006/relationships/glossaryDocument" Target="glossary/document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image" Target="media/image7.png"/><Relationship Id="rId28" Type="http://schemas.openxmlformats.org/officeDocument/2006/relationships/footer" Target="footer5.xml"/><Relationship Id="rId10" Type="http://schemas.openxmlformats.org/officeDocument/2006/relationships/endnotes" Target="endnotes.xml"/><Relationship Id="rId19" Type="http://schemas.openxmlformats.org/officeDocument/2006/relationships/image" Target="media/image3.png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image" Target="media/image6.png"/><Relationship Id="rId27" Type="http://schemas.openxmlformats.org/officeDocument/2006/relationships/footer" Target="footer4.xml"/><Relationship Id="rId30" Type="http://schemas.openxmlformats.org/officeDocument/2006/relationships/footer" Target="footer6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E6BE6587CAFD44F9D88411F58B54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680748-B433-314F-B0AA-1A4EA7B14171}"/>
      </w:docPartPr>
      <w:docPartBody>
        <w:p w:rsidR="00B4522F" w:rsidRDefault="00200CA3" w:rsidP="00200CA3">
          <w:pPr>
            <w:pStyle w:val="BE6BE6587CAFD44F9D88411F58B54BD2"/>
          </w:pPr>
          <w:r w:rsidRPr="0074501E">
            <w:t xml:space="preserve">Supreme Court </w:t>
          </w:r>
        </w:p>
      </w:docPartBody>
    </w:docPart>
    <w:docPart>
      <w:docPartPr>
        <w:name w:val="90474D433613477392B22BA4026F2B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F9ABB9-20FE-4334-A1DF-8D484B196808}"/>
      </w:docPartPr>
      <w:docPartBody>
        <w:p w:rsidR="00B4522F" w:rsidRDefault="00B4522F" w:rsidP="00B4522F">
          <w:pPr>
            <w:pStyle w:val="90474D433613477392B22BA4026F2B6A"/>
          </w:pPr>
          <w:r w:rsidRPr="00E47672">
            <w:t>Court Role and Structure</w:t>
          </w:r>
        </w:p>
      </w:docPartBody>
    </w:docPart>
    <w:docPart>
      <w:docPartPr>
        <w:name w:val="C66DAEC2B8BB48A5A655C8FB979515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FC24B-13EF-48F5-BAB0-06F8AD34BAAD}"/>
      </w:docPartPr>
      <w:docPartBody>
        <w:p w:rsidR="00D30EF9" w:rsidRDefault="005F274C" w:rsidP="005F274C">
          <w:pPr>
            <w:pStyle w:val="C66DAEC2B8BB48A5A655C8FB979515CF"/>
          </w:pPr>
          <w:r w:rsidRPr="0074501E">
            <w:t xml:space="preserve">Supreme Court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Antique Olive">
    <w:altName w:val="Calibri"/>
    <w:panose1 w:val="020B06030202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badi">
    <w:altName w:val="Arial"/>
    <w:charset w:val="00"/>
    <w:family w:val="swiss"/>
    <w:pitch w:val="variable"/>
    <w:sig w:usb0="80000003" w:usb1="00000000" w:usb2="00000000" w:usb3="00000000" w:csb0="00000093" w:csb1="00000000"/>
  </w:font>
  <w:font w:name="Abadi ExtraLight">
    <w:altName w:val="Arial"/>
    <w:charset w:val="00"/>
    <w:family w:val="swiss"/>
    <w:pitch w:val="variable"/>
    <w:sig w:usb0="80000003" w:usb1="00000000" w:usb2="00000000" w:usb3="00000000" w:csb0="00000093" w:csb1="00000000"/>
  </w:font>
  <w:font w:name="AutographS">
    <w:panose1 w:val="050105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CA3"/>
    <w:rsid w:val="000923D0"/>
    <w:rsid w:val="000E49AC"/>
    <w:rsid w:val="00114CA9"/>
    <w:rsid w:val="001F01E3"/>
    <w:rsid w:val="00200CA3"/>
    <w:rsid w:val="00332F15"/>
    <w:rsid w:val="00374A3A"/>
    <w:rsid w:val="00423ADE"/>
    <w:rsid w:val="00424871"/>
    <w:rsid w:val="00537DF1"/>
    <w:rsid w:val="005768FF"/>
    <w:rsid w:val="005F274C"/>
    <w:rsid w:val="0064602C"/>
    <w:rsid w:val="00663BC6"/>
    <w:rsid w:val="006D2678"/>
    <w:rsid w:val="007D4403"/>
    <w:rsid w:val="00B028D5"/>
    <w:rsid w:val="00B4522F"/>
    <w:rsid w:val="00BC4333"/>
    <w:rsid w:val="00C720C3"/>
    <w:rsid w:val="00D101BA"/>
    <w:rsid w:val="00D27AE7"/>
    <w:rsid w:val="00D30EF9"/>
    <w:rsid w:val="00DC670D"/>
    <w:rsid w:val="00E25491"/>
    <w:rsid w:val="00EE7599"/>
    <w:rsid w:val="00F179E9"/>
    <w:rsid w:val="00FF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2"/>
    <w:unhideWhenUsed/>
    <w:rsid w:val="00200CA3"/>
    <w:pPr>
      <w:adjustRightInd w:val="0"/>
      <w:spacing w:after="40" w:line="1200" w:lineRule="exact"/>
      <w:ind w:left="630"/>
      <w:contextualSpacing/>
    </w:pPr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2"/>
    <w:rsid w:val="00200CA3"/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/>
      <w14:ligatures w14:val="none"/>
    </w:rPr>
  </w:style>
  <w:style w:type="paragraph" w:customStyle="1" w:styleId="BE6BE6587CAFD44F9D88411F58B54BD2">
    <w:name w:val="BE6BE6587CAFD44F9D88411F58B54BD2"/>
    <w:rsid w:val="00200CA3"/>
  </w:style>
  <w:style w:type="paragraph" w:customStyle="1" w:styleId="90474D433613477392B22BA4026F2B6A">
    <w:name w:val="90474D433613477392B22BA4026F2B6A"/>
    <w:rsid w:val="00B4522F"/>
    <w:pPr>
      <w:spacing w:after="160" w:line="259" w:lineRule="auto"/>
    </w:pPr>
    <w:rPr>
      <w:kern w:val="0"/>
      <w:sz w:val="22"/>
      <w:szCs w:val="22"/>
      <w:lang w:eastAsia="en-GB"/>
      <w14:ligatures w14:val="none"/>
    </w:rPr>
  </w:style>
  <w:style w:type="paragraph" w:customStyle="1" w:styleId="C66DAEC2B8BB48A5A655C8FB979515CF">
    <w:name w:val="C66DAEC2B8BB48A5A655C8FB979515CF"/>
    <w:rsid w:val="005F274C"/>
    <w:pPr>
      <w:spacing w:after="160" w:line="259" w:lineRule="auto"/>
    </w:pPr>
    <w:rPr>
      <w:kern w:val="0"/>
      <w:sz w:val="22"/>
      <w:szCs w:val="22"/>
      <w:lang w:eastAsia="en-GB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C39B47D-7338-4374-AC0B-9638B9412516}">
  <ds:schemaRefs>
    <ds:schemaRef ds:uri="http://schemas.microsoft.com/office/2006/metadata/properties"/>
    <ds:schemaRef ds:uri="http://schemas.microsoft.com/office/infopath/2007/PartnerControls"/>
    <ds:schemaRef ds:uri="942d3b4a-8040-46f6-b666-181c3c5fc128"/>
    <ds:schemaRef ds:uri="cd26d9f3-00c8-46a8-af8a-f115d2bb494a"/>
  </ds:schemaRefs>
</ds:datastoreItem>
</file>

<file path=customXml/itemProps2.xml><?xml version="1.0" encoding="utf-8"?>
<ds:datastoreItem xmlns:ds="http://schemas.openxmlformats.org/officeDocument/2006/customXml" ds:itemID="{1E447C6F-18B9-4710-8A6B-424AAA5650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BD31D6-047E-41A6-B8EC-6445F7930E18}"/>
</file>

<file path=customXml/itemProps4.xml><?xml version="1.0" encoding="utf-8"?>
<ds:datastoreItem xmlns:ds="http://schemas.openxmlformats.org/officeDocument/2006/customXml" ds:itemID="{A92CB703-9703-4816-BDEC-6D670707C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106F88E6</Template>
  <TotalTime>3</TotalTime>
  <Pages>8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GLUPINELLI</dc:creator>
  <dc:description/>
  <cp:lastModifiedBy>GLUPINELLI</cp:lastModifiedBy>
  <cp:revision>4</cp:revision>
  <dcterms:created xsi:type="dcterms:W3CDTF">2026-07-06T13:41:00Z</dcterms:created>
  <dcterms:modified xsi:type="dcterms:W3CDTF">2026-07-17T11:47:00Z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