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61C6A383" w:rsidR="008D3128" w:rsidRPr="00A840BA" w:rsidRDefault="008D3128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proofErr w:type="gramStart"/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2061AFA1" w14:textId="61C6A383" w:rsidR="008D3128" w:rsidRPr="00A840BA" w:rsidRDefault="008D3128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Class:_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636BB5FE" w:rsidR="00CB137B" w:rsidRPr="00D95B57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D95B57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 xml:space="preserve">Year </w:t>
          </w:r>
          <w:r w:rsidR="004425F6" w:rsidRPr="00D95B57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9</w:t>
          </w:r>
        </w:p>
        <w:p w14:paraId="722EF85B" w14:textId="3286F332" w:rsidR="00CB137B" w:rsidRPr="00D95B57" w:rsidRDefault="00F47EFA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D95B57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Spanish</w:t>
          </w:r>
        </w:p>
        <w:p w14:paraId="135A10C6" w14:textId="72190357" w:rsidR="00BD3E5A" w:rsidRPr="00D95B57" w:rsidRDefault="00F47EFA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</w:pPr>
          <w:r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Cuaderno de deberes</w:t>
          </w:r>
        </w:p>
        <w:p w14:paraId="0EFAB8F1" w14:textId="3DC52762" w:rsidR="00CB137B" w:rsidRPr="00D95B57" w:rsidRDefault="00BD3E5A" w:rsidP="00CB137B">
          <w:pPr>
            <w:pStyle w:val="Subtitle"/>
            <w:jc w:val="center"/>
            <w:rPr>
              <w:rFonts w:ascii="Antique Olive" w:hAnsi="Antique Olive"/>
              <w:b/>
              <w:color w:val="FF6600"/>
              <w:sz w:val="40"/>
              <w:lang w:val="en-GB"/>
            </w:rPr>
          </w:pPr>
          <w:r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Topic </w:t>
          </w:r>
          <w:proofErr w:type="gramStart"/>
          <w:r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1</w:t>
          </w:r>
          <w:r w:rsidR="009C7E9A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 :</w:t>
          </w:r>
          <w:proofErr w:type="gramEnd"/>
          <w:r w:rsidR="009C7E9A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 </w:t>
          </w:r>
          <w:r w:rsidR="00F47EFA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Di</w:t>
          </w:r>
          <w:r w:rsidR="00D95B57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E</w:t>
          </w:r>
          <w:r w:rsidR="00F47EFA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t</w:t>
          </w:r>
          <w:r w:rsid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A</w:t>
          </w:r>
          <w:r w:rsidR="00F47EFA" w:rsidRPr="00D95B57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 y Salud</w:t>
          </w:r>
        </w:p>
        <w:p w14:paraId="4395BA8F" w14:textId="6BA8E9B1" w:rsidR="00CB137B" w:rsidRPr="00F47EFA" w:rsidRDefault="00CB137B" w:rsidP="00CB137B">
          <w:pPr>
            <w:pStyle w:val="Subtitle"/>
            <w:jc w:val="center"/>
            <w:rPr>
              <w:rFonts w:ascii="Antique Olive" w:hAnsi="Antique Olive"/>
              <w:color w:val="FF6600"/>
              <w:lang w:val="fr-FR"/>
            </w:rPr>
          </w:pPr>
          <w:r w:rsidRPr="00F47EFA">
            <w:rPr>
              <w:rFonts w:ascii="Antique Olive" w:hAnsi="Antique Olive"/>
              <w:color w:val="FF6600"/>
              <w:lang w:val="fr-FR"/>
            </w:rPr>
            <w:t>Autumn Term</w:t>
          </w:r>
          <w:r w:rsidR="00B21E49" w:rsidRPr="00F47EFA">
            <w:rPr>
              <w:rFonts w:ascii="Antique Olive" w:hAnsi="Antique Olive"/>
              <w:color w:val="FF6600"/>
              <w:lang w:val="fr-FR"/>
            </w:rPr>
            <w:t xml:space="preserve"> 1</w:t>
          </w:r>
        </w:p>
        <w:p w14:paraId="51FBE6B8" w14:textId="4FDFE1C1" w:rsidR="00CB137B" w:rsidRPr="00F47EFA" w:rsidRDefault="00622D3F" w:rsidP="00CB137B">
          <w:pPr>
            <w:pStyle w:val="Subtitle"/>
            <w:jc w:val="center"/>
            <w:rPr>
              <w:color w:val="FF6600"/>
              <w:sz w:val="28"/>
              <w:lang w:val="fr-FR"/>
            </w:rPr>
          </w:pPr>
          <w:r>
            <w:rPr>
              <w:rFonts w:ascii="Antique Olive" w:hAnsi="Antique Olive"/>
              <w:color w:val="FF6600"/>
              <w:sz w:val="28"/>
              <w:lang w:val="fr-FR"/>
            </w:rPr>
            <w:t>Aspiration</w:t>
          </w:r>
        </w:p>
        <w:p w14:paraId="62532D44" w14:textId="5AE430ED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7F35D3A1" w:rsidR="00CB137B" w:rsidRDefault="00B11146" w:rsidP="00CB137B">
          <w:pPr>
            <w:pStyle w:val="Subtitle"/>
          </w:pPr>
          <w:r w:rsidRPr="00B11146">
            <w:rPr>
              <w:noProof/>
              <w:sz w:val="28"/>
              <w:lang w:val="en-GB" w:eastAsia="en-GB"/>
            </w:rPr>
            <w:drawing>
              <wp:anchor distT="0" distB="0" distL="114300" distR="114300" simplePos="0" relativeHeight="251820032" behindDoc="0" locked="0" layoutInCell="1" allowOverlap="1" wp14:anchorId="6820B97B" wp14:editId="771BEC47">
                <wp:simplePos x="0" y="0"/>
                <wp:positionH relativeFrom="column">
                  <wp:posOffset>428002</wp:posOffset>
                </wp:positionH>
                <wp:positionV relativeFrom="paragraph">
                  <wp:posOffset>163267</wp:posOffset>
                </wp:positionV>
                <wp:extent cx="2758791" cy="2668438"/>
                <wp:effectExtent l="152400" t="152400" r="232410" b="227330"/>
                <wp:wrapNone/>
                <wp:docPr id="5309154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091544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8791" cy="2668438"/>
                        </a:xfrm>
                        <a:prstGeom prst="rect">
                          <a:avLst/>
                        </a:prstGeom>
                        <a:ln w="127000" cap="sq"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57150" dist="508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56B8E"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2ADABFD4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8D3128" w:rsidRPr="00CB137B" w:rsidRDefault="008D3128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62C84D24"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" fillcolor="white [3201]" strokeweight=".5pt">
                    <v:textbox>
                      <w:txbxContent>
                        <w:p w14:paraId="19E2E6E1" w14:textId="77777777" w:rsidR="008D3128" w:rsidRPr="00CB137B" w:rsidRDefault="008D3128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3149EDA7" w14:textId="1B8DA63B" w:rsidR="007C4FE2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D70AD9D" w14:textId="77777777" w:rsidR="00E2407D" w:rsidRDefault="00E2407D" w:rsidP="00E2407D">
      <w:pPr>
        <w:rPr>
          <w:lang w:val="en-US" w:eastAsia="ja-JP"/>
        </w:rPr>
      </w:pPr>
    </w:p>
    <w:p w14:paraId="49528C09" w14:textId="77777777" w:rsidR="00E2407D" w:rsidRDefault="00E2407D" w:rsidP="00E2407D">
      <w:pPr>
        <w:rPr>
          <w:lang w:val="en-US" w:eastAsia="ja-JP"/>
        </w:rPr>
      </w:pPr>
    </w:p>
    <w:p w14:paraId="02F46B78" w14:textId="77777777" w:rsidR="00E2407D" w:rsidRDefault="00E2407D" w:rsidP="00E2407D">
      <w:pPr>
        <w:rPr>
          <w:lang w:val="en-US" w:eastAsia="ja-JP"/>
        </w:rPr>
      </w:pPr>
    </w:p>
    <w:p w14:paraId="1A6FB8BD" w14:textId="77777777" w:rsidR="00E2407D" w:rsidRDefault="00E2407D" w:rsidP="00E2407D">
      <w:pPr>
        <w:rPr>
          <w:lang w:val="en-US" w:eastAsia="ja-JP"/>
        </w:rPr>
      </w:pPr>
    </w:p>
    <w:p w14:paraId="14167A45" w14:textId="77777777" w:rsidR="00E2407D" w:rsidRDefault="00E2407D" w:rsidP="00E2407D">
      <w:pPr>
        <w:rPr>
          <w:lang w:val="en-US" w:eastAsia="ja-JP"/>
        </w:rPr>
      </w:pPr>
    </w:p>
    <w:p w14:paraId="42EA8433" w14:textId="77777777" w:rsidR="00E2407D" w:rsidRDefault="00E2407D" w:rsidP="00E2407D">
      <w:pPr>
        <w:rPr>
          <w:lang w:val="en-US" w:eastAsia="ja-JP"/>
        </w:rPr>
      </w:pPr>
    </w:p>
    <w:p w14:paraId="280F7837" w14:textId="77777777" w:rsidR="00E2407D" w:rsidRDefault="00E2407D" w:rsidP="00E2407D">
      <w:pPr>
        <w:rPr>
          <w:lang w:val="en-US" w:eastAsia="ja-JP"/>
        </w:rPr>
      </w:pPr>
    </w:p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2464D612" w14:textId="77777777" w:rsidR="0005088E" w:rsidRDefault="00A846F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5E164405" w14:textId="60AD4CB5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28" w:history="1">
            <w:r w:rsidR="0005088E" w:rsidRPr="00A418CD">
              <w:rPr>
                <w:rStyle w:val="Hyperlink"/>
                <w:noProof/>
              </w:rPr>
              <w:t xml:space="preserve">Topic 1 Task 1: Vocabulary   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_Toc234239528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2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173C6C4E" w14:textId="77AE78A7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29" w:history="1">
            <w:r w:rsidR="0005088E" w:rsidRPr="00A418CD">
              <w:rPr>
                <w:rStyle w:val="Hyperlink"/>
                <w:noProof/>
              </w:rPr>
              <w:t>Topic 1 task 2: Linguascope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_Toc234239529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3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413A2D0" w14:textId="67EA4BA0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0" w:history="1">
            <w:r w:rsidR="0005088E" w:rsidRPr="00A418CD">
              <w:rPr>
                <w:rStyle w:val="Hyperlink"/>
                <w:noProof/>
              </w:rPr>
              <w:t>Topic 1 Task 3: Vocabulary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_Toc234239530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4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059BB11" w14:textId="74E4D7A4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1" w:history="1">
            <w:r w:rsidR="0005088E" w:rsidRPr="00A418CD">
              <w:rPr>
                <w:rStyle w:val="Hyperlink"/>
                <w:noProof/>
              </w:rPr>
              <w:t>Topic 1 task 4: Grammar, doler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_Toc234239531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5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D6A22D1" w14:textId="2C6A5EAB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2" w:history="1">
            <w:r w:rsidR="0005088E" w:rsidRPr="00A418CD">
              <w:rPr>
                <w:rStyle w:val="Hyperlink"/>
                <w:noProof/>
              </w:rPr>
              <w:t>Topic 1 task 5: Vocabulary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_Toc234239532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6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3BC662C6" w14:textId="330EFFF3" w:rsidR="0005088E" w:rsidRDefault="0081799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3" w:history="1">
            <w:r w:rsidR="0005088E" w:rsidRPr="00A418CD">
              <w:rPr>
                <w:rStyle w:val="Hyperlink"/>
                <w:noProof/>
                <w:lang w:val="fr-FR"/>
              </w:rPr>
              <w:t>Topic 1 Task 6 : Linguascope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_Toc234239533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7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0" w:name="_Toc234239528"/>
    <w:p w14:paraId="6D18D09B" w14:textId="096608C5" w:rsidR="006E1E9B" w:rsidRDefault="00A840BA" w:rsidP="006E1E9B">
      <w:pPr>
        <w:pStyle w:val="Heading1"/>
        <w:rPr>
          <w:rFonts w:ascii="Arial" w:hAnsi="Arial" w:cs="Arial"/>
        </w:rPr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1E5471" id="Text Box 1917151609" o:spid="_x0000_s1028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1xz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1iVT0vGygPSJeF4yQ5w1c1wj8w55+ZxdFBhnAd/BMeUgHmBCeJkgrsr7/dB3/s&#10;KFopaXEUC+p+7pgVlKhvGnv9eZhlYXajkk1uRqjYa8vm2qJ3zRKQqCEunuFRDP5e9aK00Lzi1ixC&#10;VDQxzTF2QX0vLv1xQXDruFgsohNOq2H+Qa8ND9ChMYHWl+6VWXNqq8eBeIR+aFn+rrtH3/BSw2Ln&#10;Qdax9YHnI6sn+nHSY3dOWxlW6VqPXpd/x/w3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c/9ccz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1DD59CD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8D3128">
            <w:t>1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0"/>
    </w:p>
    <w:p w14:paraId="2F6C15D1" w14:textId="6E897C82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F47EFA">
        <w:rPr>
          <w:rFonts w:ascii="Arial" w:hAnsi="Arial" w:cs="Arial"/>
          <w:b/>
          <w:bCs/>
          <w:i/>
          <w:iCs/>
        </w:rPr>
        <w:t>Dieta y Salud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4E406778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F47EFA">
        <w:rPr>
          <w:rFonts w:ascii="Arial" w:hAnsi="Arial" w:cs="Arial"/>
          <w:b/>
          <w:bCs/>
          <w:i/>
          <w:iCs/>
        </w:rPr>
        <w:t>La comida</w:t>
      </w:r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6733638A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5ED76CBE" w:rsidR="00864DAE" w:rsidRPr="007C4FE2" w:rsidRDefault="00D95B57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864DAE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086FED64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27A93A82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7E6B2250" w14:textId="16BEC6AB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04EB138D" w:rsidR="00BC5612" w:rsidRDefault="00622D3F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31344B23">
                <wp:simplePos x="0" y="0"/>
                <wp:positionH relativeFrom="margin">
                  <wp:posOffset>-88265</wp:posOffset>
                </wp:positionH>
                <wp:positionV relativeFrom="paragraph">
                  <wp:posOffset>335280</wp:posOffset>
                </wp:positionV>
                <wp:extent cx="6714490" cy="1095375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0CE329" id="Text Box 28" o:spid="_x0000_s1029" type="#_x0000_t202" style="position:absolute;left:0;text-align:left;margin-left:-6.95pt;margin-top:26.4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" fillcolor="white [3201]" strokeweight=".5pt">
                <v:textbox>
                  <w:txbxContent>
                    <w:p w14:paraId="3496449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65BC855B">
                <wp:simplePos x="0" y="0"/>
                <wp:positionH relativeFrom="margin">
                  <wp:posOffset>4469789</wp:posOffset>
                </wp:positionH>
                <wp:positionV relativeFrom="paragraph">
                  <wp:posOffset>125885</wp:posOffset>
                </wp:positionV>
                <wp:extent cx="1541780" cy="357505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24343B" id="Text Box 1223648435" o:spid="_x0000_s1030" type="#_x0000_t202" style="position:absolute;left:0;text-align:left;margin-left:351.95pt;margin-top:9.9pt;width:121.4pt;height:28.1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" fillcolor="white [3201]" strokeweight=".5pt">
                <v:textbox>
                  <w:txbxContent>
                    <w:p w14:paraId="3448C983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1A7CA8AE" w:rsidR="00CB137B" w:rsidRDefault="00CB137B" w:rsidP="00875AAD">
      <w:pPr>
        <w:spacing w:line="480" w:lineRule="auto"/>
      </w:pPr>
    </w:p>
    <w:p w14:paraId="3B5FDF65" w14:textId="290114B5" w:rsidR="00875AAD" w:rsidRDefault="00875AAD" w:rsidP="00875AAD">
      <w:pPr>
        <w:spacing w:line="480" w:lineRule="auto"/>
      </w:pPr>
    </w:p>
    <w:p w14:paraId="29842B50" w14:textId="42610AB3" w:rsidR="00875AAD" w:rsidRDefault="00875AAD" w:rsidP="00875AAD">
      <w:pPr>
        <w:spacing w:line="480" w:lineRule="auto"/>
      </w:pPr>
    </w:p>
    <w:bookmarkStart w:id="1" w:name="_Toc234239529"/>
    <w:p w14:paraId="1116E2E5" w14:textId="0C4ADA8F" w:rsidR="00875AAD" w:rsidRPr="006E1B5C" w:rsidRDefault="00875AAD" w:rsidP="00875AAD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595D52" wp14:editId="675DD65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72C39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595D52" id="Text Box 6" o:spid="_x0000_s1031" type="#_x0000_t202" style="position:absolute;margin-left:0;margin-top:-22.15pt;width:199.25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E0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WdNLzsoHygHRZOE6SM3xVI/wDc/6ZWRwdZAjXwT/hIRVgTnCSKKnA/vrbffDH&#10;jqKVkhZHsaDu545ZQYn6prHXn4dZFmY3KtnkZoSKvbZsri161ywBiRri4hkexeDvVS9KC80rbs0i&#10;REUT0xxjF9T34tIfFwS3jovFIjrhtBrmH/Ta8AAdGhNofelemTWntnociEfoh5bl77p79A0vNSx2&#10;HmQdWx94PrJ6oh8nPXbntJVhla716HX5d8x/A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zeohND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57472C39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2: Linguascope</w:t>
      </w:r>
      <w:bookmarkEnd w:id="1"/>
      <w:r>
        <w:t xml:space="preserve"> </w:t>
      </w:r>
      <w:r w:rsidRPr="006E1B5C">
        <w:rPr>
          <w:lang w:val="fr-FR"/>
        </w:rPr>
        <w:t xml:space="preserve"> </w:t>
      </w:r>
    </w:p>
    <w:p w14:paraId="360B197F" w14:textId="77777777" w:rsidR="00875AAD" w:rsidRDefault="00875AAD" w:rsidP="00875AA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79CE55AD" w14:textId="4A92A7F1" w:rsidR="00875AAD" w:rsidRPr="009B70F9" w:rsidRDefault="00875AAD" w:rsidP="009B70F9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F5F493" wp14:editId="17B45AC3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85ADA" w14:textId="77777777" w:rsidR="00875AAD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442365D" w14:textId="77777777" w:rsidR="00875AAD" w:rsidRPr="00CB137B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F5F493" id="Text Box 8" o:spid="_x0000_s1032" type="#_x0000_t202" style="position:absolute;margin-left:264pt;margin-top:45.3pt;width:240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7Kr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8ImXLRRHpMtCpyRn+Eoi/Jo5/8wsSgdpwHHwT7iUCjAn6C1KKrC//nYe4rGj&#10;6KWkQSnm1P3cMysoUd809vrzcDIJ2o2byfR2hBt77dlee/S+XgISNcTBMzyaId6rk1laqF9xahbh&#10;VXQxzfHtnPqTufTdgODUcbFYxCBUq2F+rTeGB+jQmEDrS/vKrOnb6lEQj3ASLcvedbeLDTc1LPYe&#10;ShlbH3juWO3pR6VH8fRTGUbpeh+jLv+O+W8A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Xz7KrOwIAAIM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60785ADA" w14:textId="77777777" w:rsidR="00875AAD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442365D" w14:textId="77777777" w:rsidR="00875AAD" w:rsidRPr="00CB137B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D0A9685" wp14:editId="1A3D688D">
            <wp:extent cx="3133725" cy="2518172"/>
            <wp:effectExtent l="38100" t="38100" r="28575" b="34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B9CEF2" w14:textId="77777777" w:rsidR="00875AAD" w:rsidRPr="007B5435" w:rsidRDefault="00875AAD" w:rsidP="00875AAD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24518EB" w14:textId="77777777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4FD9C4B7" w14:textId="61223453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F47EFA">
        <w:rPr>
          <w:rFonts w:ascii="Arial" w:hAnsi="Arial" w:cs="Arial"/>
          <w:b/>
          <w:color w:val="000000" w:themeColor="text1"/>
        </w:rPr>
        <w:t>La comida</w:t>
      </w:r>
      <w:r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705C760C" w14:textId="01E46490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E</w:t>
      </w:r>
      <w:r w:rsidR="00F47EFA">
        <w:rPr>
          <w:rFonts w:ascii="Arial" w:hAnsi="Arial" w:cs="Arial"/>
          <w:b/>
          <w:color w:val="000000" w:themeColor="text1"/>
        </w:rPr>
        <w:t xml:space="preserve">l </w:t>
      </w:r>
      <w:proofErr w:type="spellStart"/>
      <w:r w:rsidR="00F47EFA">
        <w:rPr>
          <w:rFonts w:ascii="Arial" w:hAnsi="Arial" w:cs="Arial"/>
          <w:b/>
          <w:color w:val="000000" w:themeColor="text1"/>
        </w:rPr>
        <w:t>desayuno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62994D6" w14:textId="2EEEBED5" w:rsidR="00875AAD" w:rsidRPr="007B5435" w:rsidRDefault="004A303A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>
        <w:rPr>
          <w:rFonts w:ascii="Arial" w:hAnsi="Arial" w:cs="Arial"/>
          <w:color w:val="000000" w:themeColor="text1"/>
        </w:rPr>
        <w:t>practis</w:t>
      </w:r>
      <w:r w:rsidR="00875AAD" w:rsidRPr="007B5435">
        <w:rPr>
          <w:rFonts w:ascii="Arial" w:hAnsi="Arial" w:cs="Arial"/>
          <w:color w:val="000000" w:themeColor="text1"/>
        </w:rPr>
        <w:t>ing</w:t>
      </w:r>
      <w:proofErr w:type="spellEnd"/>
      <w:r w:rsidR="00875AAD"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243F8D91" w14:textId="7D885A79" w:rsidR="00875AAD" w:rsidRPr="007B5435" w:rsidRDefault="00C12A47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7303DBF3" wp14:editId="7619ED30">
            <wp:extent cx="3114675" cy="5429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6B384" w14:textId="2EFF9FF1" w:rsidR="00875AAD" w:rsidRPr="007B5435" w:rsidRDefault="00C12A47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1FA7A9C2" wp14:editId="7E283CB5">
            <wp:extent cx="3076575" cy="5524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19F81" w14:textId="6C2EE959" w:rsidR="00875AAD" w:rsidRPr="007B5435" w:rsidRDefault="00C12A47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5EBAF311" wp14:editId="450BB734">
            <wp:extent cx="3019425" cy="5524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AD" w:rsidRPr="007B5435">
        <w:rPr>
          <w:rFonts w:ascii="Arial" w:hAnsi="Arial" w:cs="Arial"/>
          <w:color w:val="000000" w:themeColor="text1"/>
        </w:rPr>
        <w:t xml:space="preserve"> </w:t>
      </w:r>
    </w:p>
    <w:p w14:paraId="2710D575" w14:textId="36A6B7F3" w:rsidR="00875AAD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7043E4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e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</w:t>
      </w:r>
      <w:r w:rsidR="00622D3F">
        <w:rPr>
          <w:rFonts w:ascii="Arial" w:hAnsi="Arial" w:cs="Arial"/>
          <w:color w:val="000000" w:themeColor="text1"/>
        </w:rPr>
        <w:t>two</w:t>
      </w:r>
      <w:r w:rsidR="004A303A">
        <w:rPr>
          <w:rFonts w:ascii="Arial" w:hAnsi="Arial" w:cs="Arial"/>
          <w:color w:val="000000" w:themeColor="text1"/>
        </w:rPr>
        <w:t xml:space="preserve"> more section</w:t>
      </w:r>
      <w:r w:rsidR="00622D3F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BD9A8D1" w14:textId="381CBE55" w:rsidR="00875AAD" w:rsidRDefault="00232BC2" w:rsidP="00875AAD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70E1D2B3" wp14:editId="64C854EC">
                <wp:simplePos x="0" y="0"/>
                <wp:positionH relativeFrom="margin">
                  <wp:posOffset>-20392</wp:posOffset>
                </wp:positionH>
                <wp:positionV relativeFrom="paragraph">
                  <wp:posOffset>77889</wp:posOffset>
                </wp:positionV>
                <wp:extent cx="4157980" cy="1404620"/>
                <wp:effectExtent l="0" t="0" r="13970" b="203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C471A" w14:textId="71B611CA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F47EFA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6CB0AEEC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E1D2B3" id="Text Box 2" o:spid="_x0000_s1033" type="#_x0000_t202" style="position:absolute;margin-left:-1.6pt;margin-top:6.15pt;width:327.4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">
                <v:textbox style="mso-fit-shape-to-text:t">
                  <w:txbxContent>
                    <w:p w14:paraId="7B2C471A" w14:textId="71B611CA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F47EFA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6CB0AEEC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7EFA" w:rsidRPr="00F47EFA">
        <w:rPr>
          <w:noProof/>
          <w:lang w:eastAsia="en-GB"/>
        </w:rPr>
        <w:drawing>
          <wp:anchor distT="0" distB="0" distL="114300" distR="114300" simplePos="0" relativeHeight="251814912" behindDoc="0" locked="0" layoutInCell="1" allowOverlap="1" wp14:anchorId="20C6E802" wp14:editId="1B3890A7">
            <wp:simplePos x="0" y="0"/>
            <wp:positionH relativeFrom="column">
              <wp:posOffset>3523699</wp:posOffset>
            </wp:positionH>
            <wp:positionV relativeFrom="paragraph">
              <wp:posOffset>9897</wp:posOffset>
            </wp:positionV>
            <wp:extent cx="2263715" cy="337480"/>
            <wp:effectExtent l="0" t="0" r="3810" b="5715"/>
            <wp:wrapNone/>
            <wp:docPr id="203996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6842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15" cy="3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E466B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25077AD" w14:textId="47A98F15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A2ADC6" wp14:editId="1A2EDECA">
                <wp:simplePos x="0" y="0"/>
                <wp:positionH relativeFrom="margin">
                  <wp:posOffset>4872990</wp:posOffset>
                </wp:positionH>
                <wp:positionV relativeFrom="paragraph">
                  <wp:posOffset>277495</wp:posOffset>
                </wp:positionV>
                <wp:extent cx="1541780" cy="280035"/>
                <wp:effectExtent l="0" t="0" r="2032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384F3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A2ADC6" id="Text Box 10" o:spid="_x0000_s1034" type="#_x0000_t202" style="position:absolute;left:0;text-align:left;margin-left:383.7pt;margin-top:21.85pt;width:121.4pt;height:22.05pt;z-index:251806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GkOwIAAIM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" fillcolor="white [3201]" strokeweight=".5pt">
                <v:textbox>
                  <w:txbxContent>
                    <w:p w14:paraId="513384F3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BE49E" w14:textId="4EE2FD42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25290D8" wp14:editId="6C35C12F">
                <wp:simplePos x="0" y="0"/>
                <wp:positionH relativeFrom="margin">
                  <wp:align>right</wp:align>
                </wp:positionH>
                <wp:positionV relativeFrom="paragraph">
                  <wp:posOffset>140227</wp:posOffset>
                </wp:positionV>
                <wp:extent cx="6714490" cy="1095469"/>
                <wp:effectExtent l="0" t="0" r="1016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8049CD" w14:textId="77777777" w:rsidR="00875AAD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149C0A0D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13A60A0" w14:textId="77777777" w:rsidR="00875AAD" w:rsidRDefault="00875AAD" w:rsidP="00875AA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99B409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5290D8" id="Text Box 11" o:spid="_x0000_s1035" type="#_x0000_t202" style="position:absolute;left:0;text-align:left;margin-left:477.5pt;margin-top:11.05pt;width:528.7pt;height:86.25pt;z-index:25180262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X2OQIAAIQ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" fillcolor="white [3201]" strokeweight=".5pt">
                <v:textbox>
                  <w:txbxContent>
                    <w:p w14:paraId="408049CD" w14:textId="77777777" w:rsidR="00875AAD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149C0A0D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13A60A0" w14:textId="77777777" w:rsidR="00875AAD" w:rsidRDefault="00875AAD" w:rsidP="00875AA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99B409" w14:textId="77777777" w:rsidR="00875AAD" w:rsidRDefault="00875AAD" w:rsidP="00875AAD"/>
                  </w:txbxContent>
                </v:textbox>
                <w10:wrap anchorx="margin"/>
              </v:shape>
            </w:pict>
          </mc:Fallback>
        </mc:AlternateContent>
      </w:r>
    </w:p>
    <w:p w14:paraId="574E40C9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15BFC8B" wp14:editId="20F45B4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CBC45" w14:textId="77777777" w:rsidR="00875AAD" w:rsidRPr="00404745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5BFC8B" id="Text Box 12" o:spid="_x0000_s1036" type="#_x0000_t202" style="position:absolute;left:0;text-align:left;margin-left:409.4pt;margin-top:309.2pt;width:121.4pt;height:50.5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I87kUfeAAAADAEAAA8AAAAAAAAA&#10;AAAAAAAAkAQAAGRycy9kb3ducmV2LnhtbFBLBQYAAAAABAAEAPMAAACbBQAAAAA=&#10;" fillcolor="white [3201]" strokeweight=".5pt">
                <v:textbox>
                  <w:txbxContent>
                    <w:p w14:paraId="5E9CBC45" w14:textId="77777777" w:rsidR="00875AAD" w:rsidRPr="00404745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95F8E02" wp14:editId="41D7D84A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F9EC6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CAAE780" w14:textId="77777777" w:rsidR="00875AAD" w:rsidRDefault="00875AAD" w:rsidP="00875AAD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37FDD9C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5F8E02" id="Text Box 13" o:spid="_x0000_s1037" type="#_x0000_t202" style="position:absolute;left:0;text-align:left;margin-left:0;margin-top:307.65pt;width:528.7pt;height:61.2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uuOg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5OVMzBaKI/JloZOSM3xVIf6aOf/MLGoHecB58E+4SAWYFPQWJSXYX387D/HY&#10;UvRS0qAWc+p+7pkVlKhvGpt9h/wG8cbNZJqOcWOvPdtrj97XS0CmRjh5hkczxHt1MqWF+hXHZhFe&#10;RRfTHN/OqT+ZS99NCI4dF4tFDEK5GubXemN4gA6dCby+tK/Mmr6vHhXxCCfVsuxde7vYcFPDYu9B&#10;VrH3geiO1Z5/lHpUTz+WYZau9zHq8vOY/wY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Ok+264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3DEF9EC6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CAAE780" w14:textId="77777777" w:rsidR="00875AAD" w:rsidRDefault="00875AAD" w:rsidP="00875AAD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37FDD9C" w14:textId="77777777" w:rsidR="00875AAD" w:rsidRDefault="00875AAD" w:rsidP="00875AAD"/>
                  </w:txbxContent>
                </v:textbox>
              </v:shape>
            </w:pict>
          </mc:Fallback>
        </mc:AlternateContent>
      </w:r>
    </w:p>
    <w:p w14:paraId="7018527B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021355D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</w:p>
    <w:p w14:paraId="7298ABB8" w14:textId="25B67022" w:rsidR="00875AAD" w:rsidRDefault="00875AAD" w:rsidP="00875AAD">
      <w:pPr>
        <w:spacing w:line="480" w:lineRule="auto"/>
      </w:pPr>
    </w:p>
    <w:bookmarkStart w:id="2" w:name="_Toc231825096"/>
    <w:bookmarkStart w:id="3" w:name="_Toc234239530"/>
    <w:p w14:paraId="77A996B6" w14:textId="308F391F" w:rsidR="007C4FE2" w:rsidRPr="007C4FE2" w:rsidRDefault="00A840BA" w:rsidP="007C4FE2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6A5077" id="Text Box 1605372319" o:spid="_x0000_s1038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rf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YW8ZCdi1lDtkS8Lh1Fyhi8bxH9gzj8zi7ODFOE++Cc8pAJMCo4SJTXYX3+7D/7Y&#10;UrRS0uEsltT93DIrKFHfNDb78zDPw/BGJR/fZKjYa8v62qK37QKQqSFunuFRDP5enURpoX3FtZmH&#10;qGhimmPskvqTuPCHDcG142I+j044rob5B70yPECHzgReX/pXZs2xrx4n4hFOU8uKd+09+IaXGuZb&#10;D7KJvQ9EH1g98o+jHttzXMuwS9d69Lr8PG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1wK3z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0D990CBF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875AAD">
            <w:t>3</w:t>
          </w:r>
          <w:r w:rsidR="00A846FC">
            <w:t>: Vocabulary</w:t>
          </w:r>
        </w:sdtContent>
      </w:sdt>
      <w:bookmarkEnd w:id="2"/>
      <w:bookmarkEnd w:id="3"/>
      <w:r w:rsidR="007C4FE2" w:rsidRPr="007C4FE2">
        <w:t xml:space="preserve"> </w:t>
      </w:r>
    </w:p>
    <w:p w14:paraId="4007C42C" w14:textId="78FC2BC6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</w:t>
      </w:r>
      <w:r w:rsidR="00875AAD" w:rsidRPr="007C4FE2">
        <w:rPr>
          <w:rFonts w:ascii="Arial" w:hAnsi="Arial" w:cs="Arial"/>
        </w:rPr>
        <w:t>(</w:t>
      </w:r>
      <w:proofErr w:type="spellStart"/>
      <w:r w:rsidR="00F47EFA">
        <w:rPr>
          <w:rFonts w:ascii="Arial" w:hAnsi="Arial" w:cs="Arial"/>
          <w:b/>
          <w:bCs/>
          <w:i/>
          <w:iCs/>
        </w:rPr>
        <w:t>Dieta</w:t>
      </w:r>
      <w:proofErr w:type="spellEnd"/>
      <w:r w:rsidR="00F47EFA">
        <w:rPr>
          <w:rFonts w:ascii="Arial" w:hAnsi="Arial" w:cs="Arial"/>
          <w:b/>
          <w:bCs/>
          <w:i/>
          <w:iCs/>
        </w:rPr>
        <w:t xml:space="preserve"> y </w:t>
      </w:r>
      <w:proofErr w:type="spellStart"/>
      <w:r w:rsidR="00F47EFA">
        <w:rPr>
          <w:rFonts w:ascii="Arial" w:hAnsi="Arial" w:cs="Arial"/>
          <w:b/>
          <w:bCs/>
          <w:i/>
          <w:iCs/>
        </w:rPr>
        <w:t>salud</w:t>
      </w:r>
      <w:proofErr w:type="spellEnd"/>
      <w:r w:rsidR="00875AAD" w:rsidRPr="007C4FE2">
        <w:rPr>
          <w:rFonts w:ascii="Arial" w:hAnsi="Arial" w:cs="Arial"/>
        </w:rPr>
        <w:t xml:space="preserve">) </w:t>
      </w:r>
      <w:r w:rsidRPr="007C4FE2">
        <w:rPr>
          <w:rFonts w:ascii="Arial" w:hAnsi="Arial" w:cs="Arial"/>
        </w:rPr>
        <w:t xml:space="preserve">at the back of your booklet. </w:t>
      </w:r>
    </w:p>
    <w:p w14:paraId="0E824759" w14:textId="50DF2CCA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F47EFA">
        <w:rPr>
          <w:rFonts w:ascii="Arial" w:hAnsi="Arial" w:cs="Arial"/>
          <w:b/>
          <w:bCs/>
          <w:i/>
          <w:iCs/>
        </w:rPr>
        <w:t xml:space="preserve">La </w:t>
      </w:r>
      <w:proofErr w:type="spellStart"/>
      <w:r w:rsidR="00F47EFA">
        <w:rPr>
          <w:rFonts w:ascii="Arial" w:hAnsi="Arial" w:cs="Arial"/>
          <w:b/>
          <w:bCs/>
          <w:i/>
          <w:iCs/>
        </w:rPr>
        <w:t>vida</w:t>
      </w:r>
      <w:proofErr w:type="spellEnd"/>
      <w:r w:rsidR="00F47EFA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F47EFA">
        <w:rPr>
          <w:rFonts w:ascii="Arial" w:hAnsi="Arial" w:cs="Arial"/>
          <w:b/>
          <w:bCs/>
          <w:i/>
          <w:iCs/>
        </w:rPr>
        <w:t>sana</w:t>
      </w:r>
      <w:proofErr w:type="spellEnd"/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1847C603" w:rsidR="009C7E9A" w:rsidRPr="007C4FE2" w:rsidRDefault="00D95B57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833E962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1823F561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52D22337" w14:textId="4D1F43FA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2BA8BCFE" w:rsidR="007C4FE2" w:rsidRDefault="009B70F9" w:rsidP="007C4FE2">
      <w:pPr>
        <w:pStyle w:val="ListParagraph"/>
        <w:numPr>
          <w:ilvl w:val="0"/>
          <w:numId w:val="2"/>
        </w:numPr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14F3E9B1">
                <wp:simplePos x="0" y="0"/>
                <wp:positionH relativeFrom="margin">
                  <wp:align>right</wp:align>
                </wp:positionH>
                <wp:positionV relativeFrom="paragraph">
                  <wp:posOffset>65405</wp:posOffset>
                </wp:positionV>
                <wp:extent cx="1541780" cy="357505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791EC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9" type="#_x0000_t202" style="position:absolute;left:0;text-align:left;margin-left:70.2pt;margin-top:5.15pt;width:121.4pt;height:28.15pt;z-index:2517954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" fillcolor="white [3201]" strokeweight=".5pt">
                <v:textbox>
                  <w:txbxContent>
                    <w:p w14:paraId="15448A12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4FE2">
        <w:t>__________________________________________________________</w:t>
      </w:r>
    </w:p>
    <w:p w14:paraId="5EDC0B46" w14:textId="7261C3FD" w:rsidR="00BE065F" w:rsidRDefault="009B70F9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38B9F7BA">
                <wp:simplePos x="0" y="0"/>
                <wp:positionH relativeFrom="margin">
                  <wp:align>right</wp:align>
                </wp:positionH>
                <wp:positionV relativeFrom="paragraph">
                  <wp:posOffset>57785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267BA" id="Text Box 1650228293" o:spid="_x0000_s1040" type="#_x0000_t202" style="position:absolute;left:0;text-align:left;margin-left:477.5pt;margin-top:4.55pt;width:528.7pt;height:86.25pt;z-index:2517493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" fillcolor="white [3201]" strokeweight=".5pt">
                <v:textbox>
                  <w:txbxContent>
                    <w:p w14:paraId="1D96BC3B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4194DDBA" w:rsidR="00BE065F" w:rsidRDefault="00BE065F" w:rsidP="00BE065F">
      <w:pPr>
        <w:pStyle w:val="ListParagraph"/>
        <w:spacing w:line="480" w:lineRule="auto"/>
      </w:pPr>
    </w:p>
    <w:p w14:paraId="715B0F41" w14:textId="36F6F9E3" w:rsidR="007C4FE2" w:rsidRDefault="007C4FE2" w:rsidP="001D38FF"/>
    <w:p w14:paraId="265E190C" w14:textId="0F0C1268" w:rsidR="00862AC2" w:rsidRPr="007C4FE2" w:rsidRDefault="00862AC2" w:rsidP="001D38FF"/>
    <w:bookmarkStart w:id="4" w:name="_Toc231825097"/>
    <w:bookmarkStart w:id="5" w:name="_Toc234239531"/>
    <w:p w14:paraId="1BFF32A8" w14:textId="034AFB58" w:rsidR="00412510" w:rsidRPr="00412510" w:rsidRDefault="00A840BA" w:rsidP="00412510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4E9BAA4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C2300E" id="Text Box 2124657496" o:spid="_x0000_s1041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E2D014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875AAD">
        <w:t>4</w:t>
      </w:r>
      <w:r w:rsidR="007C4FE2">
        <w:t xml:space="preserve">: </w:t>
      </w:r>
      <w:bookmarkEnd w:id="4"/>
      <w:r w:rsidR="00875AAD">
        <w:t xml:space="preserve">Grammar, </w:t>
      </w:r>
      <w:r w:rsidR="00F47EFA">
        <w:t>doler</w:t>
      </w:r>
      <w:bookmarkEnd w:id="5"/>
    </w:p>
    <w:p w14:paraId="493EB8D5" w14:textId="090A25F8" w:rsidR="00A846FC" w:rsidRDefault="00C25E8E" w:rsidP="009618D1">
      <w:pPr>
        <w:tabs>
          <w:tab w:val="left" w:pos="1350"/>
        </w:tabs>
        <w:rPr>
          <w:rFonts w:ascii="Abadi" w:hAnsi="Abadi"/>
          <w:b/>
          <w:sz w:val="28"/>
          <w:szCs w:val="28"/>
        </w:rPr>
      </w:pPr>
      <w:r>
        <w:rPr>
          <w:rFonts w:ascii="Abadi" w:hAnsi="Abadi"/>
          <w:b/>
          <w:sz w:val="28"/>
          <w:szCs w:val="28"/>
        </w:rPr>
        <w:t>Rewrite the sentences adding the space where needed</w:t>
      </w:r>
    </w:p>
    <w:p w14:paraId="4768EE11" w14:textId="77777777" w:rsidR="00C25E8E" w:rsidRPr="00C25E8E" w:rsidRDefault="00C25E8E" w:rsidP="00C25E8E">
      <w:pPr>
        <w:tabs>
          <w:tab w:val="left" w:pos="1350"/>
        </w:tabs>
        <w:rPr>
          <w:rFonts w:ascii="Abadi" w:hAnsi="Abadi"/>
          <w:b/>
        </w:rPr>
      </w:pPr>
      <w:r w:rsidRPr="00C25E8E">
        <w:rPr>
          <w:rFonts w:ascii="Abadi" w:hAnsi="Abadi"/>
          <w:b/>
          <w:bCs/>
        </w:rPr>
        <w:t>Task 2 Answers:</w:t>
      </w:r>
    </w:p>
    <w:p w14:paraId="1F81DFEA" w14:textId="5AAF2A21" w:rsidR="00C25E8E" w:rsidRDefault="00C25E8E" w:rsidP="00C25E8E">
      <w:pPr>
        <w:numPr>
          <w:ilvl w:val="0"/>
          <w:numId w:val="25"/>
        </w:numPr>
        <w:tabs>
          <w:tab w:val="left" w:pos="1350"/>
        </w:tabs>
        <w:rPr>
          <w:rFonts w:ascii="Abadi" w:hAnsi="Abadi"/>
          <w:b/>
        </w:rPr>
      </w:pPr>
      <w:proofErr w:type="spellStart"/>
      <w:r>
        <w:rPr>
          <w:rFonts w:ascii="Abadi" w:hAnsi="Abadi"/>
          <w:b/>
          <w:bCs/>
        </w:rPr>
        <w:t>Me</w:t>
      </w:r>
      <w:r w:rsidRPr="00C25E8E">
        <w:rPr>
          <w:rFonts w:ascii="Abadi" w:hAnsi="Abadi"/>
          <w:b/>
          <w:bCs/>
        </w:rPr>
        <w:t>duelenmucholaspiernas</w:t>
      </w:r>
      <w:proofErr w:type="spellEnd"/>
      <w:r w:rsidRPr="00C25E8E">
        <w:rPr>
          <w:rFonts w:ascii="Abadi" w:hAnsi="Abadi"/>
          <w:b/>
          <w:bCs/>
        </w:rPr>
        <w:t>.</w:t>
      </w:r>
      <w:r w:rsidRPr="00C25E8E">
        <w:rPr>
          <w:rFonts w:ascii="Abadi" w:hAnsi="Abadi"/>
          <w:b/>
        </w:rPr>
        <w:t xml:space="preserve"> </w:t>
      </w:r>
    </w:p>
    <w:p w14:paraId="6F6F19C6" w14:textId="2E226FA0" w:rsidR="00C25E8E" w:rsidRPr="00C25E8E" w:rsidRDefault="00C25E8E" w:rsidP="00C25E8E">
      <w:pPr>
        <w:tabs>
          <w:tab w:val="left" w:pos="1350"/>
        </w:tabs>
        <w:ind w:left="720"/>
        <w:rPr>
          <w:rFonts w:ascii="Abadi" w:hAnsi="Abadi"/>
          <w:b/>
        </w:rPr>
      </w:pPr>
      <w:r>
        <w:rPr>
          <w:rFonts w:ascii="Abadi" w:hAnsi="Abadi"/>
          <w:b/>
        </w:rPr>
        <w:t>__________________________________________________</w:t>
      </w:r>
      <w:r w:rsidR="002B5174">
        <w:rPr>
          <w:rFonts w:ascii="Abadi" w:hAnsi="Abadi"/>
          <w:b/>
        </w:rPr>
        <w:t>_____________________________</w:t>
      </w:r>
    </w:p>
    <w:p w14:paraId="5477D066" w14:textId="50A961D2" w:rsidR="00C25E8E" w:rsidRDefault="00C25E8E" w:rsidP="00C25E8E">
      <w:pPr>
        <w:numPr>
          <w:ilvl w:val="0"/>
          <w:numId w:val="25"/>
        </w:numPr>
        <w:tabs>
          <w:tab w:val="left" w:pos="1350"/>
        </w:tabs>
        <w:rPr>
          <w:rFonts w:ascii="Abadi" w:hAnsi="Abadi"/>
          <w:b/>
        </w:rPr>
      </w:pPr>
      <w:proofErr w:type="spellStart"/>
      <w:r>
        <w:rPr>
          <w:rFonts w:ascii="Abadi" w:hAnsi="Abadi"/>
          <w:b/>
          <w:bCs/>
        </w:rPr>
        <w:t>Me</w:t>
      </w:r>
      <w:r w:rsidRPr="00C25E8E">
        <w:rPr>
          <w:rFonts w:ascii="Abadi" w:hAnsi="Abadi"/>
          <w:b/>
          <w:bCs/>
        </w:rPr>
        <w:t>duelelagarganta</w:t>
      </w:r>
      <w:proofErr w:type="spellEnd"/>
      <w:r w:rsidRPr="00C25E8E">
        <w:rPr>
          <w:rFonts w:ascii="Abadi" w:hAnsi="Abadi"/>
          <w:b/>
          <w:bCs/>
        </w:rPr>
        <w:t>.</w:t>
      </w:r>
      <w:r w:rsidRPr="00C25E8E">
        <w:rPr>
          <w:rFonts w:ascii="Abadi" w:hAnsi="Abadi"/>
          <w:b/>
        </w:rPr>
        <w:t xml:space="preserve"> </w:t>
      </w:r>
    </w:p>
    <w:p w14:paraId="4DDDC313" w14:textId="1B57A5A1" w:rsidR="00C25E8E" w:rsidRPr="00C25E8E" w:rsidRDefault="00C25E8E" w:rsidP="00C25E8E">
      <w:pPr>
        <w:tabs>
          <w:tab w:val="left" w:pos="1350"/>
        </w:tabs>
        <w:ind w:left="720"/>
        <w:rPr>
          <w:rFonts w:ascii="Abadi" w:hAnsi="Abadi"/>
          <w:b/>
        </w:rPr>
      </w:pPr>
      <w:r>
        <w:rPr>
          <w:rFonts w:ascii="Abadi" w:hAnsi="Abadi"/>
          <w:b/>
        </w:rPr>
        <w:t>__________________________________________________</w:t>
      </w:r>
      <w:r w:rsidR="002B5174">
        <w:rPr>
          <w:rFonts w:ascii="Abadi" w:hAnsi="Abadi"/>
          <w:b/>
        </w:rPr>
        <w:t>_____________________________</w:t>
      </w:r>
    </w:p>
    <w:p w14:paraId="1382C255" w14:textId="2AA615F7" w:rsidR="00C25E8E" w:rsidRPr="00C25E8E" w:rsidRDefault="00C25E8E" w:rsidP="00C25E8E">
      <w:pPr>
        <w:numPr>
          <w:ilvl w:val="0"/>
          <w:numId w:val="25"/>
        </w:numPr>
        <w:tabs>
          <w:tab w:val="left" w:pos="1350"/>
        </w:tabs>
        <w:rPr>
          <w:rFonts w:ascii="Abadi" w:hAnsi="Abadi"/>
          <w:b/>
        </w:rPr>
      </w:pPr>
      <w:r w:rsidRPr="00C25E8E">
        <w:rPr>
          <w:rFonts w:ascii="Abadi" w:hAnsi="Abadi"/>
          <w:b/>
          <w:bCs/>
        </w:rPr>
        <w:t>¿</w:t>
      </w:r>
      <w:proofErr w:type="spellStart"/>
      <w:r>
        <w:rPr>
          <w:rFonts w:ascii="Abadi" w:hAnsi="Abadi"/>
          <w:b/>
          <w:bCs/>
        </w:rPr>
        <w:t>T</w:t>
      </w:r>
      <w:r w:rsidRPr="00C25E8E">
        <w:rPr>
          <w:rFonts w:ascii="Abadi" w:hAnsi="Abadi"/>
          <w:b/>
          <w:bCs/>
        </w:rPr>
        <w:t>eduelenlosdientes</w:t>
      </w:r>
      <w:proofErr w:type="spellEnd"/>
      <w:r w:rsidRPr="00C25E8E">
        <w:rPr>
          <w:rFonts w:ascii="Abadi" w:hAnsi="Abadi"/>
          <w:b/>
          <w:bCs/>
        </w:rPr>
        <w:t>?</w:t>
      </w:r>
    </w:p>
    <w:p w14:paraId="27B35BB0" w14:textId="3C3119BC" w:rsidR="00C25E8E" w:rsidRPr="00C25E8E" w:rsidRDefault="00C25E8E" w:rsidP="00C25E8E">
      <w:pPr>
        <w:tabs>
          <w:tab w:val="left" w:pos="1350"/>
        </w:tabs>
        <w:ind w:left="720"/>
        <w:rPr>
          <w:rFonts w:ascii="Abadi" w:hAnsi="Abadi"/>
          <w:b/>
        </w:rPr>
      </w:pPr>
      <w:r>
        <w:rPr>
          <w:rFonts w:ascii="Abadi" w:hAnsi="Abadi"/>
          <w:b/>
          <w:bCs/>
        </w:rPr>
        <w:t>__________________________________________________</w:t>
      </w:r>
      <w:r w:rsidR="002B5174">
        <w:rPr>
          <w:rFonts w:ascii="Abadi" w:hAnsi="Abadi"/>
          <w:b/>
          <w:bCs/>
        </w:rPr>
        <w:t>_____________________________</w:t>
      </w:r>
    </w:p>
    <w:p w14:paraId="1A65F23A" w14:textId="5101CCA2" w:rsidR="00C25E8E" w:rsidRDefault="00C25E8E" w:rsidP="00C25E8E">
      <w:pPr>
        <w:numPr>
          <w:ilvl w:val="0"/>
          <w:numId w:val="25"/>
        </w:numPr>
        <w:tabs>
          <w:tab w:val="left" w:pos="1350"/>
        </w:tabs>
        <w:rPr>
          <w:rFonts w:ascii="Abadi" w:hAnsi="Abadi"/>
          <w:b/>
        </w:rPr>
      </w:pPr>
      <w:proofErr w:type="spellStart"/>
      <w:r>
        <w:rPr>
          <w:rFonts w:ascii="Abadi" w:hAnsi="Abadi"/>
          <w:b/>
          <w:bCs/>
        </w:rPr>
        <w:t>Me</w:t>
      </w:r>
      <w:r w:rsidRPr="00C25E8E">
        <w:rPr>
          <w:rFonts w:ascii="Abadi" w:hAnsi="Abadi"/>
          <w:b/>
          <w:bCs/>
        </w:rPr>
        <w:t>duelenlosbrazos</w:t>
      </w:r>
      <w:proofErr w:type="spellEnd"/>
      <w:r w:rsidRPr="00C25E8E">
        <w:rPr>
          <w:rFonts w:ascii="Abadi" w:hAnsi="Abadi"/>
          <w:b/>
          <w:bCs/>
        </w:rPr>
        <w:t>.</w:t>
      </w:r>
      <w:r w:rsidRPr="00C25E8E">
        <w:rPr>
          <w:rFonts w:ascii="Abadi" w:hAnsi="Abadi"/>
          <w:b/>
        </w:rPr>
        <w:t xml:space="preserve"> </w:t>
      </w:r>
    </w:p>
    <w:p w14:paraId="29A52BD8" w14:textId="19F66093" w:rsidR="00C25E8E" w:rsidRPr="00C25E8E" w:rsidRDefault="00C25E8E" w:rsidP="00C25E8E">
      <w:pPr>
        <w:tabs>
          <w:tab w:val="left" w:pos="1350"/>
        </w:tabs>
        <w:ind w:left="720"/>
        <w:rPr>
          <w:rFonts w:ascii="Abadi" w:hAnsi="Abadi"/>
          <w:b/>
        </w:rPr>
      </w:pPr>
      <w:r>
        <w:rPr>
          <w:rFonts w:ascii="Abadi" w:hAnsi="Abadi"/>
          <w:b/>
        </w:rPr>
        <w:t>__________________________________________________</w:t>
      </w:r>
      <w:r w:rsidR="002B5174">
        <w:rPr>
          <w:rFonts w:ascii="Abadi" w:hAnsi="Abadi"/>
          <w:b/>
        </w:rPr>
        <w:t>_____________________________</w:t>
      </w:r>
    </w:p>
    <w:p w14:paraId="149265FF" w14:textId="77777777" w:rsidR="00C25E8E" w:rsidRDefault="00C25E8E" w:rsidP="009618D1">
      <w:pPr>
        <w:tabs>
          <w:tab w:val="left" w:pos="1350"/>
        </w:tabs>
        <w:rPr>
          <w:rFonts w:ascii="Abadi" w:hAnsi="Abadi"/>
          <w:b/>
        </w:rPr>
      </w:pPr>
    </w:p>
    <w:p w14:paraId="6DE25764" w14:textId="709DABF0" w:rsidR="00C25E8E" w:rsidRPr="00B8456F" w:rsidRDefault="00C25E8E" w:rsidP="00C25E8E">
      <w:pPr>
        <w:tabs>
          <w:tab w:val="left" w:pos="1350"/>
        </w:tabs>
        <w:rPr>
          <w:rFonts w:ascii="ADLaM Display" w:hAnsi="ADLaM Display" w:cs="ADLaM Display"/>
          <w:b/>
          <w:bCs/>
        </w:rPr>
      </w:pPr>
      <w:r w:rsidRPr="00B8456F">
        <w:rPr>
          <w:rFonts w:ascii="ADLaM Display" w:hAnsi="ADLaM Display" w:cs="ADLaM Display"/>
          <w:b/>
          <w:bCs/>
        </w:rPr>
        <w:t xml:space="preserve">Extension: Translate </w:t>
      </w:r>
      <w:r>
        <w:rPr>
          <w:rFonts w:ascii="ADLaM Display" w:hAnsi="ADLaM Display" w:cs="ADLaM Display"/>
          <w:b/>
          <w:bCs/>
        </w:rPr>
        <w:t>two</w:t>
      </w:r>
      <w:r w:rsidRPr="00B8456F">
        <w:rPr>
          <w:rFonts w:ascii="ADLaM Display" w:hAnsi="ADLaM Display" w:cs="ADLaM Display"/>
          <w:b/>
          <w:bCs/>
        </w:rPr>
        <w:t xml:space="preserve"> </w:t>
      </w:r>
      <w:r>
        <w:rPr>
          <w:rFonts w:ascii="ADLaM Display" w:hAnsi="ADLaM Display" w:cs="ADLaM Display"/>
          <w:b/>
          <w:bCs/>
        </w:rPr>
        <w:t xml:space="preserve">sentences into English </w:t>
      </w:r>
    </w:p>
    <w:p w14:paraId="1F3F7E95" w14:textId="37F3ABC6" w:rsidR="00C25E8E" w:rsidRPr="00232BC2" w:rsidRDefault="00C25E8E" w:rsidP="00C25E8E">
      <w:pPr>
        <w:tabs>
          <w:tab w:val="left" w:pos="1350"/>
        </w:tabs>
        <w:spacing w:line="480" w:lineRule="auto"/>
        <w:rPr>
          <w:rFonts w:ascii="AutographS" w:hAnsi="AutographS"/>
          <w:b/>
        </w:rPr>
      </w:pP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</w:p>
    <w:p w14:paraId="32CFEDCB" w14:textId="77777777" w:rsidR="00C25E8E" w:rsidRDefault="00C25E8E" w:rsidP="009618D1">
      <w:pPr>
        <w:tabs>
          <w:tab w:val="left" w:pos="1350"/>
        </w:tabs>
        <w:rPr>
          <w:rFonts w:ascii="Abadi" w:hAnsi="Abadi"/>
          <w:b/>
        </w:rPr>
      </w:pPr>
    </w:p>
    <w:p w14:paraId="5055B76F" w14:textId="4BEEEDF8" w:rsidR="00C25E8E" w:rsidRPr="00C25E8E" w:rsidRDefault="00C25E8E" w:rsidP="009618D1">
      <w:p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C25E8E">
        <w:rPr>
          <w:rFonts w:ascii="Abadi" w:hAnsi="Abadi"/>
          <w:b/>
          <w:sz w:val="28"/>
          <w:szCs w:val="28"/>
        </w:rPr>
        <w:t>Match the right parts of the sentences</w:t>
      </w:r>
      <w:r>
        <w:rPr>
          <w:rFonts w:ascii="Abadi" w:hAnsi="Abadi"/>
          <w:b/>
          <w:sz w:val="28"/>
          <w:szCs w:val="28"/>
        </w:rPr>
        <w:t>.</w:t>
      </w:r>
    </w:p>
    <w:p w14:paraId="1CDFCB95" w14:textId="6206336D" w:rsidR="00F47EFA" w:rsidRDefault="00F47EFA" w:rsidP="009618D1">
      <w:pPr>
        <w:tabs>
          <w:tab w:val="left" w:pos="1350"/>
        </w:tabs>
        <w:rPr>
          <w:rFonts w:ascii="Abadi" w:hAnsi="Abadi"/>
          <w:b/>
        </w:rPr>
      </w:pPr>
      <w:r>
        <w:rPr>
          <w:rFonts w:ascii="Abadi" w:hAnsi="Abadi"/>
          <w:b/>
        </w:rPr>
        <w:t>TIP: Use the English translation to help you</w:t>
      </w:r>
    </w:p>
    <w:p w14:paraId="1584019D" w14:textId="4030A50E" w:rsidR="00232BC2" w:rsidRPr="00C25E8E" w:rsidRDefault="00F47EFA" w:rsidP="009618D1">
      <w:pPr>
        <w:tabs>
          <w:tab w:val="left" w:pos="1350"/>
        </w:tabs>
        <w:rPr>
          <w:rFonts w:ascii="Abadi" w:hAnsi="Abadi"/>
          <w:b/>
        </w:rPr>
      </w:pPr>
      <w:r w:rsidRPr="00F47EFA">
        <w:rPr>
          <w:rFonts w:ascii="Abadi" w:hAnsi="Abadi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24DB93BC" wp14:editId="5FB54256">
                <wp:simplePos x="0" y="0"/>
                <wp:positionH relativeFrom="column">
                  <wp:posOffset>4123271</wp:posOffset>
                </wp:positionH>
                <wp:positionV relativeFrom="paragraph">
                  <wp:posOffset>226874</wp:posOffset>
                </wp:positionV>
                <wp:extent cx="2560068" cy="1561381"/>
                <wp:effectExtent l="0" t="0" r="1206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068" cy="1561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1C7C5" w14:textId="4D714E66" w:rsidR="00F47EFA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Do</w:t>
                            </w:r>
                            <w: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es</w:t>
                            </w:r>
                            <w:r w:rsidR="00F47EFA"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your</w:t>
                            </w:r>
                            <w:r w:rsidR="00F47EFA"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arm hurt? </w:t>
                            </w:r>
                          </w:p>
                          <w:p w14:paraId="38065796" w14:textId="115A556D" w:rsidR="00F47EFA" w:rsidRPr="00232BC2" w:rsidRDefault="00F47EFA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My legs hurt</w:t>
                            </w:r>
                          </w:p>
                          <w:p w14:paraId="7DF35FD7" w14:textId="0F8F4D25" w:rsidR="00F47EFA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Maria head hurts</w:t>
                            </w:r>
                          </w:p>
                          <w:p w14:paraId="1F29E3F9" w14:textId="3187FB98" w:rsidR="00232BC2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Do your fingers hurt?</w:t>
                            </w:r>
                          </w:p>
                          <w:p w14:paraId="47A4E04C" w14:textId="0E84DEF4" w:rsidR="00232BC2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My leg hurts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DB93BC" id="_x0000_s1042" type="#_x0000_t202" style="position:absolute;margin-left:324.65pt;margin-top:17.85pt;width:201.6pt;height:122.9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">
                <v:textbox>
                  <w:txbxContent>
                    <w:p w14:paraId="4341C7C5" w14:textId="4D714E66" w:rsidR="00F47EFA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Do</w:t>
                      </w:r>
                      <w: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es</w:t>
                      </w:r>
                      <w:r w:rsidR="00F47EFA"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your</w:t>
                      </w:r>
                      <w:r w:rsidR="00F47EFA"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 arm hurt? </w:t>
                      </w:r>
                    </w:p>
                    <w:p w14:paraId="38065796" w14:textId="115A556D" w:rsidR="00F47EFA" w:rsidRPr="00232BC2" w:rsidRDefault="00F47EFA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My legs hurt</w:t>
                      </w:r>
                    </w:p>
                    <w:p w14:paraId="7DF35FD7" w14:textId="0F8F4D25" w:rsidR="00F47EFA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Maria head hurts</w:t>
                      </w:r>
                    </w:p>
                    <w:p w14:paraId="1F29E3F9" w14:textId="3187FB98" w:rsidR="00232BC2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Do your fingers hurt?</w:t>
                      </w:r>
                    </w:p>
                    <w:p w14:paraId="47A4E04C" w14:textId="0E84DEF4" w:rsidR="00232BC2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My leg hurts </w:t>
                      </w:r>
                    </w:p>
                  </w:txbxContent>
                </v:textbox>
              </v:shape>
            </w:pict>
          </mc:Fallback>
        </mc:AlternateContent>
      </w:r>
      <w:r w:rsidRPr="00F47EFA">
        <w:rPr>
          <w:rFonts w:ascii="Abadi" w:hAnsi="Abadi"/>
          <w:b/>
          <w:noProof/>
          <w:lang w:eastAsia="en-GB"/>
        </w:rPr>
        <w:drawing>
          <wp:inline distT="0" distB="0" distL="0" distR="0" wp14:anchorId="15F8B20E" wp14:editId="63DA6AFA">
            <wp:extent cx="4525006" cy="2076740"/>
            <wp:effectExtent l="0" t="0" r="0" b="0"/>
            <wp:docPr id="883798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79882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0C344" w14:textId="77777777" w:rsidR="00232BC2" w:rsidRDefault="00232BC2" w:rsidP="009618D1">
      <w:pPr>
        <w:tabs>
          <w:tab w:val="left" w:pos="1350"/>
        </w:tabs>
        <w:rPr>
          <w:rFonts w:ascii="AutographS" w:hAnsi="AutographS"/>
          <w:b/>
          <w:bCs/>
        </w:rPr>
      </w:pPr>
    </w:p>
    <w:p w14:paraId="720D566F" w14:textId="5737B043" w:rsidR="00C25E8E" w:rsidRDefault="009B70F9" w:rsidP="009618D1">
      <w:pPr>
        <w:tabs>
          <w:tab w:val="left" w:pos="1350"/>
        </w:tabs>
        <w:rPr>
          <w:rFonts w:ascii="AutographS" w:hAnsi="AutographS"/>
          <w:b/>
          <w:bCs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3CCFB9" wp14:editId="44E418AC">
                <wp:simplePos x="0" y="0"/>
                <wp:positionH relativeFrom="margin">
                  <wp:posOffset>5168265</wp:posOffset>
                </wp:positionH>
                <wp:positionV relativeFrom="paragraph">
                  <wp:posOffset>13335</wp:posOffset>
                </wp:positionV>
                <wp:extent cx="1541780" cy="280035"/>
                <wp:effectExtent l="0" t="0" r="20320" b="24765"/>
                <wp:wrapNone/>
                <wp:docPr id="1229491745" name="Text Box 122949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AF722" w14:textId="33963DF8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CCFB9" id="Text Box 1229491745" o:spid="_x0000_s1043" type="#_x0000_t202" style="position:absolute;margin-left:406.95pt;margin-top:1.05pt;width:121.4pt;height:22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" fillcolor="white [3201]" strokeweight=".5pt">
                <v:textbox>
                  <w:txbxContent>
                    <w:p w14:paraId="5B2AF722" w14:textId="33963DF8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6C88D6" wp14:editId="4E996C7A">
                <wp:simplePos x="0" y="0"/>
                <wp:positionH relativeFrom="margin">
                  <wp:align>left</wp:align>
                </wp:positionH>
                <wp:positionV relativeFrom="paragraph">
                  <wp:posOffset>147955</wp:posOffset>
                </wp:positionV>
                <wp:extent cx="6714490" cy="1095469"/>
                <wp:effectExtent l="0" t="0" r="10160" b="28575"/>
                <wp:wrapNone/>
                <wp:docPr id="1192655181" name="Text Box 119265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16B2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DA79D9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72548F93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114FAAE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C88D6" id="Text Box 1192655181" o:spid="_x0000_s1044" type="#_x0000_t202" style="position:absolute;margin-left:0;margin-top:11.65pt;width:528.7pt;height:86.25pt;z-index:2517524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" fillcolor="white [3201]" strokeweight=".5pt">
                <v:textbox>
                  <w:txbxContent>
                    <w:p w14:paraId="09F16B2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DA79D9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72548F93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114FAAE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68749D8C" w14:textId="181F8B28" w:rsidR="00C25E8E" w:rsidRDefault="00C25E8E" w:rsidP="009618D1">
      <w:pPr>
        <w:tabs>
          <w:tab w:val="left" w:pos="1350"/>
        </w:tabs>
        <w:rPr>
          <w:rFonts w:ascii="AutographS" w:hAnsi="AutographS"/>
          <w:b/>
          <w:bCs/>
        </w:rPr>
      </w:pPr>
    </w:p>
    <w:p w14:paraId="3B957FDD" w14:textId="0B8DBA7B" w:rsidR="00C25E8E" w:rsidRDefault="00C25E8E" w:rsidP="009618D1">
      <w:pPr>
        <w:tabs>
          <w:tab w:val="left" w:pos="1350"/>
        </w:tabs>
        <w:rPr>
          <w:rFonts w:ascii="AutographS" w:hAnsi="AutographS"/>
          <w:b/>
          <w:bCs/>
        </w:rPr>
      </w:pPr>
    </w:p>
    <w:p w14:paraId="22C3CC9D" w14:textId="468C4E3E" w:rsidR="009C7E9A" w:rsidRDefault="009C7E9A" w:rsidP="007C4FE2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1965CAEC" w14:textId="0C4DE989" w:rsidR="00E11DE2" w:rsidRDefault="001D38FF" w:rsidP="009B70F9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7204E46B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8D3128" w:rsidRPr="00404745" w:rsidRDefault="008D3128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7C4630" id="Text Box 24" o:spid="_x0000_s1045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So1F7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8D3128" w:rsidRPr="00404745" w:rsidRDefault="008D3128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0BBCEC3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8D3128" w:rsidRPr="008D6151" w:rsidRDefault="008D3128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8D3128" w:rsidRDefault="008D3128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8D3128" w:rsidRDefault="008D3128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9A2EC9" id="Text Box 23" o:spid="_x0000_s1046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PbvVOA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2C67D3E9" w14:textId="77777777" w:rsidR="008D3128" w:rsidRPr="008D6151" w:rsidRDefault="008D3128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8D3128" w:rsidRDefault="008D3128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8D3128" w:rsidRDefault="008D3128" w:rsidP="001D38FF"/>
                  </w:txbxContent>
                </v:textbox>
              </v:shape>
            </w:pict>
          </mc:Fallback>
        </mc:AlternateContent>
      </w:r>
      <w:r w:rsidR="007C4FE2">
        <w:rPr>
          <w:lang w:val="en-US" w:eastAsia="ja-JP"/>
        </w:rPr>
        <w:tab/>
      </w: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3B44772A" w14:textId="5FBB078E" w:rsidR="00A846FC" w:rsidRDefault="00A846FC" w:rsidP="006E1B5C">
      <w:pPr>
        <w:pStyle w:val="Heading1"/>
      </w:pPr>
      <w:bookmarkStart w:id="6" w:name="_Toc234239532"/>
      <w:r w:rsidRPr="00CD42E2">
        <w:rPr>
          <w:noProof/>
          <w:lang w:val="en-GB" w:eastAsia="en-GB"/>
        </w:rPr>
        <w:drawing>
          <wp:anchor distT="0" distB="0" distL="114300" distR="114300" simplePos="0" relativeHeight="251811840" behindDoc="0" locked="0" layoutInCell="1" allowOverlap="1" wp14:anchorId="435BAC5C" wp14:editId="0C5A7320">
            <wp:simplePos x="0" y="0"/>
            <wp:positionH relativeFrom="margin">
              <wp:align>right</wp:align>
            </wp:positionH>
            <wp:positionV relativeFrom="paragraph">
              <wp:posOffset>-305435</wp:posOffset>
            </wp:positionV>
            <wp:extent cx="2375779" cy="401702"/>
            <wp:effectExtent l="0" t="0" r="5715" b="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BA"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2D178" wp14:editId="7C1AB99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31581507" name="Text Box 213158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D7C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B2D178" id="Text Box 2131581507" o:spid="_x0000_s1047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2vg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YVV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APva+A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F43D7C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5</w:t>
      </w:r>
      <w:r w:rsidR="006E1B5C">
        <w:t xml:space="preserve">: </w:t>
      </w:r>
      <w:r>
        <w:t>Vocabulary</w:t>
      </w:r>
      <w:bookmarkEnd w:id="6"/>
    </w:p>
    <w:p w14:paraId="38B8C587" w14:textId="4697C970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proofErr w:type="spellStart"/>
      <w:r w:rsidR="00232BC2">
        <w:rPr>
          <w:rFonts w:ascii="Arial" w:hAnsi="Arial" w:cs="Arial"/>
          <w:b/>
          <w:bCs/>
          <w:i/>
          <w:iCs/>
        </w:rPr>
        <w:t>Dieta</w:t>
      </w:r>
      <w:proofErr w:type="spellEnd"/>
      <w:r w:rsidR="00232BC2">
        <w:rPr>
          <w:rFonts w:ascii="Arial" w:hAnsi="Arial" w:cs="Arial"/>
          <w:b/>
          <w:bCs/>
          <w:i/>
          <w:iCs/>
        </w:rPr>
        <w:t xml:space="preserve"> y </w:t>
      </w:r>
      <w:proofErr w:type="spellStart"/>
      <w:r w:rsidR="00232BC2">
        <w:rPr>
          <w:rFonts w:ascii="Arial" w:hAnsi="Arial" w:cs="Arial"/>
          <w:b/>
          <w:bCs/>
          <w:i/>
          <w:iCs/>
        </w:rPr>
        <w:t>salud</w:t>
      </w:r>
      <w:proofErr w:type="spellEnd"/>
      <w:r w:rsidRPr="007C4FE2">
        <w:rPr>
          <w:rFonts w:ascii="Arial" w:hAnsi="Arial" w:cs="Arial"/>
        </w:rPr>
        <w:t xml:space="preserve">) at the back of your booklet. </w:t>
      </w:r>
    </w:p>
    <w:p w14:paraId="237EABBA" w14:textId="76B04FA5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232BC2">
        <w:rPr>
          <w:rFonts w:ascii="Arial" w:hAnsi="Arial" w:cs="Arial"/>
          <w:b/>
          <w:bCs/>
          <w:i/>
          <w:iCs/>
        </w:rPr>
        <w:t xml:space="preserve">Me </w:t>
      </w:r>
      <w:proofErr w:type="spellStart"/>
      <w:r w:rsidR="00232BC2">
        <w:rPr>
          <w:rFonts w:ascii="Arial" w:hAnsi="Arial" w:cs="Arial"/>
          <w:b/>
          <w:bCs/>
          <w:i/>
          <w:iCs/>
        </w:rPr>
        <w:t>duele</w:t>
      </w:r>
      <w:proofErr w:type="spellEnd"/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A846FC" w14:paraId="60E9972B" w14:textId="77777777" w:rsidTr="00671C84">
        <w:trPr>
          <w:trHeight w:val="780"/>
        </w:trPr>
        <w:tc>
          <w:tcPr>
            <w:tcW w:w="2442" w:type="dxa"/>
            <w:shd w:val="clear" w:color="auto" w:fill="D9E2F3"/>
          </w:tcPr>
          <w:p w14:paraId="4D8ED6AF" w14:textId="11FC9F54" w:rsidR="00A846FC" w:rsidRPr="007C4FE2" w:rsidRDefault="00D95B57" w:rsidP="00671C84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A846FC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7BCEE8CA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4BC578D4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1B94922" w14:textId="79C591F9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6C37A1AC" w14:textId="18657194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2D423B4C" w14:textId="02B2CA3D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D95B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A846FC" w14:paraId="4F12B0EB" w14:textId="77777777" w:rsidTr="00671C84">
        <w:trPr>
          <w:trHeight w:val="302"/>
        </w:trPr>
        <w:tc>
          <w:tcPr>
            <w:tcW w:w="2442" w:type="dxa"/>
          </w:tcPr>
          <w:p w14:paraId="7C592E2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4D613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79778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8F050A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6533F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C873E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EF881E3" w14:textId="77777777" w:rsidTr="00671C84">
        <w:trPr>
          <w:trHeight w:val="302"/>
        </w:trPr>
        <w:tc>
          <w:tcPr>
            <w:tcW w:w="2442" w:type="dxa"/>
          </w:tcPr>
          <w:p w14:paraId="1B19FE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570A2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2DF5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3320B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F2C8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A0AE4C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6BD5AC" w14:textId="77777777" w:rsidTr="00671C84">
        <w:trPr>
          <w:trHeight w:val="302"/>
        </w:trPr>
        <w:tc>
          <w:tcPr>
            <w:tcW w:w="2442" w:type="dxa"/>
          </w:tcPr>
          <w:p w14:paraId="0E9BAD2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4E297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905C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37F9DC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D59A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A9A3EE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D587A77" w14:textId="77777777" w:rsidTr="00671C84">
        <w:trPr>
          <w:trHeight w:val="302"/>
        </w:trPr>
        <w:tc>
          <w:tcPr>
            <w:tcW w:w="2442" w:type="dxa"/>
          </w:tcPr>
          <w:p w14:paraId="55F0F2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78DB8B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2F323E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B571A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FD686A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3F8DD8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5A318E5" w14:textId="77777777" w:rsidTr="00671C84">
        <w:trPr>
          <w:trHeight w:val="302"/>
        </w:trPr>
        <w:tc>
          <w:tcPr>
            <w:tcW w:w="2442" w:type="dxa"/>
          </w:tcPr>
          <w:p w14:paraId="165ECD9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021A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1AE831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EE915A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F075E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9E79DF1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473F376" w14:textId="77777777" w:rsidTr="00671C84">
        <w:trPr>
          <w:trHeight w:val="302"/>
        </w:trPr>
        <w:tc>
          <w:tcPr>
            <w:tcW w:w="2442" w:type="dxa"/>
          </w:tcPr>
          <w:p w14:paraId="7CFEC3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A6F1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390CFD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82F60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C2437F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484C48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11CAB0FB" w14:textId="77777777" w:rsidTr="00671C84">
        <w:trPr>
          <w:trHeight w:val="302"/>
        </w:trPr>
        <w:tc>
          <w:tcPr>
            <w:tcW w:w="2442" w:type="dxa"/>
          </w:tcPr>
          <w:p w14:paraId="7F4FEB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7FF14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D410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59A8C6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509DEC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6B46670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6F2EC8E8" w14:textId="77777777" w:rsidTr="00671C84">
        <w:trPr>
          <w:trHeight w:val="302"/>
        </w:trPr>
        <w:tc>
          <w:tcPr>
            <w:tcW w:w="2442" w:type="dxa"/>
          </w:tcPr>
          <w:p w14:paraId="27F43BF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AC4D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01B077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7F9CA2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CC178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4AE563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45B6CC92" w14:textId="77777777" w:rsidTr="00671C84">
        <w:trPr>
          <w:trHeight w:val="302"/>
        </w:trPr>
        <w:tc>
          <w:tcPr>
            <w:tcW w:w="2442" w:type="dxa"/>
          </w:tcPr>
          <w:p w14:paraId="70DE645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BB50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31DE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8BC7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3741B0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83CF60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C29EF67" w14:textId="77777777" w:rsidTr="00671C84">
        <w:trPr>
          <w:trHeight w:val="302"/>
        </w:trPr>
        <w:tc>
          <w:tcPr>
            <w:tcW w:w="2442" w:type="dxa"/>
          </w:tcPr>
          <w:p w14:paraId="10D2E41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8430A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4B2D4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E1559A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1E54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A961ED7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EA3106" w14:textId="77777777" w:rsidTr="00671C84">
        <w:trPr>
          <w:trHeight w:val="302"/>
        </w:trPr>
        <w:tc>
          <w:tcPr>
            <w:tcW w:w="2442" w:type="dxa"/>
          </w:tcPr>
          <w:p w14:paraId="5FD21F5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B08BC5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2E6C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4FA31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D3E6C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D4D4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F0EE170" w14:textId="77777777" w:rsidTr="00671C84">
        <w:trPr>
          <w:trHeight w:val="302"/>
        </w:trPr>
        <w:tc>
          <w:tcPr>
            <w:tcW w:w="2442" w:type="dxa"/>
          </w:tcPr>
          <w:p w14:paraId="45678ED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EC76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D93E42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A5699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CFA3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5746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7BA90F61" w14:textId="77777777" w:rsidTr="00671C84">
        <w:trPr>
          <w:trHeight w:val="302"/>
        </w:trPr>
        <w:tc>
          <w:tcPr>
            <w:tcW w:w="2442" w:type="dxa"/>
          </w:tcPr>
          <w:p w14:paraId="58EB7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9937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FB538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C0390A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E58E3A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3B37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BC05D0A" w14:textId="77777777" w:rsidTr="00671C84">
        <w:trPr>
          <w:trHeight w:val="302"/>
        </w:trPr>
        <w:tc>
          <w:tcPr>
            <w:tcW w:w="2442" w:type="dxa"/>
          </w:tcPr>
          <w:p w14:paraId="1FC008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501D8D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2E80B6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B09D50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33DE4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75D6D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924D876" w14:textId="77777777" w:rsidTr="00671C84">
        <w:trPr>
          <w:trHeight w:val="302"/>
        </w:trPr>
        <w:tc>
          <w:tcPr>
            <w:tcW w:w="2442" w:type="dxa"/>
          </w:tcPr>
          <w:p w14:paraId="6DBDF51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B6F5C0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A29492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E7951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B4F50D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CDE59B8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97741C2" w14:textId="77777777" w:rsidTr="00671C84">
        <w:trPr>
          <w:trHeight w:val="302"/>
        </w:trPr>
        <w:tc>
          <w:tcPr>
            <w:tcW w:w="2442" w:type="dxa"/>
          </w:tcPr>
          <w:p w14:paraId="759100E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6DD910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D11F9B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A6779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E47A57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A3A17D" w14:textId="77777777" w:rsidR="00A846FC" w:rsidRDefault="00A846FC" w:rsidP="00671C84">
            <w:pPr>
              <w:spacing w:before="120"/>
              <w:jc w:val="center"/>
            </w:pPr>
          </w:p>
        </w:tc>
      </w:tr>
    </w:tbl>
    <w:p w14:paraId="3F226101" w14:textId="77777777" w:rsidR="00A846FC" w:rsidRDefault="00A846FC" w:rsidP="00A846FC">
      <w:pPr>
        <w:spacing w:line="480" w:lineRule="auto"/>
        <w:rPr>
          <w:rFonts w:ascii="Arial" w:hAnsi="Arial" w:cs="Arial"/>
          <w:b/>
          <w:bCs/>
        </w:rPr>
      </w:pPr>
    </w:p>
    <w:p w14:paraId="24F03FAD" w14:textId="77777777" w:rsidR="00A846FC" w:rsidRDefault="00A846FC" w:rsidP="00A846FC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2FC7A14C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1883A519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6C51F553" w14:textId="780DD3CC" w:rsidR="00A846FC" w:rsidRDefault="00A846FC" w:rsidP="00232BC2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192B5A" wp14:editId="1AA0C2F6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7B301B" w14:textId="77777777" w:rsidR="00A846FC" w:rsidRPr="00A840BA" w:rsidRDefault="00A846FC" w:rsidP="00A846F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192B5A" id="Text Box 19" o:spid="_x0000_s1048" type="#_x0000_t202" style="position:absolute;left:0;text-align:left;margin-left:70.25pt;margin-top:18.75pt;width:121.45pt;height:28.15pt;z-index:2518097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" fillcolor="white [3201]" strokeweight=".5pt">
                <v:textbox>
                  <w:txbxContent>
                    <w:p w14:paraId="6C7B301B" w14:textId="77777777" w:rsidR="00A846FC" w:rsidRPr="00A840BA" w:rsidRDefault="00A846FC" w:rsidP="00A846FC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D6E0F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6411BE" wp14:editId="469CAFD4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6714490" cy="1095469"/>
                <wp:effectExtent l="0" t="0" r="1016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E1DFD6" w14:textId="77777777" w:rsidR="00A846FC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55506C9" w14:textId="77777777" w:rsidR="00A846FC" w:rsidRPr="008D6151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9F21207" w14:textId="77777777" w:rsidR="00A846FC" w:rsidRDefault="00A846FC" w:rsidP="00A846F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6AA7B8B" w14:textId="77777777" w:rsidR="00A846FC" w:rsidRDefault="00A846FC" w:rsidP="00A846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411BE" id="Text Box 20" o:spid="_x0000_s1049" type="#_x0000_t202" style="position:absolute;left:0;text-align:left;margin-left:0;margin-top:.95pt;width:528.7pt;height:86.25pt;z-index:2518087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" fillcolor="white [3201]" strokeweight=".5pt">
                <v:textbox>
                  <w:txbxContent>
                    <w:p w14:paraId="65E1DFD6" w14:textId="77777777" w:rsidR="00A846FC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55506C9" w14:textId="77777777" w:rsidR="00A846FC" w:rsidRPr="008D6151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9F21207" w14:textId="77777777" w:rsidR="00A846FC" w:rsidRDefault="00A846FC" w:rsidP="00A846F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6AA7B8B" w14:textId="77777777" w:rsidR="00A846FC" w:rsidRDefault="00A846FC" w:rsidP="00A846FC"/>
                  </w:txbxContent>
                </v:textbox>
                <w10:wrap anchorx="margin"/>
              </v:shape>
            </w:pict>
          </mc:Fallback>
        </mc:AlternateContent>
      </w:r>
    </w:p>
    <w:p w14:paraId="12B40780" w14:textId="77777777" w:rsidR="00A846FC" w:rsidRDefault="00A846FC" w:rsidP="00A846FC"/>
    <w:p w14:paraId="1F906902" w14:textId="77777777" w:rsidR="00A846FC" w:rsidRPr="007C4FE2" w:rsidRDefault="00A846FC" w:rsidP="00A846FC"/>
    <w:p w14:paraId="11CBDD3F" w14:textId="05F3E64E" w:rsidR="006E1B5C" w:rsidRPr="00A846FC" w:rsidRDefault="006E1B5C" w:rsidP="00A846FC">
      <w:pPr>
        <w:pStyle w:val="Heading1"/>
      </w:pPr>
      <w:r w:rsidRPr="006E1B5C">
        <w:rPr>
          <w:lang w:val="fr-FR"/>
        </w:rPr>
        <w:lastRenderedPageBreak/>
        <w:t xml:space="preserve"> </w:t>
      </w:r>
      <w:bookmarkStart w:id="7" w:name="_Toc234239533"/>
      <w:r w:rsidR="00A846FC">
        <w:rPr>
          <w:lang w:val="fr-FR"/>
        </w:rPr>
        <w:t>Topic 1 Task 6 : Linguascope</w:t>
      </w:r>
      <w:bookmarkEnd w:id="7"/>
    </w:p>
    <w:p w14:paraId="54F3680B" w14:textId="77777777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8D3128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8D3128" w:rsidRPr="00CB137B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7C8F02" id="Text Box 1210800067" o:spid="_x0000_s1050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nG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nkdDQ5EbOF4oh8Weik5AxfScRfM+efmUXtIA84D/4Jl1IBJgW9RUkF9tffzkM8&#10;thS9lDSoxZy6n3tmBSXqm8Zmfx5OJkG8cTOZ3o5wY68922uP3tdLQKaGOHmGRzPEe3UySwv1K47N&#10;IryKLqY5vp1TfzKXvpsQHDsuFosYhHI1zK/1xvAAHToTeH1pX5k1fV89KuIRTqpl2bv2drHhpobF&#10;3kMpY+8D0R2rPf8o9aiefizDLF3vY9Tl5zH/DQ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rdAZxj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735C6F" w14:textId="77777777" w:rsidR="008D3128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8D3128" w:rsidRPr="00CB137B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4A15A41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232BC2">
        <w:rPr>
          <w:rFonts w:ascii="Arial" w:hAnsi="Arial" w:cs="Arial"/>
          <w:b/>
          <w:color w:val="000000" w:themeColor="text1"/>
        </w:rPr>
        <w:t xml:space="preserve">El </w:t>
      </w:r>
      <w:proofErr w:type="spellStart"/>
      <w:r w:rsidR="00232BC2">
        <w:rPr>
          <w:rFonts w:ascii="Arial" w:hAnsi="Arial" w:cs="Arial"/>
          <w:b/>
          <w:color w:val="000000" w:themeColor="text1"/>
        </w:rPr>
        <w:t>ocio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r w:rsidR="00232BC2" w:rsidRPr="007B5435">
        <w:rPr>
          <w:rFonts w:ascii="Arial" w:hAnsi="Arial" w:cs="Arial"/>
          <w:color w:val="000000" w:themeColor="text1"/>
        </w:rPr>
        <w:t>topics</w:t>
      </w:r>
    </w:p>
    <w:p w14:paraId="0B03FB5D" w14:textId="467FEB51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proofErr w:type="spellStart"/>
      <w:r w:rsidR="00232BC2">
        <w:rPr>
          <w:rFonts w:ascii="Arial" w:hAnsi="Arial" w:cs="Arial"/>
          <w:b/>
          <w:color w:val="000000" w:themeColor="text1"/>
        </w:rPr>
        <w:t>En</w:t>
      </w:r>
      <w:proofErr w:type="spellEnd"/>
      <w:r w:rsidR="00232BC2">
        <w:rPr>
          <w:rFonts w:ascii="Arial" w:hAnsi="Arial" w:cs="Arial"/>
          <w:b/>
          <w:color w:val="000000" w:themeColor="text1"/>
        </w:rPr>
        <w:t xml:space="preserve"> el </w:t>
      </w:r>
      <w:proofErr w:type="spellStart"/>
      <w:r w:rsidR="00232BC2">
        <w:rPr>
          <w:rFonts w:ascii="Arial" w:hAnsi="Arial" w:cs="Arial"/>
          <w:b/>
          <w:color w:val="000000" w:themeColor="text1"/>
        </w:rPr>
        <w:t>ordenador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6448EBCC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9E7B12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ing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45FA4844" w14:textId="5226E758" w:rsidR="006E1B5C" w:rsidRPr="007B5435" w:rsidRDefault="00817994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3986085D" wp14:editId="65FBB91D">
            <wp:extent cx="3114675" cy="54292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0175EAA6" w:rsidR="006E1B5C" w:rsidRPr="007B5435" w:rsidRDefault="009B70F9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23B7A657" wp14:editId="57752EBF">
            <wp:extent cx="3076575" cy="5524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1644CD3F" w:rsidR="006E1B5C" w:rsidRPr="007B5435" w:rsidRDefault="009B70F9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bookmarkStart w:id="8" w:name="_GoBack"/>
      <w:r>
        <w:rPr>
          <w:noProof/>
          <w:lang w:eastAsia="en-GB"/>
        </w:rPr>
        <w:drawing>
          <wp:inline distT="0" distB="0" distL="0" distR="0" wp14:anchorId="6882AB26" wp14:editId="77ECB2A8">
            <wp:extent cx="3019425" cy="5524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8"/>
      <w:r w:rsidR="006E1B5C"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243A3BB8" w:rsidR="006E1B5C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7043E4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e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</w:t>
      </w:r>
      <w:r w:rsidR="00622D3F">
        <w:rPr>
          <w:rFonts w:ascii="Arial" w:hAnsi="Arial" w:cs="Arial"/>
          <w:color w:val="000000" w:themeColor="text1"/>
        </w:rPr>
        <w:t>two</w:t>
      </w:r>
      <w:r>
        <w:rPr>
          <w:rFonts w:ascii="Arial" w:hAnsi="Arial" w:cs="Arial"/>
          <w:color w:val="000000" w:themeColor="text1"/>
        </w:rPr>
        <w:t xml:space="preserve"> more section</w:t>
      </w:r>
      <w:r w:rsidR="00622D3F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1C5160C5" w:rsidR="006E1B5C" w:rsidRDefault="00232BC2" w:rsidP="006E1B5C">
      <w:pPr>
        <w:rPr>
          <w:noProof/>
          <w:lang w:val="en-US" w:eastAsia="ja-JP"/>
        </w:rPr>
      </w:pPr>
      <w:r w:rsidRPr="00F47EFA"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576172D8" wp14:editId="76C754BE">
            <wp:simplePos x="0" y="0"/>
            <wp:positionH relativeFrom="column">
              <wp:posOffset>3821502</wp:posOffset>
            </wp:positionH>
            <wp:positionV relativeFrom="paragraph">
              <wp:posOffset>17253</wp:posOffset>
            </wp:positionV>
            <wp:extent cx="2263715" cy="337480"/>
            <wp:effectExtent l="0" t="0" r="3810" b="5715"/>
            <wp:wrapNone/>
            <wp:docPr id="179526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6842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15" cy="3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07D"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04D97C5D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DBDE44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232BC2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A0A477" id="_x0000_s1051" type="#_x0000_t202" style="position:absolute;margin-left:0;margin-top:9.6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">
                <v:textbox style="mso-fit-shape-to-text:t">
                  <w:txbxContent>
                    <w:p w14:paraId="71B1F593" w14:textId="77DBDE44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232BC2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66DDB1" id="Text Box 1059377574" o:spid="_x0000_s1052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HemPA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" fillcolor="white [3201]" strokeweight=".5pt">
                <v:textbox>
                  <w:txbxContent>
                    <w:p w14:paraId="4AE1964F" w14:textId="0A38A220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A1F361" id="Text Box 963276490" o:spid="_x0000_s1053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tyQ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" fillcolor="white [3201]" strokeweight=".5pt">
                <v:textbox>
                  <w:txbxContent>
                    <w:p w14:paraId="6459D0EA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8D3128" w:rsidRPr="00404745" w:rsidRDefault="008D3128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B04CD6" id="Text Box 761139919" o:spid="_x0000_s1054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VVzKoD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5EEACC50" w14:textId="77777777" w:rsidR="008D3128" w:rsidRPr="00404745" w:rsidRDefault="008D3128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8D3128" w:rsidRPr="008D6151" w:rsidRDefault="008D3128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8D3128" w:rsidRDefault="008D3128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8D3128" w:rsidRDefault="008D3128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5D0222" id="Text Box 556528951" o:spid="_x0000_s1055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NNHTKT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70AD0FBF" w14:textId="77777777" w:rsidR="008D3128" w:rsidRPr="008D6151" w:rsidRDefault="008D3128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8D3128" w:rsidRDefault="008D3128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8D3128" w:rsidRDefault="008D3128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224AF" w14:textId="77777777" w:rsidR="00425A9F" w:rsidRDefault="00425A9F">
      <w:pPr>
        <w:spacing w:after="0" w:line="240" w:lineRule="auto"/>
      </w:pPr>
      <w:r>
        <w:separator/>
      </w:r>
    </w:p>
  </w:endnote>
  <w:endnote w:type="continuationSeparator" w:id="0">
    <w:p w14:paraId="1178736A" w14:textId="77777777" w:rsidR="00425A9F" w:rsidRDefault="00425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altName w:val="Arial"/>
    <w:charset w:val="00"/>
    <w:family w:val="swiss"/>
    <w:pitch w:val="variable"/>
    <w:sig w:usb0="80000003" w:usb1="00000000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badi ExtraLight">
    <w:altName w:val="Arial"/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915F" w14:textId="77777777" w:rsidR="0092009E" w:rsidRDefault="00920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AEB7" w14:textId="16BEC64D" w:rsidR="008D3128" w:rsidRPr="007C4FE2" w:rsidRDefault="008D3128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9B70F9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8D3128" w:rsidRDefault="008D3128" w:rsidP="00CB13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E8EB" w14:textId="77777777" w:rsidR="00412510" w:rsidRDefault="0041251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7976F" w14:textId="25F86076" w:rsidR="00412510" w:rsidRPr="0092009E" w:rsidRDefault="00A846FC" w:rsidP="00B021E2">
    <w:pPr>
      <w:pStyle w:val="Footer"/>
      <w:pBdr>
        <w:top w:val="single" w:sz="4" w:space="1" w:color="auto"/>
      </w:pBdr>
      <w:tabs>
        <w:tab w:val="center" w:pos="4820"/>
        <w:tab w:val="right" w:pos="9639"/>
      </w:tabs>
      <w:rPr>
        <w:rFonts w:ascii="Cambria" w:hAnsi="Cambria" w:cs="Arial"/>
        <w:b/>
      </w:rPr>
    </w:pPr>
    <w:r w:rsidRPr="00A846FC">
      <w:rPr>
        <w:rFonts w:ascii="Arial" w:hAnsi="Arial" w:cs="Arial"/>
        <w:noProof/>
        <w:color w:val="4472C4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ADE6" wp14:editId="26A93E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CC1F18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92009E">
      <w:rPr>
        <w:rFonts w:ascii="Cambria" w:eastAsiaTheme="majorEastAsia" w:hAnsi="Cambria" w:cstheme="majorBidi"/>
        <w:b/>
        <w:color w:val="4472C4" w:themeColor="accent1"/>
        <w:szCs w:val="20"/>
        <w:lang w:val="en-GB"/>
      </w:rPr>
      <w:t xml:space="preserve"> </w:t>
    </w:r>
    <w:r w:rsidRPr="0092009E">
      <w:rPr>
        <w:rFonts w:ascii="Cambria" w:hAnsi="Cambria" w:cs="Arial"/>
        <w:b/>
        <w:color w:val="4472C4" w:themeColor="accent1"/>
        <w:szCs w:val="20"/>
      </w:rPr>
      <w:fldChar w:fldCharType="begin"/>
    </w:r>
    <w:r w:rsidRPr="0092009E">
      <w:rPr>
        <w:rFonts w:ascii="Cambria" w:hAnsi="Cambria" w:cs="Arial"/>
        <w:b/>
        <w:color w:val="4472C4" w:themeColor="accent1"/>
        <w:szCs w:val="20"/>
      </w:rPr>
      <w:instrText>PAGE    \* MERGEFORMAT</w:instrText>
    </w:r>
    <w:r w:rsidRPr="0092009E">
      <w:rPr>
        <w:rFonts w:ascii="Cambria" w:hAnsi="Cambria" w:cs="Arial"/>
        <w:b/>
        <w:color w:val="4472C4" w:themeColor="accent1"/>
        <w:szCs w:val="20"/>
      </w:rPr>
      <w:fldChar w:fldCharType="separate"/>
    </w:r>
    <w:r w:rsidR="00817994" w:rsidRPr="00817994">
      <w:rPr>
        <w:rFonts w:ascii="Cambria" w:eastAsiaTheme="majorEastAsia" w:hAnsi="Cambria" w:cstheme="majorBidi"/>
        <w:b/>
        <w:noProof/>
        <w:color w:val="4472C4" w:themeColor="accent1"/>
        <w:szCs w:val="20"/>
        <w:lang w:val="en-GB"/>
      </w:rPr>
      <w:t>7</w:t>
    </w:r>
    <w:r w:rsidRPr="0092009E">
      <w:rPr>
        <w:rFonts w:ascii="Cambria" w:eastAsiaTheme="majorEastAsia" w:hAnsi="Cambria" w:cstheme="majorBidi"/>
        <w:b/>
        <w:color w:val="4472C4" w:themeColor="accent1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60E09" w14:textId="77777777" w:rsidR="00412510" w:rsidRDefault="00412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A7B00" w14:textId="77777777" w:rsidR="00425A9F" w:rsidRDefault="00425A9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3F8475" w14:textId="77777777" w:rsidR="00425A9F" w:rsidRDefault="00425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0D353" w14:textId="77777777" w:rsidR="0092009E" w:rsidRDefault="00920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8D3128" w:rsidRDefault="008D3128" w:rsidP="00CB13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8D3128" w:rsidRDefault="008D3128" w:rsidP="00CB13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C776" w14:textId="77777777" w:rsidR="00412510" w:rsidRDefault="0041251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29544" w14:textId="56F8306F" w:rsidR="00412510" w:rsidRPr="00C82C44" w:rsidRDefault="00412510" w:rsidP="00412510">
    <w:pPr>
      <w:pStyle w:val="Header"/>
      <w:pBdr>
        <w:bottom w:val="single" w:sz="4" w:space="1" w:color="auto"/>
      </w:pBdr>
      <w:spacing w:after="240"/>
      <w:rPr>
        <w:rFonts w:ascii="Arial" w:hAnsi="Arial" w:cs="Arial"/>
        <w:sz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C467" w14:textId="77777777" w:rsidR="00412510" w:rsidRDefault="004125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5E0C8A"/>
    <w:multiLevelType w:val="hybridMultilevel"/>
    <w:tmpl w:val="78560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53505"/>
    <w:multiLevelType w:val="multilevel"/>
    <w:tmpl w:val="891C9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CE3288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A327F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AD3F46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41226"/>
    <w:multiLevelType w:val="singleLevel"/>
    <w:tmpl w:val="E5AA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90378"/>
    <w:multiLevelType w:val="hybridMultilevel"/>
    <w:tmpl w:val="8B8AD16C"/>
    <w:lvl w:ilvl="0" w:tplc="96629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B20EE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04C89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D9C32C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1F647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E76F5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88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66E9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4DE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6A4B0B"/>
    <w:multiLevelType w:val="singleLevel"/>
    <w:tmpl w:val="4EA2F0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7F4014C6"/>
    <w:multiLevelType w:val="singleLevel"/>
    <w:tmpl w:val="6E7E5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1"/>
  </w:num>
  <w:num w:numId="2">
    <w:abstractNumId w:val="5"/>
  </w:num>
  <w:num w:numId="3">
    <w:abstractNumId w:val="4"/>
  </w:num>
  <w:num w:numId="4">
    <w:abstractNumId w:val="18"/>
  </w:num>
  <w:num w:numId="5">
    <w:abstractNumId w:val="0"/>
  </w:num>
  <w:num w:numId="6">
    <w:abstractNumId w:val="15"/>
  </w:num>
  <w:num w:numId="7">
    <w:abstractNumId w:val="16"/>
  </w:num>
  <w:num w:numId="8">
    <w:abstractNumId w:val="9"/>
  </w:num>
  <w:num w:numId="9">
    <w:abstractNumId w:val="14"/>
  </w:num>
  <w:num w:numId="10">
    <w:abstractNumId w:val="11"/>
  </w:num>
  <w:num w:numId="11">
    <w:abstractNumId w:val="1"/>
  </w:num>
  <w:num w:numId="12">
    <w:abstractNumId w:val="12"/>
  </w:num>
  <w:num w:numId="13">
    <w:abstractNumId w:val="7"/>
  </w:num>
  <w:num w:numId="14">
    <w:abstractNumId w:val="6"/>
  </w:num>
  <w:num w:numId="15">
    <w:abstractNumId w:val="19"/>
  </w:num>
  <w:num w:numId="16">
    <w:abstractNumId w:val="20"/>
  </w:num>
  <w:num w:numId="17">
    <w:abstractNumId w:val="23"/>
  </w:num>
  <w:num w:numId="18">
    <w:abstractNumId w:val="17"/>
  </w:num>
  <w:num w:numId="19">
    <w:abstractNumId w:val="24"/>
  </w:num>
  <w:num w:numId="20">
    <w:abstractNumId w:val="22"/>
  </w:num>
  <w:num w:numId="21">
    <w:abstractNumId w:val="13"/>
  </w:num>
  <w:num w:numId="22">
    <w:abstractNumId w:val="8"/>
  </w:num>
  <w:num w:numId="23">
    <w:abstractNumId w:val="10"/>
  </w:num>
  <w:num w:numId="24">
    <w:abstractNumId w:val="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E2"/>
    <w:rsid w:val="0005088E"/>
    <w:rsid w:val="0008376F"/>
    <w:rsid w:val="000B73D8"/>
    <w:rsid w:val="001106EC"/>
    <w:rsid w:val="001D38FF"/>
    <w:rsid w:val="001E7772"/>
    <w:rsid w:val="001F773A"/>
    <w:rsid w:val="00232BC2"/>
    <w:rsid w:val="00252194"/>
    <w:rsid w:val="0026070B"/>
    <w:rsid w:val="0027256C"/>
    <w:rsid w:val="002A567F"/>
    <w:rsid w:val="002B5174"/>
    <w:rsid w:val="002E46A7"/>
    <w:rsid w:val="002F757E"/>
    <w:rsid w:val="00374A3A"/>
    <w:rsid w:val="00375A22"/>
    <w:rsid w:val="003C3C6E"/>
    <w:rsid w:val="00412510"/>
    <w:rsid w:val="00425A9F"/>
    <w:rsid w:val="00432BFE"/>
    <w:rsid w:val="004425F6"/>
    <w:rsid w:val="004A303A"/>
    <w:rsid w:val="00564595"/>
    <w:rsid w:val="005768FF"/>
    <w:rsid w:val="005B1EC6"/>
    <w:rsid w:val="005C0245"/>
    <w:rsid w:val="00622D3F"/>
    <w:rsid w:val="0066194E"/>
    <w:rsid w:val="00663BC6"/>
    <w:rsid w:val="006D2678"/>
    <w:rsid w:val="006D6518"/>
    <w:rsid w:val="006E1B5C"/>
    <w:rsid w:val="006E1E9B"/>
    <w:rsid w:val="007043E4"/>
    <w:rsid w:val="0077644F"/>
    <w:rsid w:val="007B5435"/>
    <w:rsid w:val="007C4FE2"/>
    <w:rsid w:val="007F6C76"/>
    <w:rsid w:val="00817994"/>
    <w:rsid w:val="00862AC2"/>
    <w:rsid w:val="00864DAE"/>
    <w:rsid w:val="00866419"/>
    <w:rsid w:val="00875AAD"/>
    <w:rsid w:val="008865D9"/>
    <w:rsid w:val="008D3128"/>
    <w:rsid w:val="0092009E"/>
    <w:rsid w:val="009618D1"/>
    <w:rsid w:val="00985BED"/>
    <w:rsid w:val="009B4400"/>
    <w:rsid w:val="009B70F9"/>
    <w:rsid w:val="009C7E9A"/>
    <w:rsid w:val="009E7B12"/>
    <w:rsid w:val="00A840BA"/>
    <w:rsid w:val="00A846FC"/>
    <w:rsid w:val="00A91D42"/>
    <w:rsid w:val="00AD2170"/>
    <w:rsid w:val="00AF14ED"/>
    <w:rsid w:val="00B00F29"/>
    <w:rsid w:val="00B11146"/>
    <w:rsid w:val="00B17EC6"/>
    <w:rsid w:val="00B21E49"/>
    <w:rsid w:val="00B8456F"/>
    <w:rsid w:val="00BC0A0C"/>
    <w:rsid w:val="00BC4333"/>
    <w:rsid w:val="00BC5612"/>
    <w:rsid w:val="00BD169E"/>
    <w:rsid w:val="00BD1EFC"/>
    <w:rsid w:val="00BD3E5A"/>
    <w:rsid w:val="00BE065F"/>
    <w:rsid w:val="00C12A47"/>
    <w:rsid w:val="00C25E8E"/>
    <w:rsid w:val="00C61EF2"/>
    <w:rsid w:val="00C720C3"/>
    <w:rsid w:val="00CB137B"/>
    <w:rsid w:val="00CD42E2"/>
    <w:rsid w:val="00D15E5C"/>
    <w:rsid w:val="00D27AE7"/>
    <w:rsid w:val="00D607D0"/>
    <w:rsid w:val="00D941F0"/>
    <w:rsid w:val="00D95B57"/>
    <w:rsid w:val="00D9705F"/>
    <w:rsid w:val="00E11DE2"/>
    <w:rsid w:val="00E2407D"/>
    <w:rsid w:val="00E56B8E"/>
    <w:rsid w:val="00EE7599"/>
    <w:rsid w:val="00F00A11"/>
    <w:rsid w:val="00F1642D"/>
    <w:rsid w:val="00F179E9"/>
    <w:rsid w:val="00F47EFA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  <w:style w:type="paragraph" w:styleId="NormalWeb">
    <w:name w:val="Normal (Web)"/>
    <w:basedOn w:val="Normal"/>
    <w:uiPriority w:val="99"/>
    <w:semiHidden/>
    <w:unhideWhenUsed/>
    <w:rsid w:val="009618D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8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8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footer" Target="footer4.xml"/><Relationship Id="rId30" Type="http://schemas.openxmlformats.org/officeDocument/2006/relationships/footer" Target="footer6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altName w:val="Arial"/>
    <w:charset w:val="00"/>
    <w:family w:val="swiss"/>
    <w:pitch w:val="variable"/>
    <w:sig w:usb0="80000003" w:usb1="00000000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badi ExtraLight">
    <w:altName w:val="Arial"/>
    <w:charset w:val="00"/>
    <w:family w:val="swiss"/>
    <w:pitch w:val="variable"/>
    <w:sig w:usb0="80000003" w:usb1="00000000" w:usb2="00000000" w:usb3="00000000" w:csb0="0000009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3"/>
    <w:rsid w:val="000923D0"/>
    <w:rsid w:val="000E49AC"/>
    <w:rsid w:val="00114CA9"/>
    <w:rsid w:val="001E7772"/>
    <w:rsid w:val="001F01E3"/>
    <w:rsid w:val="00200CA3"/>
    <w:rsid w:val="00210BA1"/>
    <w:rsid w:val="00332F15"/>
    <w:rsid w:val="00374A3A"/>
    <w:rsid w:val="00423ADE"/>
    <w:rsid w:val="00424871"/>
    <w:rsid w:val="00537DF1"/>
    <w:rsid w:val="005768FF"/>
    <w:rsid w:val="005F274C"/>
    <w:rsid w:val="00663BC6"/>
    <w:rsid w:val="006D2678"/>
    <w:rsid w:val="007D4403"/>
    <w:rsid w:val="00954F63"/>
    <w:rsid w:val="00B4522F"/>
    <w:rsid w:val="00BC4333"/>
    <w:rsid w:val="00C720C3"/>
    <w:rsid w:val="00D101BA"/>
    <w:rsid w:val="00D27AE7"/>
    <w:rsid w:val="00D30EF9"/>
    <w:rsid w:val="00DC670D"/>
    <w:rsid w:val="00EE7599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3.xml><?xml version="1.0" encoding="utf-8"?>
<ds:datastoreItem xmlns:ds="http://schemas.openxmlformats.org/officeDocument/2006/customXml" ds:itemID="{6C6FF46A-3951-417F-A84A-7589135DB219}"/>
</file>

<file path=customXml/itemProps4.xml><?xml version="1.0" encoding="utf-8"?>
<ds:datastoreItem xmlns:ds="http://schemas.openxmlformats.org/officeDocument/2006/customXml" ds:itemID="{AC42AB62-427A-44CE-A262-CCF6FCDD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106F88E6</Template>
  <TotalTime>56</TotalTime>
  <Pages>8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11</cp:revision>
  <dcterms:created xsi:type="dcterms:W3CDTF">2026-07-06T13:11:00Z</dcterms:created>
  <dcterms:modified xsi:type="dcterms:W3CDTF">2026-07-17T11:51:00Z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