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6CB11" w14:textId="77777777" w:rsidR="005B3D1D" w:rsidRDefault="00531B59">
      <w:r>
        <w:rPr>
          <w:rFonts w:ascii="Cambria Math" w:hAnsi="Cambria Math"/>
          <w:noProof/>
          <w:lang w:eastAsia="en-GB"/>
        </w:rPr>
        <w:drawing>
          <wp:anchor distT="0" distB="0" distL="114300" distR="114300" simplePos="0" relativeHeight="251678720" behindDoc="0" locked="0" layoutInCell="1" allowOverlap="1" wp14:anchorId="4C3E640A" wp14:editId="25FB1A34">
            <wp:simplePos x="0" y="0"/>
            <wp:positionH relativeFrom="column">
              <wp:posOffset>788035</wp:posOffset>
            </wp:positionH>
            <wp:positionV relativeFrom="paragraph">
              <wp:posOffset>455740</wp:posOffset>
            </wp:positionV>
            <wp:extent cx="4741545" cy="228981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Sstrip2.jpg"/>
                    <pic:cNvPicPr/>
                  </pic:nvPicPr>
                  <pic:blipFill>
                    <a:blip r:embed="rId8">
                      <a:extLst>
                        <a:ext uri="{28A0092B-C50C-407E-A947-70E740481C1C}">
                          <a14:useLocalDpi xmlns:a14="http://schemas.microsoft.com/office/drawing/2010/main" val="0"/>
                        </a:ext>
                      </a:extLst>
                    </a:blip>
                    <a:stretch>
                      <a:fillRect/>
                    </a:stretch>
                  </pic:blipFill>
                  <pic:spPr>
                    <a:xfrm>
                      <a:off x="0" y="0"/>
                      <a:ext cx="4741545" cy="2289810"/>
                    </a:xfrm>
                    <a:prstGeom prst="rect">
                      <a:avLst/>
                    </a:prstGeom>
                  </pic:spPr>
                </pic:pic>
              </a:graphicData>
            </a:graphic>
            <wp14:sizeRelH relativeFrom="margin">
              <wp14:pctWidth>0</wp14:pctWidth>
            </wp14:sizeRelH>
            <wp14:sizeRelV relativeFrom="margin">
              <wp14:pctHeight>0</wp14:pctHeight>
            </wp14:sizeRelV>
          </wp:anchor>
        </w:drawing>
      </w:r>
      <w:r w:rsidR="00F54BB8" w:rsidRPr="00231E6F">
        <w:rPr>
          <w:rFonts w:ascii="Cambria Math" w:hAnsi="Cambria Math"/>
          <w:noProof/>
          <w:lang w:eastAsia="en-GB"/>
        </w:rPr>
        <mc:AlternateContent>
          <mc:Choice Requires="wps">
            <w:drawing>
              <wp:anchor distT="45720" distB="45720" distL="114300" distR="114300" simplePos="0" relativeHeight="251676672" behindDoc="0" locked="0" layoutInCell="1" allowOverlap="1" wp14:anchorId="1916CFBC" wp14:editId="1B2C2881">
                <wp:simplePos x="0" y="0"/>
                <wp:positionH relativeFrom="margin">
                  <wp:posOffset>30642</wp:posOffset>
                </wp:positionH>
                <wp:positionV relativeFrom="paragraph">
                  <wp:posOffset>3292475</wp:posOffset>
                </wp:positionV>
                <wp:extent cx="6543675" cy="3076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3076575"/>
                        </a:xfrm>
                        <a:prstGeom prst="rect">
                          <a:avLst/>
                        </a:prstGeom>
                        <a:solidFill>
                          <a:srgbClr val="FFFFFF"/>
                        </a:solidFill>
                        <a:ln w="9525">
                          <a:solidFill>
                            <a:srgbClr val="000000"/>
                          </a:solidFill>
                          <a:miter lim="800000"/>
                          <a:headEnd/>
                          <a:tailEnd/>
                        </a:ln>
                      </wps:spPr>
                      <wps:txbx>
                        <w:txbxContent>
                          <w:p w14:paraId="4EFA5E70" w14:textId="77777777" w:rsidR="00F54BB8" w:rsidRPr="00231E6F" w:rsidRDefault="00F54BB8" w:rsidP="00007D06">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14:paraId="7605CC1F"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written by yourself, in your own words.</w:t>
                            </w:r>
                          </w:p>
                          <w:p w14:paraId="5774AE82"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completed by the due date.</w:t>
                            </w:r>
                          </w:p>
                          <w:p w14:paraId="325784C6"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14:paraId="628D67B6"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instructions </w:t>
                            </w:r>
                            <w:r w:rsidRPr="00231E6F">
                              <w:rPr>
                                <w:rFonts w:ascii="Cambria Math" w:hAnsi="Cambria Math"/>
                                <w:b/>
                                <w:sz w:val="30"/>
                              </w:rPr>
                              <w:t>are read and followed closely, before starting.</w:t>
                            </w:r>
                          </w:p>
                          <w:p w14:paraId="65D08B67"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14:paraId="0C80E9E7"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14:paraId="489A0395"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14:paraId="57883B9A"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proofread to ensure spelling, punctuation and grammar is to the best of your ability.</w:t>
                            </w:r>
                            <w:r w:rsidRPr="00231E6F">
                              <w:rPr>
                                <w:rFonts w:ascii="Cambria Math" w:hAnsi="Cambria Math"/>
                                <w:sz w:val="30"/>
                              </w:rPr>
                              <w:t xml:space="preserve"> </w:t>
                            </w:r>
                          </w:p>
                          <w:p w14:paraId="20635FEF" w14:textId="77777777" w:rsidR="00F54BB8" w:rsidRPr="00231E6F" w:rsidRDefault="00F54BB8" w:rsidP="00F54BB8">
                            <w:pPr>
                              <w:pStyle w:val="ListParagraph"/>
                              <w:numPr>
                                <w:ilvl w:val="0"/>
                                <w:numId w:val="3"/>
                              </w:numPr>
                              <w:rPr>
                                <w:rFonts w:ascii="Cambria Math" w:hAnsi="Cambria Math"/>
                                <w:sz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6CFBC" id="_x0000_t202" coordsize="21600,21600" o:spt="202" path="m,l,21600r21600,l21600,xe">
                <v:stroke joinstyle="miter"/>
                <v:path gradientshapeok="t" o:connecttype="rect"/>
              </v:shapetype>
              <v:shape id="Text Box 2" o:spid="_x0000_s1026" type="#_x0000_t202" style="position:absolute;margin-left:2.4pt;margin-top:259.25pt;width:515.25pt;height:242.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">
                <v:textbox>
                  <w:txbxContent>
                    <w:p w14:paraId="4EFA5E70" w14:textId="77777777" w:rsidR="00F54BB8" w:rsidRPr="00231E6F" w:rsidRDefault="00F54BB8" w:rsidP="00007D06">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14:paraId="7605CC1F"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written by yourself, in your own words.</w:t>
                      </w:r>
                    </w:p>
                    <w:p w14:paraId="5774AE82"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completed by the due date.</w:t>
                      </w:r>
                    </w:p>
                    <w:p w14:paraId="325784C6"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14:paraId="628D67B6"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instructions </w:t>
                      </w:r>
                      <w:r w:rsidRPr="00231E6F">
                        <w:rPr>
                          <w:rFonts w:ascii="Cambria Math" w:hAnsi="Cambria Math"/>
                          <w:b/>
                          <w:sz w:val="30"/>
                        </w:rPr>
                        <w:t>are read and followed closely, before starting.</w:t>
                      </w:r>
                    </w:p>
                    <w:p w14:paraId="65D08B67"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14:paraId="0C80E9E7"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14:paraId="489A0395"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14:paraId="57883B9A" w14:textId="77777777" w:rsidR="00F54BB8" w:rsidRPr="00231E6F" w:rsidRDefault="00F54BB8" w:rsidP="00F54BB8">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proofread to ensure spelling, punctuation and grammar is to the best of your ability.</w:t>
                      </w:r>
                      <w:r w:rsidRPr="00231E6F">
                        <w:rPr>
                          <w:rFonts w:ascii="Cambria Math" w:hAnsi="Cambria Math"/>
                          <w:sz w:val="30"/>
                        </w:rPr>
                        <w:t xml:space="preserve"> </w:t>
                      </w:r>
                    </w:p>
                    <w:p w14:paraId="20635FEF" w14:textId="77777777" w:rsidR="00F54BB8" w:rsidRPr="00231E6F" w:rsidRDefault="00F54BB8" w:rsidP="00F54BB8">
                      <w:pPr>
                        <w:pStyle w:val="ListParagraph"/>
                        <w:numPr>
                          <w:ilvl w:val="0"/>
                          <w:numId w:val="3"/>
                        </w:numPr>
                        <w:rPr>
                          <w:rFonts w:ascii="Cambria Math" w:hAnsi="Cambria Math"/>
                          <w:sz w:val="30"/>
                        </w:rPr>
                      </w:pPr>
                    </w:p>
                  </w:txbxContent>
                </v:textbox>
                <w10:wrap type="square" anchorx="margin"/>
              </v:shape>
            </w:pict>
          </mc:Fallback>
        </mc:AlternateContent>
      </w:r>
      <w:r w:rsidR="00F54BB8" w:rsidRPr="00231E6F">
        <w:rPr>
          <w:rFonts w:ascii="Cambria Math" w:hAnsi="Cambria Math"/>
          <w:noProof/>
          <w:lang w:eastAsia="en-GB"/>
        </w:rPr>
        <mc:AlternateContent>
          <mc:Choice Requires="wps">
            <w:drawing>
              <wp:anchor distT="45720" distB="45720" distL="114300" distR="114300" simplePos="0" relativeHeight="251680768" behindDoc="0" locked="0" layoutInCell="1" allowOverlap="1" wp14:anchorId="081AA21A" wp14:editId="00C96CA2">
                <wp:simplePos x="0" y="0"/>
                <wp:positionH relativeFrom="margin">
                  <wp:posOffset>-2978</wp:posOffset>
                </wp:positionH>
                <wp:positionV relativeFrom="paragraph">
                  <wp:posOffset>6845300</wp:posOffset>
                </wp:positionV>
                <wp:extent cx="6543675" cy="121158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211580"/>
                        </a:xfrm>
                        <a:prstGeom prst="rect">
                          <a:avLst/>
                        </a:prstGeom>
                        <a:solidFill>
                          <a:srgbClr val="FFFFFF"/>
                        </a:solidFill>
                        <a:ln w="9525">
                          <a:solidFill>
                            <a:srgbClr val="000000"/>
                          </a:solidFill>
                          <a:miter lim="800000"/>
                          <a:headEnd/>
                          <a:tailEnd/>
                        </a:ln>
                      </wps:spPr>
                      <wps:txbx>
                        <w:txbxContent>
                          <w:p w14:paraId="5DDD2B19" w14:textId="77777777" w:rsidR="00F54BB8" w:rsidRPr="00D86E9D" w:rsidRDefault="00F54BB8" w:rsidP="00F54BB8">
                            <w:pPr>
                              <w:rPr>
                                <w:rFonts w:ascii="Cambria Math" w:hAnsi="Cambria Math"/>
                                <w:b/>
                                <w:sz w:val="30"/>
                              </w:rPr>
                            </w:pPr>
                            <w:r w:rsidRPr="00D86E9D">
                              <w:rPr>
                                <w:rFonts w:ascii="Cambria Math" w:hAnsi="Cambria Math"/>
                                <w:b/>
                                <w:sz w:val="30"/>
                              </w:rPr>
                              <w:t>Name:</w:t>
                            </w:r>
                          </w:p>
                          <w:p w14:paraId="08CB3C0C" w14:textId="77777777" w:rsidR="00F54BB8" w:rsidRPr="00D86E9D" w:rsidRDefault="00F54BB8" w:rsidP="00F54BB8">
                            <w:pPr>
                              <w:rPr>
                                <w:rFonts w:ascii="Cambria Math" w:hAnsi="Cambria Math"/>
                                <w:b/>
                                <w:sz w:val="30"/>
                              </w:rPr>
                            </w:pPr>
                            <w:r w:rsidRPr="00D86E9D">
                              <w:rPr>
                                <w:rFonts w:ascii="Cambria Math" w:hAnsi="Cambria Math"/>
                                <w:b/>
                                <w:sz w:val="30"/>
                              </w:rPr>
                              <w:t>Set:</w:t>
                            </w:r>
                          </w:p>
                          <w:p w14:paraId="77CB434A" w14:textId="77777777" w:rsidR="00F54BB8" w:rsidRPr="00D86E9D" w:rsidRDefault="00F54BB8" w:rsidP="00F54BB8">
                            <w:pPr>
                              <w:rPr>
                                <w:rFonts w:ascii="Cambria Math" w:hAnsi="Cambria Math"/>
                                <w:b/>
                                <w:sz w:val="30"/>
                              </w:rPr>
                            </w:pPr>
                            <w:r w:rsidRPr="00D86E9D">
                              <w:rPr>
                                <w:rFonts w:ascii="Cambria Math" w:hAnsi="Cambria Math"/>
                                <w:b/>
                                <w:sz w:val="3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AA21A" id="_x0000_s1027" type="#_x0000_t202" style="position:absolute;margin-left:-.25pt;margin-top:539pt;width:515.25pt;height:95.4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LBMKQIAAE4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">
                <v:textbox>
                  <w:txbxContent>
                    <w:p w14:paraId="5DDD2B19" w14:textId="77777777" w:rsidR="00F54BB8" w:rsidRPr="00D86E9D" w:rsidRDefault="00F54BB8" w:rsidP="00F54BB8">
                      <w:pPr>
                        <w:rPr>
                          <w:rFonts w:ascii="Cambria Math" w:hAnsi="Cambria Math"/>
                          <w:b/>
                          <w:sz w:val="30"/>
                        </w:rPr>
                      </w:pPr>
                      <w:r w:rsidRPr="00D86E9D">
                        <w:rPr>
                          <w:rFonts w:ascii="Cambria Math" w:hAnsi="Cambria Math"/>
                          <w:b/>
                          <w:sz w:val="30"/>
                        </w:rPr>
                        <w:t>Name:</w:t>
                      </w:r>
                    </w:p>
                    <w:p w14:paraId="08CB3C0C" w14:textId="77777777" w:rsidR="00F54BB8" w:rsidRPr="00D86E9D" w:rsidRDefault="00F54BB8" w:rsidP="00F54BB8">
                      <w:pPr>
                        <w:rPr>
                          <w:rFonts w:ascii="Cambria Math" w:hAnsi="Cambria Math"/>
                          <w:b/>
                          <w:sz w:val="30"/>
                        </w:rPr>
                      </w:pPr>
                      <w:r w:rsidRPr="00D86E9D">
                        <w:rPr>
                          <w:rFonts w:ascii="Cambria Math" w:hAnsi="Cambria Math"/>
                          <w:b/>
                          <w:sz w:val="30"/>
                        </w:rPr>
                        <w:t>Set:</w:t>
                      </w:r>
                    </w:p>
                    <w:p w14:paraId="77CB434A" w14:textId="77777777" w:rsidR="00F54BB8" w:rsidRPr="00D86E9D" w:rsidRDefault="00F54BB8" w:rsidP="00F54BB8">
                      <w:pPr>
                        <w:rPr>
                          <w:rFonts w:ascii="Cambria Math" w:hAnsi="Cambria Math"/>
                          <w:b/>
                          <w:sz w:val="30"/>
                        </w:rPr>
                      </w:pPr>
                      <w:r w:rsidRPr="00D86E9D">
                        <w:rPr>
                          <w:rFonts w:ascii="Cambria Math" w:hAnsi="Cambria Math"/>
                          <w:b/>
                          <w:sz w:val="30"/>
                        </w:rPr>
                        <w:t>Teacher:</w:t>
                      </w:r>
                    </w:p>
                  </w:txbxContent>
                </v:textbox>
                <w10:wrap type="square" anchorx="margin"/>
              </v:shape>
            </w:pict>
          </mc:Fallback>
        </mc:AlternateContent>
      </w:r>
      <w:r w:rsidR="000E6632">
        <w:br w:type="page"/>
      </w:r>
    </w:p>
    <w:p w14:paraId="49592803" w14:textId="559F818B" w:rsidR="00007D06" w:rsidRPr="00F54BB8" w:rsidRDefault="0058016D" w:rsidP="00007D06">
      <w:pPr>
        <w:spacing w:after="200" w:line="276" w:lineRule="auto"/>
        <w:rPr>
          <w:rFonts w:ascii="Cambria" w:hAnsi="Cambria"/>
          <w:b/>
          <w:sz w:val="24"/>
        </w:rPr>
      </w:pPr>
      <w:r>
        <w:rPr>
          <w:noProof/>
          <w:lang w:eastAsia="en-GB"/>
        </w:rPr>
        <w:lastRenderedPageBreak/>
        <mc:AlternateContent>
          <mc:Choice Requires="wps">
            <w:drawing>
              <wp:anchor distT="0" distB="0" distL="114300" distR="114300" simplePos="0" relativeHeight="251705344" behindDoc="0" locked="0" layoutInCell="1" allowOverlap="1" wp14:anchorId="03A41A63" wp14:editId="47786425">
                <wp:simplePos x="0" y="0"/>
                <wp:positionH relativeFrom="column">
                  <wp:posOffset>5207889</wp:posOffset>
                </wp:positionH>
                <wp:positionV relativeFrom="paragraph">
                  <wp:posOffset>-768757</wp:posOffset>
                </wp:positionV>
                <wp:extent cx="1733372" cy="329184"/>
                <wp:effectExtent l="0" t="0" r="19685" b="13970"/>
                <wp:wrapNone/>
                <wp:docPr id="23" name="Rounded Rectangle 23"/>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FDADACB"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0A088A19" w14:textId="77777777" w:rsidR="0058016D" w:rsidRPr="0033416F" w:rsidRDefault="0058016D" w:rsidP="0058016D">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41A63" id="Rounded Rectangle 23" o:spid="_x0000_s1028" style="position:absolute;margin-left:410.05pt;margin-top:-60.55pt;width:136.5pt;height:25.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" filled="f" strokecolor="#1f4d78 [1604]" strokeweight="1pt">
                <v:stroke joinstyle="miter"/>
                <v:textbox>
                  <w:txbxContent>
                    <w:p w14:paraId="7FDADACB"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0A088A19" w14:textId="77777777" w:rsidR="0058016D" w:rsidRPr="0033416F" w:rsidRDefault="0058016D" w:rsidP="0058016D">
                      <w:pPr>
                        <w:shd w:val="clear" w:color="auto" w:fill="FFFFFF" w:themeFill="background1"/>
                        <w:jc w:val="center"/>
                      </w:pPr>
                    </w:p>
                  </w:txbxContent>
                </v:textbox>
              </v:roundrect>
            </w:pict>
          </mc:Fallback>
        </mc:AlternateContent>
      </w:r>
      <w:r w:rsidR="00007D06" w:rsidRPr="00F54BB8">
        <w:rPr>
          <w:rFonts w:ascii="Cambria" w:hAnsi="Cambria"/>
          <w:b/>
          <w:sz w:val="24"/>
        </w:rPr>
        <w:t xml:space="preserve">Instructions: </w:t>
      </w:r>
      <w:r w:rsidR="00007D06" w:rsidRPr="00F54BB8">
        <w:rPr>
          <w:rFonts w:ascii="Cambria" w:hAnsi="Cambria"/>
          <w:sz w:val="24"/>
        </w:rPr>
        <w:t>Refer to your classwork in</w:t>
      </w:r>
      <w:r w:rsidR="00F54BB8" w:rsidRPr="00F54BB8">
        <w:rPr>
          <w:rFonts w:ascii="Cambria" w:hAnsi="Cambria"/>
          <w:sz w:val="24"/>
        </w:rPr>
        <w:t xml:space="preserve"> MS</w:t>
      </w:r>
      <w:r w:rsidR="00007D06" w:rsidRPr="00F54BB8">
        <w:rPr>
          <w:rFonts w:ascii="Cambria" w:hAnsi="Cambria"/>
          <w:sz w:val="24"/>
        </w:rPr>
        <w:t xml:space="preserve"> Teams to help you answer the following</w:t>
      </w:r>
      <w:r w:rsidR="00531B59">
        <w:rPr>
          <w:rFonts w:ascii="Cambria" w:hAnsi="Cambria"/>
          <w:sz w:val="24"/>
        </w:rPr>
        <w:t xml:space="preserve"> </w:t>
      </w:r>
      <w:r w:rsidR="00531B59">
        <w:rPr>
          <w:rFonts w:ascii="Cambria" w:hAnsi="Cambria"/>
          <w:b/>
          <w:sz w:val="24"/>
        </w:rPr>
        <w:t>SIX</w:t>
      </w:r>
      <w:r w:rsidR="00007D06" w:rsidRPr="00F54BB8">
        <w:rPr>
          <w:rFonts w:ascii="Cambria" w:hAnsi="Cambria"/>
          <w:sz w:val="24"/>
        </w:rPr>
        <w:t xml:space="preserve"> questions.  </w:t>
      </w:r>
    </w:p>
    <w:p w14:paraId="7C60D6F3" w14:textId="64A2D3AD" w:rsidR="000E6632" w:rsidRPr="00F54BB8" w:rsidRDefault="000E6632" w:rsidP="000E6632">
      <w:pPr>
        <w:numPr>
          <w:ilvl w:val="0"/>
          <w:numId w:val="1"/>
        </w:numPr>
        <w:spacing w:after="200" w:line="276" w:lineRule="auto"/>
        <w:rPr>
          <w:rFonts w:ascii="Cambria" w:hAnsi="Cambria" w:cs="Arial"/>
          <w:b/>
        </w:rPr>
      </w:pPr>
      <w:r w:rsidRPr="00F54BB8">
        <w:rPr>
          <w:rFonts w:ascii="Cambria" w:hAnsi="Cambria" w:cs="Arial"/>
          <w:b/>
        </w:rPr>
        <w:t>What is E-Safety?</w:t>
      </w:r>
    </w:p>
    <w:p w14:paraId="2A231CA5" w14:textId="20718490" w:rsidR="000E6632" w:rsidRPr="00F54BB8" w:rsidRDefault="00386B3F" w:rsidP="000E6632">
      <w:pPr>
        <w:ind w:left="1080"/>
        <w:rPr>
          <w:rFonts w:ascii="Cambria" w:hAnsi="Cambria" w:cs="Arial"/>
          <w:sz w:val="24"/>
        </w:rPr>
      </w:pPr>
      <w:r w:rsidRPr="00F54BB8">
        <w:rPr>
          <w:rFonts w:ascii="Cambria" w:hAnsi="Cambria" w:cs="Arial"/>
          <w:sz w:val="24"/>
        </w:rPr>
        <w:t xml:space="preserve">E-safety is </w:t>
      </w:r>
      <w:proofErr w:type="gramStart"/>
      <w:r w:rsidRPr="00F54BB8">
        <w:rPr>
          <w:rFonts w:ascii="Cambria" w:hAnsi="Cambria" w:cs="Arial"/>
          <w:sz w:val="24"/>
        </w:rPr>
        <w:t>a</w:t>
      </w:r>
      <w:proofErr w:type="gramEnd"/>
      <w:r w:rsidRPr="00F54BB8">
        <w:rPr>
          <w:rFonts w:ascii="Cambria" w:hAnsi="Cambria" w:cs="Arial"/>
          <w:sz w:val="24"/>
        </w:rPr>
        <w:t xml:space="preserve"> s____ and r__________ use of technology.</w:t>
      </w:r>
    </w:p>
    <w:p w14:paraId="200E9CDE" w14:textId="219A58A1" w:rsidR="00F54BB8" w:rsidRPr="00F54BB8" w:rsidRDefault="00F54BB8" w:rsidP="00F54BB8">
      <w:pPr>
        <w:ind w:left="426"/>
        <w:rPr>
          <w:rFonts w:ascii="Cambria" w:hAnsi="Cambria" w:cs="Arial"/>
        </w:rPr>
      </w:pPr>
      <w:r w:rsidRPr="00F54BB8">
        <w:rPr>
          <w:rFonts w:ascii="Cambria" w:hAnsi="Cambria" w:cs="Arial"/>
        </w:rPr>
        <w:t>___________________________________________________________________________________________________________________</w:t>
      </w:r>
    </w:p>
    <w:p w14:paraId="6BA4A997" w14:textId="09FD7D1A" w:rsidR="00F54BB8" w:rsidRPr="00F54BB8" w:rsidRDefault="00F54BB8" w:rsidP="00F54BB8">
      <w:pPr>
        <w:ind w:left="426"/>
        <w:rPr>
          <w:rFonts w:ascii="Cambria" w:hAnsi="Cambria" w:cs="Arial"/>
        </w:rPr>
      </w:pPr>
      <w:r w:rsidRPr="00F54BB8">
        <w:rPr>
          <w:rFonts w:ascii="Cambria" w:hAnsi="Cambria" w:cs="Arial"/>
        </w:rPr>
        <w:t>___________________________________________________________________________________________________________________</w:t>
      </w:r>
    </w:p>
    <w:p w14:paraId="270B07DC" w14:textId="267C8138" w:rsidR="00F54BB8" w:rsidRPr="00F54BB8" w:rsidRDefault="00F54BB8" w:rsidP="00F54BB8">
      <w:pPr>
        <w:rPr>
          <w:rFonts w:ascii="Cambria" w:hAnsi="Cambria" w:cs="Arial"/>
        </w:rPr>
      </w:pPr>
    </w:p>
    <w:p w14:paraId="6D393C17" w14:textId="454E3A7D" w:rsidR="000E6632" w:rsidRPr="00F54BB8" w:rsidRDefault="000E6632" w:rsidP="000E6632">
      <w:pPr>
        <w:numPr>
          <w:ilvl w:val="0"/>
          <w:numId w:val="1"/>
        </w:numPr>
        <w:spacing w:after="200" w:line="276" w:lineRule="auto"/>
        <w:rPr>
          <w:rFonts w:ascii="Cambria" w:hAnsi="Cambria" w:cs="Arial"/>
          <w:b/>
        </w:rPr>
      </w:pPr>
      <w:r w:rsidRPr="00F54BB8">
        <w:rPr>
          <w:rFonts w:ascii="Cambria" w:hAnsi="Cambria" w:cs="Arial"/>
          <w:b/>
        </w:rPr>
        <w:t>What does the ‘E’ in E-Safety stand for?</w:t>
      </w:r>
      <w:r w:rsidR="0058016D" w:rsidRPr="0058016D">
        <w:rPr>
          <w:noProof/>
          <w:lang w:eastAsia="en-GB"/>
        </w:rPr>
        <w:t xml:space="preserve"> </w:t>
      </w:r>
    </w:p>
    <w:p w14:paraId="47C32EE6" w14:textId="77777777" w:rsidR="00F54BB8" w:rsidRPr="00F54BB8" w:rsidRDefault="00F54BB8" w:rsidP="00F84D79">
      <w:pPr>
        <w:ind w:firstLine="426"/>
        <w:rPr>
          <w:rFonts w:ascii="Cambria" w:hAnsi="Cambria" w:cs="Arial"/>
        </w:rPr>
      </w:pPr>
      <w:r w:rsidRPr="00F54BB8">
        <w:rPr>
          <w:rFonts w:ascii="Cambria" w:hAnsi="Cambria" w:cs="Arial"/>
        </w:rPr>
        <w:t>___________________________________________________________________________________________________________________</w:t>
      </w:r>
    </w:p>
    <w:p w14:paraId="25EB00CD" w14:textId="77777777" w:rsidR="000E6632" w:rsidRPr="00F54BB8" w:rsidRDefault="000E6632" w:rsidP="000E6632">
      <w:pPr>
        <w:ind w:left="1080"/>
        <w:rPr>
          <w:rFonts w:ascii="Cambria" w:hAnsi="Cambria" w:cs="Arial"/>
        </w:rPr>
      </w:pPr>
    </w:p>
    <w:p w14:paraId="438A8ABE" w14:textId="77777777" w:rsidR="000E6632" w:rsidRPr="00F54BB8" w:rsidRDefault="000E6632" w:rsidP="000E6632">
      <w:pPr>
        <w:numPr>
          <w:ilvl w:val="0"/>
          <w:numId w:val="1"/>
        </w:numPr>
        <w:spacing w:after="200" w:line="276" w:lineRule="auto"/>
        <w:rPr>
          <w:rFonts w:ascii="Cambria" w:hAnsi="Cambria" w:cs="Arial"/>
          <w:b/>
        </w:rPr>
      </w:pPr>
      <w:r w:rsidRPr="00F54BB8">
        <w:rPr>
          <w:rFonts w:ascii="Cambria" w:hAnsi="Cambria" w:cs="Arial"/>
          <w:b/>
        </w:rPr>
        <w:t>When we use the Internet, we need to make sure we use it safely. List five top tips on what we should do when using the Internet in a safe way.</w:t>
      </w:r>
      <w:r w:rsidR="005F2495" w:rsidRPr="00F54BB8">
        <w:rPr>
          <w:rFonts w:ascii="Cambria" w:hAnsi="Cambria" w:cs="Arial"/>
          <w:b/>
        </w:rPr>
        <w:t xml:space="preserve"> Two have been started for you.</w:t>
      </w:r>
    </w:p>
    <w:p w14:paraId="34F985CC" w14:textId="77777777" w:rsidR="000E6632" w:rsidRPr="00F54BB8" w:rsidRDefault="000E6632" w:rsidP="000E6632">
      <w:pPr>
        <w:numPr>
          <w:ilvl w:val="0"/>
          <w:numId w:val="2"/>
        </w:numPr>
        <w:spacing w:after="200" w:line="276" w:lineRule="auto"/>
        <w:rPr>
          <w:rFonts w:ascii="Cambria" w:hAnsi="Cambria" w:cs="Arial"/>
        </w:rPr>
      </w:pPr>
      <w:r w:rsidRPr="00F54BB8">
        <w:rPr>
          <w:rFonts w:ascii="Cambria" w:hAnsi="Cambria" w:cs="Arial"/>
        </w:rPr>
        <w:t xml:space="preserve">Top tip No1: </w:t>
      </w:r>
      <w:r w:rsidR="00386B3F" w:rsidRPr="00F54BB8">
        <w:rPr>
          <w:rFonts w:ascii="Cambria" w:hAnsi="Cambria" w:cs="Arial"/>
        </w:rPr>
        <w:t>You should have a s_</w:t>
      </w:r>
      <w:r w:rsidR="00F54BB8">
        <w:rPr>
          <w:rFonts w:ascii="Cambria" w:hAnsi="Cambria" w:cs="Arial"/>
        </w:rPr>
        <w:t>____________</w:t>
      </w:r>
      <w:r w:rsidR="00386B3F" w:rsidRPr="00F54BB8">
        <w:rPr>
          <w:rFonts w:ascii="Cambria" w:hAnsi="Cambria" w:cs="Arial"/>
        </w:rPr>
        <w:t>____ password</w:t>
      </w:r>
    </w:p>
    <w:p w14:paraId="638EB6BA" w14:textId="77777777" w:rsidR="000E6632" w:rsidRPr="00F54BB8" w:rsidRDefault="000E6632" w:rsidP="000E6632">
      <w:pPr>
        <w:numPr>
          <w:ilvl w:val="0"/>
          <w:numId w:val="2"/>
        </w:numPr>
        <w:spacing w:after="200" w:line="276" w:lineRule="auto"/>
        <w:rPr>
          <w:rFonts w:ascii="Cambria" w:hAnsi="Cambria" w:cs="Arial"/>
        </w:rPr>
      </w:pPr>
      <w:r w:rsidRPr="00F54BB8">
        <w:rPr>
          <w:rFonts w:ascii="Cambria" w:hAnsi="Cambria" w:cs="Arial"/>
        </w:rPr>
        <w:t>Top tip No2:</w:t>
      </w:r>
      <w:r w:rsidRPr="00F54BB8">
        <w:rPr>
          <w:rFonts w:ascii="Cambria" w:hAnsi="Cambria" w:cs="Arial"/>
          <w:color w:val="00B050"/>
        </w:rPr>
        <w:t xml:space="preserve"> </w:t>
      </w:r>
      <w:r w:rsidR="005F2495" w:rsidRPr="00F54BB8">
        <w:rPr>
          <w:rFonts w:ascii="Cambria" w:hAnsi="Cambria" w:cs="Arial"/>
        </w:rPr>
        <w:t xml:space="preserve">Make sure all your software is </w:t>
      </w:r>
      <w:r w:rsidR="00F54BB8">
        <w:rPr>
          <w:rFonts w:ascii="Cambria" w:hAnsi="Cambria" w:cs="Arial"/>
        </w:rPr>
        <w:t>_______________</w:t>
      </w:r>
      <w:r w:rsidR="005F2495" w:rsidRPr="00F54BB8">
        <w:rPr>
          <w:rFonts w:ascii="Cambria" w:hAnsi="Cambria" w:cs="Arial"/>
        </w:rPr>
        <w:t>________</w:t>
      </w:r>
    </w:p>
    <w:p w14:paraId="7504F2AE" w14:textId="77777777" w:rsidR="00F54BB8" w:rsidRPr="00F54BB8" w:rsidRDefault="00F54BB8" w:rsidP="00F54BB8">
      <w:pPr>
        <w:numPr>
          <w:ilvl w:val="0"/>
          <w:numId w:val="2"/>
        </w:numPr>
        <w:spacing w:after="200" w:line="276" w:lineRule="auto"/>
        <w:ind w:left="709"/>
        <w:rPr>
          <w:rFonts w:ascii="Cambria" w:hAnsi="Cambria" w:cs="Arial"/>
        </w:rPr>
      </w:pPr>
      <w:r w:rsidRPr="00F54BB8">
        <w:rPr>
          <w:rFonts w:ascii="Cambria" w:hAnsi="Cambria" w:cs="Arial"/>
        </w:rPr>
        <w:t>Top tip No3: _____________________________________________________________________________________________</w:t>
      </w:r>
    </w:p>
    <w:p w14:paraId="59DEF9BE" w14:textId="77777777" w:rsidR="00F54BB8" w:rsidRPr="00F54BB8" w:rsidRDefault="00F54BB8" w:rsidP="00F54BB8">
      <w:pPr>
        <w:spacing w:after="200" w:line="276" w:lineRule="auto"/>
        <w:ind w:left="709"/>
        <w:rPr>
          <w:rFonts w:ascii="Cambria" w:hAnsi="Cambria" w:cs="Arial"/>
        </w:rPr>
      </w:pPr>
      <w:r w:rsidRPr="00F54BB8">
        <w:rPr>
          <w:rFonts w:ascii="Cambria" w:hAnsi="Cambria" w:cs="Arial"/>
        </w:rPr>
        <w:t>____________________________________________________________________________________________________________</w:t>
      </w:r>
    </w:p>
    <w:p w14:paraId="5A1FC3AA" w14:textId="77777777" w:rsidR="00F54BB8" w:rsidRPr="00F54BB8" w:rsidRDefault="00F54BB8" w:rsidP="00F54BB8">
      <w:pPr>
        <w:numPr>
          <w:ilvl w:val="0"/>
          <w:numId w:val="2"/>
        </w:numPr>
        <w:spacing w:after="200" w:line="276" w:lineRule="auto"/>
        <w:ind w:left="709"/>
        <w:rPr>
          <w:rFonts w:ascii="Cambria" w:hAnsi="Cambria" w:cs="Arial"/>
        </w:rPr>
      </w:pPr>
      <w:r w:rsidRPr="00F54BB8">
        <w:rPr>
          <w:rFonts w:ascii="Cambria" w:hAnsi="Cambria" w:cs="Arial"/>
        </w:rPr>
        <w:t>Top tip No4: _____________________________________________________________________________________________</w:t>
      </w:r>
    </w:p>
    <w:p w14:paraId="0FA24234" w14:textId="77777777" w:rsidR="00F54BB8" w:rsidRPr="00F54BB8" w:rsidRDefault="00F54BB8" w:rsidP="00F54BB8">
      <w:pPr>
        <w:spacing w:after="200" w:line="276" w:lineRule="auto"/>
        <w:ind w:left="709"/>
        <w:rPr>
          <w:rFonts w:ascii="Cambria" w:hAnsi="Cambria" w:cs="Arial"/>
        </w:rPr>
      </w:pPr>
      <w:r w:rsidRPr="00F54BB8">
        <w:rPr>
          <w:rFonts w:ascii="Cambria" w:hAnsi="Cambria" w:cs="Arial"/>
        </w:rPr>
        <w:t>____________________________________________________________________________________________________________</w:t>
      </w:r>
    </w:p>
    <w:p w14:paraId="5ED27884" w14:textId="77777777" w:rsidR="00F54BB8" w:rsidRPr="00F54BB8" w:rsidRDefault="00F54BB8" w:rsidP="00F54BB8">
      <w:pPr>
        <w:numPr>
          <w:ilvl w:val="0"/>
          <w:numId w:val="2"/>
        </w:numPr>
        <w:spacing w:after="200" w:line="276" w:lineRule="auto"/>
        <w:ind w:left="709"/>
        <w:rPr>
          <w:rFonts w:ascii="Cambria" w:hAnsi="Cambria" w:cs="Arial"/>
        </w:rPr>
      </w:pPr>
      <w:r w:rsidRPr="00F54BB8">
        <w:rPr>
          <w:rFonts w:ascii="Cambria" w:hAnsi="Cambria" w:cs="Arial"/>
        </w:rPr>
        <w:t>Top tip No5: _____________________________________________________________________________________________</w:t>
      </w:r>
    </w:p>
    <w:p w14:paraId="4B663F90" w14:textId="77777777" w:rsidR="00F54BB8" w:rsidRPr="00F54BB8" w:rsidRDefault="00F54BB8" w:rsidP="00F54BB8">
      <w:pPr>
        <w:spacing w:after="200" w:line="276" w:lineRule="auto"/>
        <w:ind w:left="709"/>
        <w:rPr>
          <w:rFonts w:ascii="Cambria" w:hAnsi="Cambria" w:cs="Arial"/>
        </w:rPr>
      </w:pPr>
      <w:r w:rsidRPr="00F54BB8">
        <w:rPr>
          <w:rFonts w:ascii="Cambria" w:hAnsi="Cambria" w:cs="Arial"/>
        </w:rPr>
        <w:t>____________________________________________________________________________________________________________</w:t>
      </w:r>
    </w:p>
    <w:p w14:paraId="2CA14876" w14:textId="77777777" w:rsidR="004E4E4D" w:rsidRPr="00F54BB8" w:rsidRDefault="004E4E4D" w:rsidP="004E4E4D">
      <w:pPr>
        <w:spacing w:after="200" w:line="276" w:lineRule="auto"/>
        <w:ind w:left="1494"/>
        <w:rPr>
          <w:rFonts w:ascii="Cambria" w:hAnsi="Cambria" w:cs="Arial"/>
        </w:rPr>
      </w:pPr>
    </w:p>
    <w:p w14:paraId="4265A5D7" w14:textId="77777777" w:rsidR="000E6632" w:rsidRPr="00F54BB8" w:rsidRDefault="000E6632" w:rsidP="005F2495">
      <w:pPr>
        <w:numPr>
          <w:ilvl w:val="0"/>
          <w:numId w:val="1"/>
        </w:numPr>
        <w:spacing w:after="200" w:line="276" w:lineRule="auto"/>
        <w:rPr>
          <w:rFonts w:ascii="Cambria" w:hAnsi="Cambria" w:cs="Arial"/>
        </w:rPr>
      </w:pPr>
      <w:r w:rsidRPr="00F54BB8">
        <w:rPr>
          <w:rFonts w:ascii="Cambria" w:hAnsi="Cambria" w:cs="Arial"/>
        </w:rPr>
        <w:t xml:space="preserve">Now list five top tips on what we shouldn’t do when we are using the Internet. </w:t>
      </w:r>
      <w:r w:rsidR="005F2495" w:rsidRPr="00F54BB8">
        <w:rPr>
          <w:rFonts w:ascii="Cambria" w:hAnsi="Cambria" w:cs="Arial"/>
        </w:rPr>
        <w:t xml:space="preserve">Two have been started for you. </w:t>
      </w:r>
    </w:p>
    <w:p w14:paraId="5098142D" w14:textId="77777777" w:rsidR="000E6632" w:rsidRPr="00F54BB8" w:rsidRDefault="000E6632" w:rsidP="000E6632">
      <w:pPr>
        <w:numPr>
          <w:ilvl w:val="0"/>
          <w:numId w:val="2"/>
        </w:numPr>
        <w:spacing w:after="200" w:line="276" w:lineRule="auto"/>
        <w:rPr>
          <w:rFonts w:ascii="Cambria" w:hAnsi="Cambria" w:cs="Arial"/>
        </w:rPr>
      </w:pPr>
      <w:r w:rsidRPr="00F54BB8">
        <w:rPr>
          <w:rFonts w:ascii="Cambria" w:hAnsi="Cambria" w:cs="Arial"/>
        </w:rPr>
        <w:t xml:space="preserve">Top tip No1: </w:t>
      </w:r>
      <w:r w:rsidR="00386B3F" w:rsidRPr="00F54BB8">
        <w:rPr>
          <w:rFonts w:ascii="Cambria" w:hAnsi="Cambria" w:cs="Arial"/>
        </w:rPr>
        <w:t>You should</w:t>
      </w:r>
      <w:r w:rsidR="00F54BB8">
        <w:rPr>
          <w:rFonts w:ascii="Cambria" w:hAnsi="Cambria" w:cs="Arial"/>
        </w:rPr>
        <w:t xml:space="preserve"> </w:t>
      </w:r>
      <w:r w:rsidR="00386B3F" w:rsidRPr="00F54BB8">
        <w:rPr>
          <w:rFonts w:ascii="Cambria" w:hAnsi="Cambria" w:cs="Arial"/>
        </w:rPr>
        <w:t>n</w:t>
      </w:r>
      <w:r w:rsidR="00F54BB8">
        <w:rPr>
          <w:rFonts w:ascii="Cambria" w:hAnsi="Cambria" w:cs="Arial"/>
        </w:rPr>
        <w:t>o</w:t>
      </w:r>
      <w:r w:rsidR="00386B3F" w:rsidRPr="00F54BB8">
        <w:rPr>
          <w:rFonts w:ascii="Cambria" w:hAnsi="Cambria" w:cs="Arial"/>
        </w:rPr>
        <w:t>t click on ___________</w:t>
      </w:r>
      <w:r w:rsidR="00F54BB8">
        <w:rPr>
          <w:rFonts w:ascii="Cambria" w:hAnsi="Cambria" w:cs="Arial"/>
        </w:rPr>
        <w:t>_______________________________________</w:t>
      </w:r>
    </w:p>
    <w:p w14:paraId="754AF1D7" w14:textId="77777777" w:rsidR="000E6632" w:rsidRPr="00F54BB8" w:rsidRDefault="000E6632" w:rsidP="000E6632">
      <w:pPr>
        <w:numPr>
          <w:ilvl w:val="0"/>
          <w:numId w:val="2"/>
        </w:numPr>
        <w:spacing w:after="200" w:line="276" w:lineRule="auto"/>
        <w:rPr>
          <w:rFonts w:ascii="Cambria" w:hAnsi="Cambria" w:cs="Arial"/>
        </w:rPr>
      </w:pPr>
      <w:r w:rsidRPr="00F54BB8">
        <w:rPr>
          <w:rFonts w:ascii="Cambria" w:hAnsi="Cambria" w:cs="Arial"/>
        </w:rPr>
        <w:t xml:space="preserve">Top tip No2: </w:t>
      </w:r>
      <w:r w:rsidR="00386B3F" w:rsidRPr="00F54BB8">
        <w:rPr>
          <w:rFonts w:ascii="Cambria" w:hAnsi="Cambria" w:cs="Arial"/>
        </w:rPr>
        <w:t>You should</w:t>
      </w:r>
      <w:r w:rsidR="00F54BB8">
        <w:rPr>
          <w:rFonts w:ascii="Cambria" w:hAnsi="Cambria" w:cs="Arial"/>
        </w:rPr>
        <w:t xml:space="preserve"> </w:t>
      </w:r>
      <w:r w:rsidR="00386B3F" w:rsidRPr="00F54BB8">
        <w:rPr>
          <w:rFonts w:ascii="Cambria" w:hAnsi="Cambria" w:cs="Arial"/>
        </w:rPr>
        <w:t>n</w:t>
      </w:r>
      <w:r w:rsidR="00F54BB8">
        <w:rPr>
          <w:rFonts w:ascii="Cambria" w:hAnsi="Cambria" w:cs="Arial"/>
        </w:rPr>
        <w:t>o</w:t>
      </w:r>
      <w:r w:rsidR="00386B3F" w:rsidRPr="00F54BB8">
        <w:rPr>
          <w:rFonts w:ascii="Cambria" w:hAnsi="Cambria" w:cs="Arial"/>
        </w:rPr>
        <w:t>t open ___</w:t>
      </w:r>
      <w:r w:rsidR="00F54BB8">
        <w:rPr>
          <w:rFonts w:ascii="Cambria" w:hAnsi="Cambria" w:cs="Arial"/>
        </w:rPr>
        <w:t>_____________</w:t>
      </w:r>
      <w:r w:rsidR="00386B3F" w:rsidRPr="00F54BB8">
        <w:rPr>
          <w:rFonts w:ascii="Cambria" w:hAnsi="Cambria" w:cs="Arial"/>
        </w:rPr>
        <w:t>______ from unknown senders</w:t>
      </w:r>
    </w:p>
    <w:p w14:paraId="572CA9BC" w14:textId="77777777" w:rsidR="00F54BB8" w:rsidRPr="0028731E" w:rsidRDefault="00F54BB8" w:rsidP="00F54BB8">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3</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67786909" w14:textId="77777777" w:rsidR="00F54BB8" w:rsidRPr="0028731E" w:rsidRDefault="00F54BB8" w:rsidP="00F54BB8">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11627303" w14:textId="77777777" w:rsidR="00F54BB8" w:rsidRPr="0028731E" w:rsidRDefault="00F54BB8" w:rsidP="00F54BB8">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4</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08E2ED6B" w14:textId="77777777" w:rsidR="00F54BB8" w:rsidRPr="0028731E" w:rsidRDefault="00F54BB8" w:rsidP="00F54BB8">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04BAE59C" w14:textId="77777777" w:rsidR="00F54BB8" w:rsidRPr="0028731E" w:rsidRDefault="00F54BB8" w:rsidP="00F54BB8">
      <w:pPr>
        <w:numPr>
          <w:ilvl w:val="0"/>
          <w:numId w:val="2"/>
        </w:numPr>
        <w:spacing w:after="200" w:line="276" w:lineRule="auto"/>
        <w:ind w:left="709"/>
        <w:rPr>
          <w:rFonts w:ascii="Cambria Math" w:hAnsi="Cambria Math" w:cs="Arial"/>
        </w:rPr>
      </w:pPr>
      <w:r w:rsidRPr="0028731E">
        <w:rPr>
          <w:rFonts w:ascii="Cambria Math" w:hAnsi="Cambria Math" w:cs="Arial"/>
        </w:rPr>
        <w:t>Top tip No</w:t>
      </w:r>
      <w:r>
        <w:rPr>
          <w:rFonts w:ascii="Cambria Math" w:hAnsi="Cambria Math" w:cs="Arial"/>
        </w:rPr>
        <w:t>5</w:t>
      </w:r>
      <w:r w:rsidRPr="0028731E">
        <w:rPr>
          <w:rFonts w:ascii="Cambria Math" w:hAnsi="Cambria Math" w:cs="Arial"/>
        </w:rPr>
        <w:t>: _____________________________</w:t>
      </w:r>
      <w:r>
        <w:rPr>
          <w:rFonts w:ascii="Cambria Math" w:hAnsi="Cambria Math" w:cs="Arial"/>
        </w:rPr>
        <w:t>__________</w:t>
      </w:r>
      <w:r w:rsidRPr="0028731E">
        <w:rPr>
          <w:rFonts w:ascii="Cambria Math" w:hAnsi="Cambria Math" w:cs="Arial"/>
        </w:rPr>
        <w:t>______________________________________________________</w:t>
      </w:r>
    </w:p>
    <w:p w14:paraId="11074CF1" w14:textId="77777777" w:rsidR="00F54BB8" w:rsidRPr="0028731E" w:rsidRDefault="00F54BB8" w:rsidP="00531B59">
      <w:pPr>
        <w:pStyle w:val="ListParagraph"/>
        <w:spacing w:after="200" w:line="276" w:lineRule="auto"/>
        <w:ind w:left="709"/>
        <w:rPr>
          <w:rFonts w:ascii="Cambria Math" w:hAnsi="Cambria Math" w:cs="Arial"/>
        </w:rPr>
      </w:pPr>
      <w:r w:rsidRPr="0028731E">
        <w:rPr>
          <w:rFonts w:ascii="Cambria Math" w:hAnsi="Cambria Math" w:cs="Arial"/>
        </w:rPr>
        <w:t>____________________________________________________________________________________________________________</w:t>
      </w:r>
    </w:p>
    <w:p w14:paraId="601F8706" w14:textId="77777777" w:rsidR="004E4E4D" w:rsidRPr="00F54BB8" w:rsidRDefault="004E4E4D" w:rsidP="004E4E4D">
      <w:pPr>
        <w:rPr>
          <w:rFonts w:ascii="Cambria" w:hAnsi="Cambria" w:cs="Arial"/>
        </w:rPr>
      </w:pPr>
    </w:p>
    <w:p w14:paraId="348BEA57" w14:textId="77777777" w:rsidR="00DC7DA8" w:rsidRPr="00F54BB8" w:rsidRDefault="000E6632" w:rsidP="000E6632">
      <w:pPr>
        <w:numPr>
          <w:ilvl w:val="0"/>
          <w:numId w:val="1"/>
        </w:numPr>
        <w:spacing w:after="200" w:line="276" w:lineRule="auto"/>
        <w:rPr>
          <w:rFonts w:ascii="Cambria" w:hAnsi="Cambria" w:cs="Arial"/>
          <w:b/>
          <w:i/>
        </w:rPr>
      </w:pPr>
      <w:r w:rsidRPr="00F54BB8">
        <w:rPr>
          <w:rFonts w:ascii="Cambria" w:hAnsi="Cambria" w:cs="Arial"/>
        </w:rPr>
        <w:t>You signed an agreement when you joined The Heathland</w:t>
      </w:r>
      <w:r w:rsidR="004E4E4D" w:rsidRPr="00F54BB8">
        <w:rPr>
          <w:rFonts w:ascii="Cambria" w:hAnsi="Cambria" w:cs="Arial"/>
        </w:rPr>
        <w:t xml:space="preserve"> School</w:t>
      </w:r>
      <w:r w:rsidRPr="00F54BB8">
        <w:rPr>
          <w:rFonts w:ascii="Cambria" w:hAnsi="Cambria" w:cs="Arial"/>
        </w:rPr>
        <w:t xml:space="preserve"> about using the computer network</w:t>
      </w:r>
      <w:r w:rsidR="004E4E4D" w:rsidRPr="00F54BB8">
        <w:rPr>
          <w:rFonts w:ascii="Cambria" w:hAnsi="Cambria" w:cs="Arial"/>
        </w:rPr>
        <w:t xml:space="preserve">. </w:t>
      </w:r>
      <w:r w:rsidRPr="00F54BB8">
        <w:rPr>
          <w:rFonts w:ascii="Cambria" w:hAnsi="Cambria" w:cs="Arial"/>
          <w:b/>
        </w:rPr>
        <w:t>Explain what activities you are not allowed to do on the school network.</w:t>
      </w:r>
    </w:p>
    <w:p w14:paraId="76A9DA6D"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6D2D8B18"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073E0F88"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72E698F6"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13871D4A"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417B668A" w14:textId="77777777" w:rsidR="00F54BB8" w:rsidRPr="00F54BB8" w:rsidRDefault="00F54BB8" w:rsidP="00F54BB8">
      <w:pPr>
        <w:rPr>
          <w:rFonts w:ascii="Cambria Math" w:hAnsi="Cambria Math" w:cs="Arial"/>
          <w:b/>
          <w:i/>
        </w:rPr>
      </w:pPr>
      <w:r w:rsidRPr="00F54BB8">
        <w:rPr>
          <w:rFonts w:ascii="Cambria Math" w:hAnsi="Cambria Math" w:cs="Arial"/>
          <w:b/>
          <w:i/>
        </w:rPr>
        <w:t>________________________________________________________________________________________________________________________________</w:t>
      </w:r>
    </w:p>
    <w:p w14:paraId="3619A0FD" w14:textId="77777777" w:rsidR="00DC7DA8" w:rsidRPr="00F54BB8" w:rsidRDefault="00DC7DA8" w:rsidP="000E6632">
      <w:pPr>
        <w:rPr>
          <w:rFonts w:ascii="Cambria" w:hAnsi="Cambria" w:cs="Arial"/>
          <w:b/>
          <w:i/>
        </w:rPr>
      </w:pPr>
    </w:p>
    <w:p w14:paraId="1041D01F" w14:textId="77777777" w:rsidR="000E6632" w:rsidRPr="00F54BB8" w:rsidRDefault="000E6632" w:rsidP="000E6632">
      <w:pPr>
        <w:numPr>
          <w:ilvl w:val="0"/>
          <w:numId w:val="1"/>
        </w:numPr>
        <w:spacing w:after="200" w:line="276" w:lineRule="auto"/>
        <w:rPr>
          <w:rFonts w:ascii="Cambria" w:hAnsi="Cambria" w:cs="Arial"/>
          <w:b/>
        </w:rPr>
      </w:pPr>
      <w:r w:rsidRPr="00F54BB8">
        <w:rPr>
          <w:rFonts w:ascii="Cambria" w:hAnsi="Cambria" w:cs="Arial"/>
          <w:b/>
        </w:rPr>
        <w:t>Why do you think you cannot do these things?</w:t>
      </w:r>
    </w:p>
    <w:p w14:paraId="47D9F04E" w14:textId="77777777" w:rsidR="00F54BB8" w:rsidRPr="0028731E" w:rsidRDefault="00F54BB8" w:rsidP="00F54BB8">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________________________________________________________________________________________________________________________________</w:t>
      </w:r>
    </w:p>
    <w:p w14:paraId="0EE4BF46" w14:textId="77777777" w:rsidR="00F54BB8" w:rsidRPr="0028731E" w:rsidRDefault="00F54BB8" w:rsidP="00F54BB8">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________________________________________________________________________________________________________________________________</w:t>
      </w:r>
    </w:p>
    <w:p w14:paraId="788A9939" w14:textId="35CD9F87" w:rsidR="002131FE" w:rsidRPr="00F54BB8" w:rsidRDefault="00F54BB8" w:rsidP="000E6632">
      <w:pPr>
        <w:rPr>
          <w:rFonts w:ascii="Cambria Math" w:hAnsi="Cambria Math" w:cs="Arial"/>
          <w:b/>
          <w:i/>
        </w:rPr>
        <w:sectPr w:rsidR="002131FE" w:rsidRPr="00F54BB8" w:rsidSect="00F54BB8">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titlePg/>
          <w:docGrid w:linePitch="360"/>
        </w:sectPr>
      </w:pPr>
      <w:r w:rsidRPr="00231E6F">
        <w:rPr>
          <w:rFonts w:ascii="Cambria Math" w:hAnsi="Cambria Math" w:cs="Arial"/>
          <w:b/>
          <w:i/>
          <w:noProof/>
          <w:lang w:eastAsia="en-GB"/>
        </w:rPr>
        <mc:AlternateContent>
          <mc:Choice Requires="wps">
            <w:drawing>
              <wp:anchor distT="0" distB="0" distL="114300" distR="114300" simplePos="0" relativeHeight="251686912" behindDoc="0" locked="0" layoutInCell="1" allowOverlap="1" wp14:anchorId="4A592445" wp14:editId="0B703CC1">
                <wp:simplePos x="0" y="0"/>
                <wp:positionH relativeFrom="column">
                  <wp:posOffset>5417185</wp:posOffset>
                </wp:positionH>
                <wp:positionV relativeFrom="paragraph">
                  <wp:posOffset>5189665</wp:posOffset>
                </wp:positionV>
                <wp:extent cx="1146696" cy="736979"/>
                <wp:effectExtent l="0" t="0" r="0" b="6350"/>
                <wp:wrapNone/>
                <wp:docPr id="5" name="Rectangle 5"/>
                <wp:cNvGraphicFramePr/>
                <a:graphic xmlns:a="http://schemas.openxmlformats.org/drawingml/2006/main">
                  <a:graphicData uri="http://schemas.microsoft.com/office/word/2010/wordprocessingShape">
                    <wps:wsp>
                      <wps:cNvSpPr/>
                      <wps:spPr>
                        <a:xfrm>
                          <a:off x="0" y="0"/>
                          <a:ext cx="1146696" cy="736979"/>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2BEEE5D" w14:textId="77777777" w:rsidR="00F54BB8" w:rsidRPr="00DC7DA8" w:rsidRDefault="00F54BB8" w:rsidP="00F54BB8">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92445" id="Rectangle 5" o:spid="_x0000_s1029" style="position:absolute;margin-left:426.55pt;margin-top:408.65pt;width:90.3pt;height:5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" fillcolor="#ed7d31 [3205]" stroked="f">
                <v:fill opacity="32896f"/>
                <v:textbox>
                  <w:txbxContent>
                    <w:p w14:paraId="22BEEE5D" w14:textId="77777777" w:rsidR="00F54BB8" w:rsidRPr="00DC7DA8" w:rsidRDefault="00F54BB8" w:rsidP="00F54BB8">
                      <w:pPr>
                        <w:jc w:val="center"/>
                        <w:rPr>
                          <w:b/>
                        </w:rPr>
                      </w:pPr>
                      <w:r>
                        <w:rPr>
                          <w:b/>
                        </w:rPr>
                        <w:t>Teacher Assessed</w:t>
                      </w:r>
                      <w:r w:rsidRPr="00DC7DA8">
                        <w:rPr>
                          <w:b/>
                        </w:rPr>
                        <w:t xml:space="preserve"> Work</w:t>
                      </w:r>
                    </w:p>
                  </w:txbxContent>
                </v:textbox>
              </v:rect>
            </w:pict>
          </mc:Fallback>
        </mc:AlternateContent>
      </w:r>
      <w:r w:rsidRPr="00231E6F">
        <w:rPr>
          <w:rFonts w:ascii="Cambria Math" w:hAnsi="Cambria Math" w:cs="Arial"/>
          <w:b/>
          <w:i/>
          <w:noProof/>
          <w:lang w:eastAsia="en-GB"/>
        </w:rPr>
        <mc:AlternateContent>
          <mc:Choice Requires="wps">
            <w:drawing>
              <wp:anchor distT="45720" distB="45720" distL="114300" distR="114300" simplePos="0" relativeHeight="251684864" behindDoc="0" locked="0" layoutInCell="1" allowOverlap="1" wp14:anchorId="6F5E94A3" wp14:editId="1A793697">
                <wp:simplePos x="0" y="0"/>
                <wp:positionH relativeFrom="column">
                  <wp:posOffset>-111315</wp:posOffset>
                </wp:positionH>
                <wp:positionV relativeFrom="paragraph">
                  <wp:posOffset>5130165</wp:posOffset>
                </wp:positionV>
                <wp:extent cx="5363570" cy="852985"/>
                <wp:effectExtent l="0" t="0" r="27940" b="234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570" cy="852985"/>
                        </a:xfrm>
                        <a:prstGeom prst="rect">
                          <a:avLst/>
                        </a:prstGeom>
                        <a:solidFill>
                          <a:srgbClr val="FFFFFF"/>
                        </a:solidFill>
                        <a:ln w="9525">
                          <a:solidFill>
                            <a:srgbClr val="000000"/>
                          </a:solidFill>
                          <a:miter lim="800000"/>
                          <a:headEnd/>
                          <a:tailEnd/>
                        </a:ln>
                      </wps:spPr>
                      <wps:txbx>
                        <w:txbxContent>
                          <w:p w14:paraId="3AF06A58" w14:textId="77777777" w:rsidR="00F54BB8" w:rsidRPr="0028731E" w:rsidRDefault="00F54BB8" w:rsidP="00F54BB8">
                            <w:pPr>
                              <w:rPr>
                                <w:rFonts w:ascii="Cambria Math" w:hAnsi="Cambria Math"/>
                                <w:b/>
                              </w:rPr>
                            </w:pPr>
                            <w:r w:rsidRPr="0028731E">
                              <w:rPr>
                                <w:rFonts w:ascii="Cambria Math" w:hAnsi="Cambria Math"/>
                                <w:b/>
                              </w:rPr>
                              <w:t>What went well:</w:t>
                            </w:r>
                          </w:p>
                          <w:p w14:paraId="342C86CA" w14:textId="77777777" w:rsidR="00F54BB8" w:rsidRPr="0028731E" w:rsidRDefault="00F54BB8" w:rsidP="00F54BB8">
                            <w:pPr>
                              <w:rPr>
                                <w:rFonts w:ascii="Cambria Math" w:hAnsi="Cambria Math"/>
                                <w:b/>
                              </w:rPr>
                            </w:pPr>
                          </w:p>
                          <w:p w14:paraId="2B3BBE8A" w14:textId="77777777" w:rsidR="00F54BB8" w:rsidRPr="0028731E" w:rsidRDefault="00F54BB8" w:rsidP="00F54BB8">
                            <w:pPr>
                              <w:rPr>
                                <w:rFonts w:ascii="Cambria Math" w:hAnsi="Cambria Math"/>
                                <w:b/>
                              </w:rPr>
                            </w:pPr>
                            <w:r w:rsidRPr="0028731E">
                              <w:rPr>
                                <w:rFonts w:ascii="Cambria Math" w:hAnsi="Cambria Math"/>
                                <w:b/>
                              </w:rPr>
                              <w:t>Even better if:</w:t>
                            </w:r>
                          </w:p>
                          <w:p w14:paraId="2E096EBA" w14:textId="77777777" w:rsidR="00F54BB8" w:rsidRDefault="00F54BB8" w:rsidP="00F54BB8"/>
                          <w:p w14:paraId="3AE9B10F" w14:textId="77777777" w:rsidR="00F54BB8" w:rsidRDefault="00F54BB8" w:rsidP="00F54B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E94A3" id="_x0000_s1030" type="#_x0000_t202" style="position:absolute;margin-left:-8.75pt;margin-top:403.95pt;width:422.35pt;height:67.1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">
                <v:textbox>
                  <w:txbxContent>
                    <w:p w14:paraId="3AF06A58" w14:textId="77777777" w:rsidR="00F54BB8" w:rsidRPr="0028731E" w:rsidRDefault="00F54BB8" w:rsidP="00F54BB8">
                      <w:pPr>
                        <w:rPr>
                          <w:rFonts w:ascii="Cambria Math" w:hAnsi="Cambria Math"/>
                          <w:b/>
                        </w:rPr>
                      </w:pPr>
                      <w:r w:rsidRPr="0028731E">
                        <w:rPr>
                          <w:rFonts w:ascii="Cambria Math" w:hAnsi="Cambria Math"/>
                          <w:b/>
                        </w:rPr>
                        <w:t>What went well:</w:t>
                      </w:r>
                    </w:p>
                    <w:p w14:paraId="342C86CA" w14:textId="77777777" w:rsidR="00F54BB8" w:rsidRPr="0028731E" w:rsidRDefault="00F54BB8" w:rsidP="00F54BB8">
                      <w:pPr>
                        <w:rPr>
                          <w:rFonts w:ascii="Cambria Math" w:hAnsi="Cambria Math"/>
                          <w:b/>
                        </w:rPr>
                      </w:pPr>
                    </w:p>
                    <w:p w14:paraId="2B3BBE8A" w14:textId="77777777" w:rsidR="00F54BB8" w:rsidRPr="0028731E" w:rsidRDefault="00F54BB8" w:rsidP="00F54BB8">
                      <w:pPr>
                        <w:rPr>
                          <w:rFonts w:ascii="Cambria Math" w:hAnsi="Cambria Math"/>
                          <w:b/>
                        </w:rPr>
                      </w:pPr>
                      <w:r w:rsidRPr="0028731E">
                        <w:rPr>
                          <w:rFonts w:ascii="Cambria Math" w:hAnsi="Cambria Math"/>
                          <w:b/>
                        </w:rPr>
                        <w:t>Even better if:</w:t>
                      </w:r>
                    </w:p>
                    <w:p w14:paraId="2E096EBA" w14:textId="77777777" w:rsidR="00F54BB8" w:rsidRDefault="00F54BB8" w:rsidP="00F54BB8"/>
                    <w:p w14:paraId="3AE9B10F" w14:textId="77777777" w:rsidR="00F54BB8" w:rsidRDefault="00F54BB8" w:rsidP="00F54BB8"/>
                  </w:txbxContent>
                </v:textbox>
              </v:shape>
            </w:pict>
          </mc:Fallback>
        </mc:AlternateContent>
      </w:r>
      <w:r w:rsidRPr="00231E6F">
        <w:rPr>
          <w:rFonts w:ascii="Cambria Math" w:hAnsi="Cambria Math"/>
          <w:noProof/>
          <w:lang w:eastAsia="en-GB"/>
        </w:rPr>
        <mc:AlternateContent>
          <mc:Choice Requires="wps">
            <w:drawing>
              <wp:anchor distT="0" distB="0" distL="114300" distR="114300" simplePos="0" relativeHeight="251682816" behindDoc="0" locked="0" layoutInCell="1" allowOverlap="1" wp14:anchorId="372FFE9F" wp14:editId="4747E357">
                <wp:simplePos x="0" y="0"/>
                <wp:positionH relativeFrom="page">
                  <wp:posOffset>247650</wp:posOffset>
                </wp:positionH>
                <wp:positionV relativeFrom="paragraph">
                  <wp:posOffset>5084998</wp:posOffset>
                </wp:positionV>
                <wp:extent cx="6921548" cy="962167"/>
                <wp:effectExtent l="19050" t="19050" r="12700" b="28575"/>
                <wp:wrapNone/>
                <wp:docPr id="3" name="Rectangle 3"/>
                <wp:cNvGraphicFramePr/>
                <a:graphic xmlns:a="http://schemas.openxmlformats.org/drawingml/2006/main">
                  <a:graphicData uri="http://schemas.microsoft.com/office/word/2010/wordprocessingShape">
                    <wps:wsp>
                      <wps:cNvSpPr/>
                      <wps:spPr>
                        <a:xfrm>
                          <a:off x="0" y="0"/>
                          <a:ext cx="6921548" cy="962167"/>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1F9EB60" id="Rectangle 3" o:spid="_x0000_s1026" style="position:absolute;margin-left:19.5pt;margin-top:400.4pt;width:545pt;height:75.7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" fillcolor="white [3201]" strokecolor="black [3200]" strokeweight="2.25pt">
                <w10:wrap anchorx="page"/>
              </v:rect>
            </w:pict>
          </mc:Fallback>
        </mc:AlternateContent>
      </w:r>
      <w:r w:rsidRPr="0028731E">
        <w:rPr>
          <w:rFonts w:ascii="Cambria Math" w:hAnsi="Cambria Math" w:cs="Arial"/>
          <w:b/>
          <w:i/>
        </w:rPr>
        <w:t>_______________________________________________________________________________________________________________________________</w:t>
      </w:r>
    </w:p>
    <w:p w14:paraId="782513C5" w14:textId="1B4EF1B8" w:rsidR="00F54BB8" w:rsidRPr="00F54BB8" w:rsidRDefault="0058016D" w:rsidP="00F54BB8">
      <w:pPr>
        <w:spacing w:after="200" w:line="276" w:lineRule="auto"/>
        <w:ind w:left="-709"/>
        <w:rPr>
          <w:rFonts w:ascii="Cambria" w:hAnsi="Cambria"/>
          <w:b/>
          <w:sz w:val="24"/>
        </w:rPr>
      </w:pPr>
      <w:r>
        <w:rPr>
          <w:noProof/>
          <w:lang w:eastAsia="en-GB"/>
        </w:rPr>
        <w:lastRenderedPageBreak/>
        <mc:AlternateContent>
          <mc:Choice Requires="wps">
            <w:drawing>
              <wp:anchor distT="0" distB="0" distL="114300" distR="114300" simplePos="0" relativeHeight="251707392" behindDoc="0" locked="0" layoutInCell="1" allowOverlap="1" wp14:anchorId="65FD0326" wp14:editId="16F182E0">
                <wp:simplePos x="0" y="0"/>
                <wp:positionH relativeFrom="column">
                  <wp:posOffset>4776826</wp:posOffset>
                </wp:positionH>
                <wp:positionV relativeFrom="paragraph">
                  <wp:posOffset>-797357</wp:posOffset>
                </wp:positionV>
                <wp:extent cx="1733372" cy="329184"/>
                <wp:effectExtent l="0" t="0" r="19685" b="13970"/>
                <wp:wrapNone/>
                <wp:docPr id="12" name="Rounded Rectangle 12"/>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398856"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31303917" w14:textId="77777777" w:rsidR="0058016D" w:rsidRPr="0033416F" w:rsidRDefault="0058016D" w:rsidP="0058016D">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FD0326" id="Rounded Rectangle 12" o:spid="_x0000_s1031" style="position:absolute;left:0;text-align:left;margin-left:376.15pt;margin-top:-62.8pt;width:136.5pt;height:25.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" filled="f" strokecolor="#1f4d78 [1604]" strokeweight="1pt">
                <v:stroke joinstyle="miter"/>
                <v:textbox>
                  <w:txbxContent>
                    <w:p w14:paraId="63398856"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31303917" w14:textId="77777777" w:rsidR="0058016D" w:rsidRPr="0033416F" w:rsidRDefault="0058016D" w:rsidP="0058016D">
                      <w:pPr>
                        <w:shd w:val="clear" w:color="auto" w:fill="FFFFFF" w:themeFill="background1"/>
                        <w:jc w:val="center"/>
                      </w:pPr>
                    </w:p>
                  </w:txbxContent>
                </v:textbox>
              </v:roundrect>
            </w:pict>
          </mc:Fallback>
        </mc:AlternateContent>
      </w:r>
      <w:r w:rsidR="00F54BB8" w:rsidRPr="00F54BB8">
        <w:rPr>
          <w:rFonts w:ascii="Cambria" w:hAnsi="Cambria"/>
          <w:b/>
          <w:sz w:val="24"/>
        </w:rPr>
        <w:t xml:space="preserve">Instructions: </w:t>
      </w:r>
      <w:r w:rsidR="00F54BB8" w:rsidRPr="00F54BB8">
        <w:rPr>
          <w:rFonts w:ascii="Cambria" w:hAnsi="Cambria"/>
          <w:sz w:val="24"/>
        </w:rPr>
        <w:t xml:space="preserve">Refer to your classwork in MS Teams to help you answer the following questions.  </w:t>
      </w:r>
    </w:p>
    <w:p w14:paraId="41745458" w14:textId="77777777" w:rsidR="00F54BB8" w:rsidRPr="00B71C79" w:rsidRDefault="00F54BB8" w:rsidP="00F54BB8">
      <w:pPr>
        <w:pStyle w:val="Pa1"/>
        <w:widowControl w:val="0"/>
        <w:numPr>
          <w:ilvl w:val="0"/>
          <w:numId w:val="8"/>
        </w:numPr>
        <w:spacing w:line="276" w:lineRule="auto"/>
        <w:ind w:left="-426" w:right="-755"/>
        <w:rPr>
          <w:rFonts w:ascii="Cambria Math" w:hAnsi="Cambria Math" w:cs="Arial"/>
          <w:color w:val="001621"/>
          <w:sz w:val="24"/>
          <w:szCs w:val="28"/>
          <w14:ligatures w14:val="none"/>
        </w:rPr>
      </w:pPr>
      <w:r>
        <w:rPr>
          <w:rFonts w:ascii="Cambria Math" w:hAnsi="Cambria Math" w:cs="Arial"/>
          <w:iCs/>
          <w:sz w:val="24"/>
          <w:szCs w:val="28"/>
          <w14:ligatures w14:val="none"/>
        </w:rPr>
        <w:t>Now that you have</w:t>
      </w:r>
      <w:r w:rsidRPr="00B71C79">
        <w:rPr>
          <w:rFonts w:ascii="Cambria Math" w:hAnsi="Cambria Math" w:cs="Arial"/>
          <w:iCs/>
          <w:sz w:val="24"/>
          <w:szCs w:val="28"/>
          <w14:ligatures w14:val="none"/>
        </w:rPr>
        <w:t xml:space="preserve"> learned about creating a username and password for your school network, we want you to </w:t>
      </w:r>
      <w:r w:rsidRPr="00B71C79">
        <w:rPr>
          <w:rFonts w:ascii="Cambria Math" w:hAnsi="Cambria Math" w:cs="Arial"/>
          <w:b/>
          <w:iCs/>
          <w:sz w:val="24"/>
          <w:szCs w:val="28"/>
          <w14:ligatures w14:val="none"/>
        </w:rPr>
        <w:t>create 5 top tips</w:t>
      </w:r>
      <w:r w:rsidRPr="00B71C79">
        <w:rPr>
          <w:rFonts w:ascii="Cambria Math" w:hAnsi="Cambria Math" w:cs="Arial"/>
          <w:iCs/>
          <w:sz w:val="24"/>
          <w:szCs w:val="28"/>
          <w14:ligatures w14:val="none"/>
        </w:rPr>
        <w:t xml:space="preserve"> for choosing a safe password and keeping it that way too. </w:t>
      </w:r>
    </w:p>
    <w:p w14:paraId="26D47D7A" w14:textId="77777777" w:rsidR="00F54BB8" w:rsidRPr="00B71C79" w:rsidRDefault="00F54BB8" w:rsidP="00F54BB8">
      <w:pPr>
        <w:widowControl w:val="0"/>
        <w:spacing w:after="0"/>
        <w:ind w:left="-426" w:right="-755"/>
        <w:rPr>
          <w:rFonts w:ascii="Cambria Math" w:hAnsi="Cambria Math" w:cs="Arial"/>
          <w:color w:val="001621"/>
          <w:sz w:val="24"/>
          <w:szCs w:val="28"/>
        </w:rPr>
      </w:pPr>
      <w:r w:rsidRPr="00B71C79">
        <w:rPr>
          <w:rFonts w:ascii="Cambria Math" w:hAnsi="Cambria Math" w:cs="Arial"/>
          <w:i/>
          <w:iCs/>
          <w:sz w:val="24"/>
          <w:szCs w:val="28"/>
        </w:rPr>
        <w:t> </w:t>
      </w:r>
      <w:r w:rsidRPr="00B71C79">
        <w:rPr>
          <w:rFonts w:ascii="Cambria Math" w:hAnsi="Cambria Math" w:cs="Arial"/>
          <w:color w:val="001621"/>
          <w:sz w:val="24"/>
          <w:szCs w:val="28"/>
        </w:rPr>
        <w:t xml:space="preserve">Here are a couple to get you started </w:t>
      </w:r>
    </w:p>
    <w:p w14:paraId="40DE6C10" w14:textId="77777777" w:rsidR="00F54BB8" w:rsidRPr="00B71C79" w:rsidRDefault="00F54BB8" w:rsidP="00F54BB8">
      <w:pPr>
        <w:pStyle w:val="Pa2"/>
        <w:widowControl w:val="0"/>
        <w:numPr>
          <w:ilvl w:val="0"/>
          <w:numId w:val="4"/>
        </w:numPr>
        <w:spacing w:line="276" w:lineRule="auto"/>
        <w:ind w:left="-426" w:right="-755"/>
        <w:rPr>
          <w:rFonts w:ascii="Cambria Math" w:hAnsi="Cambria Math" w:cs="Arial"/>
          <w:i/>
          <w:color w:val="001621"/>
          <w:sz w:val="24"/>
          <w:szCs w:val="28"/>
          <w14:ligatures w14:val="none"/>
        </w:rPr>
      </w:pPr>
      <w:r w:rsidRPr="00B71C79">
        <w:rPr>
          <w:rFonts w:ascii="Cambria Math" w:hAnsi="Cambria Math" w:cs="Arial"/>
          <w:i/>
          <w:color w:val="001621"/>
          <w:sz w:val="24"/>
          <w:szCs w:val="28"/>
          <w14:ligatures w14:val="none"/>
        </w:rPr>
        <w:t xml:space="preserve">Always use a mixture of letters and numbers </w:t>
      </w:r>
    </w:p>
    <w:p w14:paraId="2FE48B3D" w14:textId="77777777" w:rsidR="00F54BB8" w:rsidRPr="00B71C79" w:rsidRDefault="00F54BB8" w:rsidP="00F54BB8">
      <w:pPr>
        <w:pStyle w:val="Pa2"/>
        <w:widowControl w:val="0"/>
        <w:numPr>
          <w:ilvl w:val="0"/>
          <w:numId w:val="4"/>
        </w:numPr>
        <w:spacing w:line="276" w:lineRule="auto"/>
        <w:ind w:left="-426" w:right="-755"/>
        <w:rPr>
          <w:rFonts w:ascii="Cambria Math" w:hAnsi="Cambria Math" w:cs="Arial"/>
          <w:i/>
          <w:color w:val="001621"/>
          <w:sz w:val="24"/>
          <w:szCs w:val="28"/>
          <w14:ligatures w14:val="none"/>
        </w:rPr>
      </w:pPr>
      <w:r w:rsidRPr="00B71C79">
        <w:rPr>
          <w:rFonts w:ascii="Cambria Math" w:hAnsi="Cambria Math" w:cs="Arial"/>
          <w:i/>
          <w:color w:val="001621"/>
          <w:sz w:val="24"/>
          <w:szCs w:val="28"/>
          <w14:ligatures w14:val="none"/>
        </w:rPr>
        <w:t xml:space="preserve">Use a minimum of 8 characters - this may make it harder to remember but it also means it’s harder for someone to guess </w:t>
      </w:r>
    </w:p>
    <w:tbl>
      <w:tblPr>
        <w:tblpPr w:leftFromText="180" w:rightFromText="180" w:vertAnchor="text" w:horzAnchor="margin" w:tblpXSpec="center" w:tblpY="191"/>
        <w:tblW w:w="10556" w:type="dxa"/>
        <w:tblCellMar>
          <w:left w:w="0" w:type="dxa"/>
          <w:right w:w="0" w:type="dxa"/>
        </w:tblCellMar>
        <w:tblLook w:val="04A0" w:firstRow="1" w:lastRow="0" w:firstColumn="1" w:lastColumn="0" w:noHBand="0" w:noVBand="1"/>
      </w:tblPr>
      <w:tblGrid>
        <w:gridCol w:w="10556"/>
      </w:tblGrid>
      <w:tr w:rsidR="00167FB7" w14:paraId="3D52F741" w14:textId="77777777" w:rsidTr="00F54BB8">
        <w:trPr>
          <w:trHeight w:val="353"/>
        </w:trPr>
        <w:tc>
          <w:tcPr>
            <w:tcW w:w="10556" w:type="dxa"/>
            <w:tcBorders>
              <w:top w:val="single" w:sz="6" w:space="0" w:color="000000"/>
              <w:left w:val="single" w:sz="6" w:space="0" w:color="0C0C0C"/>
              <w:bottom w:val="single" w:sz="6" w:space="0" w:color="0C0C0C"/>
              <w:right w:val="single" w:sz="6" w:space="0" w:color="0C0C0C"/>
            </w:tcBorders>
            <w:tcMar>
              <w:top w:w="58" w:type="dxa"/>
              <w:left w:w="58" w:type="dxa"/>
              <w:bottom w:w="58" w:type="dxa"/>
              <w:right w:w="58" w:type="dxa"/>
            </w:tcMar>
            <w:hideMark/>
          </w:tcPr>
          <w:p w14:paraId="6DBE6C70" w14:textId="77777777" w:rsidR="00167FB7" w:rsidRPr="00F54BB8" w:rsidRDefault="00386B3F" w:rsidP="00167FB7">
            <w:pPr>
              <w:pStyle w:val="ListParagraph"/>
              <w:widowControl w:val="0"/>
              <w:numPr>
                <w:ilvl w:val="0"/>
                <w:numId w:val="7"/>
              </w:numPr>
              <w:spacing w:after="120" w:line="285" w:lineRule="auto"/>
              <w:rPr>
                <w:rFonts w:ascii="Cambria" w:hAnsi="Cambria"/>
                <w:color w:val="000000"/>
                <w:kern w:val="28"/>
                <w14:cntxtAlts/>
              </w:rPr>
            </w:pPr>
            <w:r w:rsidRPr="00F54BB8">
              <w:rPr>
                <w:rFonts w:ascii="Cambria" w:hAnsi="Cambria"/>
                <w:color w:val="000000"/>
                <w:kern w:val="28"/>
                <w14:cntxtAlts/>
              </w:rPr>
              <w:t>Have at least one _______ letter</w:t>
            </w:r>
          </w:p>
        </w:tc>
      </w:tr>
      <w:tr w:rsidR="00167FB7" w14:paraId="7AAF4FA8" w14:textId="77777777" w:rsidTr="00F54BB8">
        <w:trPr>
          <w:trHeight w:val="60"/>
        </w:trPr>
        <w:tc>
          <w:tcPr>
            <w:tcW w:w="10556" w:type="dxa"/>
            <w:tcBorders>
              <w:top w:val="single" w:sz="6" w:space="0" w:color="0C0C0C"/>
              <w:left w:val="single" w:sz="6" w:space="0" w:color="0C0C0C"/>
              <w:bottom w:val="single" w:sz="6" w:space="0" w:color="0C0C0C"/>
              <w:right w:val="single" w:sz="6" w:space="0" w:color="0C0C0C"/>
            </w:tcBorders>
            <w:tcMar>
              <w:top w:w="58" w:type="dxa"/>
              <w:left w:w="58" w:type="dxa"/>
              <w:bottom w:w="58" w:type="dxa"/>
              <w:right w:w="58" w:type="dxa"/>
            </w:tcMar>
            <w:hideMark/>
          </w:tcPr>
          <w:p w14:paraId="32E4481D" w14:textId="77777777" w:rsidR="00167FB7" w:rsidRPr="00F54BB8" w:rsidRDefault="00386B3F" w:rsidP="00167FB7">
            <w:pPr>
              <w:pStyle w:val="ListParagraph"/>
              <w:widowControl w:val="0"/>
              <w:numPr>
                <w:ilvl w:val="0"/>
                <w:numId w:val="7"/>
              </w:numPr>
              <w:spacing w:after="120" w:line="285" w:lineRule="auto"/>
              <w:rPr>
                <w:rFonts w:ascii="Cambria" w:hAnsi="Cambria"/>
                <w:color w:val="000000"/>
                <w:kern w:val="28"/>
                <w14:cntxtAlts/>
              </w:rPr>
            </w:pPr>
            <w:r w:rsidRPr="00F54BB8">
              <w:rPr>
                <w:rFonts w:ascii="Cambria" w:hAnsi="Cambria"/>
                <w:color w:val="000000"/>
                <w:kern w:val="28"/>
                <w14:cntxtAlts/>
              </w:rPr>
              <w:t>Have at least one _______ character, such as: _</w:t>
            </w:r>
            <w:r w:rsidR="00F54BB8" w:rsidRPr="00F54BB8">
              <w:rPr>
                <w:rFonts w:ascii="Cambria" w:hAnsi="Cambria"/>
                <w:color w:val="000000"/>
                <w:kern w:val="28"/>
                <w14:cntxtAlts/>
              </w:rPr>
              <w:t>________________</w:t>
            </w:r>
          </w:p>
        </w:tc>
      </w:tr>
      <w:tr w:rsidR="00167FB7" w14:paraId="53863BF5" w14:textId="77777777" w:rsidTr="00F54BB8">
        <w:trPr>
          <w:trHeight w:val="652"/>
        </w:trPr>
        <w:tc>
          <w:tcPr>
            <w:tcW w:w="10556" w:type="dxa"/>
            <w:tcBorders>
              <w:top w:val="single" w:sz="6" w:space="0" w:color="0C0C0C"/>
              <w:left w:val="single" w:sz="6" w:space="0" w:color="0C0C0C"/>
              <w:bottom w:val="single" w:sz="6" w:space="0" w:color="0C0C0C"/>
              <w:right w:val="single" w:sz="6" w:space="0" w:color="0C0C0C"/>
            </w:tcBorders>
            <w:tcMar>
              <w:top w:w="58" w:type="dxa"/>
              <w:left w:w="58" w:type="dxa"/>
              <w:bottom w:w="58" w:type="dxa"/>
              <w:right w:w="58" w:type="dxa"/>
            </w:tcMar>
            <w:hideMark/>
          </w:tcPr>
          <w:p w14:paraId="328FD90B" w14:textId="77777777" w:rsidR="00167FB7" w:rsidRPr="00F54BB8" w:rsidRDefault="00167FB7" w:rsidP="00167FB7">
            <w:pPr>
              <w:pStyle w:val="ListParagraph"/>
              <w:widowControl w:val="0"/>
              <w:numPr>
                <w:ilvl w:val="0"/>
                <w:numId w:val="7"/>
              </w:numPr>
              <w:spacing w:after="120" w:line="285" w:lineRule="auto"/>
              <w:rPr>
                <w:rFonts w:ascii="Cambria" w:hAnsi="Cambria"/>
                <w:color w:val="000000"/>
                <w:kern w:val="28"/>
                <w14:cntxtAlts/>
              </w:rPr>
            </w:pPr>
          </w:p>
        </w:tc>
      </w:tr>
      <w:tr w:rsidR="00167FB7" w14:paraId="0D47D333" w14:textId="77777777" w:rsidTr="00F54BB8">
        <w:trPr>
          <w:trHeight w:val="720"/>
        </w:trPr>
        <w:tc>
          <w:tcPr>
            <w:tcW w:w="10556" w:type="dxa"/>
            <w:tcBorders>
              <w:top w:val="single" w:sz="6" w:space="0" w:color="0C0C0C"/>
              <w:left w:val="single" w:sz="6" w:space="0" w:color="0C0C0C"/>
              <w:bottom w:val="single" w:sz="6" w:space="0" w:color="0C0C0C"/>
              <w:right w:val="single" w:sz="6" w:space="0" w:color="0C0C0C"/>
            </w:tcBorders>
            <w:tcMar>
              <w:top w:w="58" w:type="dxa"/>
              <w:left w:w="58" w:type="dxa"/>
              <w:bottom w:w="58" w:type="dxa"/>
              <w:right w:w="58" w:type="dxa"/>
            </w:tcMar>
            <w:hideMark/>
          </w:tcPr>
          <w:p w14:paraId="5FB71259" w14:textId="77777777" w:rsidR="00167FB7" w:rsidRPr="00F54BB8" w:rsidRDefault="00167FB7" w:rsidP="00167FB7">
            <w:pPr>
              <w:pStyle w:val="ListParagraph"/>
              <w:widowControl w:val="0"/>
              <w:numPr>
                <w:ilvl w:val="0"/>
                <w:numId w:val="7"/>
              </w:numPr>
              <w:spacing w:after="120" w:line="285" w:lineRule="auto"/>
              <w:rPr>
                <w:rFonts w:ascii="Cambria" w:hAnsi="Cambria"/>
                <w:color w:val="000000"/>
                <w:kern w:val="28"/>
                <w14:cntxtAlts/>
              </w:rPr>
            </w:pPr>
          </w:p>
        </w:tc>
      </w:tr>
      <w:tr w:rsidR="00167FB7" w14:paraId="5A4A5CE7" w14:textId="77777777" w:rsidTr="00F54BB8">
        <w:trPr>
          <w:trHeight w:val="590"/>
        </w:trPr>
        <w:tc>
          <w:tcPr>
            <w:tcW w:w="10556" w:type="dxa"/>
            <w:tcBorders>
              <w:top w:val="single" w:sz="6" w:space="0" w:color="0C0C0C"/>
              <w:left w:val="single" w:sz="6" w:space="0" w:color="0C0C0C"/>
              <w:bottom w:val="single" w:sz="6" w:space="0" w:color="0C0C0C"/>
              <w:right w:val="single" w:sz="6" w:space="0" w:color="0C0C0C"/>
            </w:tcBorders>
            <w:tcMar>
              <w:top w:w="58" w:type="dxa"/>
              <w:left w:w="58" w:type="dxa"/>
              <w:bottom w:w="58" w:type="dxa"/>
              <w:right w:w="58" w:type="dxa"/>
            </w:tcMar>
            <w:hideMark/>
          </w:tcPr>
          <w:p w14:paraId="177E1077" w14:textId="77777777" w:rsidR="00167FB7" w:rsidRPr="00F54BB8" w:rsidRDefault="00167FB7" w:rsidP="00167FB7">
            <w:pPr>
              <w:pStyle w:val="ListParagraph"/>
              <w:widowControl w:val="0"/>
              <w:numPr>
                <w:ilvl w:val="0"/>
                <w:numId w:val="7"/>
              </w:numPr>
              <w:spacing w:after="120" w:line="285" w:lineRule="auto"/>
              <w:rPr>
                <w:rFonts w:ascii="Cambria" w:hAnsi="Cambria"/>
                <w:color w:val="000000"/>
                <w:kern w:val="28"/>
                <w14:cntxtAlts/>
              </w:rPr>
            </w:pPr>
          </w:p>
        </w:tc>
      </w:tr>
    </w:tbl>
    <w:p w14:paraId="71DAE22E" w14:textId="77777777" w:rsidR="00167FB7" w:rsidRPr="00386B3F" w:rsidRDefault="00167FB7" w:rsidP="00386B3F">
      <w:pPr>
        <w:spacing w:after="0" w:line="240" w:lineRule="auto"/>
        <w:rPr>
          <w:rFonts w:ascii="Times New Roman" w:hAnsi="Times New Roman"/>
          <w:sz w:val="24"/>
          <w:szCs w:val="24"/>
        </w:rPr>
      </w:pPr>
      <w:r>
        <w:rPr>
          <w:rFonts w:ascii="Times New Roman" w:hAnsi="Times New Roman"/>
          <w:noProof/>
          <w:sz w:val="24"/>
          <w:szCs w:val="24"/>
          <w:lang w:eastAsia="en-GB"/>
        </w:rPr>
        <w:drawing>
          <wp:anchor distT="0" distB="0" distL="114300" distR="114300" simplePos="0" relativeHeight="251666432" behindDoc="0" locked="0" layoutInCell="1" allowOverlap="1" wp14:anchorId="2BE968AF" wp14:editId="3461C084">
            <wp:simplePos x="0" y="0"/>
            <wp:positionH relativeFrom="column">
              <wp:posOffset>-2072640</wp:posOffset>
            </wp:positionH>
            <wp:positionV relativeFrom="paragraph">
              <wp:posOffset>3108960</wp:posOffset>
            </wp:positionV>
            <wp:extent cx="704850" cy="661035"/>
            <wp:effectExtent l="0" t="0" r="0" b="5715"/>
            <wp:wrapNone/>
            <wp:docPr id="6" name="Picture 6" descr="bigstock-vector-thumb-up-stickers-16956530-300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stock-vector-thumb-up-stickers-16956530-300x300"/>
                    <pic:cNvPicPr>
                      <a:picLocks noChangeAspect="1" noChangeArrowheads="1"/>
                    </pic:cNvPicPr>
                  </pic:nvPicPr>
                  <pic:blipFill>
                    <a:blip r:embed="rId15">
                      <a:extLst>
                        <a:ext uri="{28A0092B-C50C-407E-A947-70E740481C1C}">
                          <a14:useLocalDpi xmlns:a14="http://schemas.microsoft.com/office/drawing/2010/main" val="0"/>
                        </a:ext>
                      </a:extLst>
                    </a:blip>
                    <a:srcRect r="49573" b="52721"/>
                    <a:stretch>
                      <a:fillRect/>
                    </a:stretch>
                  </pic:blipFill>
                  <pic:spPr bwMode="auto">
                    <a:xfrm>
                      <a:off x="0" y="0"/>
                      <a:ext cx="704850" cy="661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3FDDD" w14:textId="77777777" w:rsidR="00167FB7" w:rsidRPr="00F54BB8" w:rsidRDefault="00167FB7" w:rsidP="00167FB7">
      <w:pPr>
        <w:pStyle w:val="Pa1"/>
        <w:widowControl w:val="0"/>
        <w:numPr>
          <w:ilvl w:val="0"/>
          <w:numId w:val="8"/>
        </w:numPr>
        <w:spacing w:line="240" w:lineRule="auto"/>
        <w:rPr>
          <w:rFonts w:ascii="Cambria" w:hAnsi="Cambria" w:cs="Arial"/>
          <w:color w:val="001621"/>
          <w:sz w:val="24"/>
          <w:szCs w:val="18"/>
          <w14:ligatures w14:val="none"/>
        </w:rPr>
      </w:pPr>
      <w:r w:rsidRPr="00F54BB8">
        <w:rPr>
          <w:rFonts w:ascii="Cambria" w:hAnsi="Cambria" w:cs="Arial"/>
          <w:color w:val="001621"/>
          <w:sz w:val="24"/>
          <w:szCs w:val="18"/>
          <w14:ligatures w14:val="none"/>
        </w:rPr>
        <w:t xml:space="preserve">Once you have created your top tips, you will need to show them to your family and friends. How many top tips do your family or friends follow? Write down your notes below: </w:t>
      </w:r>
    </w:p>
    <w:p w14:paraId="00CEEA92" w14:textId="77777777" w:rsidR="00167FB7" w:rsidRPr="00F54BB8" w:rsidRDefault="00167FB7" w:rsidP="00167FB7">
      <w:pPr>
        <w:pStyle w:val="Pa1"/>
        <w:widowControl w:val="0"/>
        <w:spacing w:line="240" w:lineRule="auto"/>
        <w:rPr>
          <w:rFonts w:ascii="Cambria" w:hAnsi="Cambria" w:cs="Arial"/>
          <w:color w:val="001621"/>
          <w:sz w:val="24"/>
          <w:szCs w:val="18"/>
          <w14:ligatures w14:val="none"/>
        </w:rPr>
      </w:pPr>
      <w:r w:rsidRPr="00F54BB8">
        <w:rPr>
          <w:rFonts w:ascii="Cambria" w:hAnsi="Cambria" w:cs="Arial"/>
          <w:color w:val="001621"/>
          <w:sz w:val="24"/>
          <w:szCs w:val="18"/>
          <w14:ligatures w14:val="none"/>
        </w:rPr>
        <w:t> </w:t>
      </w:r>
    </w:p>
    <w:p w14:paraId="1D098A14" w14:textId="77777777" w:rsidR="00F54BB8" w:rsidRPr="00231E6F" w:rsidRDefault="00F54BB8" w:rsidP="00F54BB8">
      <w:pPr>
        <w:pStyle w:val="Pa1"/>
        <w:widowControl w:val="0"/>
        <w:spacing w:line="240" w:lineRule="auto"/>
        <w:rPr>
          <w:rFonts w:ascii="Cambria Math" w:hAnsi="Cambria Math" w:cs="Arial"/>
          <w:color w:val="001621"/>
          <w:sz w:val="24"/>
          <w:szCs w:val="18"/>
          <w14:ligatures w14:val="none"/>
        </w:rPr>
      </w:pPr>
      <w:r w:rsidRPr="00231E6F">
        <w:rPr>
          <w:rFonts w:ascii="Cambria Math" w:hAnsi="Cambria Math" w:cs="Arial"/>
          <w:color w:val="001621"/>
          <w:sz w:val="24"/>
          <w:szCs w:val="18"/>
          <w14:ligatures w14:val="none"/>
        </w:rPr>
        <w:t> </w:t>
      </w:r>
    </w:p>
    <w:p w14:paraId="1202ED19" w14:textId="77777777" w:rsidR="00F54BB8" w:rsidRPr="004442B7" w:rsidRDefault="00F54BB8" w:rsidP="00F54BB8">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did you ask? </w:t>
      </w:r>
    </w:p>
    <w:p w14:paraId="154E902B" w14:textId="77777777" w:rsidR="00F54BB8" w:rsidRPr="00231E6F" w:rsidRDefault="00F54BB8" w:rsidP="00F54BB8">
      <w:pPr>
        <w:pStyle w:val="Pa1"/>
        <w:widowControl w:val="0"/>
        <w:ind w:left="720"/>
        <w:rPr>
          <w:rFonts w:ascii="Cambria Math" w:hAnsi="Cambria Math" w:cs="Arial"/>
          <w:color w:val="001621"/>
          <w:sz w:val="24"/>
          <w:szCs w:val="18"/>
          <w14:ligatures w14:val="none"/>
        </w:rPr>
      </w:pPr>
    </w:p>
    <w:p w14:paraId="01FD86AC" w14:textId="77777777" w:rsidR="00F54BB8" w:rsidRDefault="00F54BB8" w:rsidP="00F54BB8">
      <w:pPr>
        <w:rPr>
          <w:rFonts w:ascii="Cambria Math" w:hAnsi="Cambria Math" w:cs="Arial"/>
          <w:b/>
          <w:i/>
        </w:rPr>
      </w:pPr>
      <w:r w:rsidRPr="00231E6F">
        <w:rPr>
          <w:rFonts w:ascii="Cambria Math" w:hAnsi="Cambria Math" w:cs="Arial"/>
          <w:color w:val="001621"/>
          <w:sz w:val="24"/>
          <w:szCs w:val="18"/>
          <w14:ligatures w14:val="none"/>
        </w:rPr>
        <w:t> </w:t>
      </w:r>
      <w:r w:rsidRPr="0028731E">
        <w:rPr>
          <w:rFonts w:ascii="Cambria Math" w:hAnsi="Cambria Math" w:cs="Arial"/>
          <w:b/>
          <w:i/>
        </w:rPr>
        <w:t>_____________________________________________________________________________________________________________</w:t>
      </w:r>
    </w:p>
    <w:p w14:paraId="7624236D" w14:textId="77777777" w:rsidR="00F54BB8" w:rsidRPr="00231E6F" w:rsidRDefault="00F54BB8" w:rsidP="00F54BB8">
      <w:pPr>
        <w:pStyle w:val="Pa1"/>
        <w:widowControl w:val="0"/>
        <w:ind w:left="567" w:hanging="567"/>
        <w:rPr>
          <w:rFonts w:ascii="Cambria Math" w:hAnsi="Cambria Math" w:cs="Arial"/>
          <w:color w:val="001621"/>
          <w:sz w:val="24"/>
          <w:szCs w:val="18"/>
          <w14:ligatures w14:val="none"/>
        </w:rPr>
      </w:pPr>
    </w:p>
    <w:p w14:paraId="636FF1DD" w14:textId="77777777" w:rsidR="00F54BB8" w:rsidRPr="004442B7" w:rsidRDefault="00F54BB8" w:rsidP="00F54BB8">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follow top tips like yours? </w:t>
      </w:r>
    </w:p>
    <w:p w14:paraId="589E9BC0" w14:textId="77777777" w:rsidR="00F54BB8" w:rsidRDefault="00F54BB8" w:rsidP="00F54BB8">
      <w:pPr>
        <w:pStyle w:val="Pa1"/>
        <w:widowControl w:val="0"/>
        <w:ind w:left="360"/>
        <w:rPr>
          <w:rFonts w:ascii="Cambria Math" w:hAnsi="Cambria Math" w:cs="Arial"/>
          <w:color w:val="001621"/>
          <w:sz w:val="24"/>
          <w:szCs w:val="18"/>
          <w14:ligatures w14:val="none"/>
        </w:rPr>
      </w:pPr>
    </w:p>
    <w:p w14:paraId="57CA073D" w14:textId="77777777" w:rsidR="00F54BB8" w:rsidRDefault="00F54BB8" w:rsidP="00F54BB8">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w:t>
      </w:r>
    </w:p>
    <w:p w14:paraId="7C849DFA" w14:textId="77777777" w:rsidR="00F54BB8" w:rsidRPr="00231E6F" w:rsidRDefault="00F54BB8" w:rsidP="00F54BB8">
      <w:pPr>
        <w:pStyle w:val="Pa1"/>
        <w:widowControl w:val="0"/>
        <w:ind w:left="567" w:hanging="567"/>
        <w:rPr>
          <w:rFonts w:ascii="Cambria Math" w:hAnsi="Cambria Math" w:cs="Arial"/>
          <w:color w:val="001621"/>
          <w:sz w:val="24"/>
          <w:szCs w:val="18"/>
          <w14:ligatures w14:val="none"/>
        </w:rPr>
      </w:pPr>
      <w:r w:rsidRPr="00231E6F">
        <w:rPr>
          <w:rFonts w:ascii="Cambria Math" w:hAnsi="Cambria Math" w:cs="Arial"/>
          <w:color w:val="001621"/>
          <w:sz w:val="24"/>
          <w:szCs w:val="18"/>
          <w14:ligatures w14:val="none"/>
        </w:rPr>
        <w:t> </w:t>
      </w:r>
    </w:p>
    <w:p w14:paraId="06AD7277" w14:textId="77777777" w:rsidR="00F54BB8" w:rsidRPr="004442B7" w:rsidRDefault="00F54BB8" w:rsidP="00F54BB8">
      <w:pPr>
        <w:pStyle w:val="Pa1"/>
        <w:widowControl w:val="0"/>
        <w:numPr>
          <w:ilvl w:val="0"/>
          <w:numId w:val="5"/>
        </w:numPr>
        <w:rPr>
          <w:rFonts w:ascii="Cambria Math" w:hAnsi="Cambria Math" w:cs="Arial"/>
          <w:b/>
          <w:color w:val="001621"/>
          <w:sz w:val="24"/>
          <w:szCs w:val="18"/>
          <w14:ligatures w14:val="none"/>
        </w:rPr>
      </w:pPr>
      <w:r w:rsidRPr="004442B7">
        <w:rPr>
          <w:rFonts w:ascii="Cambria Math" w:hAnsi="Cambria Math" w:cs="Arial"/>
          <w:b/>
          <w:color w:val="001621"/>
          <w:sz w:val="24"/>
          <w:szCs w:val="18"/>
          <w14:ligatures w14:val="none"/>
        </w:rPr>
        <w:t xml:space="preserve">How many people think they have a safe password? </w:t>
      </w:r>
    </w:p>
    <w:p w14:paraId="470CEF69" w14:textId="77777777" w:rsidR="00F54BB8" w:rsidRDefault="00F54BB8" w:rsidP="00F54BB8">
      <w:pPr>
        <w:pStyle w:val="Pa1"/>
        <w:widowControl w:val="0"/>
        <w:ind w:left="720"/>
        <w:rPr>
          <w:rFonts w:ascii="Cambria Math" w:hAnsi="Cambria Math" w:cs="Arial"/>
          <w:color w:val="001621"/>
          <w:sz w:val="24"/>
          <w:szCs w:val="18"/>
          <w14:ligatures w14:val="none"/>
        </w:rPr>
      </w:pPr>
    </w:p>
    <w:p w14:paraId="5649611D" w14:textId="77777777" w:rsidR="00F54BB8" w:rsidRDefault="00F54BB8" w:rsidP="00F54BB8">
      <w:pPr>
        <w:rPr>
          <w:rFonts w:ascii="Cambria Math" w:hAnsi="Cambria Math" w:cs="Arial"/>
          <w:b/>
          <w:i/>
        </w:rPr>
      </w:pPr>
      <w:r w:rsidRPr="0028731E">
        <w:rPr>
          <w:rFonts w:ascii="Cambria Math" w:hAnsi="Cambria Math" w:cs="Arial"/>
          <w:b/>
          <w:i/>
        </w:rPr>
        <w:t>______________________________________________________________________________________________________________</w:t>
      </w:r>
    </w:p>
    <w:p w14:paraId="581F8ACC" w14:textId="77777777" w:rsidR="00F54BB8" w:rsidRPr="00231E6F" w:rsidRDefault="00F54BB8" w:rsidP="00F54BB8">
      <w:pPr>
        <w:pStyle w:val="Pa1"/>
        <w:widowControl w:val="0"/>
        <w:ind w:left="720"/>
        <w:rPr>
          <w:rFonts w:ascii="Cambria Math" w:hAnsi="Cambria Math" w:cs="Arial"/>
          <w:color w:val="001621"/>
          <w:sz w:val="24"/>
          <w:szCs w:val="18"/>
          <w14:ligatures w14:val="none"/>
        </w:rPr>
      </w:pPr>
    </w:p>
    <w:p w14:paraId="4D1C9837" w14:textId="77777777" w:rsidR="00F54BB8" w:rsidRPr="004442B7" w:rsidRDefault="00F54BB8" w:rsidP="00F54BB8">
      <w:pPr>
        <w:pStyle w:val="Pa1"/>
        <w:widowControl w:val="0"/>
        <w:numPr>
          <w:ilvl w:val="0"/>
          <w:numId w:val="5"/>
        </w:numPr>
        <w:rPr>
          <w:rFonts w:ascii="Cambria Math" w:hAnsi="Cambria Math" w:cs="Arial"/>
          <w:b/>
          <w:color w:val="001621"/>
          <w:sz w:val="24"/>
          <w:szCs w:val="18"/>
          <w14:ligatures w14:val="none"/>
        </w:rPr>
      </w:pPr>
      <w:r>
        <w:rPr>
          <w:rFonts w:ascii="Cambria Math" w:hAnsi="Cambria Math" w:cs="Arial"/>
          <w:b/>
          <w:color w:val="001621"/>
          <w:sz w:val="24"/>
          <w:szCs w:val="18"/>
          <w14:ligatures w14:val="none"/>
        </w:rPr>
        <w:t xml:space="preserve"> Write down one piece of advice from your family for setting a safe password.  </w:t>
      </w:r>
    </w:p>
    <w:p w14:paraId="5D08433B" w14:textId="77777777" w:rsidR="00F54BB8" w:rsidRDefault="00F54BB8" w:rsidP="00F54BB8">
      <w:pPr>
        <w:pStyle w:val="Pa1"/>
        <w:widowControl w:val="0"/>
        <w:rPr>
          <w:rFonts w:ascii="Cambria Math" w:hAnsi="Cambria Math" w:cs="Arial"/>
          <w:color w:val="001621"/>
          <w:sz w:val="24"/>
          <w:szCs w:val="18"/>
          <w14:ligatures w14:val="none"/>
        </w:rPr>
      </w:pPr>
    </w:p>
    <w:p w14:paraId="210812B1" w14:textId="77777777" w:rsidR="00F54BB8" w:rsidRDefault="00F54BB8" w:rsidP="00F54BB8">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4DC1C520" w14:textId="77777777" w:rsidR="00F54BB8" w:rsidRDefault="00F54BB8" w:rsidP="00F54BB8">
      <w:pPr>
        <w:ind w:left="-284"/>
        <w:rPr>
          <w:rFonts w:ascii="Cambria Math" w:hAnsi="Cambria Math" w:cs="Arial"/>
          <w:b/>
          <w:i/>
        </w:rPr>
      </w:pPr>
      <w:r>
        <w:rPr>
          <w:rFonts w:ascii="Cambria Math" w:hAnsi="Cambria Math" w:cs="Arial"/>
          <w:b/>
          <w:i/>
        </w:rPr>
        <w:t>__________________________________________________________________________________________________________________</w:t>
      </w:r>
    </w:p>
    <w:p w14:paraId="1DB438A4" w14:textId="77777777" w:rsidR="00386B3F" w:rsidRDefault="00F54BB8" w:rsidP="00F54BB8">
      <w:pPr>
        <w:pStyle w:val="Pa1"/>
        <w:widowControl w:val="0"/>
        <w:ind w:left="720"/>
      </w:pPr>
      <w:r w:rsidRPr="004442B7">
        <w:rPr>
          <w:rFonts w:ascii="Cambria Math" w:hAnsi="Cambria Math" w:cs="Arial"/>
          <w:b/>
          <w:i/>
          <w:noProof/>
        </w:rPr>
        <mc:AlternateContent>
          <mc:Choice Requires="wps">
            <w:drawing>
              <wp:anchor distT="45720" distB="45720" distL="114300" distR="114300" simplePos="0" relativeHeight="251693056" behindDoc="0" locked="0" layoutInCell="1" allowOverlap="1" wp14:anchorId="2523519C" wp14:editId="56FE965A">
                <wp:simplePos x="0" y="0"/>
                <wp:positionH relativeFrom="column">
                  <wp:posOffset>-491226</wp:posOffset>
                </wp:positionH>
                <wp:positionV relativeFrom="paragraph">
                  <wp:posOffset>447040</wp:posOffset>
                </wp:positionV>
                <wp:extent cx="5363210" cy="852805"/>
                <wp:effectExtent l="0" t="0" r="27940"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210" cy="852805"/>
                        </a:xfrm>
                        <a:prstGeom prst="rect">
                          <a:avLst/>
                        </a:prstGeom>
                        <a:solidFill>
                          <a:srgbClr val="FFFFFF"/>
                        </a:solidFill>
                        <a:ln w="9525">
                          <a:solidFill>
                            <a:srgbClr val="000000"/>
                          </a:solidFill>
                          <a:miter lim="800000"/>
                          <a:headEnd/>
                          <a:tailEnd/>
                        </a:ln>
                      </wps:spPr>
                      <wps:txbx>
                        <w:txbxContent>
                          <w:p w14:paraId="0433E4EA" w14:textId="77777777" w:rsidR="00F54BB8" w:rsidRPr="0028731E" w:rsidRDefault="00F54BB8" w:rsidP="00F54BB8">
                            <w:pPr>
                              <w:rPr>
                                <w:rFonts w:ascii="Cambria Math" w:hAnsi="Cambria Math"/>
                                <w:b/>
                              </w:rPr>
                            </w:pPr>
                            <w:r w:rsidRPr="0028731E">
                              <w:rPr>
                                <w:rFonts w:ascii="Cambria Math" w:hAnsi="Cambria Math"/>
                                <w:b/>
                              </w:rPr>
                              <w:t>What went well:</w:t>
                            </w:r>
                          </w:p>
                          <w:p w14:paraId="55E1951C" w14:textId="77777777" w:rsidR="00F54BB8" w:rsidRPr="0028731E" w:rsidRDefault="00F54BB8" w:rsidP="00F54BB8">
                            <w:pPr>
                              <w:rPr>
                                <w:rFonts w:ascii="Cambria Math" w:hAnsi="Cambria Math"/>
                                <w:b/>
                              </w:rPr>
                            </w:pPr>
                          </w:p>
                          <w:p w14:paraId="4A22448A" w14:textId="77777777" w:rsidR="00F54BB8" w:rsidRPr="0028731E" w:rsidRDefault="00F54BB8" w:rsidP="00F54BB8">
                            <w:pPr>
                              <w:rPr>
                                <w:rFonts w:ascii="Cambria Math" w:hAnsi="Cambria Math"/>
                                <w:b/>
                              </w:rPr>
                            </w:pPr>
                            <w:r w:rsidRPr="0028731E">
                              <w:rPr>
                                <w:rFonts w:ascii="Cambria Math" w:hAnsi="Cambria Math"/>
                                <w:b/>
                              </w:rPr>
                              <w:t>Even better if:</w:t>
                            </w:r>
                          </w:p>
                          <w:p w14:paraId="1FAC3528" w14:textId="77777777" w:rsidR="00F54BB8" w:rsidRDefault="00F54BB8" w:rsidP="00F54BB8"/>
                          <w:p w14:paraId="2C7FFCE6" w14:textId="77777777" w:rsidR="00F54BB8" w:rsidRDefault="00F54BB8" w:rsidP="00F54B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3519C" id="_x0000_s1032" type="#_x0000_t202" style="position:absolute;left:0;text-align:left;margin-left:-38.7pt;margin-top:35.2pt;width:422.3pt;height:67.1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">
                <v:textbox>
                  <w:txbxContent>
                    <w:p w14:paraId="0433E4EA" w14:textId="77777777" w:rsidR="00F54BB8" w:rsidRPr="0028731E" w:rsidRDefault="00F54BB8" w:rsidP="00F54BB8">
                      <w:pPr>
                        <w:rPr>
                          <w:rFonts w:ascii="Cambria Math" w:hAnsi="Cambria Math"/>
                          <w:b/>
                        </w:rPr>
                      </w:pPr>
                      <w:r w:rsidRPr="0028731E">
                        <w:rPr>
                          <w:rFonts w:ascii="Cambria Math" w:hAnsi="Cambria Math"/>
                          <w:b/>
                        </w:rPr>
                        <w:t>What went well:</w:t>
                      </w:r>
                    </w:p>
                    <w:p w14:paraId="55E1951C" w14:textId="77777777" w:rsidR="00F54BB8" w:rsidRPr="0028731E" w:rsidRDefault="00F54BB8" w:rsidP="00F54BB8">
                      <w:pPr>
                        <w:rPr>
                          <w:rFonts w:ascii="Cambria Math" w:hAnsi="Cambria Math"/>
                          <w:b/>
                        </w:rPr>
                      </w:pPr>
                    </w:p>
                    <w:p w14:paraId="4A22448A" w14:textId="77777777" w:rsidR="00F54BB8" w:rsidRPr="0028731E" w:rsidRDefault="00F54BB8" w:rsidP="00F54BB8">
                      <w:pPr>
                        <w:rPr>
                          <w:rFonts w:ascii="Cambria Math" w:hAnsi="Cambria Math"/>
                          <w:b/>
                        </w:rPr>
                      </w:pPr>
                      <w:r w:rsidRPr="0028731E">
                        <w:rPr>
                          <w:rFonts w:ascii="Cambria Math" w:hAnsi="Cambria Math"/>
                          <w:b/>
                        </w:rPr>
                        <w:t>Even better if:</w:t>
                      </w:r>
                    </w:p>
                    <w:p w14:paraId="1FAC3528" w14:textId="77777777" w:rsidR="00F54BB8" w:rsidRDefault="00F54BB8" w:rsidP="00F54BB8"/>
                    <w:p w14:paraId="2C7FFCE6" w14:textId="77777777" w:rsidR="00F54BB8" w:rsidRDefault="00F54BB8" w:rsidP="00F54BB8"/>
                  </w:txbxContent>
                </v:textbox>
              </v:shape>
            </w:pict>
          </mc:Fallback>
        </mc:AlternateContent>
      </w:r>
      <w:r w:rsidRPr="004442B7">
        <w:rPr>
          <w:rFonts w:ascii="Cambria Math" w:hAnsi="Cambria Math" w:cs="Arial"/>
          <w:b/>
          <w:i/>
          <w:noProof/>
        </w:rPr>
        <mc:AlternateContent>
          <mc:Choice Requires="wps">
            <w:drawing>
              <wp:anchor distT="0" distB="0" distL="114300" distR="114300" simplePos="0" relativeHeight="251691008" behindDoc="0" locked="0" layoutInCell="1" allowOverlap="1" wp14:anchorId="7FDADBE0" wp14:editId="0A3210C5">
                <wp:simplePos x="0" y="0"/>
                <wp:positionH relativeFrom="column">
                  <wp:posOffset>5046453</wp:posOffset>
                </wp:positionH>
                <wp:positionV relativeFrom="paragraph">
                  <wp:posOffset>516950</wp:posOffset>
                </wp:positionV>
                <wp:extent cx="1146175" cy="736600"/>
                <wp:effectExtent l="0" t="0" r="0" b="6350"/>
                <wp:wrapNone/>
                <wp:docPr id="9" name="Rectangle 9"/>
                <wp:cNvGraphicFramePr/>
                <a:graphic xmlns:a="http://schemas.openxmlformats.org/drawingml/2006/main">
                  <a:graphicData uri="http://schemas.microsoft.com/office/word/2010/wordprocessingShape">
                    <wps:wsp>
                      <wps:cNvSpPr/>
                      <wps:spPr>
                        <a:xfrm>
                          <a:off x="0" y="0"/>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17F6D02" w14:textId="77777777" w:rsidR="00F54BB8" w:rsidRPr="00DC7DA8" w:rsidRDefault="00F54BB8" w:rsidP="00F54BB8">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ADBE0" id="Rectangle 9" o:spid="_x0000_s1033" style="position:absolute;left:0;text-align:left;margin-left:397.35pt;margin-top:40.7pt;width:90.25pt;height: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" fillcolor="#ed7d31 [3205]" stroked="f">
                <v:fill opacity="32896f"/>
                <v:textbox>
                  <w:txbxContent>
                    <w:p w14:paraId="717F6D02" w14:textId="77777777" w:rsidR="00F54BB8" w:rsidRPr="00DC7DA8" w:rsidRDefault="00F54BB8" w:rsidP="00F54BB8">
                      <w:pPr>
                        <w:jc w:val="center"/>
                        <w:rPr>
                          <w:b/>
                        </w:rPr>
                      </w:pPr>
                      <w:r>
                        <w:rPr>
                          <w:b/>
                        </w:rPr>
                        <w:t>Teacher Assessed</w:t>
                      </w:r>
                      <w:r w:rsidRPr="00DC7DA8">
                        <w:rPr>
                          <w:b/>
                        </w:rPr>
                        <w:t xml:space="preserve"> Work</w:t>
                      </w:r>
                    </w:p>
                  </w:txbxContent>
                </v:textbox>
              </v:rect>
            </w:pict>
          </mc:Fallback>
        </mc:AlternateContent>
      </w:r>
      <w:r w:rsidRPr="00231E6F">
        <w:rPr>
          <w:rFonts w:ascii="Cambria Math" w:hAnsi="Cambria Math"/>
          <w:noProof/>
        </w:rPr>
        <mc:AlternateContent>
          <mc:Choice Requires="wps">
            <w:drawing>
              <wp:anchor distT="0" distB="0" distL="114300" distR="114300" simplePos="0" relativeHeight="251688960" behindDoc="0" locked="0" layoutInCell="1" allowOverlap="1" wp14:anchorId="3DBA1ABA" wp14:editId="27A01E26">
                <wp:simplePos x="0" y="0"/>
                <wp:positionH relativeFrom="page">
                  <wp:posOffset>301924</wp:posOffset>
                </wp:positionH>
                <wp:positionV relativeFrom="paragraph">
                  <wp:posOffset>398289</wp:posOffset>
                </wp:positionV>
                <wp:extent cx="6921548" cy="962167"/>
                <wp:effectExtent l="19050" t="19050" r="12700" b="28575"/>
                <wp:wrapNone/>
                <wp:docPr id="2" name="Rectangle 2"/>
                <wp:cNvGraphicFramePr/>
                <a:graphic xmlns:a="http://schemas.openxmlformats.org/drawingml/2006/main">
                  <a:graphicData uri="http://schemas.microsoft.com/office/word/2010/wordprocessingShape">
                    <wps:wsp>
                      <wps:cNvSpPr/>
                      <wps:spPr>
                        <a:xfrm>
                          <a:off x="0" y="0"/>
                          <a:ext cx="6921548" cy="962167"/>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5E4D4B36" id="Rectangle 2" o:spid="_x0000_s1026" style="position:absolute;margin-left:23.75pt;margin-top:31.35pt;width:545pt;height:75.7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" fillcolor="white [3201]" strokecolor="black [3200]" strokeweight="2.25pt">
                <w10:wrap anchorx="page"/>
              </v:rect>
            </w:pict>
          </mc:Fallback>
        </mc:AlternateContent>
      </w:r>
    </w:p>
    <w:p w14:paraId="25EDA127" w14:textId="77777777" w:rsidR="00F84D79" w:rsidRDefault="00F84D79" w:rsidP="00F54BB8">
      <w:pPr>
        <w:pStyle w:val="Pa1"/>
        <w:widowControl w:val="0"/>
        <w:ind w:left="720"/>
      </w:pPr>
    </w:p>
    <w:p w14:paraId="284C2A23" w14:textId="77777777" w:rsidR="00F84D79" w:rsidRDefault="00F84D79" w:rsidP="00F54BB8">
      <w:pPr>
        <w:pStyle w:val="Pa1"/>
        <w:widowControl w:val="0"/>
        <w:ind w:left="720"/>
      </w:pPr>
    </w:p>
    <w:p w14:paraId="0CF959CF" w14:textId="77777777" w:rsidR="00F84D79" w:rsidRDefault="00F84D79" w:rsidP="00F54BB8">
      <w:pPr>
        <w:pStyle w:val="Pa1"/>
        <w:widowControl w:val="0"/>
        <w:ind w:left="720"/>
        <w:sectPr w:rsidR="00F84D79" w:rsidSect="00DC7DA8">
          <w:headerReference w:type="first" r:id="rId16"/>
          <w:pgSz w:w="11906" w:h="16838"/>
          <w:pgMar w:top="1440" w:right="1440" w:bottom="1440" w:left="1440" w:header="708" w:footer="708" w:gutter="0"/>
          <w:cols w:space="708"/>
          <w:titlePg/>
          <w:docGrid w:linePitch="360"/>
        </w:sectPr>
      </w:pPr>
    </w:p>
    <w:p w14:paraId="54F70C8D" w14:textId="24E536EE" w:rsidR="00F84D79" w:rsidRPr="001A618C" w:rsidRDefault="0058016D" w:rsidP="00F84D79">
      <w:pPr>
        <w:rPr>
          <w:rFonts w:ascii="Cambria" w:hAnsi="Cambria"/>
          <w:sz w:val="24"/>
          <w:szCs w:val="24"/>
        </w:rPr>
      </w:pPr>
      <w:r>
        <w:rPr>
          <w:noProof/>
          <w:lang w:eastAsia="en-GB"/>
        </w:rPr>
        <w:lastRenderedPageBreak/>
        <mc:AlternateContent>
          <mc:Choice Requires="wps">
            <w:drawing>
              <wp:anchor distT="0" distB="0" distL="114300" distR="114300" simplePos="0" relativeHeight="251709440" behindDoc="0" locked="0" layoutInCell="1" allowOverlap="1" wp14:anchorId="541CDC61" wp14:editId="54965E40">
                <wp:simplePos x="0" y="0"/>
                <wp:positionH relativeFrom="column">
                  <wp:posOffset>5244998</wp:posOffset>
                </wp:positionH>
                <wp:positionV relativeFrom="paragraph">
                  <wp:posOffset>-1376299</wp:posOffset>
                </wp:positionV>
                <wp:extent cx="1733372" cy="329184"/>
                <wp:effectExtent l="0" t="0" r="19685" b="13970"/>
                <wp:wrapNone/>
                <wp:docPr id="13" name="Rounded Rectangle 13"/>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E9BEAD9"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7E8D59D9" w14:textId="77777777" w:rsidR="0058016D" w:rsidRPr="0033416F" w:rsidRDefault="0058016D" w:rsidP="0058016D">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1CDC61" id="Rounded Rectangle 13" o:spid="_x0000_s1034" style="position:absolute;margin-left:413pt;margin-top:-108.35pt;width:136.5pt;height:25.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" filled="f" strokecolor="#1f4d78 [1604]" strokeweight="1pt">
                <v:stroke joinstyle="miter"/>
                <v:textbox>
                  <w:txbxContent>
                    <w:p w14:paraId="3E9BEAD9" w14:textId="77777777" w:rsidR="0058016D" w:rsidRPr="0033416F" w:rsidRDefault="0058016D" w:rsidP="0058016D">
                      <w:pPr>
                        <w:shd w:val="clear" w:color="auto" w:fill="FFFFFF" w:themeFill="background1"/>
                        <w:rPr>
                          <w:rFonts w:ascii="Cambria" w:hAnsi="Cambria"/>
                          <w:b/>
                        </w:rPr>
                      </w:pPr>
                      <w:r w:rsidRPr="0033416F">
                        <w:rPr>
                          <w:rFonts w:ascii="Cambria" w:hAnsi="Cambria"/>
                          <w:b/>
                        </w:rPr>
                        <w:t xml:space="preserve">Due Date:  </w:t>
                      </w:r>
                    </w:p>
                    <w:p w14:paraId="7E8D59D9" w14:textId="77777777" w:rsidR="0058016D" w:rsidRPr="0033416F" w:rsidRDefault="0058016D" w:rsidP="0058016D">
                      <w:pPr>
                        <w:shd w:val="clear" w:color="auto" w:fill="FFFFFF" w:themeFill="background1"/>
                        <w:jc w:val="center"/>
                      </w:pPr>
                    </w:p>
                  </w:txbxContent>
                </v:textbox>
              </v:roundrect>
            </w:pict>
          </mc:Fallback>
        </mc:AlternateContent>
      </w:r>
      <w:r w:rsidR="00F84D79" w:rsidRPr="001A618C">
        <w:rPr>
          <w:rFonts w:ascii="Cambria" w:hAnsi="Cambria"/>
          <w:b/>
          <w:sz w:val="24"/>
          <w:szCs w:val="24"/>
          <w:u w:val="single"/>
        </w:rPr>
        <w:t xml:space="preserve">When someone creates </w:t>
      </w:r>
      <w:proofErr w:type="gramStart"/>
      <w:r w:rsidR="00F84D79" w:rsidRPr="001A618C">
        <w:rPr>
          <w:rFonts w:ascii="Cambria" w:hAnsi="Cambria"/>
          <w:b/>
          <w:sz w:val="24"/>
          <w:szCs w:val="24"/>
          <w:u w:val="single"/>
        </w:rPr>
        <w:t>anything</w:t>
      </w:r>
      <w:proofErr w:type="gramEnd"/>
      <w:r w:rsidR="00F84D79" w:rsidRPr="001A618C">
        <w:rPr>
          <w:rFonts w:ascii="Cambria" w:hAnsi="Cambria"/>
          <w:b/>
          <w:sz w:val="24"/>
          <w:szCs w:val="24"/>
          <w:u w:val="single"/>
        </w:rPr>
        <w:t xml:space="preserve"> they own the copyright</w:t>
      </w:r>
      <w:r w:rsidR="00F84D79" w:rsidRPr="001A618C">
        <w:rPr>
          <w:rFonts w:ascii="Cambria" w:hAnsi="Cambria"/>
          <w:sz w:val="24"/>
          <w:szCs w:val="24"/>
        </w:rPr>
        <w:t xml:space="preserve">. That is they own it and can decide what that thing </w:t>
      </w:r>
      <w:proofErr w:type="gramStart"/>
      <w:r w:rsidR="00F84D79" w:rsidRPr="001A618C">
        <w:rPr>
          <w:rFonts w:ascii="Cambria" w:hAnsi="Cambria"/>
          <w:sz w:val="24"/>
          <w:szCs w:val="24"/>
        </w:rPr>
        <w:t>can be used</w:t>
      </w:r>
      <w:proofErr w:type="gramEnd"/>
      <w:r w:rsidR="00F84D79" w:rsidRPr="001A618C">
        <w:rPr>
          <w:rFonts w:ascii="Cambria" w:hAnsi="Cambria"/>
          <w:sz w:val="24"/>
          <w:szCs w:val="24"/>
        </w:rPr>
        <w:t xml:space="preserve"> for. Also, if people use it the person who made it can charge money.</w:t>
      </w:r>
    </w:p>
    <w:p w14:paraId="24A95976" w14:textId="42C0A9F6" w:rsidR="00F84D79" w:rsidRPr="001A618C" w:rsidRDefault="00F84D79" w:rsidP="00F84D79">
      <w:pPr>
        <w:rPr>
          <w:rFonts w:ascii="Cambria" w:hAnsi="Cambria"/>
          <w:sz w:val="24"/>
          <w:szCs w:val="24"/>
        </w:rPr>
      </w:pPr>
      <w:r w:rsidRPr="001A618C">
        <w:rPr>
          <w:rFonts w:ascii="Cambria" w:hAnsi="Cambria"/>
          <w:sz w:val="24"/>
          <w:szCs w:val="24"/>
        </w:rPr>
        <w:t xml:space="preserve">The things that </w:t>
      </w:r>
      <w:proofErr w:type="gramStart"/>
      <w:r w:rsidRPr="001A618C">
        <w:rPr>
          <w:rFonts w:ascii="Cambria" w:hAnsi="Cambria"/>
          <w:sz w:val="24"/>
          <w:szCs w:val="24"/>
        </w:rPr>
        <w:t>can be copyrighted</w:t>
      </w:r>
      <w:proofErr w:type="gramEnd"/>
      <w:r w:rsidRPr="001A618C">
        <w:rPr>
          <w:rFonts w:ascii="Cambria" w:hAnsi="Cambria"/>
          <w:sz w:val="24"/>
          <w:szCs w:val="24"/>
        </w:rPr>
        <w:t xml:space="preserve"> include:</w:t>
      </w:r>
    </w:p>
    <w:p w14:paraId="0FD9CE59" w14:textId="6879D4CA" w:rsidR="00F84D79" w:rsidRPr="001A618C" w:rsidRDefault="00F84D79" w:rsidP="00F84D79">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Writing e.g. books</w:t>
      </w:r>
    </w:p>
    <w:p w14:paraId="31CDF4F0" w14:textId="77777777" w:rsidR="00F84D79" w:rsidRPr="001A618C" w:rsidRDefault="00F84D79" w:rsidP="00F84D79">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Images e.g. paintings, drawings, photos</w:t>
      </w:r>
    </w:p>
    <w:p w14:paraId="453A7567" w14:textId="77777777" w:rsidR="00F84D79" w:rsidRPr="001A618C" w:rsidRDefault="00F84D79" w:rsidP="00F84D79">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Moving images e.g. films/film and television</w:t>
      </w:r>
    </w:p>
    <w:p w14:paraId="6EB6BE91" w14:textId="77777777" w:rsidR="00F84D79" w:rsidRPr="001A618C" w:rsidRDefault="00F84D79" w:rsidP="00F84D79">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Music</w:t>
      </w:r>
    </w:p>
    <w:p w14:paraId="73B9ABD2" w14:textId="77777777" w:rsidR="00F84D79" w:rsidRPr="001A618C" w:rsidRDefault="00F84D79" w:rsidP="00F84D79">
      <w:pPr>
        <w:pStyle w:val="ListParagraph"/>
        <w:numPr>
          <w:ilvl w:val="0"/>
          <w:numId w:val="9"/>
        </w:numPr>
        <w:spacing w:after="200" w:line="276" w:lineRule="auto"/>
        <w:rPr>
          <w:rFonts w:ascii="Cambria" w:hAnsi="Cambria"/>
          <w:sz w:val="24"/>
          <w:szCs w:val="24"/>
        </w:rPr>
      </w:pPr>
      <w:r w:rsidRPr="001A618C">
        <w:rPr>
          <w:rFonts w:ascii="Cambria" w:hAnsi="Cambria"/>
          <w:sz w:val="24"/>
          <w:szCs w:val="24"/>
        </w:rPr>
        <w:t>Games</w:t>
      </w:r>
    </w:p>
    <w:p w14:paraId="35018DE7" w14:textId="77777777" w:rsidR="00F84D79" w:rsidRPr="001A618C" w:rsidRDefault="00F84D79" w:rsidP="00F84D79">
      <w:pPr>
        <w:rPr>
          <w:rFonts w:ascii="Cambria" w:hAnsi="Cambria"/>
          <w:sz w:val="24"/>
          <w:szCs w:val="24"/>
        </w:rPr>
      </w:pPr>
      <w:r w:rsidRPr="001A618C">
        <w:rPr>
          <w:rFonts w:ascii="Cambria" w:hAnsi="Cambria"/>
          <w:sz w:val="24"/>
          <w:szCs w:val="24"/>
        </w:rPr>
        <w:t xml:space="preserve">If you find something online and want to use </w:t>
      </w:r>
      <w:proofErr w:type="gramStart"/>
      <w:r w:rsidRPr="001A618C">
        <w:rPr>
          <w:rFonts w:ascii="Cambria" w:hAnsi="Cambria"/>
          <w:sz w:val="24"/>
          <w:szCs w:val="24"/>
        </w:rPr>
        <w:t>it</w:t>
      </w:r>
      <w:proofErr w:type="gramEnd"/>
      <w:r w:rsidRPr="001A618C">
        <w:rPr>
          <w:rFonts w:ascii="Cambria" w:hAnsi="Cambria"/>
          <w:sz w:val="24"/>
          <w:szCs w:val="24"/>
        </w:rPr>
        <w:t xml:space="preserve"> you need to check the copyright.</w:t>
      </w:r>
    </w:p>
    <w:p w14:paraId="17AD9F14" w14:textId="77777777" w:rsidR="00F84D79" w:rsidRPr="001A618C" w:rsidRDefault="00F84D79" w:rsidP="00F84D79">
      <w:pPr>
        <w:rPr>
          <w:rFonts w:ascii="Cambria" w:hAnsi="Cambria"/>
          <w:sz w:val="24"/>
          <w:szCs w:val="24"/>
        </w:rPr>
      </w:pPr>
      <w:r w:rsidRPr="001A618C">
        <w:rPr>
          <w:rFonts w:ascii="Cambria" w:hAnsi="Cambria"/>
          <w:sz w:val="24"/>
          <w:szCs w:val="24"/>
        </w:rPr>
        <w:t>If you buy a song online you have bought the right for you to play it, not to send it to a friend or share it online. You can download a song for personal use, but not share it.</w:t>
      </w:r>
    </w:p>
    <w:p w14:paraId="7ABC72AB" w14:textId="77777777" w:rsidR="00F84D79" w:rsidRPr="001A618C" w:rsidRDefault="00F84D79" w:rsidP="00F84D79">
      <w:pPr>
        <w:rPr>
          <w:rFonts w:ascii="Cambria" w:hAnsi="Cambria"/>
          <w:sz w:val="24"/>
          <w:szCs w:val="24"/>
        </w:rPr>
      </w:pPr>
      <w:r w:rsidRPr="001A618C">
        <w:rPr>
          <w:rFonts w:ascii="Cambria" w:hAnsi="Cambria"/>
          <w:sz w:val="24"/>
          <w:szCs w:val="24"/>
        </w:rPr>
        <w:t>The same applies to a film/movie or a game.</w:t>
      </w:r>
    </w:p>
    <w:p w14:paraId="2A87F100" w14:textId="77777777" w:rsidR="00F84D79" w:rsidRPr="001A618C" w:rsidRDefault="00F84D79" w:rsidP="00F84D79">
      <w:pPr>
        <w:rPr>
          <w:rFonts w:ascii="Cambria" w:hAnsi="Cambria"/>
          <w:b/>
          <w:sz w:val="24"/>
          <w:szCs w:val="24"/>
        </w:rPr>
      </w:pPr>
      <w:r w:rsidRPr="001A618C">
        <w:rPr>
          <w:rFonts w:ascii="Cambria" w:hAnsi="Cambria"/>
          <w:b/>
          <w:sz w:val="24"/>
          <w:szCs w:val="24"/>
        </w:rPr>
        <w:t>Copyright rule: Do not share content that you pay for.</w:t>
      </w:r>
    </w:p>
    <w:p w14:paraId="3C354F9D" w14:textId="77777777" w:rsidR="00F84D79" w:rsidRPr="001A618C" w:rsidRDefault="00F84D79" w:rsidP="00F84D79">
      <w:pPr>
        <w:rPr>
          <w:rFonts w:ascii="Cambria" w:hAnsi="Cambria"/>
          <w:sz w:val="24"/>
          <w:szCs w:val="24"/>
        </w:rPr>
      </w:pPr>
      <w:r w:rsidRPr="001A618C">
        <w:rPr>
          <w:rFonts w:ascii="Cambria" w:hAnsi="Cambria"/>
          <w:sz w:val="24"/>
          <w:szCs w:val="24"/>
        </w:rPr>
        <w:t>However, you are allowed to use copyrighted material for educational purposes. You are supposed to:</w:t>
      </w:r>
    </w:p>
    <w:p w14:paraId="643BFFDE" w14:textId="77777777" w:rsidR="00F84D79" w:rsidRPr="001A618C" w:rsidRDefault="00F84D79" w:rsidP="00F84D79">
      <w:pPr>
        <w:rPr>
          <w:rFonts w:ascii="Cambria" w:hAnsi="Cambria"/>
          <w:sz w:val="24"/>
          <w:szCs w:val="24"/>
        </w:rPr>
      </w:pPr>
      <w:r w:rsidRPr="001A618C">
        <w:rPr>
          <w:rFonts w:ascii="Cambria" w:hAnsi="Cambria"/>
          <w:sz w:val="24"/>
          <w:szCs w:val="24"/>
        </w:rPr>
        <w:t>Ask for permission (but this is usually not practical), so instead we can reference the work.</w:t>
      </w:r>
    </w:p>
    <w:p w14:paraId="6CD3CC93" w14:textId="77777777" w:rsidR="00F84D79" w:rsidRPr="001A618C" w:rsidRDefault="00F84D79" w:rsidP="00F84D79">
      <w:pPr>
        <w:rPr>
          <w:rFonts w:ascii="Cambria" w:hAnsi="Cambria"/>
          <w:sz w:val="24"/>
          <w:szCs w:val="24"/>
        </w:rPr>
      </w:pPr>
      <w:r w:rsidRPr="001A618C">
        <w:rPr>
          <w:rFonts w:ascii="Cambria" w:hAnsi="Cambria"/>
          <w:b/>
          <w:sz w:val="24"/>
          <w:szCs w:val="24"/>
        </w:rPr>
        <w:t>Reference</w:t>
      </w:r>
      <w:r w:rsidRPr="001A618C">
        <w:rPr>
          <w:rFonts w:ascii="Cambria" w:hAnsi="Cambria"/>
          <w:sz w:val="24"/>
          <w:szCs w:val="24"/>
        </w:rPr>
        <w:t xml:space="preserve"> means writing the sources of where the information comes from to acknowledge it is not yours.</w:t>
      </w:r>
    </w:p>
    <w:p w14:paraId="145C16F2" w14:textId="77777777" w:rsidR="00F84D79" w:rsidRPr="001A618C" w:rsidRDefault="00F84D79" w:rsidP="00F84D79">
      <w:pPr>
        <w:rPr>
          <w:rFonts w:ascii="Cambria" w:hAnsi="Cambria"/>
          <w:sz w:val="24"/>
          <w:szCs w:val="24"/>
        </w:rPr>
      </w:pPr>
      <w:r w:rsidRPr="001A618C">
        <w:rPr>
          <w:rFonts w:ascii="Cambria" w:hAnsi="Cambria"/>
          <w:i/>
          <w:noProof/>
          <w:sz w:val="24"/>
          <w:szCs w:val="24"/>
          <w:lang w:eastAsia="en-GB"/>
        </w:rPr>
        <w:drawing>
          <wp:anchor distT="0" distB="0" distL="114300" distR="114300" simplePos="0" relativeHeight="251695104" behindDoc="0" locked="0" layoutInCell="1" allowOverlap="1" wp14:anchorId="44B163B5" wp14:editId="644AF0AA">
            <wp:simplePos x="0" y="0"/>
            <wp:positionH relativeFrom="margin">
              <wp:posOffset>1697355</wp:posOffset>
            </wp:positionH>
            <wp:positionV relativeFrom="paragraph">
              <wp:posOffset>9525</wp:posOffset>
            </wp:positionV>
            <wp:extent cx="2848610" cy="1828800"/>
            <wp:effectExtent l="0" t="0" r="8890" b="0"/>
            <wp:wrapSquare wrapText="bothSides"/>
            <wp:docPr id="10" name="Picture 10" descr="http://www.warrenphotographic.co.uk/photography/bigs/04658-Fluffy-cat-crouching-white-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rrenphotographic.co.uk/photography/bigs/04658-Fluffy-cat-crouching-white-backgroun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861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618C">
        <w:rPr>
          <w:rFonts w:ascii="Cambria" w:hAnsi="Cambria"/>
          <w:sz w:val="24"/>
          <w:szCs w:val="24"/>
        </w:rPr>
        <w:t>For example:</w:t>
      </w:r>
    </w:p>
    <w:p w14:paraId="2BE8F8FD" w14:textId="77777777" w:rsidR="00F84D79" w:rsidRPr="001A618C" w:rsidRDefault="00F84D79" w:rsidP="00F84D79">
      <w:pPr>
        <w:rPr>
          <w:rFonts w:ascii="Cambria" w:hAnsi="Cambria"/>
          <w:i/>
          <w:sz w:val="24"/>
          <w:szCs w:val="24"/>
        </w:rPr>
      </w:pPr>
    </w:p>
    <w:p w14:paraId="23A4C8CB" w14:textId="77777777" w:rsidR="00F84D79" w:rsidRPr="001A618C" w:rsidRDefault="00F84D79" w:rsidP="00F84D79">
      <w:pPr>
        <w:rPr>
          <w:rFonts w:ascii="Cambria" w:hAnsi="Cambria"/>
          <w:i/>
          <w:sz w:val="24"/>
          <w:szCs w:val="24"/>
        </w:rPr>
      </w:pPr>
    </w:p>
    <w:p w14:paraId="03B7E725" w14:textId="77777777" w:rsidR="00F84D79" w:rsidRPr="001A618C" w:rsidRDefault="00F84D79" w:rsidP="00F84D79">
      <w:pPr>
        <w:rPr>
          <w:rFonts w:ascii="Cambria" w:hAnsi="Cambria"/>
          <w:i/>
          <w:sz w:val="24"/>
          <w:szCs w:val="24"/>
        </w:rPr>
      </w:pPr>
    </w:p>
    <w:p w14:paraId="412B3049" w14:textId="77777777" w:rsidR="00F84D79" w:rsidRDefault="00F84D79" w:rsidP="00F84D79">
      <w:pPr>
        <w:rPr>
          <w:rFonts w:ascii="Cambria" w:hAnsi="Cambria"/>
          <w:sz w:val="24"/>
          <w:szCs w:val="24"/>
        </w:rPr>
      </w:pPr>
    </w:p>
    <w:p w14:paraId="30E8430D" w14:textId="77777777" w:rsidR="00F84D79" w:rsidRDefault="00F84D79" w:rsidP="00F84D79">
      <w:pPr>
        <w:rPr>
          <w:rFonts w:ascii="Cambria" w:hAnsi="Cambria"/>
          <w:sz w:val="24"/>
          <w:szCs w:val="24"/>
        </w:rPr>
      </w:pPr>
    </w:p>
    <w:p w14:paraId="59611E17" w14:textId="77777777" w:rsidR="00F84D79" w:rsidRDefault="00F84D79" w:rsidP="00F84D79">
      <w:pPr>
        <w:rPr>
          <w:rFonts w:ascii="Cambria" w:hAnsi="Cambria"/>
          <w:sz w:val="24"/>
          <w:szCs w:val="24"/>
        </w:rPr>
      </w:pPr>
    </w:p>
    <w:p w14:paraId="7DCC466C" w14:textId="77777777" w:rsidR="00F84D79" w:rsidRPr="001A618C" w:rsidRDefault="00F84D79" w:rsidP="00F84D79">
      <w:pPr>
        <w:rPr>
          <w:rFonts w:ascii="Cambria" w:hAnsi="Cambria"/>
          <w:i/>
          <w:sz w:val="24"/>
          <w:szCs w:val="24"/>
        </w:rPr>
      </w:pPr>
      <w:r w:rsidRPr="001A618C">
        <w:rPr>
          <w:rFonts w:ascii="Cambria" w:hAnsi="Cambria"/>
          <w:sz w:val="24"/>
          <w:szCs w:val="24"/>
        </w:rPr>
        <w:t>This is the web reference of where to find this copyrighted image:</w:t>
      </w:r>
      <w:r w:rsidRPr="001A618C">
        <w:rPr>
          <w:rFonts w:ascii="Cambria" w:hAnsi="Cambria"/>
          <w:i/>
          <w:sz w:val="24"/>
          <w:szCs w:val="24"/>
        </w:rPr>
        <w:t xml:space="preserve"> </w:t>
      </w:r>
      <w:hyperlink r:id="rId18" w:history="1">
        <w:r w:rsidRPr="001A618C">
          <w:rPr>
            <w:rStyle w:val="Hyperlink"/>
            <w:rFonts w:ascii="Cambria" w:hAnsi="Cambria"/>
            <w:i/>
            <w:sz w:val="24"/>
            <w:szCs w:val="24"/>
          </w:rPr>
          <w:t>http://www.warrenphotographic.co.uk/photography/bigs/04658-Fluffy-cat-crouching-white-background.jpg</w:t>
        </w:r>
      </w:hyperlink>
    </w:p>
    <w:p w14:paraId="20B696EC" w14:textId="77777777" w:rsidR="00F84D79" w:rsidRPr="001A618C" w:rsidRDefault="00F84D79" w:rsidP="00F84D79">
      <w:pPr>
        <w:ind w:firstLine="360"/>
        <w:rPr>
          <w:rFonts w:ascii="Cambria" w:hAnsi="Cambria"/>
          <w:sz w:val="24"/>
          <w:szCs w:val="24"/>
        </w:rPr>
      </w:pPr>
      <w:r w:rsidRPr="001A618C">
        <w:rPr>
          <w:rFonts w:ascii="Cambria" w:hAnsi="Cambria"/>
          <w:sz w:val="24"/>
          <w:szCs w:val="24"/>
        </w:rPr>
        <w:t>If I wanted to use this image I should quote the web address.</w:t>
      </w:r>
    </w:p>
    <w:p w14:paraId="17C88E9D" w14:textId="77777777" w:rsidR="00F84D79" w:rsidRDefault="00F84D79" w:rsidP="00F54BB8">
      <w:pPr>
        <w:pStyle w:val="Pa1"/>
        <w:widowControl w:val="0"/>
        <w:ind w:left="720"/>
        <w:sectPr w:rsidR="00F84D79" w:rsidSect="00F84D79">
          <w:headerReference w:type="first" r:id="rId19"/>
          <w:pgSz w:w="11906" w:h="16838"/>
          <w:pgMar w:top="720" w:right="720" w:bottom="720" w:left="720" w:header="708" w:footer="708" w:gutter="0"/>
          <w:cols w:space="708"/>
          <w:titlePg/>
          <w:docGrid w:linePitch="360"/>
        </w:sectPr>
      </w:pPr>
    </w:p>
    <w:p w14:paraId="0413DD54" w14:textId="77777777" w:rsidR="00F84D79" w:rsidRPr="00CB73FF" w:rsidRDefault="00F84D79" w:rsidP="00CB73FF">
      <w:pPr>
        <w:rPr>
          <w:b/>
          <w:bCs/>
          <w:sz w:val="36"/>
          <w:szCs w:val="36"/>
          <w:lang w:eastAsia="en-GB"/>
        </w:rPr>
      </w:pPr>
      <w:r w:rsidRPr="00CB73FF">
        <w:rPr>
          <w:b/>
          <w:bCs/>
          <w:sz w:val="36"/>
          <w:szCs w:val="36"/>
          <w:lang w:eastAsia="en-GB"/>
        </w:rPr>
        <w:lastRenderedPageBreak/>
        <w:t>Step 1: Choose a Copyright Law Case</w:t>
      </w:r>
    </w:p>
    <w:p w14:paraId="091E8D27" w14:textId="77777777" w:rsidR="00F84D79" w:rsidRPr="003F0F57" w:rsidRDefault="00F84D79" w:rsidP="00F84D79">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3F0F57">
        <w:rPr>
          <w:rFonts w:ascii="Cambria" w:eastAsia="Times New Roman" w:hAnsi="Cambria" w:cs="Times New Roman"/>
          <w:kern w:val="0"/>
          <w:sz w:val="24"/>
          <w:szCs w:val="24"/>
          <w:lang w:eastAsia="en-GB"/>
          <w14:ligatures w14:val="none"/>
        </w:rPr>
        <w:t>Write the name of the case you are researching:</w:t>
      </w:r>
    </w:p>
    <w:p w14:paraId="7419B608" w14:textId="77777777" w:rsidR="00F84D79" w:rsidRDefault="00F84D79" w:rsidP="00F84D79">
      <w:r>
        <w:t>_____________________________________________________________________________________</w:t>
      </w:r>
    </w:p>
    <w:p w14:paraId="196938D6" w14:textId="77777777" w:rsidR="00F84D79" w:rsidRPr="00CB73FF" w:rsidRDefault="00F84D79" w:rsidP="00CB73FF">
      <w:pPr>
        <w:pStyle w:val="NoSpacing"/>
        <w:rPr>
          <w:b/>
          <w:bCs/>
          <w:sz w:val="36"/>
          <w:szCs w:val="36"/>
          <w:lang w:eastAsia="en-GB"/>
        </w:rPr>
      </w:pPr>
      <w:r w:rsidRPr="00CB73FF">
        <w:rPr>
          <w:b/>
          <w:bCs/>
          <w:sz w:val="36"/>
          <w:szCs w:val="36"/>
          <w:lang w:eastAsia="en-GB"/>
        </w:rPr>
        <w:t>Step 2: Find the Facts</w:t>
      </w:r>
    </w:p>
    <w:p w14:paraId="74B61AD1" w14:textId="77777777" w:rsidR="00F84D79" w:rsidRPr="003F0F57" w:rsidRDefault="00F84D79" w:rsidP="00F84D79">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1. Who was involved in the case?</w:t>
      </w:r>
    </w:p>
    <w:p w14:paraId="092FC328" w14:textId="77777777" w:rsidR="00F84D79" w:rsidRDefault="00F84D79" w:rsidP="00F84D79">
      <w:r>
        <w:t>_____________________________________________________________________________________</w:t>
      </w:r>
    </w:p>
    <w:p w14:paraId="085E997F" w14:textId="77777777" w:rsidR="00F84D79" w:rsidRDefault="00F84D79" w:rsidP="00F84D79">
      <w:r>
        <w:t>_____________________________________________________________________________________</w:t>
      </w:r>
    </w:p>
    <w:p w14:paraId="303346F3" w14:textId="77777777" w:rsidR="00F84D79" w:rsidRPr="003F0F57" w:rsidRDefault="00F84D79" w:rsidP="00F84D79">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2. What happened?</w:t>
      </w:r>
    </w:p>
    <w:p w14:paraId="3A359964" w14:textId="77777777" w:rsidR="00F84D79" w:rsidRDefault="00F84D79" w:rsidP="00F84D79">
      <w:r>
        <w:t>_____________________________________________________________________________________</w:t>
      </w:r>
    </w:p>
    <w:p w14:paraId="354A6540" w14:textId="77777777" w:rsidR="00F84D79" w:rsidRDefault="00F84D79" w:rsidP="00F84D79">
      <w:r>
        <w:t>_____________________________________________________________________________________</w:t>
      </w:r>
    </w:p>
    <w:p w14:paraId="021B0C84" w14:textId="77777777" w:rsidR="00F84D79" w:rsidRPr="003F0F57" w:rsidRDefault="00F84D79" w:rsidP="00F84D79">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3. Why was there a disagreement?</w:t>
      </w:r>
    </w:p>
    <w:p w14:paraId="62BBC345" w14:textId="77777777" w:rsidR="00F84D79" w:rsidRDefault="00F84D79" w:rsidP="00F84D79">
      <w:r>
        <w:t>_____________________________________________________________________________________</w:t>
      </w:r>
    </w:p>
    <w:p w14:paraId="583F2B6C" w14:textId="77777777" w:rsidR="00F84D79" w:rsidRDefault="00F84D79" w:rsidP="00F84D79">
      <w:r>
        <w:t>_____________________________________________________________________________________</w:t>
      </w:r>
    </w:p>
    <w:p w14:paraId="0A71BAA9" w14:textId="77777777" w:rsidR="00F84D79" w:rsidRPr="003F0F57" w:rsidRDefault="00F84D79" w:rsidP="00F84D79">
      <w:pPr>
        <w:spacing w:before="100" w:beforeAutospacing="1" w:after="100" w:afterAutospacing="1" w:line="240" w:lineRule="auto"/>
        <w:rPr>
          <w:rFonts w:ascii="Cambria" w:eastAsia="Times New Roman" w:hAnsi="Cambria" w:cs="Times New Roman"/>
          <w:kern w:val="0"/>
          <w:sz w:val="24"/>
          <w:szCs w:val="24"/>
          <w:lang w:eastAsia="en-GB"/>
          <w14:ligatures w14:val="none"/>
        </w:rPr>
      </w:pPr>
      <w:r w:rsidRPr="0054153D">
        <w:rPr>
          <w:rFonts w:ascii="Cambria" w:eastAsia="Times New Roman" w:hAnsi="Cambria" w:cs="Times New Roman"/>
          <w:b/>
          <w:bCs/>
          <w:kern w:val="0"/>
          <w:sz w:val="24"/>
          <w:szCs w:val="24"/>
          <w:lang w:eastAsia="en-GB"/>
          <w14:ligatures w14:val="none"/>
        </w:rPr>
        <w:t>4. What did the court decide?</w:t>
      </w:r>
    </w:p>
    <w:p w14:paraId="48129280" w14:textId="77777777" w:rsidR="00F84D79" w:rsidRDefault="00F84D79" w:rsidP="00F84D79">
      <w:r>
        <w:t>_____________________________________________________________________________________</w:t>
      </w:r>
    </w:p>
    <w:p w14:paraId="0B8B1FAE" w14:textId="77777777" w:rsidR="00F84D79" w:rsidRDefault="00F84D79" w:rsidP="00F84D79">
      <w:r>
        <w:t>_____________________________________________________________________________________</w:t>
      </w:r>
    </w:p>
    <w:p w14:paraId="734B0E41" w14:textId="77777777" w:rsidR="00F84D79" w:rsidRDefault="00F84D79" w:rsidP="00F54BB8">
      <w:pPr>
        <w:pStyle w:val="Pa1"/>
        <w:widowControl w:val="0"/>
        <w:ind w:left="720"/>
      </w:pPr>
      <w:r>
        <w:rPr>
          <w:noProof/>
          <w14:ligatures w14:val="standardContextual"/>
          <w14:cntxtAlts w14:val="0"/>
        </w:rPr>
        <mc:AlternateContent>
          <mc:Choice Requires="wpg">
            <w:drawing>
              <wp:anchor distT="0" distB="0" distL="114300" distR="114300" simplePos="0" relativeHeight="251700224" behindDoc="0" locked="0" layoutInCell="1" allowOverlap="1" wp14:anchorId="29FFA8C3" wp14:editId="4FFA161C">
                <wp:simplePos x="0" y="0"/>
                <wp:positionH relativeFrom="column">
                  <wp:posOffset>-190500</wp:posOffset>
                </wp:positionH>
                <wp:positionV relativeFrom="paragraph">
                  <wp:posOffset>537210</wp:posOffset>
                </wp:positionV>
                <wp:extent cx="6921500" cy="962025"/>
                <wp:effectExtent l="19050" t="19050" r="12700" b="28575"/>
                <wp:wrapNone/>
                <wp:docPr id="11" name="Group 11"/>
                <wp:cNvGraphicFramePr/>
                <a:graphic xmlns:a="http://schemas.openxmlformats.org/drawingml/2006/main">
                  <a:graphicData uri="http://schemas.microsoft.com/office/word/2010/wordprocessingGroup">
                    <wpg:wgp>
                      <wpg:cNvGrpSpPr/>
                      <wpg:grpSpPr>
                        <a:xfrm>
                          <a:off x="0" y="0"/>
                          <a:ext cx="6921500" cy="962025"/>
                          <a:chOff x="0" y="0"/>
                          <a:chExt cx="6921500" cy="962025"/>
                        </a:xfrm>
                      </wpg:grpSpPr>
                      <wps:wsp>
                        <wps:cNvPr id="18" name="Rectangle 18"/>
                        <wps:cNvSpPr/>
                        <wps:spPr>
                          <a:xfrm>
                            <a:off x="0" y="0"/>
                            <a:ext cx="6921500" cy="9620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85725" y="76200"/>
                            <a:ext cx="5363210" cy="852805"/>
                          </a:xfrm>
                          <a:prstGeom prst="rect">
                            <a:avLst/>
                          </a:prstGeom>
                          <a:solidFill>
                            <a:srgbClr val="FFFFFF"/>
                          </a:solidFill>
                          <a:ln w="9525">
                            <a:solidFill>
                              <a:srgbClr val="000000"/>
                            </a:solidFill>
                            <a:miter lim="800000"/>
                            <a:headEnd/>
                            <a:tailEnd/>
                          </a:ln>
                        </wps:spPr>
                        <wps:txbx>
                          <w:txbxContent>
                            <w:p w14:paraId="6BBE8E09" w14:textId="77777777" w:rsidR="00F84D79" w:rsidRPr="0028731E" w:rsidRDefault="00F84D79" w:rsidP="00F84D79">
                              <w:pPr>
                                <w:rPr>
                                  <w:rFonts w:ascii="Cambria Math" w:hAnsi="Cambria Math"/>
                                  <w:b/>
                                </w:rPr>
                              </w:pPr>
                              <w:r w:rsidRPr="0028731E">
                                <w:rPr>
                                  <w:rFonts w:ascii="Cambria Math" w:hAnsi="Cambria Math"/>
                                  <w:b/>
                                </w:rPr>
                                <w:t>What went well:</w:t>
                              </w:r>
                            </w:p>
                            <w:p w14:paraId="085BE583" w14:textId="77777777" w:rsidR="00F84D79" w:rsidRPr="0028731E" w:rsidRDefault="00F84D79" w:rsidP="00F84D79">
                              <w:pPr>
                                <w:rPr>
                                  <w:rFonts w:ascii="Cambria Math" w:hAnsi="Cambria Math"/>
                                  <w:b/>
                                </w:rPr>
                              </w:pPr>
                            </w:p>
                            <w:p w14:paraId="488077FB" w14:textId="77777777" w:rsidR="00F84D79" w:rsidRPr="0028731E" w:rsidRDefault="00F84D79" w:rsidP="00F84D79">
                              <w:pPr>
                                <w:rPr>
                                  <w:rFonts w:ascii="Cambria Math" w:hAnsi="Cambria Math"/>
                                  <w:b/>
                                </w:rPr>
                              </w:pPr>
                              <w:r w:rsidRPr="0028731E">
                                <w:rPr>
                                  <w:rFonts w:ascii="Cambria Math" w:hAnsi="Cambria Math"/>
                                  <w:b/>
                                </w:rPr>
                                <w:t>Even better if:</w:t>
                              </w:r>
                            </w:p>
                            <w:p w14:paraId="0387A42A" w14:textId="77777777" w:rsidR="00F84D79" w:rsidRDefault="00F84D79" w:rsidP="00F84D79"/>
                            <w:p w14:paraId="05B199C8" w14:textId="77777777" w:rsidR="00F84D79" w:rsidRDefault="00F84D79" w:rsidP="00F84D79"/>
                          </w:txbxContent>
                        </wps:txbx>
                        <wps:bodyPr rot="0" vert="horz" wrap="square" lIns="91440" tIns="45720" rIns="91440" bIns="45720" anchor="t" anchorCtr="0">
                          <a:noAutofit/>
                        </wps:bodyPr>
                      </wps:wsp>
                      <wps:wsp>
                        <wps:cNvPr id="16" name="Rectangle 16"/>
                        <wps:cNvSpPr/>
                        <wps:spPr>
                          <a:xfrm>
                            <a:off x="5610225" y="142875"/>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BB47036" w14:textId="77777777" w:rsidR="00F84D79" w:rsidRPr="00DC7DA8" w:rsidRDefault="00F84D79" w:rsidP="00F84D79">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FFA8C3" id="Group 11" o:spid="_x0000_s1035" style="position:absolute;left:0;text-align:left;margin-left:-15pt;margin-top:42.3pt;width:545pt;height:75.75pt;z-index:251700224" coordsize="69215,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">
                <v:rect id="Rectangle 18" o:spid="_x0000_s1036" style="position:absolute;width:69215;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" fillcolor="white [3201]" strokecolor="black [3200]" strokeweight="2.25pt"/>
                <v:shape id="_x0000_s1037" type="#_x0000_t202" style="position:absolute;left:857;top:762;width:53632;height:8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6BBE8E09" w14:textId="77777777" w:rsidR="00F84D79" w:rsidRPr="0028731E" w:rsidRDefault="00F84D79" w:rsidP="00F84D79">
                        <w:pPr>
                          <w:rPr>
                            <w:rFonts w:ascii="Cambria Math" w:hAnsi="Cambria Math"/>
                            <w:b/>
                          </w:rPr>
                        </w:pPr>
                        <w:r w:rsidRPr="0028731E">
                          <w:rPr>
                            <w:rFonts w:ascii="Cambria Math" w:hAnsi="Cambria Math"/>
                            <w:b/>
                          </w:rPr>
                          <w:t>What went well:</w:t>
                        </w:r>
                      </w:p>
                      <w:p w14:paraId="085BE583" w14:textId="77777777" w:rsidR="00F84D79" w:rsidRPr="0028731E" w:rsidRDefault="00F84D79" w:rsidP="00F84D79">
                        <w:pPr>
                          <w:rPr>
                            <w:rFonts w:ascii="Cambria Math" w:hAnsi="Cambria Math"/>
                            <w:b/>
                          </w:rPr>
                        </w:pPr>
                      </w:p>
                      <w:p w14:paraId="488077FB" w14:textId="77777777" w:rsidR="00F84D79" w:rsidRPr="0028731E" w:rsidRDefault="00F84D79" w:rsidP="00F84D79">
                        <w:pPr>
                          <w:rPr>
                            <w:rFonts w:ascii="Cambria Math" w:hAnsi="Cambria Math"/>
                            <w:b/>
                          </w:rPr>
                        </w:pPr>
                        <w:r w:rsidRPr="0028731E">
                          <w:rPr>
                            <w:rFonts w:ascii="Cambria Math" w:hAnsi="Cambria Math"/>
                            <w:b/>
                          </w:rPr>
                          <w:t>Even better if:</w:t>
                        </w:r>
                      </w:p>
                      <w:p w14:paraId="0387A42A" w14:textId="77777777" w:rsidR="00F84D79" w:rsidRDefault="00F84D79" w:rsidP="00F84D79"/>
                      <w:p w14:paraId="05B199C8" w14:textId="77777777" w:rsidR="00F84D79" w:rsidRDefault="00F84D79" w:rsidP="00F84D79"/>
                    </w:txbxContent>
                  </v:textbox>
                </v:shape>
                <v:rect id="Rectangle 16" o:spid="_x0000_s1038" style="position:absolute;left:56102;top:1428;width:11462;height:7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" fillcolor="#ed7d31 [3205]" stroked="f">
                  <v:fill opacity="32896f"/>
                  <v:textbox>
                    <w:txbxContent>
                      <w:p w14:paraId="0BB47036" w14:textId="77777777" w:rsidR="00F84D79" w:rsidRPr="00DC7DA8" w:rsidRDefault="00F84D79" w:rsidP="00F84D79">
                        <w:pPr>
                          <w:jc w:val="center"/>
                          <w:rPr>
                            <w:b/>
                          </w:rPr>
                        </w:pPr>
                        <w:r>
                          <w:rPr>
                            <w:b/>
                          </w:rPr>
                          <w:t>Teacher Assessed</w:t>
                        </w:r>
                        <w:r w:rsidRPr="00DC7DA8">
                          <w:rPr>
                            <w:b/>
                          </w:rPr>
                          <w:t xml:space="preserve"> Work</w:t>
                        </w:r>
                      </w:p>
                    </w:txbxContent>
                  </v:textbox>
                </v:rect>
              </v:group>
            </w:pict>
          </mc:Fallback>
        </mc:AlternateContent>
      </w:r>
    </w:p>
    <w:p w14:paraId="216ECEB9" w14:textId="77777777" w:rsidR="00F84D79" w:rsidRDefault="00F84D79" w:rsidP="00F54BB8">
      <w:pPr>
        <w:pStyle w:val="Pa1"/>
        <w:widowControl w:val="0"/>
        <w:ind w:left="720"/>
      </w:pPr>
    </w:p>
    <w:p w14:paraId="32FD5378" w14:textId="77777777" w:rsidR="00F84D79" w:rsidRDefault="00F84D79" w:rsidP="00F54BB8">
      <w:pPr>
        <w:pStyle w:val="Pa1"/>
        <w:widowControl w:val="0"/>
        <w:ind w:left="720"/>
      </w:pPr>
    </w:p>
    <w:p w14:paraId="3B77E847" w14:textId="77777777" w:rsidR="00F84D79" w:rsidRDefault="00F84D79" w:rsidP="00F54BB8">
      <w:pPr>
        <w:pStyle w:val="Pa1"/>
        <w:widowControl w:val="0"/>
        <w:ind w:left="720"/>
      </w:pPr>
    </w:p>
    <w:p w14:paraId="0216C2CA" w14:textId="77777777" w:rsidR="00F84D79" w:rsidRDefault="00F84D79" w:rsidP="00F54BB8">
      <w:pPr>
        <w:pStyle w:val="Pa1"/>
        <w:widowControl w:val="0"/>
        <w:ind w:left="720"/>
      </w:pPr>
    </w:p>
    <w:p w14:paraId="3E3B6E70" w14:textId="77777777" w:rsidR="00F84D79" w:rsidRDefault="00F84D79" w:rsidP="00F54BB8">
      <w:pPr>
        <w:pStyle w:val="Pa1"/>
        <w:widowControl w:val="0"/>
        <w:ind w:left="720"/>
      </w:pPr>
    </w:p>
    <w:p w14:paraId="09089B3B" w14:textId="77777777" w:rsidR="00F84D79" w:rsidRDefault="00F84D79" w:rsidP="00F54BB8">
      <w:pPr>
        <w:pStyle w:val="Pa1"/>
        <w:widowControl w:val="0"/>
        <w:ind w:left="720"/>
      </w:pPr>
    </w:p>
    <w:p w14:paraId="2A37D710" w14:textId="77777777" w:rsidR="00F84D79" w:rsidRDefault="00F84D79" w:rsidP="00F54BB8">
      <w:pPr>
        <w:pStyle w:val="Pa1"/>
        <w:widowControl w:val="0"/>
        <w:ind w:left="720"/>
      </w:pPr>
    </w:p>
    <w:p w14:paraId="3B42563B" w14:textId="77777777" w:rsidR="00F84D79" w:rsidRDefault="00F84D79" w:rsidP="00F54BB8">
      <w:pPr>
        <w:pStyle w:val="Pa1"/>
        <w:widowControl w:val="0"/>
        <w:ind w:left="720"/>
      </w:pPr>
    </w:p>
    <w:p w14:paraId="7AF2F1F7" w14:textId="77777777" w:rsidR="00F84D79" w:rsidRDefault="00F84D79" w:rsidP="00F54BB8">
      <w:pPr>
        <w:pStyle w:val="Pa1"/>
        <w:widowControl w:val="0"/>
        <w:ind w:left="720"/>
      </w:pPr>
    </w:p>
    <w:p w14:paraId="55399D72" w14:textId="77777777" w:rsidR="00F84D79" w:rsidRDefault="00F84D79" w:rsidP="00F54BB8">
      <w:pPr>
        <w:pStyle w:val="Pa1"/>
        <w:widowControl w:val="0"/>
        <w:ind w:left="720"/>
      </w:pPr>
    </w:p>
    <w:p w14:paraId="1E59FD0D" w14:textId="77777777" w:rsidR="00F84D79" w:rsidRDefault="00F84D79" w:rsidP="00F54BB8">
      <w:pPr>
        <w:pStyle w:val="Pa1"/>
        <w:widowControl w:val="0"/>
        <w:ind w:left="720"/>
      </w:pPr>
    </w:p>
    <w:p w14:paraId="7D4D9F01" w14:textId="77777777" w:rsidR="00F84D79" w:rsidRDefault="00F84D79" w:rsidP="00F54BB8">
      <w:pPr>
        <w:pStyle w:val="Pa1"/>
        <w:widowControl w:val="0"/>
        <w:ind w:left="720"/>
        <w:sectPr w:rsidR="00F84D79" w:rsidSect="00F84D79">
          <w:headerReference w:type="first" r:id="rId20"/>
          <w:pgSz w:w="11906" w:h="16838"/>
          <w:pgMar w:top="720" w:right="720" w:bottom="720" w:left="720" w:header="708" w:footer="708" w:gutter="0"/>
          <w:cols w:space="708"/>
          <w:titlePg/>
          <w:docGrid w:linePitch="360"/>
        </w:sectPr>
      </w:pPr>
    </w:p>
    <w:p w14:paraId="25D9EDEA" w14:textId="77777777" w:rsidR="00F84D79" w:rsidRPr="00CD7AFB" w:rsidRDefault="00F84D79" w:rsidP="00F84D79">
      <w:pPr>
        <w:pStyle w:val="Heading3"/>
        <w:rPr>
          <w:rFonts w:ascii="Cambria" w:hAnsi="Cambria"/>
          <w:b/>
        </w:rPr>
      </w:pPr>
      <w:r w:rsidRPr="00CD7AFB">
        <w:rPr>
          <w:rFonts w:ascii="Cambria" w:hAnsi="Cambria"/>
          <w:b/>
        </w:rPr>
        <w:lastRenderedPageBreak/>
        <w:t>1. What is the Internet?</w:t>
      </w:r>
    </w:p>
    <w:p w14:paraId="3488E9EC" w14:textId="77777777" w:rsidR="00F84D79" w:rsidRPr="00CD7AFB" w:rsidRDefault="00F84D79" w:rsidP="00F84D79">
      <w:pPr>
        <w:pStyle w:val="isselectedend"/>
        <w:rPr>
          <w:rFonts w:ascii="Cambria" w:hAnsi="Cambria"/>
        </w:rPr>
      </w:pPr>
      <w:r w:rsidRPr="00CD7AFB">
        <w:rPr>
          <w:rFonts w:ascii="Cambria" w:hAnsi="Cambria"/>
        </w:rPr>
        <w:t>A. A single computer</w:t>
      </w:r>
      <w:r w:rsidRPr="00CD7AFB">
        <w:rPr>
          <w:rFonts w:ascii="Cambria" w:hAnsi="Cambria"/>
        </w:rPr>
        <w:br/>
        <w:t>B. A world system of linked computer networks</w:t>
      </w:r>
      <w:r w:rsidRPr="00CD7AFB">
        <w:rPr>
          <w:rFonts w:ascii="Cambria" w:hAnsi="Cambria"/>
        </w:rPr>
        <w:br/>
        <w:t>C. A type of software</w:t>
      </w:r>
      <w:r w:rsidRPr="00CD7AFB">
        <w:rPr>
          <w:rFonts w:ascii="Cambria" w:hAnsi="Cambria"/>
        </w:rPr>
        <w:br/>
        <w:t>D. A search engine</w:t>
      </w:r>
    </w:p>
    <w:p w14:paraId="0382DA41" w14:textId="77777777" w:rsidR="00F84D79" w:rsidRPr="00CD7AFB" w:rsidRDefault="00F84D79" w:rsidP="00F84D79">
      <w:pPr>
        <w:pStyle w:val="Heading3"/>
        <w:rPr>
          <w:rFonts w:ascii="Cambria" w:hAnsi="Cambria"/>
          <w:b/>
        </w:rPr>
      </w:pPr>
      <w:r w:rsidRPr="00CD7AFB">
        <w:rPr>
          <w:rFonts w:ascii="Cambria" w:hAnsi="Cambria"/>
          <w:b/>
        </w:rPr>
        <w:t>2. What is a network?</w:t>
      </w:r>
    </w:p>
    <w:p w14:paraId="4DFBA915" w14:textId="77777777" w:rsidR="00F84D79" w:rsidRPr="00CD7AFB" w:rsidRDefault="00F84D79" w:rsidP="00F84D79">
      <w:pPr>
        <w:pStyle w:val="isselectedend"/>
        <w:rPr>
          <w:rFonts w:ascii="Cambria" w:hAnsi="Cambria"/>
        </w:rPr>
      </w:pPr>
      <w:r w:rsidRPr="00CD7AFB">
        <w:rPr>
          <w:rFonts w:ascii="Cambria" w:hAnsi="Cambria"/>
        </w:rPr>
        <w:t>A. A system of linked computers</w:t>
      </w:r>
      <w:r w:rsidRPr="00CD7AFB">
        <w:rPr>
          <w:rFonts w:ascii="Cambria" w:hAnsi="Cambria"/>
        </w:rPr>
        <w:br/>
        <w:t>B. A type of virus</w:t>
      </w:r>
      <w:r w:rsidRPr="00CD7AFB">
        <w:rPr>
          <w:rFonts w:ascii="Cambria" w:hAnsi="Cambria"/>
        </w:rPr>
        <w:br/>
        <w:t>C. A programming language</w:t>
      </w:r>
      <w:r w:rsidRPr="00CD7AFB">
        <w:rPr>
          <w:rFonts w:ascii="Cambria" w:hAnsi="Cambria"/>
        </w:rPr>
        <w:br/>
        <w:t>D. A web browser</w:t>
      </w:r>
    </w:p>
    <w:p w14:paraId="4A9270AE" w14:textId="77777777" w:rsidR="00F84D79" w:rsidRPr="00F84D79" w:rsidRDefault="00F84D79" w:rsidP="00F84D79">
      <w:pPr>
        <w:pStyle w:val="Heading3"/>
        <w:rPr>
          <w:rFonts w:ascii="Cambria" w:hAnsi="Cambria"/>
          <w:b/>
        </w:rPr>
      </w:pPr>
      <w:r w:rsidRPr="00F84D79">
        <w:rPr>
          <w:rFonts w:ascii="Cambria" w:hAnsi="Cambria"/>
          <w:b/>
        </w:rPr>
        <w:t>3. What is the World Wide Web (WWW)?</w:t>
      </w:r>
    </w:p>
    <w:p w14:paraId="6EF9AC2F" w14:textId="77777777" w:rsidR="00F84D79" w:rsidRPr="00CD7AFB" w:rsidRDefault="00F84D79" w:rsidP="00F84D79">
      <w:pPr>
        <w:pStyle w:val="isselectedend"/>
        <w:rPr>
          <w:rFonts w:ascii="Cambria" w:hAnsi="Cambria"/>
        </w:rPr>
      </w:pPr>
      <w:r w:rsidRPr="00CD7AFB">
        <w:rPr>
          <w:rFonts w:ascii="Cambria" w:hAnsi="Cambria"/>
        </w:rPr>
        <w:t>A. The same as the Internet</w:t>
      </w:r>
      <w:r w:rsidRPr="00CD7AFB">
        <w:rPr>
          <w:rFonts w:ascii="Cambria" w:hAnsi="Cambria"/>
        </w:rPr>
        <w:br/>
        <w:t>B. A type of hardware</w:t>
      </w:r>
      <w:r w:rsidRPr="00CD7AFB">
        <w:rPr>
          <w:rFonts w:ascii="Cambria" w:hAnsi="Cambria"/>
        </w:rPr>
        <w:br/>
        <w:t>C. Part of the Internet used for web pages</w:t>
      </w:r>
      <w:r w:rsidRPr="00CD7AFB">
        <w:rPr>
          <w:rFonts w:ascii="Cambria" w:hAnsi="Cambria"/>
        </w:rPr>
        <w:br/>
        <w:t>D. A virus</w:t>
      </w:r>
    </w:p>
    <w:p w14:paraId="7B4F7344" w14:textId="77777777" w:rsidR="00F84D79" w:rsidRPr="00F84D79" w:rsidRDefault="00F84D79" w:rsidP="00F84D79">
      <w:pPr>
        <w:pStyle w:val="Heading3"/>
        <w:rPr>
          <w:rFonts w:ascii="Cambria" w:hAnsi="Cambria"/>
          <w:b/>
        </w:rPr>
      </w:pPr>
      <w:r w:rsidRPr="00F84D79">
        <w:rPr>
          <w:rFonts w:ascii="Cambria" w:hAnsi="Cambria"/>
          <w:b/>
        </w:rPr>
        <w:t>4. Which protocol is used to view web pages?</w:t>
      </w:r>
    </w:p>
    <w:p w14:paraId="320602FF" w14:textId="77777777" w:rsidR="00F84D79" w:rsidRPr="00CD7AFB" w:rsidRDefault="00F84D79" w:rsidP="00F84D79">
      <w:pPr>
        <w:pStyle w:val="isselectedend"/>
        <w:rPr>
          <w:rFonts w:ascii="Cambria" w:hAnsi="Cambria"/>
        </w:rPr>
      </w:pPr>
      <w:r w:rsidRPr="00CD7AFB">
        <w:rPr>
          <w:rFonts w:ascii="Cambria" w:hAnsi="Cambria"/>
        </w:rPr>
        <w:t>A. FTP</w:t>
      </w:r>
      <w:r w:rsidRPr="00CD7AFB">
        <w:rPr>
          <w:rFonts w:ascii="Cambria" w:hAnsi="Cambria"/>
        </w:rPr>
        <w:br/>
        <w:t>B. SMTP</w:t>
      </w:r>
      <w:r w:rsidRPr="00CD7AFB">
        <w:rPr>
          <w:rFonts w:ascii="Cambria" w:hAnsi="Cambria"/>
        </w:rPr>
        <w:br/>
        <w:t>C. HTTP</w:t>
      </w:r>
      <w:r w:rsidRPr="00CD7AFB">
        <w:rPr>
          <w:rFonts w:ascii="Cambria" w:hAnsi="Cambria"/>
        </w:rPr>
        <w:br/>
        <w:t>D. TCP</w:t>
      </w:r>
    </w:p>
    <w:p w14:paraId="2BADBDE4" w14:textId="77777777" w:rsidR="00F84D79" w:rsidRPr="00F84D79" w:rsidRDefault="00F84D79" w:rsidP="00F84D79">
      <w:pPr>
        <w:pStyle w:val="Heading3"/>
        <w:rPr>
          <w:rFonts w:ascii="Cambria" w:hAnsi="Cambria"/>
          <w:b/>
        </w:rPr>
      </w:pPr>
      <w:r w:rsidRPr="00F84D79">
        <w:rPr>
          <w:rFonts w:ascii="Cambria" w:hAnsi="Cambria"/>
          <w:b/>
        </w:rPr>
        <w:t>5. What does HTTPS indicate?</w:t>
      </w:r>
    </w:p>
    <w:p w14:paraId="435A91B8" w14:textId="77777777" w:rsidR="00F84D79" w:rsidRPr="00CD7AFB" w:rsidRDefault="00F84D79" w:rsidP="00F84D79">
      <w:pPr>
        <w:pStyle w:val="isselectedend"/>
        <w:rPr>
          <w:rFonts w:ascii="Cambria" w:hAnsi="Cambria"/>
        </w:rPr>
      </w:pPr>
      <w:r w:rsidRPr="00CD7AFB">
        <w:rPr>
          <w:rFonts w:ascii="Cambria" w:hAnsi="Cambria"/>
        </w:rPr>
        <w:t>A. A broken website</w:t>
      </w:r>
      <w:r w:rsidRPr="00CD7AFB">
        <w:rPr>
          <w:rFonts w:ascii="Cambria" w:hAnsi="Cambria"/>
        </w:rPr>
        <w:br/>
        <w:t>B. A secure, encrypted connection</w:t>
      </w:r>
      <w:r w:rsidRPr="00CD7AFB">
        <w:rPr>
          <w:rFonts w:ascii="Cambria" w:hAnsi="Cambria"/>
        </w:rPr>
        <w:br/>
        <w:t>C. A faster website</w:t>
      </w:r>
      <w:r w:rsidRPr="00CD7AFB">
        <w:rPr>
          <w:rFonts w:ascii="Cambria" w:hAnsi="Cambria"/>
        </w:rPr>
        <w:br/>
        <w:t>D. A public network</w:t>
      </w:r>
    </w:p>
    <w:p w14:paraId="04951B09" w14:textId="541C3D73" w:rsidR="00F84D79" w:rsidRPr="00F84D79" w:rsidRDefault="0058016D" w:rsidP="00F84D79">
      <w:pPr>
        <w:pStyle w:val="Heading3"/>
        <w:rPr>
          <w:rFonts w:ascii="Cambria" w:hAnsi="Cambria"/>
          <w:b/>
        </w:rPr>
      </w:pPr>
      <w:r>
        <w:rPr>
          <w:noProof/>
          <w:lang w:eastAsia="en-GB"/>
        </w:rPr>
        <mc:AlternateContent>
          <mc:Choice Requires="wps">
            <w:drawing>
              <wp:anchor distT="0" distB="0" distL="114300" distR="114300" simplePos="0" relativeHeight="251711488" behindDoc="0" locked="0" layoutInCell="1" allowOverlap="1" wp14:anchorId="1628292C" wp14:editId="5041F03C">
                <wp:simplePos x="0" y="0"/>
                <wp:positionH relativeFrom="column">
                  <wp:posOffset>1644396</wp:posOffset>
                </wp:positionH>
                <wp:positionV relativeFrom="paragraph">
                  <wp:posOffset>-1097915</wp:posOffset>
                </wp:positionV>
                <wp:extent cx="1733372" cy="329184"/>
                <wp:effectExtent l="0" t="0" r="19685" b="13970"/>
                <wp:wrapNone/>
                <wp:docPr id="14" name="Rounded Rectangle 14"/>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879115F" w14:textId="77777777" w:rsidR="0058016D" w:rsidRPr="0033416F" w:rsidRDefault="0058016D" w:rsidP="0058016D">
                            <w:pPr>
                              <w:shd w:val="clear" w:color="auto" w:fill="FFFFFF" w:themeFill="background1"/>
                              <w:rPr>
                                <w:rFonts w:ascii="Cambria" w:hAnsi="Cambria"/>
                                <w:b/>
                              </w:rPr>
                            </w:pPr>
                            <w:bookmarkStart w:id="0" w:name="_GoBack"/>
                            <w:r w:rsidRPr="0033416F">
                              <w:rPr>
                                <w:rFonts w:ascii="Cambria" w:hAnsi="Cambria"/>
                                <w:b/>
                              </w:rPr>
                              <w:t xml:space="preserve">Due Date:  </w:t>
                            </w:r>
                          </w:p>
                          <w:bookmarkEnd w:id="0"/>
                          <w:p w14:paraId="279C12E0" w14:textId="77777777" w:rsidR="0058016D" w:rsidRPr="0033416F" w:rsidRDefault="0058016D" w:rsidP="0058016D">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28292C" id="Rounded Rectangle 14" o:spid="_x0000_s1039" style="position:absolute;margin-left:129.5pt;margin-top:-86.45pt;width:136.5pt;height:2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" filled="f" strokecolor="#1f4d78 [1604]" strokeweight="1pt">
                <v:stroke joinstyle="miter"/>
                <v:textbox>
                  <w:txbxContent>
                    <w:p w14:paraId="0879115F" w14:textId="77777777" w:rsidR="0058016D" w:rsidRPr="0033416F" w:rsidRDefault="0058016D" w:rsidP="0058016D">
                      <w:pPr>
                        <w:shd w:val="clear" w:color="auto" w:fill="FFFFFF" w:themeFill="background1"/>
                        <w:rPr>
                          <w:rFonts w:ascii="Cambria" w:hAnsi="Cambria"/>
                          <w:b/>
                        </w:rPr>
                      </w:pPr>
                      <w:bookmarkStart w:id="1" w:name="_GoBack"/>
                      <w:r w:rsidRPr="0033416F">
                        <w:rPr>
                          <w:rFonts w:ascii="Cambria" w:hAnsi="Cambria"/>
                          <w:b/>
                        </w:rPr>
                        <w:t xml:space="preserve">Due Date:  </w:t>
                      </w:r>
                    </w:p>
                    <w:bookmarkEnd w:id="1"/>
                    <w:p w14:paraId="279C12E0" w14:textId="77777777" w:rsidR="0058016D" w:rsidRPr="0033416F" w:rsidRDefault="0058016D" w:rsidP="0058016D">
                      <w:pPr>
                        <w:shd w:val="clear" w:color="auto" w:fill="FFFFFF" w:themeFill="background1"/>
                        <w:jc w:val="center"/>
                      </w:pPr>
                    </w:p>
                  </w:txbxContent>
                </v:textbox>
              </v:roundrect>
            </w:pict>
          </mc:Fallback>
        </mc:AlternateContent>
      </w:r>
      <w:r w:rsidR="00F84D79" w:rsidRPr="00F84D79">
        <w:rPr>
          <w:rFonts w:ascii="Cambria" w:hAnsi="Cambria"/>
          <w:b/>
        </w:rPr>
        <w:t>6. What is an IP address?</w:t>
      </w:r>
      <w:r w:rsidRPr="0058016D">
        <w:rPr>
          <w:noProof/>
          <w:lang w:eastAsia="en-GB"/>
        </w:rPr>
        <w:t xml:space="preserve"> </w:t>
      </w:r>
    </w:p>
    <w:p w14:paraId="673ADDEB" w14:textId="77777777" w:rsidR="00F84D79" w:rsidRPr="00CD7AFB" w:rsidRDefault="00F84D79" w:rsidP="00F84D79">
      <w:pPr>
        <w:pStyle w:val="isselectedend"/>
        <w:rPr>
          <w:rFonts w:ascii="Cambria" w:hAnsi="Cambria"/>
        </w:rPr>
      </w:pPr>
      <w:r w:rsidRPr="00CD7AFB">
        <w:rPr>
          <w:rFonts w:ascii="Cambria" w:hAnsi="Cambria"/>
        </w:rPr>
        <w:t>A. A website name</w:t>
      </w:r>
      <w:r w:rsidRPr="00CD7AFB">
        <w:rPr>
          <w:rFonts w:ascii="Cambria" w:hAnsi="Cambria"/>
        </w:rPr>
        <w:br/>
        <w:t>B. A unique address for a computer on the Internet</w:t>
      </w:r>
      <w:r w:rsidRPr="00CD7AFB">
        <w:rPr>
          <w:rFonts w:ascii="Cambria" w:hAnsi="Cambria"/>
        </w:rPr>
        <w:br/>
        <w:t>C. A password</w:t>
      </w:r>
      <w:r w:rsidRPr="00CD7AFB">
        <w:rPr>
          <w:rFonts w:ascii="Cambria" w:hAnsi="Cambria"/>
        </w:rPr>
        <w:br/>
        <w:t>D. A file type</w:t>
      </w:r>
    </w:p>
    <w:p w14:paraId="58605C4F" w14:textId="77777777" w:rsidR="00F84D79" w:rsidRPr="00F84D79" w:rsidRDefault="00F84D79" w:rsidP="00F84D79">
      <w:pPr>
        <w:pStyle w:val="Heading3"/>
        <w:rPr>
          <w:rFonts w:ascii="Cambria" w:hAnsi="Cambria"/>
          <w:b/>
        </w:rPr>
      </w:pPr>
      <w:r w:rsidRPr="00F84D79">
        <w:rPr>
          <w:rFonts w:ascii="Cambria" w:hAnsi="Cambria"/>
          <w:b/>
        </w:rPr>
        <w:t>7. What does FTP stand for?</w:t>
      </w:r>
    </w:p>
    <w:p w14:paraId="03C217AC" w14:textId="77777777" w:rsidR="00F84D79" w:rsidRPr="00CD7AFB" w:rsidRDefault="00F84D79" w:rsidP="00F84D79">
      <w:pPr>
        <w:pStyle w:val="isselectedend"/>
        <w:rPr>
          <w:rFonts w:ascii="Cambria" w:hAnsi="Cambria"/>
        </w:rPr>
      </w:pPr>
      <w:r w:rsidRPr="00CD7AFB">
        <w:rPr>
          <w:rFonts w:ascii="Cambria" w:hAnsi="Cambria"/>
        </w:rPr>
        <w:t>A. Fast Transfer Process</w:t>
      </w:r>
      <w:r w:rsidRPr="00CD7AFB">
        <w:rPr>
          <w:rFonts w:ascii="Cambria" w:hAnsi="Cambria"/>
        </w:rPr>
        <w:br/>
        <w:t>B. File Transfer Protocol</w:t>
      </w:r>
      <w:r w:rsidRPr="00CD7AFB">
        <w:rPr>
          <w:rFonts w:ascii="Cambria" w:hAnsi="Cambria"/>
        </w:rPr>
        <w:br/>
        <w:t>C. File Transmission Page</w:t>
      </w:r>
      <w:r w:rsidRPr="00CD7AFB">
        <w:rPr>
          <w:rFonts w:ascii="Cambria" w:hAnsi="Cambria"/>
        </w:rPr>
        <w:br/>
        <w:t>D. Fixed Transfer Protocol</w:t>
      </w:r>
    </w:p>
    <w:p w14:paraId="4812D436" w14:textId="77777777" w:rsidR="00F84D79" w:rsidRPr="00F84D79" w:rsidRDefault="00F84D79" w:rsidP="00F84D79">
      <w:pPr>
        <w:pStyle w:val="Heading3"/>
        <w:rPr>
          <w:rFonts w:ascii="Cambria" w:hAnsi="Cambria"/>
          <w:b/>
        </w:rPr>
      </w:pPr>
      <w:r w:rsidRPr="00F84D79">
        <w:rPr>
          <w:rFonts w:ascii="Cambria" w:hAnsi="Cambria"/>
          <w:b/>
        </w:rPr>
        <w:t>8. What is a URL?</w:t>
      </w:r>
    </w:p>
    <w:p w14:paraId="1563F456" w14:textId="77777777" w:rsidR="00F84D79" w:rsidRPr="00CD7AFB" w:rsidRDefault="00F84D79" w:rsidP="00F84D79">
      <w:pPr>
        <w:pStyle w:val="isselectedend"/>
        <w:rPr>
          <w:rFonts w:ascii="Cambria" w:hAnsi="Cambria"/>
        </w:rPr>
      </w:pPr>
      <w:r w:rsidRPr="00CD7AFB">
        <w:rPr>
          <w:rFonts w:ascii="Cambria" w:hAnsi="Cambria"/>
        </w:rPr>
        <w:t>A. A type of virus</w:t>
      </w:r>
      <w:r w:rsidRPr="00CD7AFB">
        <w:rPr>
          <w:rFonts w:ascii="Cambria" w:hAnsi="Cambria"/>
        </w:rPr>
        <w:br/>
        <w:t>B. A computer program</w:t>
      </w:r>
      <w:r w:rsidRPr="00CD7AFB">
        <w:rPr>
          <w:rFonts w:ascii="Cambria" w:hAnsi="Cambria"/>
        </w:rPr>
        <w:br/>
        <w:t>C. A web address</w:t>
      </w:r>
      <w:r w:rsidRPr="00CD7AFB">
        <w:rPr>
          <w:rFonts w:ascii="Cambria" w:hAnsi="Cambria"/>
        </w:rPr>
        <w:br/>
        <w:t>D. A network cable</w:t>
      </w:r>
    </w:p>
    <w:p w14:paraId="36A13D1E" w14:textId="77777777" w:rsidR="00F84D79" w:rsidRPr="00F84D79" w:rsidRDefault="00F84D79" w:rsidP="00F84D79">
      <w:pPr>
        <w:pStyle w:val="Heading3"/>
        <w:rPr>
          <w:rFonts w:ascii="Cambria" w:hAnsi="Cambria"/>
          <w:b/>
        </w:rPr>
      </w:pPr>
      <w:r w:rsidRPr="00F84D79">
        <w:rPr>
          <w:rFonts w:ascii="Cambria" w:hAnsi="Cambria"/>
          <w:b/>
        </w:rPr>
        <w:t>9. What are packets?</w:t>
      </w:r>
    </w:p>
    <w:p w14:paraId="62B27260" w14:textId="77777777" w:rsidR="00F84D79" w:rsidRPr="00CD7AFB" w:rsidRDefault="00F84D79" w:rsidP="00F84D79">
      <w:pPr>
        <w:pStyle w:val="isselectedend"/>
        <w:rPr>
          <w:rFonts w:ascii="Cambria" w:hAnsi="Cambria"/>
        </w:rPr>
      </w:pPr>
      <w:r w:rsidRPr="00CD7AFB">
        <w:rPr>
          <w:rFonts w:ascii="Cambria" w:hAnsi="Cambria"/>
        </w:rPr>
        <w:t>A. Internet cables</w:t>
      </w:r>
      <w:r w:rsidRPr="00CD7AFB">
        <w:rPr>
          <w:rFonts w:ascii="Cambria" w:hAnsi="Cambria"/>
        </w:rPr>
        <w:br/>
        <w:t>B. Small pieces of data sent across the Internet</w:t>
      </w:r>
      <w:r w:rsidRPr="00CD7AFB">
        <w:rPr>
          <w:rFonts w:ascii="Cambria" w:hAnsi="Cambria"/>
        </w:rPr>
        <w:br/>
        <w:t>C. Security programs</w:t>
      </w:r>
      <w:r w:rsidRPr="00CD7AFB">
        <w:rPr>
          <w:rFonts w:ascii="Cambria" w:hAnsi="Cambria"/>
        </w:rPr>
        <w:br/>
        <w:t>D. Web browsers</w:t>
      </w:r>
    </w:p>
    <w:p w14:paraId="72DABBD7" w14:textId="77777777" w:rsidR="00F84D79" w:rsidRPr="00F84D79" w:rsidRDefault="00F84D79" w:rsidP="00F84D79">
      <w:pPr>
        <w:pStyle w:val="Heading3"/>
        <w:rPr>
          <w:rFonts w:ascii="Cambria" w:hAnsi="Cambria"/>
          <w:b/>
        </w:rPr>
      </w:pPr>
      <w:r w:rsidRPr="00F84D79">
        <w:rPr>
          <w:rFonts w:ascii="Cambria" w:hAnsi="Cambria"/>
          <w:b/>
        </w:rPr>
        <w:t>10. What is a computer program that can copy itself and spread over the Internet?</w:t>
      </w:r>
    </w:p>
    <w:p w14:paraId="4C6527AF" w14:textId="77777777" w:rsidR="00F84D79" w:rsidRPr="00CD7AFB" w:rsidRDefault="00F84D79" w:rsidP="00F84D79">
      <w:pPr>
        <w:pStyle w:val="isselectedend"/>
        <w:rPr>
          <w:rFonts w:ascii="Cambria" w:hAnsi="Cambria"/>
        </w:rPr>
      </w:pPr>
      <w:r w:rsidRPr="00CD7AFB">
        <w:rPr>
          <w:rFonts w:ascii="Cambria" w:hAnsi="Cambria"/>
        </w:rPr>
        <w:t>A. Firewall</w:t>
      </w:r>
      <w:r w:rsidRPr="00CD7AFB">
        <w:rPr>
          <w:rFonts w:ascii="Cambria" w:hAnsi="Cambria"/>
        </w:rPr>
        <w:br/>
        <w:t>B. Virus</w:t>
      </w:r>
      <w:r w:rsidRPr="00CD7AFB">
        <w:rPr>
          <w:rFonts w:ascii="Cambria" w:hAnsi="Cambria"/>
        </w:rPr>
        <w:br/>
        <w:t>C. Browser</w:t>
      </w:r>
      <w:r w:rsidRPr="00CD7AFB">
        <w:rPr>
          <w:rFonts w:ascii="Cambria" w:hAnsi="Cambria"/>
        </w:rPr>
        <w:br/>
        <w:t>D. Server</w:t>
      </w:r>
    </w:p>
    <w:p w14:paraId="5FB032B9" w14:textId="77777777" w:rsidR="00F84D79" w:rsidRPr="00CD7AFB" w:rsidRDefault="00F84D79" w:rsidP="00F84D79">
      <w:pPr>
        <w:pStyle w:val="Heading2"/>
        <w:rPr>
          <w:rFonts w:ascii="Cambria" w:hAnsi="Cambria"/>
        </w:rPr>
      </w:pPr>
      <w:r w:rsidRPr="004442B7">
        <w:rPr>
          <w:rFonts w:ascii="Cambria Math" w:hAnsi="Cambria Math" w:cs="Arial"/>
          <w:b w:val="0"/>
          <w:i/>
          <w:noProof/>
        </w:rPr>
        <mc:AlternateContent>
          <mc:Choice Requires="wps">
            <w:drawing>
              <wp:anchor distT="0" distB="0" distL="114300" distR="114300" simplePos="0" relativeHeight="251703296" behindDoc="0" locked="0" layoutInCell="1" allowOverlap="1" wp14:anchorId="482EFEC5" wp14:editId="4DF0BA29">
                <wp:simplePos x="0" y="0"/>
                <wp:positionH relativeFrom="column">
                  <wp:posOffset>2228850</wp:posOffset>
                </wp:positionH>
                <wp:positionV relativeFrom="paragraph">
                  <wp:posOffset>418465</wp:posOffset>
                </wp:positionV>
                <wp:extent cx="1146175" cy="736600"/>
                <wp:effectExtent l="0" t="0" r="0" b="6350"/>
                <wp:wrapNone/>
                <wp:docPr id="15" name="Rectangle 15"/>
                <wp:cNvGraphicFramePr/>
                <a:graphic xmlns:a="http://schemas.openxmlformats.org/drawingml/2006/main">
                  <a:graphicData uri="http://schemas.microsoft.com/office/word/2010/wordprocessingShape">
                    <wps:wsp>
                      <wps:cNvSpPr/>
                      <wps:spPr>
                        <a:xfrm>
                          <a:off x="0" y="0"/>
                          <a:ext cx="1146175" cy="7366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CE5D2DD" w14:textId="77777777" w:rsidR="00F84D79" w:rsidRPr="00DC7DA8" w:rsidRDefault="00F84D79" w:rsidP="00F84D79">
                            <w:pPr>
                              <w:jc w:val="center"/>
                              <w:rPr>
                                <w:b/>
                              </w:rPr>
                            </w:pPr>
                            <w:r>
                              <w:rPr>
                                <w:b/>
                              </w:rPr>
                              <w:t>Self-Assessed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EFEC5" id="Rectangle 15" o:spid="_x0000_s1040" style="position:absolute;margin-left:175.5pt;margin-top:32.95pt;width:90.25pt;height: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" fillcolor="#ed7d31 [3205]" stroked="f">
                <v:fill opacity="32896f"/>
                <v:textbox>
                  <w:txbxContent>
                    <w:p w14:paraId="7CE5D2DD" w14:textId="77777777" w:rsidR="00F84D79" w:rsidRPr="00DC7DA8" w:rsidRDefault="00F84D79" w:rsidP="00F84D79">
                      <w:pPr>
                        <w:jc w:val="center"/>
                        <w:rPr>
                          <w:b/>
                        </w:rPr>
                      </w:pPr>
                      <w:r>
                        <w:rPr>
                          <w:b/>
                        </w:rPr>
                        <w:t>Self-Assessed</w:t>
                      </w:r>
                      <w:r w:rsidRPr="00DC7DA8">
                        <w:rPr>
                          <w:b/>
                        </w:rPr>
                        <w:t xml:space="preserve"> Work</w:t>
                      </w:r>
                    </w:p>
                  </w:txbxContent>
                </v:textbox>
              </v:rect>
            </w:pict>
          </mc:Fallback>
        </mc:AlternateContent>
      </w:r>
      <w:r w:rsidRPr="00CD7AFB">
        <w:rPr>
          <w:rFonts w:ascii="Cambria" w:hAnsi="Cambria"/>
        </w:rPr>
        <w:t>Score: ____ / 10</w:t>
      </w:r>
    </w:p>
    <w:p w14:paraId="0596CE5C" w14:textId="77777777" w:rsidR="00F84D79" w:rsidRDefault="00F84D79" w:rsidP="00F54BB8">
      <w:pPr>
        <w:pStyle w:val="Pa1"/>
        <w:widowControl w:val="0"/>
        <w:ind w:left="720"/>
        <w:sectPr w:rsidR="00F84D79" w:rsidSect="00F84D79">
          <w:headerReference w:type="first" r:id="rId21"/>
          <w:pgSz w:w="11906" w:h="16838"/>
          <w:pgMar w:top="720" w:right="720" w:bottom="720" w:left="720" w:header="708" w:footer="708" w:gutter="0"/>
          <w:cols w:num="2" w:space="708"/>
          <w:titlePg/>
          <w:docGrid w:linePitch="360"/>
        </w:sectPr>
      </w:pPr>
    </w:p>
    <w:p w14:paraId="05774929" w14:textId="77777777" w:rsidR="00F84D79" w:rsidRPr="000E6632" w:rsidRDefault="00F84D79" w:rsidP="00F54BB8">
      <w:pPr>
        <w:pStyle w:val="Pa1"/>
        <w:widowControl w:val="0"/>
        <w:ind w:left="720"/>
      </w:pPr>
    </w:p>
    <w:sectPr w:rsidR="00F84D79" w:rsidRPr="000E6632" w:rsidSect="00F84D79">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A0414" w14:textId="77777777" w:rsidR="00F54BB8" w:rsidRDefault="00F54BB8" w:rsidP="000E6632">
      <w:pPr>
        <w:spacing w:after="0" w:line="240" w:lineRule="auto"/>
      </w:pPr>
      <w:r>
        <w:separator/>
      </w:r>
    </w:p>
  </w:endnote>
  <w:endnote w:type="continuationSeparator" w:id="0">
    <w:p w14:paraId="7A400832" w14:textId="77777777" w:rsidR="00F54BB8" w:rsidRDefault="00F54BB8" w:rsidP="000E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EBCEF" w14:textId="77777777" w:rsidR="006E4B78" w:rsidRDefault="006E4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02C21" w14:textId="77777777" w:rsidR="006E4B78" w:rsidRDefault="006E4B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B5D08" w14:textId="77777777" w:rsidR="006E4B78" w:rsidRDefault="006E4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CC73E" w14:textId="77777777" w:rsidR="00F54BB8" w:rsidRDefault="00F54BB8" w:rsidP="000E6632">
      <w:pPr>
        <w:spacing w:after="0" w:line="240" w:lineRule="auto"/>
      </w:pPr>
      <w:r>
        <w:separator/>
      </w:r>
    </w:p>
  </w:footnote>
  <w:footnote w:type="continuationSeparator" w:id="0">
    <w:p w14:paraId="616139E4" w14:textId="77777777" w:rsidR="00F54BB8" w:rsidRDefault="00F54BB8" w:rsidP="000E6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F1E99" w14:textId="77777777" w:rsidR="006E4B78" w:rsidRDefault="006E4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CE959" w14:textId="77777777" w:rsidR="00F54BB8" w:rsidRPr="006E4B78" w:rsidRDefault="00F54BB8" w:rsidP="006E4B78">
    <w:pPr>
      <w:pStyle w:val="Header"/>
      <w:jc w:val="center"/>
      <w:rPr>
        <w:rFonts w:ascii="Cambria" w:hAnsi="Cambria"/>
        <w:b/>
        <w:sz w:val="30"/>
      </w:rPr>
    </w:pPr>
    <w:r w:rsidRPr="006E4B78">
      <w:rPr>
        <w:rFonts w:ascii="Cambria" w:hAnsi="Cambria"/>
        <w:b/>
        <w:sz w:val="30"/>
      </w:rPr>
      <w:t>Task One – Understanding what E-safety is and how to use the internet safely.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25CD2" w14:textId="77777777" w:rsidR="00F54BB8" w:rsidRPr="006E4B78" w:rsidRDefault="00F54BB8" w:rsidP="00DC7DA8">
    <w:pPr>
      <w:pStyle w:val="Header"/>
      <w:jc w:val="center"/>
      <w:rPr>
        <w:rFonts w:ascii="Cambria" w:hAnsi="Cambria"/>
        <w:b/>
        <w:sz w:val="34"/>
      </w:rPr>
    </w:pPr>
    <w:r w:rsidRPr="006E4B78">
      <w:rPr>
        <w:rFonts w:ascii="Cambria" w:hAnsi="Cambria"/>
        <w:b/>
        <w:sz w:val="34"/>
      </w:rPr>
      <w:t>Year 7 Home Learning</w:t>
    </w:r>
  </w:p>
  <w:p w14:paraId="7FEFAAB8" w14:textId="77777777" w:rsidR="00F54BB8" w:rsidRPr="006E4B78" w:rsidRDefault="00F54BB8" w:rsidP="00DC7DA8">
    <w:pPr>
      <w:pStyle w:val="Header"/>
      <w:jc w:val="center"/>
      <w:rPr>
        <w:rFonts w:ascii="Cambria" w:hAnsi="Cambria"/>
        <w:b/>
        <w:sz w:val="34"/>
      </w:rPr>
    </w:pPr>
    <w:r w:rsidRPr="006E4B78">
      <w:rPr>
        <w:rFonts w:ascii="Cambria" w:hAnsi="Cambria"/>
        <w:b/>
        <w:sz w:val="34"/>
      </w:rPr>
      <w:t>Autumn Term 1 – Using computers safely, effectively and responsibly</w:t>
    </w:r>
  </w:p>
  <w:p w14:paraId="28754B28" w14:textId="77777777" w:rsidR="00F54BB8" w:rsidRPr="006E4B78" w:rsidRDefault="00F54BB8" w:rsidP="00DC7DA8">
    <w:pPr>
      <w:pStyle w:val="Header"/>
      <w:jc w:val="center"/>
      <w:rPr>
        <w:rFonts w:ascii="Cambria" w:hAnsi="Cambria"/>
        <w:b/>
        <w:sz w:val="34"/>
      </w:rPr>
    </w:pPr>
  </w:p>
  <w:p w14:paraId="36D1102E" w14:textId="77777777" w:rsidR="00F54BB8" w:rsidRPr="006E4B78" w:rsidRDefault="00F54BB8" w:rsidP="00833ACD">
    <w:pPr>
      <w:pStyle w:val="Header"/>
      <w:jc w:val="center"/>
      <w:rPr>
        <w:rFonts w:ascii="Cambria" w:hAnsi="Cambria"/>
        <w:b/>
        <w:sz w:val="34"/>
      </w:rPr>
    </w:pPr>
    <w:r w:rsidRPr="006E4B78">
      <w:rPr>
        <w:rFonts w:ascii="Cambria" w:hAnsi="Cambria"/>
        <w:b/>
        <w:sz w:val="34"/>
      </w:rPr>
      <w:t>-Dedication-</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A53F6" w14:textId="77777777" w:rsidR="00F54BB8" w:rsidRPr="006E4B78" w:rsidRDefault="00F54BB8" w:rsidP="00F54BB8">
    <w:pPr>
      <w:pStyle w:val="Header"/>
      <w:jc w:val="center"/>
      <w:rPr>
        <w:rFonts w:ascii="Cambria" w:hAnsi="Cambria"/>
        <w:b/>
        <w:sz w:val="34"/>
      </w:rPr>
    </w:pPr>
    <w:r w:rsidRPr="006E4B78">
      <w:rPr>
        <w:rFonts w:ascii="Cambria" w:hAnsi="Cambria"/>
        <w:b/>
        <w:sz w:val="34"/>
      </w:rPr>
      <w:t>Task Two – Understanding and creating a safe password</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ED8D6" w14:textId="77777777" w:rsidR="00F84D79" w:rsidRPr="006E4B78" w:rsidRDefault="00F84D79" w:rsidP="00F84D79">
    <w:pPr>
      <w:jc w:val="center"/>
      <w:rPr>
        <w:rStyle w:val="eop"/>
        <w:rFonts w:ascii="Cambria" w:hAnsi="Cambria" w:cs="Calibri"/>
        <w:b/>
        <w:color w:val="000000"/>
        <w:sz w:val="34"/>
        <w:szCs w:val="30"/>
        <w:shd w:val="clear" w:color="auto" w:fill="FFFFFF"/>
      </w:rPr>
    </w:pPr>
    <w:r w:rsidRPr="006E4B78">
      <w:rPr>
        <w:rFonts w:ascii="Cambria" w:hAnsi="Cambria"/>
        <w:b/>
        <w:sz w:val="34"/>
        <w:szCs w:val="30"/>
      </w:rPr>
      <w:t>Task Three</w:t>
    </w:r>
    <w:r w:rsidRPr="006E4B78">
      <w:rPr>
        <w:rFonts w:ascii="Cambria" w:hAnsi="Cambria" w:cs="Calibri"/>
        <w:b/>
        <w:color w:val="000000"/>
        <w:sz w:val="34"/>
        <w:szCs w:val="30"/>
        <w:shd w:val="clear" w:color="auto" w:fill="FFFFFF"/>
      </w:rPr>
      <w:t xml:space="preserve"> </w:t>
    </w:r>
    <w:r w:rsidRPr="006E4B78">
      <w:rPr>
        <w:rStyle w:val="normaltextrun"/>
        <w:rFonts w:ascii="Cambria" w:hAnsi="Cambria" w:cs="Calibri"/>
        <w:b/>
        <w:color w:val="000000"/>
        <w:sz w:val="34"/>
        <w:szCs w:val="30"/>
        <w:shd w:val="clear" w:color="auto" w:fill="FFFFFF"/>
      </w:rPr>
      <w:t>- Understanding the importance of copyright </w:t>
    </w:r>
    <w:r w:rsidRPr="006E4B78">
      <w:rPr>
        <w:rStyle w:val="eop"/>
        <w:rFonts w:ascii="Cambria" w:hAnsi="Cambria" w:cs="Calibri"/>
        <w:b/>
        <w:color w:val="000000"/>
        <w:sz w:val="34"/>
        <w:szCs w:val="30"/>
        <w:shd w:val="clear" w:color="auto" w:fill="FFFFFF"/>
      </w:rPr>
      <w:t> </w:t>
    </w:r>
  </w:p>
  <w:p w14:paraId="055144F0" w14:textId="77777777" w:rsidR="00F84D79" w:rsidRPr="001A618C" w:rsidRDefault="00F84D79" w:rsidP="00F84D79">
    <w:pPr>
      <w:pStyle w:val="ListParagraph"/>
      <w:ind w:left="0"/>
      <w:rPr>
        <w:rFonts w:ascii="Cambria" w:hAnsi="Cambria"/>
        <w:b/>
        <w:color w:val="FF0000"/>
        <w:sz w:val="24"/>
        <w:szCs w:val="24"/>
      </w:rPr>
    </w:pPr>
    <w:r w:rsidRPr="001A618C">
      <w:rPr>
        <w:rFonts w:ascii="Cambria" w:hAnsi="Cambria"/>
        <w:b/>
        <w:sz w:val="24"/>
        <w:szCs w:val="24"/>
      </w:rPr>
      <w:t>Instructions:</w:t>
    </w:r>
    <w:r w:rsidRPr="001A618C">
      <w:rPr>
        <w:rFonts w:ascii="Cambria" w:hAnsi="Cambria"/>
        <w:sz w:val="24"/>
        <w:szCs w:val="24"/>
      </w:rPr>
      <w:t xml:space="preserve">  Read the information on this page about copyright.  Highlight at least </w:t>
    </w:r>
    <w:proofErr w:type="gramStart"/>
    <w:r w:rsidRPr="001A618C">
      <w:rPr>
        <w:rFonts w:ascii="Cambria" w:hAnsi="Cambria"/>
        <w:sz w:val="24"/>
        <w:szCs w:val="24"/>
      </w:rPr>
      <w:t>3  interesting</w:t>
    </w:r>
    <w:proofErr w:type="gramEnd"/>
    <w:r w:rsidRPr="001A618C">
      <w:rPr>
        <w:rFonts w:ascii="Cambria" w:hAnsi="Cambria"/>
        <w:sz w:val="24"/>
        <w:szCs w:val="24"/>
      </w:rPr>
      <w:t xml:space="preserve"> facts in the document and summarise what you have learnt in the box at the end of this page.</w:t>
    </w:r>
    <w:r w:rsidRPr="001A618C">
      <w:rPr>
        <w:rFonts w:ascii="Cambria" w:hAnsi="Cambria"/>
        <w:b/>
        <w:sz w:val="24"/>
        <w:szCs w:val="24"/>
      </w:rPr>
      <w:t xml:space="preserve"> </w:t>
    </w:r>
  </w:p>
  <w:p w14:paraId="19CE71B3" w14:textId="77777777" w:rsidR="00F84D79" w:rsidRPr="00F84D79" w:rsidRDefault="00F84D79" w:rsidP="00F84D7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37294" w14:textId="77777777" w:rsidR="00F84D79" w:rsidRPr="006E4B78" w:rsidRDefault="00F84D79" w:rsidP="00F84D79">
    <w:pPr>
      <w:jc w:val="center"/>
      <w:rPr>
        <w:rStyle w:val="eop"/>
        <w:rFonts w:ascii="Cambria" w:hAnsi="Cambria" w:cs="Calibri"/>
        <w:b/>
        <w:color w:val="000000"/>
        <w:sz w:val="34"/>
        <w:szCs w:val="30"/>
        <w:shd w:val="clear" w:color="auto" w:fill="FFFFFF"/>
      </w:rPr>
    </w:pPr>
    <w:r w:rsidRPr="006E4B78">
      <w:rPr>
        <w:rFonts w:ascii="Cambria" w:hAnsi="Cambria"/>
        <w:b/>
        <w:sz w:val="34"/>
        <w:szCs w:val="30"/>
      </w:rPr>
      <w:t>Task Three</w:t>
    </w:r>
    <w:r w:rsidRPr="006E4B78">
      <w:rPr>
        <w:rFonts w:ascii="Cambria" w:hAnsi="Cambria" w:cs="Calibri"/>
        <w:b/>
        <w:color w:val="000000"/>
        <w:sz w:val="34"/>
        <w:szCs w:val="30"/>
        <w:shd w:val="clear" w:color="auto" w:fill="FFFFFF"/>
      </w:rPr>
      <w:t xml:space="preserve"> </w:t>
    </w:r>
    <w:r w:rsidRPr="006E4B78">
      <w:rPr>
        <w:rStyle w:val="normaltextrun"/>
        <w:rFonts w:ascii="Cambria" w:hAnsi="Cambria" w:cs="Calibri"/>
        <w:b/>
        <w:color w:val="000000"/>
        <w:sz w:val="34"/>
        <w:szCs w:val="30"/>
        <w:shd w:val="clear" w:color="auto" w:fill="FFFFFF"/>
      </w:rPr>
      <w:t>- Understanding the importance of copyright </w:t>
    </w:r>
    <w:r w:rsidRPr="006E4B78">
      <w:rPr>
        <w:rStyle w:val="eop"/>
        <w:rFonts w:ascii="Cambria" w:hAnsi="Cambria" w:cs="Calibri"/>
        <w:b/>
        <w:color w:val="000000"/>
        <w:sz w:val="34"/>
        <w:szCs w:val="30"/>
        <w:shd w:val="clear" w:color="auto" w:fill="FFFFFF"/>
      </w:rPr>
      <w:t> </w:t>
    </w:r>
  </w:p>
  <w:p w14:paraId="54FF786C" w14:textId="77777777" w:rsidR="00F84D79" w:rsidRPr="00F84D79" w:rsidRDefault="00F84D79" w:rsidP="006E4B78">
    <w:pPr>
      <w:spacing w:before="100" w:beforeAutospacing="1" w:after="100" w:afterAutospacing="1" w:line="240" w:lineRule="auto"/>
      <w:jc w:val="center"/>
      <w:rPr>
        <w:rFonts w:ascii="Cambria" w:eastAsia="Times New Roman" w:hAnsi="Cambria" w:cs="Times New Roman"/>
        <w:kern w:val="0"/>
        <w:sz w:val="24"/>
        <w:szCs w:val="24"/>
        <w:lang w:eastAsia="en-GB"/>
        <w14:ligatures w14:val="none"/>
      </w:rPr>
    </w:pPr>
    <w:r w:rsidRPr="006E4B78">
      <w:rPr>
        <w:rFonts w:ascii="Cambria" w:eastAsia="Times New Roman" w:hAnsi="Cambria" w:cs="Times New Roman"/>
        <w:b/>
        <w:kern w:val="0"/>
        <w:sz w:val="24"/>
        <w:szCs w:val="24"/>
        <w:lang w:eastAsia="en-GB"/>
        <w14:ligatures w14:val="none"/>
      </w:rPr>
      <w:t>Instructions</w:t>
    </w:r>
    <w:r>
      <w:rPr>
        <w:rFonts w:ascii="Cambria" w:eastAsia="Times New Roman" w:hAnsi="Cambria" w:cs="Times New Roman"/>
        <w:kern w:val="0"/>
        <w:sz w:val="24"/>
        <w:szCs w:val="24"/>
        <w:lang w:eastAsia="en-GB"/>
        <w14:ligatures w14:val="none"/>
      </w:rPr>
      <w:t xml:space="preserve"> – Use the internet to research a copyright law case and a</w:t>
    </w:r>
    <w:r w:rsidRPr="003F0F57">
      <w:rPr>
        <w:rFonts w:ascii="Cambria" w:eastAsia="Times New Roman" w:hAnsi="Cambria" w:cs="Times New Roman"/>
        <w:kern w:val="0"/>
        <w:sz w:val="24"/>
        <w:szCs w:val="24"/>
        <w:lang w:eastAsia="en-GB"/>
        <w14:ligatures w14:val="none"/>
      </w:rPr>
      <w:t>nswer the questions below.</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0D2A0" w14:textId="77777777" w:rsidR="00F84D79" w:rsidRPr="006E4B78" w:rsidRDefault="00F84D79" w:rsidP="00F84D79">
    <w:pPr>
      <w:jc w:val="center"/>
      <w:rPr>
        <w:rStyle w:val="eop"/>
        <w:rFonts w:ascii="Cambria" w:hAnsi="Cambria" w:cs="Calibri"/>
        <w:b/>
        <w:color w:val="000000"/>
        <w:sz w:val="30"/>
        <w:szCs w:val="30"/>
        <w:shd w:val="clear" w:color="auto" w:fill="FFFFFF"/>
      </w:rPr>
    </w:pPr>
    <w:r w:rsidRPr="006E4B78">
      <w:rPr>
        <w:rFonts w:ascii="Cambria" w:hAnsi="Cambria"/>
        <w:b/>
        <w:sz w:val="30"/>
        <w:szCs w:val="30"/>
      </w:rPr>
      <w:t xml:space="preserve">Task Four – The Internet </w:t>
    </w:r>
  </w:p>
  <w:p w14:paraId="22CD0E15" w14:textId="77777777" w:rsidR="00F84D79" w:rsidRPr="001A618C" w:rsidRDefault="00F84D79" w:rsidP="006E4B78">
    <w:pPr>
      <w:pStyle w:val="isselectedend"/>
      <w:jc w:val="center"/>
    </w:pPr>
    <w:r>
      <w:rPr>
        <w:rStyle w:val="Strong"/>
      </w:rPr>
      <w:t>Instructions:</w:t>
    </w:r>
    <w:r>
      <w:t xml:space="preserve"> Read each question carefully and circle the correct answer.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42B02"/>
    <w:multiLevelType w:val="hybridMultilevel"/>
    <w:tmpl w:val="6BCCDA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921F33"/>
    <w:multiLevelType w:val="hybridMultilevel"/>
    <w:tmpl w:val="610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7098F"/>
    <w:multiLevelType w:val="hybridMultilevel"/>
    <w:tmpl w:val="64B83F28"/>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D2454E5"/>
    <w:multiLevelType w:val="hybridMultilevel"/>
    <w:tmpl w:val="C54A39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07A302C"/>
    <w:multiLevelType w:val="hybridMultilevel"/>
    <w:tmpl w:val="779E66F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617F06D9"/>
    <w:multiLevelType w:val="hybridMultilevel"/>
    <w:tmpl w:val="A1EE8E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E35D16"/>
    <w:multiLevelType w:val="hybridMultilevel"/>
    <w:tmpl w:val="5554CC9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835E65"/>
    <w:multiLevelType w:val="hybridMultilevel"/>
    <w:tmpl w:val="A1187E88"/>
    <w:lvl w:ilvl="0" w:tplc="2DB4E21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DA4B15"/>
    <w:multiLevelType w:val="hybridMultilevel"/>
    <w:tmpl w:val="54BA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5"/>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32"/>
    <w:rsid w:val="00007D06"/>
    <w:rsid w:val="000927C0"/>
    <w:rsid w:val="000E6632"/>
    <w:rsid w:val="00167FB7"/>
    <w:rsid w:val="002131FE"/>
    <w:rsid w:val="00386B3F"/>
    <w:rsid w:val="00496679"/>
    <w:rsid w:val="004E4E4D"/>
    <w:rsid w:val="00531B59"/>
    <w:rsid w:val="0058016D"/>
    <w:rsid w:val="005B3D1D"/>
    <w:rsid w:val="005F2495"/>
    <w:rsid w:val="006E4B78"/>
    <w:rsid w:val="00833ACD"/>
    <w:rsid w:val="00844309"/>
    <w:rsid w:val="009A2E4F"/>
    <w:rsid w:val="00CB73FF"/>
    <w:rsid w:val="00DC7DA8"/>
    <w:rsid w:val="00E515E8"/>
    <w:rsid w:val="00E63E93"/>
    <w:rsid w:val="00EF4C69"/>
    <w:rsid w:val="00F54BB8"/>
    <w:rsid w:val="00F84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FF0DA8"/>
  <w15:chartTrackingRefBased/>
  <w15:docId w15:val="{46C74654-0D90-4E85-A803-BE61C344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84D7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F84D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632"/>
  </w:style>
  <w:style w:type="paragraph" w:styleId="Footer">
    <w:name w:val="footer"/>
    <w:basedOn w:val="Normal"/>
    <w:link w:val="FooterChar"/>
    <w:uiPriority w:val="99"/>
    <w:unhideWhenUsed/>
    <w:rsid w:val="000E6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632"/>
  </w:style>
  <w:style w:type="paragraph" w:styleId="ListParagraph">
    <w:name w:val="List Paragraph"/>
    <w:basedOn w:val="Normal"/>
    <w:uiPriority w:val="34"/>
    <w:qFormat/>
    <w:rsid w:val="00496679"/>
    <w:pPr>
      <w:ind w:left="720"/>
      <w:contextualSpacing/>
    </w:pPr>
  </w:style>
  <w:style w:type="paragraph" w:customStyle="1" w:styleId="Pa1">
    <w:name w:val="Pa1"/>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paragraph" w:customStyle="1" w:styleId="Pa2">
    <w:name w:val="Pa2"/>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character" w:customStyle="1" w:styleId="normaltextrun">
    <w:name w:val="normaltextrun"/>
    <w:basedOn w:val="DefaultParagraphFont"/>
    <w:rsid w:val="00F84D79"/>
  </w:style>
  <w:style w:type="character" w:customStyle="1" w:styleId="eop">
    <w:name w:val="eop"/>
    <w:basedOn w:val="DefaultParagraphFont"/>
    <w:rsid w:val="00F84D79"/>
  </w:style>
  <w:style w:type="character" w:styleId="Hyperlink">
    <w:name w:val="Hyperlink"/>
    <w:basedOn w:val="DefaultParagraphFont"/>
    <w:uiPriority w:val="99"/>
    <w:unhideWhenUsed/>
    <w:rsid w:val="00F84D79"/>
    <w:rPr>
      <w:color w:val="0563C1" w:themeColor="hyperlink"/>
      <w:u w:val="single"/>
    </w:rPr>
  </w:style>
  <w:style w:type="paragraph" w:customStyle="1" w:styleId="isselectedend">
    <w:name w:val="isselectedend"/>
    <w:basedOn w:val="Normal"/>
    <w:rsid w:val="00F84D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84D79"/>
    <w:rPr>
      <w:b/>
      <w:bCs/>
    </w:rPr>
  </w:style>
  <w:style w:type="character" w:customStyle="1" w:styleId="Heading2Char">
    <w:name w:val="Heading 2 Char"/>
    <w:basedOn w:val="DefaultParagraphFont"/>
    <w:link w:val="Heading2"/>
    <w:uiPriority w:val="9"/>
    <w:rsid w:val="00F84D79"/>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F84D79"/>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CB73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http://www.warrenphotographic.co.uk/photography/bigs/04658-Fluffy-cat-crouching-white-background.jpg"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58C2A565-B88B-4B85-82B3-10F9A693773C}">
  <ds:schemaRefs>
    <ds:schemaRef ds:uri="http://schemas.openxmlformats.org/officeDocument/2006/bibliography"/>
  </ds:schemaRefs>
</ds:datastoreItem>
</file>

<file path=customXml/itemProps2.xml><?xml version="1.0" encoding="utf-8"?>
<ds:datastoreItem xmlns:ds="http://schemas.openxmlformats.org/officeDocument/2006/customXml" ds:itemID="{2F981990-1864-4FBE-93A1-A4CAEF0F11A2}"/>
</file>

<file path=customXml/itemProps3.xml><?xml version="1.0" encoding="utf-8"?>
<ds:datastoreItem xmlns:ds="http://schemas.openxmlformats.org/officeDocument/2006/customXml" ds:itemID="{F8ED3549-94E8-4C82-BA79-2D5F46AEE231}"/>
</file>

<file path=customXml/itemProps4.xml><?xml version="1.0" encoding="utf-8"?>
<ds:datastoreItem xmlns:ds="http://schemas.openxmlformats.org/officeDocument/2006/customXml" ds:itemID="{FB20771F-3352-4DAA-9E90-96E50CFF9989}"/>
</file>

<file path=docProps/app.xml><?xml version="1.0" encoding="utf-8"?>
<Properties xmlns="http://schemas.openxmlformats.org/officeDocument/2006/extended-properties" xmlns:vt="http://schemas.openxmlformats.org/officeDocument/2006/docPropsVTypes">
  <Template>22D4E108</Template>
  <TotalTime>43</TotalTime>
  <Pages>7</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JNOWINSKI</dc:creator>
  <cp:keywords/>
  <dc:description/>
  <cp:lastModifiedBy>SAUJLA</cp:lastModifiedBy>
  <cp:revision>11</cp:revision>
  <dcterms:created xsi:type="dcterms:W3CDTF">2026-06-02T11:06:00Z</dcterms:created>
  <dcterms:modified xsi:type="dcterms:W3CDTF">2026-06-22T13:22:00Z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705700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