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9107" w14:textId="77777777" w:rsidR="000C6E32" w:rsidRPr="0006405C" w:rsidRDefault="000C6E32" w:rsidP="000C6E32">
      <w:pPr>
        <w:jc w:val="center"/>
        <w:rPr>
          <w:rFonts w:ascii="Calibri" w:hAnsi="Calibri" w:cs="Calibri"/>
          <w:b/>
          <w:sz w:val="52"/>
        </w:rPr>
      </w:pPr>
      <w:r w:rsidRPr="0006405C">
        <w:rPr>
          <w:rFonts w:ascii="Calibri" w:hAnsi="Calibri" w:cs="Calibri"/>
          <w:b/>
          <w:sz w:val="52"/>
        </w:rPr>
        <w:t>Year 7 Home Learning</w:t>
      </w:r>
    </w:p>
    <w:p w14:paraId="25D37916" w14:textId="4F62D9F7" w:rsidR="000C6E32" w:rsidRPr="0006405C" w:rsidRDefault="000C6E32" w:rsidP="000C6E32">
      <w:pPr>
        <w:jc w:val="center"/>
        <w:rPr>
          <w:rFonts w:ascii="Calibri" w:hAnsi="Calibri" w:cs="Calibri"/>
          <w:b/>
          <w:sz w:val="36"/>
        </w:rPr>
      </w:pPr>
      <w:r w:rsidRPr="0006405C">
        <w:rPr>
          <w:rFonts w:ascii="Calibri" w:hAnsi="Calibri" w:cs="Calibri"/>
          <w:b/>
          <w:sz w:val="36"/>
        </w:rPr>
        <w:t>-</w:t>
      </w:r>
      <w:r>
        <w:rPr>
          <w:rFonts w:ascii="Calibri" w:hAnsi="Calibri" w:cs="Calibri"/>
          <w:b/>
          <w:sz w:val="28"/>
        </w:rPr>
        <w:t>Aspiration</w:t>
      </w:r>
      <w:r w:rsidRPr="0006405C">
        <w:rPr>
          <w:rFonts w:ascii="Calibri" w:hAnsi="Calibri" w:cs="Calibri"/>
          <w:b/>
          <w:sz w:val="36"/>
        </w:rPr>
        <w:t>-</w:t>
      </w:r>
    </w:p>
    <w:p w14:paraId="3CD8F5AB" w14:textId="77777777" w:rsidR="000C6E32" w:rsidRPr="0006405C" w:rsidRDefault="000C6E32" w:rsidP="000C6E32">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854848" behindDoc="0" locked="0" layoutInCell="1" allowOverlap="1" wp14:anchorId="11334A55" wp14:editId="77B75AD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46A8" w14:textId="77777777" w:rsidR="00005735" w:rsidRDefault="00005735" w:rsidP="000C6E32">
                            <w:pPr>
                              <w:rPr>
                                <w:sz w:val="26"/>
                                <w:szCs w:val="44"/>
                              </w:rPr>
                            </w:pPr>
                            <w:r w:rsidRPr="00103623">
                              <w:rPr>
                                <w:sz w:val="26"/>
                                <w:szCs w:val="44"/>
                              </w:rPr>
                              <w:t xml:space="preserve">Name: </w:t>
                            </w:r>
                          </w:p>
                          <w:p w14:paraId="0E4E6703" w14:textId="77777777" w:rsidR="00005735" w:rsidRPr="00103623" w:rsidRDefault="00005735" w:rsidP="000C6E32">
                            <w:pPr>
                              <w:rPr>
                                <w:sz w:val="26"/>
                                <w:szCs w:val="44"/>
                              </w:rPr>
                            </w:pPr>
                            <w:r w:rsidRPr="00103623">
                              <w:rPr>
                                <w:sz w:val="26"/>
                                <w:szCs w:val="44"/>
                              </w:rPr>
                              <w:t>_________________________</w:t>
                            </w:r>
                          </w:p>
                          <w:p w14:paraId="70D2989B" w14:textId="77777777" w:rsidR="00005735" w:rsidRDefault="00005735" w:rsidP="000C6E32">
                            <w:pPr>
                              <w:rPr>
                                <w:sz w:val="26"/>
                                <w:szCs w:val="44"/>
                              </w:rPr>
                            </w:pPr>
                            <w:r w:rsidRPr="00103623">
                              <w:rPr>
                                <w:sz w:val="26"/>
                                <w:szCs w:val="44"/>
                              </w:rPr>
                              <w:t xml:space="preserve">Class: </w:t>
                            </w:r>
                          </w:p>
                          <w:p w14:paraId="5A356D31" w14:textId="77777777" w:rsidR="00005735" w:rsidRPr="00103623" w:rsidRDefault="00005735" w:rsidP="000C6E32">
                            <w:pPr>
                              <w:rPr>
                                <w:sz w:val="26"/>
                                <w:szCs w:val="44"/>
                              </w:rPr>
                            </w:pPr>
                            <w:r w:rsidRPr="00103623">
                              <w:rPr>
                                <w:sz w:val="26"/>
                                <w:szCs w:val="44"/>
                              </w:rPr>
                              <w:t>_________________________</w:t>
                            </w:r>
                          </w:p>
                          <w:p w14:paraId="4EAAC671" w14:textId="77777777" w:rsidR="00005735" w:rsidRDefault="00005735" w:rsidP="000C6E32">
                            <w:pPr>
                              <w:rPr>
                                <w:sz w:val="26"/>
                                <w:szCs w:val="44"/>
                              </w:rPr>
                            </w:pPr>
                            <w:r w:rsidRPr="00103623">
                              <w:rPr>
                                <w:sz w:val="26"/>
                                <w:szCs w:val="44"/>
                              </w:rPr>
                              <w:t xml:space="preserve">Teacher: </w:t>
                            </w:r>
                          </w:p>
                          <w:p w14:paraId="088BCE7F" w14:textId="77777777" w:rsidR="00005735" w:rsidRPr="00103623" w:rsidRDefault="00005735" w:rsidP="000C6E32">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A55"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AA746A8" w14:textId="77777777" w:rsidR="00005735" w:rsidRDefault="00005735" w:rsidP="000C6E32">
                      <w:pPr>
                        <w:rPr>
                          <w:sz w:val="26"/>
                          <w:szCs w:val="44"/>
                        </w:rPr>
                      </w:pPr>
                      <w:r w:rsidRPr="00103623">
                        <w:rPr>
                          <w:sz w:val="26"/>
                          <w:szCs w:val="44"/>
                        </w:rPr>
                        <w:t xml:space="preserve">Name: </w:t>
                      </w:r>
                    </w:p>
                    <w:p w14:paraId="0E4E6703" w14:textId="77777777" w:rsidR="00005735" w:rsidRPr="00103623" w:rsidRDefault="00005735" w:rsidP="000C6E32">
                      <w:pPr>
                        <w:rPr>
                          <w:sz w:val="26"/>
                          <w:szCs w:val="44"/>
                        </w:rPr>
                      </w:pPr>
                      <w:r w:rsidRPr="00103623">
                        <w:rPr>
                          <w:sz w:val="26"/>
                          <w:szCs w:val="44"/>
                        </w:rPr>
                        <w:t>_________________________</w:t>
                      </w:r>
                    </w:p>
                    <w:p w14:paraId="70D2989B" w14:textId="77777777" w:rsidR="00005735" w:rsidRDefault="00005735" w:rsidP="000C6E32">
                      <w:pPr>
                        <w:rPr>
                          <w:sz w:val="26"/>
                          <w:szCs w:val="44"/>
                        </w:rPr>
                      </w:pPr>
                      <w:r w:rsidRPr="00103623">
                        <w:rPr>
                          <w:sz w:val="26"/>
                          <w:szCs w:val="44"/>
                        </w:rPr>
                        <w:t xml:space="preserve">Class: </w:t>
                      </w:r>
                    </w:p>
                    <w:p w14:paraId="5A356D31" w14:textId="77777777" w:rsidR="00005735" w:rsidRPr="00103623" w:rsidRDefault="00005735" w:rsidP="000C6E32">
                      <w:pPr>
                        <w:rPr>
                          <w:sz w:val="26"/>
                          <w:szCs w:val="44"/>
                        </w:rPr>
                      </w:pPr>
                      <w:r w:rsidRPr="00103623">
                        <w:rPr>
                          <w:sz w:val="26"/>
                          <w:szCs w:val="44"/>
                        </w:rPr>
                        <w:t>_________________________</w:t>
                      </w:r>
                    </w:p>
                    <w:p w14:paraId="4EAAC671" w14:textId="77777777" w:rsidR="00005735" w:rsidRDefault="00005735" w:rsidP="000C6E32">
                      <w:pPr>
                        <w:rPr>
                          <w:sz w:val="26"/>
                          <w:szCs w:val="44"/>
                        </w:rPr>
                      </w:pPr>
                      <w:r w:rsidRPr="00103623">
                        <w:rPr>
                          <w:sz w:val="26"/>
                          <w:szCs w:val="44"/>
                        </w:rPr>
                        <w:t xml:space="preserve">Teacher: </w:t>
                      </w:r>
                    </w:p>
                    <w:p w14:paraId="088BCE7F" w14:textId="77777777" w:rsidR="00005735" w:rsidRPr="00103623" w:rsidRDefault="00005735" w:rsidP="000C6E32">
                      <w:pPr>
                        <w:rPr>
                          <w:sz w:val="26"/>
                          <w:szCs w:val="44"/>
                        </w:rPr>
                      </w:pPr>
                      <w:r w:rsidRPr="00103623">
                        <w:rPr>
                          <w:sz w:val="26"/>
                          <w:szCs w:val="44"/>
                        </w:rPr>
                        <w:t>_________________________</w:t>
                      </w:r>
                    </w:p>
                  </w:txbxContent>
                </v:textbox>
                <w10:wrap type="square" anchorx="margin" anchory="page"/>
              </v:shape>
            </w:pict>
          </mc:Fallback>
        </mc:AlternateContent>
      </w:r>
      <w:r w:rsidRPr="0006405C">
        <w:rPr>
          <w:rFonts w:ascii="Calibri" w:hAnsi="Calibri" w:cs="Calibri"/>
          <w:noProof/>
          <w:sz w:val="56"/>
          <w:szCs w:val="56"/>
          <w:lang w:val="en-GB" w:eastAsia="en-GB"/>
        </w:rPr>
        <w:drawing>
          <wp:anchor distT="0" distB="0" distL="114300" distR="114300" simplePos="0" relativeHeight="251855872" behindDoc="0" locked="0" layoutInCell="1" allowOverlap="1" wp14:anchorId="5024101E" wp14:editId="128B230C">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58632" w14:textId="77777777" w:rsidR="000C6E32" w:rsidRPr="0006405C" w:rsidRDefault="000C6E32" w:rsidP="000C6E32">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856896" behindDoc="0" locked="0" layoutInCell="1" allowOverlap="1" wp14:anchorId="7ECC3628" wp14:editId="7B46A293">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767D91C2" w14:textId="77777777" w:rsidR="00005735" w:rsidRPr="005974B8" w:rsidRDefault="00005735" w:rsidP="000C6E32">
                            <w:pPr>
                              <w:jc w:val="center"/>
                              <w:rPr>
                                <w:rFonts w:ascii="Calibri" w:hAnsi="Calibri" w:cs="Calibri"/>
                                <w:b/>
                              </w:rPr>
                            </w:pPr>
                            <w:r w:rsidRPr="005974B8">
                              <w:rPr>
                                <w:rFonts w:ascii="Calibri" w:hAnsi="Calibri" w:cs="Calibri"/>
                                <w:b/>
                              </w:rPr>
                              <w:t>Home Learning expectations</w:t>
                            </w:r>
                          </w:p>
                          <w:p w14:paraId="4A4DC573"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All work </w:t>
                            </w:r>
                            <w:proofErr w:type="gramStart"/>
                            <w:r>
                              <w:rPr>
                                <w:rFonts w:ascii="Calibri" w:hAnsi="Calibri" w:cs="Calibri"/>
                              </w:rPr>
                              <w:t>is w</w:t>
                            </w:r>
                            <w:r w:rsidRPr="00E52EBD">
                              <w:rPr>
                                <w:rFonts w:ascii="Calibri" w:hAnsi="Calibri" w:cs="Calibri"/>
                              </w:rPr>
                              <w:t>ritten</w:t>
                            </w:r>
                            <w:proofErr w:type="gramEnd"/>
                            <w:r w:rsidRPr="00E52EBD">
                              <w:rPr>
                                <w:rFonts w:ascii="Calibri" w:hAnsi="Calibri" w:cs="Calibri"/>
                              </w:rPr>
                              <w:t xml:space="preserve"> by yourself, in your own words.</w:t>
                            </w:r>
                          </w:p>
                          <w:p w14:paraId="249C9DED"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005735" w:rsidRDefault="00005735"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3628" id="Text Box 598893356" o:spid="_x0000_s1027" type="#_x0000_t202" style="position:absolute;margin-left:0;margin-top:244.6pt;width:507.75pt;height:243.75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" fillcolor="white [3201]" strokeweight=".5pt">
                <v:textbox>
                  <w:txbxContent>
                    <w:p w14:paraId="767D91C2" w14:textId="77777777" w:rsidR="00005735" w:rsidRPr="005974B8" w:rsidRDefault="00005735" w:rsidP="000C6E32">
                      <w:pPr>
                        <w:jc w:val="center"/>
                        <w:rPr>
                          <w:rFonts w:ascii="Calibri" w:hAnsi="Calibri" w:cs="Calibri"/>
                          <w:b/>
                        </w:rPr>
                      </w:pPr>
                      <w:r w:rsidRPr="005974B8">
                        <w:rPr>
                          <w:rFonts w:ascii="Calibri" w:hAnsi="Calibri" w:cs="Calibri"/>
                          <w:b/>
                        </w:rPr>
                        <w:t>Home Learning expectations</w:t>
                      </w:r>
                    </w:p>
                    <w:p w14:paraId="4A4DC573"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All work </w:t>
                      </w:r>
                      <w:proofErr w:type="gramStart"/>
                      <w:r>
                        <w:rPr>
                          <w:rFonts w:ascii="Calibri" w:hAnsi="Calibri" w:cs="Calibri"/>
                        </w:rPr>
                        <w:t>is w</w:t>
                      </w:r>
                      <w:r w:rsidRPr="00E52EBD">
                        <w:rPr>
                          <w:rFonts w:ascii="Calibri" w:hAnsi="Calibri" w:cs="Calibri"/>
                        </w:rPr>
                        <w:t>ritten</w:t>
                      </w:r>
                      <w:proofErr w:type="gramEnd"/>
                      <w:r w:rsidRPr="00E52EBD">
                        <w:rPr>
                          <w:rFonts w:ascii="Calibri" w:hAnsi="Calibri" w:cs="Calibri"/>
                        </w:rPr>
                        <w:t xml:space="preserve"> by yourself, in your own words.</w:t>
                      </w:r>
                    </w:p>
                    <w:p w14:paraId="249C9DED"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005735" w:rsidRPr="00E52EBD" w:rsidRDefault="00005735"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005735" w:rsidRDefault="00005735"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6E0A2DA3" w14:textId="77777777" w:rsidR="000C6E32" w:rsidRPr="0006405C" w:rsidRDefault="000C6E32" w:rsidP="000C6E32">
      <w:pPr>
        <w:jc w:val="center"/>
        <w:rPr>
          <w:rFonts w:ascii="Calibri" w:hAnsi="Calibri" w:cs="Calibri"/>
          <w:sz w:val="96"/>
        </w:rPr>
      </w:pPr>
    </w:p>
    <w:p w14:paraId="1785C1A0" w14:textId="77777777" w:rsidR="000C6E32" w:rsidRPr="0006405C" w:rsidRDefault="000C6E32" w:rsidP="000C6E32">
      <w:pPr>
        <w:jc w:val="center"/>
        <w:rPr>
          <w:rFonts w:ascii="Calibri" w:hAnsi="Calibri" w:cs="Calibri"/>
          <w:sz w:val="96"/>
        </w:rPr>
      </w:pPr>
    </w:p>
    <w:p w14:paraId="0161D0E6" w14:textId="77777777" w:rsidR="000C6E32" w:rsidRPr="0006405C" w:rsidRDefault="000C6E32" w:rsidP="000C6E32">
      <w:pPr>
        <w:jc w:val="center"/>
        <w:rPr>
          <w:rFonts w:ascii="Calibri" w:hAnsi="Calibri" w:cs="Calibri"/>
          <w:sz w:val="72"/>
          <w:szCs w:val="72"/>
        </w:rPr>
      </w:pPr>
    </w:p>
    <w:p w14:paraId="2097BCC2" w14:textId="77777777" w:rsidR="000C6E32" w:rsidRPr="0006405C" w:rsidRDefault="000C6E32" w:rsidP="000C6E32">
      <w:pPr>
        <w:rPr>
          <w:rFonts w:ascii="Calibri" w:hAnsi="Calibri" w:cs="Calibri"/>
          <w:sz w:val="144"/>
          <w:szCs w:val="56"/>
        </w:rPr>
      </w:pPr>
    </w:p>
    <w:p w14:paraId="7831109A" w14:textId="77777777" w:rsidR="000C6E32" w:rsidRPr="0006405C" w:rsidRDefault="000C6E32" w:rsidP="000C6E32">
      <w:pPr>
        <w:rPr>
          <w:rFonts w:ascii="Calibri" w:hAnsi="Calibri" w:cs="Calibri"/>
          <w:sz w:val="96"/>
          <w:szCs w:val="56"/>
        </w:rPr>
      </w:pPr>
    </w:p>
    <w:p w14:paraId="0D56DD25"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 xml:space="preserve">TOPIC 1 </w:t>
      </w:r>
    </w:p>
    <w:p w14:paraId="586E939B"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INTRODUCTION TO DRAMA</w:t>
      </w:r>
    </w:p>
    <w:p w14:paraId="25217FDF" w14:textId="77777777" w:rsidR="000C6E32" w:rsidRPr="0006405C" w:rsidRDefault="000C6E32" w:rsidP="000C6E32">
      <w:pPr>
        <w:jc w:val="center"/>
        <w:rPr>
          <w:rFonts w:ascii="Calibri" w:hAnsi="Calibri" w:cs="Calibri"/>
        </w:rPr>
      </w:pPr>
    </w:p>
    <w:p w14:paraId="6FC3A9F4" w14:textId="77777777" w:rsidR="000C6E32" w:rsidRDefault="000C6E32" w:rsidP="00807670">
      <w:pPr>
        <w:jc w:val="center"/>
        <w:rPr>
          <w:rFonts w:ascii="Calibri" w:hAnsi="Calibri" w:cs="Calibri"/>
        </w:rPr>
      </w:pPr>
    </w:p>
    <w:p w14:paraId="2F97E4DB" w14:textId="6EFA07CE" w:rsidR="000C6E32" w:rsidRDefault="000C6E32" w:rsidP="00807670">
      <w:pPr>
        <w:jc w:val="center"/>
        <w:rPr>
          <w:rFonts w:ascii="Calibri" w:hAnsi="Calibri" w:cs="Calibri"/>
        </w:rPr>
      </w:pPr>
    </w:p>
    <w:p w14:paraId="090A5EBA" w14:textId="68EB83A3" w:rsidR="000C6E32" w:rsidRDefault="000C6E32" w:rsidP="00807670">
      <w:pPr>
        <w:jc w:val="center"/>
        <w:rPr>
          <w:rFonts w:ascii="Calibri" w:hAnsi="Calibri" w:cs="Calibri"/>
        </w:rPr>
      </w:pPr>
    </w:p>
    <w:p w14:paraId="2E25E6E6" w14:textId="6B138445" w:rsidR="000C6E32" w:rsidRDefault="000C6E32" w:rsidP="00807670">
      <w:pPr>
        <w:jc w:val="center"/>
        <w:rPr>
          <w:rFonts w:ascii="Calibri" w:hAnsi="Calibri" w:cs="Calibri"/>
        </w:rPr>
      </w:pPr>
    </w:p>
    <w:p w14:paraId="66C64892" w14:textId="30CC47F2" w:rsidR="000C6E32" w:rsidRDefault="000C6E32" w:rsidP="00807670">
      <w:pPr>
        <w:jc w:val="center"/>
        <w:rPr>
          <w:rFonts w:ascii="Calibri" w:hAnsi="Calibri" w:cs="Calibri"/>
        </w:rPr>
      </w:pPr>
    </w:p>
    <w:p w14:paraId="27F0CCCE" w14:textId="0563FEE8" w:rsidR="000C6E32" w:rsidRDefault="000C6E32" w:rsidP="00807670">
      <w:pPr>
        <w:jc w:val="center"/>
        <w:rPr>
          <w:rFonts w:ascii="Calibri" w:hAnsi="Calibri" w:cs="Calibri"/>
        </w:rPr>
      </w:pPr>
    </w:p>
    <w:p w14:paraId="6836CF23" w14:textId="77777777" w:rsidR="000C6E32" w:rsidRDefault="000C6E32" w:rsidP="00807670">
      <w:pPr>
        <w:jc w:val="center"/>
        <w:rPr>
          <w:rFonts w:ascii="Calibri" w:hAnsi="Calibri" w:cs="Calibri"/>
        </w:rPr>
      </w:pPr>
    </w:p>
    <w:p w14:paraId="35BD167E" w14:textId="65DB7802" w:rsidR="00F56D72" w:rsidRPr="00555E21" w:rsidRDefault="00775272" w:rsidP="00807670">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69504" behindDoc="0" locked="0" layoutInCell="1" allowOverlap="1" wp14:anchorId="0B9B3AC2" wp14:editId="6733659C">
                <wp:simplePos x="0" y="0"/>
                <wp:positionH relativeFrom="page">
                  <wp:posOffset>4953965</wp:posOffset>
                </wp:positionH>
                <wp:positionV relativeFrom="page">
                  <wp:posOffset>1423686</wp:posOffset>
                </wp:positionV>
                <wp:extent cx="2320290" cy="555585"/>
                <wp:effectExtent l="0" t="0" r="22860" b="16510"/>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5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BFFB02" w14:textId="24165C4A" w:rsidR="00005735" w:rsidRDefault="0000573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B3AC2" id="_x0000_s1028" type="#_x0000_t202" style="position:absolute;left:0;text-align:left;margin-left:390.1pt;margin-top:112.1pt;width:182.7pt;height:43.7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" fillcolor="white [3201]" strokecolor="black [3200]" strokeweight="1.5pt">
                <v:textbox>
                  <w:txbxContent>
                    <w:p w14:paraId="4EBFFB02" w14:textId="24165C4A" w:rsidR="00005735" w:rsidRDefault="00005735">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65408" behindDoc="1" locked="0" layoutInCell="1" allowOverlap="1" wp14:anchorId="7BF6FE43" wp14:editId="60C7118E">
                <wp:simplePos x="0" y="0"/>
                <wp:positionH relativeFrom="margin">
                  <wp:posOffset>-417195</wp:posOffset>
                </wp:positionH>
                <wp:positionV relativeFrom="margin">
                  <wp:posOffset>1770380</wp:posOffset>
                </wp:positionV>
                <wp:extent cx="6761480" cy="6441440"/>
                <wp:effectExtent l="0" t="0" r="20320" b="16510"/>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44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726742" w14:textId="3F74BE90" w:rsidR="00005735" w:rsidRPr="007C210C" w:rsidRDefault="00005735" w:rsidP="007C210C">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0C6E32">
                              <w:t>Task one - Introduction to Drama Poster:</w:t>
                            </w:r>
                            <w:r>
                              <w:t xml:space="preserve"> Complete task here</w:t>
                            </w:r>
                          </w:p>
                          <w:p w14:paraId="332DC02D" w14:textId="77777777" w:rsidR="00005735" w:rsidRDefault="00005735" w:rsidP="004A4B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6FE43" id="_x0000_s1029" type="#_x0000_t202" style="position:absolute;left:0;text-align:left;margin-left:-32.85pt;margin-top:139.4pt;width:532.4pt;height:507.2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" fillcolor="white [3201]" strokecolor="black [3200]" strokeweight="1.5pt">
                <v:textbox>
                  <w:txbxContent>
                    <w:p w14:paraId="27726742" w14:textId="3F74BE90" w:rsidR="00005735" w:rsidRPr="007C210C" w:rsidRDefault="00005735" w:rsidP="007C210C">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0C6E32">
                        <w:t>Task one - Introduction to Drama Poster:</w:t>
                      </w:r>
                      <w:r>
                        <w:t xml:space="preserve"> Complete task here</w:t>
                      </w:r>
                    </w:p>
                    <w:p w14:paraId="332DC02D" w14:textId="77777777" w:rsidR="00005735" w:rsidRDefault="00005735" w:rsidP="004A4B5F"/>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63360" behindDoc="1" locked="0" layoutInCell="1" allowOverlap="1" wp14:anchorId="2E114E9E" wp14:editId="0F788073">
                <wp:simplePos x="0" y="0"/>
                <wp:positionH relativeFrom="margin">
                  <wp:align>center</wp:align>
                </wp:positionH>
                <wp:positionV relativeFrom="page">
                  <wp:posOffset>509270</wp:posOffset>
                </wp:positionV>
                <wp:extent cx="6761480" cy="2106295"/>
                <wp:effectExtent l="0" t="0" r="20320" b="27305"/>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1062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C64AA95" w14:textId="6058C5CC" w:rsidR="00005735" w:rsidRPr="000C6E32" w:rsidRDefault="00005735">
                            <w:pPr>
                              <w:rPr>
                                <w:b/>
                              </w:rPr>
                            </w:pPr>
                            <w:r w:rsidRPr="00D62C74">
                              <w:rPr>
                                <w:b/>
                              </w:rPr>
                              <w:t xml:space="preserve">Task one - Introduction to Drama </w:t>
                            </w:r>
                            <w:r>
                              <w:rPr>
                                <w:b/>
                              </w:rPr>
                              <w:t>Poster</w:t>
                            </w:r>
                          </w:p>
                          <w:p w14:paraId="3AA197EF" w14:textId="29DCCFD5" w:rsidR="00005735" w:rsidRPr="007A591A" w:rsidRDefault="00005735">
                            <w:pPr>
                              <w:rPr>
                                <w:rStyle w:val="eop"/>
                                <w:rFonts w:cs="Calibri"/>
                                <w:color w:val="000000"/>
                                <w:shd w:val="clear" w:color="auto" w:fill="FFFFFF"/>
                              </w:rPr>
                            </w:pPr>
                            <w:r w:rsidRPr="007A591A">
                              <w:t xml:space="preserve">Task: </w:t>
                            </w:r>
                            <w:r w:rsidRPr="007A591A">
                              <w:rPr>
                                <w:rStyle w:val="normaltextrun"/>
                                <w:rFonts w:cs="Calibri"/>
                                <w:color w:val="000000"/>
                                <w:shd w:val="clear" w:color="auto" w:fill="FFFFFF"/>
                              </w:rPr>
                              <w:t>Create a poster defining all the key terms you have learnt so far in Drama. You should have the word</w:t>
                            </w:r>
                            <w:r>
                              <w:rPr>
                                <w:rStyle w:val="normaltextrun"/>
                                <w:rFonts w:cs="Calibri"/>
                                <w:color w:val="000000"/>
                                <w:shd w:val="clear" w:color="auto" w:fill="FFFFFF"/>
                              </w:rPr>
                              <w:t>s</w:t>
                            </w:r>
                            <w:r w:rsidRPr="007A591A">
                              <w:rPr>
                                <w:rStyle w:val="normaltextrun"/>
                                <w:rFonts w:cs="Calibri"/>
                                <w:color w:val="000000"/>
                                <w:shd w:val="clear" w:color="auto" w:fill="FFFFFF"/>
                              </w:rPr>
                              <w:t xml:space="preserve"> and the definition. Make it as colorful and creative as possible. </w:t>
                            </w:r>
                            <w:r w:rsidRPr="007A591A">
                              <w:rPr>
                                <w:rStyle w:val="eop"/>
                                <w:rFonts w:cs="Calibri"/>
                                <w:color w:val="000000"/>
                                <w:shd w:val="clear" w:color="auto" w:fill="FFFFFF"/>
                              </w:rPr>
                              <w:t> </w:t>
                            </w:r>
                          </w:p>
                          <w:p w14:paraId="4BD1B6FD" w14:textId="77777777" w:rsidR="00005735" w:rsidRPr="007A591A" w:rsidRDefault="00005735" w:rsidP="004D0263">
                            <w:pPr>
                              <w:spacing w:after="0" w:line="240" w:lineRule="auto"/>
                              <w:textAlignment w:val="baseline"/>
                              <w:rPr>
                                <w:rFonts w:eastAsia="Times New Roman" w:cs="Segoe UI"/>
                                <w:kern w:val="0"/>
                                <w:lang w:val="en-GB" w:eastAsia="en-GB"/>
                                <w14:ligatures w14:val="none"/>
                              </w:rPr>
                            </w:pPr>
                            <w:r w:rsidRPr="007A591A">
                              <w:rPr>
                                <w:rFonts w:eastAsia="Times New Roman" w:cs="Calibri"/>
                                <w:b/>
                                <w:bCs/>
                                <w:kern w:val="0"/>
                                <w:lang w:val="en-GB" w:eastAsia="en-GB"/>
                                <w14:ligatures w14:val="none"/>
                              </w:rPr>
                              <w:t>You must include all the below key terms: </w:t>
                            </w:r>
                            <w:r w:rsidRPr="007A591A">
                              <w:rPr>
                                <w:rFonts w:eastAsia="Times New Roman" w:cs="Calibri"/>
                                <w:kern w:val="0"/>
                                <w:lang w:val="en-GB" w:eastAsia="en-GB"/>
                                <w14:ligatures w14:val="none"/>
                              </w:rPr>
                              <w:t> </w:t>
                            </w:r>
                          </w:p>
                          <w:p w14:paraId="3701EC5D" w14:textId="77777777" w:rsidR="00005735" w:rsidRPr="007A591A" w:rsidRDefault="00005735" w:rsidP="004D0263">
                            <w:pPr>
                              <w:numPr>
                                <w:ilvl w:val="0"/>
                                <w:numId w:val="1"/>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Pace – </w:t>
                            </w:r>
                            <w:r w:rsidRPr="007A591A">
                              <w:rPr>
                                <w:rFonts w:eastAsia="Times New Roman" w:cs="Calibri"/>
                                <w:kern w:val="0"/>
                                <w:lang w:val="en-GB" w:eastAsia="en-GB"/>
                                <w14:ligatures w14:val="none"/>
                              </w:rPr>
                              <w:t>How quickly or slowly you speak. </w:t>
                            </w:r>
                          </w:p>
                          <w:p w14:paraId="5FD56A0D" w14:textId="77777777" w:rsidR="00005735" w:rsidRPr="007A591A" w:rsidRDefault="00005735" w:rsidP="004D0263">
                            <w:pPr>
                              <w:numPr>
                                <w:ilvl w:val="0"/>
                                <w:numId w:val="2"/>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Volume – </w:t>
                            </w:r>
                            <w:r w:rsidRPr="007A591A">
                              <w:rPr>
                                <w:rFonts w:eastAsia="Times New Roman" w:cs="Calibri"/>
                                <w:kern w:val="0"/>
                                <w:lang w:val="en-GB" w:eastAsia="en-GB"/>
                                <w14:ligatures w14:val="none"/>
                              </w:rPr>
                              <w:t>How loudly or quietly you speak. </w:t>
                            </w:r>
                          </w:p>
                          <w:p w14:paraId="19524C64" w14:textId="77777777" w:rsidR="00005735" w:rsidRPr="007A591A" w:rsidRDefault="00005735" w:rsidP="004D0263">
                            <w:pPr>
                              <w:numPr>
                                <w:ilvl w:val="0"/>
                                <w:numId w:val="3"/>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Tone – </w:t>
                            </w:r>
                            <w:r w:rsidRPr="007A591A">
                              <w:rPr>
                                <w:rFonts w:eastAsia="Times New Roman" w:cs="Calibri"/>
                                <w:kern w:val="0"/>
                                <w:lang w:val="en-GB" w:eastAsia="en-GB"/>
                                <w14:ligatures w14:val="none"/>
                              </w:rPr>
                              <w:t xml:space="preserve">The emotion in your voice e.g. </w:t>
                            </w:r>
                            <w:proofErr w:type="gramStart"/>
                            <w:r w:rsidRPr="007A591A">
                              <w:rPr>
                                <w:rFonts w:eastAsia="Times New Roman" w:cs="Calibri"/>
                                <w:kern w:val="0"/>
                                <w:lang w:val="en-GB" w:eastAsia="en-GB"/>
                                <w14:ligatures w14:val="none"/>
                              </w:rPr>
                              <w:t>An</w:t>
                            </w:r>
                            <w:proofErr w:type="gramEnd"/>
                            <w:r w:rsidRPr="007A591A">
                              <w:rPr>
                                <w:rFonts w:eastAsia="Times New Roman" w:cs="Calibri"/>
                                <w:kern w:val="0"/>
                                <w:lang w:val="en-GB" w:eastAsia="en-GB"/>
                                <w14:ligatures w14:val="none"/>
                              </w:rPr>
                              <w:t xml:space="preserve"> angry tone. </w:t>
                            </w:r>
                          </w:p>
                          <w:p w14:paraId="4CD1214A" w14:textId="77777777" w:rsidR="00005735" w:rsidRPr="007A591A" w:rsidRDefault="00005735" w:rsidP="004D0263">
                            <w:pPr>
                              <w:numPr>
                                <w:ilvl w:val="0"/>
                                <w:numId w:val="4"/>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Facial Expression</w:t>
                            </w:r>
                            <w:r w:rsidRPr="007A591A">
                              <w:rPr>
                                <w:rFonts w:eastAsia="Times New Roman" w:cs="Calibri"/>
                                <w:kern w:val="0"/>
                                <w:lang w:val="en-GB" w:eastAsia="en-GB"/>
                                <w14:ligatures w14:val="none"/>
                              </w:rPr>
                              <w:t> – Using your face to show emotion. </w:t>
                            </w:r>
                          </w:p>
                          <w:p w14:paraId="0DF6E02A" w14:textId="77777777" w:rsidR="00005735" w:rsidRPr="007A591A" w:rsidRDefault="00005735" w:rsidP="004D0263">
                            <w:pPr>
                              <w:numPr>
                                <w:ilvl w:val="0"/>
                                <w:numId w:val="5"/>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Body Language</w:t>
                            </w:r>
                            <w:r w:rsidRPr="007A591A">
                              <w:rPr>
                                <w:rFonts w:eastAsia="Times New Roman" w:cs="Calibri"/>
                                <w:kern w:val="0"/>
                                <w:lang w:val="en-GB" w:eastAsia="en-GB"/>
                                <w14:ligatures w14:val="none"/>
                              </w:rPr>
                              <w:t> – Using the shape of your body to show emotion. </w:t>
                            </w:r>
                          </w:p>
                          <w:p w14:paraId="06B73A3A" w14:textId="7D425938" w:rsidR="00005735" w:rsidRPr="007A591A" w:rsidRDefault="00005735" w:rsidP="007752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14E9E" id="_x0000_s1030" type="#_x0000_t202" style="position:absolute;left:0;text-align:left;margin-left:0;margin-top:40.1pt;width:532.4pt;height:165.85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" fillcolor="white [3201]" strokecolor="black [3200]" strokeweight="1.5pt">
                <v:textbox>
                  <w:txbxContent>
                    <w:p w14:paraId="4C64AA95" w14:textId="6058C5CC" w:rsidR="00005735" w:rsidRPr="000C6E32" w:rsidRDefault="00005735">
                      <w:pPr>
                        <w:rPr>
                          <w:b/>
                        </w:rPr>
                      </w:pPr>
                      <w:r w:rsidRPr="00D62C74">
                        <w:rPr>
                          <w:b/>
                        </w:rPr>
                        <w:t xml:space="preserve">Task one - Introduction to Drama </w:t>
                      </w:r>
                      <w:r>
                        <w:rPr>
                          <w:b/>
                        </w:rPr>
                        <w:t>Poster</w:t>
                      </w:r>
                    </w:p>
                    <w:p w14:paraId="3AA197EF" w14:textId="29DCCFD5" w:rsidR="00005735" w:rsidRPr="007A591A" w:rsidRDefault="00005735">
                      <w:pPr>
                        <w:rPr>
                          <w:rStyle w:val="eop"/>
                          <w:rFonts w:cs="Calibri"/>
                          <w:color w:val="000000"/>
                          <w:shd w:val="clear" w:color="auto" w:fill="FFFFFF"/>
                        </w:rPr>
                      </w:pPr>
                      <w:r w:rsidRPr="007A591A">
                        <w:t xml:space="preserve">Task: </w:t>
                      </w:r>
                      <w:r w:rsidRPr="007A591A">
                        <w:rPr>
                          <w:rStyle w:val="normaltextrun"/>
                          <w:rFonts w:cs="Calibri"/>
                          <w:color w:val="000000"/>
                          <w:shd w:val="clear" w:color="auto" w:fill="FFFFFF"/>
                        </w:rPr>
                        <w:t>Create a poster defining all the key terms you have learnt so far in Drama. You should have the word</w:t>
                      </w:r>
                      <w:r>
                        <w:rPr>
                          <w:rStyle w:val="normaltextrun"/>
                          <w:rFonts w:cs="Calibri"/>
                          <w:color w:val="000000"/>
                          <w:shd w:val="clear" w:color="auto" w:fill="FFFFFF"/>
                        </w:rPr>
                        <w:t>s</w:t>
                      </w:r>
                      <w:r w:rsidRPr="007A591A">
                        <w:rPr>
                          <w:rStyle w:val="normaltextrun"/>
                          <w:rFonts w:cs="Calibri"/>
                          <w:color w:val="000000"/>
                          <w:shd w:val="clear" w:color="auto" w:fill="FFFFFF"/>
                        </w:rPr>
                        <w:t xml:space="preserve"> and the definition. Make it as colorful and creative as possible. </w:t>
                      </w:r>
                      <w:r w:rsidRPr="007A591A">
                        <w:rPr>
                          <w:rStyle w:val="eop"/>
                          <w:rFonts w:cs="Calibri"/>
                          <w:color w:val="000000"/>
                          <w:shd w:val="clear" w:color="auto" w:fill="FFFFFF"/>
                        </w:rPr>
                        <w:t> </w:t>
                      </w:r>
                    </w:p>
                    <w:p w14:paraId="4BD1B6FD" w14:textId="77777777" w:rsidR="00005735" w:rsidRPr="007A591A" w:rsidRDefault="00005735" w:rsidP="004D0263">
                      <w:pPr>
                        <w:spacing w:after="0" w:line="240" w:lineRule="auto"/>
                        <w:textAlignment w:val="baseline"/>
                        <w:rPr>
                          <w:rFonts w:eastAsia="Times New Roman" w:cs="Segoe UI"/>
                          <w:kern w:val="0"/>
                          <w:lang w:val="en-GB" w:eastAsia="en-GB"/>
                          <w14:ligatures w14:val="none"/>
                        </w:rPr>
                      </w:pPr>
                      <w:r w:rsidRPr="007A591A">
                        <w:rPr>
                          <w:rFonts w:eastAsia="Times New Roman" w:cs="Calibri"/>
                          <w:b/>
                          <w:bCs/>
                          <w:kern w:val="0"/>
                          <w:lang w:val="en-GB" w:eastAsia="en-GB"/>
                          <w14:ligatures w14:val="none"/>
                        </w:rPr>
                        <w:t>You must include all the below key terms: </w:t>
                      </w:r>
                      <w:r w:rsidRPr="007A591A">
                        <w:rPr>
                          <w:rFonts w:eastAsia="Times New Roman" w:cs="Calibri"/>
                          <w:kern w:val="0"/>
                          <w:lang w:val="en-GB" w:eastAsia="en-GB"/>
                          <w14:ligatures w14:val="none"/>
                        </w:rPr>
                        <w:t> </w:t>
                      </w:r>
                    </w:p>
                    <w:p w14:paraId="3701EC5D" w14:textId="77777777" w:rsidR="00005735" w:rsidRPr="007A591A" w:rsidRDefault="00005735" w:rsidP="004D0263">
                      <w:pPr>
                        <w:numPr>
                          <w:ilvl w:val="0"/>
                          <w:numId w:val="1"/>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Pace – </w:t>
                      </w:r>
                      <w:r w:rsidRPr="007A591A">
                        <w:rPr>
                          <w:rFonts w:eastAsia="Times New Roman" w:cs="Calibri"/>
                          <w:kern w:val="0"/>
                          <w:lang w:val="en-GB" w:eastAsia="en-GB"/>
                          <w14:ligatures w14:val="none"/>
                        </w:rPr>
                        <w:t>How quickly or slowly you speak. </w:t>
                      </w:r>
                    </w:p>
                    <w:p w14:paraId="5FD56A0D" w14:textId="77777777" w:rsidR="00005735" w:rsidRPr="007A591A" w:rsidRDefault="00005735" w:rsidP="004D0263">
                      <w:pPr>
                        <w:numPr>
                          <w:ilvl w:val="0"/>
                          <w:numId w:val="2"/>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Volume – </w:t>
                      </w:r>
                      <w:r w:rsidRPr="007A591A">
                        <w:rPr>
                          <w:rFonts w:eastAsia="Times New Roman" w:cs="Calibri"/>
                          <w:kern w:val="0"/>
                          <w:lang w:val="en-GB" w:eastAsia="en-GB"/>
                          <w14:ligatures w14:val="none"/>
                        </w:rPr>
                        <w:t>How loudly or quietly you speak. </w:t>
                      </w:r>
                    </w:p>
                    <w:p w14:paraId="19524C64" w14:textId="77777777" w:rsidR="00005735" w:rsidRPr="007A591A" w:rsidRDefault="00005735" w:rsidP="004D0263">
                      <w:pPr>
                        <w:numPr>
                          <w:ilvl w:val="0"/>
                          <w:numId w:val="3"/>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Tone – </w:t>
                      </w:r>
                      <w:r w:rsidRPr="007A591A">
                        <w:rPr>
                          <w:rFonts w:eastAsia="Times New Roman" w:cs="Calibri"/>
                          <w:kern w:val="0"/>
                          <w:lang w:val="en-GB" w:eastAsia="en-GB"/>
                          <w14:ligatures w14:val="none"/>
                        </w:rPr>
                        <w:t xml:space="preserve">The emotion in your voice e.g. </w:t>
                      </w:r>
                      <w:proofErr w:type="gramStart"/>
                      <w:r w:rsidRPr="007A591A">
                        <w:rPr>
                          <w:rFonts w:eastAsia="Times New Roman" w:cs="Calibri"/>
                          <w:kern w:val="0"/>
                          <w:lang w:val="en-GB" w:eastAsia="en-GB"/>
                          <w14:ligatures w14:val="none"/>
                        </w:rPr>
                        <w:t>An</w:t>
                      </w:r>
                      <w:proofErr w:type="gramEnd"/>
                      <w:r w:rsidRPr="007A591A">
                        <w:rPr>
                          <w:rFonts w:eastAsia="Times New Roman" w:cs="Calibri"/>
                          <w:kern w:val="0"/>
                          <w:lang w:val="en-GB" w:eastAsia="en-GB"/>
                          <w14:ligatures w14:val="none"/>
                        </w:rPr>
                        <w:t xml:space="preserve"> angry tone. </w:t>
                      </w:r>
                    </w:p>
                    <w:p w14:paraId="4CD1214A" w14:textId="77777777" w:rsidR="00005735" w:rsidRPr="007A591A" w:rsidRDefault="00005735" w:rsidP="004D0263">
                      <w:pPr>
                        <w:numPr>
                          <w:ilvl w:val="0"/>
                          <w:numId w:val="4"/>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Facial Expression</w:t>
                      </w:r>
                      <w:r w:rsidRPr="007A591A">
                        <w:rPr>
                          <w:rFonts w:eastAsia="Times New Roman" w:cs="Calibri"/>
                          <w:kern w:val="0"/>
                          <w:lang w:val="en-GB" w:eastAsia="en-GB"/>
                          <w14:ligatures w14:val="none"/>
                        </w:rPr>
                        <w:t> – Using your face to show emotion. </w:t>
                      </w:r>
                    </w:p>
                    <w:p w14:paraId="0DF6E02A" w14:textId="77777777" w:rsidR="00005735" w:rsidRPr="007A591A" w:rsidRDefault="00005735" w:rsidP="004D0263">
                      <w:pPr>
                        <w:numPr>
                          <w:ilvl w:val="0"/>
                          <w:numId w:val="5"/>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Body Language</w:t>
                      </w:r>
                      <w:r w:rsidRPr="007A591A">
                        <w:rPr>
                          <w:rFonts w:eastAsia="Times New Roman" w:cs="Calibri"/>
                          <w:kern w:val="0"/>
                          <w:lang w:val="en-GB" w:eastAsia="en-GB"/>
                          <w14:ligatures w14:val="none"/>
                        </w:rPr>
                        <w:t> – Using the shape of your body to show emotion. </w:t>
                      </w:r>
                    </w:p>
                    <w:p w14:paraId="06B73A3A" w14:textId="7D425938" w:rsidR="00005735" w:rsidRPr="007A591A" w:rsidRDefault="00005735" w:rsidP="00775272"/>
                  </w:txbxContent>
                </v:textbox>
                <w10:wrap type="square" anchorx="margin" anchory="page"/>
              </v:shape>
            </w:pict>
          </mc:Fallback>
        </mc:AlternateContent>
      </w:r>
    </w:p>
    <w:p w14:paraId="59809ACC" w14:textId="1CE24BEF" w:rsidR="000C6E32" w:rsidRPr="000C6E32" w:rsidRDefault="000C6E32" w:rsidP="000C6E32">
      <w:pPr>
        <w:jc w:val="center"/>
        <w:rPr>
          <w:rFonts w:ascii="Calibri" w:hAnsi="Calibri" w:cs="Calibri"/>
          <w:sz w:val="32"/>
          <w:szCs w:val="28"/>
          <w:u w:val="single"/>
        </w:rPr>
      </w:pPr>
      <w:r w:rsidRPr="000C6E32">
        <w:rPr>
          <w:rFonts w:ascii="Calibri" w:hAnsi="Calibri" w:cs="Calibri"/>
          <w:sz w:val="32"/>
          <w:szCs w:val="28"/>
          <w:u w:val="single"/>
        </w:rPr>
        <w:lastRenderedPageBreak/>
        <w:t>Task one - Introduction to Drama Poster</w:t>
      </w:r>
      <w:r w:rsidR="003C6322" w:rsidRPr="000C6E32">
        <w:rPr>
          <w:rFonts w:ascii="Calibri" w:hAnsi="Calibri" w:cs="Calibri"/>
          <w:sz w:val="32"/>
          <w:szCs w:val="28"/>
          <w:u w:val="single"/>
        </w:rPr>
        <w:t>: Feedback</w:t>
      </w:r>
    </w:p>
    <w:p w14:paraId="35BF5BC7" w14:textId="71D7E02F" w:rsidR="000C6E32" w:rsidRPr="0006405C" w:rsidRDefault="000C6E32" w:rsidP="000C6E32">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59968" behindDoc="0" locked="0" layoutInCell="1" allowOverlap="1" wp14:anchorId="1BF0BAB2" wp14:editId="786733B5">
                <wp:simplePos x="0" y="0"/>
                <wp:positionH relativeFrom="leftMargin">
                  <wp:align>right</wp:align>
                </wp:positionH>
                <wp:positionV relativeFrom="paragraph">
                  <wp:posOffset>1800236</wp:posOffset>
                </wp:positionV>
                <wp:extent cx="3192816" cy="454791"/>
                <wp:effectExtent l="0" t="2540" r="24130" b="24130"/>
                <wp:wrapNone/>
                <wp:docPr id="598893351" name="Text Box 598893351"/>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54C3AC2"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0BAB2" id="Text Box 598893351" o:spid="_x0000_s1031" type="#_x0000_t202" style="position:absolute;margin-left:200.2pt;margin-top:141.75pt;width:251.4pt;height:35.8pt;rotation:-90;z-index:25185996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Q2XwIAAMg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" fillcolor="white [3201]" strokeweight=".5pt">
                <v:textbox>
                  <w:txbxContent>
                    <w:p w14:paraId="154C3AC2"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0C6E32" w:rsidRPr="0006405C" w14:paraId="57F3D377" w14:textId="77777777" w:rsidTr="000C6E32">
        <w:trPr>
          <w:trHeight w:val="642"/>
        </w:trPr>
        <w:tc>
          <w:tcPr>
            <w:tcW w:w="8217" w:type="dxa"/>
          </w:tcPr>
          <w:p w14:paraId="0930A8B4" w14:textId="22593B95" w:rsidR="000C6E32" w:rsidRPr="0006405C" w:rsidRDefault="000C6E32" w:rsidP="000C6E32">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2AC4B8D7" w14:textId="77777777" w:rsidR="000C6E32" w:rsidRPr="0006405C" w:rsidRDefault="000C6E32" w:rsidP="000C6E32">
            <w:pPr>
              <w:rPr>
                <w:rFonts w:ascii="Calibri" w:hAnsi="Calibri" w:cs="Calibri"/>
                <w:sz w:val="36"/>
                <w:szCs w:val="28"/>
              </w:rPr>
            </w:pPr>
          </w:p>
        </w:tc>
      </w:tr>
      <w:tr w:rsidR="000C6E32" w:rsidRPr="0006405C" w14:paraId="69BDE07F" w14:textId="77777777" w:rsidTr="000C6E32">
        <w:trPr>
          <w:trHeight w:val="682"/>
        </w:trPr>
        <w:tc>
          <w:tcPr>
            <w:tcW w:w="8217" w:type="dxa"/>
          </w:tcPr>
          <w:p w14:paraId="40046162" w14:textId="5C1009D2" w:rsidR="000C6E32" w:rsidRPr="0006405C" w:rsidRDefault="000C6E32" w:rsidP="000C6E32">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0318CEB0" w14:textId="77777777" w:rsidR="000C6E32" w:rsidRPr="0006405C" w:rsidRDefault="000C6E32" w:rsidP="000C6E32">
            <w:pPr>
              <w:rPr>
                <w:rFonts w:ascii="Calibri" w:hAnsi="Calibri" w:cs="Calibri"/>
                <w:sz w:val="36"/>
                <w:szCs w:val="28"/>
              </w:rPr>
            </w:pPr>
          </w:p>
        </w:tc>
      </w:tr>
      <w:tr w:rsidR="000C6E32" w:rsidRPr="0006405C" w14:paraId="1A94CAD7" w14:textId="77777777" w:rsidTr="000C6E32">
        <w:trPr>
          <w:trHeight w:val="642"/>
        </w:trPr>
        <w:tc>
          <w:tcPr>
            <w:tcW w:w="8217" w:type="dxa"/>
          </w:tcPr>
          <w:p w14:paraId="345A4893" w14:textId="62D9B5EB" w:rsidR="000C6E32" w:rsidRPr="0006405C" w:rsidRDefault="000C6E32" w:rsidP="000C6E32">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069EF11E" w14:textId="77777777" w:rsidR="000C6E32" w:rsidRPr="0006405C" w:rsidRDefault="000C6E32" w:rsidP="000C6E32">
            <w:pPr>
              <w:rPr>
                <w:rFonts w:ascii="Calibri" w:hAnsi="Calibri" w:cs="Calibri"/>
                <w:sz w:val="36"/>
                <w:szCs w:val="28"/>
              </w:rPr>
            </w:pPr>
          </w:p>
        </w:tc>
      </w:tr>
      <w:tr w:rsidR="000C6E32" w:rsidRPr="0006405C" w14:paraId="3AD7677D" w14:textId="77777777" w:rsidTr="000C6E32">
        <w:trPr>
          <w:trHeight w:val="642"/>
        </w:trPr>
        <w:tc>
          <w:tcPr>
            <w:tcW w:w="8217" w:type="dxa"/>
          </w:tcPr>
          <w:p w14:paraId="18709E1F" w14:textId="449F3AEA" w:rsidR="000C6E32" w:rsidRPr="0006405C" w:rsidRDefault="000C6E32" w:rsidP="000C6E32">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336EC063" w14:textId="77777777" w:rsidR="000C6E32" w:rsidRPr="0006405C" w:rsidRDefault="000C6E32" w:rsidP="000C6E32">
            <w:pPr>
              <w:rPr>
                <w:rFonts w:ascii="Calibri" w:hAnsi="Calibri" w:cs="Calibri"/>
                <w:sz w:val="36"/>
                <w:szCs w:val="28"/>
              </w:rPr>
            </w:pPr>
          </w:p>
        </w:tc>
      </w:tr>
    </w:tbl>
    <w:p w14:paraId="593663C2" w14:textId="32C67488" w:rsidR="000C6E32" w:rsidRPr="0006405C" w:rsidRDefault="000C6E32" w:rsidP="000C6E32">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58944" behindDoc="0" locked="0" layoutInCell="1" allowOverlap="1" wp14:anchorId="2AF2734E" wp14:editId="1E66AA99">
                <wp:simplePos x="0" y="0"/>
                <wp:positionH relativeFrom="margin">
                  <wp:posOffset>-35345</wp:posOffset>
                </wp:positionH>
                <wp:positionV relativeFrom="paragraph">
                  <wp:posOffset>1910739</wp:posOffset>
                </wp:positionV>
                <wp:extent cx="6228715" cy="1283970"/>
                <wp:effectExtent l="0" t="0" r="19685" b="11430"/>
                <wp:wrapNone/>
                <wp:docPr id="26" name="Text Box 2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7DDBD8C"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10BDA603" w14:textId="77777777" w:rsidR="00005735" w:rsidRPr="006965C5" w:rsidRDefault="00005735" w:rsidP="000C6E32">
                            <w:pPr>
                              <w:rPr>
                                <w:rFonts w:ascii="Calibri" w:hAnsi="Calibri" w:cs="Calibri"/>
                                <w:sz w:val="12"/>
                              </w:rPr>
                            </w:pPr>
                          </w:p>
                          <w:p w14:paraId="56968832"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67F3CE76" w14:textId="77777777" w:rsidR="00005735" w:rsidRPr="00D62C74" w:rsidRDefault="00005735" w:rsidP="000C6E32">
                            <w:pPr>
                              <w:rPr>
                                <w:sz w:val="12"/>
                              </w:rPr>
                            </w:pPr>
                          </w:p>
                          <w:p w14:paraId="0F447F14" w14:textId="77777777" w:rsidR="00005735" w:rsidRDefault="00005735"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2734E" id="Text Box 26" o:spid="_x0000_s1032" type="#_x0000_t202" style="position:absolute;margin-left:-2.8pt;margin-top:150.45pt;width:490.45pt;height:101.1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" fillcolor="white [3201]" strokeweight=".5pt">
                <v:textbox>
                  <w:txbxContent>
                    <w:p w14:paraId="77DDBD8C"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10BDA603" w14:textId="77777777" w:rsidR="00005735" w:rsidRPr="006965C5" w:rsidRDefault="00005735" w:rsidP="000C6E32">
                      <w:pPr>
                        <w:rPr>
                          <w:rFonts w:ascii="Calibri" w:hAnsi="Calibri" w:cs="Calibri"/>
                          <w:sz w:val="12"/>
                        </w:rPr>
                      </w:pPr>
                    </w:p>
                    <w:p w14:paraId="56968832"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67F3CE76" w14:textId="77777777" w:rsidR="00005735" w:rsidRPr="00D62C74" w:rsidRDefault="00005735" w:rsidP="000C6E32">
                      <w:pPr>
                        <w:rPr>
                          <w:sz w:val="12"/>
                        </w:rPr>
                      </w:pPr>
                    </w:p>
                    <w:p w14:paraId="0F447F14" w14:textId="77777777" w:rsidR="00005735" w:rsidRDefault="00005735" w:rsidP="000C6E32"/>
                  </w:txbxContent>
                </v:textbox>
                <w10:wrap anchorx="margin"/>
              </v:shape>
            </w:pict>
          </mc:Fallback>
        </mc:AlternateContent>
      </w:r>
    </w:p>
    <w:p w14:paraId="169DF886" w14:textId="710EF314" w:rsidR="000C6E32" w:rsidRPr="0006405C" w:rsidRDefault="000C6E32" w:rsidP="000C6E32">
      <w:pPr>
        <w:rPr>
          <w:rFonts w:ascii="Calibri" w:hAnsi="Calibri" w:cs="Calibri"/>
          <w:sz w:val="18"/>
          <w:szCs w:val="12"/>
        </w:rPr>
      </w:pPr>
    </w:p>
    <w:p w14:paraId="4553E780" w14:textId="013A406E" w:rsidR="000C6E32" w:rsidRPr="0006405C" w:rsidRDefault="000C6E32" w:rsidP="000C6E32">
      <w:pPr>
        <w:rPr>
          <w:rFonts w:ascii="Calibri" w:hAnsi="Calibri" w:cs="Calibri"/>
          <w:sz w:val="18"/>
          <w:szCs w:val="12"/>
        </w:rPr>
      </w:pPr>
    </w:p>
    <w:p w14:paraId="3EE4E388" w14:textId="77777777" w:rsidR="000C6E32" w:rsidRPr="0006405C" w:rsidRDefault="000C6E32" w:rsidP="000C6E32">
      <w:pPr>
        <w:rPr>
          <w:rFonts w:ascii="Calibri" w:hAnsi="Calibri" w:cs="Calibri"/>
          <w:sz w:val="18"/>
          <w:szCs w:val="12"/>
        </w:rPr>
      </w:pPr>
    </w:p>
    <w:p w14:paraId="6DF99D90" w14:textId="2C9FFB77" w:rsidR="000C6E32" w:rsidRPr="0006405C" w:rsidRDefault="000C6E32" w:rsidP="000C6E32">
      <w:pPr>
        <w:rPr>
          <w:rFonts w:ascii="Calibri" w:hAnsi="Calibri" w:cs="Calibri"/>
          <w:iCs/>
          <w:sz w:val="28"/>
          <w:szCs w:val="28"/>
        </w:rPr>
      </w:pPr>
    </w:p>
    <w:p w14:paraId="1C1E9041" w14:textId="2DEACDE9" w:rsidR="000C6E32" w:rsidRPr="0006405C" w:rsidRDefault="000C6E32" w:rsidP="000C6E32">
      <w:pPr>
        <w:rPr>
          <w:rFonts w:ascii="Calibri" w:hAnsi="Calibri" w:cs="Calibri"/>
          <w:iCs/>
          <w:sz w:val="28"/>
          <w:szCs w:val="28"/>
        </w:rPr>
      </w:pPr>
    </w:p>
    <w:p w14:paraId="5B90D9AA" w14:textId="41799F0F" w:rsidR="000C6E32" w:rsidRPr="0006405C" w:rsidRDefault="000C6E32" w:rsidP="000C6E3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5EFB369B" w14:textId="77777777" w:rsidR="000C6E32" w:rsidRPr="0006405C" w:rsidRDefault="000C6E32" w:rsidP="000C6E3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666ACF11" w14:textId="77777777" w:rsidR="000C6E32" w:rsidRPr="0006405C" w:rsidRDefault="000C6E32" w:rsidP="000C6E32">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860992" behindDoc="0" locked="0" layoutInCell="1" allowOverlap="1" wp14:anchorId="40449D21" wp14:editId="234CD43B">
                <wp:simplePos x="0" y="0"/>
                <wp:positionH relativeFrom="leftMargin">
                  <wp:posOffset>-200183</wp:posOffset>
                </wp:positionH>
                <wp:positionV relativeFrom="paragraph">
                  <wp:posOffset>1020921</wp:posOffset>
                </wp:positionV>
                <wp:extent cx="1709738" cy="382906"/>
                <wp:effectExtent l="0" t="3493" r="20638" b="20637"/>
                <wp:wrapNone/>
                <wp:docPr id="598893352" name="Text Box 598893352"/>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71CBE2DF"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49D21" id="Text Box 598893352" o:spid="_x0000_s1033" type="#_x0000_t202" style="position:absolute;margin-left:-15.75pt;margin-top:80.4pt;width:134.65pt;height:30.15pt;rotation:-90;z-index:2518609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" fillcolor="white [3201]" strokeweight=".5pt">
                <v:textbox>
                  <w:txbxContent>
                    <w:p w14:paraId="71CBE2DF"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0C6E32" w:rsidRPr="0006405C" w14:paraId="47D3549C" w14:textId="77777777" w:rsidTr="000C6E32">
        <w:trPr>
          <w:trHeight w:val="906"/>
        </w:trPr>
        <w:tc>
          <w:tcPr>
            <w:tcW w:w="773" w:type="dxa"/>
          </w:tcPr>
          <w:p w14:paraId="2A96BB8F"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A</w:t>
            </w:r>
          </w:p>
        </w:tc>
        <w:tc>
          <w:tcPr>
            <w:tcW w:w="9124" w:type="dxa"/>
          </w:tcPr>
          <w:p w14:paraId="01B302E1" w14:textId="3E3BEDC3" w:rsidR="000C6E32" w:rsidRPr="0006405C" w:rsidRDefault="000C6E32" w:rsidP="000C6E32">
            <w:pPr>
              <w:rPr>
                <w:rFonts w:ascii="Calibri" w:hAnsi="Calibri" w:cs="Calibri"/>
                <w:sz w:val="40"/>
                <w:szCs w:val="12"/>
              </w:rPr>
            </w:pPr>
            <w:r w:rsidRPr="000C7481">
              <w:rPr>
                <w:rFonts w:ascii="Calibri" w:hAnsi="Calibri" w:cs="Calibri"/>
                <w:sz w:val="36"/>
              </w:rPr>
              <w:t>You have not described the key term.</w:t>
            </w:r>
          </w:p>
        </w:tc>
      </w:tr>
      <w:tr w:rsidR="000C6E32" w:rsidRPr="0006405C" w14:paraId="2491DD5C" w14:textId="77777777" w:rsidTr="000C6E32">
        <w:trPr>
          <w:trHeight w:val="794"/>
        </w:trPr>
        <w:tc>
          <w:tcPr>
            <w:tcW w:w="773" w:type="dxa"/>
          </w:tcPr>
          <w:p w14:paraId="1161C64E"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B</w:t>
            </w:r>
          </w:p>
        </w:tc>
        <w:tc>
          <w:tcPr>
            <w:tcW w:w="9124" w:type="dxa"/>
          </w:tcPr>
          <w:p w14:paraId="591A14D4" w14:textId="1C1D1A5F" w:rsidR="000C6E32" w:rsidRPr="0006405C" w:rsidRDefault="000C6E32" w:rsidP="000C6E32">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0C6E32" w:rsidRPr="0006405C" w14:paraId="549D2071" w14:textId="77777777" w:rsidTr="000C6E32">
        <w:trPr>
          <w:trHeight w:val="906"/>
        </w:trPr>
        <w:tc>
          <w:tcPr>
            <w:tcW w:w="773" w:type="dxa"/>
          </w:tcPr>
          <w:p w14:paraId="0AE5E153"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C</w:t>
            </w:r>
          </w:p>
        </w:tc>
        <w:tc>
          <w:tcPr>
            <w:tcW w:w="9124" w:type="dxa"/>
          </w:tcPr>
          <w:p w14:paraId="3E118657" w14:textId="238981C2" w:rsidR="000C6E32" w:rsidRPr="0006405C" w:rsidRDefault="000C6E32" w:rsidP="000C6E32">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72406EF1" w14:textId="3B8C1EE4" w:rsidR="000C7481" w:rsidRPr="00555E21" w:rsidRDefault="000C7481" w:rsidP="00F56D72">
      <w:pPr>
        <w:rPr>
          <w:rFonts w:ascii="Calibri" w:hAnsi="Calibri" w:cs="Calibri"/>
          <w:sz w:val="12"/>
          <w:szCs w:val="12"/>
        </w:rPr>
      </w:pPr>
    </w:p>
    <w:tbl>
      <w:tblPr>
        <w:tblStyle w:val="TableGrid"/>
        <w:tblpPr w:leftFromText="180" w:rightFromText="180" w:vertAnchor="text" w:horzAnchor="margin" w:tblpY="1340"/>
        <w:tblW w:w="9561" w:type="dxa"/>
        <w:tblLook w:val="04A0" w:firstRow="1" w:lastRow="0" w:firstColumn="1" w:lastColumn="0" w:noHBand="0" w:noVBand="1"/>
      </w:tblPr>
      <w:tblGrid>
        <w:gridCol w:w="3473"/>
        <w:gridCol w:w="5398"/>
        <w:gridCol w:w="690"/>
      </w:tblGrid>
      <w:tr w:rsidR="00775272" w:rsidRPr="00555E21" w14:paraId="41A3C111" w14:textId="77777777" w:rsidTr="00727C73">
        <w:trPr>
          <w:trHeight w:val="131"/>
        </w:trPr>
        <w:tc>
          <w:tcPr>
            <w:tcW w:w="3473" w:type="dxa"/>
            <w:vMerge w:val="restart"/>
            <w:shd w:val="clear" w:color="auto" w:fill="D9D9D9" w:themeFill="background1" w:themeFillShade="D9"/>
          </w:tcPr>
          <w:p w14:paraId="010857CE" w14:textId="77777777" w:rsidR="00775272" w:rsidRPr="00555E21" w:rsidRDefault="00775272" w:rsidP="00727C73">
            <w:pPr>
              <w:rPr>
                <w:rFonts w:ascii="Calibri" w:hAnsi="Calibri" w:cs="Calibri"/>
              </w:rPr>
            </w:pPr>
            <w:r w:rsidRPr="00555E21">
              <w:rPr>
                <w:rFonts w:ascii="Calibri" w:hAnsi="Calibri" w:cs="Calibri"/>
              </w:rPr>
              <w:lastRenderedPageBreak/>
              <w:t>Q1. What is POSTURE in drama?</w:t>
            </w:r>
          </w:p>
          <w:p w14:paraId="381D2FC9"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2BF0378" w14:textId="4A608B3B" w:rsidR="00775272" w:rsidRPr="00555E21" w:rsidRDefault="00775272" w:rsidP="00727C73">
            <w:pPr>
              <w:rPr>
                <w:rFonts w:ascii="Calibri" w:hAnsi="Calibri" w:cs="Calibri"/>
              </w:rPr>
            </w:pPr>
            <w:r w:rsidRPr="00555E21">
              <w:rPr>
                <w:rFonts w:ascii="Calibri" w:hAnsi="Calibri" w:cs="Calibri"/>
              </w:rPr>
              <w:t>The way an actor stands or holds their body on stage.</w:t>
            </w:r>
          </w:p>
        </w:tc>
        <w:tc>
          <w:tcPr>
            <w:tcW w:w="690" w:type="dxa"/>
            <w:shd w:val="clear" w:color="auto" w:fill="D9D9D9" w:themeFill="background1" w:themeFillShade="D9"/>
          </w:tcPr>
          <w:p w14:paraId="04F4E28C" w14:textId="77777777" w:rsidR="00775272" w:rsidRPr="00555E21" w:rsidRDefault="00775272" w:rsidP="00727C73">
            <w:pPr>
              <w:rPr>
                <w:rFonts w:ascii="Calibri" w:hAnsi="Calibri" w:cs="Calibri"/>
              </w:rPr>
            </w:pPr>
          </w:p>
        </w:tc>
      </w:tr>
      <w:tr w:rsidR="00775272" w:rsidRPr="00555E21" w14:paraId="5F73DC1D" w14:textId="77777777" w:rsidTr="00727C73">
        <w:trPr>
          <w:trHeight w:val="192"/>
        </w:trPr>
        <w:tc>
          <w:tcPr>
            <w:tcW w:w="3473" w:type="dxa"/>
            <w:vMerge/>
            <w:shd w:val="clear" w:color="auto" w:fill="D9D9D9" w:themeFill="background1" w:themeFillShade="D9"/>
          </w:tcPr>
          <w:p w14:paraId="42328975"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27D03701" w14:textId="77777777" w:rsidR="00775272" w:rsidRPr="00555E21" w:rsidRDefault="00775272" w:rsidP="00727C73">
            <w:pPr>
              <w:rPr>
                <w:rFonts w:ascii="Calibri" w:hAnsi="Calibri" w:cs="Calibri"/>
              </w:rPr>
            </w:pPr>
            <w:r w:rsidRPr="00555E21">
              <w:rPr>
                <w:rFonts w:ascii="Calibri" w:hAnsi="Calibri" w:cs="Calibri"/>
              </w:rPr>
              <w:t>The speed at which an actor speaks</w:t>
            </w:r>
          </w:p>
        </w:tc>
        <w:tc>
          <w:tcPr>
            <w:tcW w:w="690" w:type="dxa"/>
            <w:shd w:val="clear" w:color="auto" w:fill="D9D9D9" w:themeFill="background1" w:themeFillShade="D9"/>
          </w:tcPr>
          <w:p w14:paraId="79DAF19C" w14:textId="77777777" w:rsidR="00775272" w:rsidRPr="00555E21" w:rsidRDefault="00775272" w:rsidP="00727C73">
            <w:pPr>
              <w:rPr>
                <w:rFonts w:ascii="Calibri" w:hAnsi="Calibri" w:cs="Calibri"/>
              </w:rPr>
            </w:pPr>
          </w:p>
        </w:tc>
      </w:tr>
      <w:tr w:rsidR="00775272" w:rsidRPr="00555E21" w14:paraId="4265A045" w14:textId="77777777" w:rsidTr="00727C73">
        <w:trPr>
          <w:trHeight w:val="292"/>
        </w:trPr>
        <w:tc>
          <w:tcPr>
            <w:tcW w:w="3473" w:type="dxa"/>
            <w:vMerge/>
            <w:shd w:val="clear" w:color="auto" w:fill="D9D9D9" w:themeFill="background1" w:themeFillShade="D9"/>
          </w:tcPr>
          <w:p w14:paraId="7AD03AD8"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216E6968" w14:textId="77777777" w:rsidR="00775272" w:rsidRPr="00555E21" w:rsidRDefault="00775272" w:rsidP="00727C73">
            <w:pPr>
              <w:rPr>
                <w:rFonts w:ascii="Calibri" w:hAnsi="Calibri" w:cs="Calibri"/>
              </w:rPr>
            </w:pPr>
            <w:r w:rsidRPr="00555E21">
              <w:rPr>
                <w:rFonts w:ascii="Calibri" w:hAnsi="Calibri" w:cs="Calibri"/>
              </w:rPr>
              <w:t>The level of volume used in a performance</w:t>
            </w:r>
          </w:p>
        </w:tc>
        <w:tc>
          <w:tcPr>
            <w:tcW w:w="690" w:type="dxa"/>
            <w:shd w:val="clear" w:color="auto" w:fill="D9D9D9" w:themeFill="background1" w:themeFillShade="D9"/>
          </w:tcPr>
          <w:p w14:paraId="23CE74DA" w14:textId="77777777" w:rsidR="00775272" w:rsidRPr="00555E21" w:rsidRDefault="00775272" w:rsidP="00727C73">
            <w:pPr>
              <w:rPr>
                <w:rFonts w:ascii="Calibri" w:hAnsi="Calibri" w:cs="Calibri"/>
              </w:rPr>
            </w:pPr>
          </w:p>
        </w:tc>
      </w:tr>
      <w:tr w:rsidR="00775272" w:rsidRPr="00555E21" w14:paraId="32737FE0" w14:textId="77777777" w:rsidTr="00727C73">
        <w:trPr>
          <w:trHeight w:val="157"/>
        </w:trPr>
        <w:tc>
          <w:tcPr>
            <w:tcW w:w="3473" w:type="dxa"/>
            <w:vMerge w:val="restart"/>
          </w:tcPr>
          <w:p w14:paraId="4FC23F12" w14:textId="77777777" w:rsidR="00775272" w:rsidRPr="00555E21" w:rsidRDefault="00775272" w:rsidP="00727C73">
            <w:pPr>
              <w:rPr>
                <w:rFonts w:ascii="Calibri" w:hAnsi="Calibri" w:cs="Calibri"/>
              </w:rPr>
            </w:pPr>
            <w:r w:rsidRPr="00555E21">
              <w:rPr>
                <w:rFonts w:ascii="Calibri" w:hAnsi="Calibri" w:cs="Calibri"/>
              </w:rPr>
              <w:t>Q2. Why is POSTURE important in a performance?</w:t>
            </w:r>
          </w:p>
        </w:tc>
        <w:tc>
          <w:tcPr>
            <w:tcW w:w="5398" w:type="dxa"/>
          </w:tcPr>
          <w:p w14:paraId="69FA84BB"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helps actors remember their lines</w:t>
            </w:r>
          </w:p>
        </w:tc>
        <w:tc>
          <w:tcPr>
            <w:tcW w:w="690" w:type="dxa"/>
          </w:tcPr>
          <w:p w14:paraId="4AC2E90D" w14:textId="77777777" w:rsidR="00775272" w:rsidRPr="00555E21" w:rsidRDefault="00775272" w:rsidP="00727C73">
            <w:pPr>
              <w:rPr>
                <w:rFonts w:ascii="Calibri" w:hAnsi="Calibri" w:cs="Calibri"/>
              </w:rPr>
            </w:pPr>
          </w:p>
        </w:tc>
      </w:tr>
      <w:tr w:rsidR="00775272" w:rsidRPr="00555E21" w14:paraId="2F45A4D1" w14:textId="77777777" w:rsidTr="00727C73">
        <w:trPr>
          <w:trHeight w:val="148"/>
        </w:trPr>
        <w:tc>
          <w:tcPr>
            <w:tcW w:w="3473" w:type="dxa"/>
            <w:vMerge/>
          </w:tcPr>
          <w:p w14:paraId="13FD7A49" w14:textId="77777777" w:rsidR="00775272" w:rsidRPr="00555E21" w:rsidRDefault="00775272" w:rsidP="00727C73">
            <w:pPr>
              <w:rPr>
                <w:rFonts w:ascii="Calibri" w:hAnsi="Calibri" w:cs="Calibri"/>
              </w:rPr>
            </w:pPr>
          </w:p>
        </w:tc>
        <w:tc>
          <w:tcPr>
            <w:tcW w:w="5398" w:type="dxa"/>
          </w:tcPr>
          <w:p w14:paraId="7E49080D"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can communicate a character's emotions or status</w:t>
            </w:r>
          </w:p>
        </w:tc>
        <w:tc>
          <w:tcPr>
            <w:tcW w:w="690" w:type="dxa"/>
          </w:tcPr>
          <w:p w14:paraId="52C6CA24" w14:textId="77777777" w:rsidR="00775272" w:rsidRPr="00555E21" w:rsidRDefault="00775272" w:rsidP="00727C73">
            <w:pPr>
              <w:rPr>
                <w:rFonts w:ascii="Calibri" w:hAnsi="Calibri" w:cs="Calibri"/>
              </w:rPr>
            </w:pPr>
          </w:p>
        </w:tc>
      </w:tr>
      <w:tr w:rsidR="00775272" w:rsidRPr="00555E21" w14:paraId="2F76FABE" w14:textId="77777777" w:rsidTr="00727C73">
        <w:trPr>
          <w:trHeight w:val="236"/>
        </w:trPr>
        <w:tc>
          <w:tcPr>
            <w:tcW w:w="3473" w:type="dxa"/>
            <w:vMerge/>
          </w:tcPr>
          <w:p w14:paraId="1DD0A252" w14:textId="77777777" w:rsidR="00775272" w:rsidRPr="00555E21" w:rsidRDefault="00775272" w:rsidP="00727C73">
            <w:pPr>
              <w:rPr>
                <w:rFonts w:ascii="Calibri" w:hAnsi="Calibri" w:cs="Calibri"/>
              </w:rPr>
            </w:pPr>
          </w:p>
        </w:tc>
        <w:tc>
          <w:tcPr>
            <w:tcW w:w="5398" w:type="dxa"/>
          </w:tcPr>
          <w:p w14:paraId="67EFE6B3"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makes the actor louder</w:t>
            </w:r>
          </w:p>
        </w:tc>
        <w:tc>
          <w:tcPr>
            <w:tcW w:w="690" w:type="dxa"/>
          </w:tcPr>
          <w:p w14:paraId="797242BB" w14:textId="77777777" w:rsidR="00775272" w:rsidRPr="00555E21" w:rsidRDefault="00775272" w:rsidP="00727C73">
            <w:pPr>
              <w:rPr>
                <w:rFonts w:ascii="Calibri" w:hAnsi="Calibri" w:cs="Calibri"/>
              </w:rPr>
            </w:pPr>
          </w:p>
        </w:tc>
      </w:tr>
      <w:tr w:rsidR="00775272" w:rsidRPr="00555E21" w14:paraId="457954E9" w14:textId="77777777" w:rsidTr="00727C73">
        <w:trPr>
          <w:trHeight w:val="204"/>
        </w:trPr>
        <w:tc>
          <w:tcPr>
            <w:tcW w:w="3473" w:type="dxa"/>
            <w:vMerge w:val="restart"/>
            <w:shd w:val="clear" w:color="auto" w:fill="D9D9D9" w:themeFill="background1" w:themeFillShade="D9"/>
          </w:tcPr>
          <w:p w14:paraId="027E19C7" w14:textId="77777777" w:rsidR="00775272" w:rsidRPr="00555E21" w:rsidRDefault="00775272" w:rsidP="00727C73">
            <w:pPr>
              <w:rPr>
                <w:rFonts w:ascii="Calibri" w:hAnsi="Calibri" w:cs="Calibri"/>
              </w:rPr>
            </w:pPr>
            <w:r w:rsidRPr="00555E21">
              <w:rPr>
                <w:rFonts w:ascii="Calibri" w:hAnsi="Calibri" w:cs="Calibri"/>
              </w:rPr>
              <w:t>Q3. What is GESTURE in drama?</w:t>
            </w:r>
          </w:p>
        </w:tc>
        <w:tc>
          <w:tcPr>
            <w:tcW w:w="5398" w:type="dxa"/>
            <w:shd w:val="clear" w:color="auto" w:fill="D9D9D9" w:themeFill="background1" w:themeFillShade="D9"/>
          </w:tcPr>
          <w:p w14:paraId="3AAF9719"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A small hand movement used to communicate something</w:t>
            </w:r>
          </w:p>
        </w:tc>
        <w:tc>
          <w:tcPr>
            <w:tcW w:w="690" w:type="dxa"/>
            <w:shd w:val="clear" w:color="auto" w:fill="D9D9D9" w:themeFill="background1" w:themeFillShade="D9"/>
          </w:tcPr>
          <w:p w14:paraId="7D446F93" w14:textId="77777777" w:rsidR="00775272" w:rsidRPr="00555E21" w:rsidRDefault="00775272" w:rsidP="00727C73">
            <w:pPr>
              <w:rPr>
                <w:rFonts w:ascii="Calibri" w:hAnsi="Calibri" w:cs="Calibri"/>
              </w:rPr>
            </w:pPr>
          </w:p>
        </w:tc>
      </w:tr>
      <w:tr w:rsidR="00775272" w:rsidRPr="00555E21" w14:paraId="60480466" w14:textId="77777777" w:rsidTr="00727C73">
        <w:trPr>
          <w:trHeight w:val="131"/>
        </w:trPr>
        <w:tc>
          <w:tcPr>
            <w:tcW w:w="3473" w:type="dxa"/>
            <w:vMerge/>
            <w:shd w:val="clear" w:color="auto" w:fill="D9D9D9" w:themeFill="background1" w:themeFillShade="D9"/>
          </w:tcPr>
          <w:p w14:paraId="5ABB47E2"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DC18FC0"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loudness of a performance</w:t>
            </w:r>
          </w:p>
        </w:tc>
        <w:tc>
          <w:tcPr>
            <w:tcW w:w="690" w:type="dxa"/>
            <w:shd w:val="clear" w:color="auto" w:fill="D9D9D9" w:themeFill="background1" w:themeFillShade="D9"/>
          </w:tcPr>
          <w:p w14:paraId="65B4B31B" w14:textId="77777777" w:rsidR="00775272" w:rsidRPr="00555E21" w:rsidRDefault="00775272" w:rsidP="00727C73">
            <w:pPr>
              <w:rPr>
                <w:rFonts w:ascii="Calibri" w:hAnsi="Calibri" w:cs="Calibri"/>
              </w:rPr>
            </w:pPr>
          </w:p>
        </w:tc>
      </w:tr>
      <w:tr w:rsidR="00775272" w:rsidRPr="00555E21" w14:paraId="582DFC31" w14:textId="77777777" w:rsidTr="00727C73">
        <w:trPr>
          <w:trHeight w:val="192"/>
        </w:trPr>
        <w:tc>
          <w:tcPr>
            <w:tcW w:w="3473" w:type="dxa"/>
            <w:vMerge/>
          </w:tcPr>
          <w:p w14:paraId="45DDA4FB"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630F088C"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tone of voice used</w:t>
            </w:r>
          </w:p>
        </w:tc>
        <w:tc>
          <w:tcPr>
            <w:tcW w:w="690" w:type="dxa"/>
            <w:shd w:val="clear" w:color="auto" w:fill="D9D9D9" w:themeFill="background1" w:themeFillShade="D9"/>
          </w:tcPr>
          <w:p w14:paraId="52C7DB1E" w14:textId="77777777" w:rsidR="00775272" w:rsidRPr="00555E21" w:rsidRDefault="00775272" w:rsidP="00727C73">
            <w:pPr>
              <w:rPr>
                <w:rFonts w:ascii="Calibri" w:hAnsi="Calibri" w:cs="Calibri"/>
              </w:rPr>
            </w:pPr>
          </w:p>
        </w:tc>
      </w:tr>
      <w:tr w:rsidR="00775272" w:rsidRPr="00555E21" w14:paraId="35B6F67A" w14:textId="77777777" w:rsidTr="00727C73">
        <w:trPr>
          <w:trHeight w:val="148"/>
        </w:trPr>
        <w:tc>
          <w:tcPr>
            <w:tcW w:w="3473" w:type="dxa"/>
            <w:vMerge w:val="restart"/>
          </w:tcPr>
          <w:p w14:paraId="7730CC06" w14:textId="77777777" w:rsidR="00775272" w:rsidRPr="00555E21" w:rsidRDefault="00775272" w:rsidP="00727C73">
            <w:pPr>
              <w:rPr>
                <w:rFonts w:ascii="Calibri" w:hAnsi="Calibri" w:cs="Calibri"/>
              </w:rPr>
            </w:pPr>
            <w:r w:rsidRPr="00555E21">
              <w:rPr>
                <w:rFonts w:ascii="Calibri" w:hAnsi="Calibri" w:cs="Calibri"/>
              </w:rPr>
              <w:t>Q4. Which of the following is an example of GESTURE?</w:t>
            </w:r>
          </w:p>
        </w:tc>
        <w:tc>
          <w:tcPr>
            <w:tcW w:w="5398" w:type="dxa"/>
          </w:tcPr>
          <w:p w14:paraId="260FF56C"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Pointing</w:t>
            </w:r>
          </w:p>
        </w:tc>
        <w:tc>
          <w:tcPr>
            <w:tcW w:w="690" w:type="dxa"/>
          </w:tcPr>
          <w:p w14:paraId="4D46F1CC" w14:textId="77777777" w:rsidR="00775272" w:rsidRPr="00555E21" w:rsidRDefault="00775272" w:rsidP="00727C73">
            <w:pPr>
              <w:rPr>
                <w:rFonts w:ascii="Calibri" w:hAnsi="Calibri" w:cs="Calibri"/>
              </w:rPr>
            </w:pPr>
          </w:p>
        </w:tc>
      </w:tr>
      <w:tr w:rsidR="00775272" w:rsidRPr="00555E21" w14:paraId="1E038EE9" w14:textId="77777777" w:rsidTr="00727C73">
        <w:trPr>
          <w:trHeight w:val="192"/>
        </w:trPr>
        <w:tc>
          <w:tcPr>
            <w:tcW w:w="3473" w:type="dxa"/>
            <w:vMerge/>
          </w:tcPr>
          <w:p w14:paraId="471A7838" w14:textId="77777777" w:rsidR="00775272" w:rsidRPr="00555E21" w:rsidRDefault="00775272" w:rsidP="00727C73">
            <w:pPr>
              <w:rPr>
                <w:rFonts w:ascii="Calibri" w:hAnsi="Calibri" w:cs="Calibri"/>
              </w:rPr>
            </w:pPr>
          </w:p>
        </w:tc>
        <w:tc>
          <w:tcPr>
            <w:tcW w:w="5398" w:type="dxa"/>
          </w:tcPr>
          <w:p w14:paraId="5D82C446"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Running</w:t>
            </w:r>
          </w:p>
        </w:tc>
        <w:tc>
          <w:tcPr>
            <w:tcW w:w="690" w:type="dxa"/>
          </w:tcPr>
          <w:p w14:paraId="7CB099A7" w14:textId="77777777" w:rsidR="00775272" w:rsidRPr="00555E21" w:rsidRDefault="00775272" w:rsidP="00727C73">
            <w:pPr>
              <w:rPr>
                <w:rFonts w:ascii="Calibri" w:hAnsi="Calibri" w:cs="Calibri"/>
              </w:rPr>
            </w:pPr>
          </w:p>
        </w:tc>
      </w:tr>
      <w:tr w:rsidR="00775272" w:rsidRPr="00555E21" w14:paraId="74445E53" w14:textId="77777777" w:rsidTr="00727C73">
        <w:trPr>
          <w:trHeight w:val="219"/>
        </w:trPr>
        <w:tc>
          <w:tcPr>
            <w:tcW w:w="3473" w:type="dxa"/>
            <w:vMerge/>
          </w:tcPr>
          <w:p w14:paraId="098E4236" w14:textId="77777777" w:rsidR="00775272" w:rsidRPr="00555E21" w:rsidRDefault="00775272" w:rsidP="00727C73">
            <w:pPr>
              <w:rPr>
                <w:rFonts w:ascii="Calibri" w:hAnsi="Calibri" w:cs="Calibri"/>
              </w:rPr>
            </w:pPr>
          </w:p>
        </w:tc>
        <w:tc>
          <w:tcPr>
            <w:tcW w:w="5398" w:type="dxa"/>
          </w:tcPr>
          <w:p w14:paraId="318EC29F"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Speaking in a low voice</w:t>
            </w:r>
          </w:p>
        </w:tc>
        <w:tc>
          <w:tcPr>
            <w:tcW w:w="690" w:type="dxa"/>
          </w:tcPr>
          <w:p w14:paraId="4CCD1FA8" w14:textId="77777777" w:rsidR="00775272" w:rsidRPr="00555E21" w:rsidRDefault="00775272" w:rsidP="00727C73">
            <w:pPr>
              <w:rPr>
                <w:rFonts w:ascii="Calibri" w:hAnsi="Calibri" w:cs="Calibri"/>
              </w:rPr>
            </w:pPr>
          </w:p>
        </w:tc>
      </w:tr>
      <w:tr w:rsidR="00775272" w:rsidRPr="00555E21" w14:paraId="18FC4C42" w14:textId="77777777" w:rsidTr="00727C73">
        <w:trPr>
          <w:trHeight w:val="192"/>
        </w:trPr>
        <w:tc>
          <w:tcPr>
            <w:tcW w:w="3473" w:type="dxa"/>
            <w:vMerge w:val="restart"/>
            <w:shd w:val="clear" w:color="auto" w:fill="D9D9D9" w:themeFill="background1" w:themeFillShade="D9"/>
          </w:tcPr>
          <w:p w14:paraId="7DE37E60" w14:textId="77777777" w:rsidR="00775272" w:rsidRPr="00555E21" w:rsidRDefault="00775272" w:rsidP="00727C73">
            <w:pPr>
              <w:rPr>
                <w:rFonts w:ascii="Calibri" w:hAnsi="Calibri" w:cs="Calibri"/>
              </w:rPr>
            </w:pPr>
            <w:r w:rsidRPr="00555E21">
              <w:rPr>
                <w:rFonts w:ascii="Calibri" w:hAnsi="Calibri" w:cs="Calibri"/>
              </w:rPr>
              <w:t>Q5. What is BODY LANGUAGE?</w:t>
            </w:r>
          </w:p>
        </w:tc>
        <w:tc>
          <w:tcPr>
            <w:tcW w:w="5398" w:type="dxa"/>
            <w:shd w:val="clear" w:color="auto" w:fill="D9D9D9" w:themeFill="background1" w:themeFillShade="D9"/>
          </w:tcPr>
          <w:p w14:paraId="1B741C31"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tone of speech</w:t>
            </w:r>
          </w:p>
        </w:tc>
        <w:tc>
          <w:tcPr>
            <w:tcW w:w="690" w:type="dxa"/>
            <w:shd w:val="clear" w:color="auto" w:fill="D9D9D9" w:themeFill="background1" w:themeFillShade="D9"/>
          </w:tcPr>
          <w:p w14:paraId="506A4C41" w14:textId="77777777" w:rsidR="00775272" w:rsidRPr="00555E21" w:rsidRDefault="00775272" w:rsidP="00727C73">
            <w:pPr>
              <w:rPr>
                <w:rFonts w:ascii="Calibri" w:hAnsi="Calibri" w:cs="Calibri"/>
              </w:rPr>
            </w:pPr>
          </w:p>
        </w:tc>
      </w:tr>
      <w:tr w:rsidR="00775272" w:rsidRPr="00555E21" w14:paraId="1964738B" w14:textId="77777777" w:rsidTr="00727C73">
        <w:trPr>
          <w:trHeight w:val="103"/>
        </w:trPr>
        <w:tc>
          <w:tcPr>
            <w:tcW w:w="3473" w:type="dxa"/>
            <w:vMerge/>
            <w:shd w:val="clear" w:color="auto" w:fill="D9D9D9" w:themeFill="background1" w:themeFillShade="D9"/>
          </w:tcPr>
          <w:p w14:paraId="22063002"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626C80C2"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volume of speech</w:t>
            </w:r>
          </w:p>
        </w:tc>
        <w:tc>
          <w:tcPr>
            <w:tcW w:w="690" w:type="dxa"/>
            <w:shd w:val="clear" w:color="auto" w:fill="D9D9D9" w:themeFill="background1" w:themeFillShade="D9"/>
          </w:tcPr>
          <w:p w14:paraId="77948FFA" w14:textId="77777777" w:rsidR="00775272" w:rsidRPr="00555E21" w:rsidRDefault="00775272" w:rsidP="00727C73">
            <w:pPr>
              <w:rPr>
                <w:rFonts w:ascii="Calibri" w:hAnsi="Calibri" w:cs="Calibri"/>
              </w:rPr>
            </w:pPr>
          </w:p>
        </w:tc>
      </w:tr>
      <w:tr w:rsidR="00775272" w:rsidRPr="00555E21" w14:paraId="661ABFDD" w14:textId="77777777" w:rsidTr="00727C73">
        <w:trPr>
          <w:trHeight w:val="219"/>
        </w:trPr>
        <w:tc>
          <w:tcPr>
            <w:tcW w:w="3473" w:type="dxa"/>
            <w:vMerge/>
            <w:shd w:val="clear" w:color="auto" w:fill="D9D9D9" w:themeFill="background1" w:themeFillShade="D9"/>
          </w:tcPr>
          <w:p w14:paraId="3DB14994"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5608170"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Communication through physical movements and posture</w:t>
            </w:r>
          </w:p>
        </w:tc>
        <w:tc>
          <w:tcPr>
            <w:tcW w:w="690" w:type="dxa"/>
            <w:shd w:val="clear" w:color="auto" w:fill="D9D9D9" w:themeFill="background1" w:themeFillShade="D9"/>
          </w:tcPr>
          <w:p w14:paraId="72529B3F" w14:textId="77777777" w:rsidR="00775272" w:rsidRPr="00555E21" w:rsidRDefault="00775272" w:rsidP="00727C73">
            <w:pPr>
              <w:rPr>
                <w:rFonts w:ascii="Calibri" w:hAnsi="Calibri" w:cs="Calibri"/>
              </w:rPr>
            </w:pPr>
          </w:p>
        </w:tc>
      </w:tr>
      <w:tr w:rsidR="00775272" w:rsidRPr="00555E21" w14:paraId="61F1DC5E" w14:textId="77777777" w:rsidTr="00727C73">
        <w:trPr>
          <w:trHeight w:val="209"/>
        </w:trPr>
        <w:tc>
          <w:tcPr>
            <w:tcW w:w="3473" w:type="dxa"/>
            <w:vMerge w:val="restart"/>
          </w:tcPr>
          <w:p w14:paraId="2B3F646B" w14:textId="77777777" w:rsidR="00775272" w:rsidRPr="00555E21" w:rsidRDefault="00775272" w:rsidP="00727C73">
            <w:pPr>
              <w:rPr>
                <w:rFonts w:ascii="Calibri" w:hAnsi="Calibri" w:cs="Calibri"/>
              </w:rPr>
            </w:pPr>
            <w:r w:rsidRPr="00555E21">
              <w:rPr>
                <w:rFonts w:ascii="Calibri" w:hAnsi="Calibri" w:cs="Calibri"/>
              </w:rPr>
              <w:t>Q6. How does BODY LANGUAGE help in drama?</w:t>
            </w:r>
          </w:p>
        </w:tc>
        <w:tc>
          <w:tcPr>
            <w:tcW w:w="5398" w:type="dxa"/>
          </w:tcPr>
          <w:p w14:paraId="39FC1C43"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helps actors deliver their lines faster</w:t>
            </w:r>
          </w:p>
        </w:tc>
        <w:tc>
          <w:tcPr>
            <w:tcW w:w="690" w:type="dxa"/>
          </w:tcPr>
          <w:p w14:paraId="17D50372" w14:textId="77777777" w:rsidR="00775272" w:rsidRPr="00555E21" w:rsidRDefault="00775272" w:rsidP="00727C73">
            <w:pPr>
              <w:rPr>
                <w:rFonts w:ascii="Calibri" w:hAnsi="Calibri" w:cs="Calibri"/>
              </w:rPr>
            </w:pPr>
          </w:p>
        </w:tc>
      </w:tr>
      <w:tr w:rsidR="00775272" w:rsidRPr="00555E21" w14:paraId="7ED9497E" w14:textId="77777777" w:rsidTr="00727C73">
        <w:trPr>
          <w:trHeight w:val="131"/>
        </w:trPr>
        <w:tc>
          <w:tcPr>
            <w:tcW w:w="3473" w:type="dxa"/>
            <w:vMerge/>
          </w:tcPr>
          <w:p w14:paraId="169FE595" w14:textId="77777777" w:rsidR="00775272" w:rsidRPr="00555E21" w:rsidRDefault="00775272" w:rsidP="00727C73">
            <w:pPr>
              <w:rPr>
                <w:rFonts w:ascii="Calibri" w:hAnsi="Calibri" w:cs="Calibri"/>
              </w:rPr>
            </w:pPr>
          </w:p>
        </w:tc>
        <w:tc>
          <w:tcPr>
            <w:tcW w:w="5398" w:type="dxa"/>
          </w:tcPr>
          <w:p w14:paraId="0F373A08"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allows non-verbal communication of a character’s emotions and intentions</w:t>
            </w:r>
          </w:p>
        </w:tc>
        <w:tc>
          <w:tcPr>
            <w:tcW w:w="690" w:type="dxa"/>
          </w:tcPr>
          <w:p w14:paraId="54BA0186" w14:textId="77777777" w:rsidR="00775272" w:rsidRPr="00555E21" w:rsidRDefault="00775272" w:rsidP="00727C73">
            <w:pPr>
              <w:rPr>
                <w:rFonts w:ascii="Calibri" w:hAnsi="Calibri" w:cs="Calibri"/>
              </w:rPr>
            </w:pPr>
          </w:p>
        </w:tc>
      </w:tr>
      <w:tr w:rsidR="00775272" w:rsidRPr="00555E21" w14:paraId="03900C15" w14:textId="77777777" w:rsidTr="00727C73">
        <w:trPr>
          <w:trHeight w:val="201"/>
        </w:trPr>
        <w:tc>
          <w:tcPr>
            <w:tcW w:w="3473" w:type="dxa"/>
            <w:vMerge/>
          </w:tcPr>
          <w:p w14:paraId="70E5627A" w14:textId="77777777" w:rsidR="00775272" w:rsidRPr="00555E21" w:rsidRDefault="00775272" w:rsidP="00727C73">
            <w:pPr>
              <w:rPr>
                <w:rFonts w:ascii="Calibri" w:hAnsi="Calibri" w:cs="Calibri"/>
              </w:rPr>
            </w:pPr>
          </w:p>
        </w:tc>
        <w:tc>
          <w:tcPr>
            <w:tcW w:w="5398" w:type="dxa"/>
          </w:tcPr>
          <w:p w14:paraId="2AFFDE54"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makes the scene more humorous</w:t>
            </w:r>
          </w:p>
        </w:tc>
        <w:tc>
          <w:tcPr>
            <w:tcW w:w="690" w:type="dxa"/>
          </w:tcPr>
          <w:p w14:paraId="350107AB" w14:textId="77777777" w:rsidR="00775272" w:rsidRPr="00555E21" w:rsidRDefault="00775272" w:rsidP="00727C73">
            <w:pPr>
              <w:rPr>
                <w:rFonts w:ascii="Calibri" w:hAnsi="Calibri" w:cs="Calibri"/>
              </w:rPr>
            </w:pPr>
          </w:p>
        </w:tc>
      </w:tr>
      <w:tr w:rsidR="00775272" w:rsidRPr="00555E21" w14:paraId="1A574197" w14:textId="77777777" w:rsidTr="00727C73">
        <w:trPr>
          <w:trHeight w:val="107"/>
        </w:trPr>
        <w:tc>
          <w:tcPr>
            <w:tcW w:w="3473" w:type="dxa"/>
            <w:vMerge w:val="restart"/>
            <w:shd w:val="clear" w:color="auto" w:fill="D9D9D9" w:themeFill="background1" w:themeFillShade="D9"/>
          </w:tcPr>
          <w:p w14:paraId="482C36C1" w14:textId="77777777" w:rsidR="00775272" w:rsidRPr="00555E21" w:rsidRDefault="00775272" w:rsidP="00727C73">
            <w:pPr>
              <w:rPr>
                <w:rFonts w:ascii="Calibri" w:hAnsi="Calibri" w:cs="Calibri"/>
              </w:rPr>
            </w:pPr>
            <w:r w:rsidRPr="00555E21">
              <w:rPr>
                <w:rFonts w:ascii="Calibri" w:hAnsi="Calibri" w:cs="Calibri"/>
              </w:rPr>
              <w:t>Q7.</w:t>
            </w:r>
            <w:r w:rsidRPr="00555E21">
              <w:rPr>
                <w:rFonts w:ascii="Calibri" w:hAnsi="Calibri" w:cs="Calibri"/>
                <w:color w:val="242424"/>
              </w:rPr>
              <w:t xml:space="preserve"> </w:t>
            </w:r>
            <w:r w:rsidRPr="00555E21">
              <w:rPr>
                <w:rFonts w:ascii="Calibri" w:hAnsi="Calibri" w:cs="Calibri"/>
              </w:rPr>
              <w:t xml:space="preserve">What is the difference between GESTURE and BODY LANGUAGE? </w:t>
            </w:r>
          </w:p>
        </w:tc>
        <w:tc>
          <w:tcPr>
            <w:tcW w:w="5398" w:type="dxa"/>
            <w:shd w:val="clear" w:color="auto" w:fill="D9D9D9" w:themeFill="background1" w:themeFillShade="D9"/>
          </w:tcPr>
          <w:p w14:paraId="633D5BA2"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Gestures are verbal, while body language is non-verbal</w:t>
            </w:r>
          </w:p>
        </w:tc>
        <w:tc>
          <w:tcPr>
            <w:tcW w:w="690" w:type="dxa"/>
            <w:shd w:val="clear" w:color="auto" w:fill="D9D9D9" w:themeFill="background1" w:themeFillShade="D9"/>
          </w:tcPr>
          <w:p w14:paraId="43F147AB" w14:textId="77777777" w:rsidR="00775272" w:rsidRPr="00555E21" w:rsidRDefault="00775272" w:rsidP="00727C73">
            <w:pPr>
              <w:rPr>
                <w:rFonts w:ascii="Calibri" w:hAnsi="Calibri" w:cs="Calibri"/>
              </w:rPr>
            </w:pPr>
          </w:p>
        </w:tc>
      </w:tr>
      <w:tr w:rsidR="00775272" w:rsidRPr="00555E21" w14:paraId="3DCCB9EE" w14:textId="77777777" w:rsidTr="00727C73">
        <w:trPr>
          <w:trHeight w:val="156"/>
        </w:trPr>
        <w:tc>
          <w:tcPr>
            <w:tcW w:w="3473" w:type="dxa"/>
            <w:vMerge/>
            <w:shd w:val="clear" w:color="auto" w:fill="D9D9D9" w:themeFill="background1" w:themeFillShade="D9"/>
          </w:tcPr>
          <w:p w14:paraId="207C08DC"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16CB2F1"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Gesture refers to individual movements, while body language involves the whole body</w:t>
            </w:r>
          </w:p>
        </w:tc>
        <w:tc>
          <w:tcPr>
            <w:tcW w:w="690" w:type="dxa"/>
            <w:shd w:val="clear" w:color="auto" w:fill="D9D9D9" w:themeFill="background1" w:themeFillShade="D9"/>
          </w:tcPr>
          <w:p w14:paraId="5219AB48" w14:textId="77777777" w:rsidR="00775272" w:rsidRPr="00555E21" w:rsidRDefault="00775272" w:rsidP="00727C73">
            <w:pPr>
              <w:rPr>
                <w:rFonts w:ascii="Calibri" w:hAnsi="Calibri" w:cs="Calibri"/>
              </w:rPr>
            </w:pPr>
          </w:p>
        </w:tc>
      </w:tr>
      <w:tr w:rsidR="00775272" w:rsidRPr="00555E21" w14:paraId="1C4E4E3C" w14:textId="77777777" w:rsidTr="00727C73">
        <w:trPr>
          <w:trHeight w:val="245"/>
        </w:trPr>
        <w:tc>
          <w:tcPr>
            <w:tcW w:w="3473" w:type="dxa"/>
            <w:vMerge/>
            <w:shd w:val="clear" w:color="auto" w:fill="D9D9D9" w:themeFill="background1" w:themeFillShade="D9"/>
          </w:tcPr>
          <w:p w14:paraId="7205B1F4"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F88DD51"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Body language involves voice, while gesture doesn't</w:t>
            </w:r>
          </w:p>
        </w:tc>
        <w:tc>
          <w:tcPr>
            <w:tcW w:w="690" w:type="dxa"/>
            <w:shd w:val="clear" w:color="auto" w:fill="D9D9D9" w:themeFill="background1" w:themeFillShade="D9"/>
          </w:tcPr>
          <w:p w14:paraId="209F5A0C" w14:textId="77777777" w:rsidR="00775272" w:rsidRPr="00555E21" w:rsidRDefault="00775272" w:rsidP="00727C73">
            <w:pPr>
              <w:rPr>
                <w:rFonts w:ascii="Calibri" w:hAnsi="Calibri" w:cs="Calibri"/>
              </w:rPr>
            </w:pPr>
          </w:p>
        </w:tc>
      </w:tr>
      <w:tr w:rsidR="00775272" w:rsidRPr="00555E21" w14:paraId="38170843" w14:textId="77777777" w:rsidTr="00727C73">
        <w:trPr>
          <w:trHeight w:val="166"/>
        </w:trPr>
        <w:tc>
          <w:tcPr>
            <w:tcW w:w="3473" w:type="dxa"/>
            <w:vMerge w:val="restart"/>
          </w:tcPr>
          <w:p w14:paraId="031C1F67" w14:textId="77777777" w:rsidR="00775272" w:rsidRPr="00555E21" w:rsidRDefault="00775272" w:rsidP="00727C73">
            <w:pPr>
              <w:rPr>
                <w:rFonts w:ascii="Calibri" w:hAnsi="Calibri" w:cs="Calibri"/>
              </w:rPr>
            </w:pPr>
            <w:r w:rsidRPr="00555E21">
              <w:rPr>
                <w:rFonts w:ascii="Calibri" w:hAnsi="Calibri" w:cs="Calibri"/>
              </w:rPr>
              <w:t>Q8.  What does FACIAL EXPRESSION convey in drama?</w:t>
            </w:r>
          </w:p>
        </w:tc>
        <w:tc>
          <w:tcPr>
            <w:tcW w:w="5398" w:type="dxa"/>
          </w:tcPr>
          <w:p w14:paraId="68ED7075"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volume of speech</w:t>
            </w:r>
          </w:p>
        </w:tc>
        <w:tc>
          <w:tcPr>
            <w:tcW w:w="690" w:type="dxa"/>
          </w:tcPr>
          <w:p w14:paraId="780021A1" w14:textId="77777777" w:rsidR="00775272" w:rsidRPr="00555E21" w:rsidRDefault="00775272" w:rsidP="00727C73">
            <w:pPr>
              <w:rPr>
                <w:rFonts w:ascii="Calibri" w:hAnsi="Calibri" w:cs="Calibri"/>
              </w:rPr>
            </w:pPr>
          </w:p>
        </w:tc>
      </w:tr>
      <w:tr w:rsidR="00775272" w:rsidRPr="00555E21" w14:paraId="7A6177DE" w14:textId="77777777" w:rsidTr="00727C73">
        <w:trPr>
          <w:trHeight w:val="113"/>
        </w:trPr>
        <w:tc>
          <w:tcPr>
            <w:tcW w:w="3473" w:type="dxa"/>
            <w:vMerge/>
          </w:tcPr>
          <w:p w14:paraId="66A4C608" w14:textId="77777777" w:rsidR="00775272" w:rsidRPr="00555E21" w:rsidRDefault="00775272" w:rsidP="00727C73">
            <w:pPr>
              <w:rPr>
                <w:rFonts w:ascii="Calibri" w:hAnsi="Calibri" w:cs="Calibri"/>
              </w:rPr>
            </w:pPr>
          </w:p>
        </w:tc>
        <w:tc>
          <w:tcPr>
            <w:tcW w:w="5398" w:type="dxa"/>
          </w:tcPr>
          <w:p w14:paraId="5A4E1CFC"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The pace of speech</w:t>
            </w:r>
          </w:p>
        </w:tc>
        <w:tc>
          <w:tcPr>
            <w:tcW w:w="690" w:type="dxa"/>
          </w:tcPr>
          <w:p w14:paraId="01BAE7F6" w14:textId="77777777" w:rsidR="00775272" w:rsidRPr="00555E21" w:rsidRDefault="00775272" w:rsidP="00727C73">
            <w:pPr>
              <w:rPr>
                <w:rFonts w:ascii="Calibri" w:hAnsi="Calibri" w:cs="Calibri"/>
              </w:rPr>
            </w:pPr>
          </w:p>
        </w:tc>
      </w:tr>
      <w:tr w:rsidR="00775272" w:rsidRPr="00555E21" w14:paraId="48E2B7EB" w14:textId="77777777" w:rsidTr="00727C73">
        <w:trPr>
          <w:trHeight w:val="280"/>
        </w:trPr>
        <w:tc>
          <w:tcPr>
            <w:tcW w:w="3473" w:type="dxa"/>
            <w:vMerge/>
          </w:tcPr>
          <w:p w14:paraId="08408600" w14:textId="77777777" w:rsidR="00775272" w:rsidRPr="00555E21" w:rsidRDefault="00775272" w:rsidP="00727C73">
            <w:pPr>
              <w:rPr>
                <w:rFonts w:ascii="Calibri" w:hAnsi="Calibri" w:cs="Calibri"/>
              </w:rPr>
            </w:pPr>
          </w:p>
        </w:tc>
        <w:tc>
          <w:tcPr>
            <w:tcW w:w="5398" w:type="dxa"/>
          </w:tcPr>
          <w:p w14:paraId="2E616C44"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Emotions and reactions</w:t>
            </w:r>
          </w:p>
        </w:tc>
        <w:tc>
          <w:tcPr>
            <w:tcW w:w="690" w:type="dxa"/>
          </w:tcPr>
          <w:p w14:paraId="6A83445E" w14:textId="77777777" w:rsidR="00775272" w:rsidRPr="00555E21" w:rsidRDefault="00775272" w:rsidP="00727C73">
            <w:pPr>
              <w:rPr>
                <w:rFonts w:ascii="Calibri" w:hAnsi="Calibri" w:cs="Calibri"/>
              </w:rPr>
            </w:pPr>
          </w:p>
        </w:tc>
      </w:tr>
      <w:tr w:rsidR="00775272" w:rsidRPr="00555E21" w14:paraId="6A96C366" w14:textId="77777777" w:rsidTr="00727C73">
        <w:trPr>
          <w:trHeight w:val="166"/>
        </w:trPr>
        <w:tc>
          <w:tcPr>
            <w:tcW w:w="3473" w:type="dxa"/>
            <w:vMerge w:val="restart"/>
            <w:shd w:val="clear" w:color="auto" w:fill="D9D9D9" w:themeFill="background1" w:themeFillShade="D9"/>
          </w:tcPr>
          <w:p w14:paraId="3CB6902F" w14:textId="77777777" w:rsidR="00775272" w:rsidRPr="00555E21" w:rsidRDefault="00775272" w:rsidP="00727C73">
            <w:pPr>
              <w:rPr>
                <w:rFonts w:ascii="Calibri" w:hAnsi="Calibri" w:cs="Calibri"/>
              </w:rPr>
            </w:pPr>
            <w:r w:rsidRPr="00555E21">
              <w:rPr>
                <w:rFonts w:ascii="Calibri" w:hAnsi="Calibri" w:cs="Calibri"/>
              </w:rPr>
              <w:t>Q9. Which of these is an example of FACIAL EXPRESSION?</w:t>
            </w:r>
          </w:p>
        </w:tc>
        <w:tc>
          <w:tcPr>
            <w:tcW w:w="5398" w:type="dxa"/>
            <w:shd w:val="clear" w:color="auto" w:fill="D9D9D9" w:themeFill="background1" w:themeFillShade="D9"/>
          </w:tcPr>
          <w:p w14:paraId="42C61E6F"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Yelling</w:t>
            </w:r>
          </w:p>
        </w:tc>
        <w:tc>
          <w:tcPr>
            <w:tcW w:w="690" w:type="dxa"/>
            <w:shd w:val="clear" w:color="auto" w:fill="D9D9D9" w:themeFill="background1" w:themeFillShade="D9"/>
          </w:tcPr>
          <w:p w14:paraId="458A6D7A" w14:textId="77777777" w:rsidR="00775272" w:rsidRPr="00555E21" w:rsidRDefault="00775272" w:rsidP="00727C73">
            <w:pPr>
              <w:rPr>
                <w:rFonts w:ascii="Calibri" w:hAnsi="Calibri" w:cs="Calibri"/>
              </w:rPr>
            </w:pPr>
          </w:p>
        </w:tc>
      </w:tr>
      <w:tr w:rsidR="00775272" w:rsidRPr="00555E21" w14:paraId="756D24C2" w14:textId="77777777" w:rsidTr="00727C73">
        <w:trPr>
          <w:trHeight w:val="95"/>
        </w:trPr>
        <w:tc>
          <w:tcPr>
            <w:tcW w:w="3473" w:type="dxa"/>
            <w:vMerge/>
            <w:shd w:val="clear" w:color="auto" w:fill="D9D9D9" w:themeFill="background1" w:themeFillShade="D9"/>
          </w:tcPr>
          <w:p w14:paraId="34D31757"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2133450A"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Pointing a finger</w:t>
            </w:r>
          </w:p>
        </w:tc>
        <w:tc>
          <w:tcPr>
            <w:tcW w:w="690" w:type="dxa"/>
            <w:shd w:val="clear" w:color="auto" w:fill="D9D9D9" w:themeFill="background1" w:themeFillShade="D9"/>
          </w:tcPr>
          <w:p w14:paraId="46EC61B5" w14:textId="77777777" w:rsidR="00775272" w:rsidRPr="00555E21" w:rsidRDefault="00775272" w:rsidP="00727C73">
            <w:pPr>
              <w:rPr>
                <w:rFonts w:ascii="Calibri" w:hAnsi="Calibri" w:cs="Calibri"/>
              </w:rPr>
            </w:pPr>
          </w:p>
        </w:tc>
      </w:tr>
      <w:tr w:rsidR="00775272" w:rsidRPr="00555E21" w14:paraId="24EFAED8" w14:textId="77777777" w:rsidTr="00727C73">
        <w:trPr>
          <w:trHeight w:val="255"/>
        </w:trPr>
        <w:tc>
          <w:tcPr>
            <w:tcW w:w="3473" w:type="dxa"/>
            <w:vMerge/>
            <w:shd w:val="clear" w:color="auto" w:fill="D9D9D9" w:themeFill="background1" w:themeFillShade="D9"/>
          </w:tcPr>
          <w:p w14:paraId="772815AB" w14:textId="77777777" w:rsidR="00775272" w:rsidRPr="00555E21" w:rsidRDefault="00775272" w:rsidP="00727C73">
            <w:pPr>
              <w:rPr>
                <w:rFonts w:ascii="Calibri" w:hAnsi="Calibri" w:cs="Calibri"/>
              </w:rPr>
            </w:pPr>
          </w:p>
        </w:tc>
        <w:tc>
          <w:tcPr>
            <w:tcW w:w="5398" w:type="dxa"/>
            <w:shd w:val="clear" w:color="auto" w:fill="D9D9D9" w:themeFill="background1" w:themeFillShade="D9"/>
          </w:tcPr>
          <w:p w14:paraId="57D4303D"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Frowning</w:t>
            </w:r>
          </w:p>
        </w:tc>
        <w:tc>
          <w:tcPr>
            <w:tcW w:w="690" w:type="dxa"/>
            <w:shd w:val="clear" w:color="auto" w:fill="D9D9D9" w:themeFill="background1" w:themeFillShade="D9"/>
          </w:tcPr>
          <w:p w14:paraId="024B7C64" w14:textId="77777777" w:rsidR="00775272" w:rsidRPr="00555E21" w:rsidRDefault="00775272" w:rsidP="00727C73">
            <w:pPr>
              <w:rPr>
                <w:rFonts w:ascii="Calibri" w:hAnsi="Calibri" w:cs="Calibri"/>
              </w:rPr>
            </w:pPr>
          </w:p>
        </w:tc>
      </w:tr>
      <w:tr w:rsidR="00775272" w:rsidRPr="00555E21" w14:paraId="311BF5A0" w14:textId="77777777" w:rsidTr="00727C73">
        <w:trPr>
          <w:trHeight w:val="167"/>
        </w:trPr>
        <w:tc>
          <w:tcPr>
            <w:tcW w:w="3473" w:type="dxa"/>
            <w:vMerge w:val="restart"/>
          </w:tcPr>
          <w:p w14:paraId="1A1355E3" w14:textId="77777777" w:rsidR="00775272" w:rsidRPr="00555E21" w:rsidRDefault="00775272" w:rsidP="00727C73">
            <w:pPr>
              <w:rPr>
                <w:rFonts w:ascii="Calibri" w:hAnsi="Calibri" w:cs="Calibri"/>
              </w:rPr>
            </w:pPr>
            <w:r w:rsidRPr="00555E21">
              <w:rPr>
                <w:rFonts w:ascii="Calibri" w:hAnsi="Calibri" w:cs="Calibri"/>
              </w:rPr>
              <w:t>Q10. Why is FACIAL EXPRESSION important in acting?</w:t>
            </w:r>
          </w:p>
        </w:tc>
        <w:tc>
          <w:tcPr>
            <w:tcW w:w="5398" w:type="dxa"/>
          </w:tcPr>
          <w:p w14:paraId="72D29F88"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makes the actor louder</w:t>
            </w:r>
          </w:p>
        </w:tc>
        <w:tc>
          <w:tcPr>
            <w:tcW w:w="690" w:type="dxa"/>
          </w:tcPr>
          <w:p w14:paraId="153F1BD8" w14:textId="77777777" w:rsidR="00775272" w:rsidRPr="00555E21" w:rsidRDefault="00775272" w:rsidP="00727C73">
            <w:pPr>
              <w:rPr>
                <w:rFonts w:ascii="Calibri" w:hAnsi="Calibri" w:cs="Calibri"/>
              </w:rPr>
            </w:pPr>
          </w:p>
        </w:tc>
      </w:tr>
      <w:tr w:rsidR="00775272" w:rsidRPr="00555E21" w14:paraId="5C40841C" w14:textId="77777777" w:rsidTr="00727C73">
        <w:trPr>
          <w:trHeight w:val="183"/>
        </w:trPr>
        <w:tc>
          <w:tcPr>
            <w:tcW w:w="3473" w:type="dxa"/>
            <w:vMerge/>
          </w:tcPr>
          <w:p w14:paraId="18AAD1E5" w14:textId="77777777" w:rsidR="00775272" w:rsidRPr="00555E21" w:rsidRDefault="00775272" w:rsidP="00727C73">
            <w:pPr>
              <w:rPr>
                <w:rFonts w:ascii="Calibri" w:hAnsi="Calibri" w:cs="Calibri"/>
              </w:rPr>
            </w:pPr>
          </w:p>
        </w:tc>
        <w:tc>
          <w:tcPr>
            <w:tcW w:w="5398" w:type="dxa"/>
          </w:tcPr>
          <w:p w14:paraId="6C42FEB4"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adds depth to the character by showing emotions</w:t>
            </w:r>
          </w:p>
        </w:tc>
        <w:tc>
          <w:tcPr>
            <w:tcW w:w="690" w:type="dxa"/>
          </w:tcPr>
          <w:p w14:paraId="6132284A" w14:textId="77777777" w:rsidR="00775272" w:rsidRPr="00555E21" w:rsidRDefault="00775272" w:rsidP="00727C73">
            <w:pPr>
              <w:rPr>
                <w:rFonts w:ascii="Calibri" w:hAnsi="Calibri" w:cs="Calibri"/>
              </w:rPr>
            </w:pPr>
          </w:p>
        </w:tc>
      </w:tr>
      <w:tr w:rsidR="00775272" w:rsidRPr="00555E21" w14:paraId="1CA92CD3" w14:textId="77777777" w:rsidTr="00727C73">
        <w:trPr>
          <w:trHeight w:val="97"/>
        </w:trPr>
        <w:tc>
          <w:tcPr>
            <w:tcW w:w="3473" w:type="dxa"/>
            <w:vMerge/>
          </w:tcPr>
          <w:p w14:paraId="32190F39" w14:textId="77777777" w:rsidR="00775272" w:rsidRPr="00555E21" w:rsidRDefault="00775272" w:rsidP="00727C73">
            <w:pPr>
              <w:rPr>
                <w:rFonts w:ascii="Calibri" w:hAnsi="Calibri" w:cs="Calibri"/>
              </w:rPr>
            </w:pPr>
          </w:p>
        </w:tc>
        <w:tc>
          <w:tcPr>
            <w:tcW w:w="5398" w:type="dxa"/>
          </w:tcPr>
          <w:p w14:paraId="0669CA83" w14:textId="77777777" w:rsidR="00775272" w:rsidRPr="00555E21" w:rsidRDefault="00775272" w:rsidP="00727C73">
            <w:pPr>
              <w:rPr>
                <w:rFonts w:ascii="Calibri" w:hAnsi="Calibri" w:cs="Calibri"/>
              </w:rPr>
            </w:pPr>
            <w:r w:rsidRPr="00555E21">
              <w:rPr>
                <w:rStyle w:val="text-format-content"/>
                <w:rFonts w:ascii="Calibri" w:hAnsi="Calibri" w:cs="Calibri"/>
                <w:color w:val="242424"/>
              </w:rPr>
              <w:t>It helps the actor move faster</w:t>
            </w:r>
          </w:p>
        </w:tc>
        <w:tc>
          <w:tcPr>
            <w:tcW w:w="690" w:type="dxa"/>
          </w:tcPr>
          <w:p w14:paraId="238ABE09" w14:textId="77777777" w:rsidR="00775272" w:rsidRPr="00555E21" w:rsidRDefault="00775272" w:rsidP="00727C73">
            <w:pPr>
              <w:rPr>
                <w:rFonts w:ascii="Calibri" w:hAnsi="Calibri" w:cs="Calibri"/>
              </w:rPr>
            </w:pPr>
          </w:p>
        </w:tc>
      </w:tr>
    </w:tbl>
    <w:p w14:paraId="569D2D77" w14:textId="187AE015" w:rsidR="00B75846" w:rsidRPr="00555E21" w:rsidRDefault="000C6E32" w:rsidP="00F56D72">
      <w:pPr>
        <w:rPr>
          <w:rFonts w:ascii="Calibri" w:hAnsi="Calibri" w:cs="Calibri"/>
          <w:sz w:val="12"/>
          <w:szCs w:val="12"/>
        </w:rPr>
      </w:pPr>
      <w:r w:rsidRPr="0006405C">
        <w:rPr>
          <w:rFonts w:ascii="Calibri" w:hAnsi="Calibri" w:cs="Calibri"/>
          <w:noProof/>
          <w:lang w:val="en-GB" w:eastAsia="en-GB"/>
        </w:rPr>
        <mc:AlternateContent>
          <mc:Choice Requires="wps">
            <w:drawing>
              <wp:anchor distT="0" distB="0" distL="114300" distR="114300" simplePos="0" relativeHeight="251863040" behindDoc="0" locked="0" layoutInCell="1" allowOverlap="1" wp14:anchorId="3CF34757" wp14:editId="5C04B9E8">
                <wp:simplePos x="0" y="0"/>
                <wp:positionH relativeFrom="margin">
                  <wp:posOffset>0</wp:posOffset>
                </wp:positionH>
                <wp:positionV relativeFrom="bottomMargin">
                  <wp:posOffset>-278130</wp:posOffset>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2C2E7EC" w14:textId="77777777" w:rsidR="00005735" w:rsidRPr="00404745" w:rsidRDefault="00005735"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F34757" id="Text Box 1677711420" o:spid="_x0000_s1034" type="#_x0000_t202" style="position:absolute;margin-left:0;margin-top:-21.9pt;width:121.4pt;height:34.5pt;z-index:251863040;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" fillcolor="white [3201]" strokeweight=".5pt">
                <v:textbox>
                  <w:txbxContent>
                    <w:p w14:paraId="12C2E7EC" w14:textId="77777777" w:rsidR="00005735" w:rsidRPr="00404745" w:rsidRDefault="00005735"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76672" behindDoc="0" locked="0" layoutInCell="1" allowOverlap="1" wp14:anchorId="7CDCDF26" wp14:editId="76087A87">
                <wp:simplePos x="0" y="0"/>
                <wp:positionH relativeFrom="margin">
                  <wp:posOffset>4140200</wp:posOffset>
                </wp:positionH>
                <wp:positionV relativeFrom="margin">
                  <wp:posOffset>275590</wp:posOffset>
                </wp:positionV>
                <wp:extent cx="2207895" cy="389255"/>
                <wp:effectExtent l="0" t="0" r="20955" b="1079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38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84CBD1" w14:textId="77777777" w:rsidR="00005735" w:rsidRDefault="00005735" w:rsidP="00A82F3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CDF26" id="_x0000_s1035" type="#_x0000_t202" style="position:absolute;margin-left:326pt;margin-top:21.7pt;width:173.85pt;height:30.6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" fillcolor="white [3201]" strokecolor="black [3200]" strokeweight="1.5pt">
                <v:textbox>
                  <w:txbxContent>
                    <w:p w14:paraId="6584CBD1" w14:textId="77777777" w:rsidR="00005735" w:rsidRDefault="00005735" w:rsidP="00A82F3B">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73600" behindDoc="1" locked="0" layoutInCell="1" allowOverlap="1" wp14:anchorId="4CBFCA5C" wp14:editId="655B4F28">
                <wp:simplePos x="0" y="0"/>
                <wp:positionH relativeFrom="margin">
                  <wp:posOffset>-396875</wp:posOffset>
                </wp:positionH>
                <wp:positionV relativeFrom="page">
                  <wp:posOffset>414020</wp:posOffset>
                </wp:positionV>
                <wp:extent cx="6745605" cy="1190625"/>
                <wp:effectExtent l="0" t="0" r="17145"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0129FB9" w14:textId="5D9ECEDB" w:rsidR="00005735" w:rsidRDefault="00005735" w:rsidP="00A82F3B">
                            <w:r>
                              <w:t xml:space="preserve">Task 2 - Introduction to Drama Quiz: </w:t>
                            </w:r>
                          </w:p>
                          <w:p w14:paraId="1B059D50" w14:textId="29FD6EB1" w:rsidR="00005735" w:rsidRDefault="00005735" w:rsidP="00A82F3B">
                            <w:r>
                              <w:rPr>
                                <w:noProof/>
                                <w:lang w:val="en-GB" w:eastAsia="en-GB"/>
                              </w:rPr>
                              <w:drawing>
                                <wp:inline distT="0" distB="0" distL="0" distR="0" wp14:anchorId="7A8C51A4" wp14:editId="7424FC82">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FCA5C" id="_x0000_s1036" type="#_x0000_t202" style="position:absolute;margin-left:-31.25pt;margin-top:32.6pt;width:531.15pt;height:93.7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" fillcolor="white [3201]" strokecolor="black [3200]" strokeweight="1.5pt">
                <v:textbox>
                  <w:txbxContent>
                    <w:p w14:paraId="20129FB9" w14:textId="5D9ECEDB" w:rsidR="00005735" w:rsidRDefault="00005735" w:rsidP="00A82F3B">
                      <w:r>
                        <w:t xml:space="preserve">Task 2 - Introduction to Drama Quiz: </w:t>
                      </w:r>
                    </w:p>
                    <w:p w14:paraId="1B059D50" w14:textId="29FD6EB1" w:rsidR="00005735" w:rsidRDefault="00005735" w:rsidP="00A82F3B">
                      <w:r>
                        <w:rPr>
                          <w:noProof/>
                          <w:lang w:val="en-GB" w:eastAsia="en-GB"/>
                        </w:rPr>
                        <w:drawing>
                          <wp:inline distT="0" distB="0" distL="0" distR="0" wp14:anchorId="7A8C51A4" wp14:editId="7424FC82">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4C27E1" w:rsidRPr="00555E21">
        <w:rPr>
          <w:rFonts w:ascii="Calibri" w:hAnsi="Calibri" w:cs="Calibri"/>
          <w:noProof/>
          <w:lang w:val="en-GB" w:eastAsia="en-GB"/>
        </w:rPr>
        <mc:AlternateContent>
          <mc:Choice Requires="wps">
            <w:drawing>
              <wp:anchor distT="45720" distB="45720" distL="114300" distR="114300" simplePos="0" relativeHeight="251678720" behindDoc="0" locked="0" layoutInCell="1" allowOverlap="1" wp14:anchorId="0606C124" wp14:editId="358C7514">
                <wp:simplePos x="0" y="0"/>
                <wp:positionH relativeFrom="column">
                  <wp:posOffset>4920147</wp:posOffset>
                </wp:positionH>
                <wp:positionV relativeFrom="page">
                  <wp:posOffset>553085</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52B376" w14:textId="57D20BD8" w:rsidR="00005735" w:rsidRDefault="00005735">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06C124" id="_x0000_s1037" type="#_x0000_t202" style="position:absolute;margin-left:387.4pt;margin-top:43.55pt;width:119.35pt;height:32.15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" filled="f" stroked="f">
                <v:textbox style="mso-fit-shape-to-text:t">
                  <w:txbxContent>
                    <w:p w14:paraId="3752B376" w14:textId="57D20BD8" w:rsidR="00005735" w:rsidRDefault="00005735">
                      <w:r w:rsidRPr="000B26A7">
                        <w:rPr>
                          <w:b/>
                          <w:bCs/>
                        </w:rPr>
                        <w:t>Score:</w:t>
                      </w:r>
                      <w:r w:rsidRPr="000B26A7">
                        <w:t xml:space="preserve"> ______ / </w:t>
                      </w:r>
                      <w:r>
                        <w:t>10</w:t>
                      </w:r>
                    </w:p>
                  </w:txbxContent>
                </v:textbox>
                <w10:wrap type="square" anchory="page"/>
              </v:shape>
            </w:pict>
          </mc:Fallback>
        </mc:AlternateContent>
      </w:r>
    </w:p>
    <w:p w14:paraId="2B3C44B5" w14:textId="4CC7E4C0" w:rsidR="003B1C47" w:rsidRPr="00555E21" w:rsidRDefault="003B1C47" w:rsidP="00F56D72">
      <w:pPr>
        <w:rPr>
          <w:rFonts w:ascii="Calibri" w:hAnsi="Calibri" w:cs="Calibri"/>
        </w:rPr>
      </w:pPr>
    </w:p>
    <w:p w14:paraId="122D6887" w14:textId="713B1587" w:rsidR="003B1C47" w:rsidRPr="00555E21" w:rsidRDefault="000C6E32"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81792" behindDoc="1" locked="0" layoutInCell="1" allowOverlap="1" wp14:anchorId="23D646EF" wp14:editId="1D7A5168">
                <wp:simplePos x="0" y="0"/>
                <wp:positionH relativeFrom="margin">
                  <wp:posOffset>-401320</wp:posOffset>
                </wp:positionH>
                <wp:positionV relativeFrom="margin">
                  <wp:posOffset>1468755</wp:posOffset>
                </wp:positionV>
                <wp:extent cx="6716395" cy="6790690"/>
                <wp:effectExtent l="0" t="0" r="27305" b="10160"/>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790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98F9FA" w14:textId="5BFA9B4B"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“Why did you do that?</w:t>
                            </w:r>
                            <w:r w:rsidRPr="0002234D">
                              <w:rPr>
                                <w:rStyle w:val="eop"/>
                                <w:rFonts w:ascii="Calibri" w:eastAsiaTheme="majorEastAsia" w:hAnsi="Calibri" w:cs="Calibri"/>
                                <w:color w:val="000000"/>
                                <w:sz w:val="28"/>
                                <w:szCs w:val="28"/>
                              </w:rPr>
                              <w:t> </w:t>
                            </w:r>
                          </w:p>
                          <w:p w14:paraId="446B35DC" w14:textId="3636D6E9"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6971D28D" w14:textId="4A3F6331"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0DBABD32" w14:textId="4F59FBAF"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p>
                          <w:p w14:paraId="4FF8E4AE" w14:textId="77777777"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Can’t you see she is upset?</w:t>
                            </w:r>
                            <w:r w:rsidRPr="0002234D">
                              <w:rPr>
                                <w:rStyle w:val="eop"/>
                                <w:rFonts w:ascii="Calibri" w:eastAsiaTheme="majorEastAsia" w:hAnsi="Calibri" w:cs="Calibri"/>
                                <w:color w:val="000000"/>
                                <w:sz w:val="28"/>
                                <w:szCs w:val="28"/>
                              </w:rPr>
                              <w:t> </w:t>
                            </w:r>
                          </w:p>
                          <w:p w14:paraId="62429C93" w14:textId="5A15D5C2"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AB8FC" w14:textId="77777777" w:rsidR="00005735" w:rsidRPr="00CB7558" w:rsidRDefault="00005735" w:rsidP="004225F7">
                            <w:pPr>
                              <w:pStyle w:val="paragraph"/>
                              <w:spacing w:before="0" w:beforeAutospacing="0" w:after="0" w:afterAutospacing="0"/>
                              <w:textAlignment w:val="baseline"/>
                              <w:rPr>
                                <w:rFonts w:ascii="Calibri" w:hAnsi="Calibri" w:cs="Calibri"/>
                                <w:sz w:val="2"/>
                                <w:szCs w:val="2"/>
                                <w:u w:val="single"/>
                              </w:rPr>
                            </w:pPr>
                          </w:p>
                          <w:p w14:paraId="7A8CEB1A" w14:textId="156156A0" w:rsidR="00005735" w:rsidRPr="0002234D" w:rsidRDefault="00005735" w:rsidP="004225F7">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39554C8F" w14:textId="77777777" w:rsidR="00005735" w:rsidRDefault="00005735" w:rsidP="00193712">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BDAFDEE" w14:textId="23A18B30" w:rsidR="00005735" w:rsidRPr="000F2E2A" w:rsidRDefault="00005735" w:rsidP="00193712">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5868BB5C" w14:textId="77777777" w:rsidR="00005735" w:rsidRDefault="00005735" w:rsidP="00193712">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F968AD" w14:textId="6A5BA228" w:rsidR="00005735" w:rsidRPr="000F2E2A" w:rsidRDefault="00005735" w:rsidP="00193712">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5DC7835" w14:textId="0135B225" w:rsidR="00005735" w:rsidRDefault="00005735" w:rsidP="00193712">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451823BF" w14:textId="4671D274" w:rsidR="00005735" w:rsidRPr="000F2E2A" w:rsidRDefault="00005735" w:rsidP="00193712">
                            <w:pPr>
                              <w:rPr>
                                <w:i/>
                              </w:rPr>
                            </w:pPr>
                            <w:r w:rsidRPr="000F2E2A">
                              <w:rPr>
                                <w:rFonts w:ascii="Calibri" w:hAnsi="Calibri" w:cs="Calibri"/>
                                <w:i/>
                                <w:sz w:val="28"/>
                                <w:szCs w:val="28"/>
                              </w:rPr>
                              <w:t>I will do this to show_________________________________________________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646EF" id="_x0000_s1038" type="#_x0000_t202" style="position:absolute;margin-left:-31.6pt;margin-top:115.65pt;width:528.85pt;height:534.7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" fillcolor="white [3201]" strokecolor="black [3200]" strokeweight="1.5pt">
                <v:textbox>
                  <w:txbxContent>
                    <w:p w14:paraId="3E98F9FA" w14:textId="5BFA9B4B"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“Why did you do that?</w:t>
                      </w:r>
                      <w:r w:rsidRPr="0002234D">
                        <w:rPr>
                          <w:rStyle w:val="eop"/>
                          <w:rFonts w:ascii="Calibri" w:eastAsiaTheme="majorEastAsia" w:hAnsi="Calibri" w:cs="Calibri"/>
                          <w:color w:val="000000"/>
                          <w:sz w:val="28"/>
                          <w:szCs w:val="28"/>
                        </w:rPr>
                        <w:t> </w:t>
                      </w:r>
                    </w:p>
                    <w:p w14:paraId="446B35DC" w14:textId="3636D6E9"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6971D28D" w14:textId="4A3F6331"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0DBABD32" w14:textId="4F59FBAF"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p>
                    <w:p w14:paraId="4FF8E4AE" w14:textId="77777777"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Can’t you see she is upset?</w:t>
                      </w:r>
                      <w:r w:rsidRPr="0002234D">
                        <w:rPr>
                          <w:rStyle w:val="eop"/>
                          <w:rFonts w:ascii="Calibri" w:eastAsiaTheme="majorEastAsia" w:hAnsi="Calibri" w:cs="Calibri"/>
                          <w:color w:val="000000"/>
                          <w:sz w:val="28"/>
                          <w:szCs w:val="28"/>
                        </w:rPr>
                        <w:t> </w:t>
                      </w:r>
                    </w:p>
                    <w:p w14:paraId="62429C93" w14:textId="5A15D5C2" w:rsidR="00005735" w:rsidRPr="0002234D" w:rsidRDefault="00005735"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AB8FC" w14:textId="77777777" w:rsidR="00005735" w:rsidRPr="00CB7558" w:rsidRDefault="00005735" w:rsidP="004225F7">
                      <w:pPr>
                        <w:pStyle w:val="paragraph"/>
                        <w:spacing w:before="0" w:beforeAutospacing="0" w:after="0" w:afterAutospacing="0"/>
                        <w:textAlignment w:val="baseline"/>
                        <w:rPr>
                          <w:rFonts w:ascii="Calibri" w:hAnsi="Calibri" w:cs="Calibri"/>
                          <w:sz w:val="2"/>
                          <w:szCs w:val="2"/>
                          <w:u w:val="single"/>
                        </w:rPr>
                      </w:pPr>
                    </w:p>
                    <w:p w14:paraId="7A8CEB1A" w14:textId="156156A0" w:rsidR="00005735" w:rsidRPr="0002234D" w:rsidRDefault="00005735" w:rsidP="004225F7">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39554C8F" w14:textId="77777777" w:rsidR="00005735" w:rsidRDefault="00005735" w:rsidP="00193712">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BDAFDEE" w14:textId="23A18B30" w:rsidR="00005735" w:rsidRPr="000F2E2A" w:rsidRDefault="00005735" w:rsidP="00193712">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5868BB5C" w14:textId="77777777" w:rsidR="00005735" w:rsidRDefault="00005735" w:rsidP="00193712">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F968AD" w14:textId="6A5BA228" w:rsidR="00005735" w:rsidRPr="000F2E2A" w:rsidRDefault="00005735" w:rsidP="00193712">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5DC7835" w14:textId="0135B225" w:rsidR="00005735" w:rsidRDefault="00005735" w:rsidP="00193712">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451823BF" w14:textId="4671D274" w:rsidR="00005735" w:rsidRPr="000F2E2A" w:rsidRDefault="00005735" w:rsidP="00193712">
                      <w:pPr>
                        <w:rPr>
                          <w:i/>
                        </w:rPr>
                      </w:pPr>
                      <w:r w:rsidRPr="000F2E2A">
                        <w:rPr>
                          <w:rFonts w:ascii="Calibri" w:hAnsi="Calibri" w:cs="Calibri"/>
                          <w:i/>
                          <w:sz w:val="28"/>
                          <w:szCs w:val="28"/>
                        </w:rPr>
                        <w:t>I will do this to show_________________________________________________</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0768" behindDoc="1" locked="0" layoutInCell="1" allowOverlap="1" wp14:anchorId="39B2DC51" wp14:editId="23E0FB2F">
                <wp:simplePos x="0" y="0"/>
                <wp:positionH relativeFrom="margin">
                  <wp:posOffset>-401320</wp:posOffset>
                </wp:positionH>
                <wp:positionV relativeFrom="page">
                  <wp:posOffset>575310</wp:posOffset>
                </wp:positionV>
                <wp:extent cx="6716395" cy="1704975"/>
                <wp:effectExtent l="0" t="0" r="27305" b="28575"/>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44810B4" w14:textId="77777777" w:rsidR="00005735" w:rsidRDefault="00005735" w:rsidP="000C6E32">
                            <w:r w:rsidRPr="00103623">
                              <w:rPr>
                                <w:b/>
                              </w:rPr>
                              <w:t>Task three- Introduction to Drama Written</w:t>
                            </w:r>
                            <w:r>
                              <w:t xml:space="preserve">  </w:t>
                            </w:r>
                          </w:p>
                          <w:p w14:paraId="1CA1E022" w14:textId="2A69B4C1" w:rsidR="00005735" w:rsidRPr="004C4DB0" w:rsidRDefault="00005735"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BC9A5AA" w14:textId="77777777" w:rsidR="00005735" w:rsidRPr="004C4DB0" w:rsidRDefault="00005735" w:rsidP="004C4DB0">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1E552FC" w14:textId="77777777" w:rsidR="00005735" w:rsidRPr="004C4DB0" w:rsidRDefault="00005735" w:rsidP="004C4DB0">
                            <w:r w:rsidRPr="004C4DB0">
                              <w:rPr>
                                <w:lang w:val="en-GB"/>
                              </w:rPr>
                              <w:t>Highlight every key term that you use.</w:t>
                            </w:r>
                            <w:r w:rsidRPr="004C4DB0">
                              <w:rPr>
                                <w:rFonts w:ascii="Arial" w:hAnsi="Arial" w:cs="Arial"/>
                                <w:lang w:val="en-GB"/>
                              </w:rPr>
                              <w:t> </w:t>
                            </w:r>
                            <w:r w:rsidRPr="004C4DB0">
                              <w:t> </w:t>
                            </w:r>
                          </w:p>
                          <w:p w14:paraId="0672C904" w14:textId="7608C08C" w:rsidR="00005735" w:rsidRPr="004C4DB0" w:rsidRDefault="00005735" w:rsidP="006E06FC">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7C964184" w14:textId="149C1D07" w:rsidR="00005735" w:rsidRPr="004C4DB0" w:rsidRDefault="00005735" w:rsidP="004C4DB0">
                            <w:r w:rsidRPr="004C4DB0">
                              <w:rPr>
                                <w:noProof/>
                                <w:lang w:val="en-GB" w:eastAsia="en-GB"/>
                              </w:rPr>
                              <w:drawing>
                                <wp:inline distT="0" distB="0" distL="0" distR="0" wp14:anchorId="450CF1B7" wp14:editId="0E37FAC5">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B5C6575" w14:textId="77777777" w:rsidR="00005735" w:rsidRPr="004C4DB0" w:rsidRDefault="00005735" w:rsidP="004C4DB0">
                            <w:r w:rsidRPr="004C4DB0">
                              <w:t> </w:t>
                            </w:r>
                          </w:p>
                          <w:p w14:paraId="12AD00C4" w14:textId="77777777" w:rsidR="00005735" w:rsidRPr="004C4DB0" w:rsidRDefault="00005735" w:rsidP="004C4DB0">
                            <w:r w:rsidRPr="004C4DB0">
                              <w:t> </w:t>
                            </w:r>
                          </w:p>
                          <w:p w14:paraId="120308B7" w14:textId="77777777" w:rsidR="00005735" w:rsidRPr="004C4DB0" w:rsidRDefault="00005735" w:rsidP="004C4DB0">
                            <w:r w:rsidRPr="004C4DB0">
                              <w:t>“Why did you do that? </w:t>
                            </w:r>
                          </w:p>
                          <w:p w14:paraId="19722016" w14:textId="77777777" w:rsidR="00005735" w:rsidRPr="004C4DB0" w:rsidRDefault="00005735"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005735" w:rsidRPr="004C4DB0" w:rsidRDefault="00005735" w:rsidP="004C4DB0">
                            <w:proofErr w:type="gramStart"/>
                            <w:r w:rsidRPr="004C4DB0">
                              <w:t>Can’t</w:t>
                            </w:r>
                            <w:proofErr w:type="gramEnd"/>
                            <w:r w:rsidRPr="004C4DB0">
                              <w:t xml:space="preserve"> you see she is upset? </w:t>
                            </w:r>
                          </w:p>
                          <w:p w14:paraId="6D98DE07" w14:textId="77777777" w:rsidR="00005735" w:rsidRPr="004C4DB0" w:rsidRDefault="00005735"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005735" w:rsidRDefault="00005735" w:rsidP="001937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2DC51" id="_x0000_s1039" type="#_x0000_t202" style="position:absolute;margin-left:-31.6pt;margin-top:45.3pt;width:528.85pt;height:134.2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" fillcolor="white [3201]" strokecolor="black [3200]" strokeweight="1.5pt">
                <v:textbox>
                  <w:txbxContent>
                    <w:p w14:paraId="344810B4" w14:textId="77777777" w:rsidR="00005735" w:rsidRDefault="00005735" w:rsidP="000C6E32">
                      <w:r w:rsidRPr="00103623">
                        <w:rPr>
                          <w:b/>
                        </w:rPr>
                        <w:t>Task three- Introduction to Drama Written</w:t>
                      </w:r>
                      <w:r>
                        <w:t xml:space="preserve">  </w:t>
                      </w:r>
                    </w:p>
                    <w:p w14:paraId="1CA1E022" w14:textId="2A69B4C1" w:rsidR="00005735" w:rsidRPr="004C4DB0" w:rsidRDefault="00005735"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BC9A5AA" w14:textId="77777777" w:rsidR="00005735" w:rsidRPr="004C4DB0" w:rsidRDefault="00005735" w:rsidP="004C4DB0">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1E552FC" w14:textId="77777777" w:rsidR="00005735" w:rsidRPr="004C4DB0" w:rsidRDefault="00005735" w:rsidP="004C4DB0">
                      <w:r w:rsidRPr="004C4DB0">
                        <w:rPr>
                          <w:lang w:val="en-GB"/>
                        </w:rPr>
                        <w:t>Highlight every key term that you use.</w:t>
                      </w:r>
                      <w:r w:rsidRPr="004C4DB0">
                        <w:rPr>
                          <w:rFonts w:ascii="Arial" w:hAnsi="Arial" w:cs="Arial"/>
                          <w:lang w:val="en-GB"/>
                        </w:rPr>
                        <w:t> </w:t>
                      </w:r>
                      <w:r w:rsidRPr="004C4DB0">
                        <w:t> </w:t>
                      </w:r>
                    </w:p>
                    <w:p w14:paraId="0672C904" w14:textId="7608C08C" w:rsidR="00005735" w:rsidRPr="004C4DB0" w:rsidRDefault="00005735" w:rsidP="006E06FC">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7C964184" w14:textId="149C1D07" w:rsidR="00005735" w:rsidRPr="004C4DB0" w:rsidRDefault="00005735" w:rsidP="004C4DB0">
                      <w:r w:rsidRPr="004C4DB0">
                        <w:rPr>
                          <w:noProof/>
                          <w:lang w:val="en-GB" w:eastAsia="en-GB"/>
                        </w:rPr>
                        <w:drawing>
                          <wp:inline distT="0" distB="0" distL="0" distR="0" wp14:anchorId="450CF1B7" wp14:editId="0E37FAC5">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B5C6575" w14:textId="77777777" w:rsidR="00005735" w:rsidRPr="004C4DB0" w:rsidRDefault="00005735" w:rsidP="004C4DB0">
                      <w:r w:rsidRPr="004C4DB0">
                        <w:t> </w:t>
                      </w:r>
                    </w:p>
                    <w:p w14:paraId="12AD00C4" w14:textId="77777777" w:rsidR="00005735" w:rsidRPr="004C4DB0" w:rsidRDefault="00005735" w:rsidP="004C4DB0">
                      <w:r w:rsidRPr="004C4DB0">
                        <w:t> </w:t>
                      </w:r>
                    </w:p>
                    <w:p w14:paraId="120308B7" w14:textId="77777777" w:rsidR="00005735" w:rsidRPr="004C4DB0" w:rsidRDefault="00005735" w:rsidP="004C4DB0">
                      <w:r w:rsidRPr="004C4DB0">
                        <w:t>“Why did you do that? </w:t>
                      </w:r>
                    </w:p>
                    <w:p w14:paraId="19722016" w14:textId="77777777" w:rsidR="00005735" w:rsidRPr="004C4DB0" w:rsidRDefault="00005735"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005735" w:rsidRPr="004C4DB0" w:rsidRDefault="00005735" w:rsidP="004C4DB0">
                      <w:proofErr w:type="gramStart"/>
                      <w:r w:rsidRPr="004C4DB0">
                        <w:t>Can’t</w:t>
                      </w:r>
                      <w:proofErr w:type="gramEnd"/>
                      <w:r w:rsidRPr="004C4DB0">
                        <w:t xml:space="preserve"> you see she is upset? </w:t>
                      </w:r>
                    </w:p>
                    <w:p w14:paraId="6D98DE07" w14:textId="77777777" w:rsidR="00005735" w:rsidRPr="004C4DB0" w:rsidRDefault="00005735"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005735" w:rsidRDefault="00005735" w:rsidP="00193712"/>
                  </w:txbxContent>
                </v:textbox>
                <w10:wrap type="square" anchorx="margin" anchory="page"/>
              </v:shape>
            </w:pict>
          </mc:Fallback>
        </mc:AlternateContent>
      </w:r>
      <w:r w:rsidR="00575BD1" w:rsidRPr="00555E21">
        <w:rPr>
          <w:rFonts w:ascii="Calibri" w:hAnsi="Calibri" w:cs="Calibri"/>
          <w:noProof/>
          <w:lang w:val="en-GB" w:eastAsia="en-GB"/>
        </w:rPr>
        <mc:AlternateContent>
          <mc:Choice Requires="wps">
            <w:drawing>
              <wp:anchor distT="45720" distB="45720" distL="114300" distR="114300" simplePos="0" relativeHeight="251682816" behindDoc="0" locked="0" layoutInCell="1" allowOverlap="1" wp14:anchorId="3F607874" wp14:editId="2AF1AD70">
                <wp:simplePos x="0" y="0"/>
                <wp:positionH relativeFrom="margin">
                  <wp:posOffset>4976495</wp:posOffset>
                </wp:positionH>
                <wp:positionV relativeFrom="page">
                  <wp:posOffset>1318895</wp:posOffset>
                </wp:positionV>
                <wp:extent cx="1334770" cy="797560"/>
                <wp:effectExtent l="0" t="0" r="17780"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6D9D05" w14:textId="77777777" w:rsidR="00005735" w:rsidRDefault="00005735" w:rsidP="0019371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7874" id="_x0000_s1040" type="#_x0000_t202" style="position:absolute;margin-left:391.85pt;margin-top:103.85pt;width:105.1pt;height:62.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" fillcolor="white [3201]" strokecolor="black [3200]" strokeweight="1.5pt">
                <v:textbox>
                  <w:txbxContent>
                    <w:p w14:paraId="076D9D05" w14:textId="77777777" w:rsidR="00005735" w:rsidRDefault="00005735" w:rsidP="00193712">
                      <w:r>
                        <w:t xml:space="preserve">Due date: </w:t>
                      </w:r>
                    </w:p>
                  </w:txbxContent>
                </v:textbox>
                <w10:wrap type="square" anchorx="margin" anchory="page"/>
              </v:shape>
            </w:pict>
          </mc:Fallback>
        </mc:AlternateContent>
      </w:r>
    </w:p>
    <w:p w14:paraId="711F592A" w14:textId="339F722C" w:rsidR="00CB7558" w:rsidRPr="00555E21" w:rsidRDefault="000C6E32" w:rsidP="00963C2D">
      <w:pPr>
        <w:jc w:val="center"/>
        <w:rPr>
          <w:rFonts w:ascii="Calibri" w:hAnsi="Calibri" w:cs="Calibri"/>
          <w:sz w:val="28"/>
          <w:szCs w:val="28"/>
          <w:u w:val="single"/>
        </w:rPr>
      </w:pPr>
      <w:r w:rsidRPr="000C6E32">
        <w:rPr>
          <w:rFonts w:ascii="Calibri" w:hAnsi="Calibri" w:cs="Calibri"/>
          <w:sz w:val="28"/>
          <w:szCs w:val="28"/>
          <w:u w:val="single"/>
        </w:rPr>
        <w:lastRenderedPageBreak/>
        <w:t>Task three-</w:t>
      </w:r>
      <w:r>
        <w:rPr>
          <w:rFonts w:ascii="Calibri" w:hAnsi="Calibri" w:cs="Calibri"/>
          <w:sz w:val="28"/>
          <w:szCs w:val="28"/>
          <w:u w:val="single"/>
        </w:rPr>
        <w:t xml:space="preserve"> Introduction to Drama Written</w:t>
      </w:r>
      <w:r w:rsidR="004225F7" w:rsidRPr="00555E21">
        <w:rPr>
          <w:rFonts w:ascii="Calibri" w:hAnsi="Calibri" w:cs="Calibri"/>
          <w:sz w:val="28"/>
          <w:szCs w:val="28"/>
          <w:u w:val="single"/>
        </w:rPr>
        <w:t>: Feedback</w:t>
      </w:r>
    </w:p>
    <w:p w14:paraId="7EFDE9B6" w14:textId="06EBC3C6" w:rsidR="004225F7" w:rsidRPr="00555E21" w:rsidRDefault="000C6E32" w:rsidP="004225F7">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65088" behindDoc="0" locked="0" layoutInCell="1" allowOverlap="1" wp14:anchorId="735659C2" wp14:editId="2F41769E">
                <wp:simplePos x="0" y="0"/>
                <wp:positionH relativeFrom="leftMargin">
                  <wp:posOffset>-627042</wp:posOffset>
                </wp:positionH>
                <wp:positionV relativeFrom="paragraph">
                  <wp:posOffset>1527427</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BCCCF5F"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659C2" id="Text Box 598893360" o:spid="_x0000_s1041" type="#_x0000_t202" style="position:absolute;margin-left:-49.35pt;margin-top:120.25pt;width:203.6pt;height:29.15pt;rotation:90;flip:x;z-index:251865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" fillcolor="white [3201]" strokeweight=".5pt">
                <v:textbox>
                  <w:txbxContent>
                    <w:p w14:paraId="2BCCCF5F"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008E7704">
        <w:rPr>
          <w:noProof/>
          <w:lang w:val="en-GB" w:eastAsia="en-GB"/>
        </w:rPr>
        <w:drawing>
          <wp:anchor distT="0" distB="0" distL="114300" distR="114300" simplePos="0" relativeHeight="251832320" behindDoc="0" locked="0" layoutInCell="1" allowOverlap="1" wp14:anchorId="5139B9E0" wp14:editId="18AC1C93">
            <wp:simplePos x="0" y="0"/>
            <wp:positionH relativeFrom="margin">
              <wp:posOffset>5548184</wp:posOffset>
            </wp:positionH>
            <wp:positionV relativeFrom="paragraph">
              <wp:posOffset>23769</wp:posOffset>
            </wp:positionV>
            <wp:extent cx="635635" cy="3752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4225F7" w:rsidRPr="00555E21">
        <w:rPr>
          <w:rFonts w:ascii="Calibri" w:hAnsi="Calibri" w:cs="Calibri"/>
          <w:szCs w:val="28"/>
          <w:u w:val="single"/>
        </w:rPr>
        <w:t>Student</w:t>
      </w:r>
      <w:r w:rsidR="00CB7558" w:rsidRPr="00555E21">
        <w:rPr>
          <w:rFonts w:ascii="Calibri" w:hAnsi="Calibri" w:cs="Calibri"/>
          <w:szCs w:val="28"/>
          <w:u w:val="single"/>
        </w:rPr>
        <w:t>s</w:t>
      </w:r>
      <w:r w:rsidR="004225F7" w:rsidRPr="00555E21">
        <w:rPr>
          <w:rFonts w:ascii="Calibri" w:hAnsi="Calibri" w:cs="Calibri"/>
          <w:szCs w:val="28"/>
          <w:u w:val="single"/>
        </w:rPr>
        <w:t xml:space="preserve"> to </w:t>
      </w:r>
      <w:r w:rsidR="00CB7558" w:rsidRPr="00555E21">
        <w:rPr>
          <w:rFonts w:ascii="Calibri" w:hAnsi="Calibri" w:cs="Calibri"/>
          <w:szCs w:val="28"/>
          <w:u w:val="single"/>
        </w:rPr>
        <w:t>complete</w:t>
      </w:r>
      <w:r w:rsidR="004225F7" w:rsidRPr="00555E21">
        <w:rPr>
          <w:rFonts w:ascii="Calibri" w:hAnsi="Calibri" w:cs="Calibri"/>
          <w:szCs w:val="28"/>
          <w:u w:val="single"/>
        </w:rPr>
        <w:t xml:space="preserve">: </w:t>
      </w:r>
    </w:p>
    <w:tbl>
      <w:tblPr>
        <w:tblStyle w:val="TableGrid"/>
        <w:tblW w:w="9850" w:type="dxa"/>
        <w:tblLook w:val="04A0" w:firstRow="1" w:lastRow="0" w:firstColumn="1" w:lastColumn="0" w:noHBand="0" w:noVBand="1"/>
      </w:tblPr>
      <w:tblGrid>
        <w:gridCol w:w="8658"/>
        <w:gridCol w:w="1192"/>
      </w:tblGrid>
      <w:tr w:rsidR="004225F7" w:rsidRPr="00555E21" w14:paraId="65728703" w14:textId="77777777" w:rsidTr="00927832">
        <w:trPr>
          <w:trHeight w:val="545"/>
        </w:trPr>
        <w:tc>
          <w:tcPr>
            <w:tcW w:w="8658" w:type="dxa"/>
          </w:tcPr>
          <w:p w14:paraId="6DFBE805" w14:textId="4FA301C7" w:rsidR="004225F7" w:rsidRPr="00555E21" w:rsidRDefault="004225F7" w:rsidP="004225F7">
            <w:pPr>
              <w:rPr>
                <w:rFonts w:ascii="Calibri" w:hAnsi="Calibri" w:cs="Calibri"/>
                <w:szCs w:val="28"/>
              </w:rPr>
            </w:pPr>
            <w:r w:rsidRPr="00555E21">
              <w:rPr>
                <w:rFonts w:ascii="Calibri" w:hAnsi="Calibri" w:cs="Calibri"/>
                <w:szCs w:val="28"/>
              </w:rPr>
              <w:t xml:space="preserve">I have included at least </w:t>
            </w:r>
            <w:r w:rsidR="0002234D" w:rsidRPr="00555E21">
              <w:rPr>
                <w:rFonts w:ascii="Calibri" w:hAnsi="Calibri" w:cs="Calibri"/>
                <w:szCs w:val="28"/>
              </w:rPr>
              <w:t>6</w:t>
            </w:r>
            <w:r w:rsidRPr="00555E21">
              <w:rPr>
                <w:rFonts w:ascii="Calibri" w:hAnsi="Calibri" w:cs="Calibri"/>
                <w:szCs w:val="28"/>
              </w:rPr>
              <w:t xml:space="preserve"> key drama skills.</w:t>
            </w:r>
            <w:r w:rsidRPr="00555E21">
              <w:rPr>
                <w:rFonts w:ascii="Calibri" w:hAnsi="Calibri" w:cs="Calibri"/>
                <w:szCs w:val="28"/>
              </w:rPr>
              <w:tab/>
            </w:r>
          </w:p>
        </w:tc>
        <w:tc>
          <w:tcPr>
            <w:tcW w:w="1192" w:type="dxa"/>
          </w:tcPr>
          <w:p w14:paraId="74010039" w14:textId="4DD0E8B1" w:rsidR="004225F7" w:rsidRPr="00555E21" w:rsidRDefault="004225F7" w:rsidP="004225F7">
            <w:pPr>
              <w:rPr>
                <w:rFonts w:ascii="Calibri" w:hAnsi="Calibri" w:cs="Calibri"/>
                <w:szCs w:val="28"/>
              </w:rPr>
            </w:pPr>
          </w:p>
        </w:tc>
      </w:tr>
      <w:tr w:rsidR="004225F7" w:rsidRPr="00555E21" w14:paraId="7AC119A5" w14:textId="77777777" w:rsidTr="00927832">
        <w:trPr>
          <w:trHeight w:val="581"/>
        </w:trPr>
        <w:tc>
          <w:tcPr>
            <w:tcW w:w="8658" w:type="dxa"/>
          </w:tcPr>
          <w:p w14:paraId="75B2651D" w14:textId="0053E65D" w:rsidR="004225F7" w:rsidRPr="00555E21" w:rsidRDefault="004225F7" w:rsidP="00963C2D">
            <w:pPr>
              <w:rPr>
                <w:rFonts w:ascii="Calibri" w:hAnsi="Calibri" w:cs="Calibri"/>
                <w:szCs w:val="28"/>
              </w:rPr>
            </w:pPr>
            <w:r w:rsidRPr="00555E21">
              <w:rPr>
                <w:rFonts w:ascii="Calibri" w:hAnsi="Calibri" w:cs="Calibri"/>
                <w:szCs w:val="28"/>
              </w:rPr>
              <w:t xml:space="preserve">I have </w:t>
            </w:r>
            <w:r w:rsidR="00963C2D" w:rsidRPr="00555E21">
              <w:rPr>
                <w:rFonts w:ascii="Calibri" w:hAnsi="Calibri" w:cs="Calibri"/>
                <w:szCs w:val="28"/>
              </w:rPr>
              <w:t xml:space="preserve">described how I will use my key skills. </w:t>
            </w:r>
            <w:r w:rsidRPr="00555E21">
              <w:rPr>
                <w:rFonts w:ascii="Calibri" w:hAnsi="Calibri" w:cs="Calibri"/>
                <w:szCs w:val="28"/>
              </w:rPr>
              <w:tab/>
            </w:r>
          </w:p>
        </w:tc>
        <w:tc>
          <w:tcPr>
            <w:tcW w:w="1192" w:type="dxa"/>
          </w:tcPr>
          <w:p w14:paraId="57DE005F" w14:textId="77777777" w:rsidR="004225F7" w:rsidRPr="00555E21" w:rsidRDefault="004225F7" w:rsidP="004225F7">
            <w:pPr>
              <w:rPr>
                <w:rFonts w:ascii="Calibri" w:hAnsi="Calibri" w:cs="Calibri"/>
                <w:szCs w:val="28"/>
              </w:rPr>
            </w:pPr>
          </w:p>
        </w:tc>
      </w:tr>
      <w:tr w:rsidR="00731FAE" w:rsidRPr="00555E21" w14:paraId="7EC1BA41" w14:textId="77777777" w:rsidTr="00927832">
        <w:trPr>
          <w:trHeight w:val="581"/>
        </w:trPr>
        <w:tc>
          <w:tcPr>
            <w:tcW w:w="8658" w:type="dxa"/>
          </w:tcPr>
          <w:p w14:paraId="6800A076" w14:textId="145E4B21" w:rsidR="00731FAE" w:rsidRPr="00555E21" w:rsidRDefault="00731FAE" w:rsidP="004225F7">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7B18BAC3" w14:textId="77777777" w:rsidR="00731FAE" w:rsidRPr="00555E21" w:rsidRDefault="00731FAE" w:rsidP="004225F7">
            <w:pPr>
              <w:rPr>
                <w:rFonts w:ascii="Calibri" w:hAnsi="Calibri" w:cs="Calibri"/>
                <w:szCs w:val="28"/>
              </w:rPr>
            </w:pPr>
          </w:p>
        </w:tc>
      </w:tr>
      <w:tr w:rsidR="004225F7" w:rsidRPr="00555E21" w14:paraId="146C0C92" w14:textId="77777777" w:rsidTr="00927832">
        <w:trPr>
          <w:trHeight w:val="545"/>
        </w:trPr>
        <w:tc>
          <w:tcPr>
            <w:tcW w:w="8658" w:type="dxa"/>
          </w:tcPr>
          <w:p w14:paraId="70679C30" w14:textId="6BDF8CA2" w:rsidR="004225F7" w:rsidRPr="00555E21" w:rsidRDefault="004225F7" w:rsidP="004225F7">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1DFDE9D" w14:textId="77777777" w:rsidR="004225F7" w:rsidRPr="00555E21" w:rsidRDefault="004225F7" w:rsidP="004225F7">
            <w:pPr>
              <w:rPr>
                <w:rFonts w:ascii="Calibri" w:hAnsi="Calibri" w:cs="Calibri"/>
                <w:szCs w:val="28"/>
              </w:rPr>
            </w:pPr>
          </w:p>
        </w:tc>
      </w:tr>
    </w:tbl>
    <w:p w14:paraId="20376DF8" w14:textId="7D7F8CEF" w:rsidR="003B1C47" w:rsidRDefault="000C6E32" w:rsidP="00F56D72">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67136" behindDoc="0" locked="0" layoutInCell="1" allowOverlap="1" wp14:anchorId="5142B144" wp14:editId="167F72A6">
                <wp:simplePos x="0" y="0"/>
                <wp:positionH relativeFrom="margin">
                  <wp:align>left</wp:align>
                </wp:positionH>
                <wp:positionV relativeFrom="paragraph">
                  <wp:posOffset>20441</wp:posOffset>
                </wp:positionV>
                <wp:extent cx="6228715" cy="1113231"/>
                <wp:effectExtent l="0" t="0" r="19685" b="10795"/>
                <wp:wrapNone/>
                <wp:docPr id="598893363" name="Text Box 598893363"/>
                <wp:cNvGraphicFramePr/>
                <a:graphic xmlns:a="http://schemas.openxmlformats.org/drawingml/2006/main">
                  <a:graphicData uri="http://schemas.microsoft.com/office/word/2010/wordprocessingShape">
                    <wps:wsp>
                      <wps:cNvSpPr txBox="1"/>
                      <wps:spPr>
                        <a:xfrm>
                          <a:off x="0" y="0"/>
                          <a:ext cx="6228715" cy="1113231"/>
                        </a:xfrm>
                        <a:prstGeom prst="rect">
                          <a:avLst/>
                        </a:prstGeom>
                        <a:solidFill>
                          <a:schemeClr val="lt1"/>
                        </a:solidFill>
                        <a:ln w="6350">
                          <a:solidFill>
                            <a:prstClr val="black"/>
                          </a:solidFill>
                        </a:ln>
                      </wps:spPr>
                      <wps:txbx>
                        <w:txbxContent>
                          <w:p w14:paraId="6A39B8A6"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436DBA9B" w14:textId="77777777" w:rsidR="00005735" w:rsidRPr="006965C5" w:rsidRDefault="00005735" w:rsidP="000C6E32">
                            <w:pPr>
                              <w:rPr>
                                <w:rFonts w:ascii="Calibri" w:hAnsi="Calibri" w:cs="Calibri"/>
                                <w:sz w:val="12"/>
                              </w:rPr>
                            </w:pPr>
                          </w:p>
                          <w:p w14:paraId="639CA147"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0AE3F9E3" w14:textId="77777777" w:rsidR="00005735" w:rsidRPr="00D62C74" w:rsidRDefault="00005735" w:rsidP="000C6E32">
                            <w:pPr>
                              <w:rPr>
                                <w:sz w:val="12"/>
                              </w:rPr>
                            </w:pPr>
                          </w:p>
                          <w:p w14:paraId="66F62BD1" w14:textId="77777777" w:rsidR="00005735" w:rsidRDefault="00005735"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2B144" id="Text Box 598893363" o:spid="_x0000_s1042" type="#_x0000_t202" style="position:absolute;margin-left:0;margin-top:1.6pt;width:490.45pt;height:87.65pt;z-index:251867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" fillcolor="white [3201]" strokeweight=".5pt">
                <v:textbox>
                  <w:txbxContent>
                    <w:p w14:paraId="6A39B8A6"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436DBA9B" w14:textId="77777777" w:rsidR="00005735" w:rsidRPr="006965C5" w:rsidRDefault="00005735" w:rsidP="000C6E32">
                      <w:pPr>
                        <w:rPr>
                          <w:rFonts w:ascii="Calibri" w:hAnsi="Calibri" w:cs="Calibri"/>
                          <w:sz w:val="12"/>
                        </w:rPr>
                      </w:pPr>
                    </w:p>
                    <w:p w14:paraId="639CA147"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0AE3F9E3" w14:textId="77777777" w:rsidR="00005735" w:rsidRPr="00D62C74" w:rsidRDefault="00005735" w:rsidP="000C6E32">
                      <w:pPr>
                        <w:rPr>
                          <w:sz w:val="12"/>
                        </w:rPr>
                      </w:pPr>
                    </w:p>
                    <w:p w14:paraId="66F62BD1" w14:textId="77777777" w:rsidR="00005735" w:rsidRDefault="00005735" w:rsidP="000C6E32"/>
                  </w:txbxContent>
                </v:textbox>
                <w10:wrap anchorx="margin"/>
              </v:shape>
            </w:pict>
          </mc:Fallback>
        </mc:AlternateContent>
      </w:r>
    </w:p>
    <w:p w14:paraId="5C37C551" w14:textId="5B40378A" w:rsidR="000C6E32" w:rsidRDefault="000C6E32" w:rsidP="00F56D72">
      <w:pPr>
        <w:rPr>
          <w:rFonts w:ascii="Calibri" w:hAnsi="Calibri" w:cs="Calibri"/>
          <w:sz w:val="12"/>
          <w:szCs w:val="12"/>
        </w:rPr>
      </w:pPr>
    </w:p>
    <w:p w14:paraId="499F837F" w14:textId="65E1A1E9" w:rsidR="000C6E32" w:rsidRDefault="000C6E32" w:rsidP="00F56D72">
      <w:pPr>
        <w:rPr>
          <w:rFonts w:ascii="Calibri" w:hAnsi="Calibri" w:cs="Calibri"/>
          <w:sz w:val="12"/>
          <w:szCs w:val="12"/>
        </w:rPr>
      </w:pPr>
    </w:p>
    <w:p w14:paraId="0F7A6609" w14:textId="1C483F8E" w:rsidR="000C6E32" w:rsidRDefault="000C6E32" w:rsidP="00F56D72">
      <w:pPr>
        <w:rPr>
          <w:rFonts w:ascii="Calibri" w:hAnsi="Calibri" w:cs="Calibri"/>
          <w:sz w:val="12"/>
          <w:szCs w:val="12"/>
        </w:rPr>
      </w:pPr>
    </w:p>
    <w:p w14:paraId="1ABAF6CA" w14:textId="16286C35" w:rsidR="000C6E32" w:rsidRDefault="000C6E32" w:rsidP="00F56D72">
      <w:pPr>
        <w:rPr>
          <w:rFonts w:ascii="Calibri" w:hAnsi="Calibri" w:cs="Calibri"/>
          <w:sz w:val="12"/>
          <w:szCs w:val="12"/>
        </w:rPr>
      </w:pPr>
    </w:p>
    <w:p w14:paraId="18E8AA1D" w14:textId="6E972EF5" w:rsidR="000C6E32" w:rsidRPr="00555E21" w:rsidRDefault="000C6E32" w:rsidP="00F56D72">
      <w:pPr>
        <w:rPr>
          <w:rFonts w:ascii="Calibri" w:hAnsi="Calibri" w:cs="Calibri"/>
          <w:sz w:val="12"/>
          <w:szCs w:val="12"/>
        </w:rPr>
      </w:pPr>
    </w:p>
    <w:p w14:paraId="218BFB44" w14:textId="1D4B4F61" w:rsidR="00963C2D" w:rsidRPr="00555E21" w:rsidRDefault="000C6E32" w:rsidP="00F56D7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69184" behindDoc="0" locked="0" layoutInCell="1" allowOverlap="1" wp14:anchorId="0D31944A" wp14:editId="1A5CB38D">
                <wp:simplePos x="0" y="0"/>
                <wp:positionH relativeFrom="leftMargin">
                  <wp:posOffset>-205800</wp:posOffset>
                </wp:positionH>
                <wp:positionV relativeFrom="paragraph">
                  <wp:posOffset>978903</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5212D7A"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1944A" id="Text Box 598893361" o:spid="_x0000_s1043" type="#_x0000_t202" style="position:absolute;margin-left:-16.2pt;margin-top:77.1pt;width:134.65pt;height:30.15pt;rotation:-90;z-index:2518691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" fillcolor="white [3201]" strokeweight=".5pt">
                <v:textbox>
                  <w:txbxContent>
                    <w:p w14:paraId="35212D7A"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00963C2D"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963C2D" w:rsidRPr="00555E21" w14:paraId="15CCD78F" w14:textId="55DB4A91" w:rsidTr="00927832">
        <w:tc>
          <w:tcPr>
            <w:tcW w:w="515" w:type="dxa"/>
            <w:vMerge w:val="restart"/>
            <w:shd w:val="clear" w:color="auto" w:fill="D9D9D9" w:themeFill="background1" w:themeFillShade="D9"/>
            <w:textDirection w:val="btLr"/>
            <w:vAlign w:val="center"/>
          </w:tcPr>
          <w:p w14:paraId="3FCCE527" w14:textId="77777777" w:rsidR="00963C2D" w:rsidRPr="00555E21" w:rsidRDefault="00963C2D" w:rsidP="00927832">
            <w:pPr>
              <w:ind w:left="113" w:right="113"/>
              <w:jc w:val="center"/>
              <w:rPr>
                <w:rFonts w:ascii="Calibri" w:hAnsi="Calibri" w:cs="Calibri"/>
                <w:b/>
              </w:rPr>
            </w:pPr>
            <w:bookmarkStart w:id="0" w:name="_Hlk81231656"/>
            <w:r w:rsidRPr="00555E21">
              <w:rPr>
                <w:rFonts w:ascii="Calibri" w:hAnsi="Calibri" w:cs="Calibri"/>
                <w:b/>
              </w:rPr>
              <w:t>Mark Scheme</w:t>
            </w:r>
          </w:p>
        </w:tc>
        <w:tc>
          <w:tcPr>
            <w:tcW w:w="1077" w:type="dxa"/>
            <w:shd w:val="clear" w:color="auto" w:fill="D9D9D9" w:themeFill="background1" w:themeFillShade="D9"/>
            <w:vAlign w:val="center"/>
          </w:tcPr>
          <w:p w14:paraId="327FE7F4" w14:textId="77777777" w:rsidR="00963C2D" w:rsidRPr="00555E21" w:rsidRDefault="00963C2D" w:rsidP="00927832">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6FF24CDC" w14:textId="77777777" w:rsidR="00963C2D" w:rsidRPr="00555E21" w:rsidRDefault="00963C2D" w:rsidP="00927832">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D7B903A" w14:textId="77777777" w:rsidR="00963C2D" w:rsidRPr="00555E21" w:rsidRDefault="00963C2D" w:rsidP="00927832">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858E819" w14:textId="77777777" w:rsidR="00963C2D" w:rsidRPr="00555E21" w:rsidRDefault="00963C2D" w:rsidP="00927832">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73C118B0" w14:textId="77777777" w:rsidR="00963C2D" w:rsidRPr="00555E21" w:rsidRDefault="00963C2D" w:rsidP="00927832">
            <w:pPr>
              <w:jc w:val="center"/>
              <w:rPr>
                <w:rFonts w:ascii="Calibri" w:hAnsi="Calibri" w:cs="Calibri"/>
              </w:rPr>
            </w:pPr>
            <w:r w:rsidRPr="00555E21">
              <w:rPr>
                <w:rFonts w:ascii="Calibri" w:hAnsi="Calibri" w:cs="Calibri"/>
              </w:rPr>
              <w:t>Overall score</w:t>
            </w:r>
          </w:p>
          <w:p w14:paraId="58C86DBF" w14:textId="7E98A589" w:rsidR="00963C2D" w:rsidRPr="00555E21" w:rsidRDefault="00963C2D" w:rsidP="00927832">
            <w:pPr>
              <w:jc w:val="center"/>
              <w:rPr>
                <w:rFonts w:ascii="Calibri" w:hAnsi="Calibri" w:cs="Calibri"/>
              </w:rPr>
            </w:pPr>
            <w:r w:rsidRPr="00555E21">
              <w:rPr>
                <w:rFonts w:ascii="Calibri" w:hAnsi="Calibri" w:cs="Calibri"/>
              </w:rPr>
              <w:t>/5</w:t>
            </w:r>
          </w:p>
        </w:tc>
      </w:tr>
      <w:tr w:rsidR="00927832" w:rsidRPr="00555E21" w14:paraId="150EEBFD" w14:textId="1C2726C2" w:rsidTr="00927832">
        <w:tc>
          <w:tcPr>
            <w:tcW w:w="515" w:type="dxa"/>
            <w:vMerge/>
          </w:tcPr>
          <w:p w14:paraId="6E763F92" w14:textId="77777777" w:rsidR="00927832" w:rsidRPr="00555E21" w:rsidRDefault="00927832" w:rsidP="00927832">
            <w:pPr>
              <w:jc w:val="center"/>
              <w:rPr>
                <w:rFonts w:ascii="Calibri" w:hAnsi="Calibri" w:cs="Calibri"/>
              </w:rPr>
            </w:pPr>
          </w:p>
        </w:tc>
        <w:tc>
          <w:tcPr>
            <w:tcW w:w="1077" w:type="dxa"/>
            <w:vAlign w:val="center"/>
          </w:tcPr>
          <w:p w14:paraId="4971ADD6" w14:textId="77777777" w:rsidR="00927832" w:rsidRPr="00555E21" w:rsidRDefault="00927832" w:rsidP="00927832">
            <w:pPr>
              <w:jc w:val="center"/>
              <w:rPr>
                <w:rFonts w:ascii="Calibri" w:hAnsi="Calibri" w:cs="Calibri"/>
              </w:rPr>
            </w:pPr>
            <w:r w:rsidRPr="00555E21">
              <w:rPr>
                <w:rFonts w:ascii="Calibri" w:hAnsi="Calibri" w:cs="Calibri"/>
              </w:rPr>
              <w:t>Top (5pts)</w:t>
            </w:r>
          </w:p>
        </w:tc>
        <w:tc>
          <w:tcPr>
            <w:tcW w:w="1358" w:type="dxa"/>
            <w:vAlign w:val="center"/>
          </w:tcPr>
          <w:p w14:paraId="425A6ADE" w14:textId="3A8F6811"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4DB2EC4F" w14:textId="4FE6E24F"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74B14D88" w14:textId="147F0E91"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2506A94F" w14:textId="77777777" w:rsidR="00927832" w:rsidRPr="00555E21" w:rsidRDefault="00927832" w:rsidP="00927832">
            <w:pPr>
              <w:jc w:val="center"/>
              <w:rPr>
                <w:rFonts w:ascii="Calibri" w:hAnsi="Calibri" w:cs="Calibri"/>
                <w:color w:val="0F4761" w:themeColor="accent1" w:themeShade="BF"/>
              </w:rPr>
            </w:pPr>
          </w:p>
        </w:tc>
      </w:tr>
      <w:tr w:rsidR="00927832" w:rsidRPr="00555E21" w14:paraId="0E034DD7" w14:textId="0B9A0475" w:rsidTr="00927832">
        <w:trPr>
          <w:gridAfter w:val="1"/>
          <w:wAfter w:w="1734" w:type="dxa"/>
        </w:trPr>
        <w:tc>
          <w:tcPr>
            <w:tcW w:w="515" w:type="dxa"/>
            <w:vMerge/>
          </w:tcPr>
          <w:p w14:paraId="78800560" w14:textId="77777777" w:rsidR="00927832" w:rsidRPr="00555E21" w:rsidRDefault="00927832" w:rsidP="00927832">
            <w:pPr>
              <w:jc w:val="center"/>
              <w:rPr>
                <w:rFonts w:ascii="Calibri" w:hAnsi="Calibri" w:cs="Calibri"/>
              </w:rPr>
            </w:pPr>
          </w:p>
        </w:tc>
        <w:tc>
          <w:tcPr>
            <w:tcW w:w="1077" w:type="dxa"/>
            <w:vAlign w:val="center"/>
          </w:tcPr>
          <w:p w14:paraId="625B241E" w14:textId="77777777" w:rsidR="00927832" w:rsidRPr="00555E21" w:rsidRDefault="00927832" w:rsidP="00927832">
            <w:pPr>
              <w:jc w:val="center"/>
              <w:rPr>
                <w:rFonts w:ascii="Calibri" w:hAnsi="Calibri" w:cs="Calibri"/>
              </w:rPr>
            </w:pPr>
            <w:r w:rsidRPr="00555E21">
              <w:rPr>
                <w:rFonts w:ascii="Calibri" w:hAnsi="Calibri" w:cs="Calibri"/>
              </w:rPr>
              <w:t>Middle (3pts)</w:t>
            </w:r>
          </w:p>
        </w:tc>
        <w:tc>
          <w:tcPr>
            <w:tcW w:w="1358" w:type="dxa"/>
            <w:vAlign w:val="center"/>
          </w:tcPr>
          <w:p w14:paraId="223F8554" w14:textId="5706A043"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5332330" w14:textId="7A44D050"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4F9AF8" w14:textId="0ED45E8A"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927832" w:rsidRPr="00555E21" w14:paraId="28592DAF" w14:textId="40F60928" w:rsidTr="00927832">
        <w:trPr>
          <w:gridAfter w:val="1"/>
          <w:wAfter w:w="1734" w:type="dxa"/>
        </w:trPr>
        <w:tc>
          <w:tcPr>
            <w:tcW w:w="515" w:type="dxa"/>
            <w:vMerge/>
          </w:tcPr>
          <w:p w14:paraId="2FCDDF30" w14:textId="77777777" w:rsidR="00927832" w:rsidRPr="00555E21" w:rsidRDefault="00927832" w:rsidP="00927832">
            <w:pPr>
              <w:jc w:val="center"/>
              <w:rPr>
                <w:rFonts w:ascii="Calibri" w:hAnsi="Calibri" w:cs="Calibri"/>
              </w:rPr>
            </w:pPr>
          </w:p>
        </w:tc>
        <w:tc>
          <w:tcPr>
            <w:tcW w:w="1077" w:type="dxa"/>
            <w:vAlign w:val="center"/>
          </w:tcPr>
          <w:p w14:paraId="07F8031E" w14:textId="77777777" w:rsidR="00927832" w:rsidRPr="00555E21" w:rsidRDefault="00927832" w:rsidP="00927832">
            <w:pPr>
              <w:jc w:val="center"/>
              <w:rPr>
                <w:rFonts w:ascii="Calibri" w:hAnsi="Calibri" w:cs="Calibri"/>
              </w:rPr>
            </w:pPr>
            <w:r w:rsidRPr="00555E21">
              <w:rPr>
                <w:rFonts w:ascii="Calibri" w:hAnsi="Calibri" w:cs="Calibri"/>
              </w:rPr>
              <w:t>Bottom (1pt)</w:t>
            </w:r>
          </w:p>
        </w:tc>
        <w:tc>
          <w:tcPr>
            <w:tcW w:w="1358" w:type="dxa"/>
            <w:vAlign w:val="center"/>
          </w:tcPr>
          <w:p w14:paraId="50861152" w14:textId="6D361944"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751069C2" w14:textId="3A9C3EBE"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7D7D4F78" w14:textId="5A6413BD"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927832" w:rsidRPr="00555E21" w14:paraId="46CFADDD" w14:textId="16CA9A3C" w:rsidTr="00927832">
        <w:trPr>
          <w:gridAfter w:val="1"/>
          <w:wAfter w:w="1734" w:type="dxa"/>
        </w:trPr>
        <w:tc>
          <w:tcPr>
            <w:tcW w:w="515" w:type="dxa"/>
            <w:vMerge/>
          </w:tcPr>
          <w:p w14:paraId="003A5FD4" w14:textId="77777777" w:rsidR="00927832" w:rsidRPr="00555E21" w:rsidRDefault="00927832" w:rsidP="00927832">
            <w:pPr>
              <w:jc w:val="center"/>
              <w:rPr>
                <w:rFonts w:ascii="Calibri" w:hAnsi="Calibri" w:cs="Calibri"/>
              </w:rPr>
            </w:pPr>
          </w:p>
        </w:tc>
        <w:tc>
          <w:tcPr>
            <w:tcW w:w="1077" w:type="dxa"/>
            <w:vAlign w:val="center"/>
          </w:tcPr>
          <w:p w14:paraId="5A7B05E8" w14:textId="77777777" w:rsidR="00927832" w:rsidRPr="00555E21" w:rsidRDefault="00927832" w:rsidP="00927832">
            <w:pPr>
              <w:jc w:val="center"/>
              <w:rPr>
                <w:rFonts w:ascii="Calibri" w:hAnsi="Calibri" w:cs="Calibri"/>
              </w:rPr>
            </w:pPr>
            <w:r w:rsidRPr="00555E21">
              <w:rPr>
                <w:rFonts w:ascii="Calibri" w:hAnsi="Calibri" w:cs="Calibri"/>
              </w:rPr>
              <w:t>None (0pt)</w:t>
            </w:r>
          </w:p>
        </w:tc>
        <w:tc>
          <w:tcPr>
            <w:tcW w:w="1358" w:type="dxa"/>
            <w:vAlign w:val="center"/>
          </w:tcPr>
          <w:p w14:paraId="4B06B65F" w14:textId="3F2A7CBB"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57453137" w14:textId="04F85C95"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5C17AE71" w14:textId="47028E10"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bookmarkEnd w:id="0"/>
    </w:tbl>
    <w:p w14:paraId="4E2CCC22" w14:textId="24E58C3C" w:rsidR="00927832" w:rsidRPr="000C6E32" w:rsidRDefault="00927832" w:rsidP="00927832">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963C2D" w:rsidRPr="00555E21" w14:paraId="346993BC" w14:textId="77777777" w:rsidTr="00555E21">
        <w:trPr>
          <w:trHeight w:val="626"/>
        </w:trPr>
        <w:tc>
          <w:tcPr>
            <w:tcW w:w="512" w:type="dxa"/>
          </w:tcPr>
          <w:p w14:paraId="0A293CFE" w14:textId="42555BBF" w:rsidR="00963C2D" w:rsidRPr="00555E21" w:rsidRDefault="00963C2D" w:rsidP="00F56D72">
            <w:pPr>
              <w:rPr>
                <w:rFonts w:ascii="Calibri" w:hAnsi="Calibri" w:cs="Calibri"/>
                <w:sz w:val="48"/>
                <w:szCs w:val="12"/>
              </w:rPr>
            </w:pPr>
            <w:r w:rsidRPr="00555E21">
              <w:rPr>
                <w:rFonts w:ascii="Calibri" w:hAnsi="Calibri" w:cs="Calibri"/>
                <w:sz w:val="48"/>
                <w:szCs w:val="12"/>
              </w:rPr>
              <w:t>A</w:t>
            </w:r>
          </w:p>
        </w:tc>
        <w:tc>
          <w:tcPr>
            <w:tcW w:w="9037" w:type="dxa"/>
          </w:tcPr>
          <w:p w14:paraId="6B158A5A" w14:textId="530C002B" w:rsidR="00963C2D" w:rsidRPr="00555E21" w:rsidRDefault="00DF200F" w:rsidP="00F56D7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w:t>
            </w:r>
            <w:r w:rsidR="00555E21" w:rsidRPr="00555E21">
              <w:rPr>
                <w:rFonts w:ascii="Calibri" w:hAnsi="Calibri" w:cs="Calibri"/>
                <w:sz w:val="28"/>
                <w:szCs w:val="12"/>
              </w:rPr>
              <w:t xml:space="preserve"> you will use your skills.</w:t>
            </w:r>
          </w:p>
        </w:tc>
      </w:tr>
      <w:tr w:rsidR="00963C2D" w:rsidRPr="00555E21" w14:paraId="11152BAA" w14:textId="77777777" w:rsidTr="00555E21">
        <w:trPr>
          <w:trHeight w:val="549"/>
        </w:trPr>
        <w:tc>
          <w:tcPr>
            <w:tcW w:w="512" w:type="dxa"/>
          </w:tcPr>
          <w:p w14:paraId="515562A5" w14:textId="48D9038A" w:rsidR="00963C2D" w:rsidRPr="00555E21" w:rsidRDefault="00963C2D" w:rsidP="00F56D72">
            <w:pPr>
              <w:rPr>
                <w:rFonts w:ascii="Calibri" w:hAnsi="Calibri" w:cs="Calibri"/>
                <w:sz w:val="48"/>
                <w:szCs w:val="12"/>
              </w:rPr>
            </w:pPr>
            <w:r w:rsidRPr="00555E21">
              <w:rPr>
                <w:rFonts w:ascii="Calibri" w:hAnsi="Calibri" w:cs="Calibri"/>
                <w:sz w:val="48"/>
                <w:szCs w:val="12"/>
              </w:rPr>
              <w:t>B</w:t>
            </w:r>
          </w:p>
        </w:tc>
        <w:tc>
          <w:tcPr>
            <w:tcW w:w="9037" w:type="dxa"/>
          </w:tcPr>
          <w:p w14:paraId="53B63B7E" w14:textId="57B7E539" w:rsidR="00963C2D" w:rsidRPr="00555E21" w:rsidRDefault="00555E21" w:rsidP="00F56D7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963C2D" w:rsidRPr="00555E21" w14:paraId="5E751B94" w14:textId="77777777" w:rsidTr="00555E21">
        <w:trPr>
          <w:trHeight w:val="626"/>
        </w:trPr>
        <w:tc>
          <w:tcPr>
            <w:tcW w:w="512" w:type="dxa"/>
          </w:tcPr>
          <w:p w14:paraId="7438D8E5" w14:textId="5C5E9948" w:rsidR="00963C2D" w:rsidRPr="00555E21" w:rsidRDefault="00963C2D" w:rsidP="00F56D72">
            <w:pPr>
              <w:rPr>
                <w:rFonts w:ascii="Calibri" w:hAnsi="Calibri" w:cs="Calibri"/>
                <w:sz w:val="48"/>
                <w:szCs w:val="12"/>
              </w:rPr>
            </w:pPr>
            <w:r w:rsidRPr="00555E21">
              <w:rPr>
                <w:rFonts w:ascii="Calibri" w:hAnsi="Calibri" w:cs="Calibri"/>
                <w:sz w:val="48"/>
                <w:szCs w:val="12"/>
              </w:rPr>
              <w:t>C</w:t>
            </w:r>
          </w:p>
        </w:tc>
        <w:tc>
          <w:tcPr>
            <w:tcW w:w="9037" w:type="dxa"/>
          </w:tcPr>
          <w:p w14:paraId="43E5B59D" w14:textId="05199AE3" w:rsidR="00963C2D" w:rsidRPr="00555E21" w:rsidRDefault="00555E21" w:rsidP="00F56D72">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75616652" w14:textId="36E0688A" w:rsidR="00963C2D" w:rsidRPr="00927832" w:rsidRDefault="00927832" w:rsidP="00927832">
      <w:pPr>
        <w:tabs>
          <w:tab w:val="left" w:pos="3114"/>
        </w:tabs>
        <w:rPr>
          <w:rFonts w:ascii="Calibri" w:hAnsi="Calibri" w:cs="Calibri"/>
          <w:sz w:val="12"/>
          <w:szCs w:val="12"/>
        </w:rPr>
      </w:pPr>
      <w:r>
        <w:rPr>
          <w:rFonts w:ascii="Calibri" w:hAnsi="Calibri" w:cs="Calibri"/>
          <w:sz w:val="12"/>
          <w:szCs w:val="12"/>
        </w:rPr>
        <w:t xml:space="preserve"> </w:t>
      </w:r>
    </w:p>
    <w:p w14:paraId="101A726E" w14:textId="7FA3EB90" w:rsidR="00727C73" w:rsidRPr="00727C73" w:rsidRDefault="003C6322" w:rsidP="00727C7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1008" behindDoc="1" locked="0" layoutInCell="1" allowOverlap="1" wp14:anchorId="650C2924" wp14:editId="0B551AC4">
                <wp:simplePos x="0" y="0"/>
                <wp:positionH relativeFrom="margin">
                  <wp:posOffset>-417830</wp:posOffset>
                </wp:positionH>
                <wp:positionV relativeFrom="margin">
                  <wp:align>bottom</wp:align>
                </wp:positionV>
                <wp:extent cx="6761480" cy="6937375"/>
                <wp:effectExtent l="0" t="0" r="20320"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9373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B054BC" w14:textId="27DD50EF" w:rsidR="00005735" w:rsidRPr="007C210C" w:rsidRDefault="00005735"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0C6E32">
                              <w:t>Task four - Introduction to Drama Poster:</w:t>
                            </w:r>
                            <w:r>
                              <w:t xml:space="preserve"> Complete task here</w:t>
                            </w:r>
                          </w:p>
                          <w:p w14:paraId="78AF724E" w14:textId="77777777" w:rsidR="00005735" w:rsidRDefault="00005735"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C2924" id="_x0000_s1044" type="#_x0000_t202" style="position:absolute;margin-left:-32.9pt;margin-top:0;width:532.4pt;height:546.25pt;z-index:-251625472;visibility:visible;mso-wrap-style:square;mso-width-percent:0;mso-height-percent:0;mso-wrap-distance-left:9pt;mso-wrap-distance-top:3.6pt;mso-wrap-distance-right:9pt;mso-wrap-distance-bottom:3.6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" fillcolor="white [3201]" strokecolor="black [3200]" strokeweight="1.5pt">
                <v:textbox>
                  <w:txbxContent>
                    <w:p w14:paraId="25B054BC" w14:textId="27DD50EF" w:rsidR="00005735" w:rsidRPr="007C210C" w:rsidRDefault="00005735"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0C6E32">
                        <w:t>Task four - Introduction to Drama Poster:</w:t>
                      </w:r>
                      <w:r>
                        <w:t xml:space="preserve"> Complete task here</w:t>
                      </w:r>
                    </w:p>
                    <w:p w14:paraId="78AF724E" w14:textId="77777777" w:rsidR="00005735" w:rsidRDefault="00005735" w:rsidP="00A97AA6"/>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2032" behindDoc="0" locked="0" layoutInCell="1" allowOverlap="1" wp14:anchorId="1E6C5658" wp14:editId="18466DA0">
                <wp:simplePos x="0" y="0"/>
                <wp:positionH relativeFrom="margin">
                  <wp:posOffset>3982996</wp:posOffset>
                </wp:positionH>
                <wp:positionV relativeFrom="page">
                  <wp:posOffset>1734737</wp:posOffset>
                </wp:positionV>
                <wp:extent cx="2320290" cy="281305"/>
                <wp:effectExtent l="0" t="0" r="22860"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2813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3989FB" w14:textId="77777777" w:rsidR="00005735" w:rsidRDefault="00005735"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C5658" id="_x0000_s1045" type="#_x0000_t202" style="position:absolute;margin-left:313.6pt;margin-top:136.6pt;width:182.7pt;height:22.1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" fillcolor="white [3201]" strokecolor="black [3200]" strokeweight="1.5pt">
                <v:textbox>
                  <w:txbxContent>
                    <w:p w14:paraId="273989FB" w14:textId="77777777" w:rsidR="00005735" w:rsidRDefault="00005735" w:rsidP="00A97AA6">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9984" behindDoc="1" locked="0" layoutInCell="1" allowOverlap="1" wp14:anchorId="536BC818" wp14:editId="26D4C07A">
                <wp:simplePos x="0" y="0"/>
                <wp:positionH relativeFrom="margin">
                  <wp:posOffset>-387985</wp:posOffset>
                </wp:positionH>
                <wp:positionV relativeFrom="page">
                  <wp:posOffset>546100</wp:posOffset>
                </wp:positionV>
                <wp:extent cx="6751320" cy="1490345"/>
                <wp:effectExtent l="0" t="0" r="1143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14903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7D4B0A" w14:textId="77777777" w:rsidR="00005735" w:rsidRPr="00587D21" w:rsidRDefault="00005735" w:rsidP="000C6E32">
                            <w:pPr>
                              <w:rPr>
                                <w:b/>
                              </w:rPr>
                            </w:pPr>
                            <w:r>
                              <w:rPr>
                                <w:b/>
                              </w:rPr>
                              <w:t>Task four -</w:t>
                            </w:r>
                            <w:r w:rsidRPr="00587D21">
                              <w:rPr>
                                <w:b/>
                              </w:rPr>
                              <w:t xml:space="preserve"> Introduction to Drama Poster: </w:t>
                            </w:r>
                          </w:p>
                          <w:p w14:paraId="7FF7CC1E" w14:textId="2878FD26" w:rsidR="00005735" w:rsidRDefault="00005735" w:rsidP="00A97AA6">
                            <w:r>
                              <w:t xml:space="preserve">Task: Create an A4 poster defining improvisations. You should include the word and the definition. Make it as colorful and creative as possible.  </w:t>
                            </w:r>
                          </w:p>
                          <w:p w14:paraId="605E86DE" w14:textId="77777777" w:rsidR="00005735" w:rsidRDefault="00005735" w:rsidP="00A97AA6"/>
                          <w:p w14:paraId="0AAEB2FA" w14:textId="47474949" w:rsidR="00005735" w:rsidRDefault="00005735" w:rsidP="00A97AA6">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Helpful Link: </w:t>
                            </w:r>
                            <w:hyperlink r:id="rId15" w:history="1">
                              <w:r w:rsidRPr="00DA1FDE">
                                <w:rPr>
                                  <w:rStyle w:val="Hyperlink"/>
                                  <w:rFonts w:ascii="Calibri" w:hAnsi="Calibri" w:cs="Calibri"/>
                                  <w:shd w:val="clear" w:color="auto" w:fill="FFFFFF"/>
                                </w:rPr>
                                <w:t>https://kids.kiddle.co/Improvisational_theatre</w:t>
                              </w:r>
                            </w:hyperlink>
                            <w:r>
                              <w:rPr>
                                <w:rStyle w:val="eop"/>
                                <w:rFonts w:ascii="Calibri" w:hAnsi="Calibri" w:cs="Calibri"/>
                                <w:color w:val="000000"/>
                                <w:shd w:val="clear" w:color="auto" w:fill="FFFFFF"/>
                              </w:rPr>
                              <w:t xml:space="preserve"> </w:t>
                            </w:r>
                          </w:p>
                          <w:p w14:paraId="29787D6A" w14:textId="7B6ED6C5" w:rsidR="00005735" w:rsidRDefault="00005735"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BC818" id="_x0000_s1046" type="#_x0000_t202" style="position:absolute;margin-left:-30.55pt;margin-top:43pt;width:531.6pt;height:117.3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" fillcolor="white [3201]" strokecolor="black [3200]" strokeweight="1.5pt">
                <v:textbox>
                  <w:txbxContent>
                    <w:p w14:paraId="517D4B0A" w14:textId="77777777" w:rsidR="00005735" w:rsidRPr="00587D21" w:rsidRDefault="00005735" w:rsidP="000C6E32">
                      <w:pPr>
                        <w:rPr>
                          <w:b/>
                        </w:rPr>
                      </w:pPr>
                      <w:r>
                        <w:rPr>
                          <w:b/>
                        </w:rPr>
                        <w:t>Task four -</w:t>
                      </w:r>
                      <w:r w:rsidRPr="00587D21">
                        <w:rPr>
                          <w:b/>
                        </w:rPr>
                        <w:t xml:space="preserve"> Introduction to Drama Poster: </w:t>
                      </w:r>
                    </w:p>
                    <w:p w14:paraId="7FF7CC1E" w14:textId="2878FD26" w:rsidR="00005735" w:rsidRDefault="00005735" w:rsidP="00A97AA6">
                      <w:r>
                        <w:t xml:space="preserve">Task: Create an A4 poster defining improvisations. You should include the word and the definition. Make it as colorful and creative as possible.  </w:t>
                      </w:r>
                    </w:p>
                    <w:p w14:paraId="605E86DE" w14:textId="77777777" w:rsidR="00005735" w:rsidRDefault="00005735" w:rsidP="00A97AA6"/>
                    <w:p w14:paraId="0AAEB2FA" w14:textId="47474949" w:rsidR="00005735" w:rsidRDefault="00005735" w:rsidP="00A97AA6">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Helpful Link: </w:t>
                      </w:r>
                      <w:hyperlink r:id="rId16" w:history="1">
                        <w:r w:rsidRPr="00DA1FDE">
                          <w:rPr>
                            <w:rStyle w:val="Hyperlink"/>
                            <w:rFonts w:ascii="Calibri" w:hAnsi="Calibri" w:cs="Calibri"/>
                            <w:shd w:val="clear" w:color="auto" w:fill="FFFFFF"/>
                          </w:rPr>
                          <w:t>https://kids.kiddle.co/Improvisational_theatre</w:t>
                        </w:r>
                      </w:hyperlink>
                      <w:r>
                        <w:rPr>
                          <w:rStyle w:val="eop"/>
                          <w:rFonts w:ascii="Calibri" w:hAnsi="Calibri" w:cs="Calibri"/>
                          <w:color w:val="000000"/>
                          <w:shd w:val="clear" w:color="auto" w:fill="FFFFFF"/>
                        </w:rPr>
                        <w:t xml:space="preserve"> </w:t>
                      </w:r>
                    </w:p>
                    <w:p w14:paraId="29787D6A" w14:textId="7B6ED6C5" w:rsidR="00005735" w:rsidRDefault="00005735" w:rsidP="00A97AA6"/>
                  </w:txbxContent>
                </v:textbox>
                <w10:wrap type="square" anchorx="margin" anchory="page"/>
              </v:shape>
            </w:pict>
          </mc:Fallback>
        </mc:AlternateContent>
      </w:r>
    </w:p>
    <w:p w14:paraId="51217B65" w14:textId="0E79ECF9" w:rsidR="003C6322" w:rsidRPr="000C6E32" w:rsidRDefault="000C6E32" w:rsidP="00727C73">
      <w:pPr>
        <w:jc w:val="center"/>
        <w:rPr>
          <w:rFonts w:ascii="Calibri" w:hAnsi="Calibri" w:cs="Calibri"/>
          <w:sz w:val="32"/>
          <w:szCs w:val="28"/>
          <w:u w:val="single"/>
        </w:rPr>
      </w:pPr>
      <w:r w:rsidRPr="000C6E32">
        <w:rPr>
          <w:rFonts w:ascii="Calibri" w:hAnsi="Calibri" w:cs="Calibri"/>
          <w:sz w:val="32"/>
          <w:szCs w:val="28"/>
          <w:u w:val="single"/>
        </w:rPr>
        <w:lastRenderedPageBreak/>
        <w:t>Task four - Introduction to Drama Poster:</w:t>
      </w:r>
      <w:r w:rsidR="003C6322" w:rsidRPr="000C6E32">
        <w:rPr>
          <w:rFonts w:ascii="Calibri" w:hAnsi="Calibri" w:cs="Calibri"/>
          <w:sz w:val="32"/>
          <w:szCs w:val="28"/>
          <w:u w:val="single"/>
        </w:rPr>
        <w:t xml:space="preserve"> Feedback</w:t>
      </w:r>
    </w:p>
    <w:p w14:paraId="7A588540" w14:textId="77777777" w:rsidR="00727C73" w:rsidRPr="00555E21" w:rsidRDefault="00727C73" w:rsidP="00727C73">
      <w:pPr>
        <w:rPr>
          <w:rFonts w:ascii="Calibri" w:hAnsi="Calibri" w:cs="Calibri"/>
          <w:szCs w:val="28"/>
          <w:u w:val="single"/>
        </w:rPr>
      </w:pPr>
    </w:p>
    <w:p w14:paraId="06F7BAC6" w14:textId="77777777" w:rsidR="000C6E32" w:rsidRPr="0006405C" w:rsidRDefault="000C6E32" w:rsidP="000C6E32">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72256" behindDoc="0" locked="0" layoutInCell="1" allowOverlap="1" wp14:anchorId="15321E4C" wp14:editId="3EC0FD4F">
                <wp:simplePos x="0" y="0"/>
                <wp:positionH relativeFrom="leftMargin">
                  <wp:align>right</wp:align>
                </wp:positionH>
                <wp:positionV relativeFrom="paragraph">
                  <wp:posOffset>1800236</wp:posOffset>
                </wp:positionV>
                <wp:extent cx="3192816" cy="454791"/>
                <wp:effectExtent l="0" t="2540" r="24130" b="24130"/>
                <wp:wrapNone/>
                <wp:docPr id="2" name="Text Box 2"/>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6A98539E"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21E4C" id="_x0000_s1047" type="#_x0000_t202" style="position:absolute;margin-left:200.2pt;margin-top:141.75pt;width:251.4pt;height:35.8pt;rotation:-90;z-index:2518722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" fillcolor="white [3201]" strokeweight=".5pt">
                <v:textbox>
                  <w:txbxContent>
                    <w:p w14:paraId="6A98539E"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0C6E32" w:rsidRPr="0006405C" w14:paraId="6498A8E1" w14:textId="77777777" w:rsidTr="000C6E32">
        <w:trPr>
          <w:trHeight w:val="642"/>
        </w:trPr>
        <w:tc>
          <w:tcPr>
            <w:tcW w:w="8217" w:type="dxa"/>
          </w:tcPr>
          <w:p w14:paraId="68C4E424" w14:textId="77777777" w:rsidR="000C6E32" w:rsidRPr="0006405C" w:rsidRDefault="000C6E32" w:rsidP="000C6E32">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64712B58" w14:textId="77777777" w:rsidR="000C6E32" w:rsidRPr="0006405C" w:rsidRDefault="000C6E32" w:rsidP="000C6E32">
            <w:pPr>
              <w:rPr>
                <w:rFonts w:ascii="Calibri" w:hAnsi="Calibri" w:cs="Calibri"/>
                <w:sz w:val="36"/>
                <w:szCs w:val="28"/>
              </w:rPr>
            </w:pPr>
          </w:p>
        </w:tc>
      </w:tr>
      <w:tr w:rsidR="000C6E32" w:rsidRPr="0006405C" w14:paraId="6AF38FD8" w14:textId="77777777" w:rsidTr="000C6E32">
        <w:trPr>
          <w:trHeight w:val="682"/>
        </w:trPr>
        <w:tc>
          <w:tcPr>
            <w:tcW w:w="8217" w:type="dxa"/>
          </w:tcPr>
          <w:p w14:paraId="4F93BEBE" w14:textId="77777777" w:rsidR="000C6E32" w:rsidRPr="0006405C" w:rsidRDefault="000C6E32" w:rsidP="000C6E32">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7209544A" w14:textId="77777777" w:rsidR="000C6E32" w:rsidRPr="0006405C" w:rsidRDefault="000C6E32" w:rsidP="000C6E32">
            <w:pPr>
              <w:rPr>
                <w:rFonts w:ascii="Calibri" w:hAnsi="Calibri" w:cs="Calibri"/>
                <w:sz w:val="36"/>
                <w:szCs w:val="28"/>
              </w:rPr>
            </w:pPr>
          </w:p>
        </w:tc>
      </w:tr>
      <w:tr w:rsidR="000C6E32" w:rsidRPr="0006405C" w14:paraId="18CCBE61" w14:textId="77777777" w:rsidTr="000C6E32">
        <w:trPr>
          <w:trHeight w:val="642"/>
        </w:trPr>
        <w:tc>
          <w:tcPr>
            <w:tcW w:w="8217" w:type="dxa"/>
          </w:tcPr>
          <w:p w14:paraId="1CE24024" w14:textId="77777777" w:rsidR="000C6E32" w:rsidRPr="0006405C" w:rsidRDefault="000C6E32" w:rsidP="000C6E32">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2EC3637F" w14:textId="77777777" w:rsidR="000C6E32" w:rsidRPr="0006405C" w:rsidRDefault="000C6E32" w:rsidP="000C6E32">
            <w:pPr>
              <w:rPr>
                <w:rFonts w:ascii="Calibri" w:hAnsi="Calibri" w:cs="Calibri"/>
                <w:sz w:val="36"/>
                <w:szCs w:val="28"/>
              </w:rPr>
            </w:pPr>
          </w:p>
        </w:tc>
      </w:tr>
      <w:tr w:rsidR="000C6E32" w:rsidRPr="0006405C" w14:paraId="56EB9081" w14:textId="77777777" w:rsidTr="000C6E32">
        <w:trPr>
          <w:trHeight w:val="642"/>
        </w:trPr>
        <w:tc>
          <w:tcPr>
            <w:tcW w:w="8217" w:type="dxa"/>
          </w:tcPr>
          <w:p w14:paraId="01B04E68" w14:textId="77777777" w:rsidR="000C6E32" w:rsidRPr="0006405C" w:rsidRDefault="000C6E32" w:rsidP="000C6E32">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3BCA3FA" w14:textId="77777777" w:rsidR="000C6E32" w:rsidRPr="0006405C" w:rsidRDefault="000C6E32" w:rsidP="000C6E32">
            <w:pPr>
              <w:rPr>
                <w:rFonts w:ascii="Calibri" w:hAnsi="Calibri" w:cs="Calibri"/>
                <w:sz w:val="36"/>
                <w:szCs w:val="28"/>
              </w:rPr>
            </w:pPr>
          </w:p>
        </w:tc>
      </w:tr>
    </w:tbl>
    <w:p w14:paraId="261377D0" w14:textId="77777777" w:rsidR="000C6E32" w:rsidRPr="0006405C" w:rsidRDefault="000C6E32" w:rsidP="000C6E32">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71232" behindDoc="0" locked="0" layoutInCell="1" allowOverlap="1" wp14:anchorId="0CC2A648" wp14:editId="2271BED2">
                <wp:simplePos x="0" y="0"/>
                <wp:positionH relativeFrom="margin">
                  <wp:posOffset>-35345</wp:posOffset>
                </wp:positionH>
                <wp:positionV relativeFrom="paragraph">
                  <wp:posOffset>1910739</wp:posOffset>
                </wp:positionV>
                <wp:extent cx="6228715" cy="1283970"/>
                <wp:effectExtent l="0" t="0" r="19685" b="11430"/>
                <wp:wrapNone/>
                <wp:docPr id="24" name="Text Box 24"/>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A222ADA"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0BD2DDF7" w14:textId="77777777" w:rsidR="00005735" w:rsidRPr="006965C5" w:rsidRDefault="00005735" w:rsidP="000C6E32">
                            <w:pPr>
                              <w:rPr>
                                <w:rFonts w:ascii="Calibri" w:hAnsi="Calibri" w:cs="Calibri"/>
                                <w:sz w:val="12"/>
                              </w:rPr>
                            </w:pPr>
                          </w:p>
                          <w:p w14:paraId="339A0E72"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3828EA5B" w14:textId="77777777" w:rsidR="00005735" w:rsidRPr="00D62C74" w:rsidRDefault="00005735" w:rsidP="000C6E32">
                            <w:pPr>
                              <w:rPr>
                                <w:sz w:val="12"/>
                              </w:rPr>
                            </w:pPr>
                          </w:p>
                          <w:p w14:paraId="14B36EB7" w14:textId="77777777" w:rsidR="00005735" w:rsidRDefault="00005735"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2A648" id="Text Box 24" o:spid="_x0000_s1048" type="#_x0000_t202" style="position:absolute;margin-left:-2.8pt;margin-top:150.45pt;width:490.45pt;height:101.1pt;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" fillcolor="white [3201]" strokeweight=".5pt">
                <v:textbox>
                  <w:txbxContent>
                    <w:p w14:paraId="7A222ADA"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0BD2DDF7" w14:textId="77777777" w:rsidR="00005735" w:rsidRPr="006965C5" w:rsidRDefault="00005735" w:rsidP="000C6E32">
                      <w:pPr>
                        <w:rPr>
                          <w:rFonts w:ascii="Calibri" w:hAnsi="Calibri" w:cs="Calibri"/>
                          <w:sz w:val="12"/>
                        </w:rPr>
                      </w:pPr>
                    </w:p>
                    <w:p w14:paraId="339A0E72"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3828EA5B" w14:textId="77777777" w:rsidR="00005735" w:rsidRPr="00D62C74" w:rsidRDefault="00005735" w:rsidP="000C6E32">
                      <w:pPr>
                        <w:rPr>
                          <w:sz w:val="12"/>
                        </w:rPr>
                      </w:pPr>
                    </w:p>
                    <w:p w14:paraId="14B36EB7" w14:textId="77777777" w:rsidR="00005735" w:rsidRDefault="00005735" w:rsidP="000C6E32"/>
                  </w:txbxContent>
                </v:textbox>
                <w10:wrap anchorx="margin"/>
              </v:shape>
            </w:pict>
          </mc:Fallback>
        </mc:AlternateContent>
      </w:r>
    </w:p>
    <w:p w14:paraId="53E81CF6" w14:textId="77777777" w:rsidR="000C6E32" w:rsidRPr="0006405C" w:rsidRDefault="000C6E32" w:rsidP="000C6E32">
      <w:pPr>
        <w:rPr>
          <w:rFonts w:ascii="Calibri" w:hAnsi="Calibri" w:cs="Calibri"/>
          <w:sz w:val="18"/>
          <w:szCs w:val="12"/>
        </w:rPr>
      </w:pPr>
    </w:p>
    <w:p w14:paraId="0AABDE44" w14:textId="77777777" w:rsidR="000C6E32" w:rsidRPr="0006405C" w:rsidRDefault="000C6E32" w:rsidP="000C6E32">
      <w:pPr>
        <w:rPr>
          <w:rFonts w:ascii="Calibri" w:hAnsi="Calibri" w:cs="Calibri"/>
          <w:sz w:val="18"/>
          <w:szCs w:val="12"/>
        </w:rPr>
      </w:pPr>
    </w:p>
    <w:p w14:paraId="7E7A8275" w14:textId="77777777" w:rsidR="000C6E32" w:rsidRPr="0006405C" w:rsidRDefault="000C6E32" w:rsidP="000C6E32">
      <w:pPr>
        <w:rPr>
          <w:rFonts w:ascii="Calibri" w:hAnsi="Calibri" w:cs="Calibri"/>
          <w:sz w:val="18"/>
          <w:szCs w:val="12"/>
        </w:rPr>
      </w:pPr>
    </w:p>
    <w:p w14:paraId="3CEBC5B4" w14:textId="77777777" w:rsidR="000C6E32" w:rsidRPr="0006405C" w:rsidRDefault="000C6E32" w:rsidP="000C6E32">
      <w:pPr>
        <w:rPr>
          <w:rFonts w:ascii="Calibri" w:hAnsi="Calibri" w:cs="Calibri"/>
          <w:iCs/>
          <w:sz w:val="28"/>
          <w:szCs w:val="28"/>
        </w:rPr>
      </w:pPr>
    </w:p>
    <w:p w14:paraId="3C0C6654" w14:textId="77777777" w:rsidR="000C6E32" w:rsidRPr="0006405C" w:rsidRDefault="000C6E32" w:rsidP="000C6E32">
      <w:pPr>
        <w:rPr>
          <w:rFonts w:ascii="Calibri" w:hAnsi="Calibri" w:cs="Calibri"/>
          <w:iCs/>
          <w:sz w:val="28"/>
          <w:szCs w:val="28"/>
        </w:rPr>
      </w:pPr>
    </w:p>
    <w:p w14:paraId="42BE797C" w14:textId="77777777" w:rsidR="000C6E32" w:rsidRPr="0006405C" w:rsidRDefault="000C6E32" w:rsidP="000C6E3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6F901D97" w14:textId="77777777" w:rsidR="000C6E32" w:rsidRDefault="000C6E32" w:rsidP="000C6E3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6DB30E6D" w14:textId="39579230" w:rsidR="000C6E32" w:rsidRPr="000C6E32" w:rsidRDefault="000C6E32" w:rsidP="000C6E32">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873280" behindDoc="0" locked="0" layoutInCell="1" allowOverlap="1" wp14:anchorId="00B24DA4" wp14:editId="53594DC4">
                <wp:simplePos x="0" y="0"/>
                <wp:positionH relativeFrom="leftMargin">
                  <wp:posOffset>-200183</wp:posOffset>
                </wp:positionH>
                <wp:positionV relativeFrom="paragraph">
                  <wp:posOffset>1020921</wp:posOffset>
                </wp:positionV>
                <wp:extent cx="1709738" cy="382906"/>
                <wp:effectExtent l="0" t="3493" r="20638" b="20637"/>
                <wp:wrapNone/>
                <wp:docPr id="25" name="Text Box 2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BA3A514"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4DA4" id="Text Box 25" o:spid="_x0000_s1049" type="#_x0000_t202" style="position:absolute;margin-left:-15.75pt;margin-top:80.4pt;width:134.65pt;height:30.15pt;rotation:-90;z-index:251873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" fillcolor="white [3201]" strokeweight=".5pt">
                <v:textbox>
                  <w:txbxContent>
                    <w:p w14:paraId="3BA3A514"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0C6E32" w:rsidRPr="0006405C" w14:paraId="2767A634" w14:textId="77777777" w:rsidTr="000C6E32">
        <w:trPr>
          <w:trHeight w:val="906"/>
        </w:trPr>
        <w:tc>
          <w:tcPr>
            <w:tcW w:w="773" w:type="dxa"/>
          </w:tcPr>
          <w:p w14:paraId="093D6E34"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A</w:t>
            </w:r>
          </w:p>
        </w:tc>
        <w:tc>
          <w:tcPr>
            <w:tcW w:w="9124" w:type="dxa"/>
          </w:tcPr>
          <w:p w14:paraId="14B96515" w14:textId="77777777" w:rsidR="000C6E32" w:rsidRPr="0006405C" w:rsidRDefault="000C6E32" w:rsidP="000C6E32">
            <w:pPr>
              <w:rPr>
                <w:rFonts w:ascii="Calibri" w:hAnsi="Calibri" w:cs="Calibri"/>
                <w:sz w:val="40"/>
                <w:szCs w:val="12"/>
              </w:rPr>
            </w:pPr>
            <w:r w:rsidRPr="000C7481">
              <w:rPr>
                <w:rFonts w:ascii="Calibri" w:hAnsi="Calibri" w:cs="Calibri"/>
                <w:sz w:val="36"/>
              </w:rPr>
              <w:t>You have not described the key term.</w:t>
            </w:r>
          </w:p>
        </w:tc>
      </w:tr>
      <w:tr w:rsidR="000C6E32" w:rsidRPr="0006405C" w14:paraId="6C22822A" w14:textId="77777777" w:rsidTr="000C6E32">
        <w:trPr>
          <w:trHeight w:val="794"/>
        </w:trPr>
        <w:tc>
          <w:tcPr>
            <w:tcW w:w="773" w:type="dxa"/>
          </w:tcPr>
          <w:p w14:paraId="4E5FEEFC"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B</w:t>
            </w:r>
          </w:p>
        </w:tc>
        <w:tc>
          <w:tcPr>
            <w:tcW w:w="9124" w:type="dxa"/>
          </w:tcPr>
          <w:p w14:paraId="51600812" w14:textId="77777777" w:rsidR="000C6E32" w:rsidRPr="0006405C" w:rsidRDefault="000C6E32" w:rsidP="000C6E32">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0C6E32" w:rsidRPr="0006405C" w14:paraId="3497AE8C" w14:textId="77777777" w:rsidTr="000C6E32">
        <w:trPr>
          <w:trHeight w:val="906"/>
        </w:trPr>
        <w:tc>
          <w:tcPr>
            <w:tcW w:w="773" w:type="dxa"/>
          </w:tcPr>
          <w:p w14:paraId="02E8671E"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C</w:t>
            </w:r>
          </w:p>
        </w:tc>
        <w:tc>
          <w:tcPr>
            <w:tcW w:w="9124" w:type="dxa"/>
          </w:tcPr>
          <w:p w14:paraId="28C8A611" w14:textId="77777777" w:rsidR="000C6E32" w:rsidRPr="0006405C" w:rsidRDefault="000C6E32" w:rsidP="000C6E32">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3A100F92" w14:textId="65C8F959" w:rsidR="000C6E32" w:rsidRPr="00555E21" w:rsidRDefault="000C6E32" w:rsidP="000C6E32">
      <w:pPr>
        <w:rPr>
          <w:rFonts w:ascii="Calibri" w:hAnsi="Calibri" w:cs="Calibri"/>
          <w:sz w:val="12"/>
          <w:szCs w:val="12"/>
        </w:rPr>
      </w:pPr>
      <w:r w:rsidRPr="00555E21">
        <w:rPr>
          <w:rFonts w:ascii="Calibri" w:hAnsi="Calibri" w:cs="Calibri"/>
          <w:noProof/>
          <w:sz w:val="12"/>
          <w:szCs w:val="12"/>
          <w:lang w:val="en-GB" w:eastAsia="en-GB"/>
        </w:rPr>
        <w:lastRenderedPageBreak/>
        <mc:AlternateContent>
          <mc:Choice Requires="wps">
            <w:drawing>
              <wp:anchor distT="45720" distB="45720" distL="114300" distR="114300" simplePos="0" relativeHeight="251763712" behindDoc="0" locked="0" layoutInCell="1" allowOverlap="1" wp14:anchorId="438BCBEE" wp14:editId="5D292851">
                <wp:simplePos x="0" y="0"/>
                <wp:positionH relativeFrom="margin">
                  <wp:posOffset>4047490</wp:posOffset>
                </wp:positionH>
                <wp:positionV relativeFrom="margin">
                  <wp:posOffset>349250</wp:posOffset>
                </wp:positionV>
                <wp:extent cx="2275840" cy="388620"/>
                <wp:effectExtent l="0" t="0" r="101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88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005735" w:rsidRDefault="00005735"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50" type="#_x0000_t202" style="position:absolute;margin-left:318.7pt;margin-top:27.5pt;width:179.2pt;height:30.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" fillcolor="white [3201]" strokecolor="black [3200]" strokeweight="1.5pt">
                <v:textbox>
                  <w:txbxContent>
                    <w:p w14:paraId="571789C7" w14:textId="77777777" w:rsidR="00005735" w:rsidRDefault="00005735" w:rsidP="003C6322">
                      <w:r>
                        <w:t xml:space="preserve">Due date: </w:t>
                      </w:r>
                    </w:p>
                  </w:txbxContent>
                </v:textbox>
                <w10:wrap type="square" anchorx="margin" anchory="margin"/>
              </v:shape>
            </w:pict>
          </mc:Fallback>
        </mc:AlternateContent>
      </w:r>
    </w:p>
    <w:p w14:paraId="28E63049" w14:textId="4E13B9BA" w:rsidR="00A97AA6" w:rsidRPr="00555E21" w:rsidRDefault="00727C73" w:rsidP="00A97AA6">
      <w:pPr>
        <w:rPr>
          <w:rFonts w:ascii="Calibri" w:hAnsi="Calibri" w:cs="Calibri"/>
          <w:sz w:val="12"/>
          <w:szCs w:val="12"/>
        </w:rPr>
      </w:pPr>
      <w:r w:rsidRPr="00555E21">
        <w:rPr>
          <w:rFonts w:ascii="Calibri" w:hAnsi="Calibri" w:cs="Calibri"/>
          <w:noProof/>
          <w:lang w:val="en-GB" w:eastAsia="en-GB"/>
        </w:rPr>
        <mc:AlternateContent>
          <mc:Choice Requires="wps">
            <w:drawing>
              <wp:anchor distT="45720" distB="45720" distL="114300" distR="114300" simplePos="0" relativeHeight="251694080" behindDoc="1" locked="0" layoutInCell="1" allowOverlap="1" wp14:anchorId="729065FD" wp14:editId="4F75B986">
                <wp:simplePos x="0" y="0"/>
                <wp:positionH relativeFrom="margin">
                  <wp:align>center</wp:align>
                </wp:positionH>
                <wp:positionV relativeFrom="page">
                  <wp:posOffset>460014</wp:posOffset>
                </wp:positionV>
                <wp:extent cx="6747510" cy="1190625"/>
                <wp:effectExtent l="0" t="0" r="1524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1E50E263" w:rsidR="00005735" w:rsidRPr="000C6E32" w:rsidRDefault="00005735" w:rsidP="00A97AA6">
                            <w:pPr>
                              <w:rPr>
                                <w:b/>
                                <w:sz w:val="28"/>
                              </w:rPr>
                            </w:pPr>
                            <w:r w:rsidRPr="001618D3">
                              <w:rPr>
                                <w:b/>
                                <w:sz w:val="28"/>
                              </w:rPr>
                              <w:t>Tas</w:t>
                            </w:r>
                            <w:r>
                              <w:rPr>
                                <w:b/>
                                <w:sz w:val="28"/>
                              </w:rPr>
                              <w:t xml:space="preserve">k 5 Introduction to Drama Quiz </w:t>
                            </w:r>
                          </w:p>
                          <w:p w14:paraId="64EBA94D" w14:textId="06A5F436" w:rsidR="00005735" w:rsidRDefault="00005735" w:rsidP="00A97AA6">
                            <w:r>
                              <w:rPr>
                                <w:noProof/>
                                <w:lang w:val="en-GB" w:eastAsia="en-GB"/>
                              </w:rPr>
                              <w:drawing>
                                <wp:inline distT="0" distB="0" distL="0" distR="0" wp14:anchorId="27967D68" wp14:editId="5355D02F">
                                  <wp:extent cx="3314700" cy="895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51" type="#_x0000_t202" style="position:absolute;margin-left:0;margin-top:36.2pt;width:531.3pt;height:93.7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" fillcolor="white [3201]" strokecolor="black [3200]" strokeweight="1.5pt">
                <v:textbox>
                  <w:txbxContent>
                    <w:p w14:paraId="2A4F82E1" w14:textId="1E50E263" w:rsidR="00005735" w:rsidRPr="000C6E32" w:rsidRDefault="00005735" w:rsidP="00A97AA6">
                      <w:pPr>
                        <w:rPr>
                          <w:b/>
                          <w:sz w:val="28"/>
                        </w:rPr>
                      </w:pPr>
                      <w:r w:rsidRPr="001618D3">
                        <w:rPr>
                          <w:b/>
                          <w:sz w:val="28"/>
                        </w:rPr>
                        <w:t>Tas</w:t>
                      </w:r>
                      <w:r>
                        <w:rPr>
                          <w:b/>
                          <w:sz w:val="28"/>
                        </w:rPr>
                        <w:t xml:space="preserve">k 5 Introduction to Drama Quiz </w:t>
                      </w:r>
                    </w:p>
                    <w:p w14:paraId="64EBA94D" w14:textId="06A5F436" w:rsidR="00005735" w:rsidRDefault="00005735" w:rsidP="00A97AA6">
                      <w:r>
                        <w:rPr>
                          <w:noProof/>
                          <w:lang w:val="en-GB" w:eastAsia="en-GB"/>
                        </w:rPr>
                        <w:drawing>
                          <wp:inline distT="0" distB="0" distL="0" distR="0" wp14:anchorId="27967D68" wp14:editId="5355D02F">
                            <wp:extent cx="3314700" cy="895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3C6322" w:rsidRPr="00555E21">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005735" w:rsidRDefault="00005735"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52"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" filled="f" stroked="f">
                <v:textbox style="mso-fit-shape-to-text:t">
                  <w:txbxContent>
                    <w:p w14:paraId="3D0D8E5B" w14:textId="77777777" w:rsidR="00005735" w:rsidRDefault="00005735"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027" w:type="dxa"/>
        <w:tblInd w:w="-268" w:type="dxa"/>
        <w:tblLook w:val="04A0" w:firstRow="1" w:lastRow="0" w:firstColumn="1" w:lastColumn="0" w:noHBand="0" w:noVBand="1"/>
      </w:tblPr>
      <w:tblGrid>
        <w:gridCol w:w="3914"/>
        <w:gridCol w:w="5390"/>
        <w:gridCol w:w="723"/>
      </w:tblGrid>
      <w:tr w:rsidR="00CB7558" w:rsidRPr="00555E21" w14:paraId="49E11C77" w14:textId="77777777" w:rsidTr="00727C73">
        <w:trPr>
          <w:trHeight w:val="190"/>
        </w:trPr>
        <w:tc>
          <w:tcPr>
            <w:tcW w:w="3914" w:type="dxa"/>
            <w:vMerge w:val="restart"/>
            <w:shd w:val="clear" w:color="auto" w:fill="D9D9D9" w:themeFill="background1" w:themeFillShade="D9"/>
          </w:tcPr>
          <w:p w14:paraId="21D71BB7" w14:textId="629AD63C" w:rsidR="00CB7558" w:rsidRPr="00555E21" w:rsidRDefault="00CB7558" w:rsidP="00CB7558">
            <w:pPr>
              <w:rPr>
                <w:rFonts w:ascii="Calibri" w:hAnsi="Calibri" w:cs="Calibri"/>
              </w:rPr>
            </w:pPr>
            <w:r w:rsidRPr="00555E21">
              <w:rPr>
                <w:rFonts w:ascii="Calibri" w:hAnsi="Calibri" w:cs="Calibri"/>
              </w:rPr>
              <w:t>Q1. What is it called when an actor laughs when they are not supposed to, killing the performance of their character?</w:t>
            </w:r>
          </w:p>
        </w:tc>
        <w:tc>
          <w:tcPr>
            <w:tcW w:w="5390" w:type="dxa"/>
            <w:shd w:val="clear" w:color="auto" w:fill="D9D9D9" w:themeFill="background1" w:themeFillShade="D9"/>
          </w:tcPr>
          <w:p w14:paraId="544F01FD" w14:textId="43F4B9E3" w:rsidR="00CB7558" w:rsidRPr="00555E21" w:rsidRDefault="00CB7558" w:rsidP="00CB7558">
            <w:pPr>
              <w:rPr>
                <w:rFonts w:ascii="Calibri" w:hAnsi="Calibri" w:cs="Calibri"/>
              </w:rPr>
            </w:pPr>
            <w:r w:rsidRPr="00555E21">
              <w:rPr>
                <w:rStyle w:val="text-format-content"/>
                <w:rFonts w:ascii="Calibri" w:hAnsi="Calibri" w:cs="Calibri"/>
                <w:color w:val="242424"/>
              </w:rPr>
              <w:t>Stage Laugh</w:t>
            </w:r>
          </w:p>
        </w:tc>
        <w:tc>
          <w:tcPr>
            <w:tcW w:w="723" w:type="dxa"/>
            <w:shd w:val="clear" w:color="auto" w:fill="D9D9D9" w:themeFill="background1" w:themeFillShade="D9"/>
          </w:tcPr>
          <w:p w14:paraId="760C1DD3" w14:textId="77777777" w:rsidR="00CB7558" w:rsidRPr="00555E21" w:rsidRDefault="00CB7558" w:rsidP="00CB7558">
            <w:pPr>
              <w:rPr>
                <w:rFonts w:ascii="Calibri" w:hAnsi="Calibri" w:cs="Calibri"/>
              </w:rPr>
            </w:pPr>
          </w:p>
        </w:tc>
      </w:tr>
      <w:tr w:rsidR="00CB7558" w:rsidRPr="00555E21" w14:paraId="0CDB659C" w14:textId="77777777" w:rsidTr="00727C73">
        <w:trPr>
          <w:trHeight w:val="279"/>
        </w:trPr>
        <w:tc>
          <w:tcPr>
            <w:tcW w:w="3914" w:type="dxa"/>
            <w:vMerge/>
            <w:shd w:val="clear" w:color="auto" w:fill="D9D9D9" w:themeFill="background1" w:themeFillShade="D9"/>
          </w:tcPr>
          <w:p w14:paraId="5C0DE1F6"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1BA28751" w14:textId="1E8C182D" w:rsidR="00CB7558" w:rsidRPr="00555E21" w:rsidRDefault="00CB7558" w:rsidP="00CB7558">
            <w:pPr>
              <w:rPr>
                <w:rFonts w:ascii="Calibri" w:hAnsi="Calibri" w:cs="Calibri"/>
              </w:rPr>
            </w:pPr>
            <w:r w:rsidRPr="00555E21">
              <w:rPr>
                <w:rStyle w:val="text-format-content"/>
                <w:rFonts w:ascii="Calibri" w:hAnsi="Calibri" w:cs="Calibri"/>
                <w:color w:val="242424"/>
              </w:rPr>
              <w:t>Killer Laugh</w:t>
            </w:r>
          </w:p>
        </w:tc>
        <w:tc>
          <w:tcPr>
            <w:tcW w:w="723" w:type="dxa"/>
            <w:shd w:val="clear" w:color="auto" w:fill="D9D9D9" w:themeFill="background1" w:themeFillShade="D9"/>
          </w:tcPr>
          <w:p w14:paraId="452DE5F3" w14:textId="77777777" w:rsidR="00CB7558" w:rsidRPr="00555E21" w:rsidRDefault="00CB7558" w:rsidP="00CB7558">
            <w:pPr>
              <w:rPr>
                <w:rFonts w:ascii="Calibri" w:hAnsi="Calibri" w:cs="Calibri"/>
              </w:rPr>
            </w:pPr>
          </w:p>
        </w:tc>
      </w:tr>
      <w:tr w:rsidR="00CB7558" w:rsidRPr="00555E21" w14:paraId="124FD8D0" w14:textId="77777777" w:rsidTr="00727C73">
        <w:trPr>
          <w:trHeight w:val="423"/>
        </w:trPr>
        <w:tc>
          <w:tcPr>
            <w:tcW w:w="3914" w:type="dxa"/>
            <w:vMerge/>
            <w:shd w:val="clear" w:color="auto" w:fill="D9D9D9" w:themeFill="background1" w:themeFillShade="D9"/>
          </w:tcPr>
          <w:p w14:paraId="57D5CC57"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400D0810" w14:textId="7F884099" w:rsidR="00CB7558" w:rsidRPr="00555E21" w:rsidRDefault="00CB7558" w:rsidP="00CB7558">
            <w:pPr>
              <w:rPr>
                <w:rFonts w:ascii="Calibri" w:hAnsi="Calibri" w:cs="Calibri"/>
              </w:rPr>
            </w:pPr>
            <w:proofErr w:type="spellStart"/>
            <w:r w:rsidRPr="00555E21">
              <w:rPr>
                <w:rStyle w:val="text-format-content"/>
                <w:rFonts w:ascii="Calibri" w:hAnsi="Calibri" w:cs="Calibri"/>
                <w:color w:val="242424"/>
              </w:rPr>
              <w:t>Corpsing</w:t>
            </w:r>
            <w:proofErr w:type="spellEnd"/>
          </w:p>
        </w:tc>
        <w:tc>
          <w:tcPr>
            <w:tcW w:w="723" w:type="dxa"/>
            <w:shd w:val="clear" w:color="auto" w:fill="D9D9D9" w:themeFill="background1" w:themeFillShade="D9"/>
          </w:tcPr>
          <w:p w14:paraId="4EFB1B36" w14:textId="77777777" w:rsidR="00CB7558" w:rsidRPr="00555E21" w:rsidRDefault="00CB7558" w:rsidP="00CB7558">
            <w:pPr>
              <w:rPr>
                <w:rFonts w:ascii="Calibri" w:hAnsi="Calibri" w:cs="Calibri"/>
              </w:rPr>
            </w:pPr>
          </w:p>
        </w:tc>
      </w:tr>
      <w:tr w:rsidR="00CB7558" w:rsidRPr="00555E21" w14:paraId="5530EC37" w14:textId="77777777" w:rsidTr="00727C73">
        <w:trPr>
          <w:trHeight w:val="229"/>
        </w:trPr>
        <w:tc>
          <w:tcPr>
            <w:tcW w:w="3914" w:type="dxa"/>
            <w:vMerge w:val="restart"/>
          </w:tcPr>
          <w:p w14:paraId="1C3D5026" w14:textId="69190ABC" w:rsidR="00CB7558" w:rsidRPr="00555E21" w:rsidRDefault="00CB7558" w:rsidP="00CB7558">
            <w:pPr>
              <w:rPr>
                <w:rFonts w:ascii="Calibri" w:hAnsi="Calibri" w:cs="Calibri"/>
              </w:rPr>
            </w:pPr>
            <w:r w:rsidRPr="00555E21">
              <w:rPr>
                <w:rFonts w:ascii="Calibri" w:hAnsi="Calibri" w:cs="Calibri"/>
              </w:rPr>
              <w:t>Q2. Which Physical Skill describes how straight or slouched an actor’s back is?</w:t>
            </w:r>
          </w:p>
        </w:tc>
        <w:tc>
          <w:tcPr>
            <w:tcW w:w="5390" w:type="dxa"/>
          </w:tcPr>
          <w:p w14:paraId="77387833" w14:textId="75D17CEE" w:rsidR="00CB7558" w:rsidRPr="00555E21" w:rsidRDefault="00CB7558" w:rsidP="00CB7558">
            <w:pPr>
              <w:rPr>
                <w:rFonts w:ascii="Calibri" w:hAnsi="Calibri" w:cs="Calibri"/>
              </w:rPr>
            </w:pPr>
            <w:r w:rsidRPr="00555E21">
              <w:rPr>
                <w:rStyle w:val="text-format-content"/>
                <w:rFonts w:ascii="Calibri" w:hAnsi="Calibri" w:cs="Calibri"/>
                <w:color w:val="242424"/>
              </w:rPr>
              <w:t>Body Language</w:t>
            </w:r>
          </w:p>
        </w:tc>
        <w:tc>
          <w:tcPr>
            <w:tcW w:w="723" w:type="dxa"/>
          </w:tcPr>
          <w:p w14:paraId="4C6837C9" w14:textId="77777777" w:rsidR="00CB7558" w:rsidRPr="00555E21" w:rsidRDefault="00CB7558" w:rsidP="00CB7558">
            <w:pPr>
              <w:rPr>
                <w:rFonts w:ascii="Calibri" w:hAnsi="Calibri" w:cs="Calibri"/>
              </w:rPr>
            </w:pPr>
          </w:p>
        </w:tc>
      </w:tr>
      <w:tr w:rsidR="00CB7558" w:rsidRPr="00555E21" w14:paraId="44D319AB" w14:textId="77777777" w:rsidTr="00727C73">
        <w:trPr>
          <w:trHeight w:val="214"/>
        </w:trPr>
        <w:tc>
          <w:tcPr>
            <w:tcW w:w="3914" w:type="dxa"/>
            <w:vMerge/>
          </w:tcPr>
          <w:p w14:paraId="50E2DDC9" w14:textId="77777777" w:rsidR="00CB7558" w:rsidRPr="00555E21" w:rsidRDefault="00CB7558" w:rsidP="00CB7558">
            <w:pPr>
              <w:rPr>
                <w:rFonts w:ascii="Calibri" w:hAnsi="Calibri" w:cs="Calibri"/>
              </w:rPr>
            </w:pPr>
          </w:p>
        </w:tc>
        <w:tc>
          <w:tcPr>
            <w:tcW w:w="5390" w:type="dxa"/>
          </w:tcPr>
          <w:p w14:paraId="2A633FC3" w14:textId="2F8A25D0" w:rsidR="00CB7558" w:rsidRPr="00555E21" w:rsidRDefault="00CB7558" w:rsidP="00CB7558">
            <w:pPr>
              <w:rPr>
                <w:rFonts w:ascii="Calibri" w:hAnsi="Calibri" w:cs="Calibri"/>
              </w:rPr>
            </w:pPr>
            <w:r w:rsidRPr="00555E21">
              <w:rPr>
                <w:rStyle w:val="text-format-content"/>
                <w:rFonts w:ascii="Calibri" w:hAnsi="Calibri" w:cs="Calibri"/>
                <w:color w:val="242424"/>
              </w:rPr>
              <w:t>Posture</w:t>
            </w:r>
          </w:p>
        </w:tc>
        <w:tc>
          <w:tcPr>
            <w:tcW w:w="723" w:type="dxa"/>
          </w:tcPr>
          <w:p w14:paraId="3C91EA37" w14:textId="77777777" w:rsidR="00CB7558" w:rsidRPr="00555E21" w:rsidRDefault="00CB7558" w:rsidP="00CB7558">
            <w:pPr>
              <w:rPr>
                <w:rFonts w:ascii="Calibri" w:hAnsi="Calibri" w:cs="Calibri"/>
              </w:rPr>
            </w:pPr>
          </w:p>
        </w:tc>
      </w:tr>
      <w:tr w:rsidR="00CB7558" w:rsidRPr="00555E21" w14:paraId="06111248" w14:textId="77777777" w:rsidTr="00727C73">
        <w:trPr>
          <w:trHeight w:val="343"/>
        </w:trPr>
        <w:tc>
          <w:tcPr>
            <w:tcW w:w="3914" w:type="dxa"/>
            <w:vMerge/>
          </w:tcPr>
          <w:p w14:paraId="718C9F38" w14:textId="77777777" w:rsidR="00CB7558" w:rsidRPr="00555E21" w:rsidRDefault="00CB7558" w:rsidP="00CB7558">
            <w:pPr>
              <w:rPr>
                <w:rFonts w:ascii="Calibri" w:hAnsi="Calibri" w:cs="Calibri"/>
              </w:rPr>
            </w:pPr>
          </w:p>
        </w:tc>
        <w:tc>
          <w:tcPr>
            <w:tcW w:w="5390" w:type="dxa"/>
          </w:tcPr>
          <w:p w14:paraId="3AC508FA" w14:textId="09027D4E" w:rsidR="00CB7558" w:rsidRPr="00555E21" w:rsidRDefault="00CB7558" w:rsidP="00CB7558">
            <w:pPr>
              <w:rPr>
                <w:rFonts w:ascii="Calibri" w:hAnsi="Calibri" w:cs="Calibri"/>
              </w:rPr>
            </w:pPr>
            <w:r w:rsidRPr="00555E21">
              <w:rPr>
                <w:rStyle w:val="text-format-content"/>
                <w:rFonts w:ascii="Calibri" w:hAnsi="Calibri" w:cs="Calibri"/>
                <w:color w:val="242424"/>
              </w:rPr>
              <w:t>Status</w:t>
            </w:r>
          </w:p>
        </w:tc>
        <w:tc>
          <w:tcPr>
            <w:tcW w:w="723" w:type="dxa"/>
          </w:tcPr>
          <w:p w14:paraId="33F62C5F" w14:textId="77777777" w:rsidR="00CB7558" w:rsidRPr="00555E21" w:rsidRDefault="00CB7558" w:rsidP="00CB7558">
            <w:pPr>
              <w:rPr>
                <w:rFonts w:ascii="Calibri" w:hAnsi="Calibri" w:cs="Calibri"/>
              </w:rPr>
            </w:pPr>
          </w:p>
        </w:tc>
      </w:tr>
      <w:tr w:rsidR="00CB7558" w:rsidRPr="00555E21" w14:paraId="5445A8CE" w14:textId="77777777" w:rsidTr="00727C73">
        <w:trPr>
          <w:trHeight w:val="296"/>
        </w:trPr>
        <w:tc>
          <w:tcPr>
            <w:tcW w:w="3914" w:type="dxa"/>
            <w:vMerge w:val="restart"/>
            <w:shd w:val="clear" w:color="auto" w:fill="D9D9D9" w:themeFill="background1" w:themeFillShade="D9"/>
          </w:tcPr>
          <w:p w14:paraId="57F6F87F" w14:textId="00B2AD3A" w:rsidR="00CB7558" w:rsidRPr="00555E21" w:rsidRDefault="00CB7558" w:rsidP="00CB7558">
            <w:pPr>
              <w:rPr>
                <w:rFonts w:ascii="Calibri" w:hAnsi="Calibri" w:cs="Calibri"/>
              </w:rPr>
            </w:pPr>
            <w:r w:rsidRPr="00555E21">
              <w:rPr>
                <w:rFonts w:ascii="Calibri" w:hAnsi="Calibri" w:cs="Calibri"/>
              </w:rPr>
              <w:t xml:space="preserve">Q3. Which Physical skill </w:t>
            </w:r>
            <w:proofErr w:type="gramStart"/>
            <w:r w:rsidRPr="00555E21">
              <w:rPr>
                <w:rFonts w:ascii="Calibri" w:hAnsi="Calibri" w:cs="Calibri"/>
              </w:rPr>
              <w:t>is used</w:t>
            </w:r>
            <w:proofErr w:type="gramEnd"/>
            <w:r w:rsidRPr="00555E21">
              <w:rPr>
                <w:rFonts w:ascii="Calibri" w:hAnsi="Calibri" w:cs="Calibri"/>
              </w:rPr>
              <w:t xml:space="preserve"> to communicate emotions with the shape of your body?</w:t>
            </w:r>
          </w:p>
        </w:tc>
        <w:tc>
          <w:tcPr>
            <w:tcW w:w="5390" w:type="dxa"/>
            <w:shd w:val="clear" w:color="auto" w:fill="D9D9D9" w:themeFill="background1" w:themeFillShade="D9"/>
          </w:tcPr>
          <w:p w14:paraId="38A7FDA6" w14:textId="2BAA33DC" w:rsidR="00CB7558" w:rsidRPr="00555E21" w:rsidRDefault="00CB7558" w:rsidP="00CB7558">
            <w:pPr>
              <w:rPr>
                <w:rFonts w:ascii="Calibri" w:hAnsi="Calibri" w:cs="Calibri"/>
              </w:rPr>
            </w:pPr>
            <w:r w:rsidRPr="00555E21">
              <w:rPr>
                <w:rStyle w:val="text-format-content"/>
                <w:rFonts w:ascii="Calibri" w:hAnsi="Calibri" w:cs="Calibri"/>
                <w:color w:val="242424"/>
              </w:rPr>
              <w:t>Facial Expressions</w:t>
            </w:r>
          </w:p>
        </w:tc>
        <w:tc>
          <w:tcPr>
            <w:tcW w:w="723" w:type="dxa"/>
            <w:shd w:val="clear" w:color="auto" w:fill="D9D9D9" w:themeFill="background1" w:themeFillShade="D9"/>
          </w:tcPr>
          <w:p w14:paraId="1FBA9728" w14:textId="77777777" w:rsidR="00CB7558" w:rsidRPr="00555E21" w:rsidRDefault="00CB7558" w:rsidP="00CB7558">
            <w:pPr>
              <w:rPr>
                <w:rFonts w:ascii="Calibri" w:hAnsi="Calibri" w:cs="Calibri"/>
              </w:rPr>
            </w:pPr>
          </w:p>
        </w:tc>
      </w:tr>
      <w:tr w:rsidR="00CB7558" w:rsidRPr="00555E21" w14:paraId="5530593A" w14:textId="77777777" w:rsidTr="00727C73">
        <w:trPr>
          <w:trHeight w:val="190"/>
        </w:trPr>
        <w:tc>
          <w:tcPr>
            <w:tcW w:w="3914" w:type="dxa"/>
            <w:vMerge/>
            <w:shd w:val="clear" w:color="auto" w:fill="D9D9D9" w:themeFill="background1" w:themeFillShade="D9"/>
          </w:tcPr>
          <w:p w14:paraId="0F69C76C"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681432E1" w14:textId="3B9446DB" w:rsidR="00CB7558" w:rsidRPr="00555E21" w:rsidRDefault="00CB7558" w:rsidP="00CB7558">
            <w:pPr>
              <w:rPr>
                <w:rFonts w:ascii="Calibri" w:hAnsi="Calibri" w:cs="Calibri"/>
              </w:rPr>
            </w:pPr>
            <w:r w:rsidRPr="00555E21">
              <w:rPr>
                <w:rStyle w:val="text-format-content"/>
                <w:rFonts w:ascii="Calibri" w:hAnsi="Calibri" w:cs="Calibri"/>
                <w:color w:val="242424"/>
              </w:rPr>
              <w:t>Gesture</w:t>
            </w:r>
          </w:p>
        </w:tc>
        <w:tc>
          <w:tcPr>
            <w:tcW w:w="723" w:type="dxa"/>
            <w:shd w:val="clear" w:color="auto" w:fill="D9D9D9" w:themeFill="background1" w:themeFillShade="D9"/>
          </w:tcPr>
          <w:p w14:paraId="69F0C7DD" w14:textId="77777777" w:rsidR="00CB7558" w:rsidRPr="00555E21" w:rsidRDefault="00CB7558" w:rsidP="00CB7558">
            <w:pPr>
              <w:rPr>
                <w:rFonts w:ascii="Calibri" w:hAnsi="Calibri" w:cs="Calibri"/>
              </w:rPr>
            </w:pPr>
          </w:p>
        </w:tc>
      </w:tr>
      <w:tr w:rsidR="00CB7558" w:rsidRPr="00555E21" w14:paraId="2F1529AE" w14:textId="77777777" w:rsidTr="00727C73">
        <w:trPr>
          <w:trHeight w:val="279"/>
        </w:trPr>
        <w:tc>
          <w:tcPr>
            <w:tcW w:w="3914" w:type="dxa"/>
            <w:vMerge/>
            <w:shd w:val="clear" w:color="auto" w:fill="D9D9D9" w:themeFill="background1" w:themeFillShade="D9"/>
          </w:tcPr>
          <w:p w14:paraId="3ADBEE25"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224BE6BF" w14:textId="426F016C" w:rsidR="00CB7558" w:rsidRPr="00555E21" w:rsidRDefault="00CB7558" w:rsidP="00CB7558">
            <w:pPr>
              <w:rPr>
                <w:rFonts w:ascii="Calibri" w:hAnsi="Calibri" w:cs="Calibri"/>
              </w:rPr>
            </w:pPr>
            <w:r w:rsidRPr="00555E21">
              <w:rPr>
                <w:rStyle w:val="text-format-content"/>
                <w:rFonts w:ascii="Calibri" w:hAnsi="Calibri" w:cs="Calibri"/>
                <w:color w:val="242424"/>
              </w:rPr>
              <w:t>Body Language</w:t>
            </w:r>
          </w:p>
        </w:tc>
        <w:tc>
          <w:tcPr>
            <w:tcW w:w="723" w:type="dxa"/>
            <w:shd w:val="clear" w:color="auto" w:fill="D9D9D9" w:themeFill="background1" w:themeFillShade="D9"/>
          </w:tcPr>
          <w:p w14:paraId="54DFF70A" w14:textId="77777777" w:rsidR="00CB7558" w:rsidRPr="00555E21" w:rsidRDefault="00CB7558" w:rsidP="00CB7558">
            <w:pPr>
              <w:rPr>
                <w:rFonts w:ascii="Calibri" w:hAnsi="Calibri" w:cs="Calibri"/>
              </w:rPr>
            </w:pPr>
          </w:p>
        </w:tc>
      </w:tr>
      <w:tr w:rsidR="00CB7558" w:rsidRPr="00555E21" w14:paraId="0334C9EA" w14:textId="77777777" w:rsidTr="00727C73">
        <w:trPr>
          <w:trHeight w:val="214"/>
        </w:trPr>
        <w:tc>
          <w:tcPr>
            <w:tcW w:w="3914" w:type="dxa"/>
            <w:vMerge w:val="restart"/>
          </w:tcPr>
          <w:p w14:paraId="59ECB307" w14:textId="3FD8D869" w:rsidR="00CB7558" w:rsidRPr="00555E21" w:rsidRDefault="00CB7558" w:rsidP="00CB7558">
            <w:pPr>
              <w:rPr>
                <w:rFonts w:ascii="Calibri" w:hAnsi="Calibri" w:cs="Calibri"/>
              </w:rPr>
            </w:pPr>
            <w:r w:rsidRPr="00555E21">
              <w:rPr>
                <w:rFonts w:ascii="Calibri" w:hAnsi="Calibri" w:cs="Calibri"/>
              </w:rPr>
              <w:t xml:space="preserve">Q4. What </w:t>
            </w:r>
            <w:proofErr w:type="gramStart"/>
            <w:r w:rsidRPr="00555E21">
              <w:rPr>
                <w:rFonts w:ascii="Calibri" w:hAnsi="Calibri" w:cs="Calibri"/>
              </w:rPr>
              <w:t>is it called</w:t>
            </w:r>
            <w:proofErr w:type="gramEnd"/>
            <w:r w:rsidRPr="00555E21">
              <w:rPr>
                <w:rFonts w:ascii="Calibri" w:hAnsi="Calibri" w:cs="Calibri"/>
              </w:rPr>
              <w:t> when actors involve people watching the play in the performance, usually by getting them to call out or sing along?</w:t>
            </w:r>
          </w:p>
        </w:tc>
        <w:tc>
          <w:tcPr>
            <w:tcW w:w="5390" w:type="dxa"/>
          </w:tcPr>
          <w:p w14:paraId="689D03EF" w14:textId="23C16777" w:rsidR="00CB7558" w:rsidRPr="00555E21" w:rsidRDefault="00CB7558" w:rsidP="00CB7558">
            <w:pPr>
              <w:rPr>
                <w:rFonts w:ascii="Calibri" w:hAnsi="Calibri" w:cs="Calibri"/>
              </w:rPr>
            </w:pPr>
            <w:r w:rsidRPr="00555E21">
              <w:rPr>
                <w:rStyle w:val="text-format-content"/>
                <w:rFonts w:ascii="Calibri" w:hAnsi="Calibri" w:cs="Calibri"/>
                <w:color w:val="242424"/>
              </w:rPr>
              <w:t>Audience Game</w:t>
            </w:r>
          </w:p>
        </w:tc>
        <w:tc>
          <w:tcPr>
            <w:tcW w:w="723" w:type="dxa"/>
          </w:tcPr>
          <w:p w14:paraId="6AACD358" w14:textId="77777777" w:rsidR="00CB7558" w:rsidRPr="00555E21" w:rsidRDefault="00CB7558" w:rsidP="00CB7558">
            <w:pPr>
              <w:rPr>
                <w:rFonts w:ascii="Calibri" w:hAnsi="Calibri" w:cs="Calibri"/>
              </w:rPr>
            </w:pPr>
          </w:p>
        </w:tc>
      </w:tr>
      <w:tr w:rsidR="00CB7558" w:rsidRPr="00555E21" w14:paraId="0AC83D9C" w14:textId="77777777" w:rsidTr="00727C73">
        <w:trPr>
          <w:trHeight w:val="279"/>
        </w:trPr>
        <w:tc>
          <w:tcPr>
            <w:tcW w:w="3914" w:type="dxa"/>
            <w:vMerge/>
          </w:tcPr>
          <w:p w14:paraId="1B32BB8D" w14:textId="77777777" w:rsidR="00CB7558" w:rsidRPr="00555E21" w:rsidRDefault="00CB7558" w:rsidP="00CB7558">
            <w:pPr>
              <w:rPr>
                <w:rFonts w:ascii="Calibri" w:hAnsi="Calibri" w:cs="Calibri"/>
              </w:rPr>
            </w:pPr>
          </w:p>
        </w:tc>
        <w:tc>
          <w:tcPr>
            <w:tcW w:w="5390" w:type="dxa"/>
          </w:tcPr>
          <w:p w14:paraId="0451C3C8" w14:textId="76BDBE32" w:rsidR="00CB7558" w:rsidRPr="00555E21" w:rsidRDefault="00CB7558" w:rsidP="00CB7558">
            <w:pPr>
              <w:rPr>
                <w:rFonts w:ascii="Calibri" w:hAnsi="Calibri" w:cs="Calibri"/>
              </w:rPr>
            </w:pPr>
            <w:r w:rsidRPr="00555E21">
              <w:rPr>
                <w:rStyle w:val="text-format-content"/>
                <w:rFonts w:ascii="Calibri" w:hAnsi="Calibri" w:cs="Calibri"/>
                <w:color w:val="242424"/>
              </w:rPr>
              <w:t>Audience Participation</w:t>
            </w:r>
          </w:p>
        </w:tc>
        <w:tc>
          <w:tcPr>
            <w:tcW w:w="723" w:type="dxa"/>
          </w:tcPr>
          <w:p w14:paraId="4FD07292" w14:textId="77777777" w:rsidR="00CB7558" w:rsidRPr="00555E21" w:rsidRDefault="00CB7558" w:rsidP="00CB7558">
            <w:pPr>
              <w:rPr>
                <w:rFonts w:ascii="Calibri" w:hAnsi="Calibri" w:cs="Calibri"/>
              </w:rPr>
            </w:pPr>
          </w:p>
        </w:tc>
      </w:tr>
      <w:tr w:rsidR="00CB7558" w:rsidRPr="00555E21" w14:paraId="24869129" w14:textId="77777777" w:rsidTr="00727C73">
        <w:trPr>
          <w:trHeight w:val="317"/>
        </w:trPr>
        <w:tc>
          <w:tcPr>
            <w:tcW w:w="3914" w:type="dxa"/>
            <w:vMerge/>
          </w:tcPr>
          <w:p w14:paraId="3EF032BC" w14:textId="77777777" w:rsidR="00CB7558" w:rsidRPr="00555E21" w:rsidRDefault="00CB7558" w:rsidP="00CB7558">
            <w:pPr>
              <w:rPr>
                <w:rFonts w:ascii="Calibri" w:hAnsi="Calibri" w:cs="Calibri"/>
              </w:rPr>
            </w:pPr>
          </w:p>
        </w:tc>
        <w:tc>
          <w:tcPr>
            <w:tcW w:w="5390" w:type="dxa"/>
          </w:tcPr>
          <w:p w14:paraId="1FD71E75" w14:textId="68366D83" w:rsidR="00CB7558" w:rsidRPr="00555E21" w:rsidRDefault="00CB7558" w:rsidP="00CB7558">
            <w:pPr>
              <w:rPr>
                <w:rFonts w:ascii="Calibri" w:hAnsi="Calibri" w:cs="Calibri"/>
              </w:rPr>
            </w:pPr>
            <w:r w:rsidRPr="00555E21">
              <w:rPr>
                <w:rStyle w:val="text-format-content"/>
                <w:rFonts w:ascii="Calibri" w:hAnsi="Calibri" w:cs="Calibri"/>
                <w:color w:val="242424"/>
              </w:rPr>
              <w:t>Pick on the Audience</w:t>
            </w:r>
          </w:p>
        </w:tc>
        <w:tc>
          <w:tcPr>
            <w:tcW w:w="723" w:type="dxa"/>
          </w:tcPr>
          <w:p w14:paraId="1AB81EE9" w14:textId="77777777" w:rsidR="00CB7558" w:rsidRPr="00555E21" w:rsidRDefault="00CB7558" w:rsidP="00CB7558">
            <w:pPr>
              <w:rPr>
                <w:rFonts w:ascii="Calibri" w:hAnsi="Calibri" w:cs="Calibri"/>
              </w:rPr>
            </w:pPr>
          </w:p>
        </w:tc>
      </w:tr>
      <w:tr w:rsidR="00CB7558" w:rsidRPr="00555E21" w14:paraId="0E01075D" w14:textId="77777777" w:rsidTr="00727C73">
        <w:trPr>
          <w:trHeight w:val="279"/>
        </w:trPr>
        <w:tc>
          <w:tcPr>
            <w:tcW w:w="3914" w:type="dxa"/>
            <w:vMerge w:val="restart"/>
            <w:shd w:val="clear" w:color="auto" w:fill="D9D9D9" w:themeFill="background1" w:themeFillShade="D9"/>
          </w:tcPr>
          <w:p w14:paraId="597B946E" w14:textId="22A19090" w:rsidR="00CB7558" w:rsidRPr="00555E21" w:rsidRDefault="00CB7558" w:rsidP="00CB7558">
            <w:pPr>
              <w:rPr>
                <w:rFonts w:ascii="Calibri" w:hAnsi="Calibri" w:cs="Calibri"/>
              </w:rPr>
            </w:pPr>
            <w:r w:rsidRPr="00555E21">
              <w:rPr>
                <w:rFonts w:ascii="Calibri" w:hAnsi="Calibri" w:cs="Calibri"/>
              </w:rPr>
              <w:t xml:space="preserve">Q5. What </w:t>
            </w:r>
            <w:proofErr w:type="gramStart"/>
            <w:r w:rsidRPr="00555E21">
              <w:rPr>
                <w:rFonts w:ascii="Calibri" w:hAnsi="Calibri" w:cs="Calibri"/>
              </w:rPr>
              <w:t>is it called</w:t>
            </w:r>
            <w:proofErr w:type="gramEnd"/>
            <w:r w:rsidRPr="00555E21">
              <w:rPr>
                <w:rFonts w:ascii="Calibri" w:hAnsi="Calibri" w:cs="Calibri"/>
              </w:rPr>
              <w:t xml:space="preserve"> when you use your gestures and vocal skills in an over-the-top manner?</w:t>
            </w:r>
          </w:p>
        </w:tc>
        <w:tc>
          <w:tcPr>
            <w:tcW w:w="5390" w:type="dxa"/>
            <w:shd w:val="clear" w:color="auto" w:fill="D9D9D9" w:themeFill="background1" w:themeFillShade="D9"/>
          </w:tcPr>
          <w:p w14:paraId="74FA2530" w14:textId="7B8EA79E" w:rsidR="00CB7558" w:rsidRPr="00555E21" w:rsidRDefault="00CB7558" w:rsidP="00CB7558">
            <w:pPr>
              <w:rPr>
                <w:rFonts w:ascii="Calibri" w:hAnsi="Calibri" w:cs="Calibri"/>
              </w:rPr>
            </w:pPr>
            <w:r w:rsidRPr="00555E21">
              <w:rPr>
                <w:rStyle w:val="text-format-content"/>
                <w:rFonts w:ascii="Calibri" w:hAnsi="Calibri" w:cs="Calibri"/>
                <w:color w:val="242424"/>
              </w:rPr>
              <w:t>Exaggeration</w:t>
            </w:r>
          </w:p>
        </w:tc>
        <w:tc>
          <w:tcPr>
            <w:tcW w:w="723" w:type="dxa"/>
            <w:shd w:val="clear" w:color="auto" w:fill="D9D9D9" w:themeFill="background1" w:themeFillShade="D9"/>
          </w:tcPr>
          <w:p w14:paraId="3B718B7D" w14:textId="77777777" w:rsidR="00CB7558" w:rsidRPr="00555E21" w:rsidRDefault="00CB7558" w:rsidP="00CB7558">
            <w:pPr>
              <w:rPr>
                <w:rFonts w:ascii="Calibri" w:hAnsi="Calibri" w:cs="Calibri"/>
              </w:rPr>
            </w:pPr>
          </w:p>
        </w:tc>
      </w:tr>
      <w:tr w:rsidR="00CB7558" w:rsidRPr="00555E21" w14:paraId="324AE37B" w14:textId="77777777" w:rsidTr="00727C73">
        <w:trPr>
          <w:trHeight w:val="149"/>
        </w:trPr>
        <w:tc>
          <w:tcPr>
            <w:tcW w:w="3914" w:type="dxa"/>
            <w:vMerge/>
            <w:shd w:val="clear" w:color="auto" w:fill="D9D9D9" w:themeFill="background1" w:themeFillShade="D9"/>
          </w:tcPr>
          <w:p w14:paraId="5884432A"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65118DEE" w14:textId="2AC15083" w:rsidR="00CB7558" w:rsidRPr="00555E21" w:rsidRDefault="00CB7558" w:rsidP="00CB7558">
            <w:pPr>
              <w:rPr>
                <w:rFonts w:ascii="Calibri" w:hAnsi="Calibri" w:cs="Calibri"/>
              </w:rPr>
            </w:pPr>
            <w:r w:rsidRPr="00555E21">
              <w:rPr>
                <w:rStyle w:val="text-format-content"/>
                <w:rFonts w:ascii="Calibri" w:hAnsi="Calibri" w:cs="Calibri"/>
                <w:color w:val="242424"/>
              </w:rPr>
              <w:t>Melodrama</w:t>
            </w:r>
          </w:p>
        </w:tc>
        <w:tc>
          <w:tcPr>
            <w:tcW w:w="723" w:type="dxa"/>
            <w:shd w:val="clear" w:color="auto" w:fill="D9D9D9" w:themeFill="background1" w:themeFillShade="D9"/>
          </w:tcPr>
          <w:p w14:paraId="6D7EBDF9" w14:textId="77777777" w:rsidR="00CB7558" w:rsidRPr="00555E21" w:rsidRDefault="00CB7558" w:rsidP="00CB7558">
            <w:pPr>
              <w:rPr>
                <w:rFonts w:ascii="Calibri" w:hAnsi="Calibri" w:cs="Calibri"/>
              </w:rPr>
            </w:pPr>
          </w:p>
        </w:tc>
      </w:tr>
      <w:tr w:rsidR="00CB7558" w:rsidRPr="00555E21" w14:paraId="14F62B65" w14:textId="77777777" w:rsidTr="00727C73">
        <w:trPr>
          <w:trHeight w:val="317"/>
        </w:trPr>
        <w:tc>
          <w:tcPr>
            <w:tcW w:w="3914" w:type="dxa"/>
            <w:vMerge/>
            <w:shd w:val="clear" w:color="auto" w:fill="D9D9D9" w:themeFill="background1" w:themeFillShade="D9"/>
          </w:tcPr>
          <w:p w14:paraId="7E05C06B" w14:textId="77777777" w:rsidR="00CB7558" w:rsidRPr="00555E21" w:rsidRDefault="00CB7558" w:rsidP="00CB7558">
            <w:pPr>
              <w:rPr>
                <w:rFonts w:ascii="Calibri" w:hAnsi="Calibri" w:cs="Calibri"/>
              </w:rPr>
            </w:pPr>
          </w:p>
        </w:tc>
        <w:tc>
          <w:tcPr>
            <w:tcW w:w="5390" w:type="dxa"/>
            <w:shd w:val="clear" w:color="auto" w:fill="D9D9D9" w:themeFill="background1" w:themeFillShade="D9"/>
          </w:tcPr>
          <w:p w14:paraId="3DB3C7CD" w14:textId="553A6BA9" w:rsidR="00CB7558" w:rsidRPr="00555E21" w:rsidRDefault="00CB7558" w:rsidP="00CB7558">
            <w:pPr>
              <w:rPr>
                <w:rFonts w:ascii="Calibri" w:hAnsi="Calibri" w:cs="Calibri"/>
              </w:rPr>
            </w:pPr>
            <w:r w:rsidRPr="00555E21">
              <w:rPr>
                <w:rStyle w:val="text-format-content"/>
                <w:rFonts w:ascii="Calibri" w:hAnsi="Calibri" w:cs="Calibri"/>
                <w:color w:val="242424"/>
              </w:rPr>
              <w:t>Pantomime</w:t>
            </w:r>
          </w:p>
        </w:tc>
        <w:tc>
          <w:tcPr>
            <w:tcW w:w="723" w:type="dxa"/>
            <w:shd w:val="clear" w:color="auto" w:fill="D9D9D9" w:themeFill="background1" w:themeFillShade="D9"/>
          </w:tcPr>
          <w:p w14:paraId="3504D1EC" w14:textId="77777777" w:rsidR="00CB7558" w:rsidRPr="00555E21" w:rsidRDefault="00CB7558" w:rsidP="00CB7558">
            <w:pPr>
              <w:rPr>
                <w:rFonts w:ascii="Calibri" w:hAnsi="Calibri" w:cs="Calibri"/>
              </w:rPr>
            </w:pPr>
          </w:p>
        </w:tc>
      </w:tr>
      <w:tr w:rsidR="00CB7558" w:rsidRPr="00555E21" w14:paraId="450BDE4A" w14:textId="77777777" w:rsidTr="00727C73">
        <w:trPr>
          <w:trHeight w:val="303"/>
        </w:trPr>
        <w:tc>
          <w:tcPr>
            <w:tcW w:w="3914" w:type="dxa"/>
            <w:vMerge w:val="restart"/>
          </w:tcPr>
          <w:p w14:paraId="42EB814E" w14:textId="4844E98F" w:rsidR="00CB7558" w:rsidRPr="00555E21" w:rsidRDefault="00CB7558" w:rsidP="00CB7558">
            <w:pPr>
              <w:rPr>
                <w:rFonts w:ascii="Calibri" w:hAnsi="Calibri" w:cs="Calibri"/>
              </w:rPr>
            </w:pPr>
            <w:r w:rsidRPr="00555E21">
              <w:rPr>
                <w:rFonts w:ascii="Calibri" w:hAnsi="Calibri" w:cs="Calibri"/>
              </w:rPr>
              <w:t xml:space="preserve">Q6. Which Physical Skill </w:t>
            </w:r>
            <w:proofErr w:type="gramStart"/>
            <w:r w:rsidRPr="00555E21">
              <w:rPr>
                <w:rFonts w:ascii="Calibri" w:hAnsi="Calibri" w:cs="Calibri"/>
              </w:rPr>
              <w:t>is used</w:t>
            </w:r>
            <w:proofErr w:type="gramEnd"/>
            <w:r w:rsidRPr="00555E21">
              <w:rPr>
                <w:rFonts w:ascii="Calibri" w:hAnsi="Calibri" w:cs="Calibri"/>
              </w:rPr>
              <w:t xml:space="preserve"> to communicate emotions with the shape and movement of your face?</w:t>
            </w:r>
          </w:p>
        </w:tc>
        <w:tc>
          <w:tcPr>
            <w:tcW w:w="5390" w:type="dxa"/>
          </w:tcPr>
          <w:p w14:paraId="5FCC6F57" w14:textId="03C9854D" w:rsidR="00CB7558" w:rsidRPr="00555E21" w:rsidRDefault="00CB7558" w:rsidP="00CB7558">
            <w:pPr>
              <w:rPr>
                <w:rFonts w:ascii="Calibri" w:hAnsi="Calibri" w:cs="Calibri"/>
              </w:rPr>
            </w:pPr>
            <w:r w:rsidRPr="00555E21">
              <w:rPr>
                <w:rStyle w:val="text-format-content"/>
                <w:rFonts w:ascii="Calibri" w:hAnsi="Calibri" w:cs="Calibri"/>
                <w:color w:val="242424"/>
              </w:rPr>
              <w:t>Facial Expression</w:t>
            </w:r>
          </w:p>
        </w:tc>
        <w:tc>
          <w:tcPr>
            <w:tcW w:w="723" w:type="dxa"/>
          </w:tcPr>
          <w:p w14:paraId="40D84CEC" w14:textId="77777777" w:rsidR="00CB7558" w:rsidRPr="00555E21" w:rsidRDefault="00CB7558" w:rsidP="00CB7558">
            <w:pPr>
              <w:rPr>
                <w:rFonts w:ascii="Calibri" w:hAnsi="Calibri" w:cs="Calibri"/>
              </w:rPr>
            </w:pPr>
          </w:p>
        </w:tc>
      </w:tr>
      <w:tr w:rsidR="00CB7558" w:rsidRPr="00555E21" w14:paraId="78D47C79" w14:textId="77777777" w:rsidTr="00727C73">
        <w:trPr>
          <w:trHeight w:val="190"/>
        </w:trPr>
        <w:tc>
          <w:tcPr>
            <w:tcW w:w="3914" w:type="dxa"/>
            <w:vMerge/>
          </w:tcPr>
          <w:p w14:paraId="735B8D94" w14:textId="77777777" w:rsidR="00CB7558" w:rsidRPr="00555E21" w:rsidRDefault="00CB7558" w:rsidP="00CB7558">
            <w:pPr>
              <w:rPr>
                <w:rFonts w:ascii="Calibri" w:hAnsi="Calibri" w:cs="Calibri"/>
              </w:rPr>
            </w:pPr>
          </w:p>
        </w:tc>
        <w:tc>
          <w:tcPr>
            <w:tcW w:w="5390" w:type="dxa"/>
          </w:tcPr>
          <w:p w14:paraId="1A5358A9" w14:textId="650B7E1D" w:rsidR="00CB7558" w:rsidRPr="00555E21" w:rsidRDefault="00CB7558" w:rsidP="00CB7558">
            <w:pPr>
              <w:rPr>
                <w:rFonts w:ascii="Calibri" w:hAnsi="Calibri" w:cs="Calibri"/>
              </w:rPr>
            </w:pPr>
            <w:r w:rsidRPr="00555E21">
              <w:rPr>
                <w:rStyle w:val="text-format-content"/>
                <w:rFonts w:ascii="Calibri" w:hAnsi="Calibri" w:cs="Calibri"/>
                <w:color w:val="242424"/>
              </w:rPr>
              <w:t>Face Emotions</w:t>
            </w:r>
          </w:p>
        </w:tc>
        <w:tc>
          <w:tcPr>
            <w:tcW w:w="723" w:type="dxa"/>
          </w:tcPr>
          <w:p w14:paraId="0A7D0278" w14:textId="77777777" w:rsidR="00CB7558" w:rsidRPr="00555E21" w:rsidRDefault="00CB7558" w:rsidP="00CB7558">
            <w:pPr>
              <w:rPr>
                <w:rFonts w:ascii="Calibri" w:hAnsi="Calibri" w:cs="Calibri"/>
              </w:rPr>
            </w:pPr>
          </w:p>
        </w:tc>
      </w:tr>
      <w:tr w:rsidR="00CB7558" w:rsidRPr="00555E21" w14:paraId="3A44A2DB" w14:textId="77777777" w:rsidTr="00727C73">
        <w:trPr>
          <w:trHeight w:val="291"/>
        </w:trPr>
        <w:tc>
          <w:tcPr>
            <w:tcW w:w="3914" w:type="dxa"/>
            <w:vMerge/>
          </w:tcPr>
          <w:p w14:paraId="0AB827B8" w14:textId="77777777" w:rsidR="00CB7558" w:rsidRPr="00555E21" w:rsidRDefault="00CB7558" w:rsidP="00CB7558">
            <w:pPr>
              <w:rPr>
                <w:rFonts w:ascii="Calibri" w:hAnsi="Calibri" w:cs="Calibri"/>
              </w:rPr>
            </w:pPr>
          </w:p>
        </w:tc>
        <w:tc>
          <w:tcPr>
            <w:tcW w:w="5390" w:type="dxa"/>
          </w:tcPr>
          <w:p w14:paraId="55D877C3" w14:textId="04F1FFA5" w:rsidR="00CB7558" w:rsidRPr="00555E21" w:rsidRDefault="00CB7558" w:rsidP="00CB7558">
            <w:pPr>
              <w:rPr>
                <w:rFonts w:ascii="Calibri" w:hAnsi="Calibri" w:cs="Calibri"/>
              </w:rPr>
            </w:pPr>
            <w:r w:rsidRPr="00555E21">
              <w:rPr>
                <w:rStyle w:val="text-format-content"/>
                <w:rFonts w:ascii="Calibri" w:hAnsi="Calibri" w:cs="Calibri"/>
                <w:color w:val="242424"/>
              </w:rPr>
              <w:t>Face Movements</w:t>
            </w:r>
          </w:p>
        </w:tc>
        <w:tc>
          <w:tcPr>
            <w:tcW w:w="723" w:type="dxa"/>
          </w:tcPr>
          <w:p w14:paraId="6C775D56" w14:textId="77777777" w:rsidR="00CB7558" w:rsidRPr="00555E21" w:rsidRDefault="00CB7558" w:rsidP="00CB7558">
            <w:pPr>
              <w:rPr>
                <w:rFonts w:ascii="Calibri" w:hAnsi="Calibri" w:cs="Calibri"/>
              </w:rPr>
            </w:pPr>
          </w:p>
        </w:tc>
      </w:tr>
      <w:tr w:rsidR="00A76BC9" w:rsidRPr="00555E21" w14:paraId="7DED567A" w14:textId="77777777" w:rsidTr="00727C73">
        <w:trPr>
          <w:trHeight w:val="156"/>
        </w:trPr>
        <w:tc>
          <w:tcPr>
            <w:tcW w:w="3914" w:type="dxa"/>
            <w:vMerge w:val="restart"/>
            <w:shd w:val="clear" w:color="auto" w:fill="D9D9D9" w:themeFill="background1" w:themeFillShade="D9"/>
          </w:tcPr>
          <w:p w14:paraId="762873B6" w14:textId="3FE3839C" w:rsidR="00A76BC9" w:rsidRPr="00555E21" w:rsidRDefault="00A76BC9" w:rsidP="00A76BC9">
            <w:pPr>
              <w:rPr>
                <w:rFonts w:ascii="Calibri" w:hAnsi="Calibri" w:cs="Calibri"/>
              </w:rPr>
            </w:pPr>
            <w:r w:rsidRPr="00555E21">
              <w:rPr>
                <w:rFonts w:ascii="Calibri" w:hAnsi="Calibri" w:cs="Calibri"/>
              </w:rPr>
              <w:t>Q7. What is Eye Contact?</w:t>
            </w:r>
          </w:p>
        </w:tc>
        <w:tc>
          <w:tcPr>
            <w:tcW w:w="5390" w:type="dxa"/>
            <w:shd w:val="clear" w:color="auto" w:fill="D9D9D9" w:themeFill="background1" w:themeFillShade="D9"/>
          </w:tcPr>
          <w:p w14:paraId="08EC0A40" w14:textId="175FE717" w:rsidR="00A76BC9" w:rsidRPr="00555E21" w:rsidRDefault="00A76BC9" w:rsidP="00A76BC9">
            <w:pPr>
              <w:rPr>
                <w:rFonts w:ascii="Calibri" w:hAnsi="Calibri" w:cs="Calibri"/>
              </w:rPr>
            </w:pPr>
            <w:r w:rsidRPr="00555E21">
              <w:rPr>
                <w:rStyle w:val="text-format-content"/>
                <w:rFonts w:ascii="Calibri" w:hAnsi="Calibri" w:cs="Calibri"/>
                <w:color w:val="242424"/>
              </w:rPr>
              <w:t>Where you're looking</w:t>
            </w:r>
          </w:p>
        </w:tc>
        <w:tc>
          <w:tcPr>
            <w:tcW w:w="723" w:type="dxa"/>
            <w:shd w:val="clear" w:color="auto" w:fill="D9D9D9" w:themeFill="background1" w:themeFillShade="D9"/>
          </w:tcPr>
          <w:p w14:paraId="6251F9E9" w14:textId="77777777" w:rsidR="00A76BC9" w:rsidRPr="00555E21" w:rsidRDefault="00A76BC9" w:rsidP="00A76BC9">
            <w:pPr>
              <w:rPr>
                <w:rFonts w:ascii="Calibri" w:hAnsi="Calibri" w:cs="Calibri"/>
              </w:rPr>
            </w:pPr>
          </w:p>
        </w:tc>
      </w:tr>
      <w:tr w:rsidR="00A76BC9" w:rsidRPr="00555E21" w14:paraId="620D1E9F" w14:textId="77777777" w:rsidTr="00727C73">
        <w:trPr>
          <w:trHeight w:val="226"/>
        </w:trPr>
        <w:tc>
          <w:tcPr>
            <w:tcW w:w="3914" w:type="dxa"/>
            <w:vMerge/>
            <w:shd w:val="clear" w:color="auto" w:fill="D9D9D9" w:themeFill="background1" w:themeFillShade="D9"/>
          </w:tcPr>
          <w:p w14:paraId="151B89AC" w14:textId="77777777" w:rsidR="00A76BC9" w:rsidRPr="00555E21" w:rsidRDefault="00A76BC9" w:rsidP="00A76BC9">
            <w:pPr>
              <w:rPr>
                <w:rFonts w:ascii="Calibri" w:hAnsi="Calibri" w:cs="Calibri"/>
              </w:rPr>
            </w:pPr>
          </w:p>
        </w:tc>
        <w:tc>
          <w:tcPr>
            <w:tcW w:w="5390" w:type="dxa"/>
            <w:shd w:val="clear" w:color="auto" w:fill="D9D9D9" w:themeFill="background1" w:themeFillShade="D9"/>
          </w:tcPr>
          <w:p w14:paraId="5C7D4EFE" w14:textId="55311A0C" w:rsidR="00A76BC9" w:rsidRPr="00555E21" w:rsidRDefault="00A76BC9" w:rsidP="00A76BC9">
            <w:pPr>
              <w:rPr>
                <w:rFonts w:ascii="Calibri" w:hAnsi="Calibri" w:cs="Calibri"/>
              </w:rPr>
            </w:pPr>
            <w:r w:rsidRPr="00555E21">
              <w:rPr>
                <w:rStyle w:val="text-format-content"/>
                <w:rFonts w:ascii="Calibri" w:hAnsi="Calibri" w:cs="Calibri"/>
                <w:color w:val="242424"/>
              </w:rPr>
              <w:t>When you look at someone in the eye</w:t>
            </w:r>
          </w:p>
        </w:tc>
        <w:tc>
          <w:tcPr>
            <w:tcW w:w="723" w:type="dxa"/>
            <w:shd w:val="clear" w:color="auto" w:fill="D9D9D9" w:themeFill="background1" w:themeFillShade="D9"/>
          </w:tcPr>
          <w:p w14:paraId="4E4C595D" w14:textId="77777777" w:rsidR="00A76BC9" w:rsidRPr="00555E21" w:rsidRDefault="00A76BC9" w:rsidP="00A76BC9">
            <w:pPr>
              <w:rPr>
                <w:rFonts w:ascii="Calibri" w:hAnsi="Calibri" w:cs="Calibri"/>
              </w:rPr>
            </w:pPr>
          </w:p>
        </w:tc>
      </w:tr>
      <w:tr w:rsidR="00A76BC9" w:rsidRPr="00555E21" w14:paraId="185CAF53" w14:textId="77777777" w:rsidTr="00727C73">
        <w:trPr>
          <w:trHeight w:val="356"/>
        </w:trPr>
        <w:tc>
          <w:tcPr>
            <w:tcW w:w="3914" w:type="dxa"/>
            <w:vMerge/>
            <w:shd w:val="clear" w:color="auto" w:fill="D9D9D9" w:themeFill="background1" w:themeFillShade="D9"/>
          </w:tcPr>
          <w:p w14:paraId="2C5CB1CC" w14:textId="77777777" w:rsidR="00A76BC9" w:rsidRPr="00555E21" w:rsidRDefault="00A76BC9" w:rsidP="00A76BC9">
            <w:pPr>
              <w:rPr>
                <w:rFonts w:ascii="Calibri" w:hAnsi="Calibri" w:cs="Calibri"/>
              </w:rPr>
            </w:pPr>
          </w:p>
        </w:tc>
        <w:tc>
          <w:tcPr>
            <w:tcW w:w="5390" w:type="dxa"/>
            <w:shd w:val="clear" w:color="auto" w:fill="D9D9D9" w:themeFill="background1" w:themeFillShade="D9"/>
          </w:tcPr>
          <w:p w14:paraId="7B1DB87F" w14:textId="57C11D24" w:rsidR="00A76BC9" w:rsidRPr="00555E21" w:rsidRDefault="00A76BC9" w:rsidP="00A76BC9">
            <w:pPr>
              <w:rPr>
                <w:rFonts w:ascii="Calibri" w:hAnsi="Calibri" w:cs="Calibri"/>
              </w:rPr>
            </w:pPr>
            <w:r w:rsidRPr="00555E21">
              <w:rPr>
                <w:rStyle w:val="text-format-content"/>
                <w:rFonts w:ascii="Calibri" w:hAnsi="Calibri" w:cs="Calibri"/>
                <w:color w:val="242424"/>
              </w:rPr>
              <w:t>When you communicate with your eyes</w:t>
            </w:r>
          </w:p>
        </w:tc>
        <w:tc>
          <w:tcPr>
            <w:tcW w:w="723" w:type="dxa"/>
            <w:shd w:val="clear" w:color="auto" w:fill="D9D9D9" w:themeFill="background1" w:themeFillShade="D9"/>
          </w:tcPr>
          <w:p w14:paraId="3E3BD4BA" w14:textId="77777777" w:rsidR="00A76BC9" w:rsidRPr="00555E21" w:rsidRDefault="00A76BC9" w:rsidP="00A76BC9">
            <w:pPr>
              <w:rPr>
                <w:rFonts w:ascii="Calibri" w:hAnsi="Calibri" w:cs="Calibri"/>
              </w:rPr>
            </w:pPr>
          </w:p>
        </w:tc>
      </w:tr>
      <w:tr w:rsidR="00A76BC9" w:rsidRPr="00555E21" w14:paraId="2FC2070D" w14:textId="77777777" w:rsidTr="00727C73">
        <w:trPr>
          <w:trHeight w:val="241"/>
        </w:trPr>
        <w:tc>
          <w:tcPr>
            <w:tcW w:w="3914" w:type="dxa"/>
            <w:vMerge w:val="restart"/>
          </w:tcPr>
          <w:p w14:paraId="36BECF21" w14:textId="1422720A" w:rsidR="00A76BC9" w:rsidRPr="00555E21" w:rsidRDefault="00A76BC9" w:rsidP="00A76BC9">
            <w:pPr>
              <w:rPr>
                <w:rFonts w:ascii="Calibri" w:hAnsi="Calibri" w:cs="Calibri"/>
              </w:rPr>
            </w:pPr>
            <w:r w:rsidRPr="00555E21">
              <w:rPr>
                <w:rFonts w:ascii="Calibri" w:hAnsi="Calibri" w:cs="Calibri"/>
              </w:rPr>
              <w:t>Q8. What is Eye Line?</w:t>
            </w:r>
          </w:p>
        </w:tc>
        <w:tc>
          <w:tcPr>
            <w:tcW w:w="5390" w:type="dxa"/>
          </w:tcPr>
          <w:p w14:paraId="511D05DF" w14:textId="4FC469C9" w:rsidR="00A76BC9" w:rsidRPr="00555E21" w:rsidRDefault="00A76BC9" w:rsidP="00A76BC9">
            <w:pPr>
              <w:rPr>
                <w:rFonts w:ascii="Calibri" w:hAnsi="Calibri" w:cs="Calibri"/>
              </w:rPr>
            </w:pPr>
            <w:r w:rsidRPr="00555E21">
              <w:rPr>
                <w:rStyle w:val="text-format-content"/>
                <w:rFonts w:ascii="Calibri" w:hAnsi="Calibri" w:cs="Calibri"/>
                <w:color w:val="242424"/>
              </w:rPr>
              <w:t>Where you're looking</w:t>
            </w:r>
          </w:p>
        </w:tc>
        <w:tc>
          <w:tcPr>
            <w:tcW w:w="723" w:type="dxa"/>
          </w:tcPr>
          <w:p w14:paraId="61771087" w14:textId="77777777" w:rsidR="00A76BC9" w:rsidRPr="00555E21" w:rsidRDefault="00A76BC9" w:rsidP="00A76BC9">
            <w:pPr>
              <w:rPr>
                <w:rFonts w:ascii="Calibri" w:hAnsi="Calibri" w:cs="Calibri"/>
              </w:rPr>
            </w:pPr>
          </w:p>
        </w:tc>
      </w:tr>
      <w:tr w:rsidR="00A76BC9" w:rsidRPr="00555E21" w14:paraId="2C76B978" w14:textId="77777777" w:rsidTr="00727C73">
        <w:trPr>
          <w:trHeight w:val="164"/>
        </w:trPr>
        <w:tc>
          <w:tcPr>
            <w:tcW w:w="3914" w:type="dxa"/>
            <w:vMerge/>
          </w:tcPr>
          <w:p w14:paraId="419548CD" w14:textId="77777777" w:rsidR="00A76BC9" w:rsidRPr="00555E21" w:rsidRDefault="00A76BC9" w:rsidP="00A76BC9">
            <w:pPr>
              <w:rPr>
                <w:rFonts w:ascii="Calibri" w:hAnsi="Calibri" w:cs="Calibri"/>
              </w:rPr>
            </w:pPr>
          </w:p>
        </w:tc>
        <w:tc>
          <w:tcPr>
            <w:tcW w:w="5390" w:type="dxa"/>
          </w:tcPr>
          <w:p w14:paraId="1716BA77" w14:textId="3D1B27C0" w:rsidR="00A76BC9" w:rsidRPr="00555E21" w:rsidRDefault="00A76BC9" w:rsidP="00A76BC9">
            <w:pPr>
              <w:rPr>
                <w:rFonts w:ascii="Calibri" w:hAnsi="Calibri" w:cs="Calibri"/>
              </w:rPr>
            </w:pPr>
            <w:r w:rsidRPr="00555E21">
              <w:rPr>
                <w:rStyle w:val="text-format-content"/>
                <w:rFonts w:ascii="Calibri" w:hAnsi="Calibri" w:cs="Calibri"/>
                <w:color w:val="242424"/>
              </w:rPr>
              <w:t>When you look at someone in the eye</w:t>
            </w:r>
          </w:p>
        </w:tc>
        <w:tc>
          <w:tcPr>
            <w:tcW w:w="723" w:type="dxa"/>
          </w:tcPr>
          <w:p w14:paraId="5DFC2079" w14:textId="77777777" w:rsidR="00A76BC9" w:rsidRPr="00555E21" w:rsidRDefault="00A76BC9" w:rsidP="00A76BC9">
            <w:pPr>
              <w:rPr>
                <w:rFonts w:ascii="Calibri" w:hAnsi="Calibri" w:cs="Calibri"/>
              </w:rPr>
            </w:pPr>
          </w:p>
        </w:tc>
      </w:tr>
      <w:tr w:rsidR="00A76BC9" w:rsidRPr="00555E21" w14:paraId="6625BA5D" w14:textId="77777777" w:rsidTr="00727C73">
        <w:trPr>
          <w:trHeight w:val="406"/>
        </w:trPr>
        <w:tc>
          <w:tcPr>
            <w:tcW w:w="3914" w:type="dxa"/>
            <w:vMerge/>
          </w:tcPr>
          <w:p w14:paraId="61B5FF91" w14:textId="77777777" w:rsidR="00A76BC9" w:rsidRPr="00555E21" w:rsidRDefault="00A76BC9" w:rsidP="00A76BC9">
            <w:pPr>
              <w:rPr>
                <w:rFonts w:ascii="Calibri" w:hAnsi="Calibri" w:cs="Calibri"/>
              </w:rPr>
            </w:pPr>
          </w:p>
        </w:tc>
        <w:tc>
          <w:tcPr>
            <w:tcW w:w="5390" w:type="dxa"/>
          </w:tcPr>
          <w:p w14:paraId="1E1A48C0" w14:textId="55D0C186" w:rsidR="00A76BC9" w:rsidRPr="00555E21" w:rsidRDefault="00A76BC9" w:rsidP="00A76BC9">
            <w:pPr>
              <w:rPr>
                <w:rFonts w:ascii="Calibri" w:hAnsi="Calibri" w:cs="Calibri"/>
              </w:rPr>
            </w:pPr>
            <w:r w:rsidRPr="00555E21">
              <w:rPr>
                <w:rStyle w:val="text-format-content"/>
                <w:rFonts w:ascii="Calibri" w:hAnsi="Calibri" w:cs="Calibri"/>
                <w:color w:val="242424"/>
              </w:rPr>
              <w:t>When you communicate with your eyes</w:t>
            </w:r>
          </w:p>
        </w:tc>
        <w:tc>
          <w:tcPr>
            <w:tcW w:w="723" w:type="dxa"/>
          </w:tcPr>
          <w:p w14:paraId="7165B6E1" w14:textId="77777777" w:rsidR="00A76BC9" w:rsidRPr="00555E21" w:rsidRDefault="00A76BC9" w:rsidP="00A76BC9">
            <w:pPr>
              <w:rPr>
                <w:rFonts w:ascii="Calibri" w:hAnsi="Calibri" w:cs="Calibri"/>
              </w:rPr>
            </w:pPr>
          </w:p>
        </w:tc>
      </w:tr>
      <w:tr w:rsidR="00A76BC9" w:rsidRPr="00555E21" w14:paraId="0902A7DE" w14:textId="77777777" w:rsidTr="00727C73">
        <w:trPr>
          <w:trHeight w:val="241"/>
        </w:trPr>
        <w:tc>
          <w:tcPr>
            <w:tcW w:w="3914" w:type="dxa"/>
            <w:vMerge w:val="restart"/>
            <w:shd w:val="clear" w:color="auto" w:fill="D9D9D9" w:themeFill="background1" w:themeFillShade="D9"/>
          </w:tcPr>
          <w:p w14:paraId="506B7FE4" w14:textId="1FFF0D0D" w:rsidR="00A76BC9" w:rsidRPr="00555E21" w:rsidRDefault="00A76BC9" w:rsidP="00A76BC9">
            <w:pPr>
              <w:rPr>
                <w:rFonts w:ascii="Calibri" w:hAnsi="Calibri" w:cs="Calibri"/>
              </w:rPr>
            </w:pPr>
            <w:r w:rsidRPr="00555E21">
              <w:rPr>
                <w:rFonts w:ascii="Calibri" w:hAnsi="Calibri" w:cs="Calibri"/>
              </w:rPr>
              <w:t>Q9. What is Gait?</w:t>
            </w:r>
          </w:p>
        </w:tc>
        <w:tc>
          <w:tcPr>
            <w:tcW w:w="5390" w:type="dxa"/>
            <w:shd w:val="clear" w:color="auto" w:fill="D9D9D9" w:themeFill="background1" w:themeFillShade="D9"/>
          </w:tcPr>
          <w:p w14:paraId="47161C34" w14:textId="5883226F" w:rsidR="00A76BC9" w:rsidRPr="00555E21" w:rsidRDefault="00A76BC9" w:rsidP="00A76BC9">
            <w:pPr>
              <w:rPr>
                <w:rFonts w:ascii="Calibri" w:hAnsi="Calibri" w:cs="Calibri"/>
              </w:rPr>
            </w:pPr>
            <w:r w:rsidRPr="00555E21">
              <w:rPr>
                <w:rStyle w:val="text-format-content"/>
                <w:rFonts w:ascii="Calibri" w:hAnsi="Calibri" w:cs="Calibri"/>
                <w:color w:val="242424"/>
              </w:rPr>
              <w:t xml:space="preserve">The way you sound </w:t>
            </w:r>
            <w:r w:rsidR="00110D47" w:rsidRPr="00555E21">
              <w:rPr>
                <w:rStyle w:val="text-format-content"/>
                <w:rFonts w:ascii="Calibri" w:hAnsi="Calibri" w:cs="Calibri"/>
                <w:color w:val="242424"/>
              </w:rPr>
              <w:t>is based</w:t>
            </w:r>
            <w:r w:rsidRPr="00555E21">
              <w:rPr>
                <w:rStyle w:val="text-format-content"/>
                <w:rFonts w:ascii="Calibri" w:hAnsi="Calibri" w:cs="Calibri"/>
                <w:color w:val="242424"/>
              </w:rPr>
              <w:t xml:space="preserve"> on where you're from</w:t>
            </w:r>
          </w:p>
        </w:tc>
        <w:tc>
          <w:tcPr>
            <w:tcW w:w="723" w:type="dxa"/>
            <w:shd w:val="clear" w:color="auto" w:fill="D9D9D9" w:themeFill="background1" w:themeFillShade="D9"/>
          </w:tcPr>
          <w:p w14:paraId="3644D095" w14:textId="77777777" w:rsidR="00A76BC9" w:rsidRPr="00555E21" w:rsidRDefault="00A76BC9" w:rsidP="00A76BC9">
            <w:pPr>
              <w:rPr>
                <w:rFonts w:ascii="Calibri" w:hAnsi="Calibri" w:cs="Calibri"/>
              </w:rPr>
            </w:pPr>
          </w:p>
        </w:tc>
      </w:tr>
      <w:tr w:rsidR="00A76BC9" w:rsidRPr="00555E21" w14:paraId="6DA80063" w14:textId="77777777" w:rsidTr="00727C73">
        <w:trPr>
          <w:trHeight w:val="137"/>
        </w:trPr>
        <w:tc>
          <w:tcPr>
            <w:tcW w:w="3914" w:type="dxa"/>
            <w:vMerge/>
            <w:shd w:val="clear" w:color="auto" w:fill="D9D9D9" w:themeFill="background1" w:themeFillShade="D9"/>
          </w:tcPr>
          <w:p w14:paraId="45EEAAEB" w14:textId="77777777" w:rsidR="00A76BC9" w:rsidRPr="00555E21" w:rsidRDefault="00A76BC9" w:rsidP="00A76BC9">
            <w:pPr>
              <w:rPr>
                <w:rFonts w:ascii="Calibri" w:hAnsi="Calibri" w:cs="Calibri"/>
              </w:rPr>
            </w:pPr>
          </w:p>
        </w:tc>
        <w:tc>
          <w:tcPr>
            <w:tcW w:w="5390" w:type="dxa"/>
            <w:shd w:val="clear" w:color="auto" w:fill="D9D9D9" w:themeFill="background1" w:themeFillShade="D9"/>
          </w:tcPr>
          <w:p w14:paraId="701FC6D8" w14:textId="7A000455" w:rsidR="00A76BC9" w:rsidRPr="00555E21" w:rsidRDefault="00A76BC9" w:rsidP="00A76BC9">
            <w:pPr>
              <w:rPr>
                <w:rFonts w:ascii="Calibri" w:hAnsi="Calibri" w:cs="Calibri"/>
              </w:rPr>
            </w:pPr>
            <w:r w:rsidRPr="00555E21">
              <w:rPr>
                <w:rStyle w:val="text-format-content"/>
                <w:rFonts w:ascii="Calibri" w:hAnsi="Calibri" w:cs="Calibri"/>
                <w:color w:val="242424"/>
              </w:rPr>
              <w:t>The distance between your legs when you walk</w:t>
            </w:r>
          </w:p>
        </w:tc>
        <w:tc>
          <w:tcPr>
            <w:tcW w:w="723" w:type="dxa"/>
            <w:shd w:val="clear" w:color="auto" w:fill="D9D9D9" w:themeFill="background1" w:themeFillShade="D9"/>
          </w:tcPr>
          <w:p w14:paraId="0E1C45A2" w14:textId="77777777" w:rsidR="00A76BC9" w:rsidRPr="00555E21" w:rsidRDefault="00A76BC9" w:rsidP="00A76BC9">
            <w:pPr>
              <w:rPr>
                <w:rFonts w:ascii="Calibri" w:hAnsi="Calibri" w:cs="Calibri"/>
              </w:rPr>
            </w:pPr>
          </w:p>
        </w:tc>
      </w:tr>
      <w:tr w:rsidR="00A76BC9" w:rsidRPr="00555E21" w14:paraId="6FD98666" w14:textId="77777777" w:rsidTr="00727C73">
        <w:trPr>
          <w:trHeight w:val="369"/>
        </w:trPr>
        <w:tc>
          <w:tcPr>
            <w:tcW w:w="3914" w:type="dxa"/>
            <w:vMerge/>
            <w:shd w:val="clear" w:color="auto" w:fill="D9D9D9" w:themeFill="background1" w:themeFillShade="D9"/>
          </w:tcPr>
          <w:p w14:paraId="6123BA11" w14:textId="77777777" w:rsidR="00A76BC9" w:rsidRPr="00555E21" w:rsidRDefault="00A76BC9" w:rsidP="00A76BC9">
            <w:pPr>
              <w:rPr>
                <w:rFonts w:ascii="Calibri" w:hAnsi="Calibri" w:cs="Calibri"/>
              </w:rPr>
            </w:pPr>
          </w:p>
        </w:tc>
        <w:tc>
          <w:tcPr>
            <w:tcW w:w="5390" w:type="dxa"/>
            <w:shd w:val="clear" w:color="auto" w:fill="D9D9D9" w:themeFill="background1" w:themeFillShade="D9"/>
          </w:tcPr>
          <w:p w14:paraId="32A611CB" w14:textId="6DB321CB" w:rsidR="00A76BC9" w:rsidRPr="00555E21" w:rsidRDefault="00A76BC9" w:rsidP="00A76BC9">
            <w:pPr>
              <w:rPr>
                <w:rFonts w:ascii="Calibri" w:hAnsi="Calibri" w:cs="Calibri"/>
              </w:rPr>
            </w:pPr>
            <w:r w:rsidRPr="00555E21">
              <w:rPr>
                <w:rStyle w:val="text-format-content"/>
                <w:rFonts w:ascii="Calibri" w:hAnsi="Calibri" w:cs="Calibri"/>
                <w:color w:val="242424"/>
              </w:rPr>
              <w:t>Using your arms to communicate </w:t>
            </w:r>
          </w:p>
        </w:tc>
        <w:tc>
          <w:tcPr>
            <w:tcW w:w="723" w:type="dxa"/>
            <w:shd w:val="clear" w:color="auto" w:fill="D9D9D9" w:themeFill="background1" w:themeFillShade="D9"/>
          </w:tcPr>
          <w:p w14:paraId="280556A3" w14:textId="77777777" w:rsidR="00A76BC9" w:rsidRPr="00555E21" w:rsidRDefault="00A76BC9" w:rsidP="00A76BC9">
            <w:pPr>
              <w:rPr>
                <w:rFonts w:ascii="Calibri" w:hAnsi="Calibri" w:cs="Calibri"/>
              </w:rPr>
            </w:pPr>
          </w:p>
        </w:tc>
      </w:tr>
      <w:tr w:rsidR="00A76BC9" w:rsidRPr="00555E21" w14:paraId="6581B5C4" w14:textId="77777777" w:rsidTr="00727C73">
        <w:trPr>
          <w:trHeight w:val="242"/>
        </w:trPr>
        <w:tc>
          <w:tcPr>
            <w:tcW w:w="3914" w:type="dxa"/>
            <w:vMerge w:val="restart"/>
          </w:tcPr>
          <w:p w14:paraId="0705F96F" w14:textId="030F60C9" w:rsidR="00A76BC9" w:rsidRPr="00555E21" w:rsidRDefault="00A76BC9" w:rsidP="00A76BC9">
            <w:pPr>
              <w:rPr>
                <w:rFonts w:ascii="Calibri" w:hAnsi="Calibri" w:cs="Calibri"/>
              </w:rPr>
            </w:pPr>
            <w:r w:rsidRPr="00555E21">
              <w:rPr>
                <w:rFonts w:ascii="Calibri" w:hAnsi="Calibri" w:cs="Calibri"/>
              </w:rPr>
              <w:t>Q10. What is blocking?</w:t>
            </w:r>
          </w:p>
        </w:tc>
        <w:tc>
          <w:tcPr>
            <w:tcW w:w="5390" w:type="dxa"/>
          </w:tcPr>
          <w:p w14:paraId="0B3ECCE7" w14:textId="0616622F" w:rsidR="00A76BC9" w:rsidRPr="00555E21" w:rsidRDefault="00A76BC9" w:rsidP="00A76BC9">
            <w:pPr>
              <w:rPr>
                <w:rFonts w:ascii="Calibri" w:hAnsi="Calibri" w:cs="Calibri"/>
              </w:rPr>
            </w:pPr>
            <w:r w:rsidRPr="00555E21">
              <w:rPr>
                <w:rStyle w:val="text-format-content"/>
                <w:rFonts w:ascii="Calibri" w:hAnsi="Calibri" w:cs="Calibri"/>
                <w:color w:val="242424"/>
              </w:rPr>
              <w:t xml:space="preserve">The set movement of </w:t>
            </w:r>
            <w:r w:rsidR="00110D47" w:rsidRPr="00555E21">
              <w:rPr>
                <w:rStyle w:val="text-format-content"/>
                <w:rFonts w:ascii="Calibri" w:hAnsi="Calibri" w:cs="Calibri"/>
                <w:color w:val="242424"/>
              </w:rPr>
              <w:t>an</w:t>
            </w:r>
            <w:r w:rsidRPr="00555E21">
              <w:rPr>
                <w:rStyle w:val="text-format-content"/>
                <w:rFonts w:ascii="Calibri" w:hAnsi="Calibri" w:cs="Calibri"/>
                <w:color w:val="242424"/>
              </w:rPr>
              <w:t xml:space="preserve"> actor on the stage </w:t>
            </w:r>
          </w:p>
        </w:tc>
        <w:tc>
          <w:tcPr>
            <w:tcW w:w="723" w:type="dxa"/>
          </w:tcPr>
          <w:p w14:paraId="03476887" w14:textId="77777777" w:rsidR="00A76BC9" w:rsidRPr="00555E21" w:rsidRDefault="00A76BC9" w:rsidP="00A76BC9">
            <w:pPr>
              <w:rPr>
                <w:rFonts w:ascii="Calibri" w:hAnsi="Calibri" w:cs="Calibri"/>
              </w:rPr>
            </w:pPr>
          </w:p>
        </w:tc>
      </w:tr>
      <w:tr w:rsidR="00A76BC9" w:rsidRPr="00555E21" w14:paraId="36F26706" w14:textId="77777777" w:rsidTr="00727C73">
        <w:trPr>
          <w:trHeight w:val="264"/>
        </w:trPr>
        <w:tc>
          <w:tcPr>
            <w:tcW w:w="3914" w:type="dxa"/>
            <w:vMerge/>
          </w:tcPr>
          <w:p w14:paraId="3C271F49" w14:textId="77777777" w:rsidR="00A76BC9" w:rsidRPr="00555E21" w:rsidRDefault="00A76BC9" w:rsidP="00A76BC9">
            <w:pPr>
              <w:rPr>
                <w:rFonts w:ascii="Calibri" w:hAnsi="Calibri" w:cs="Calibri"/>
              </w:rPr>
            </w:pPr>
          </w:p>
        </w:tc>
        <w:tc>
          <w:tcPr>
            <w:tcW w:w="5390" w:type="dxa"/>
          </w:tcPr>
          <w:p w14:paraId="43E80065" w14:textId="5EE4840D" w:rsidR="00A76BC9" w:rsidRPr="00555E21" w:rsidRDefault="00A76BC9" w:rsidP="00A76BC9">
            <w:pPr>
              <w:rPr>
                <w:rFonts w:ascii="Calibri" w:hAnsi="Calibri" w:cs="Calibri"/>
              </w:rPr>
            </w:pPr>
            <w:r w:rsidRPr="00555E21">
              <w:rPr>
                <w:rStyle w:val="text-format-content"/>
                <w:rFonts w:ascii="Calibri" w:hAnsi="Calibri" w:cs="Calibri"/>
                <w:color w:val="242424"/>
              </w:rPr>
              <w:t>The way an actor uses their body</w:t>
            </w:r>
          </w:p>
        </w:tc>
        <w:tc>
          <w:tcPr>
            <w:tcW w:w="723" w:type="dxa"/>
          </w:tcPr>
          <w:p w14:paraId="36640A78" w14:textId="77777777" w:rsidR="00A76BC9" w:rsidRPr="00555E21" w:rsidRDefault="00A76BC9" w:rsidP="00A76BC9">
            <w:pPr>
              <w:rPr>
                <w:rFonts w:ascii="Calibri" w:hAnsi="Calibri" w:cs="Calibri"/>
              </w:rPr>
            </w:pPr>
          </w:p>
        </w:tc>
      </w:tr>
      <w:tr w:rsidR="00A76BC9" w:rsidRPr="00555E21" w14:paraId="6C1D3B95" w14:textId="77777777" w:rsidTr="00727C73">
        <w:trPr>
          <w:trHeight w:val="279"/>
        </w:trPr>
        <w:tc>
          <w:tcPr>
            <w:tcW w:w="3914" w:type="dxa"/>
            <w:vMerge/>
          </w:tcPr>
          <w:p w14:paraId="0C672B52" w14:textId="77777777" w:rsidR="00A76BC9" w:rsidRPr="00555E21" w:rsidRDefault="00A76BC9" w:rsidP="00A76BC9">
            <w:pPr>
              <w:rPr>
                <w:rFonts w:ascii="Calibri" w:hAnsi="Calibri" w:cs="Calibri"/>
              </w:rPr>
            </w:pPr>
          </w:p>
        </w:tc>
        <w:tc>
          <w:tcPr>
            <w:tcW w:w="5390" w:type="dxa"/>
          </w:tcPr>
          <w:p w14:paraId="6CF5AFF8" w14:textId="0557575E" w:rsidR="00A76BC9" w:rsidRPr="00555E21" w:rsidRDefault="00A76BC9" w:rsidP="00A76BC9">
            <w:pPr>
              <w:rPr>
                <w:rFonts w:ascii="Calibri" w:hAnsi="Calibri" w:cs="Calibri"/>
              </w:rPr>
            </w:pPr>
            <w:r w:rsidRPr="00555E21">
              <w:rPr>
                <w:rStyle w:val="text-format-content"/>
                <w:rFonts w:ascii="Calibri" w:hAnsi="Calibri" w:cs="Calibri"/>
                <w:color w:val="242424"/>
              </w:rPr>
              <w:t>How high or low your voice is</w:t>
            </w:r>
          </w:p>
        </w:tc>
        <w:tc>
          <w:tcPr>
            <w:tcW w:w="723" w:type="dxa"/>
          </w:tcPr>
          <w:p w14:paraId="286CAC5D" w14:textId="77777777" w:rsidR="00A76BC9" w:rsidRPr="00555E21" w:rsidRDefault="00A76BC9" w:rsidP="00A76BC9">
            <w:pPr>
              <w:rPr>
                <w:rFonts w:ascii="Calibri" w:hAnsi="Calibri" w:cs="Calibri"/>
              </w:rPr>
            </w:pPr>
          </w:p>
        </w:tc>
      </w:tr>
    </w:tbl>
    <w:p w14:paraId="6224A1FC" w14:textId="5FF0391F" w:rsidR="00A97AA6" w:rsidRPr="00555E21" w:rsidRDefault="000C6E32"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875328" behindDoc="0" locked="0" layoutInCell="1" allowOverlap="1" wp14:anchorId="1DCC3C32" wp14:editId="68339761">
                <wp:simplePos x="0" y="0"/>
                <wp:positionH relativeFrom="margin">
                  <wp:posOffset>-339047</wp:posOffset>
                </wp:positionH>
                <wp:positionV relativeFrom="bottomMargin">
                  <wp:posOffset>-342265</wp:posOffset>
                </wp:positionV>
                <wp:extent cx="1541780" cy="438150"/>
                <wp:effectExtent l="0" t="0" r="20320" b="19050"/>
                <wp:wrapSquare wrapText="bothSides"/>
                <wp:docPr id="28" name="Text Box 2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F8AD23F" w14:textId="77777777" w:rsidR="00005735" w:rsidRPr="00404745" w:rsidRDefault="00005735"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C3C32" id="Text Box 28" o:spid="_x0000_s1053" type="#_x0000_t202" style="position:absolute;margin-left:-26.7pt;margin-top:-26.95pt;width:121.4pt;height:34.5pt;z-index:251875328;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" fillcolor="white [3201]" strokeweight=".5pt">
                <v:textbox>
                  <w:txbxContent>
                    <w:p w14:paraId="4F8AD23F" w14:textId="77777777" w:rsidR="00005735" w:rsidRPr="00404745" w:rsidRDefault="00005735"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3267368F" w14:textId="397BA444" w:rsidR="00A97AA6" w:rsidRPr="00555E21" w:rsidRDefault="000C6E32" w:rsidP="00A97AA6">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9200" behindDoc="0" locked="0" layoutInCell="1" allowOverlap="1" wp14:anchorId="440FF438" wp14:editId="5CF14670">
                <wp:simplePos x="0" y="0"/>
                <wp:positionH relativeFrom="margin">
                  <wp:posOffset>4970652</wp:posOffset>
                </wp:positionH>
                <wp:positionV relativeFrom="page">
                  <wp:posOffset>1312374</wp:posOffset>
                </wp:positionV>
                <wp:extent cx="1334770" cy="973455"/>
                <wp:effectExtent l="0" t="0" r="1778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005735" w:rsidRDefault="00005735"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54" type="#_x0000_t202" style="position:absolute;margin-left:391.4pt;margin-top:103.35pt;width:105.1pt;height:76.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" fillcolor="white [3201]" strokecolor="black [3200]" strokeweight="1.5pt">
                <v:textbox>
                  <w:txbxContent>
                    <w:p w14:paraId="0600433E" w14:textId="77777777" w:rsidR="00005735" w:rsidRDefault="00005735" w:rsidP="00A97AA6">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8176" behindDoc="1" locked="0" layoutInCell="1" allowOverlap="1" wp14:anchorId="5DDD88E8" wp14:editId="0A9EA3AD">
                <wp:simplePos x="0" y="0"/>
                <wp:positionH relativeFrom="margin">
                  <wp:posOffset>-401320</wp:posOffset>
                </wp:positionH>
                <wp:positionV relativeFrom="page">
                  <wp:posOffset>2341880</wp:posOffset>
                </wp:positionV>
                <wp:extent cx="6716395" cy="6837045"/>
                <wp:effectExtent l="0" t="0" r="2730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837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B4428D8" w14:textId="6D56DF04" w:rsidR="00005735" w:rsidRDefault="00005735" w:rsidP="00A97AA6">
                            <w:pPr>
                              <w:pStyle w:val="paragraph"/>
                              <w:spacing w:before="0" w:beforeAutospacing="0" w:after="0" w:afterAutospacing="0"/>
                              <w:textAlignment w:val="baseline"/>
                              <w:rPr>
                                <w:rFonts w:ascii="Segoe UI" w:hAnsi="Segoe UI" w:cs="Segoe UI"/>
                                <w:sz w:val="18"/>
                                <w:szCs w:val="18"/>
                              </w:rPr>
                            </w:pPr>
                          </w:p>
                          <w:p w14:paraId="20DFB991" w14:textId="7835658B" w:rsidR="00005735" w:rsidRDefault="00005735" w:rsidP="00A97AA6">
                            <w:pPr>
                              <w:pStyle w:val="paragraph"/>
                              <w:spacing w:before="0" w:beforeAutospacing="0" w:after="0" w:afterAutospacing="0"/>
                              <w:textAlignment w:val="baseline"/>
                              <w:rPr>
                                <w:rFonts w:ascii="Segoe UI" w:hAnsi="Segoe UI" w:cs="Segoe UI"/>
                                <w:sz w:val="18"/>
                                <w:szCs w:val="18"/>
                              </w:rPr>
                            </w:pPr>
                            <w:r w:rsidRPr="006118E4">
                              <w:rPr>
                                <w:rFonts w:ascii="Calibri" w:eastAsiaTheme="majorEastAsia" w:hAnsi="Calibri" w:cs="Calibri"/>
                                <w:color w:val="000000"/>
                                <w:sz w:val="28"/>
                                <w:szCs w:val="28"/>
                                <w:lang w:val="en-US"/>
                              </w:rPr>
                              <w:t>“I tried to be brave,”</w:t>
                            </w:r>
                          </w:p>
                          <w:p w14:paraId="0E20EDDC" w14:textId="77777777" w:rsidR="00005735" w:rsidRDefault="00005735" w:rsidP="006118E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1A64A8B6" w14:textId="15867A71" w:rsidR="00005735" w:rsidRPr="000F2E2A" w:rsidRDefault="00005735"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34EBC654" w:rsidR="00005735" w:rsidRDefault="00005735" w:rsidP="00A97AA6">
                            <w:pPr>
                              <w:pStyle w:val="paragraph"/>
                              <w:spacing w:before="0" w:beforeAutospacing="0" w:after="0" w:afterAutospacing="0"/>
                              <w:textAlignment w:val="baseline"/>
                              <w:rPr>
                                <w:rFonts w:ascii="Segoe UI" w:hAnsi="Segoe UI" w:cs="Segoe UI"/>
                                <w:sz w:val="18"/>
                                <w:szCs w:val="18"/>
                              </w:rPr>
                            </w:pPr>
                            <w:r w:rsidRPr="006118E4">
                              <w:rPr>
                                <w:rFonts w:ascii="Calibri" w:eastAsiaTheme="majorEastAsia" w:hAnsi="Calibri" w:cs="Calibri"/>
                                <w:color w:val="000000"/>
                                <w:sz w:val="28"/>
                                <w:szCs w:val="28"/>
                                <w:lang w:val="en-US"/>
                              </w:rPr>
                              <w:t>“</w:t>
                            </w:r>
                            <w:proofErr w:type="gramStart"/>
                            <w:r w:rsidRPr="006118E4">
                              <w:rPr>
                                <w:rFonts w:ascii="Calibri" w:eastAsiaTheme="majorEastAsia" w:hAnsi="Calibri" w:cs="Calibri"/>
                                <w:color w:val="000000"/>
                                <w:sz w:val="28"/>
                                <w:szCs w:val="28"/>
                                <w:lang w:val="en-US"/>
                              </w:rPr>
                              <w:t>but</w:t>
                            </w:r>
                            <w:proofErr w:type="gramEnd"/>
                            <w:r w:rsidRPr="006118E4">
                              <w:rPr>
                                <w:rFonts w:ascii="Calibri" w:eastAsiaTheme="majorEastAsia" w:hAnsi="Calibri" w:cs="Calibri"/>
                                <w:color w:val="000000"/>
                                <w:sz w:val="28"/>
                                <w:szCs w:val="28"/>
                                <w:lang w:val="en-US"/>
                              </w:rPr>
                              <w:t xml:space="preserve"> I was more scared than I wanted to</w:t>
                            </w:r>
                            <w:r>
                              <w:rPr>
                                <w:rFonts w:ascii="Calibri" w:eastAsiaTheme="majorEastAsia" w:hAnsi="Calibri" w:cs="Calibri"/>
                                <w:color w:val="000000"/>
                                <w:sz w:val="28"/>
                                <w:szCs w:val="28"/>
                                <w:lang w:val="en-US"/>
                              </w:rPr>
                              <w:t xml:space="preserve"> </w:t>
                            </w:r>
                            <w:r w:rsidRPr="006118E4">
                              <w:rPr>
                                <w:rFonts w:ascii="Calibri" w:eastAsiaTheme="majorEastAsia" w:hAnsi="Calibri" w:cs="Calibri"/>
                                <w:color w:val="000000"/>
                                <w:sz w:val="28"/>
                                <w:szCs w:val="28"/>
                                <w:lang w:val="en-US"/>
                              </w:rPr>
                              <w:t>admit.”</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005735" w:rsidRPr="004225F7" w:rsidRDefault="00005735"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78CDDD38"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02D2D849" w14:textId="77777777" w:rsidR="00005735" w:rsidRPr="006118E4" w:rsidRDefault="00005735" w:rsidP="00A97AA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D88E8" id="_x0000_s1055" type="#_x0000_t202" style="position:absolute;margin-left:-31.6pt;margin-top:184.4pt;width:528.85pt;height:538.3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" fillcolor="white [3201]" strokecolor="black [3200]" strokeweight="1.5pt">
                <v:textbox>
                  <w:txbxContent>
                    <w:p w14:paraId="1B4428D8" w14:textId="6D56DF04" w:rsidR="00005735" w:rsidRDefault="00005735" w:rsidP="00A97AA6">
                      <w:pPr>
                        <w:pStyle w:val="paragraph"/>
                        <w:spacing w:before="0" w:beforeAutospacing="0" w:after="0" w:afterAutospacing="0"/>
                        <w:textAlignment w:val="baseline"/>
                        <w:rPr>
                          <w:rFonts w:ascii="Segoe UI" w:hAnsi="Segoe UI" w:cs="Segoe UI"/>
                          <w:sz w:val="18"/>
                          <w:szCs w:val="18"/>
                        </w:rPr>
                      </w:pPr>
                    </w:p>
                    <w:p w14:paraId="20DFB991" w14:textId="7835658B" w:rsidR="00005735" w:rsidRDefault="00005735" w:rsidP="00A97AA6">
                      <w:pPr>
                        <w:pStyle w:val="paragraph"/>
                        <w:spacing w:before="0" w:beforeAutospacing="0" w:after="0" w:afterAutospacing="0"/>
                        <w:textAlignment w:val="baseline"/>
                        <w:rPr>
                          <w:rFonts w:ascii="Segoe UI" w:hAnsi="Segoe UI" w:cs="Segoe UI"/>
                          <w:sz w:val="18"/>
                          <w:szCs w:val="18"/>
                        </w:rPr>
                      </w:pPr>
                      <w:r w:rsidRPr="006118E4">
                        <w:rPr>
                          <w:rFonts w:ascii="Calibri" w:eastAsiaTheme="majorEastAsia" w:hAnsi="Calibri" w:cs="Calibri"/>
                          <w:color w:val="000000"/>
                          <w:sz w:val="28"/>
                          <w:szCs w:val="28"/>
                          <w:lang w:val="en-US"/>
                        </w:rPr>
                        <w:t>“I tried to be brave,”</w:t>
                      </w:r>
                    </w:p>
                    <w:p w14:paraId="0E20EDDC" w14:textId="77777777" w:rsidR="00005735" w:rsidRDefault="00005735" w:rsidP="006118E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1A64A8B6" w14:textId="15867A71" w:rsidR="00005735" w:rsidRPr="000F2E2A" w:rsidRDefault="00005735"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34EBC654" w:rsidR="00005735" w:rsidRDefault="00005735" w:rsidP="00A97AA6">
                      <w:pPr>
                        <w:pStyle w:val="paragraph"/>
                        <w:spacing w:before="0" w:beforeAutospacing="0" w:after="0" w:afterAutospacing="0"/>
                        <w:textAlignment w:val="baseline"/>
                        <w:rPr>
                          <w:rFonts w:ascii="Segoe UI" w:hAnsi="Segoe UI" w:cs="Segoe UI"/>
                          <w:sz w:val="18"/>
                          <w:szCs w:val="18"/>
                        </w:rPr>
                      </w:pPr>
                      <w:r w:rsidRPr="006118E4">
                        <w:rPr>
                          <w:rFonts w:ascii="Calibri" w:eastAsiaTheme="majorEastAsia" w:hAnsi="Calibri" w:cs="Calibri"/>
                          <w:color w:val="000000"/>
                          <w:sz w:val="28"/>
                          <w:szCs w:val="28"/>
                          <w:lang w:val="en-US"/>
                        </w:rPr>
                        <w:t>“</w:t>
                      </w:r>
                      <w:proofErr w:type="gramStart"/>
                      <w:r w:rsidRPr="006118E4">
                        <w:rPr>
                          <w:rFonts w:ascii="Calibri" w:eastAsiaTheme="majorEastAsia" w:hAnsi="Calibri" w:cs="Calibri"/>
                          <w:color w:val="000000"/>
                          <w:sz w:val="28"/>
                          <w:szCs w:val="28"/>
                          <w:lang w:val="en-US"/>
                        </w:rPr>
                        <w:t>but</w:t>
                      </w:r>
                      <w:proofErr w:type="gramEnd"/>
                      <w:r w:rsidRPr="006118E4">
                        <w:rPr>
                          <w:rFonts w:ascii="Calibri" w:eastAsiaTheme="majorEastAsia" w:hAnsi="Calibri" w:cs="Calibri"/>
                          <w:color w:val="000000"/>
                          <w:sz w:val="28"/>
                          <w:szCs w:val="28"/>
                          <w:lang w:val="en-US"/>
                        </w:rPr>
                        <w:t xml:space="preserve"> I was more scared than I wanted to</w:t>
                      </w:r>
                      <w:r>
                        <w:rPr>
                          <w:rFonts w:ascii="Calibri" w:eastAsiaTheme="majorEastAsia" w:hAnsi="Calibri" w:cs="Calibri"/>
                          <w:color w:val="000000"/>
                          <w:sz w:val="28"/>
                          <w:szCs w:val="28"/>
                          <w:lang w:val="en-US"/>
                        </w:rPr>
                        <w:t xml:space="preserve"> </w:t>
                      </w:r>
                      <w:r w:rsidRPr="006118E4">
                        <w:rPr>
                          <w:rFonts w:ascii="Calibri" w:eastAsiaTheme="majorEastAsia" w:hAnsi="Calibri" w:cs="Calibri"/>
                          <w:color w:val="000000"/>
                          <w:sz w:val="28"/>
                          <w:szCs w:val="28"/>
                          <w:lang w:val="en-US"/>
                        </w:rPr>
                        <w:t>admit.”</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005735" w:rsidRPr="004225F7" w:rsidRDefault="00005735"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78CDDD38"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02D2D849" w14:textId="77777777" w:rsidR="00005735" w:rsidRPr="006118E4" w:rsidRDefault="00005735" w:rsidP="00A97AA6">
                      <w:pPr>
                        <w:rPr>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7152" behindDoc="1" locked="0" layoutInCell="1" allowOverlap="1" wp14:anchorId="4800E437" wp14:editId="185CF07C">
                <wp:simplePos x="0" y="0"/>
                <wp:positionH relativeFrom="margin">
                  <wp:posOffset>-401320</wp:posOffset>
                </wp:positionH>
                <wp:positionV relativeFrom="page">
                  <wp:posOffset>585470</wp:posOffset>
                </wp:positionV>
                <wp:extent cx="6710045" cy="1704975"/>
                <wp:effectExtent l="0" t="0" r="1460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292384" w14:textId="77777777" w:rsidR="00005735" w:rsidRPr="000C6E32" w:rsidRDefault="00005735" w:rsidP="000C6E32">
                            <w:pPr>
                              <w:rPr>
                                <w:b/>
                              </w:rPr>
                            </w:pPr>
                            <w:r w:rsidRPr="000C6E32">
                              <w:rPr>
                                <w:b/>
                              </w:rPr>
                              <w:t>Task 6 - Introduction to Drama Written</w:t>
                            </w:r>
                          </w:p>
                          <w:p w14:paraId="7B07F973" w14:textId="483F36E1" w:rsidR="00005735" w:rsidRPr="004C4DB0" w:rsidRDefault="00005735"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005735" w:rsidRPr="004C4DB0" w:rsidRDefault="00005735"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005735" w:rsidRPr="004C4DB0" w:rsidRDefault="00005735"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005735" w:rsidRPr="004C4DB0" w:rsidRDefault="00005735"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005735" w:rsidRPr="004C4DB0" w:rsidRDefault="00005735"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005735" w:rsidRPr="004C4DB0" w:rsidRDefault="00005735" w:rsidP="00A97AA6">
                            <w:r w:rsidRPr="004C4DB0">
                              <w:t> </w:t>
                            </w:r>
                          </w:p>
                          <w:p w14:paraId="36A17D62" w14:textId="77777777" w:rsidR="00005735" w:rsidRPr="004C4DB0" w:rsidRDefault="00005735" w:rsidP="00A97AA6">
                            <w:r w:rsidRPr="004C4DB0">
                              <w:t> </w:t>
                            </w:r>
                          </w:p>
                          <w:p w14:paraId="6C53D704" w14:textId="77777777" w:rsidR="00005735" w:rsidRPr="004C4DB0" w:rsidRDefault="00005735" w:rsidP="00A97AA6">
                            <w:r w:rsidRPr="004C4DB0">
                              <w:t>“Why did you do that? </w:t>
                            </w:r>
                          </w:p>
                          <w:p w14:paraId="676C9A0E" w14:textId="77777777" w:rsidR="00005735" w:rsidRPr="004C4DB0" w:rsidRDefault="00005735"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005735" w:rsidRPr="004C4DB0" w:rsidRDefault="00005735" w:rsidP="00A97AA6">
                            <w:proofErr w:type="gramStart"/>
                            <w:r w:rsidRPr="004C4DB0">
                              <w:t>Can’t</w:t>
                            </w:r>
                            <w:proofErr w:type="gramEnd"/>
                            <w:r w:rsidRPr="004C4DB0">
                              <w:t xml:space="preserve"> you see she is upset? </w:t>
                            </w:r>
                          </w:p>
                          <w:p w14:paraId="71419598" w14:textId="77777777" w:rsidR="00005735" w:rsidRPr="004C4DB0" w:rsidRDefault="00005735"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005735" w:rsidRDefault="00005735"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56" type="#_x0000_t202" style="position:absolute;margin-left:-31.6pt;margin-top:46.1pt;width:528.35pt;height:134.2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" fillcolor="white [3201]" strokecolor="black [3200]" strokeweight="1.5pt">
                <v:textbox>
                  <w:txbxContent>
                    <w:p w14:paraId="3C292384" w14:textId="77777777" w:rsidR="00005735" w:rsidRPr="000C6E32" w:rsidRDefault="00005735" w:rsidP="000C6E32">
                      <w:pPr>
                        <w:rPr>
                          <w:b/>
                        </w:rPr>
                      </w:pPr>
                      <w:r w:rsidRPr="000C6E32">
                        <w:rPr>
                          <w:b/>
                        </w:rPr>
                        <w:t>Task 6 - Introduction to Drama Written</w:t>
                      </w:r>
                    </w:p>
                    <w:p w14:paraId="7B07F973" w14:textId="483F36E1" w:rsidR="00005735" w:rsidRPr="004C4DB0" w:rsidRDefault="00005735"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005735" w:rsidRPr="004C4DB0" w:rsidRDefault="00005735"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005735" w:rsidRPr="004C4DB0" w:rsidRDefault="00005735"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005735" w:rsidRPr="004C4DB0" w:rsidRDefault="00005735"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005735" w:rsidRPr="004C4DB0" w:rsidRDefault="00005735"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005735" w:rsidRPr="004C4DB0" w:rsidRDefault="00005735" w:rsidP="00A97AA6">
                      <w:r w:rsidRPr="004C4DB0">
                        <w:t> </w:t>
                      </w:r>
                    </w:p>
                    <w:p w14:paraId="36A17D62" w14:textId="77777777" w:rsidR="00005735" w:rsidRPr="004C4DB0" w:rsidRDefault="00005735" w:rsidP="00A97AA6">
                      <w:r w:rsidRPr="004C4DB0">
                        <w:t> </w:t>
                      </w:r>
                    </w:p>
                    <w:p w14:paraId="6C53D704" w14:textId="77777777" w:rsidR="00005735" w:rsidRPr="004C4DB0" w:rsidRDefault="00005735" w:rsidP="00A97AA6">
                      <w:r w:rsidRPr="004C4DB0">
                        <w:t>“Why did you do that? </w:t>
                      </w:r>
                    </w:p>
                    <w:p w14:paraId="676C9A0E" w14:textId="77777777" w:rsidR="00005735" w:rsidRPr="004C4DB0" w:rsidRDefault="00005735"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005735" w:rsidRPr="004C4DB0" w:rsidRDefault="00005735" w:rsidP="00A97AA6">
                      <w:proofErr w:type="gramStart"/>
                      <w:r w:rsidRPr="004C4DB0">
                        <w:t>Can’t</w:t>
                      </w:r>
                      <w:proofErr w:type="gramEnd"/>
                      <w:r w:rsidRPr="004C4DB0">
                        <w:t xml:space="preserve"> you see she is upset? </w:t>
                      </w:r>
                    </w:p>
                    <w:p w14:paraId="71419598" w14:textId="77777777" w:rsidR="00005735" w:rsidRPr="004C4DB0" w:rsidRDefault="00005735"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005735" w:rsidRDefault="00005735" w:rsidP="00A97AA6"/>
                  </w:txbxContent>
                </v:textbox>
                <w10:wrap type="square" anchorx="margin" anchory="page"/>
              </v:shape>
            </w:pict>
          </mc:Fallback>
        </mc:AlternateContent>
      </w:r>
    </w:p>
    <w:p w14:paraId="3CA4E903" w14:textId="55950668" w:rsidR="00A97AA6" w:rsidRPr="00555E21" w:rsidRDefault="000C6E32" w:rsidP="00A97AA6">
      <w:pPr>
        <w:jc w:val="center"/>
        <w:rPr>
          <w:rFonts w:ascii="Calibri" w:hAnsi="Calibri" w:cs="Calibri"/>
          <w:sz w:val="28"/>
          <w:szCs w:val="28"/>
          <w:u w:val="single"/>
        </w:rPr>
      </w:pPr>
      <w:r w:rsidRPr="00F33033">
        <w:rPr>
          <w:rFonts w:ascii="Calibri" w:hAnsi="Calibri" w:cs="Calibri"/>
          <w:sz w:val="28"/>
          <w:u w:val="single"/>
        </w:rPr>
        <w:lastRenderedPageBreak/>
        <w:t>Task 6 - Introduction to Drama Written</w:t>
      </w:r>
      <w:r w:rsidRPr="00F33033">
        <w:rPr>
          <w:rFonts w:ascii="Calibri" w:hAnsi="Calibri" w:cs="Calibri"/>
          <w:sz w:val="28"/>
          <w:szCs w:val="28"/>
          <w:u w:val="single"/>
        </w:rPr>
        <w:t xml:space="preserve"> </w:t>
      </w:r>
      <w:r w:rsidR="00A97AA6" w:rsidRPr="00555E21">
        <w:rPr>
          <w:rFonts w:ascii="Calibri" w:hAnsi="Calibri" w:cs="Calibri"/>
          <w:sz w:val="28"/>
          <w:szCs w:val="28"/>
          <w:u w:val="single"/>
        </w:rPr>
        <w:t>Feedback</w:t>
      </w:r>
    </w:p>
    <w:p w14:paraId="3787D88A" w14:textId="77777777" w:rsidR="000C6E32" w:rsidRPr="00555E21" w:rsidRDefault="000C6E32" w:rsidP="000C6E32">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78400" behindDoc="0" locked="0" layoutInCell="1" allowOverlap="1" wp14:anchorId="7E59598C" wp14:editId="44CD4FC3">
                <wp:simplePos x="0" y="0"/>
                <wp:positionH relativeFrom="leftMargin">
                  <wp:posOffset>-627042</wp:posOffset>
                </wp:positionH>
                <wp:positionV relativeFrom="paragraph">
                  <wp:posOffset>1527427</wp:posOffset>
                </wp:positionV>
                <wp:extent cx="2585720" cy="370205"/>
                <wp:effectExtent l="2857" t="0" r="26988" b="26987"/>
                <wp:wrapNone/>
                <wp:docPr id="29" name="Text Box 2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5EE4DFA"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9598C" id="Text Box 29" o:spid="_x0000_s1057" type="#_x0000_t202" style="position:absolute;margin-left:-49.35pt;margin-top:120.25pt;width:203.6pt;height:29.15pt;rotation:90;flip:x;z-index:251878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" fillcolor="white [3201]" strokeweight=".5pt">
                <v:textbox>
                  <w:txbxContent>
                    <w:p w14:paraId="25EE4DFA" w14:textId="77777777" w:rsidR="00005735" w:rsidRPr="006965C5" w:rsidRDefault="00005735"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877376" behindDoc="0" locked="0" layoutInCell="1" allowOverlap="1" wp14:anchorId="1379C814" wp14:editId="41FD71BF">
            <wp:simplePos x="0" y="0"/>
            <wp:positionH relativeFrom="margin">
              <wp:posOffset>5548184</wp:posOffset>
            </wp:positionH>
            <wp:positionV relativeFrom="paragraph">
              <wp:posOffset>23769</wp:posOffset>
            </wp:positionV>
            <wp:extent cx="635635" cy="375285"/>
            <wp:effectExtent l="0" t="0" r="0" b="5715"/>
            <wp:wrapSquare wrapText="bothSides"/>
            <wp:docPr id="598893344" name="Picture 5988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0C6E32" w:rsidRPr="00555E21" w14:paraId="788D25C0" w14:textId="77777777" w:rsidTr="000C6E32">
        <w:trPr>
          <w:trHeight w:val="545"/>
        </w:trPr>
        <w:tc>
          <w:tcPr>
            <w:tcW w:w="8658" w:type="dxa"/>
          </w:tcPr>
          <w:p w14:paraId="718B0331" w14:textId="77777777" w:rsidR="000C6E32" w:rsidRPr="00555E21" w:rsidRDefault="000C6E32" w:rsidP="000C6E32">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7D065F91" w14:textId="77777777" w:rsidR="000C6E32" w:rsidRPr="00555E21" w:rsidRDefault="000C6E32" w:rsidP="000C6E32">
            <w:pPr>
              <w:rPr>
                <w:rFonts w:ascii="Calibri" w:hAnsi="Calibri" w:cs="Calibri"/>
                <w:szCs w:val="28"/>
              </w:rPr>
            </w:pPr>
          </w:p>
        </w:tc>
      </w:tr>
      <w:tr w:rsidR="000C6E32" w:rsidRPr="00555E21" w14:paraId="5E06A177" w14:textId="77777777" w:rsidTr="000C6E32">
        <w:trPr>
          <w:trHeight w:val="581"/>
        </w:trPr>
        <w:tc>
          <w:tcPr>
            <w:tcW w:w="8658" w:type="dxa"/>
          </w:tcPr>
          <w:p w14:paraId="59EE1C20"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1EB9EEB0" w14:textId="77777777" w:rsidR="000C6E32" w:rsidRPr="00555E21" w:rsidRDefault="000C6E32" w:rsidP="000C6E32">
            <w:pPr>
              <w:rPr>
                <w:rFonts w:ascii="Calibri" w:hAnsi="Calibri" w:cs="Calibri"/>
                <w:szCs w:val="28"/>
              </w:rPr>
            </w:pPr>
          </w:p>
        </w:tc>
      </w:tr>
      <w:tr w:rsidR="000C6E32" w:rsidRPr="00555E21" w14:paraId="24B74BC3" w14:textId="77777777" w:rsidTr="000C6E32">
        <w:trPr>
          <w:trHeight w:val="581"/>
        </w:trPr>
        <w:tc>
          <w:tcPr>
            <w:tcW w:w="8658" w:type="dxa"/>
          </w:tcPr>
          <w:p w14:paraId="3F6D2FAB"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5ACA7A00" w14:textId="77777777" w:rsidR="000C6E32" w:rsidRPr="00555E21" w:rsidRDefault="000C6E32" w:rsidP="000C6E32">
            <w:pPr>
              <w:rPr>
                <w:rFonts w:ascii="Calibri" w:hAnsi="Calibri" w:cs="Calibri"/>
                <w:szCs w:val="28"/>
              </w:rPr>
            </w:pPr>
          </w:p>
        </w:tc>
      </w:tr>
      <w:tr w:rsidR="000C6E32" w:rsidRPr="00555E21" w14:paraId="5B33852D" w14:textId="77777777" w:rsidTr="000C6E32">
        <w:trPr>
          <w:trHeight w:val="545"/>
        </w:trPr>
        <w:tc>
          <w:tcPr>
            <w:tcW w:w="8658" w:type="dxa"/>
          </w:tcPr>
          <w:p w14:paraId="26E231B0" w14:textId="77777777" w:rsidR="000C6E32" w:rsidRPr="00555E21" w:rsidRDefault="000C6E32" w:rsidP="000C6E32">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4E98E91B" w14:textId="77777777" w:rsidR="000C6E32" w:rsidRPr="00555E21" w:rsidRDefault="000C6E32" w:rsidP="000C6E32">
            <w:pPr>
              <w:rPr>
                <w:rFonts w:ascii="Calibri" w:hAnsi="Calibri" w:cs="Calibri"/>
                <w:szCs w:val="28"/>
              </w:rPr>
            </w:pPr>
          </w:p>
        </w:tc>
      </w:tr>
    </w:tbl>
    <w:p w14:paraId="6288FD6A" w14:textId="77777777" w:rsidR="000C6E32" w:rsidRDefault="000C6E32" w:rsidP="000C6E32">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79424" behindDoc="0" locked="0" layoutInCell="1" allowOverlap="1" wp14:anchorId="330174FE" wp14:editId="44D5F938">
                <wp:simplePos x="0" y="0"/>
                <wp:positionH relativeFrom="margin">
                  <wp:align>left</wp:align>
                </wp:positionH>
                <wp:positionV relativeFrom="paragraph">
                  <wp:posOffset>20441</wp:posOffset>
                </wp:positionV>
                <wp:extent cx="6256962" cy="1113231"/>
                <wp:effectExtent l="0" t="0" r="10795" b="10795"/>
                <wp:wrapNone/>
                <wp:docPr id="30" name="Text Box 3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1AABB353"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480B3472" w14:textId="77777777" w:rsidR="00005735" w:rsidRPr="006965C5" w:rsidRDefault="00005735" w:rsidP="000C6E32">
                            <w:pPr>
                              <w:rPr>
                                <w:rFonts w:ascii="Calibri" w:hAnsi="Calibri" w:cs="Calibri"/>
                                <w:sz w:val="12"/>
                              </w:rPr>
                            </w:pPr>
                          </w:p>
                          <w:p w14:paraId="70E7C337"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063911F7" w14:textId="77777777" w:rsidR="00005735" w:rsidRPr="00D62C74" w:rsidRDefault="00005735" w:rsidP="000C6E32">
                            <w:pPr>
                              <w:rPr>
                                <w:sz w:val="12"/>
                              </w:rPr>
                            </w:pPr>
                          </w:p>
                          <w:p w14:paraId="5672E34E" w14:textId="77777777" w:rsidR="00005735" w:rsidRDefault="00005735"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74FE" id="Text Box 30" o:spid="_x0000_s1058" type="#_x0000_t202" style="position:absolute;margin-left:0;margin-top:1.6pt;width:492.65pt;height:87.65pt;z-index:251879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" fillcolor="white [3201]" strokeweight=".5pt">
                <v:textbox>
                  <w:txbxContent>
                    <w:p w14:paraId="1AABB353" w14:textId="77777777" w:rsidR="00005735" w:rsidRPr="006965C5" w:rsidRDefault="00005735" w:rsidP="000C6E32">
                      <w:pPr>
                        <w:rPr>
                          <w:rFonts w:ascii="Calibri" w:hAnsi="Calibri" w:cs="Calibri"/>
                          <w:sz w:val="28"/>
                        </w:rPr>
                      </w:pPr>
                      <w:r w:rsidRPr="006965C5">
                        <w:rPr>
                          <w:rFonts w:ascii="Calibri" w:hAnsi="Calibri" w:cs="Calibri"/>
                          <w:sz w:val="28"/>
                        </w:rPr>
                        <w:t>Positive points:</w:t>
                      </w:r>
                    </w:p>
                    <w:p w14:paraId="480B3472" w14:textId="77777777" w:rsidR="00005735" w:rsidRPr="006965C5" w:rsidRDefault="00005735" w:rsidP="000C6E32">
                      <w:pPr>
                        <w:rPr>
                          <w:rFonts w:ascii="Calibri" w:hAnsi="Calibri" w:cs="Calibri"/>
                          <w:sz w:val="12"/>
                        </w:rPr>
                      </w:pPr>
                    </w:p>
                    <w:p w14:paraId="70E7C337" w14:textId="77777777" w:rsidR="00005735" w:rsidRPr="006965C5" w:rsidRDefault="00005735" w:rsidP="000C6E32">
                      <w:pPr>
                        <w:rPr>
                          <w:rFonts w:ascii="Calibri" w:hAnsi="Calibri" w:cs="Calibri"/>
                          <w:sz w:val="28"/>
                        </w:rPr>
                      </w:pPr>
                      <w:r w:rsidRPr="006965C5">
                        <w:rPr>
                          <w:rFonts w:ascii="Calibri" w:hAnsi="Calibri" w:cs="Calibri"/>
                          <w:sz w:val="28"/>
                        </w:rPr>
                        <w:t>How to improve further:</w:t>
                      </w:r>
                    </w:p>
                    <w:p w14:paraId="063911F7" w14:textId="77777777" w:rsidR="00005735" w:rsidRPr="00D62C74" w:rsidRDefault="00005735" w:rsidP="000C6E32">
                      <w:pPr>
                        <w:rPr>
                          <w:sz w:val="12"/>
                        </w:rPr>
                      </w:pPr>
                    </w:p>
                    <w:p w14:paraId="5672E34E" w14:textId="77777777" w:rsidR="00005735" w:rsidRDefault="00005735" w:rsidP="000C6E32"/>
                  </w:txbxContent>
                </v:textbox>
                <w10:wrap anchorx="margin"/>
              </v:shape>
            </w:pict>
          </mc:Fallback>
        </mc:AlternateContent>
      </w:r>
    </w:p>
    <w:p w14:paraId="3C6EC531" w14:textId="77777777" w:rsidR="000C6E32" w:rsidRDefault="000C6E32" w:rsidP="000C6E32">
      <w:pPr>
        <w:rPr>
          <w:rFonts w:ascii="Calibri" w:hAnsi="Calibri" w:cs="Calibri"/>
          <w:sz w:val="12"/>
          <w:szCs w:val="12"/>
        </w:rPr>
      </w:pPr>
    </w:p>
    <w:p w14:paraId="008FC20B" w14:textId="77777777" w:rsidR="000C6E32" w:rsidRDefault="000C6E32" w:rsidP="000C6E32">
      <w:pPr>
        <w:rPr>
          <w:rFonts w:ascii="Calibri" w:hAnsi="Calibri" w:cs="Calibri"/>
          <w:sz w:val="12"/>
          <w:szCs w:val="12"/>
        </w:rPr>
      </w:pPr>
    </w:p>
    <w:p w14:paraId="2613E049" w14:textId="77777777" w:rsidR="000C6E32" w:rsidRDefault="000C6E32" w:rsidP="000C6E32">
      <w:pPr>
        <w:rPr>
          <w:rFonts w:ascii="Calibri" w:hAnsi="Calibri" w:cs="Calibri"/>
          <w:sz w:val="12"/>
          <w:szCs w:val="12"/>
        </w:rPr>
      </w:pPr>
    </w:p>
    <w:p w14:paraId="63902483" w14:textId="77777777" w:rsidR="000C6E32" w:rsidRDefault="000C6E32" w:rsidP="000C6E32">
      <w:pPr>
        <w:rPr>
          <w:rFonts w:ascii="Calibri" w:hAnsi="Calibri" w:cs="Calibri"/>
          <w:sz w:val="12"/>
          <w:szCs w:val="12"/>
        </w:rPr>
      </w:pPr>
    </w:p>
    <w:p w14:paraId="2BD5B2AF" w14:textId="77777777" w:rsidR="000C6E32" w:rsidRPr="00555E21" w:rsidRDefault="000C6E32" w:rsidP="000C6E32">
      <w:pPr>
        <w:rPr>
          <w:rFonts w:ascii="Calibri" w:hAnsi="Calibri" w:cs="Calibri"/>
          <w:sz w:val="12"/>
          <w:szCs w:val="12"/>
        </w:rPr>
      </w:pPr>
    </w:p>
    <w:p w14:paraId="4034B3BF" w14:textId="77777777" w:rsidR="000C6E32" w:rsidRPr="00555E21" w:rsidRDefault="000C6E32" w:rsidP="000C6E3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80448" behindDoc="0" locked="0" layoutInCell="1" allowOverlap="1" wp14:anchorId="36229F90" wp14:editId="69501C18">
                <wp:simplePos x="0" y="0"/>
                <wp:positionH relativeFrom="leftMargin">
                  <wp:posOffset>-205800</wp:posOffset>
                </wp:positionH>
                <wp:positionV relativeFrom="paragraph">
                  <wp:posOffset>978903</wp:posOffset>
                </wp:positionV>
                <wp:extent cx="1709738" cy="382906"/>
                <wp:effectExtent l="0" t="3493" r="20638" b="20637"/>
                <wp:wrapNone/>
                <wp:docPr id="31" name="Text Box 3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9C2E4CD"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9F90" id="Text Box 31" o:spid="_x0000_s1059" type="#_x0000_t202" style="position:absolute;margin-left:-16.2pt;margin-top:77.1pt;width:134.65pt;height:30.15pt;rotation:-90;z-index:251880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" fillcolor="white [3201]" strokeweight=".5pt">
                <v:textbox>
                  <w:txbxContent>
                    <w:p w14:paraId="29C2E4CD" w14:textId="77777777" w:rsidR="00005735" w:rsidRPr="008951C7" w:rsidRDefault="00005735"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0C6E32" w:rsidRPr="00555E21" w14:paraId="2C95B66B" w14:textId="77777777" w:rsidTr="000C6E32">
        <w:tc>
          <w:tcPr>
            <w:tcW w:w="515" w:type="dxa"/>
            <w:vMerge w:val="restart"/>
            <w:shd w:val="clear" w:color="auto" w:fill="D9D9D9" w:themeFill="background1" w:themeFillShade="D9"/>
            <w:textDirection w:val="btLr"/>
            <w:vAlign w:val="center"/>
          </w:tcPr>
          <w:p w14:paraId="40E08DDD" w14:textId="77777777" w:rsidR="000C6E32" w:rsidRPr="00555E21" w:rsidRDefault="000C6E32" w:rsidP="000C6E32">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1AF2B35" w14:textId="77777777" w:rsidR="000C6E32" w:rsidRPr="00555E21" w:rsidRDefault="000C6E32" w:rsidP="000C6E32">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38195484" w14:textId="77777777" w:rsidR="000C6E32" w:rsidRPr="00555E21" w:rsidRDefault="000C6E32" w:rsidP="000C6E32">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ECC11A4" w14:textId="77777777" w:rsidR="000C6E32" w:rsidRPr="00555E21" w:rsidRDefault="000C6E32" w:rsidP="000C6E32">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35CD8836" w14:textId="77777777" w:rsidR="000C6E32" w:rsidRPr="00555E21" w:rsidRDefault="000C6E32" w:rsidP="000C6E32">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8EF4BF9" w14:textId="77777777" w:rsidR="000C6E32" w:rsidRPr="00555E21" w:rsidRDefault="000C6E32" w:rsidP="000C6E32">
            <w:pPr>
              <w:jc w:val="center"/>
              <w:rPr>
                <w:rFonts w:ascii="Calibri" w:hAnsi="Calibri" w:cs="Calibri"/>
              </w:rPr>
            </w:pPr>
            <w:r w:rsidRPr="00555E21">
              <w:rPr>
                <w:rFonts w:ascii="Calibri" w:hAnsi="Calibri" w:cs="Calibri"/>
              </w:rPr>
              <w:t>Overall score</w:t>
            </w:r>
          </w:p>
          <w:p w14:paraId="7F424673" w14:textId="77777777" w:rsidR="000C6E32" w:rsidRPr="00555E21" w:rsidRDefault="000C6E32" w:rsidP="000C6E32">
            <w:pPr>
              <w:jc w:val="center"/>
              <w:rPr>
                <w:rFonts w:ascii="Calibri" w:hAnsi="Calibri" w:cs="Calibri"/>
              </w:rPr>
            </w:pPr>
            <w:r w:rsidRPr="00555E21">
              <w:rPr>
                <w:rFonts w:ascii="Calibri" w:hAnsi="Calibri" w:cs="Calibri"/>
              </w:rPr>
              <w:t>/5</w:t>
            </w:r>
          </w:p>
        </w:tc>
      </w:tr>
      <w:tr w:rsidR="000C6E32" w:rsidRPr="00555E21" w14:paraId="096A7564" w14:textId="77777777" w:rsidTr="000C6E32">
        <w:tc>
          <w:tcPr>
            <w:tcW w:w="515" w:type="dxa"/>
            <w:vMerge/>
          </w:tcPr>
          <w:p w14:paraId="0683FE77" w14:textId="77777777" w:rsidR="000C6E32" w:rsidRPr="00555E21" w:rsidRDefault="000C6E32" w:rsidP="000C6E32">
            <w:pPr>
              <w:jc w:val="center"/>
              <w:rPr>
                <w:rFonts w:ascii="Calibri" w:hAnsi="Calibri" w:cs="Calibri"/>
              </w:rPr>
            </w:pPr>
          </w:p>
        </w:tc>
        <w:tc>
          <w:tcPr>
            <w:tcW w:w="1077" w:type="dxa"/>
            <w:vAlign w:val="center"/>
          </w:tcPr>
          <w:p w14:paraId="10C5DBAC" w14:textId="77777777" w:rsidR="000C6E32" w:rsidRPr="00555E21" w:rsidRDefault="000C6E32" w:rsidP="000C6E32">
            <w:pPr>
              <w:jc w:val="center"/>
              <w:rPr>
                <w:rFonts w:ascii="Calibri" w:hAnsi="Calibri" w:cs="Calibri"/>
              </w:rPr>
            </w:pPr>
            <w:r w:rsidRPr="00555E21">
              <w:rPr>
                <w:rFonts w:ascii="Calibri" w:hAnsi="Calibri" w:cs="Calibri"/>
              </w:rPr>
              <w:t>Top (5pts)</w:t>
            </w:r>
          </w:p>
        </w:tc>
        <w:tc>
          <w:tcPr>
            <w:tcW w:w="1358" w:type="dxa"/>
            <w:vAlign w:val="center"/>
          </w:tcPr>
          <w:p w14:paraId="1189110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2600912"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4948E03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0BCE6E4F" w14:textId="77777777" w:rsidR="000C6E32" w:rsidRPr="00555E21" w:rsidRDefault="000C6E32" w:rsidP="000C6E32">
            <w:pPr>
              <w:jc w:val="center"/>
              <w:rPr>
                <w:rFonts w:ascii="Calibri" w:hAnsi="Calibri" w:cs="Calibri"/>
                <w:color w:val="0F4761" w:themeColor="accent1" w:themeShade="BF"/>
              </w:rPr>
            </w:pPr>
          </w:p>
        </w:tc>
      </w:tr>
      <w:tr w:rsidR="000C6E32" w:rsidRPr="00555E21" w14:paraId="57130666" w14:textId="77777777" w:rsidTr="000C6E32">
        <w:trPr>
          <w:gridAfter w:val="1"/>
          <w:wAfter w:w="1734" w:type="dxa"/>
        </w:trPr>
        <w:tc>
          <w:tcPr>
            <w:tcW w:w="515" w:type="dxa"/>
            <w:vMerge/>
          </w:tcPr>
          <w:p w14:paraId="542622A4" w14:textId="77777777" w:rsidR="000C6E32" w:rsidRPr="00555E21" w:rsidRDefault="000C6E32" w:rsidP="000C6E32">
            <w:pPr>
              <w:jc w:val="center"/>
              <w:rPr>
                <w:rFonts w:ascii="Calibri" w:hAnsi="Calibri" w:cs="Calibri"/>
              </w:rPr>
            </w:pPr>
          </w:p>
        </w:tc>
        <w:tc>
          <w:tcPr>
            <w:tcW w:w="1077" w:type="dxa"/>
            <w:vAlign w:val="center"/>
          </w:tcPr>
          <w:p w14:paraId="560BD8F3" w14:textId="77777777" w:rsidR="000C6E32" w:rsidRPr="00555E21" w:rsidRDefault="000C6E32" w:rsidP="000C6E32">
            <w:pPr>
              <w:jc w:val="center"/>
              <w:rPr>
                <w:rFonts w:ascii="Calibri" w:hAnsi="Calibri" w:cs="Calibri"/>
              </w:rPr>
            </w:pPr>
            <w:r w:rsidRPr="00555E21">
              <w:rPr>
                <w:rFonts w:ascii="Calibri" w:hAnsi="Calibri" w:cs="Calibri"/>
              </w:rPr>
              <w:t>Middle (3pts)</w:t>
            </w:r>
          </w:p>
        </w:tc>
        <w:tc>
          <w:tcPr>
            <w:tcW w:w="1358" w:type="dxa"/>
            <w:vAlign w:val="center"/>
          </w:tcPr>
          <w:p w14:paraId="1F8EC748"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437FE94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1D260824"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0C6E32" w:rsidRPr="00555E21" w14:paraId="0F3A108A" w14:textId="77777777" w:rsidTr="000C6E32">
        <w:trPr>
          <w:gridAfter w:val="1"/>
          <w:wAfter w:w="1734" w:type="dxa"/>
        </w:trPr>
        <w:tc>
          <w:tcPr>
            <w:tcW w:w="515" w:type="dxa"/>
            <w:vMerge/>
          </w:tcPr>
          <w:p w14:paraId="0FE94F2C" w14:textId="77777777" w:rsidR="000C6E32" w:rsidRPr="00555E21" w:rsidRDefault="000C6E32" w:rsidP="000C6E32">
            <w:pPr>
              <w:jc w:val="center"/>
              <w:rPr>
                <w:rFonts w:ascii="Calibri" w:hAnsi="Calibri" w:cs="Calibri"/>
              </w:rPr>
            </w:pPr>
          </w:p>
        </w:tc>
        <w:tc>
          <w:tcPr>
            <w:tcW w:w="1077" w:type="dxa"/>
            <w:vAlign w:val="center"/>
          </w:tcPr>
          <w:p w14:paraId="048F15D7" w14:textId="77777777" w:rsidR="000C6E32" w:rsidRPr="00555E21" w:rsidRDefault="000C6E32" w:rsidP="000C6E32">
            <w:pPr>
              <w:jc w:val="center"/>
              <w:rPr>
                <w:rFonts w:ascii="Calibri" w:hAnsi="Calibri" w:cs="Calibri"/>
              </w:rPr>
            </w:pPr>
            <w:r w:rsidRPr="00555E21">
              <w:rPr>
                <w:rFonts w:ascii="Calibri" w:hAnsi="Calibri" w:cs="Calibri"/>
              </w:rPr>
              <w:t>Bottom (1pt)</w:t>
            </w:r>
          </w:p>
        </w:tc>
        <w:tc>
          <w:tcPr>
            <w:tcW w:w="1358" w:type="dxa"/>
            <w:vAlign w:val="center"/>
          </w:tcPr>
          <w:p w14:paraId="00459E32"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9D2836A"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6C08232B"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0C6E32" w:rsidRPr="00555E21" w14:paraId="7AE5949A" w14:textId="77777777" w:rsidTr="000C6E32">
        <w:trPr>
          <w:gridAfter w:val="1"/>
          <w:wAfter w:w="1734" w:type="dxa"/>
        </w:trPr>
        <w:tc>
          <w:tcPr>
            <w:tcW w:w="515" w:type="dxa"/>
            <w:vMerge/>
          </w:tcPr>
          <w:p w14:paraId="4199464A" w14:textId="77777777" w:rsidR="000C6E32" w:rsidRPr="00555E21" w:rsidRDefault="000C6E32" w:rsidP="000C6E32">
            <w:pPr>
              <w:jc w:val="center"/>
              <w:rPr>
                <w:rFonts w:ascii="Calibri" w:hAnsi="Calibri" w:cs="Calibri"/>
              </w:rPr>
            </w:pPr>
          </w:p>
        </w:tc>
        <w:tc>
          <w:tcPr>
            <w:tcW w:w="1077" w:type="dxa"/>
            <w:vAlign w:val="center"/>
          </w:tcPr>
          <w:p w14:paraId="302A5BA7" w14:textId="77777777" w:rsidR="000C6E32" w:rsidRPr="00555E21" w:rsidRDefault="000C6E32" w:rsidP="000C6E32">
            <w:pPr>
              <w:jc w:val="center"/>
              <w:rPr>
                <w:rFonts w:ascii="Calibri" w:hAnsi="Calibri" w:cs="Calibri"/>
              </w:rPr>
            </w:pPr>
            <w:r w:rsidRPr="00555E21">
              <w:rPr>
                <w:rFonts w:ascii="Calibri" w:hAnsi="Calibri" w:cs="Calibri"/>
              </w:rPr>
              <w:t>None (0pt)</w:t>
            </w:r>
          </w:p>
        </w:tc>
        <w:tc>
          <w:tcPr>
            <w:tcW w:w="1358" w:type="dxa"/>
            <w:vAlign w:val="center"/>
          </w:tcPr>
          <w:p w14:paraId="640AD62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EC78B9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1843C4E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5482CB1C" w14:textId="77777777" w:rsidR="000C6E32" w:rsidRPr="000C6E32" w:rsidRDefault="000C6E32" w:rsidP="000C6E32">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0C6E32" w:rsidRPr="00555E21" w14:paraId="55530AF3" w14:textId="77777777" w:rsidTr="000C6E32">
        <w:trPr>
          <w:trHeight w:val="626"/>
        </w:trPr>
        <w:tc>
          <w:tcPr>
            <w:tcW w:w="512" w:type="dxa"/>
          </w:tcPr>
          <w:p w14:paraId="38B6D20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A</w:t>
            </w:r>
          </w:p>
        </w:tc>
        <w:tc>
          <w:tcPr>
            <w:tcW w:w="9037" w:type="dxa"/>
          </w:tcPr>
          <w:p w14:paraId="58A5379B"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0C6E32" w:rsidRPr="00555E21" w14:paraId="7042AC0F" w14:textId="77777777" w:rsidTr="000C6E32">
        <w:trPr>
          <w:trHeight w:val="549"/>
        </w:trPr>
        <w:tc>
          <w:tcPr>
            <w:tcW w:w="512" w:type="dxa"/>
          </w:tcPr>
          <w:p w14:paraId="6DD7FDB7"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B</w:t>
            </w:r>
          </w:p>
        </w:tc>
        <w:tc>
          <w:tcPr>
            <w:tcW w:w="9037" w:type="dxa"/>
          </w:tcPr>
          <w:p w14:paraId="122D55D6"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0C6E32" w:rsidRPr="00555E21" w14:paraId="3ABEAA83" w14:textId="77777777" w:rsidTr="000C6E32">
        <w:trPr>
          <w:trHeight w:val="626"/>
        </w:trPr>
        <w:tc>
          <w:tcPr>
            <w:tcW w:w="512" w:type="dxa"/>
          </w:tcPr>
          <w:p w14:paraId="48CFB9E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C</w:t>
            </w:r>
          </w:p>
        </w:tc>
        <w:tc>
          <w:tcPr>
            <w:tcW w:w="9037" w:type="dxa"/>
          </w:tcPr>
          <w:p w14:paraId="641CAA50"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3FA02933" w14:textId="77777777" w:rsidR="000C6E32" w:rsidRPr="00927832" w:rsidRDefault="000C6E32" w:rsidP="000C6E32">
      <w:pPr>
        <w:tabs>
          <w:tab w:val="left" w:pos="3114"/>
        </w:tabs>
        <w:rPr>
          <w:rFonts w:ascii="Calibri" w:hAnsi="Calibri" w:cs="Calibri"/>
          <w:sz w:val="12"/>
          <w:szCs w:val="12"/>
        </w:rPr>
      </w:pPr>
      <w:r>
        <w:rPr>
          <w:rFonts w:ascii="Calibri" w:hAnsi="Calibri" w:cs="Calibri"/>
          <w:sz w:val="12"/>
          <w:szCs w:val="12"/>
        </w:rPr>
        <w:t xml:space="preserve"> </w:t>
      </w:r>
    </w:p>
    <w:p w14:paraId="38D1227E" w14:textId="77777777" w:rsidR="00C571D4" w:rsidRDefault="00C571D4" w:rsidP="00927832">
      <w:pPr>
        <w:rPr>
          <w:rFonts w:ascii="Adobe Hebrew" w:hAnsi="Adobe Hebrew" w:cs="Adobe Hebrew"/>
          <w:sz w:val="96"/>
        </w:rPr>
      </w:pPr>
    </w:p>
    <w:p w14:paraId="2AC3D4C2" w14:textId="77777777" w:rsidR="00C571D4" w:rsidRDefault="00C571D4" w:rsidP="00927832">
      <w:pPr>
        <w:rPr>
          <w:rFonts w:ascii="Adobe Hebrew" w:hAnsi="Adobe Hebrew" w:cs="Adobe Hebrew"/>
          <w:sz w:val="96"/>
        </w:rPr>
      </w:pPr>
    </w:p>
    <w:p w14:paraId="05A3E70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TOPIC 2 </w:t>
      </w:r>
    </w:p>
    <w:p w14:paraId="7BE2ABD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EPIC </w:t>
      </w:r>
    </w:p>
    <w:p w14:paraId="41E74F11"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THEATRE </w:t>
      </w:r>
    </w:p>
    <w:p w14:paraId="0FC3C804" w14:textId="6327E18A" w:rsidR="008E04E5" w:rsidRPr="00C571D4" w:rsidRDefault="00727C73" w:rsidP="00C571D4">
      <w:pPr>
        <w:jc w:val="center"/>
        <w:rPr>
          <w:rFonts w:ascii="Adobe Hebrew" w:hAnsi="Adobe Hebrew" w:cs="Adobe Hebrew"/>
          <w:sz w:val="96"/>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66784" behindDoc="1" locked="0" layoutInCell="1" allowOverlap="1" wp14:anchorId="220D4A25" wp14:editId="225DFBF8">
                <wp:simplePos x="0" y="0"/>
                <wp:positionH relativeFrom="margin">
                  <wp:posOffset>5003645</wp:posOffset>
                </wp:positionH>
                <wp:positionV relativeFrom="paragraph">
                  <wp:posOffset>284566</wp:posOffset>
                </wp:positionV>
                <wp:extent cx="1334770" cy="600710"/>
                <wp:effectExtent l="0" t="0" r="17780" b="27940"/>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600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15E595C" w14:textId="77777777" w:rsidR="00005735" w:rsidRDefault="00005735" w:rsidP="00AF4BBF">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0D4A25" id="_x0000_s1060" type="#_x0000_t202" style="position:absolute;left:0;text-align:left;margin-left:394pt;margin-top:22.4pt;width:105.1pt;height:47.3pt;z-index:-251549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" fillcolor="white [3201]" strokecolor="black [3200]" strokeweight="1.5pt">
                <v:textbox>
                  <w:txbxContent>
                    <w:p w14:paraId="215E595C" w14:textId="77777777" w:rsidR="00005735" w:rsidRDefault="00005735" w:rsidP="00AF4BBF">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09440" behindDoc="1" locked="0" layoutInCell="1" allowOverlap="1" wp14:anchorId="1D9DC6A3" wp14:editId="40845CD9">
                <wp:simplePos x="0" y="0"/>
                <wp:positionH relativeFrom="margin">
                  <wp:align>center</wp:align>
                </wp:positionH>
                <wp:positionV relativeFrom="margin">
                  <wp:posOffset>1839527</wp:posOffset>
                </wp:positionV>
                <wp:extent cx="6761480" cy="6082665"/>
                <wp:effectExtent l="0" t="0" r="20320" b="13335"/>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0826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1F32D2E" w14:textId="12120B3E" w:rsidR="00005735" w:rsidRPr="007C210C" w:rsidRDefault="00005735" w:rsidP="008E04E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2557ED">
                              <w:t>Task one - Epic theatre poster</w:t>
                            </w:r>
                            <w:r>
                              <w:t>: Complete task here</w:t>
                            </w:r>
                          </w:p>
                          <w:p w14:paraId="49192197" w14:textId="77777777" w:rsidR="00005735" w:rsidRDefault="00005735" w:rsidP="008E04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DC6A3" id="_x0000_s1061" type="#_x0000_t202" style="position:absolute;left:0;text-align:left;margin-left:0;margin-top:144.85pt;width:532.4pt;height:478.95pt;z-index:-2516070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" fillcolor="white [3201]" strokecolor="black [3200]" strokeweight="1.5pt">
                <v:textbox>
                  <w:txbxContent>
                    <w:p w14:paraId="61F32D2E" w14:textId="12120B3E" w:rsidR="00005735" w:rsidRPr="007C210C" w:rsidRDefault="00005735" w:rsidP="008E04E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2557ED">
                        <w:t>Task one - Epic theatre poster</w:t>
                      </w:r>
                      <w:r>
                        <w:t>: Complete task here</w:t>
                      </w:r>
                    </w:p>
                    <w:p w14:paraId="49192197" w14:textId="77777777" w:rsidR="00005735" w:rsidRDefault="00005735" w:rsidP="008E04E5"/>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08416" behindDoc="1" locked="0" layoutInCell="1" allowOverlap="1" wp14:anchorId="3BBF824B" wp14:editId="34FA7379">
                <wp:simplePos x="0" y="0"/>
                <wp:positionH relativeFrom="margin">
                  <wp:align>center</wp:align>
                </wp:positionH>
                <wp:positionV relativeFrom="page">
                  <wp:posOffset>479614</wp:posOffset>
                </wp:positionV>
                <wp:extent cx="6761480" cy="2179320"/>
                <wp:effectExtent l="0" t="0" r="20320" b="11430"/>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1793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C0FCC72" w14:textId="77777777" w:rsidR="00005735" w:rsidRPr="001021C8" w:rsidRDefault="00005735" w:rsidP="002557ED">
                            <w:pPr>
                              <w:rPr>
                                <w:b/>
                                <w:sz w:val="26"/>
                              </w:rPr>
                            </w:pPr>
                            <w:r w:rsidRPr="001021C8">
                              <w:rPr>
                                <w:b/>
                                <w:sz w:val="26"/>
                              </w:rPr>
                              <w:t>Task one - Epic theatre poster</w:t>
                            </w:r>
                          </w:p>
                          <w:p w14:paraId="181F6A40" w14:textId="612AF83D" w:rsidR="00005735" w:rsidRPr="002B108C" w:rsidRDefault="00005735" w:rsidP="002B108C">
                            <w:r w:rsidRPr="002B108C">
                              <w:rPr>
                                <w:lang w:val="en-GB"/>
                              </w:rPr>
                              <w:t xml:space="preserve">Create an A4 poster detailing the life of </w:t>
                            </w:r>
                            <w:proofErr w:type="spellStart"/>
                            <w:r w:rsidRPr="002B108C">
                              <w:rPr>
                                <w:lang w:val="en-GB"/>
                              </w:rPr>
                              <w:t>Bertolt</w:t>
                            </w:r>
                            <w:proofErr w:type="spellEnd"/>
                            <w:r w:rsidRPr="002B108C">
                              <w:rPr>
                                <w:lang w:val="en-GB"/>
                              </w:rPr>
                              <w:t xml:space="preserve"> Brecht. You should answer these questions within your poster.</w:t>
                            </w:r>
                            <w:r>
                              <w:t> </w:t>
                            </w:r>
                          </w:p>
                          <w:p w14:paraId="7D8ADACD" w14:textId="1944931F" w:rsidR="00005735" w:rsidRPr="002B108C" w:rsidRDefault="00005735" w:rsidP="002B108C">
                            <w:r w:rsidRPr="002B108C">
                              <w:rPr>
                                <w:lang w:val="en-GB"/>
                              </w:rPr>
                              <w:t xml:space="preserve">Who is </w:t>
                            </w:r>
                            <w:proofErr w:type="spellStart"/>
                            <w:r w:rsidRPr="002B108C">
                              <w:rPr>
                                <w:lang w:val="en-GB"/>
                              </w:rPr>
                              <w:t>Bertolt</w:t>
                            </w:r>
                            <w:proofErr w:type="spellEnd"/>
                            <w:r w:rsidRPr="002B108C">
                              <w:rPr>
                                <w:lang w:val="en-GB"/>
                              </w:rPr>
                              <w:t xml:space="preserve"> Brecht? </w:t>
                            </w:r>
                            <w:r w:rsidRPr="002B108C">
                              <w:t> </w:t>
                            </w:r>
                          </w:p>
                          <w:p w14:paraId="32D9BA63" w14:textId="27D627FB" w:rsidR="00005735" w:rsidRPr="002B108C" w:rsidRDefault="00005735" w:rsidP="002B108C">
                            <w:r w:rsidRPr="002B108C">
                              <w:rPr>
                                <w:lang w:val="en-GB"/>
                              </w:rPr>
                              <w:t>What type of theatre did he create?</w:t>
                            </w:r>
                            <w:r w:rsidRPr="002B108C">
                              <w:t> </w:t>
                            </w:r>
                          </w:p>
                          <w:p w14:paraId="1E7B44BA" w14:textId="7AE818E5" w:rsidR="00005735" w:rsidRPr="002B108C" w:rsidRDefault="00005735" w:rsidP="002B108C">
                            <w:r w:rsidRPr="002B108C">
                              <w:rPr>
                                <w:lang w:val="en-GB"/>
                              </w:rPr>
                              <w:t>What was his background growing up? </w:t>
                            </w:r>
                            <w:r w:rsidRPr="002B108C">
                              <w:t> </w:t>
                            </w:r>
                          </w:p>
                          <w:p w14:paraId="66912048" w14:textId="2E3399A4" w:rsidR="00005735" w:rsidRPr="007A591A" w:rsidRDefault="00005735" w:rsidP="008E04E5">
                            <w:r w:rsidRPr="002B108C">
                              <w:rPr>
                                <w:lang w:val="en-GB"/>
                              </w:rPr>
                              <w:t>Links to helpful research: </w:t>
                            </w:r>
                            <w:r w:rsidRPr="002B108C">
                              <w:t> https://www.youtube.com/watch?v=c7fqMPDcKXM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F824B" id="_x0000_s1062" type="#_x0000_t202" style="position:absolute;left:0;text-align:left;margin-left:0;margin-top:37.75pt;width:532.4pt;height:171.6pt;z-index:-2516080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" fillcolor="white [3201]" strokecolor="black [3200]" strokeweight="1.5pt">
                <v:textbox>
                  <w:txbxContent>
                    <w:p w14:paraId="6C0FCC72" w14:textId="77777777" w:rsidR="00005735" w:rsidRPr="001021C8" w:rsidRDefault="00005735" w:rsidP="002557ED">
                      <w:pPr>
                        <w:rPr>
                          <w:b/>
                          <w:sz w:val="26"/>
                        </w:rPr>
                      </w:pPr>
                      <w:r w:rsidRPr="001021C8">
                        <w:rPr>
                          <w:b/>
                          <w:sz w:val="26"/>
                        </w:rPr>
                        <w:t>Task one - Epic theatre poster</w:t>
                      </w:r>
                    </w:p>
                    <w:p w14:paraId="181F6A40" w14:textId="612AF83D" w:rsidR="00005735" w:rsidRPr="002B108C" w:rsidRDefault="00005735" w:rsidP="002B108C">
                      <w:r w:rsidRPr="002B108C">
                        <w:rPr>
                          <w:lang w:val="en-GB"/>
                        </w:rPr>
                        <w:t xml:space="preserve">Create an A4 poster detailing the life of </w:t>
                      </w:r>
                      <w:proofErr w:type="spellStart"/>
                      <w:r w:rsidRPr="002B108C">
                        <w:rPr>
                          <w:lang w:val="en-GB"/>
                        </w:rPr>
                        <w:t>Bertolt</w:t>
                      </w:r>
                      <w:proofErr w:type="spellEnd"/>
                      <w:r w:rsidRPr="002B108C">
                        <w:rPr>
                          <w:lang w:val="en-GB"/>
                        </w:rPr>
                        <w:t xml:space="preserve"> Brecht. You should answer these questions within your poster.</w:t>
                      </w:r>
                      <w:r>
                        <w:t> </w:t>
                      </w:r>
                    </w:p>
                    <w:p w14:paraId="7D8ADACD" w14:textId="1944931F" w:rsidR="00005735" w:rsidRPr="002B108C" w:rsidRDefault="00005735" w:rsidP="002B108C">
                      <w:r w:rsidRPr="002B108C">
                        <w:rPr>
                          <w:lang w:val="en-GB"/>
                        </w:rPr>
                        <w:t xml:space="preserve">Who is </w:t>
                      </w:r>
                      <w:proofErr w:type="spellStart"/>
                      <w:r w:rsidRPr="002B108C">
                        <w:rPr>
                          <w:lang w:val="en-GB"/>
                        </w:rPr>
                        <w:t>Bertolt</w:t>
                      </w:r>
                      <w:proofErr w:type="spellEnd"/>
                      <w:r w:rsidRPr="002B108C">
                        <w:rPr>
                          <w:lang w:val="en-GB"/>
                        </w:rPr>
                        <w:t xml:space="preserve"> Brecht? </w:t>
                      </w:r>
                      <w:r w:rsidRPr="002B108C">
                        <w:t> </w:t>
                      </w:r>
                    </w:p>
                    <w:p w14:paraId="32D9BA63" w14:textId="27D627FB" w:rsidR="00005735" w:rsidRPr="002B108C" w:rsidRDefault="00005735" w:rsidP="002B108C">
                      <w:r w:rsidRPr="002B108C">
                        <w:rPr>
                          <w:lang w:val="en-GB"/>
                        </w:rPr>
                        <w:t>What type of theatre did he create?</w:t>
                      </w:r>
                      <w:r w:rsidRPr="002B108C">
                        <w:t> </w:t>
                      </w:r>
                    </w:p>
                    <w:p w14:paraId="1E7B44BA" w14:textId="7AE818E5" w:rsidR="00005735" w:rsidRPr="002B108C" w:rsidRDefault="00005735" w:rsidP="002B108C">
                      <w:r w:rsidRPr="002B108C">
                        <w:rPr>
                          <w:lang w:val="en-GB"/>
                        </w:rPr>
                        <w:t>What was his background growing up? </w:t>
                      </w:r>
                      <w:r w:rsidRPr="002B108C">
                        <w:t> </w:t>
                      </w:r>
                    </w:p>
                    <w:p w14:paraId="66912048" w14:textId="2E3399A4" w:rsidR="00005735" w:rsidRPr="007A591A" w:rsidRDefault="00005735" w:rsidP="008E04E5">
                      <w:r w:rsidRPr="002B108C">
                        <w:rPr>
                          <w:lang w:val="en-GB"/>
                        </w:rPr>
                        <w:t>Links to helpful research: </w:t>
                      </w:r>
                      <w:r w:rsidRPr="002B108C">
                        <w:t> https://www.youtube.com/watch?v=c7fqMPDcKXM</w:t>
                      </w:r>
                    </w:p>
                  </w:txbxContent>
                </v:textbox>
                <w10:wrap type="square" anchorx="margin" anchory="page"/>
              </v:shape>
            </w:pict>
          </mc:Fallback>
        </mc:AlternateContent>
      </w:r>
    </w:p>
    <w:p w14:paraId="6D933257" w14:textId="4E4BEE86" w:rsidR="00386636" w:rsidRPr="002557ED" w:rsidRDefault="002557ED" w:rsidP="00386636">
      <w:pPr>
        <w:jc w:val="center"/>
        <w:rPr>
          <w:rFonts w:ascii="Calibri" w:hAnsi="Calibri" w:cs="Calibri"/>
          <w:sz w:val="32"/>
          <w:szCs w:val="28"/>
          <w:u w:val="single"/>
        </w:rPr>
      </w:pPr>
      <w:r w:rsidRPr="002557ED">
        <w:rPr>
          <w:rFonts w:ascii="Calibri" w:hAnsi="Calibri" w:cs="Calibri"/>
          <w:sz w:val="32"/>
          <w:szCs w:val="28"/>
          <w:u w:val="single"/>
        </w:rPr>
        <w:lastRenderedPageBreak/>
        <w:t>Task one - Epic theatre poster</w:t>
      </w:r>
      <w:r w:rsidR="00386636" w:rsidRPr="002557ED">
        <w:rPr>
          <w:rFonts w:ascii="Calibri" w:hAnsi="Calibri" w:cs="Calibri"/>
          <w:sz w:val="32"/>
          <w:szCs w:val="28"/>
          <w:u w:val="single"/>
        </w:rPr>
        <w:t>: Feedback</w:t>
      </w:r>
    </w:p>
    <w:p w14:paraId="09A02DF9" w14:textId="015FB24D" w:rsidR="002557ED" w:rsidRPr="00555E21" w:rsidRDefault="002557ED" w:rsidP="002557ED">
      <w:pPr>
        <w:rPr>
          <w:rFonts w:ascii="Calibri" w:hAnsi="Calibri" w:cs="Calibri"/>
          <w:szCs w:val="28"/>
          <w:u w:val="single"/>
        </w:rPr>
      </w:pPr>
      <w:r>
        <w:rPr>
          <w:noProof/>
          <w:lang w:val="en-GB" w:eastAsia="en-GB"/>
        </w:rPr>
        <w:drawing>
          <wp:anchor distT="0" distB="0" distL="114300" distR="114300" simplePos="0" relativeHeight="251886592" behindDoc="0" locked="0" layoutInCell="1" allowOverlap="1" wp14:anchorId="10D2E5A6" wp14:editId="64E4DF88">
            <wp:simplePos x="0" y="0"/>
            <wp:positionH relativeFrom="margin">
              <wp:posOffset>5393933</wp:posOffset>
            </wp:positionH>
            <wp:positionV relativeFrom="paragraph">
              <wp:posOffset>254984</wp:posOffset>
            </wp:positionV>
            <wp:extent cx="635635" cy="375285"/>
            <wp:effectExtent l="0" t="0" r="0" b="5715"/>
            <wp:wrapSquare wrapText="bothSides"/>
            <wp:docPr id="598893348" name="Picture 59889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611071C3" w14:textId="106EAFEC" w:rsidR="002557ED" w:rsidRPr="0006405C" w:rsidRDefault="002557ED" w:rsidP="002557ED">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83520" behindDoc="0" locked="0" layoutInCell="1" allowOverlap="1" wp14:anchorId="0FDC2441" wp14:editId="0B679BAF">
                <wp:simplePos x="0" y="0"/>
                <wp:positionH relativeFrom="leftMargin">
                  <wp:align>right</wp:align>
                </wp:positionH>
                <wp:positionV relativeFrom="paragraph">
                  <wp:posOffset>1800236</wp:posOffset>
                </wp:positionV>
                <wp:extent cx="3192816" cy="454791"/>
                <wp:effectExtent l="0" t="2540" r="24130" b="24130"/>
                <wp:wrapNone/>
                <wp:docPr id="598893345" name="Text Box 598893345"/>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72B126CD" w14:textId="77777777" w:rsidR="00005735" w:rsidRPr="006965C5" w:rsidRDefault="00005735" w:rsidP="002557E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C2441" id="Text Box 598893345" o:spid="_x0000_s1063" type="#_x0000_t202" style="position:absolute;margin-left:200.2pt;margin-top:141.75pt;width:251.4pt;height:35.8pt;rotation:-90;z-index:2518835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" fillcolor="white [3201]" strokeweight=".5pt">
                <v:textbox>
                  <w:txbxContent>
                    <w:p w14:paraId="72B126CD" w14:textId="77777777" w:rsidR="00005735" w:rsidRPr="006965C5" w:rsidRDefault="00005735" w:rsidP="002557E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2557ED" w:rsidRPr="0006405C" w14:paraId="65F5DCA3" w14:textId="77777777" w:rsidTr="00EA7029">
        <w:trPr>
          <w:trHeight w:val="642"/>
        </w:trPr>
        <w:tc>
          <w:tcPr>
            <w:tcW w:w="8217" w:type="dxa"/>
          </w:tcPr>
          <w:p w14:paraId="4EE92A8B" w14:textId="2B2BD4E8" w:rsidR="002557ED" w:rsidRPr="0006405C" w:rsidRDefault="002557ED" w:rsidP="00EA7029">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6211F521" w14:textId="77777777" w:rsidR="002557ED" w:rsidRPr="0006405C" w:rsidRDefault="002557ED" w:rsidP="00EA7029">
            <w:pPr>
              <w:rPr>
                <w:rFonts w:ascii="Calibri" w:hAnsi="Calibri" w:cs="Calibri"/>
                <w:sz w:val="36"/>
                <w:szCs w:val="28"/>
              </w:rPr>
            </w:pPr>
          </w:p>
        </w:tc>
      </w:tr>
      <w:tr w:rsidR="002557ED" w:rsidRPr="0006405C" w14:paraId="56A1F686" w14:textId="77777777" w:rsidTr="00EA7029">
        <w:trPr>
          <w:trHeight w:val="682"/>
        </w:trPr>
        <w:tc>
          <w:tcPr>
            <w:tcW w:w="8217" w:type="dxa"/>
          </w:tcPr>
          <w:p w14:paraId="241E3767" w14:textId="77777777" w:rsidR="002557ED" w:rsidRPr="0006405C" w:rsidRDefault="002557ED" w:rsidP="00EA7029">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6402A42" w14:textId="77777777" w:rsidR="002557ED" w:rsidRPr="0006405C" w:rsidRDefault="002557ED" w:rsidP="00EA7029">
            <w:pPr>
              <w:rPr>
                <w:rFonts w:ascii="Calibri" w:hAnsi="Calibri" w:cs="Calibri"/>
                <w:sz w:val="36"/>
                <w:szCs w:val="28"/>
              </w:rPr>
            </w:pPr>
          </w:p>
        </w:tc>
      </w:tr>
      <w:tr w:rsidR="002557ED" w:rsidRPr="0006405C" w14:paraId="237EA98B" w14:textId="77777777" w:rsidTr="00EA7029">
        <w:trPr>
          <w:trHeight w:val="642"/>
        </w:trPr>
        <w:tc>
          <w:tcPr>
            <w:tcW w:w="8217" w:type="dxa"/>
          </w:tcPr>
          <w:p w14:paraId="1E7B56A3" w14:textId="77777777" w:rsidR="002557ED" w:rsidRPr="0006405C" w:rsidRDefault="002557ED" w:rsidP="00EA7029">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7CB76A87" w14:textId="77777777" w:rsidR="002557ED" w:rsidRPr="0006405C" w:rsidRDefault="002557ED" w:rsidP="00EA7029">
            <w:pPr>
              <w:rPr>
                <w:rFonts w:ascii="Calibri" w:hAnsi="Calibri" w:cs="Calibri"/>
                <w:sz w:val="36"/>
                <w:szCs w:val="28"/>
              </w:rPr>
            </w:pPr>
          </w:p>
        </w:tc>
      </w:tr>
      <w:tr w:rsidR="002557ED" w:rsidRPr="0006405C" w14:paraId="1706C082" w14:textId="77777777" w:rsidTr="00EA7029">
        <w:trPr>
          <w:trHeight w:val="642"/>
        </w:trPr>
        <w:tc>
          <w:tcPr>
            <w:tcW w:w="8217" w:type="dxa"/>
          </w:tcPr>
          <w:p w14:paraId="4D3AED92" w14:textId="77777777" w:rsidR="002557ED" w:rsidRPr="0006405C" w:rsidRDefault="002557ED" w:rsidP="00EA7029">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8B8DD18" w14:textId="77777777" w:rsidR="002557ED" w:rsidRPr="0006405C" w:rsidRDefault="002557ED" w:rsidP="00EA7029">
            <w:pPr>
              <w:rPr>
                <w:rFonts w:ascii="Calibri" w:hAnsi="Calibri" w:cs="Calibri"/>
                <w:sz w:val="36"/>
                <w:szCs w:val="28"/>
              </w:rPr>
            </w:pPr>
          </w:p>
        </w:tc>
      </w:tr>
    </w:tbl>
    <w:p w14:paraId="7913E615" w14:textId="77777777" w:rsidR="002557ED" w:rsidRPr="0006405C" w:rsidRDefault="002557ED" w:rsidP="002557ED">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82496" behindDoc="0" locked="0" layoutInCell="1" allowOverlap="1" wp14:anchorId="20CC3E0A" wp14:editId="5674BCF7">
                <wp:simplePos x="0" y="0"/>
                <wp:positionH relativeFrom="margin">
                  <wp:posOffset>-35345</wp:posOffset>
                </wp:positionH>
                <wp:positionV relativeFrom="paragraph">
                  <wp:posOffset>1910739</wp:posOffset>
                </wp:positionV>
                <wp:extent cx="6228715" cy="1283970"/>
                <wp:effectExtent l="0" t="0" r="19685" b="11430"/>
                <wp:wrapNone/>
                <wp:docPr id="598893346" name="Text Box 59889334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233BFD89" w14:textId="77777777" w:rsidR="00005735" w:rsidRPr="006965C5" w:rsidRDefault="00005735" w:rsidP="002557ED">
                            <w:pPr>
                              <w:rPr>
                                <w:rFonts w:ascii="Calibri" w:hAnsi="Calibri" w:cs="Calibri"/>
                                <w:sz w:val="28"/>
                              </w:rPr>
                            </w:pPr>
                            <w:r w:rsidRPr="006965C5">
                              <w:rPr>
                                <w:rFonts w:ascii="Calibri" w:hAnsi="Calibri" w:cs="Calibri"/>
                                <w:sz w:val="28"/>
                              </w:rPr>
                              <w:t>Positive points:</w:t>
                            </w:r>
                          </w:p>
                          <w:p w14:paraId="4F7A3F25" w14:textId="77777777" w:rsidR="00005735" w:rsidRPr="006965C5" w:rsidRDefault="00005735" w:rsidP="002557ED">
                            <w:pPr>
                              <w:rPr>
                                <w:rFonts w:ascii="Calibri" w:hAnsi="Calibri" w:cs="Calibri"/>
                                <w:sz w:val="12"/>
                              </w:rPr>
                            </w:pPr>
                          </w:p>
                          <w:p w14:paraId="1FD54822" w14:textId="77777777" w:rsidR="00005735" w:rsidRPr="006965C5" w:rsidRDefault="00005735" w:rsidP="002557ED">
                            <w:pPr>
                              <w:rPr>
                                <w:rFonts w:ascii="Calibri" w:hAnsi="Calibri" w:cs="Calibri"/>
                                <w:sz w:val="28"/>
                              </w:rPr>
                            </w:pPr>
                            <w:r w:rsidRPr="006965C5">
                              <w:rPr>
                                <w:rFonts w:ascii="Calibri" w:hAnsi="Calibri" w:cs="Calibri"/>
                                <w:sz w:val="28"/>
                              </w:rPr>
                              <w:t>How to improve further:</w:t>
                            </w:r>
                          </w:p>
                          <w:p w14:paraId="543D0416" w14:textId="77777777" w:rsidR="00005735" w:rsidRPr="00D62C74" w:rsidRDefault="00005735" w:rsidP="002557ED">
                            <w:pPr>
                              <w:rPr>
                                <w:sz w:val="12"/>
                              </w:rPr>
                            </w:pPr>
                          </w:p>
                          <w:p w14:paraId="43D2A1A0" w14:textId="77777777" w:rsidR="00005735" w:rsidRDefault="00005735" w:rsidP="002557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C3E0A" id="Text Box 598893346" o:spid="_x0000_s1064" type="#_x0000_t202" style="position:absolute;margin-left:-2.8pt;margin-top:150.45pt;width:490.45pt;height:101.1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AlbFoNXAgAAugQAAA4AAAAAAAAAAAAAAAAALgIAAGRycy9lMm9Eb2MueG1sUEsB&#10;Ai0AFAAGAAgAAAAhACtu+AfeAAAACgEAAA8AAAAAAAAAAAAAAAAAsQQAAGRycy9kb3ducmV2Lnht&#10;bFBLBQYAAAAABAAEAPMAAAC8BQAAAAA=&#10;" fillcolor="white [3201]" strokeweight=".5pt">
                <v:textbox>
                  <w:txbxContent>
                    <w:p w14:paraId="233BFD89" w14:textId="77777777" w:rsidR="00005735" w:rsidRPr="006965C5" w:rsidRDefault="00005735" w:rsidP="002557ED">
                      <w:pPr>
                        <w:rPr>
                          <w:rFonts w:ascii="Calibri" w:hAnsi="Calibri" w:cs="Calibri"/>
                          <w:sz w:val="28"/>
                        </w:rPr>
                      </w:pPr>
                      <w:r w:rsidRPr="006965C5">
                        <w:rPr>
                          <w:rFonts w:ascii="Calibri" w:hAnsi="Calibri" w:cs="Calibri"/>
                          <w:sz w:val="28"/>
                        </w:rPr>
                        <w:t>Positive points:</w:t>
                      </w:r>
                    </w:p>
                    <w:p w14:paraId="4F7A3F25" w14:textId="77777777" w:rsidR="00005735" w:rsidRPr="006965C5" w:rsidRDefault="00005735" w:rsidP="002557ED">
                      <w:pPr>
                        <w:rPr>
                          <w:rFonts w:ascii="Calibri" w:hAnsi="Calibri" w:cs="Calibri"/>
                          <w:sz w:val="12"/>
                        </w:rPr>
                      </w:pPr>
                    </w:p>
                    <w:p w14:paraId="1FD54822" w14:textId="77777777" w:rsidR="00005735" w:rsidRPr="006965C5" w:rsidRDefault="00005735" w:rsidP="002557ED">
                      <w:pPr>
                        <w:rPr>
                          <w:rFonts w:ascii="Calibri" w:hAnsi="Calibri" w:cs="Calibri"/>
                          <w:sz w:val="28"/>
                        </w:rPr>
                      </w:pPr>
                      <w:r w:rsidRPr="006965C5">
                        <w:rPr>
                          <w:rFonts w:ascii="Calibri" w:hAnsi="Calibri" w:cs="Calibri"/>
                          <w:sz w:val="28"/>
                        </w:rPr>
                        <w:t>How to improve further:</w:t>
                      </w:r>
                    </w:p>
                    <w:p w14:paraId="543D0416" w14:textId="77777777" w:rsidR="00005735" w:rsidRPr="00D62C74" w:rsidRDefault="00005735" w:rsidP="002557ED">
                      <w:pPr>
                        <w:rPr>
                          <w:sz w:val="12"/>
                        </w:rPr>
                      </w:pPr>
                    </w:p>
                    <w:p w14:paraId="43D2A1A0" w14:textId="77777777" w:rsidR="00005735" w:rsidRDefault="00005735" w:rsidP="002557ED"/>
                  </w:txbxContent>
                </v:textbox>
                <w10:wrap anchorx="margin"/>
              </v:shape>
            </w:pict>
          </mc:Fallback>
        </mc:AlternateContent>
      </w:r>
    </w:p>
    <w:p w14:paraId="0B6EAFF0" w14:textId="77777777" w:rsidR="002557ED" w:rsidRPr="0006405C" w:rsidRDefault="002557ED" w:rsidP="002557ED">
      <w:pPr>
        <w:rPr>
          <w:rFonts w:ascii="Calibri" w:hAnsi="Calibri" w:cs="Calibri"/>
          <w:sz w:val="18"/>
          <w:szCs w:val="12"/>
        </w:rPr>
      </w:pPr>
    </w:p>
    <w:p w14:paraId="30604ADA" w14:textId="77777777" w:rsidR="002557ED" w:rsidRPr="0006405C" w:rsidRDefault="002557ED" w:rsidP="002557ED">
      <w:pPr>
        <w:rPr>
          <w:rFonts w:ascii="Calibri" w:hAnsi="Calibri" w:cs="Calibri"/>
          <w:sz w:val="18"/>
          <w:szCs w:val="12"/>
        </w:rPr>
      </w:pPr>
    </w:p>
    <w:p w14:paraId="79245DAA" w14:textId="77777777" w:rsidR="002557ED" w:rsidRPr="0006405C" w:rsidRDefault="002557ED" w:rsidP="002557ED">
      <w:pPr>
        <w:rPr>
          <w:rFonts w:ascii="Calibri" w:hAnsi="Calibri" w:cs="Calibri"/>
          <w:sz w:val="18"/>
          <w:szCs w:val="12"/>
        </w:rPr>
      </w:pPr>
    </w:p>
    <w:p w14:paraId="032A461C" w14:textId="77777777" w:rsidR="002557ED" w:rsidRPr="0006405C" w:rsidRDefault="002557ED" w:rsidP="002557ED">
      <w:pPr>
        <w:rPr>
          <w:rFonts w:ascii="Calibri" w:hAnsi="Calibri" w:cs="Calibri"/>
          <w:iCs/>
          <w:sz w:val="28"/>
          <w:szCs w:val="28"/>
        </w:rPr>
      </w:pPr>
    </w:p>
    <w:p w14:paraId="07D063B0" w14:textId="77777777" w:rsidR="002557ED" w:rsidRPr="0006405C" w:rsidRDefault="002557ED" w:rsidP="002557ED">
      <w:pPr>
        <w:rPr>
          <w:rFonts w:ascii="Calibri" w:hAnsi="Calibri" w:cs="Calibri"/>
          <w:iCs/>
          <w:sz w:val="28"/>
          <w:szCs w:val="28"/>
        </w:rPr>
      </w:pPr>
    </w:p>
    <w:p w14:paraId="608CFD4D" w14:textId="77777777" w:rsidR="002557ED" w:rsidRPr="0006405C" w:rsidRDefault="002557ED" w:rsidP="002557ED">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BDE63CF" w14:textId="77777777" w:rsidR="002557ED" w:rsidRDefault="002557ED" w:rsidP="002557ED">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3DA7B585" w14:textId="77777777" w:rsidR="002557ED" w:rsidRPr="000C6E32" w:rsidRDefault="002557ED" w:rsidP="002557ED">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884544" behindDoc="0" locked="0" layoutInCell="1" allowOverlap="1" wp14:anchorId="5782422F" wp14:editId="3B31DD31">
                <wp:simplePos x="0" y="0"/>
                <wp:positionH relativeFrom="leftMargin">
                  <wp:posOffset>-200183</wp:posOffset>
                </wp:positionH>
                <wp:positionV relativeFrom="paragraph">
                  <wp:posOffset>1020921</wp:posOffset>
                </wp:positionV>
                <wp:extent cx="1709738" cy="382906"/>
                <wp:effectExtent l="0" t="3493" r="20638" b="20637"/>
                <wp:wrapNone/>
                <wp:docPr id="598893347" name="Text Box 59889334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D479ABE" w14:textId="77777777" w:rsidR="00005735" w:rsidRPr="008951C7" w:rsidRDefault="00005735" w:rsidP="002557ED">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2422F" id="Text Box 598893347" o:spid="_x0000_s1065" type="#_x0000_t202" style="position:absolute;margin-left:-15.75pt;margin-top:80.4pt;width:134.65pt;height:30.15pt;rotation:-90;z-index:251884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Dl9s3NfAgAAyAQAAA4AAAAAAAAAAAAAAAAALgIAAGRycy9lMm9E&#10;b2MueG1sUEsBAi0AFAAGAAgAAAAhAA6anHnfAAAACQEAAA8AAAAAAAAAAAAAAAAAuQQAAGRycy9k&#10;b3ducmV2LnhtbFBLBQYAAAAABAAEAPMAAADFBQAAAAA=&#10;" fillcolor="white [3201]" strokeweight=".5pt">
                <v:textbox>
                  <w:txbxContent>
                    <w:p w14:paraId="4D479ABE" w14:textId="77777777" w:rsidR="00005735" w:rsidRPr="008951C7" w:rsidRDefault="00005735" w:rsidP="002557ED">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2557ED" w:rsidRPr="0006405C" w14:paraId="748A41CB" w14:textId="77777777" w:rsidTr="00EA7029">
        <w:trPr>
          <w:trHeight w:val="906"/>
        </w:trPr>
        <w:tc>
          <w:tcPr>
            <w:tcW w:w="773" w:type="dxa"/>
          </w:tcPr>
          <w:p w14:paraId="65EB876E" w14:textId="77777777" w:rsidR="002557ED" w:rsidRPr="0006405C" w:rsidRDefault="002557ED" w:rsidP="00EA7029">
            <w:pPr>
              <w:rPr>
                <w:rFonts w:ascii="Calibri" w:hAnsi="Calibri" w:cs="Calibri"/>
                <w:sz w:val="72"/>
                <w:szCs w:val="12"/>
              </w:rPr>
            </w:pPr>
            <w:r w:rsidRPr="0006405C">
              <w:rPr>
                <w:rFonts w:ascii="Calibri" w:hAnsi="Calibri" w:cs="Calibri"/>
                <w:sz w:val="72"/>
                <w:szCs w:val="12"/>
              </w:rPr>
              <w:t>A</w:t>
            </w:r>
          </w:p>
        </w:tc>
        <w:tc>
          <w:tcPr>
            <w:tcW w:w="9124" w:type="dxa"/>
          </w:tcPr>
          <w:p w14:paraId="17B7782E" w14:textId="77777777" w:rsidR="002557ED" w:rsidRPr="0006405C" w:rsidRDefault="002557ED" w:rsidP="00EA7029">
            <w:pPr>
              <w:rPr>
                <w:rFonts w:ascii="Calibri" w:hAnsi="Calibri" w:cs="Calibri"/>
                <w:sz w:val="40"/>
                <w:szCs w:val="12"/>
              </w:rPr>
            </w:pPr>
            <w:r w:rsidRPr="000C7481">
              <w:rPr>
                <w:rFonts w:ascii="Calibri" w:hAnsi="Calibri" w:cs="Calibri"/>
                <w:sz w:val="36"/>
              </w:rPr>
              <w:t>You have not described the key term.</w:t>
            </w:r>
          </w:p>
        </w:tc>
      </w:tr>
      <w:tr w:rsidR="002557ED" w:rsidRPr="0006405C" w14:paraId="11262C23" w14:textId="77777777" w:rsidTr="00EA7029">
        <w:trPr>
          <w:trHeight w:val="794"/>
        </w:trPr>
        <w:tc>
          <w:tcPr>
            <w:tcW w:w="773" w:type="dxa"/>
          </w:tcPr>
          <w:p w14:paraId="770AF4B7" w14:textId="77777777" w:rsidR="002557ED" w:rsidRPr="0006405C" w:rsidRDefault="002557ED" w:rsidP="00EA7029">
            <w:pPr>
              <w:rPr>
                <w:rFonts w:ascii="Calibri" w:hAnsi="Calibri" w:cs="Calibri"/>
                <w:sz w:val="72"/>
                <w:szCs w:val="12"/>
              </w:rPr>
            </w:pPr>
            <w:r w:rsidRPr="0006405C">
              <w:rPr>
                <w:rFonts w:ascii="Calibri" w:hAnsi="Calibri" w:cs="Calibri"/>
                <w:sz w:val="72"/>
                <w:szCs w:val="12"/>
              </w:rPr>
              <w:t>B</w:t>
            </w:r>
          </w:p>
        </w:tc>
        <w:tc>
          <w:tcPr>
            <w:tcW w:w="9124" w:type="dxa"/>
          </w:tcPr>
          <w:p w14:paraId="7A5B06F0" w14:textId="77777777" w:rsidR="002557ED" w:rsidRPr="0006405C" w:rsidRDefault="002557ED" w:rsidP="00EA7029">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2557ED" w:rsidRPr="0006405C" w14:paraId="11A8B2B2" w14:textId="77777777" w:rsidTr="00EA7029">
        <w:trPr>
          <w:trHeight w:val="906"/>
        </w:trPr>
        <w:tc>
          <w:tcPr>
            <w:tcW w:w="773" w:type="dxa"/>
          </w:tcPr>
          <w:p w14:paraId="0077F371" w14:textId="77777777" w:rsidR="002557ED" w:rsidRPr="0006405C" w:rsidRDefault="002557ED" w:rsidP="00EA7029">
            <w:pPr>
              <w:rPr>
                <w:rFonts w:ascii="Calibri" w:hAnsi="Calibri" w:cs="Calibri"/>
                <w:sz w:val="72"/>
                <w:szCs w:val="12"/>
              </w:rPr>
            </w:pPr>
            <w:r w:rsidRPr="0006405C">
              <w:rPr>
                <w:rFonts w:ascii="Calibri" w:hAnsi="Calibri" w:cs="Calibri"/>
                <w:sz w:val="72"/>
                <w:szCs w:val="12"/>
              </w:rPr>
              <w:t>C</w:t>
            </w:r>
          </w:p>
        </w:tc>
        <w:tc>
          <w:tcPr>
            <w:tcW w:w="9124" w:type="dxa"/>
          </w:tcPr>
          <w:p w14:paraId="14C2D66C" w14:textId="77777777" w:rsidR="002557ED" w:rsidRPr="0006405C" w:rsidRDefault="002557ED" w:rsidP="00EA7029">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0FC82EBE" w14:textId="73836E97" w:rsidR="00727C73" w:rsidRPr="00555E21" w:rsidRDefault="00EA7029" w:rsidP="00727C73">
      <w:pPr>
        <w:rPr>
          <w:rFonts w:ascii="Calibri" w:hAnsi="Calibri" w:cs="Calibri"/>
          <w:sz w:val="12"/>
          <w:szCs w:val="12"/>
        </w:rPr>
      </w:pPr>
      <w:r w:rsidRPr="0006405C">
        <w:rPr>
          <w:rFonts w:ascii="Calibri" w:hAnsi="Calibri" w:cs="Calibri"/>
          <w:noProof/>
          <w:lang w:val="en-GB" w:eastAsia="en-GB"/>
        </w:rPr>
        <w:lastRenderedPageBreak/>
        <mc:AlternateContent>
          <mc:Choice Requires="wps">
            <w:drawing>
              <wp:anchor distT="0" distB="0" distL="114300" distR="114300" simplePos="0" relativeHeight="251888640" behindDoc="0" locked="0" layoutInCell="1" allowOverlap="1" wp14:anchorId="5F4D7BF0" wp14:editId="1CED2F27">
                <wp:simplePos x="0" y="0"/>
                <wp:positionH relativeFrom="margin">
                  <wp:posOffset>-484742</wp:posOffset>
                </wp:positionH>
                <wp:positionV relativeFrom="bottomMargin">
                  <wp:posOffset>55000</wp:posOffset>
                </wp:positionV>
                <wp:extent cx="1541780" cy="438150"/>
                <wp:effectExtent l="0" t="0" r="20320" b="19050"/>
                <wp:wrapSquare wrapText="bothSides"/>
                <wp:docPr id="598893353" name="Text Box 598893353"/>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530BC54B" w14:textId="77777777" w:rsidR="00005735" w:rsidRPr="00404745" w:rsidRDefault="00005735" w:rsidP="002557ED">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4D7BF0" id="Text Box 598893353" o:spid="_x0000_s1066" type="#_x0000_t202" style="position:absolute;margin-left:-38.15pt;margin-top:4.35pt;width:121.4pt;height:34.5pt;z-index:251888640;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" fillcolor="white [3201]" strokeweight=".5pt">
                <v:textbox>
                  <w:txbxContent>
                    <w:p w14:paraId="530BC54B" w14:textId="77777777" w:rsidR="00005735" w:rsidRPr="00404745" w:rsidRDefault="00005735" w:rsidP="002557ED">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002557ED" w:rsidRPr="00555E21">
        <w:rPr>
          <w:rFonts w:ascii="Calibri" w:hAnsi="Calibri" w:cs="Calibri"/>
          <w:noProof/>
          <w:lang w:val="en-GB" w:eastAsia="en-GB"/>
        </w:rPr>
        <mc:AlternateContent>
          <mc:Choice Requires="wps">
            <w:drawing>
              <wp:anchor distT="0" distB="0" distL="114300" distR="114300" simplePos="0" relativeHeight="251781120" behindDoc="0" locked="0" layoutInCell="1" allowOverlap="1" wp14:anchorId="5880B0C6" wp14:editId="25BD07A4">
                <wp:simplePos x="0" y="0"/>
                <wp:positionH relativeFrom="margin">
                  <wp:posOffset>4782330</wp:posOffset>
                </wp:positionH>
                <wp:positionV relativeFrom="paragraph">
                  <wp:posOffset>180783</wp:posOffset>
                </wp:positionV>
                <wp:extent cx="1607474" cy="623455"/>
                <wp:effectExtent l="0" t="0" r="12065" b="24765"/>
                <wp:wrapNone/>
                <wp:docPr id="53600446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081CF45E" w14:textId="79313BCA" w:rsidR="00005735" w:rsidRDefault="00005735" w:rsidP="00586302">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80B0C6" id="Rectangle 75" o:spid="_x0000_s1067" style="position:absolute;margin-left:376.55pt;margin-top:14.25pt;width:126.55pt;height:49.1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" fillcolor="white [3201]" strokecolor="black [3200]" strokeweight="1.5pt">
                <v:textbox>
                  <w:txbxContent>
                    <w:p w14:paraId="081CF45E" w14:textId="79313BCA" w:rsidR="00005735" w:rsidRDefault="00005735" w:rsidP="00586302">
                      <w:r>
                        <w:t xml:space="preserve">Due date: </w:t>
                      </w:r>
                    </w:p>
                  </w:txbxContent>
                </v:textbox>
                <w10:wrap anchorx="margin"/>
              </v:rect>
            </w:pict>
          </mc:Fallback>
        </mc:AlternateContent>
      </w:r>
      <w:r w:rsidR="002557ED" w:rsidRPr="00555E21">
        <w:rPr>
          <w:rFonts w:ascii="Calibri" w:hAnsi="Calibri" w:cs="Calibri"/>
          <w:noProof/>
          <w:lang w:val="en-GB" w:eastAsia="en-GB"/>
        </w:rPr>
        <mc:AlternateContent>
          <mc:Choice Requires="wps">
            <w:drawing>
              <wp:anchor distT="0" distB="0" distL="114300" distR="114300" simplePos="0" relativeHeight="251782144" behindDoc="0" locked="0" layoutInCell="1" allowOverlap="1" wp14:anchorId="7340F946" wp14:editId="183B2FFE">
                <wp:simplePos x="0" y="0"/>
                <wp:positionH relativeFrom="column">
                  <wp:posOffset>3451977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7DE207" w14:textId="62D82025" w:rsidR="00005735" w:rsidRPr="00586302" w:rsidRDefault="00005735" w:rsidP="00586302">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0F946" id="Rectangle 76" o:spid="_x0000_s1068" style="position:absolute;margin-left:271.8pt;margin-top:0;width:65.4pt;height:57.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" filled="f" stroked="f">
                <v:textbox>
                  <w:txbxContent>
                    <w:p w14:paraId="5C7DE207" w14:textId="62D82025" w:rsidR="00005735" w:rsidRPr="00586302" w:rsidRDefault="00005735" w:rsidP="00586302">
                      <w:pPr>
                        <w:jc w:val="center"/>
                        <w:rPr>
                          <w:sz w:val="36"/>
                          <w:szCs w:val="36"/>
                        </w:rPr>
                      </w:pPr>
                      <w:r w:rsidRPr="00586302">
                        <w:rPr>
                          <w:sz w:val="36"/>
                          <w:szCs w:val="36"/>
                        </w:rPr>
                        <w:t xml:space="preserve">           /10</w:t>
                      </w:r>
                    </w:p>
                  </w:txbxContent>
                </v:textbox>
              </v:rect>
            </w:pict>
          </mc:Fallback>
        </mc:AlternateContent>
      </w:r>
      <w:r w:rsidR="002557ED" w:rsidRPr="00555E21">
        <w:rPr>
          <w:rFonts w:ascii="Calibri" w:hAnsi="Calibri" w:cs="Calibri"/>
          <w:noProof/>
          <w:lang w:val="en-GB" w:eastAsia="en-GB"/>
        </w:rPr>
        <mc:AlternateContent>
          <mc:Choice Requires="wps">
            <w:drawing>
              <wp:anchor distT="0" distB="0" distL="114300" distR="114300" simplePos="0" relativeHeight="251780096" behindDoc="0" locked="0" layoutInCell="1" allowOverlap="1" wp14:anchorId="66BEB79B" wp14:editId="72E0EEE2">
                <wp:simplePos x="0" y="0"/>
                <wp:positionH relativeFrom="margin">
                  <wp:posOffset>-353591</wp:posOffset>
                </wp:positionH>
                <wp:positionV relativeFrom="page">
                  <wp:posOffset>496466</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845DE84" w14:textId="77777777" w:rsidR="00005735" w:rsidRDefault="00005735" w:rsidP="002557ED">
                            <w:r>
                              <w:t>Task 2 - Epic Theatre Quiz</w:t>
                            </w:r>
                          </w:p>
                          <w:p w14:paraId="741ED607" w14:textId="43D23522" w:rsidR="00005735" w:rsidRDefault="00005735" w:rsidP="00386636">
                            <w:r>
                              <w:rPr>
                                <w:noProof/>
                                <w:lang w:val="en-GB" w:eastAsia="en-GB"/>
                              </w:rPr>
                              <w:drawing>
                                <wp:inline distT="0" distB="0" distL="0" distR="0" wp14:anchorId="724D2C98" wp14:editId="15B4BBDB">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6BEB79B" id="_x0000_s1069" type="#_x0000_t202" style="position:absolute;margin-left:-27.85pt;margin-top:39.1pt;width:531.3pt;height:93.7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" fillcolor="white [3201]" strokecolor="black [3200]" strokeweight="1.5pt">
                <v:textbox>
                  <w:txbxContent>
                    <w:p w14:paraId="5845DE84" w14:textId="77777777" w:rsidR="00005735" w:rsidRDefault="00005735" w:rsidP="002557ED">
                      <w:r>
                        <w:t>Task 2 - Epic Theatre Quiz</w:t>
                      </w:r>
                    </w:p>
                    <w:p w14:paraId="741ED607" w14:textId="43D23522" w:rsidR="00005735" w:rsidRDefault="00005735" w:rsidP="00386636">
                      <w:r>
                        <w:rPr>
                          <w:noProof/>
                          <w:lang w:val="en-GB" w:eastAsia="en-GB"/>
                        </w:rPr>
                        <w:drawing>
                          <wp:inline distT="0" distB="0" distL="0" distR="0" wp14:anchorId="724D2C98" wp14:editId="15B4BBDB">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tbl>
      <w:tblPr>
        <w:tblStyle w:val="TableGrid"/>
        <w:tblpPr w:leftFromText="180" w:rightFromText="180" w:vertAnchor="page" w:horzAnchor="margin" w:tblpY="3153"/>
        <w:tblW w:w="9519" w:type="dxa"/>
        <w:tblLook w:val="04A0" w:firstRow="1" w:lastRow="0" w:firstColumn="1" w:lastColumn="0" w:noHBand="0" w:noVBand="1"/>
      </w:tblPr>
      <w:tblGrid>
        <w:gridCol w:w="3287"/>
        <w:gridCol w:w="5528"/>
        <w:gridCol w:w="704"/>
      </w:tblGrid>
      <w:tr w:rsidR="003F35B8" w:rsidRPr="00555E21" w14:paraId="7EDE3367" w14:textId="77777777" w:rsidTr="0091267A">
        <w:trPr>
          <w:trHeight w:val="127"/>
        </w:trPr>
        <w:tc>
          <w:tcPr>
            <w:tcW w:w="3287" w:type="dxa"/>
            <w:vMerge w:val="restart"/>
            <w:shd w:val="clear" w:color="auto" w:fill="D9D9D9" w:themeFill="background1" w:themeFillShade="D9"/>
          </w:tcPr>
          <w:p w14:paraId="6E5B43E0" w14:textId="57BB6C4D" w:rsidR="003F35B8" w:rsidRPr="00555E21" w:rsidRDefault="003F35B8" w:rsidP="003F35B8">
            <w:pPr>
              <w:rPr>
                <w:rFonts w:ascii="Calibri" w:hAnsi="Calibri" w:cs="Calibri"/>
              </w:rPr>
            </w:pPr>
            <w:r w:rsidRPr="00555E21">
              <w:rPr>
                <w:rFonts w:ascii="Calibri" w:hAnsi="Calibri" w:cs="Calibri"/>
              </w:rPr>
              <w:t xml:space="preserve">Q1. Who created Epic Theatre? </w:t>
            </w:r>
          </w:p>
        </w:tc>
        <w:tc>
          <w:tcPr>
            <w:tcW w:w="5528" w:type="dxa"/>
            <w:shd w:val="clear" w:color="auto" w:fill="D9D9D9" w:themeFill="background1" w:themeFillShade="D9"/>
          </w:tcPr>
          <w:p w14:paraId="5F034659" w14:textId="3153EAFE" w:rsidR="003F35B8" w:rsidRPr="00555E21" w:rsidRDefault="003F35B8" w:rsidP="003F35B8">
            <w:pPr>
              <w:rPr>
                <w:rFonts w:ascii="Calibri" w:hAnsi="Calibri" w:cs="Calibri"/>
              </w:rPr>
            </w:pPr>
            <w:proofErr w:type="spellStart"/>
            <w:r w:rsidRPr="00555E21">
              <w:rPr>
                <w:rStyle w:val="text-format-content"/>
                <w:rFonts w:ascii="Calibri" w:hAnsi="Calibri" w:cs="Calibri"/>
                <w:color w:val="242424"/>
                <w:sz w:val="21"/>
                <w:szCs w:val="21"/>
              </w:rPr>
              <w:t>Bertolt</w:t>
            </w:r>
            <w:proofErr w:type="spellEnd"/>
            <w:r w:rsidRPr="00555E21">
              <w:rPr>
                <w:rStyle w:val="text-format-content"/>
                <w:rFonts w:ascii="Calibri" w:hAnsi="Calibri" w:cs="Calibri"/>
                <w:color w:val="242424"/>
                <w:sz w:val="21"/>
                <w:szCs w:val="21"/>
              </w:rPr>
              <w:t xml:space="preserve"> Brecht</w:t>
            </w:r>
          </w:p>
        </w:tc>
        <w:tc>
          <w:tcPr>
            <w:tcW w:w="704" w:type="dxa"/>
            <w:shd w:val="clear" w:color="auto" w:fill="D9D9D9" w:themeFill="background1" w:themeFillShade="D9"/>
          </w:tcPr>
          <w:p w14:paraId="64FAA6CF" w14:textId="1563D738" w:rsidR="003F35B8" w:rsidRPr="00555E21" w:rsidRDefault="003F35B8" w:rsidP="003F35B8">
            <w:pPr>
              <w:rPr>
                <w:rFonts w:ascii="Calibri" w:hAnsi="Calibri" w:cs="Calibri"/>
              </w:rPr>
            </w:pPr>
          </w:p>
        </w:tc>
      </w:tr>
      <w:tr w:rsidR="003F35B8" w:rsidRPr="00555E21" w14:paraId="4FC4061E" w14:textId="77777777" w:rsidTr="0091267A">
        <w:trPr>
          <w:trHeight w:val="186"/>
        </w:trPr>
        <w:tc>
          <w:tcPr>
            <w:tcW w:w="3287" w:type="dxa"/>
            <w:vMerge/>
            <w:shd w:val="clear" w:color="auto" w:fill="D9D9D9" w:themeFill="background1" w:themeFillShade="D9"/>
          </w:tcPr>
          <w:p w14:paraId="2D66FF50"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19F8D5FB" w14:textId="5F22AAB5"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Constantin Stanislavski</w:t>
            </w:r>
          </w:p>
        </w:tc>
        <w:tc>
          <w:tcPr>
            <w:tcW w:w="704" w:type="dxa"/>
            <w:shd w:val="clear" w:color="auto" w:fill="D9D9D9" w:themeFill="background1" w:themeFillShade="D9"/>
          </w:tcPr>
          <w:p w14:paraId="134B6DE8" w14:textId="1BAEBF97" w:rsidR="003F35B8" w:rsidRPr="00555E21" w:rsidRDefault="003F35B8" w:rsidP="003F35B8">
            <w:pPr>
              <w:rPr>
                <w:rFonts w:ascii="Calibri" w:hAnsi="Calibri" w:cs="Calibri"/>
              </w:rPr>
            </w:pPr>
          </w:p>
        </w:tc>
      </w:tr>
      <w:tr w:rsidR="003F35B8" w:rsidRPr="00555E21" w14:paraId="1E2C94B0" w14:textId="77777777" w:rsidTr="0091267A">
        <w:trPr>
          <w:trHeight w:val="283"/>
        </w:trPr>
        <w:tc>
          <w:tcPr>
            <w:tcW w:w="3287" w:type="dxa"/>
            <w:vMerge/>
            <w:shd w:val="clear" w:color="auto" w:fill="D9D9D9" w:themeFill="background1" w:themeFillShade="D9"/>
          </w:tcPr>
          <w:p w14:paraId="2E2B8684"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79606CE4" w14:textId="0800E5F6"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Mischief Theatre</w:t>
            </w:r>
          </w:p>
        </w:tc>
        <w:tc>
          <w:tcPr>
            <w:tcW w:w="704" w:type="dxa"/>
            <w:shd w:val="clear" w:color="auto" w:fill="D9D9D9" w:themeFill="background1" w:themeFillShade="D9"/>
          </w:tcPr>
          <w:p w14:paraId="25AAA299" w14:textId="7A35B4A7" w:rsidR="003F35B8" w:rsidRPr="00555E21" w:rsidRDefault="003F35B8" w:rsidP="003F35B8">
            <w:pPr>
              <w:rPr>
                <w:rFonts w:ascii="Calibri" w:hAnsi="Calibri" w:cs="Calibri"/>
              </w:rPr>
            </w:pPr>
          </w:p>
        </w:tc>
      </w:tr>
      <w:tr w:rsidR="003F35B8" w:rsidRPr="00555E21" w14:paraId="54678724" w14:textId="77777777" w:rsidTr="0091267A">
        <w:trPr>
          <w:trHeight w:val="153"/>
        </w:trPr>
        <w:tc>
          <w:tcPr>
            <w:tcW w:w="3287" w:type="dxa"/>
            <w:vMerge w:val="restart"/>
          </w:tcPr>
          <w:p w14:paraId="2F50D3E5" w14:textId="53BC6223" w:rsidR="003F35B8" w:rsidRPr="00555E21" w:rsidRDefault="003F35B8" w:rsidP="003F35B8">
            <w:pPr>
              <w:rPr>
                <w:rFonts w:ascii="Calibri" w:hAnsi="Calibri" w:cs="Calibri"/>
              </w:rPr>
            </w:pPr>
            <w:r w:rsidRPr="00555E21">
              <w:rPr>
                <w:rFonts w:ascii="Calibri" w:hAnsi="Calibri" w:cs="Calibri"/>
              </w:rPr>
              <w:t xml:space="preserve">Q2. Which Staging Skill </w:t>
            </w:r>
            <w:proofErr w:type="gramStart"/>
            <w:r w:rsidRPr="00555E21">
              <w:rPr>
                <w:rFonts w:ascii="Calibri" w:hAnsi="Calibri" w:cs="Calibri"/>
              </w:rPr>
              <w:t>is used</w:t>
            </w:r>
            <w:proofErr w:type="gramEnd"/>
            <w:r w:rsidRPr="00555E21">
              <w:rPr>
                <w:rFonts w:ascii="Calibri" w:hAnsi="Calibri" w:cs="Calibri"/>
              </w:rPr>
              <w:t xml:space="preserve"> to show a character’s rank in society?</w:t>
            </w:r>
          </w:p>
        </w:tc>
        <w:tc>
          <w:tcPr>
            <w:tcW w:w="5528" w:type="dxa"/>
          </w:tcPr>
          <w:p w14:paraId="0A4303D5" w14:textId="25622CB5"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Proxemics</w:t>
            </w:r>
          </w:p>
        </w:tc>
        <w:tc>
          <w:tcPr>
            <w:tcW w:w="704" w:type="dxa"/>
          </w:tcPr>
          <w:p w14:paraId="367F803D" w14:textId="033E5B58" w:rsidR="003F35B8" w:rsidRPr="00555E21" w:rsidRDefault="003F35B8" w:rsidP="003F35B8">
            <w:pPr>
              <w:rPr>
                <w:rFonts w:ascii="Calibri" w:hAnsi="Calibri" w:cs="Calibri"/>
              </w:rPr>
            </w:pPr>
          </w:p>
        </w:tc>
      </w:tr>
      <w:tr w:rsidR="003F35B8" w:rsidRPr="00555E21" w14:paraId="152ACFB8" w14:textId="77777777" w:rsidTr="0091267A">
        <w:trPr>
          <w:trHeight w:val="143"/>
        </w:trPr>
        <w:tc>
          <w:tcPr>
            <w:tcW w:w="3287" w:type="dxa"/>
            <w:vMerge/>
          </w:tcPr>
          <w:p w14:paraId="22B847E5" w14:textId="77777777" w:rsidR="003F35B8" w:rsidRPr="00555E21" w:rsidRDefault="003F35B8" w:rsidP="003F35B8">
            <w:pPr>
              <w:rPr>
                <w:rFonts w:ascii="Calibri" w:hAnsi="Calibri" w:cs="Calibri"/>
              </w:rPr>
            </w:pPr>
          </w:p>
        </w:tc>
        <w:tc>
          <w:tcPr>
            <w:tcW w:w="5528" w:type="dxa"/>
          </w:tcPr>
          <w:p w14:paraId="5E412002" w14:textId="530FB16F"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Status</w:t>
            </w:r>
          </w:p>
        </w:tc>
        <w:tc>
          <w:tcPr>
            <w:tcW w:w="704" w:type="dxa"/>
          </w:tcPr>
          <w:p w14:paraId="4300EA56" w14:textId="6F882E01" w:rsidR="003F35B8" w:rsidRPr="00555E21" w:rsidRDefault="003F35B8" w:rsidP="003F35B8">
            <w:pPr>
              <w:rPr>
                <w:rFonts w:ascii="Calibri" w:hAnsi="Calibri" w:cs="Calibri"/>
              </w:rPr>
            </w:pPr>
          </w:p>
        </w:tc>
      </w:tr>
      <w:tr w:rsidR="003F35B8" w:rsidRPr="00555E21" w14:paraId="3FB685C2" w14:textId="77777777" w:rsidTr="0091267A">
        <w:trPr>
          <w:trHeight w:val="228"/>
        </w:trPr>
        <w:tc>
          <w:tcPr>
            <w:tcW w:w="3287" w:type="dxa"/>
            <w:vMerge/>
          </w:tcPr>
          <w:p w14:paraId="266F7D98" w14:textId="77777777" w:rsidR="003F35B8" w:rsidRPr="00555E21" w:rsidRDefault="003F35B8" w:rsidP="003F35B8">
            <w:pPr>
              <w:rPr>
                <w:rFonts w:ascii="Calibri" w:hAnsi="Calibri" w:cs="Calibri"/>
              </w:rPr>
            </w:pPr>
          </w:p>
        </w:tc>
        <w:tc>
          <w:tcPr>
            <w:tcW w:w="5528" w:type="dxa"/>
          </w:tcPr>
          <w:p w14:paraId="5A32649F" w14:textId="0D0ABE1B"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Levels</w:t>
            </w:r>
          </w:p>
        </w:tc>
        <w:tc>
          <w:tcPr>
            <w:tcW w:w="704" w:type="dxa"/>
          </w:tcPr>
          <w:p w14:paraId="7BC7EC05" w14:textId="0375D328" w:rsidR="003F35B8" w:rsidRPr="00555E21" w:rsidRDefault="003F35B8" w:rsidP="003F35B8">
            <w:pPr>
              <w:rPr>
                <w:rFonts w:ascii="Calibri" w:hAnsi="Calibri" w:cs="Calibri"/>
              </w:rPr>
            </w:pPr>
          </w:p>
        </w:tc>
      </w:tr>
      <w:tr w:rsidR="003F35B8" w:rsidRPr="00555E21" w14:paraId="6C4F3FF3" w14:textId="77777777" w:rsidTr="0091267A">
        <w:trPr>
          <w:trHeight w:val="198"/>
        </w:trPr>
        <w:tc>
          <w:tcPr>
            <w:tcW w:w="3287" w:type="dxa"/>
            <w:vMerge w:val="restart"/>
            <w:shd w:val="clear" w:color="auto" w:fill="D9D9D9" w:themeFill="background1" w:themeFillShade="D9"/>
          </w:tcPr>
          <w:p w14:paraId="58364CC0" w14:textId="38C5DE83" w:rsidR="003F35B8" w:rsidRPr="00555E21" w:rsidRDefault="003F35B8" w:rsidP="003F35B8">
            <w:pPr>
              <w:rPr>
                <w:rFonts w:ascii="Calibri" w:hAnsi="Calibri" w:cs="Calibri"/>
              </w:rPr>
            </w:pPr>
            <w:r w:rsidRPr="00555E21">
              <w:rPr>
                <w:rFonts w:ascii="Calibri" w:hAnsi="Calibri" w:cs="Calibri"/>
              </w:rPr>
              <w:t>Q3. Which best describes the intention of Epic Theatre?</w:t>
            </w:r>
          </w:p>
        </w:tc>
        <w:tc>
          <w:tcPr>
            <w:tcW w:w="5528" w:type="dxa"/>
            <w:shd w:val="clear" w:color="auto" w:fill="D9D9D9" w:themeFill="background1" w:themeFillShade="D9"/>
          </w:tcPr>
          <w:p w14:paraId="0A330680" w14:textId="396E3C50"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 xml:space="preserve">A style of </w:t>
            </w:r>
            <w:proofErr w:type="gramStart"/>
            <w:r w:rsidRPr="00555E21">
              <w:rPr>
                <w:rStyle w:val="text-format-content"/>
                <w:rFonts w:ascii="Calibri" w:hAnsi="Calibri" w:cs="Calibri"/>
                <w:color w:val="242424"/>
                <w:sz w:val="21"/>
                <w:szCs w:val="21"/>
              </w:rPr>
              <w:t>theatre which</w:t>
            </w:r>
            <w:proofErr w:type="gramEnd"/>
            <w:r w:rsidRPr="00555E21">
              <w:rPr>
                <w:rStyle w:val="text-format-content"/>
                <w:rFonts w:ascii="Calibri" w:hAnsi="Calibri" w:cs="Calibri"/>
                <w:color w:val="242424"/>
                <w:sz w:val="21"/>
                <w:szCs w:val="21"/>
              </w:rPr>
              <w:t xml:space="preserve"> aims to educate the audience about a social or political issue</w:t>
            </w:r>
            <w:r w:rsidR="00B4593D" w:rsidRPr="00555E21">
              <w:rPr>
                <w:rStyle w:val="text-format-content"/>
                <w:rFonts w:ascii="Calibri" w:hAnsi="Calibri" w:cs="Calibri"/>
                <w:color w:val="242424"/>
                <w:sz w:val="21"/>
                <w:szCs w:val="21"/>
              </w:rPr>
              <w:t>.</w:t>
            </w:r>
          </w:p>
        </w:tc>
        <w:tc>
          <w:tcPr>
            <w:tcW w:w="704" w:type="dxa"/>
            <w:shd w:val="clear" w:color="auto" w:fill="D9D9D9" w:themeFill="background1" w:themeFillShade="D9"/>
          </w:tcPr>
          <w:p w14:paraId="34C7B3F3" w14:textId="5A4AFF5A" w:rsidR="003F35B8" w:rsidRPr="00555E21" w:rsidRDefault="003F35B8" w:rsidP="003F35B8">
            <w:pPr>
              <w:rPr>
                <w:rFonts w:ascii="Calibri" w:hAnsi="Calibri" w:cs="Calibri"/>
              </w:rPr>
            </w:pPr>
          </w:p>
        </w:tc>
      </w:tr>
      <w:tr w:rsidR="003F35B8" w:rsidRPr="00555E21" w14:paraId="49B2C41A" w14:textId="77777777" w:rsidTr="0091267A">
        <w:trPr>
          <w:trHeight w:val="127"/>
        </w:trPr>
        <w:tc>
          <w:tcPr>
            <w:tcW w:w="3287" w:type="dxa"/>
            <w:vMerge/>
            <w:shd w:val="clear" w:color="auto" w:fill="D9D9D9" w:themeFill="background1" w:themeFillShade="D9"/>
          </w:tcPr>
          <w:p w14:paraId="375542D7"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59E12D86" w14:textId="2462D559"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An Epic Play</w:t>
            </w:r>
          </w:p>
        </w:tc>
        <w:tc>
          <w:tcPr>
            <w:tcW w:w="704" w:type="dxa"/>
            <w:shd w:val="clear" w:color="auto" w:fill="D9D9D9" w:themeFill="background1" w:themeFillShade="D9"/>
          </w:tcPr>
          <w:p w14:paraId="4CBB54D8" w14:textId="628D1811" w:rsidR="003F35B8" w:rsidRPr="00555E21" w:rsidRDefault="003F35B8" w:rsidP="003F35B8">
            <w:pPr>
              <w:rPr>
                <w:rFonts w:ascii="Calibri" w:hAnsi="Calibri" w:cs="Calibri"/>
              </w:rPr>
            </w:pPr>
          </w:p>
        </w:tc>
      </w:tr>
      <w:tr w:rsidR="003F35B8" w:rsidRPr="00555E21" w14:paraId="7FBB5291" w14:textId="77777777" w:rsidTr="0091267A">
        <w:trPr>
          <w:trHeight w:val="186"/>
        </w:trPr>
        <w:tc>
          <w:tcPr>
            <w:tcW w:w="3287" w:type="dxa"/>
            <w:vMerge/>
            <w:shd w:val="clear" w:color="auto" w:fill="D9D9D9" w:themeFill="background1" w:themeFillShade="D9"/>
          </w:tcPr>
          <w:p w14:paraId="6A19E6EB"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3EA9B162" w14:textId="7E9F7E96"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A funny style of theatre based on fairytales </w:t>
            </w:r>
          </w:p>
        </w:tc>
        <w:tc>
          <w:tcPr>
            <w:tcW w:w="704" w:type="dxa"/>
            <w:shd w:val="clear" w:color="auto" w:fill="D9D9D9" w:themeFill="background1" w:themeFillShade="D9"/>
          </w:tcPr>
          <w:p w14:paraId="29E6363C" w14:textId="2E9C565B" w:rsidR="003F35B8" w:rsidRPr="00555E21" w:rsidRDefault="003F35B8" w:rsidP="003F35B8">
            <w:pPr>
              <w:rPr>
                <w:rFonts w:ascii="Calibri" w:hAnsi="Calibri" w:cs="Calibri"/>
              </w:rPr>
            </w:pPr>
          </w:p>
        </w:tc>
      </w:tr>
      <w:tr w:rsidR="003F35B8" w:rsidRPr="00555E21" w14:paraId="611708DD" w14:textId="77777777" w:rsidTr="0091267A">
        <w:trPr>
          <w:trHeight w:val="143"/>
        </w:trPr>
        <w:tc>
          <w:tcPr>
            <w:tcW w:w="3287" w:type="dxa"/>
            <w:vMerge w:val="restart"/>
          </w:tcPr>
          <w:p w14:paraId="505B7C69" w14:textId="0BBB09EA" w:rsidR="003F35B8" w:rsidRPr="00555E21" w:rsidRDefault="003F35B8" w:rsidP="003F35B8">
            <w:pPr>
              <w:rPr>
                <w:rFonts w:ascii="Calibri" w:hAnsi="Calibri" w:cs="Calibri"/>
              </w:rPr>
            </w:pPr>
            <w:r w:rsidRPr="00555E21">
              <w:rPr>
                <w:rFonts w:ascii="Calibri" w:hAnsi="Calibri" w:cs="Calibri"/>
              </w:rPr>
              <w:t>Q4. What are placards?</w:t>
            </w:r>
          </w:p>
        </w:tc>
        <w:tc>
          <w:tcPr>
            <w:tcW w:w="5528" w:type="dxa"/>
          </w:tcPr>
          <w:p w14:paraId="12BF9159" w14:textId="4261DEB2"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Costumes</w:t>
            </w:r>
          </w:p>
        </w:tc>
        <w:tc>
          <w:tcPr>
            <w:tcW w:w="704" w:type="dxa"/>
          </w:tcPr>
          <w:p w14:paraId="5A9A00A1" w14:textId="0F06CBA7" w:rsidR="003F35B8" w:rsidRPr="00555E21" w:rsidRDefault="003F35B8" w:rsidP="003F35B8">
            <w:pPr>
              <w:rPr>
                <w:rFonts w:ascii="Calibri" w:hAnsi="Calibri" w:cs="Calibri"/>
              </w:rPr>
            </w:pPr>
          </w:p>
        </w:tc>
      </w:tr>
      <w:tr w:rsidR="003F35B8" w:rsidRPr="00555E21" w14:paraId="7D31AEDC" w14:textId="77777777" w:rsidTr="0091267A">
        <w:trPr>
          <w:trHeight w:val="186"/>
        </w:trPr>
        <w:tc>
          <w:tcPr>
            <w:tcW w:w="3287" w:type="dxa"/>
            <w:vMerge/>
          </w:tcPr>
          <w:p w14:paraId="4BBBE119" w14:textId="77777777" w:rsidR="003F35B8" w:rsidRPr="00555E21" w:rsidRDefault="003F35B8" w:rsidP="003F35B8">
            <w:pPr>
              <w:rPr>
                <w:rFonts w:ascii="Calibri" w:hAnsi="Calibri" w:cs="Calibri"/>
              </w:rPr>
            </w:pPr>
          </w:p>
        </w:tc>
        <w:tc>
          <w:tcPr>
            <w:tcW w:w="5528" w:type="dxa"/>
          </w:tcPr>
          <w:p w14:paraId="290D969C" w14:textId="3FA921CA"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Signs with words or messages</w:t>
            </w:r>
          </w:p>
        </w:tc>
        <w:tc>
          <w:tcPr>
            <w:tcW w:w="704" w:type="dxa"/>
          </w:tcPr>
          <w:p w14:paraId="72428693" w14:textId="5A37C857" w:rsidR="003F35B8" w:rsidRPr="00555E21" w:rsidRDefault="003F35B8" w:rsidP="003F35B8">
            <w:pPr>
              <w:rPr>
                <w:rFonts w:ascii="Calibri" w:hAnsi="Calibri" w:cs="Calibri"/>
              </w:rPr>
            </w:pPr>
          </w:p>
        </w:tc>
      </w:tr>
      <w:tr w:rsidR="003F35B8" w:rsidRPr="00555E21" w14:paraId="6D1CB00A" w14:textId="77777777" w:rsidTr="0091267A">
        <w:trPr>
          <w:trHeight w:val="212"/>
        </w:trPr>
        <w:tc>
          <w:tcPr>
            <w:tcW w:w="3287" w:type="dxa"/>
            <w:vMerge/>
          </w:tcPr>
          <w:p w14:paraId="760E2F9F" w14:textId="77777777" w:rsidR="003F35B8" w:rsidRPr="00555E21" w:rsidRDefault="003F35B8" w:rsidP="003F35B8">
            <w:pPr>
              <w:rPr>
                <w:rFonts w:ascii="Calibri" w:hAnsi="Calibri" w:cs="Calibri"/>
              </w:rPr>
            </w:pPr>
          </w:p>
        </w:tc>
        <w:tc>
          <w:tcPr>
            <w:tcW w:w="5528" w:type="dxa"/>
          </w:tcPr>
          <w:p w14:paraId="0473D518" w14:textId="07293F94"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Musical instruments</w:t>
            </w:r>
          </w:p>
        </w:tc>
        <w:tc>
          <w:tcPr>
            <w:tcW w:w="704" w:type="dxa"/>
          </w:tcPr>
          <w:p w14:paraId="266789C2" w14:textId="0957B2D2" w:rsidR="003F35B8" w:rsidRPr="00555E21" w:rsidRDefault="003F35B8" w:rsidP="003F35B8">
            <w:pPr>
              <w:rPr>
                <w:rFonts w:ascii="Calibri" w:hAnsi="Calibri" w:cs="Calibri"/>
              </w:rPr>
            </w:pPr>
          </w:p>
        </w:tc>
      </w:tr>
      <w:tr w:rsidR="003F35B8" w:rsidRPr="00555E21" w14:paraId="2850D0E9" w14:textId="77777777" w:rsidTr="0091267A">
        <w:trPr>
          <w:trHeight w:val="186"/>
        </w:trPr>
        <w:tc>
          <w:tcPr>
            <w:tcW w:w="3287" w:type="dxa"/>
            <w:vMerge w:val="restart"/>
            <w:shd w:val="clear" w:color="auto" w:fill="D9D9D9" w:themeFill="background1" w:themeFillShade="D9"/>
          </w:tcPr>
          <w:p w14:paraId="009A644D" w14:textId="1B87574E" w:rsidR="003F35B8" w:rsidRPr="00555E21" w:rsidRDefault="003F35B8" w:rsidP="003F35B8">
            <w:pPr>
              <w:rPr>
                <w:rFonts w:ascii="Calibri" w:hAnsi="Calibri" w:cs="Calibri"/>
              </w:rPr>
            </w:pPr>
            <w:r w:rsidRPr="00555E21">
              <w:rPr>
                <w:rFonts w:ascii="Calibri" w:hAnsi="Calibri" w:cs="Calibri"/>
              </w:rPr>
              <w:t>Q5. What is Epic Theatre trying to do?</w:t>
            </w:r>
          </w:p>
        </w:tc>
        <w:tc>
          <w:tcPr>
            <w:tcW w:w="5528" w:type="dxa"/>
            <w:shd w:val="clear" w:color="auto" w:fill="D9D9D9" w:themeFill="background1" w:themeFillShade="D9"/>
          </w:tcPr>
          <w:p w14:paraId="4A5B5EC0" w14:textId="13D7739C"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Make the audience forget real life</w:t>
            </w:r>
          </w:p>
        </w:tc>
        <w:tc>
          <w:tcPr>
            <w:tcW w:w="704" w:type="dxa"/>
            <w:shd w:val="clear" w:color="auto" w:fill="D9D9D9" w:themeFill="background1" w:themeFillShade="D9"/>
          </w:tcPr>
          <w:p w14:paraId="1BF8869C" w14:textId="6AC2B309" w:rsidR="003F35B8" w:rsidRPr="00555E21" w:rsidRDefault="003F35B8" w:rsidP="003F35B8">
            <w:pPr>
              <w:rPr>
                <w:rFonts w:ascii="Calibri" w:hAnsi="Calibri" w:cs="Calibri"/>
              </w:rPr>
            </w:pPr>
          </w:p>
        </w:tc>
      </w:tr>
      <w:tr w:rsidR="003F35B8" w:rsidRPr="00555E21" w14:paraId="09E5D56B" w14:textId="77777777" w:rsidTr="0091267A">
        <w:trPr>
          <w:trHeight w:val="100"/>
        </w:trPr>
        <w:tc>
          <w:tcPr>
            <w:tcW w:w="3287" w:type="dxa"/>
            <w:vMerge/>
            <w:shd w:val="clear" w:color="auto" w:fill="D9D9D9" w:themeFill="background1" w:themeFillShade="D9"/>
          </w:tcPr>
          <w:p w14:paraId="3F6B4400"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1CC01D65" w14:textId="7394F8D2"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Make the audience think about the message</w:t>
            </w:r>
          </w:p>
        </w:tc>
        <w:tc>
          <w:tcPr>
            <w:tcW w:w="704" w:type="dxa"/>
            <w:shd w:val="clear" w:color="auto" w:fill="D9D9D9" w:themeFill="background1" w:themeFillShade="D9"/>
          </w:tcPr>
          <w:p w14:paraId="0E7A6E4A" w14:textId="2E4EB69B" w:rsidR="003F35B8" w:rsidRPr="00555E21" w:rsidRDefault="003F35B8" w:rsidP="003F35B8">
            <w:pPr>
              <w:rPr>
                <w:rFonts w:ascii="Calibri" w:hAnsi="Calibri" w:cs="Calibri"/>
              </w:rPr>
            </w:pPr>
          </w:p>
        </w:tc>
      </w:tr>
      <w:tr w:rsidR="003F35B8" w:rsidRPr="00555E21" w14:paraId="4557C47F" w14:textId="77777777" w:rsidTr="0091267A">
        <w:trPr>
          <w:trHeight w:val="212"/>
        </w:trPr>
        <w:tc>
          <w:tcPr>
            <w:tcW w:w="3287" w:type="dxa"/>
            <w:vMerge/>
            <w:shd w:val="clear" w:color="auto" w:fill="D9D9D9" w:themeFill="background1" w:themeFillShade="D9"/>
          </w:tcPr>
          <w:p w14:paraId="513916C1" w14:textId="77777777" w:rsidR="003F35B8" w:rsidRPr="00555E21" w:rsidRDefault="003F35B8" w:rsidP="003F35B8">
            <w:pPr>
              <w:rPr>
                <w:rFonts w:ascii="Calibri" w:hAnsi="Calibri" w:cs="Calibri"/>
              </w:rPr>
            </w:pPr>
          </w:p>
        </w:tc>
        <w:tc>
          <w:tcPr>
            <w:tcW w:w="5528" w:type="dxa"/>
            <w:shd w:val="clear" w:color="auto" w:fill="D9D9D9" w:themeFill="background1" w:themeFillShade="D9"/>
          </w:tcPr>
          <w:p w14:paraId="23EB6700" w14:textId="0F45F37E"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Make the audience feel very sad</w:t>
            </w:r>
          </w:p>
        </w:tc>
        <w:tc>
          <w:tcPr>
            <w:tcW w:w="704" w:type="dxa"/>
            <w:shd w:val="clear" w:color="auto" w:fill="D9D9D9" w:themeFill="background1" w:themeFillShade="D9"/>
          </w:tcPr>
          <w:p w14:paraId="0089E661" w14:textId="1134714E" w:rsidR="003F35B8" w:rsidRPr="00555E21" w:rsidRDefault="003F35B8" w:rsidP="003F35B8">
            <w:pPr>
              <w:rPr>
                <w:rFonts w:ascii="Calibri" w:hAnsi="Calibri" w:cs="Calibri"/>
              </w:rPr>
            </w:pPr>
          </w:p>
        </w:tc>
      </w:tr>
      <w:tr w:rsidR="003F35B8" w:rsidRPr="00555E21" w14:paraId="2BDFE4BF" w14:textId="77777777" w:rsidTr="0091267A">
        <w:trPr>
          <w:trHeight w:val="203"/>
        </w:trPr>
        <w:tc>
          <w:tcPr>
            <w:tcW w:w="3287" w:type="dxa"/>
            <w:vMerge w:val="restart"/>
          </w:tcPr>
          <w:p w14:paraId="531A0AE3" w14:textId="6DF8C450" w:rsidR="003F35B8" w:rsidRPr="00555E21" w:rsidRDefault="003F35B8" w:rsidP="003F35B8">
            <w:pPr>
              <w:rPr>
                <w:rFonts w:ascii="Calibri" w:hAnsi="Calibri" w:cs="Calibri"/>
              </w:rPr>
            </w:pPr>
            <w:r w:rsidRPr="00555E21">
              <w:rPr>
                <w:rFonts w:ascii="Calibri" w:hAnsi="Calibri" w:cs="Calibri"/>
              </w:rPr>
              <w:t>Q</w:t>
            </w:r>
            <w:r w:rsidR="007E56CD" w:rsidRPr="00555E21">
              <w:rPr>
                <w:rFonts w:ascii="Calibri" w:hAnsi="Calibri" w:cs="Calibri"/>
              </w:rPr>
              <w:t>6. What</w:t>
            </w:r>
            <w:r w:rsidRPr="00555E21">
              <w:rPr>
                <w:rFonts w:ascii="Calibri" w:hAnsi="Calibri" w:cs="Calibri"/>
              </w:rPr>
              <w:t xml:space="preserve"> does “breaking the fourth </w:t>
            </w:r>
            <w:proofErr w:type="gramStart"/>
            <w:r w:rsidRPr="00555E21">
              <w:rPr>
                <w:rFonts w:ascii="Calibri" w:hAnsi="Calibri" w:cs="Calibri"/>
              </w:rPr>
              <w:t>wall</w:t>
            </w:r>
            <w:proofErr w:type="gramEnd"/>
            <w:r w:rsidRPr="00555E21">
              <w:rPr>
                <w:rFonts w:ascii="Calibri" w:hAnsi="Calibri" w:cs="Calibri"/>
              </w:rPr>
              <w:t>” mean?</w:t>
            </w:r>
          </w:p>
        </w:tc>
        <w:tc>
          <w:tcPr>
            <w:tcW w:w="5528" w:type="dxa"/>
          </w:tcPr>
          <w:p w14:paraId="29218083" w14:textId="1FAC3580" w:rsidR="003F35B8" w:rsidRPr="00555E21" w:rsidRDefault="003F35B8" w:rsidP="003F35B8">
            <w:pPr>
              <w:rPr>
                <w:rFonts w:ascii="Calibri" w:hAnsi="Calibri" w:cs="Calibri"/>
                <w:color w:val="242424"/>
                <w:sz w:val="21"/>
                <w:szCs w:val="21"/>
              </w:rPr>
            </w:pPr>
            <w:r w:rsidRPr="00555E21">
              <w:rPr>
                <w:rStyle w:val="text-format-content"/>
                <w:rFonts w:ascii="Calibri" w:hAnsi="Calibri" w:cs="Calibri"/>
                <w:color w:val="242424"/>
                <w:sz w:val="21"/>
                <w:szCs w:val="21"/>
              </w:rPr>
              <w:t>Actors break the stage</w:t>
            </w:r>
          </w:p>
        </w:tc>
        <w:tc>
          <w:tcPr>
            <w:tcW w:w="704" w:type="dxa"/>
          </w:tcPr>
          <w:p w14:paraId="6011F48E" w14:textId="18DB1E2E" w:rsidR="003F35B8" w:rsidRPr="00555E21" w:rsidRDefault="003F35B8" w:rsidP="003F35B8">
            <w:pPr>
              <w:rPr>
                <w:rFonts w:ascii="Calibri" w:hAnsi="Calibri" w:cs="Calibri"/>
              </w:rPr>
            </w:pPr>
          </w:p>
        </w:tc>
      </w:tr>
      <w:tr w:rsidR="003F35B8" w:rsidRPr="00555E21" w14:paraId="69330013" w14:textId="77777777" w:rsidTr="0091267A">
        <w:trPr>
          <w:trHeight w:val="127"/>
        </w:trPr>
        <w:tc>
          <w:tcPr>
            <w:tcW w:w="3287" w:type="dxa"/>
            <w:vMerge/>
          </w:tcPr>
          <w:p w14:paraId="47574236" w14:textId="77777777" w:rsidR="003F35B8" w:rsidRPr="00555E21" w:rsidRDefault="003F35B8" w:rsidP="003F35B8">
            <w:pPr>
              <w:rPr>
                <w:rFonts w:ascii="Calibri" w:hAnsi="Calibri" w:cs="Calibri"/>
              </w:rPr>
            </w:pPr>
          </w:p>
        </w:tc>
        <w:tc>
          <w:tcPr>
            <w:tcW w:w="5528" w:type="dxa"/>
          </w:tcPr>
          <w:p w14:paraId="4BA0E32C" w14:textId="5C3312CB"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Actors talk directly to the audience</w:t>
            </w:r>
          </w:p>
        </w:tc>
        <w:tc>
          <w:tcPr>
            <w:tcW w:w="704" w:type="dxa"/>
          </w:tcPr>
          <w:p w14:paraId="3B3B337C" w14:textId="054BE51B" w:rsidR="003F35B8" w:rsidRPr="00555E21" w:rsidRDefault="003F35B8" w:rsidP="003F35B8">
            <w:pPr>
              <w:rPr>
                <w:rFonts w:ascii="Calibri" w:hAnsi="Calibri" w:cs="Calibri"/>
              </w:rPr>
            </w:pPr>
          </w:p>
        </w:tc>
      </w:tr>
      <w:tr w:rsidR="003F35B8" w:rsidRPr="00555E21" w14:paraId="7F2FCC34" w14:textId="77777777" w:rsidTr="0091267A">
        <w:trPr>
          <w:trHeight w:val="195"/>
        </w:trPr>
        <w:tc>
          <w:tcPr>
            <w:tcW w:w="3287" w:type="dxa"/>
            <w:vMerge/>
          </w:tcPr>
          <w:p w14:paraId="6496C58C" w14:textId="77777777" w:rsidR="003F35B8" w:rsidRPr="00555E21" w:rsidRDefault="003F35B8" w:rsidP="003F35B8">
            <w:pPr>
              <w:rPr>
                <w:rFonts w:ascii="Calibri" w:hAnsi="Calibri" w:cs="Calibri"/>
              </w:rPr>
            </w:pPr>
          </w:p>
        </w:tc>
        <w:tc>
          <w:tcPr>
            <w:tcW w:w="5528" w:type="dxa"/>
          </w:tcPr>
          <w:p w14:paraId="59EBB853" w14:textId="04BCD6BC" w:rsidR="003F35B8" w:rsidRPr="00555E21" w:rsidRDefault="003F35B8" w:rsidP="003F35B8">
            <w:pPr>
              <w:rPr>
                <w:rFonts w:ascii="Calibri" w:hAnsi="Calibri" w:cs="Calibri"/>
              </w:rPr>
            </w:pPr>
            <w:r w:rsidRPr="00555E21">
              <w:rPr>
                <w:rStyle w:val="text-format-content"/>
                <w:rFonts w:ascii="Calibri" w:hAnsi="Calibri" w:cs="Calibri"/>
                <w:color w:val="242424"/>
                <w:sz w:val="21"/>
                <w:szCs w:val="21"/>
              </w:rPr>
              <w:t>Actors forget their lines</w:t>
            </w:r>
          </w:p>
        </w:tc>
        <w:tc>
          <w:tcPr>
            <w:tcW w:w="704" w:type="dxa"/>
          </w:tcPr>
          <w:p w14:paraId="42E8FC9C" w14:textId="7637E8D2" w:rsidR="003F35B8" w:rsidRPr="00555E21" w:rsidRDefault="003F35B8" w:rsidP="003F35B8">
            <w:pPr>
              <w:rPr>
                <w:rFonts w:ascii="Calibri" w:hAnsi="Calibri" w:cs="Calibri"/>
              </w:rPr>
            </w:pPr>
          </w:p>
        </w:tc>
      </w:tr>
      <w:tr w:rsidR="007E56CD" w:rsidRPr="00555E21" w14:paraId="5D60D878" w14:textId="77777777" w:rsidTr="0091267A">
        <w:trPr>
          <w:trHeight w:val="104"/>
        </w:trPr>
        <w:tc>
          <w:tcPr>
            <w:tcW w:w="3287" w:type="dxa"/>
            <w:vMerge w:val="restart"/>
            <w:shd w:val="clear" w:color="auto" w:fill="D9D9D9" w:themeFill="background1" w:themeFillShade="D9"/>
          </w:tcPr>
          <w:p w14:paraId="67B9D76E" w14:textId="1314E9E2" w:rsidR="007E56CD" w:rsidRPr="00555E21" w:rsidRDefault="007E56CD" w:rsidP="007E56CD">
            <w:pPr>
              <w:rPr>
                <w:rFonts w:ascii="Calibri" w:hAnsi="Calibri" w:cs="Calibri"/>
              </w:rPr>
            </w:pPr>
            <w:r w:rsidRPr="00555E21">
              <w:rPr>
                <w:rFonts w:ascii="Calibri" w:hAnsi="Calibri" w:cs="Calibri"/>
              </w:rPr>
              <w:t>Q7. What is “</w:t>
            </w:r>
            <w:proofErr w:type="spellStart"/>
            <w:r w:rsidRPr="00555E21">
              <w:rPr>
                <w:rFonts w:ascii="Calibri" w:hAnsi="Calibri" w:cs="Calibri"/>
              </w:rPr>
              <w:t>Spass</w:t>
            </w:r>
            <w:proofErr w:type="spellEnd"/>
            <w:r w:rsidRPr="00555E21">
              <w:rPr>
                <w:rFonts w:ascii="Calibri" w:hAnsi="Calibri" w:cs="Calibri"/>
              </w:rPr>
              <w:t>”?</w:t>
            </w:r>
          </w:p>
        </w:tc>
        <w:tc>
          <w:tcPr>
            <w:tcW w:w="5528" w:type="dxa"/>
            <w:shd w:val="clear" w:color="auto" w:fill="D9D9D9" w:themeFill="background1" w:themeFillShade="D9"/>
          </w:tcPr>
          <w:p w14:paraId="1D185F77" w14:textId="563AE6CA" w:rsidR="007E56CD" w:rsidRPr="00555E21" w:rsidRDefault="007E56CD" w:rsidP="007E56CD">
            <w:pPr>
              <w:rPr>
                <w:rFonts w:ascii="Calibri" w:hAnsi="Calibri" w:cs="Calibri"/>
              </w:rPr>
            </w:pPr>
            <w:r w:rsidRPr="00555E21">
              <w:rPr>
                <w:rStyle w:val="text-format-content"/>
                <w:rFonts w:ascii="Calibri" w:hAnsi="Calibri" w:cs="Calibri"/>
                <w:color w:val="242424"/>
                <w:sz w:val="21"/>
                <w:szCs w:val="21"/>
              </w:rPr>
              <w:t>A type of costume</w:t>
            </w:r>
          </w:p>
        </w:tc>
        <w:tc>
          <w:tcPr>
            <w:tcW w:w="704" w:type="dxa"/>
            <w:shd w:val="clear" w:color="auto" w:fill="D9D9D9" w:themeFill="background1" w:themeFillShade="D9"/>
          </w:tcPr>
          <w:p w14:paraId="61D9034F" w14:textId="430B21B1" w:rsidR="007E56CD" w:rsidRPr="00555E21" w:rsidRDefault="007E56CD" w:rsidP="007E56CD">
            <w:pPr>
              <w:rPr>
                <w:rFonts w:ascii="Calibri" w:hAnsi="Calibri" w:cs="Calibri"/>
              </w:rPr>
            </w:pPr>
          </w:p>
        </w:tc>
      </w:tr>
      <w:tr w:rsidR="007E56CD" w:rsidRPr="00555E21" w14:paraId="4CDDDDC1" w14:textId="77777777" w:rsidTr="0091267A">
        <w:trPr>
          <w:trHeight w:val="152"/>
        </w:trPr>
        <w:tc>
          <w:tcPr>
            <w:tcW w:w="3287" w:type="dxa"/>
            <w:vMerge/>
            <w:shd w:val="clear" w:color="auto" w:fill="D9D9D9" w:themeFill="background1" w:themeFillShade="D9"/>
          </w:tcPr>
          <w:p w14:paraId="675D6D93" w14:textId="77777777" w:rsidR="007E56CD" w:rsidRPr="00555E21" w:rsidRDefault="007E56CD" w:rsidP="007E56CD">
            <w:pPr>
              <w:rPr>
                <w:rFonts w:ascii="Calibri" w:hAnsi="Calibri" w:cs="Calibri"/>
              </w:rPr>
            </w:pPr>
          </w:p>
        </w:tc>
        <w:tc>
          <w:tcPr>
            <w:tcW w:w="5528" w:type="dxa"/>
            <w:shd w:val="clear" w:color="auto" w:fill="D9D9D9" w:themeFill="background1" w:themeFillShade="D9"/>
          </w:tcPr>
          <w:p w14:paraId="371C14C0" w14:textId="6C6C82F4" w:rsidR="007E56CD" w:rsidRPr="00555E21" w:rsidRDefault="007E56CD" w:rsidP="007E56CD">
            <w:pPr>
              <w:rPr>
                <w:rFonts w:ascii="Calibri" w:hAnsi="Calibri" w:cs="Calibri"/>
              </w:rPr>
            </w:pPr>
            <w:r w:rsidRPr="00555E21">
              <w:rPr>
                <w:rStyle w:val="text-format-content"/>
                <w:rFonts w:ascii="Calibri" w:hAnsi="Calibri" w:cs="Calibri"/>
                <w:color w:val="242424"/>
                <w:sz w:val="21"/>
                <w:szCs w:val="21"/>
              </w:rPr>
              <w:t>A German word meaning fun</w:t>
            </w:r>
          </w:p>
        </w:tc>
        <w:tc>
          <w:tcPr>
            <w:tcW w:w="704" w:type="dxa"/>
            <w:shd w:val="clear" w:color="auto" w:fill="D9D9D9" w:themeFill="background1" w:themeFillShade="D9"/>
          </w:tcPr>
          <w:p w14:paraId="1D11BF20" w14:textId="4B131BBE" w:rsidR="007E56CD" w:rsidRPr="00555E21" w:rsidRDefault="007E56CD" w:rsidP="007E56CD">
            <w:pPr>
              <w:rPr>
                <w:rFonts w:ascii="Calibri" w:hAnsi="Calibri" w:cs="Calibri"/>
              </w:rPr>
            </w:pPr>
          </w:p>
        </w:tc>
      </w:tr>
      <w:tr w:rsidR="007E56CD" w:rsidRPr="00555E21" w14:paraId="67447064" w14:textId="77777777" w:rsidTr="0091267A">
        <w:trPr>
          <w:trHeight w:val="238"/>
        </w:trPr>
        <w:tc>
          <w:tcPr>
            <w:tcW w:w="3287" w:type="dxa"/>
            <w:vMerge/>
            <w:shd w:val="clear" w:color="auto" w:fill="D9D9D9" w:themeFill="background1" w:themeFillShade="D9"/>
          </w:tcPr>
          <w:p w14:paraId="7691189D" w14:textId="77777777" w:rsidR="007E56CD" w:rsidRPr="00555E21" w:rsidRDefault="007E56CD" w:rsidP="007E56CD">
            <w:pPr>
              <w:rPr>
                <w:rFonts w:ascii="Calibri" w:hAnsi="Calibri" w:cs="Calibri"/>
              </w:rPr>
            </w:pPr>
          </w:p>
        </w:tc>
        <w:tc>
          <w:tcPr>
            <w:tcW w:w="5528" w:type="dxa"/>
            <w:shd w:val="clear" w:color="auto" w:fill="D9D9D9" w:themeFill="background1" w:themeFillShade="D9"/>
          </w:tcPr>
          <w:p w14:paraId="12ABE988" w14:textId="5A2D67F8" w:rsidR="007E56CD" w:rsidRPr="00555E21" w:rsidRDefault="007E56CD" w:rsidP="007E56CD">
            <w:pPr>
              <w:rPr>
                <w:rFonts w:ascii="Calibri" w:hAnsi="Calibri" w:cs="Calibri"/>
              </w:rPr>
            </w:pPr>
            <w:r w:rsidRPr="00555E21">
              <w:rPr>
                <w:rStyle w:val="text-format-content"/>
                <w:rFonts w:ascii="Calibri" w:hAnsi="Calibri" w:cs="Calibri"/>
                <w:color w:val="242424"/>
                <w:sz w:val="21"/>
                <w:szCs w:val="21"/>
              </w:rPr>
              <w:t>A stage light</w:t>
            </w:r>
          </w:p>
        </w:tc>
        <w:tc>
          <w:tcPr>
            <w:tcW w:w="704" w:type="dxa"/>
            <w:shd w:val="clear" w:color="auto" w:fill="D9D9D9" w:themeFill="background1" w:themeFillShade="D9"/>
          </w:tcPr>
          <w:p w14:paraId="034ACA6D" w14:textId="4B54E397" w:rsidR="007E56CD" w:rsidRPr="00555E21" w:rsidRDefault="007E56CD" w:rsidP="007E56CD">
            <w:pPr>
              <w:rPr>
                <w:rFonts w:ascii="Calibri" w:hAnsi="Calibri" w:cs="Calibri"/>
              </w:rPr>
            </w:pPr>
          </w:p>
        </w:tc>
      </w:tr>
      <w:tr w:rsidR="0091267A" w:rsidRPr="00555E21" w14:paraId="3F3115D8" w14:textId="77777777" w:rsidTr="0091267A">
        <w:trPr>
          <w:trHeight w:val="161"/>
        </w:trPr>
        <w:tc>
          <w:tcPr>
            <w:tcW w:w="3287" w:type="dxa"/>
            <w:vMerge w:val="restart"/>
          </w:tcPr>
          <w:p w14:paraId="4798A065" w14:textId="2C7D6BFB" w:rsidR="0091267A" w:rsidRPr="00555E21" w:rsidRDefault="0091267A" w:rsidP="0091267A">
            <w:pPr>
              <w:rPr>
                <w:rFonts w:ascii="Calibri" w:hAnsi="Calibri" w:cs="Calibri"/>
              </w:rPr>
            </w:pPr>
            <w:r w:rsidRPr="00555E21">
              <w:rPr>
                <w:rFonts w:ascii="Calibri" w:hAnsi="Calibri" w:cs="Calibri"/>
              </w:rPr>
              <w:t xml:space="preserve">Q8. What is multi-rolling? </w:t>
            </w:r>
          </w:p>
        </w:tc>
        <w:tc>
          <w:tcPr>
            <w:tcW w:w="5528" w:type="dxa"/>
          </w:tcPr>
          <w:p w14:paraId="4A18A58D" w14:textId="51595E49" w:rsidR="0091267A" w:rsidRPr="00555E21" w:rsidRDefault="0091267A" w:rsidP="0091267A">
            <w:pPr>
              <w:rPr>
                <w:rFonts w:ascii="Calibri" w:hAnsi="Calibri" w:cs="Calibri"/>
              </w:rPr>
            </w:pPr>
            <w:r w:rsidRPr="00555E21">
              <w:rPr>
                <w:rFonts w:ascii="Calibri" w:hAnsi="Calibri" w:cs="Calibri"/>
              </w:rPr>
              <w:t>When an actor plays more than one character in the same performance.</w:t>
            </w:r>
          </w:p>
        </w:tc>
        <w:tc>
          <w:tcPr>
            <w:tcW w:w="704" w:type="dxa"/>
          </w:tcPr>
          <w:p w14:paraId="606FE1AA" w14:textId="682AB96E" w:rsidR="0091267A" w:rsidRPr="00555E21" w:rsidRDefault="0091267A" w:rsidP="0091267A">
            <w:pPr>
              <w:rPr>
                <w:rFonts w:ascii="Calibri" w:hAnsi="Calibri" w:cs="Calibri"/>
              </w:rPr>
            </w:pPr>
          </w:p>
        </w:tc>
      </w:tr>
      <w:tr w:rsidR="0091267A" w:rsidRPr="00555E21" w14:paraId="7CAB4E6F" w14:textId="77777777" w:rsidTr="0091267A">
        <w:trPr>
          <w:trHeight w:val="109"/>
        </w:trPr>
        <w:tc>
          <w:tcPr>
            <w:tcW w:w="3287" w:type="dxa"/>
            <w:vMerge/>
          </w:tcPr>
          <w:p w14:paraId="591FC633" w14:textId="77777777" w:rsidR="0091267A" w:rsidRPr="00555E21" w:rsidRDefault="0091267A" w:rsidP="0091267A">
            <w:pPr>
              <w:rPr>
                <w:rFonts w:ascii="Calibri" w:hAnsi="Calibri" w:cs="Calibri"/>
              </w:rPr>
            </w:pPr>
          </w:p>
        </w:tc>
        <w:tc>
          <w:tcPr>
            <w:tcW w:w="5528" w:type="dxa"/>
          </w:tcPr>
          <w:p w14:paraId="79B78BCB" w14:textId="5F6A8796" w:rsidR="0091267A" w:rsidRPr="00555E21" w:rsidRDefault="0091267A" w:rsidP="0091267A">
            <w:pPr>
              <w:rPr>
                <w:rFonts w:ascii="Calibri" w:hAnsi="Calibri" w:cs="Calibri"/>
              </w:rPr>
            </w:pPr>
            <w:r w:rsidRPr="00555E21">
              <w:rPr>
                <w:rFonts w:ascii="Calibri" w:hAnsi="Calibri" w:cs="Calibri"/>
              </w:rPr>
              <w:t>When actors swap roles halfway through a scene.</w:t>
            </w:r>
          </w:p>
        </w:tc>
        <w:tc>
          <w:tcPr>
            <w:tcW w:w="704" w:type="dxa"/>
          </w:tcPr>
          <w:p w14:paraId="281304C9" w14:textId="2E93DDFA" w:rsidR="0091267A" w:rsidRPr="00555E21" w:rsidRDefault="0091267A" w:rsidP="0091267A">
            <w:pPr>
              <w:rPr>
                <w:rFonts w:ascii="Calibri" w:hAnsi="Calibri" w:cs="Calibri"/>
              </w:rPr>
            </w:pPr>
          </w:p>
        </w:tc>
      </w:tr>
      <w:tr w:rsidR="0091267A" w:rsidRPr="00555E21" w14:paraId="077F2280" w14:textId="77777777" w:rsidTr="0091267A">
        <w:trPr>
          <w:trHeight w:val="272"/>
        </w:trPr>
        <w:tc>
          <w:tcPr>
            <w:tcW w:w="3287" w:type="dxa"/>
            <w:vMerge/>
          </w:tcPr>
          <w:p w14:paraId="52ECFA19" w14:textId="77777777" w:rsidR="0091267A" w:rsidRPr="00555E21" w:rsidRDefault="0091267A" w:rsidP="0091267A">
            <w:pPr>
              <w:rPr>
                <w:rFonts w:ascii="Calibri" w:hAnsi="Calibri" w:cs="Calibri"/>
              </w:rPr>
            </w:pPr>
          </w:p>
        </w:tc>
        <w:tc>
          <w:tcPr>
            <w:tcW w:w="5528" w:type="dxa"/>
          </w:tcPr>
          <w:p w14:paraId="34A271DE" w14:textId="298DED66" w:rsidR="0091267A" w:rsidRPr="00555E21" w:rsidRDefault="0091267A" w:rsidP="0091267A">
            <w:pPr>
              <w:rPr>
                <w:rFonts w:ascii="Calibri" w:hAnsi="Calibri" w:cs="Calibri"/>
              </w:rPr>
            </w:pPr>
            <w:r w:rsidRPr="00555E21">
              <w:rPr>
                <w:rFonts w:ascii="Calibri" w:hAnsi="Calibri" w:cs="Calibri"/>
              </w:rPr>
              <w:t>When a group of actors all play the same character at the same time.</w:t>
            </w:r>
          </w:p>
        </w:tc>
        <w:tc>
          <w:tcPr>
            <w:tcW w:w="704" w:type="dxa"/>
          </w:tcPr>
          <w:p w14:paraId="00DF0994" w14:textId="117AF1FF" w:rsidR="0091267A" w:rsidRPr="00555E21" w:rsidRDefault="0091267A" w:rsidP="0091267A">
            <w:pPr>
              <w:rPr>
                <w:rFonts w:ascii="Calibri" w:hAnsi="Calibri" w:cs="Calibri"/>
              </w:rPr>
            </w:pPr>
          </w:p>
        </w:tc>
      </w:tr>
      <w:tr w:rsidR="00B4593D" w:rsidRPr="00555E21" w14:paraId="7213E70B" w14:textId="77777777" w:rsidTr="0091267A">
        <w:trPr>
          <w:trHeight w:val="161"/>
        </w:trPr>
        <w:tc>
          <w:tcPr>
            <w:tcW w:w="3287" w:type="dxa"/>
            <w:vMerge w:val="restart"/>
            <w:shd w:val="clear" w:color="auto" w:fill="D9D9D9" w:themeFill="background1" w:themeFillShade="D9"/>
          </w:tcPr>
          <w:p w14:paraId="335B30AA" w14:textId="486E1DBE" w:rsidR="00B4593D" w:rsidRPr="00555E21" w:rsidRDefault="00B4593D" w:rsidP="00B4593D">
            <w:pPr>
              <w:rPr>
                <w:rFonts w:ascii="Calibri" w:hAnsi="Calibri" w:cs="Calibri"/>
              </w:rPr>
            </w:pPr>
            <w:r w:rsidRPr="00555E21">
              <w:rPr>
                <w:rFonts w:ascii="Calibri" w:hAnsi="Calibri" w:cs="Calibri"/>
              </w:rPr>
              <w:t>Q9. What does Epic Theatre want the audience to do after the play?</w:t>
            </w:r>
          </w:p>
        </w:tc>
        <w:tc>
          <w:tcPr>
            <w:tcW w:w="5528" w:type="dxa"/>
            <w:shd w:val="clear" w:color="auto" w:fill="D9D9D9" w:themeFill="background1" w:themeFillShade="D9"/>
          </w:tcPr>
          <w:p w14:paraId="63B6874C" w14:textId="292703CB" w:rsidR="00B4593D" w:rsidRPr="00555E21" w:rsidRDefault="00B4593D" w:rsidP="00B4593D">
            <w:pPr>
              <w:rPr>
                <w:rFonts w:ascii="Calibri" w:hAnsi="Calibri" w:cs="Calibri"/>
              </w:rPr>
            </w:pPr>
            <w:proofErr w:type="spellStart"/>
            <w:r w:rsidRPr="00555E21">
              <w:rPr>
                <w:rFonts w:ascii="Calibri" w:hAnsi="Calibri" w:cs="Calibri"/>
              </w:rPr>
              <w:t>hink</w:t>
            </w:r>
            <w:proofErr w:type="spellEnd"/>
            <w:r w:rsidRPr="00555E21">
              <w:rPr>
                <w:rFonts w:ascii="Calibri" w:hAnsi="Calibri" w:cs="Calibri"/>
              </w:rPr>
              <w:t xml:space="preserve"> about the message and make changes in the real world</w:t>
            </w:r>
          </w:p>
        </w:tc>
        <w:tc>
          <w:tcPr>
            <w:tcW w:w="704" w:type="dxa"/>
            <w:shd w:val="clear" w:color="auto" w:fill="D9D9D9" w:themeFill="background1" w:themeFillShade="D9"/>
          </w:tcPr>
          <w:p w14:paraId="1B74FCD3" w14:textId="56F72E42" w:rsidR="00B4593D" w:rsidRPr="00555E21" w:rsidRDefault="00B4593D" w:rsidP="00B4593D">
            <w:pPr>
              <w:rPr>
                <w:rFonts w:ascii="Calibri" w:hAnsi="Calibri" w:cs="Calibri"/>
              </w:rPr>
            </w:pPr>
          </w:p>
        </w:tc>
      </w:tr>
      <w:tr w:rsidR="00B4593D" w:rsidRPr="00555E21" w14:paraId="309680F1" w14:textId="77777777" w:rsidTr="0091267A">
        <w:trPr>
          <w:trHeight w:val="91"/>
        </w:trPr>
        <w:tc>
          <w:tcPr>
            <w:tcW w:w="3287" w:type="dxa"/>
            <w:vMerge/>
            <w:shd w:val="clear" w:color="auto" w:fill="D9D9D9" w:themeFill="background1" w:themeFillShade="D9"/>
          </w:tcPr>
          <w:p w14:paraId="00937A46" w14:textId="77777777" w:rsidR="00B4593D" w:rsidRPr="00555E21" w:rsidRDefault="00B4593D" w:rsidP="00B4593D">
            <w:pPr>
              <w:rPr>
                <w:rFonts w:ascii="Calibri" w:hAnsi="Calibri" w:cs="Calibri"/>
              </w:rPr>
            </w:pPr>
          </w:p>
        </w:tc>
        <w:tc>
          <w:tcPr>
            <w:tcW w:w="5528" w:type="dxa"/>
            <w:shd w:val="clear" w:color="auto" w:fill="D9D9D9" w:themeFill="background1" w:themeFillShade="D9"/>
          </w:tcPr>
          <w:p w14:paraId="5109548B" w14:textId="2C0EF489" w:rsidR="00B4593D" w:rsidRPr="00555E21" w:rsidRDefault="00B4593D" w:rsidP="00B4593D">
            <w:pPr>
              <w:rPr>
                <w:rFonts w:ascii="Calibri" w:hAnsi="Calibri" w:cs="Calibri"/>
              </w:rPr>
            </w:pPr>
            <w:r w:rsidRPr="00555E21">
              <w:rPr>
                <w:rFonts w:ascii="Calibri" w:hAnsi="Calibri" w:cs="Calibri"/>
              </w:rPr>
              <w:t>Forget the story and focus only on the actors’ skills</w:t>
            </w:r>
          </w:p>
        </w:tc>
        <w:tc>
          <w:tcPr>
            <w:tcW w:w="704" w:type="dxa"/>
            <w:shd w:val="clear" w:color="auto" w:fill="D9D9D9" w:themeFill="background1" w:themeFillShade="D9"/>
          </w:tcPr>
          <w:p w14:paraId="3FC9823F" w14:textId="6C7148F8" w:rsidR="00B4593D" w:rsidRPr="00555E21" w:rsidRDefault="00B4593D" w:rsidP="00B4593D">
            <w:pPr>
              <w:rPr>
                <w:rFonts w:ascii="Calibri" w:hAnsi="Calibri" w:cs="Calibri"/>
              </w:rPr>
            </w:pPr>
          </w:p>
        </w:tc>
      </w:tr>
      <w:tr w:rsidR="00B4593D" w:rsidRPr="00555E21" w14:paraId="31C92C85" w14:textId="77777777" w:rsidTr="0091267A">
        <w:trPr>
          <w:trHeight w:val="248"/>
        </w:trPr>
        <w:tc>
          <w:tcPr>
            <w:tcW w:w="3287" w:type="dxa"/>
            <w:vMerge/>
            <w:shd w:val="clear" w:color="auto" w:fill="D9D9D9" w:themeFill="background1" w:themeFillShade="D9"/>
          </w:tcPr>
          <w:p w14:paraId="18DD7BD0" w14:textId="77777777" w:rsidR="00B4593D" w:rsidRPr="00555E21" w:rsidRDefault="00B4593D" w:rsidP="00B4593D">
            <w:pPr>
              <w:rPr>
                <w:rFonts w:ascii="Calibri" w:hAnsi="Calibri" w:cs="Calibri"/>
              </w:rPr>
            </w:pPr>
          </w:p>
        </w:tc>
        <w:tc>
          <w:tcPr>
            <w:tcW w:w="5528" w:type="dxa"/>
            <w:shd w:val="clear" w:color="auto" w:fill="D9D9D9" w:themeFill="background1" w:themeFillShade="D9"/>
          </w:tcPr>
          <w:p w14:paraId="26DF8F23" w14:textId="54C7F7BF" w:rsidR="00B4593D" w:rsidRPr="00555E21" w:rsidRDefault="00B4593D" w:rsidP="00B4593D">
            <w:pPr>
              <w:rPr>
                <w:rFonts w:ascii="Calibri" w:hAnsi="Calibri" w:cs="Calibri"/>
              </w:rPr>
            </w:pPr>
            <w:r w:rsidRPr="00555E21">
              <w:rPr>
                <w:rFonts w:ascii="Calibri" w:hAnsi="Calibri" w:cs="Calibri"/>
              </w:rPr>
              <w:t>Leave feeling emotional and attached to the characters</w:t>
            </w:r>
          </w:p>
        </w:tc>
        <w:tc>
          <w:tcPr>
            <w:tcW w:w="704" w:type="dxa"/>
            <w:shd w:val="clear" w:color="auto" w:fill="D9D9D9" w:themeFill="background1" w:themeFillShade="D9"/>
          </w:tcPr>
          <w:p w14:paraId="4EB285F0" w14:textId="6DFD3B79" w:rsidR="00B4593D" w:rsidRPr="00555E21" w:rsidRDefault="00B4593D" w:rsidP="00B4593D">
            <w:pPr>
              <w:rPr>
                <w:rFonts w:ascii="Calibri" w:hAnsi="Calibri" w:cs="Calibri"/>
              </w:rPr>
            </w:pPr>
          </w:p>
        </w:tc>
      </w:tr>
      <w:tr w:rsidR="00B4593D" w:rsidRPr="00555E21" w14:paraId="3E8FAF13" w14:textId="77777777" w:rsidTr="0091267A">
        <w:trPr>
          <w:trHeight w:val="162"/>
        </w:trPr>
        <w:tc>
          <w:tcPr>
            <w:tcW w:w="3287" w:type="dxa"/>
            <w:vMerge w:val="restart"/>
          </w:tcPr>
          <w:p w14:paraId="0DBDA61D" w14:textId="5F3C382D" w:rsidR="00B4593D" w:rsidRPr="00555E21" w:rsidRDefault="00B4593D" w:rsidP="00B4593D">
            <w:pPr>
              <w:rPr>
                <w:rFonts w:ascii="Calibri" w:hAnsi="Calibri" w:cs="Calibri"/>
              </w:rPr>
            </w:pPr>
            <w:r w:rsidRPr="00555E21">
              <w:rPr>
                <w:rFonts w:ascii="Calibri" w:hAnsi="Calibri" w:cs="Calibri"/>
              </w:rPr>
              <w:t>Q10. Why does Epic Theatre use techniques like placards, narration, or breaking the fourth wall?</w:t>
            </w:r>
          </w:p>
        </w:tc>
        <w:tc>
          <w:tcPr>
            <w:tcW w:w="5528" w:type="dxa"/>
          </w:tcPr>
          <w:p w14:paraId="62B2A004" w14:textId="25A0A55C" w:rsidR="00B4593D" w:rsidRPr="00555E21" w:rsidRDefault="00B4593D" w:rsidP="00B4593D">
            <w:pPr>
              <w:rPr>
                <w:rFonts w:ascii="Calibri" w:hAnsi="Calibri" w:cs="Calibri"/>
              </w:rPr>
            </w:pPr>
            <w:r w:rsidRPr="00555E21">
              <w:rPr>
                <w:rFonts w:ascii="Calibri" w:hAnsi="Calibri" w:cs="Calibri"/>
              </w:rPr>
              <w:t xml:space="preserve"> To remind the audience they are watching a play so they think about the message</w:t>
            </w:r>
          </w:p>
        </w:tc>
        <w:tc>
          <w:tcPr>
            <w:tcW w:w="704" w:type="dxa"/>
          </w:tcPr>
          <w:p w14:paraId="1F313A20" w14:textId="6983070E" w:rsidR="00B4593D" w:rsidRPr="00555E21" w:rsidRDefault="00B4593D" w:rsidP="00B4593D">
            <w:pPr>
              <w:rPr>
                <w:rFonts w:ascii="Calibri" w:hAnsi="Calibri" w:cs="Calibri"/>
              </w:rPr>
            </w:pPr>
          </w:p>
        </w:tc>
      </w:tr>
      <w:tr w:rsidR="00B4593D" w:rsidRPr="00555E21" w14:paraId="727BBE85" w14:textId="77777777" w:rsidTr="0091267A">
        <w:trPr>
          <w:trHeight w:val="177"/>
        </w:trPr>
        <w:tc>
          <w:tcPr>
            <w:tcW w:w="3287" w:type="dxa"/>
            <w:vMerge/>
          </w:tcPr>
          <w:p w14:paraId="293C3063" w14:textId="77777777" w:rsidR="00B4593D" w:rsidRPr="00555E21" w:rsidRDefault="00B4593D" w:rsidP="00B4593D">
            <w:pPr>
              <w:rPr>
                <w:rFonts w:ascii="Calibri" w:hAnsi="Calibri" w:cs="Calibri"/>
              </w:rPr>
            </w:pPr>
          </w:p>
        </w:tc>
        <w:tc>
          <w:tcPr>
            <w:tcW w:w="5528" w:type="dxa"/>
          </w:tcPr>
          <w:p w14:paraId="2EEA9935" w14:textId="25BED7CB" w:rsidR="00B4593D" w:rsidRPr="00555E21" w:rsidRDefault="00B4593D" w:rsidP="00B4593D">
            <w:pPr>
              <w:rPr>
                <w:rFonts w:ascii="Calibri" w:hAnsi="Calibri" w:cs="Calibri"/>
              </w:rPr>
            </w:pPr>
            <w:r w:rsidRPr="00555E21">
              <w:rPr>
                <w:rFonts w:ascii="Calibri" w:hAnsi="Calibri" w:cs="Calibri"/>
              </w:rPr>
              <w:t>To make the story feel more realistic and emotional</w:t>
            </w:r>
          </w:p>
        </w:tc>
        <w:tc>
          <w:tcPr>
            <w:tcW w:w="704" w:type="dxa"/>
          </w:tcPr>
          <w:p w14:paraId="3002B237" w14:textId="79B1A3EC" w:rsidR="00B4593D" w:rsidRPr="00555E21" w:rsidRDefault="00B4593D" w:rsidP="00B4593D">
            <w:pPr>
              <w:rPr>
                <w:rFonts w:ascii="Calibri" w:hAnsi="Calibri" w:cs="Calibri"/>
              </w:rPr>
            </w:pPr>
          </w:p>
        </w:tc>
      </w:tr>
      <w:tr w:rsidR="00B4593D" w:rsidRPr="00555E21" w14:paraId="6E80D8B0" w14:textId="77777777" w:rsidTr="0091267A">
        <w:trPr>
          <w:trHeight w:val="186"/>
        </w:trPr>
        <w:tc>
          <w:tcPr>
            <w:tcW w:w="3287" w:type="dxa"/>
            <w:vMerge/>
          </w:tcPr>
          <w:p w14:paraId="1048ECA8" w14:textId="77777777" w:rsidR="00B4593D" w:rsidRPr="00555E21" w:rsidRDefault="00B4593D" w:rsidP="00B4593D">
            <w:pPr>
              <w:rPr>
                <w:rFonts w:ascii="Calibri" w:hAnsi="Calibri" w:cs="Calibri"/>
              </w:rPr>
            </w:pPr>
          </w:p>
        </w:tc>
        <w:tc>
          <w:tcPr>
            <w:tcW w:w="5528" w:type="dxa"/>
          </w:tcPr>
          <w:p w14:paraId="38B64114" w14:textId="25694FA7" w:rsidR="00B4593D" w:rsidRPr="00555E21" w:rsidRDefault="00B4593D" w:rsidP="00B4593D">
            <w:pPr>
              <w:rPr>
                <w:rFonts w:ascii="Calibri" w:hAnsi="Calibri" w:cs="Calibri"/>
              </w:rPr>
            </w:pPr>
            <w:r w:rsidRPr="00555E21">
              <w:rPr>
                <w:rFonts w:ascii="Calibri" w:hAnsi="Calibri" w:cs="Calibri"/>
              </w:rPr>
              <w:t>To help the audience forget the actors and get lost in the characters</w:t>
            </w:r>
          </w:p>
        </w:tc>
        <w:tc>
          <w:tcPr>
            <w:tcW w:w="704" w:type="dxa"/>
          </w:tcPr>
          <w:p w14:paraId="49020B85" w14:textId="7904657C" w:rsidR="00B4593D" w:rsidRPr="00555E21" w:rsidRDefault="00B4593D" w:rsidP="00B4593D">
            <w:pPr>
              <w:rPr>
                <w:rFonts w:ascii="Calibri" w:hAnsi="Calibri" w:cs="Calibri"/>
              </w:rPr>
            </w:pPr>
          </w:p>
        </w:tc>
      </w:tr>
    </w:tbl>
    <w:p w14:paraId="52B6B10F" w14:textId="7E0EBB27" w:rsidR="00586302" w:rsidRPr="00555E21" w:rsidRDefault="000C1C05"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76000" behindDoc="1" locked="0" layoutInCell="1" allowOverlap="1" wp14:anchorId="64CDF9F2" wp14:editId="2CFEEDD1">
                <wp:simplePos x="0" y="0"/>
                <wp:positionH relativeFrom="margin">
                  <wp:posOffset>-396875</wp:posOffset>
                </wp:positionH>
                <wp:positionV relativeFrom="page">
                  <wp:posOffset>2324100</wp:posOffset>
                </wp:positionV>
                <wp:extent cx="6716395" cy="7215505"/>
                <wp:effectExtent l="0" t="0" r="27305" b="23495"/>
                <wp:wrapSquare wrapText="bothSides"/>
                <wp:docPr id="83244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2155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6F8366" w14:textId="77777777" w:rsidR="00005735" w:rsidRDefault="00005735" w:rsidP="00586302">
                            <w:pPr>
                              <w:pStyle w:val="paragraph"/>
                              <w:spacing w:before="0" w:beforeAutospacing="0" w:after="0" w:afterAutospacing="0"/>
                              <w:textAlignment w:val="baseline"/>
                              <w:rPr>
                                <w:rFonts w:ascii="Segoe UI" w:hAnsi="Segoe UI" w:cs="Segoe UI"/>
                                <w:sz w:val="18"/>
                                <w:szCs w:val="18"/>
                              </w:rPr>
                            </w:pPr>
                          </w:p>
                          <w:p w14:paraId="033B660F" w14:textId="3B063C93" w:rsidR="00005735" w:rsidRDefault="00005735" w:rsidP="00586302">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sidRPr="00522B55">
                              <w:rPr>
                                <w:rFonts w:ascii="Calibri" w:eastAsiaTheme="majorEastAsia" w:hAnsi="Calibri" w:cs="Calibri"/>
                                <w:lang w:val="en-US"/>
                              </w:rPr>
                              <w:t>“I can’t believe you did that!”</w:t>
                            </w:r>
                            <w:r>
                              <w:rPr>
                                <w:rStyle w:val="normaltextrun"/>
                                <w:rFonts w:ascii="Calibri" w:eastAsiaTheme="majorEastAsia" w:hAnsi="Calibri" w:cs="Calibri"/>
                                <w:color w:val="000000"/>
                                <w:sz w:val="28"/>
                                <w:szCs w:val="28"/>
                                <w:lang w:val="en-US"/>
                              </w:rPr>
                              <w:t xml:space="preserve"> 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78517C" w14:textId="77777777" w:rsidR="00005735" w:rsidRPr="0002234D" w:rsidRDefault="00005735" w:rsidP="0057452B">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0ADABF44" w14:textId="77777777" w:rsidR="00005735" w:rsidRDefault="00005735" w:rsidP="0057452B">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04E8568B" w14:textId="77777777" w:rsidR="00005735" w:rsidRPr="000F2E2A" w:rsidRDefault="00005735" w:rsidP="0057452B">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604CC6DF" w14:textId="77777777" w:rsidR="00005735" w:rsidRDefault="00005735" w:rsidP="0057452B">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C763193" w14:textId="77777777" w:rsidR="00005735" w:rsidRPr="000F2E2A" w:rsidRDefault="00005735" w:rsidP="0057452B">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D58C910" w14:textId="77777777" w:rsidR="00005735" w:rsidRDefault="00005735" w:rsidP="0057452B">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22663F9" w14:textId="77777777" w:rsidR="00005735" w:rsidRPr="000F2E2A" w:rsidRDefault="00005735" w:rsidP="0057452B">
                            <w:pPr>
                              <w:rPr>
                                <w:i/>
                              </w:rPr>
                            </w:pPr>
                            <w:r w:rsidRPr="000F2E2A">
                              <w:rPr>
                                <w:rFonts w:ascii="Calibri" w:hAnsi="Calibri" w:cs="Calibri"/>
                                <w:i/>
                                <w:sz w:val="28"/>
                                <w:szCs w:val="28"/>
                              </w:rPr>
                              <w:t>I will do this to show_________________________________________________</w:t>
                            </w:r>
                          </w:p>
                          <w:p w14:paraId="4E8F56A1" w14:textId="7CA8D272" w:rsidR="00005735" w:rsidRPr="00522B55" w:rsidRDefault="00005735" w:rsidP="00522B55">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DF9F2" id="_x0000_s1070" type="#_x0000_t202" style="position:absolute;margin-left:-31.25pt;margin-top:183pt;width:528.85pt;height:568.15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" fillcolor="white [3201]" strokecolor="black [3200]" strokeweight="1.5pt">
                <v:textbox>
                  <w:txbxContent>
                    <w:p w14:paraId="6A6F8366" w14:textId="77777777" w:rsidR="00005735" w:rsidRDefault="00005735" w:rsidP="00586302">
                      <w:pPr>
                        <w:pStyle w:val="paragraph"/>
                        <w:spacing w:before="0" w:beforeAutospacing="0" w:after="0" w:afterAutospacing="0"/>
                        <w:textAlignment w:val="baseline"/>
                        <w:rPr>
                          <w:rFonts w:ascii="Segoe UI" w:hAnsi="Segoe UI" w:cs="Segoe UI"/>
                          <w:sz w:val="18"/>
                          <w:szCs w:val="18"/>
                        </w:rPr>
                      </w:pPr>
                    </w:p>
                    <w:p w14:paraId="033B660F" w14:textId="3B063C93" w:rsidR="00005735" w:rsidRDefault="00005735" w:rsidP="00586302">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sidRPr="00522B55">
                        <w:rPr>
                          <w:rFonts w:ascii="Calibri" w:eastAsiaTheme="majorEastAsia" w:hAnsi="Calibri" w:cs="Calibri"/>
                          <w:lang w:val="en-US"/>
                        </w:rPr>
                        <w:t>“I can’t believe you did that!”</w:t>
                      </w:r>
                      <w:r>
                        <w:rPr>
                          <w:rStyle w:val="normaltextrun"/>
                          <w:rFonts w:ascii="Calibri" w:eastAsiaTheme="majorEastAsia" w:hAnsi="Calibri" w:cs="Calibri"/>
                          <w:color w:val="000000"/>
                          <w:sz w:val="28"/>
                          <w:szCs w:val="28"/>
                          <w:lang w:val="en-US"/>
                        </w:rPr>
                        <w:t xml:space="preserve"> 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78517C" w14:textId="77777777" w:rsidR="00005735" w:rsidRPr="0002234D" w:rsidRDefault="00005735" w:rsidP="0057452B">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0ADABF44" w14:textId="77777777" w:rsidR="00005735" w:rsidRDefault="00005735" w:rsidP="0057452B">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04E8568B" w14:textId="77777777" w:rsidR="00005735" w:rsidRPr="000F2E2A" w:rsidRDefault="00005735" w:rsidP="0057452B">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604CC6DF" w14:textId="77777777" w:rsidR="00005735" w:rsidRDefault="00005735" w:rsidP="0057452B">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C763193" w14:textId="77777777" w:rsidR="00005735" w:rsidRPr="000F2E2A" w:rsidRDefault="00005735" w:rsidP="0057452B">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D58C910" w14:textId="77777777" w:rsidR="00005735" w:rsidRDefault="00005735" w:rsidP="0057452B">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22663F9" w14:textId="77777777" w:rsidR="00005735" w:rsidRPr="000F2E2A" w:rsidRDefault="00005735" w:rsidP="0057452B">
                      <w:pPr>
                        <w:rPr>
                          <w:i/>
                        </w:rPr>
                      </w:pPr>
                      <w:r w:rsidRPr="000F2E2A">
                        <w:rPr>
                          <w:rFonts w:ascii="Calibri" w:hAnsi="Calibri" w:cs="Calibri"/>
                          <w:i/>
                          <w:sz w:val="28"/>
                          <w:szCs w:val="28"/>
                        </w:rPr>
                        <w:t>I will do this to show_________________________________________________</w:t>
                      </w:r>
                    </w:p>
                    <w:p w14:paraId="4E8F56A1" w14:textId="7CA8D272" w:rsidR="00005735" w:rsidRPr="00522B55" w:rsidRDefault="00005735" w:rsidP="00522B55">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77024" behindDoc="0" locked="0" layoutInCell="1" allowOverlap="1" wp14:anchorId="15CECE92" wp14:editId="159DBC11">
                <wp:simplePos x="0" y="0"/>
                <wp:positionH relativeFrom="margin">
                  <wp:posOffset>4988652</wp:posOffset>
                </wp:positionH>
                <wp:positionV relativeFrom="page">
                  <wp:posOffset>1269579</wp:posOffset>
                </wp:positionV>
                <wp:extent cx="1334770" cy="973455"/>
                <wp:effectExtent l="0" t="0" r="17780" b="17145"/>
                <wp:wrapSquare wrapText="bothSides"/>
                <wp:docPr id="23448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5B37E57" w14:textId="77777777" w:rsidR="00005735" w:rsidRDefault="00005735" w:rsidP="0058630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ECE92" id="_x0000_s1071" type="#_x0000_t202" style="position:absolute;margin-left:392.8pt;margin-top:99.95pt;width:105.1pt;height:76.65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" fillcolor="white [3201]" strokecolor="black [3200]" strokeweight="1.5pt">
                <v:textbox>
                  <w:txbxContent>
                    <w:p w14:paraId="45B37E57" w14:textId="77777777" w:rsidR="00005735" w:rsidRDefault="00005735" w:rsidP="00586302">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74976" behindDoc="1" locked="0" layoutInCell="1" allowOverlap="1" wp14:anchorId="1A6E40FD" wp14:editId="5AF5C049">
                <wp:simplePos x="0" y="0"/>
                <wp:positionH relativeFrom="margin">
                  <wp:align>center</wp:align>
                </wp:positionH>
                <wp:positionV relativeFrom="page">
                  <wp:posOffset>473710</wp:posOffset>
                </wp:positionV>
                <wp:extent cx="6710045" cy="1751330"/>
                <wp:effectExtent l="0" t="0" r="14605" b="20320"/>
                <wp:wrapSquare wrapText="bothSides"/>
                <wp:docPr id="633673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3AAB46" w14:textId="3058E021" w:rsidR="00005735" w:rsidRPr="00F742E8" w:rsidRDefault="00005735" w:rsidP="00586302">
                            <w:pPr>
                              <w:rPr>
                                <w:b/>
                                <w:sz w:val="26"/>
                              </w:rPr>
                            </w:pPr>
                            <w:r>
                              <w:rPr>
                                <w:b/>
                                <w:sz w:val="26"/>
                              </w:rPr>
                              <w:t>Task three</w:t>
                            </w:r>
                            <w:r w:rsidRPr="00F742E8">
                              <w:rPr>
                                <w:b/>
                                <w:sz w:val="26"/>
                              </w:rPr>
                              <w:t xml:space="preserve"> - Epic Theatre Written</w:t>
                            </w:r>
                          </w:p>
                          <w:p w14:paraId="1202AD0B" w14:textId="2A94457E" w:rsidR="00005735" w:rsidRPr="004C4DB0" w:rsidRDefault="00005735" w:rsidP="00586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BB545E2" w14:textId="77777777" w:rsidR="00005735" w:rsidRPr="004C4DB0" w:rsidRDefault="00005735" w:rsidP="00586302">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469C22" w14:textId="77777777" w:rsidR="00005735" w:rsidRPr="004C4DB0" w:rsidRDefault="00005735" w:rsidP="00586302">
                            <w:r w:rsidRPr="004C4DB0">
                              <w:rPr>
                                <w:lang w:val="en-GB"/>
                              </w:rPr>
                              <w:t>Highlight every key term that you use.</w:t>
                            </w:r>
                            <w:r w:rsidRPr="004C4DB0">
                              <w:rPr>
                                <w:rFonts w:ascii="Arial" w:hAnsi="Arial" w:cs="Arial"/>
                                <w:lang w:val="en-GB"/>
                              </w:rPr>
                              <w:t> </w:t>
                            </w:r>
                            <w:r w:rsidRPr="004C4DB0">
                              <w:t> </w:t>
                            </w:r>
                          </w:p>
                          <w:p w14:paraId="63E0A48F" w14:textId="77777777" w:rsidR="00005735" w:rsidRPr="004C4DB0" w:rsidRDefault="00005735" w:rsidP="00586302">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3C15E47B" w14:textId="77777777" w:rsidR="00005735" w:rsidRPr="004C4DB0" w:rsidRDefault="00005735" w:rsidP="00586302">
                            <w:r w:rsidRPr="004C4DB0">
                              <w:rPr>
                                <w:noProof/>
                                <w:lang w:val="en-GB" w:eastAsia="en-GB"/>
                              </w:rPr>
                              <w:drawing>
                                <wp:inline distT="0" distB="0" distL="0" distR="0" wp14:anchorId="128E8F04" wp14:editId="02113D76">
                                  <wp:extent cx="5897880" cy="411480"/>
                                  <wp:effectExtent l="0" t="0" r="7620" b="7620"/>
                                  <wp:docPr id="59889335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EEB170E" w14:textId="77777777" w:rsidR="00005735" w:rsidRPr="004C4DB0" w:rsidRDefault="00005735" w:rsidP="00586302">
                            <w:r w:rsidRPr="004C4DB0">
                              <w:t> </w:t>
                            </w:r>
                          </w:p>
                          <w:p w14:paraId="0BE03BCC" w14:textId="77777777" w:rsidR="00005735" w:rsidRPr="004C4DB0" w:rsidRDefault="00005735" w:rsidP="00586302">
                            <w:r w:rsidRPr="004C4DB0">
                              <w:t> </w:t>
                            </w:r>
                          </w:p>
                          <w:p w14:paraId="3462AE11" w14:textId="77777777" w:rsidR="00005735" w:rsidRPr="004C4DB0" w:rsidRDefault="00005735" w:rsidP="00586302">
                            <w:r w:rsidRPr="004C4DB0">
                              <w:t>“Why did you do that? </w:t>
                            </w:r>
                          </w:p>
                          <w:p w14:paraId="48BC9B6A" w14:textId="77777777" w:rsidR="00005735" w:rsidRPr="004C4DB0" w:rsidRDefault="00005735"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005735" w:rsidRPr="004C4DB0" w:rsidRDefault="00005735" w:rsidP="00586302">
                            <w:proofErr w:type="gramStart"/>
                            <w:r w:rsidRPr="004C4DB0">
                              <w:t>Can’t</w:t>
                            </w:r>
                            <w:proofErr w:type="gramEnd"/>
                            <w:r w:rsidRPr="004C4DB0">
                              <w:t xml:space="preserve"> you see she is upset? </w:t>
                            </w:r>
                          </w:p>
                          <w:p w14:paraId="39E2B0E4" w14:textId="77777777" w:rsidR="00005735" w:rsidRPr="004C4DB0" w:rsidRDefault="00005735"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005735" w:rsidRDefault="00005735" w:rsidP="00586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E40FD" id="_x0000_s1072" type="#_x0000_t202" style="position:absolute;margin-left:0;margin-top:37.3pt;width:528.35pt;height:137.9pt;z-index:-2515415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" fillcolor="white [3201]" strokecolor="black [3200]" strokeweight="1.5pt">
                <v:textbox>
                  <w:txbxContent>
                    <w:p w14:paraId="153AAB46" w14:textId="3058E021" w:rsidR="00005735" w:rsidRPr="00F742E8" w:rsidRDefault="00005735" w:rsidP="00586302">
                      <w:pPr>
                        <w:rPr>
                          <w:b/>
                          <w:sz w:val="26"/>
                        </w:rPr>
                      </w:pPr>
                      <w:r>
                        <w:rPr>
                          <w:b/>
                          <w:sz w:val="26"/>
                        </w:rPr>
                        <w:t>Task three</w:t>
                      </w:r>
                      <w:r w:rsidRPr="00F742E8">
                        <w:rPr>
                          <w:b/>
                          <w:sz w:val="26"/>
                        </w:rPr>
                        <w:t xml:space="preserve"> - Epic Theatre Written</w:t>
                      </w:r>
                    </w:p>
                    <w:p w14:paraId="1202AD0B" w14:textId="2A94457E" w:rsidR="00005735" w:rsidRPr="004C4DB0" w:rsidRDefault="00005735" w:rsidP="00586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BB545E2" w14:textId="77777777" w:rsidR="00005735" w:rsidRPr="004C4DB0" w:rsidRDefault="00005735" w:rsidP="00586302">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469C22" w14:textId="77777777" w:rsidR="00005735" w:rsidRPr="004C4DB0" w:rsidRDefault="00005735" w:rsidP="00586302">
                      <w:r w:rsidRPr="004C4DB0">
                        <w:rPr>
                          <w:lang w:val="en-GB"/>
                        </w:rPr>
                        <w:t>Highlight every key term that you use.</w:t>
                      </w:r>
                      <w:r w:rsidRPr="004C4DB0">
                        <w:rPr>
                          <w:rFonts w:ascii="Arial" w:hAnsi="Arial" w:cs="Arial"/>
                          <w:lang w:val="en-GB"/>
                        </w:rPr>
                        <w:t> </w:t>
                      </w:r>
                      <w:r w:rsidRPr="004C4DB0">
                        <w:t> </w:t>
                      </w:r>
                    </w:p>
                    <w:p w14:paraId="63E0A48F" w14:textId="77777777" w:rsidR="00005735" w:rsidRPr="004C4DB0" w:rsidRDefault="00005735" w:rsidP="00586302">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3C15E47B" w14:textId="77777777" w:rsidR="00005735" w:rsidRPr="004C4DB0" w:rsidRDefault="00005735" w:rsidP="00586302">
                      <w:r w:rsidRPr="004C4DB0">
                        <w:rPr>
                          <w:noProof/>
                          <w:lang w:val="en-GB" w:eastAsia="en-GB"/>
                        </w:rPr>
                        <w:drawing>
                          <wp:inline distT="0" distB="0" distL="0" distR="0" wp14:anchorId="128E8F04" wp14:editId="02113D76">
                            <wp:extent cx="5897880" cy="411480"/>
                            <wp:effectExtent l="0" t="0" r="7620" b="7620"/>
                            <wp:docPr id="59889335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EEB170E" w14:textId="77777777" w:rsidR="00005735" w:rsidRPr="004C4DB0" w:rsidRDefault="00005735" w:rsidP="00586302">
                      <w:r w:rsidRPr="004C4DB0">
                        <w:t> </w:t>
                      </w:r>
                    </w:p>
                    <w:p w14:paraId="0BE03BCC" w14:textId="77777777" w:rsidR="00005735" w:rsidRPr="004C4DB0" w:rsidRDefault="00005735" w:rsidP="00586302">
                      <w:r w:rsidRPr="004C4DB0">
                        <w:t> </w:t>
                      </w:r>
                    </w:p>
                    <w:p w14:paraId="3462AE11" w14:textId="77777777" w:rsidR="00005735" w:rsidRPr="004C4DB0" w:rsidRDefault="00005735" w:rsidP="00586302">
                      <w:r w:rsidRPr="004C4DB0">
                        <w:t>“Why did you do that? </w:t>
                      </w:r>
                    </w:p>
                    <w:p w14:paraId="48BC9B6A" w14:textId="77777777" w:rsidR="00005735" w:rsidRPr="004C4DB0" w:rsidRDefault="00005735"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005735" w:rsidRPr="004C4DB0" w:rsidRDefault="00005735" w:rsidP="00586302">
                      <w:proofErr w:type="gramStart"/>
                      <w:r w:rsidRPr="004C4DB0">
                        <w:t>Can’t</w:t>
                      </w:r>
                      <w:proofErr w:type="gramEnd"/>
                      <w:r w:rsidRPr="004C4DB0">
                        <w:t xml:space="preserve"> you see she is upset? </w:t>
                      </w:r>
                    </w:p>
                    <w:p w14:paraId="39E2B0E4" w14:textId="77777777" w:rsidR="00005735" w:rsidRPr="004C4DB0" w:rsidRDefault="00005735"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005735" w:rsidRDefault="00005735" w:rsidP="00586302"/>
                  </w:txbxContent>
                </v:textbox>
                <w10:wrap type="square" anchorx="margin" anchory="page"/>
              </v:shape>
            </w:pict>
          </mc:Fallback>
        </mc:AlternateContent>
      </w:r>
    </w:p>
    <w:p w14:paraId="302D7695" w14:textId="12E23D79" w:rsidR="00586302" w:rsidRPr="00F742E8" w:rsidRDefault="00F742E8" w:rsidP="00586302">
      <w:pPr>
        <w:jc w:val="center"/>
        <w:rPr>
          <w:rFonts w:ascii="Calibri" w:hAnsi="Calibri" w:cs="Calibri"/>
          <w:sz w:val="32"/>
          <w:szCs w:val="32"/>
          <w:u w:val="single"/>
        </w:rPr>
      </w:pPr>
      <w:r>
        <w:rPr>
          <w:rFonts w:ascii="Calibri" w:hAnsi="Calibri" w:cs="Calibri"/>
          <w:sz w:val="32"/>
          <w:szCs w:val="32"/>
          <w:u w:val="single"/>
        </w:rPr>
        <w:lastRenderedPageBreak/>
        <w:t>Task three</w:t>
      </w:r>
      <w:r w:rsidRPr="00F742E8">
        <w:rPr>
          <w:rFonts w:ascii="Calibri" w:hAnsi="Calibri" w:cs="Calibri"/>
          <w:sz w:val="32"/>
          <w:szCs w:val="32"/>
          <w:u w:val="single"/>
        </w:rPr>
        <w:t xml:space="preserve"> - Epic Theatre Written</w:t>
      </w:r>
      <w:r w:rsidR="00586302" w:rsidRPr="00F742E8">
        <w:rPr>
          <w:rFonts w:ascii="Calibri" w:hAnsi="Calibri" w:cs="Calibri"/>
          <w:sz w:val="32"/>
          <w:szCs w:val="32"/>
          <w:u w:val="single"/>
        </w:rPr>
        <w:t>: Feedback</w:t>
      </w:r>
    </w:p>
    <w:p w14:paraId="5777A97A"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91712" behindDoc="0" locked="0" layoutInCell="1" allowOverlap="1" wp14:anchorId="7DF05E8F" wp14:editId="096884DF">
                <wp:simplePos x="0" y="0"/>
                <wp:positionH relativeFrom="leftMargin">
                  <wp:posOffset>-627042</wp:posOffset>
                </wp:positionH>
                <wp:positionV relativeFrom="paragraph">
                  <wp:posOffset>1527427</wp:posOffset>
                </wp:positionV>
                <wp:extent cx="2585720" cy="370205"/>
                <wp:effectExtent l="2857" t="0" r="26988" b="26987"/>
                <wp:wrapNone/>
                <wp:docPr id="598893364" name="Text Box 598893364"/>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D2A586"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05E8F" id="Text Box 598893364" o:spid="_x0000_s1073" type="#_x0000_t202" style="position:absolute;margin-left:-49.35pt;margin-top:120.25pt;width:203.6pt;height:29.15pt;rotation:90;flip:x;z-index:2518917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" fillcolor="white [3201]" strokeweight=".5pt">
                <v:textbox>
                  <w:txbxContent>
                    <w:p w14:paraId="37D2A586"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890688" behindDoc="0" locked="0" layoutInCell="1" allowOverlap="1" wp14:anchorId="09BE084D" wp14:editId="5A5128AB">
            <wp:simplePos x="0" y="0"/>
            <wp:positionH relativeFrom="margin">
              <wp:posOffset>5548184</wp:posOffset>
            </wp:positionH>
            <wp:positionV relativeFrom="paragraph">
              <wp:posOffset>23769</wp:posOffset>
            </wp:positionV>
            <wp:extent cx="635635" cy="375285"/>
            <wp:effectExtent l="0" t="0" r="0" b="5715"/>
            <wp:wrapSquare wrapText="bothSides"/>
            <wp:docPr id="598893367" name="Picture 5988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F742E8" w:rsidRPr="00555E21" w14:paraId="2E472EBD" w14:textId="77777777" w:rsidTr="00005735">
        <w:trPr>
          <w:trHeight w:val="545"/>
        </w:trPr>
        <w:tc>
          <w:tcPr>
            <w:tcW w:w="8658" w:type="dxa"/>
          </w:tcPr>
          <w:p w14:paraId="24AD8763" w14:textId="77777777" w:rsidR="00F742E8" w:rsidRPr="00555E21" w:rsidRDefault="00F742E8" w:rsidP="00005735">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02FA12E" w14:textId="77777777" w:rsidR="00F742E8" w:rsidRPr="00555E21" w:rsidRDefault="00F742E8" w:rsidP="00005735">
            <w:pPr>
              <w:rPr>
                <w:rFonts w:ascii="Calibri" w:hAnsi="Calibri" w:cs="Calibri"/>
                <w:szCs w:val="28"/>
              </w:rPr>
            </w:pPr>
          </w:p>
        </w:tc>
      </w:tr>
      <w:tr w:rsidR="00F742E8" w:rsidRPr="00555E21" w14:paraId="6154FAD4" w14:textId="77777777" w:rsidTr="00005735">
        <w:trPr>
          <w:trHeight w:val="581"/>
        </w:trPr>
        <w:tc>
          <w:tcPr>
            <w:tcW w:w="8658" w:type="dxa"/>
          </w:tcPr>
          <w:p w14:paraId="7BD8D802"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48E3AC47" w14:textId="77777777" w:rsidR="00F742E8" w:rsidRPr="00555E21" w:rsidRDefault="00F742E8" w:rsidP="00005735">
            <w:pPr>
              <w:rPr>
                <w:rFonts w:ascii="Calibri" w:hAnsi="Calibri" w:cs="Calibri"/>
                <w:szCs w:val="28"/>
              </w:rPr>
            </w:pPr>
          </w:p>
        </w:tc>
      </w:tr>
      <w:tr w:rsidR="00F742E8" w:rsidRPr="00555E21" w14:paraId="2D27AF03" w14:textId="77777777" w:rsidTr="00005735">
        <w:trPr>
          <w:trHeight w:val="581"/>
        </w:trPr>
        <w:tc>
          <w:tcPr>
            <w:tcW w:w="8658" w:type="dxa"/>
          </w:tcPr>
          <w:p w14:paraId="14278B75"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4C1DC552" w14:textId="77777777" w:rsidR="00F742E8" w:rsidRPr="00555E21" w:rsidRDefault="00F742E8" w:rsidP="00005735">
            <w:pPr>
              <w:rPr>
                <w:rFonts w:ascii="Calibri" w:hAnsi="Calibri" w:cs="Calibri"/>
                <w:szCs w:val="28"/>
              </w:rPr>
            </w:pPr>
          </w:p>
        </w:tc>
      </w:tr>
      <w:tr w:rsidR="00F742E8" w:rsidRPr="00555E21" w14:paraId="32690B8A" w14:textId="77777777" w:rsidTr="00005735">
        <w:trPr>
          <w:trHeight w:val="545"/>
        </w:trPr>
        <w:tc>
          <w:tcPr>
            <w:tcW w:w="8658" w:type="dxa"/>
          </w:tcPr>
          <w:p w14:paraId="6671BFDC" w14:textId="77777777" w:rsidR="00F742E8" w:rsidRPr="00555E21" w:rsidRDefault="00F742E8" w:rsidP="00005735">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34DA367C" w14:textId="77777777" w:rsidR="00F742E8" w:rsidRPr="00555E21" w:rsidRDefault="00F742E8" w:rsidP="00005735">
            <w:pPr>
              <w:rPr>
                <w:rFonts w:ascii="Calibri" w:hAnsi="Calibri" w:cs="Calibri"/>
                <w:szCs w:val="28"/>
              </w:rPr>
            </w:pPr>
          </w:p>
        </w:tc>
      </w:tr>
    </w:tbl>
    <w:p w14:paraId="02EC7478" w14:textId="77777777" w:rsidR="00F742E8" w:rsidRDefault="00F742E8" w:rsidP="00F742E8">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92736" behindDoc="0" locked="0" layoutInCell="1" allowOverlap="1" wp14:anchorId="769218E3" wp14:editId="5DD1A477">
                <wp:simplePos x="0" y="0"/>
                <wp:positionH relativeFrom="margin">
                  <wp:align>left</wp:align>
                </wp:positionH>
                <wp:positionV relativeFrom="paragraph">
                  <wp:posOffset>20441</wp:posOffset>
                </wp:positionV>
                <wp:extent cx="6256962" cy="1113231"/>
                <wp:effectExtent l="0" t="0" r="10795" b="10795"/>
                <wp:wrapNone/>
                <wp:docPr id="598893365" name="Text Box 598893365"/>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4D9CB79B"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103CA3AE" w14:textId="77777777" w:rsidR="00005735" w:rsidRPr="006965C5" w:rsidRDefault="00005735" w:rsidP="00F742E8">
                            <w:pPr>
                              <w:rPr>
                                <w:rFonts w:ascii="Calibri" w:hAnsi="Calibri" w:cs="Calibri"/>
                                <w:sz w:val="12"/>
                              </w:rPr>
                            </w:pPr>
                          </w:p>
                          <w:p w14:paraId="0160130C"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5DC755C0" w14:textId="77777777" w:rsidR="00005735" w:rsidRPr="00D62C74" w:rsidRDefault="00005735" w:rsidP="00F742E8">
                            <w:pPr>
                              <w:rPr>
                                <w:sz w:val="12"/>
                              </w:rPr>
                            </w:pPr>
                          </w:p>
                          <w:p w14:paraId="43318EE7" w14:textId="77777777" w:rsidR="00005735" w:rsidRDefault="00005735"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218E3" id="Text Box 598893365" o:spid="_x0000_s1074" type="#_x0000_t202" style="position:absolute;margin-left:0;margin-top:1.6pt;width:492.65pt;height:87.65pt;z-index:251892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" fillcolor="white [3201]" strokeweight=".5pt">
                <v:textbox>
                  <w:txbxContent>
                    <w:p w14:paraId="4D9CB79B"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103CA3AE" w14:textId="77777777" w:rsidR="00005735" w:rsidRPr="006965C5" w:rsidRDefault="00005735" w:rsidP="00F742E8">
                      <w:pPr>
                        <w:rPr>
                          <w:rFonts w:ascii="Calibri" w:hAnsi="Calibri" w:cs="Calibri"/>
                          <w:sz w:val="12"/>
                        </w:rPr>
                      </w:pPr>
                    </w:p>
                    <w:p w14:paraId="0160130C"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5DC755C0" w14:textId="77777777" w:rsidR="00005735" w:rsidRPr="00D62C74" w:rsidRDefault="00005735" w:rsidP="00F742E8">
                      <w:pPr>
                        <w:rPr>
                          <w:sz w:val="12"/>
                        </w:rPr>
                      </w:pPr>
                    </w:p>
                    <w:p w14:paraId="43318EE7" w14:textId="77777777" w:rsidR="00005735" w:rsidRDefault="00005735" w:rsidP="00F742E8"/>
                  </w:txbxContent>
                </v:textbox>
                <w10:wrap anchorx="margin"/>
              </v:shape>
            </w:pict>
          </mc:Fallback>
        </mc:AlternateContent>
      </w:r>
    </w:p>
    <w:p w14:paraId="443CD013" w14:textId="77777777" w:rsidR="00F742E8" w:rsidRDefault="00F742E8" w:rsidP="00F742E8">
      <w:pPr>
        <w:rPr>
          <w:rFonts w:ascii="Calibri" w:hAnsi="Calibri" w:cs="Calibri"/>
          <w:sz w:val="12"/>
          <w:szCs w:val="12"/>
        </w:rPr>
      </w:pPr>
    </w:p>
    <w:p w14:paraId="6C073062" w14:textId="77777777" w:rsidR="00F742E8" w:rsidRDefault="00F742E8" w:rsidP="00F742E8">
      <w:pPr>
        <w:rPr>
          <w:rFonts w:ascii="Calibri" w:hAnsi="Calibri" w:cs="Calibri"/>
          <w:sz w:val="12"/>
          <w:szCs w:val="12"/>
        </w:rPr>
      </w:pPr>
    </w:p>
    <w:p w14:paraId="6AD81B61" w14:textId="77777777" w:rsidR="00F742E8" w:rsidRDefault="00F742E8" w:rsidP="00F742E8">
      <w:pPr>
        <w:rPr>
          <w:rFonts w:ascii="Calibri" w:hAnsi="Calibri" w:cs="Calibri"/>
          <w:sz w:val="12"/>
          <w:szCs w:val="12"/>
        </w:rPr>
      </w:pPr>
    </w:p>
    <w:p w14:paraId="7F9F5B22" w14:textId="77777777" w:rsidR="00F742E8" w:rsidRDefault="00F742E8" w:rsidP="00F742E8">
      <w:pPr>
        <w:rPr>
          <w:rFonts w:ascii="Calibri" w:hAnsi="Calibri" w:cs="Calibri"/>
          <w:sz w:val="12"/>
          <w:szCs w:val="12"/>
        </w:rPr>
      </w:pPr>
    </w:p>
    <w:p w14:paraId="1F783425" w14:textId="77777777" w:rsidR="00F742E8" w:rsidRPr="00555E21" w:rsidRDefault="00F742E8" w:rsidP="00F742E8">
      <w:pPr>
        <w:rPr>
          <w:rFonts w:ascii="Calibri" w:hAnsi="Calibri" w:cs="Calibri"/>
          <w:sz w:val="12"/>
          <w:szCs w:val="12"/>
        </w:rPr>
      </w:pPr>
    </w:p>
    <w:p w14:paraId="61752E9B"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93760" behindDoc="0" locked="0" layoutInCell="1" allowOverlap="1" wp14:anchorId="4E9F4791" wp14:editId="4F895373">
                <wp:simplePos x="0" y="0"/>
                <wp:positionH relativeFrom="leftMargin">
                  <wp:posOffset>-205800</wp:posOffset>
                </wp:positionH>
                <wp:positionV relativeFrom="paragraph">
                  <wp:posOffset>978903</wp:posOffset>
                </wp:positionV>
                <wp:extent cx="1709738" cy="382906"/>
                <wp:effectExtent l="0" t="3493" r="20638" b="20637"/>
                <wp:wrapNone/>
                <wp:docPr id="598893366" name="Text Box 59889336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F8BCBC3"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F4791" id="Text Box 598893366" o:spid="_x0000_s1075" type="#_x0000_t202" style="position:absolute;margin-left:-16.2pt;margin-top:77.1pt;width:134.65pt;height:30.15pt;rotation:-90;z-index:2518937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" fillcolor="white [3201]" strokeweight=".5pt">
                <v:textbox>
                  <w:txbxContent>
                    <w:p w14:paraId="4F8BCBC3"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7F7B0AAD" w14:textId="77777777" w:rsidTr="00005735">
        <w:tc>
          <w:tcPr>
            <w:tcW w:w="515" w:type="dxa"/>
            <w:vMerge w:val="restart"/>
            <w:shd w:val="clear" w:color="auto" w:fill="D9D9D9" w:themeFill="background1" w:themeFillShade="D9"/>
            <w:textDirection w:val="btLr"/>
            <w:vAlign w:val="center"/>
          </w:tcPr>
          <w:p w14:paraId="6789CEDE"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2CD1FD55"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EF061D3"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6E59B1E"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217CA1F8"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455E794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545FEFB0"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53D88875" w14:textId="77777777" w:rsidTr="00005735">
        <w:tc>
          <w:tcPr>
            <w:tcW w:w="515" w:type="dxa"/>
            <w:vMerge/>
          </w:tcPr>
          <w:p w14:paraId="2E558396" w14:textId="77777777" w:rsidR="00F742E8" w:rsidRPr="00555E21" w:rsidRDefault="00F742E8" w:rsidP="00005735">
            <w:pPr>
              <w:jc w:val="center"/>
              <w:rPr>
                <w:rFonts w:ascii="Calibri" w:hAnsi="Calibri" w:cs="Calibri"/>
              </w:rPr>
            </w:pPr>
          </w:p>
        </w:tc>
        <w:tc>
          <w:tcPr>
            <w:tcW w:w="1077" w:type="dxa"/>
            <w:vAlign w:val="center"/>
          </w:tcPr>
          <w:p w14:paraId="21A5EB55"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7541ED8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7D43139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11543C5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679B8209" w14:textId="77777777" w:rsidR="00F742E8" w:rsidRPr="00555E21" w:rsidRDefault="00F742E8" w:rsidP="00005735">
            <w:pPr>
              <w:jc w:val="center"/>
              <w:rPr>
                <w:rFonts w:ascii="Calibri" w:hAnsi="Calibri" w:cs="Calibri"/>
                <w:color w:val="0F4761" w:themeColor="accent1" w:themeShade="BF"/>
              </w:rPr>
            </w:pPr>
          </w:p>
        </w:tc>
      </w:tr>
      <w:tr w:rsidR="00F742E8" w:rsidRPr="00555E21" w14:paraId="30BE73F9" w14:textId="77777777" w:rsidTr="00005735">
        <w:trPr>
          <w:gridAfter w:val="1"/>
          <w:wAfter w:w="1734" w:type="dxa"/>
        </w:trPr>
        <w:tc>
          <w:tcPr>
            <w:tcW w:w="515" w:type="dxa"/>
            <w:vMerge/>
          </w:tcPr>
          <w:p w14:paraId="34F7CDA4" w14:textId="77777777" w:rsidR="00F742E8" w:rsidRPr="00555E21" w:rsidRDefault="00F742E8" w:rsidP="00005735">
            <w:pPr>
              <w:jc w:val="center"/>
              <w:rPr>
                <w:rFonts w:ascii="Calibri" w:hAnsi="Calibri" w:cs="Calibri"/>
              </w:rPr>
            </w:pPr>
          </w:p>
        </w:tc>
        <w:tc>
          <w:tcPr>
            <w:tcW w:w="1077" w:type="dxa"/>
            <w:vAlign w:val="center"/>
          </w:tcPr>
          <w:p w14:paraId="2198DDF4"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087972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CBEB83D"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6BAEECC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13EB6E9F" w14:textId="77777777" w:rsidTr="00005735">
        <w:trPr>
          <w:gridAfter w:val="1"/>
          <w:wAfter w:w="1734" w:type="dxa"/>
        </w:trPr>
        <w:tc>
          <w:tcPr>
            <w:tcW w:w="515" w:type="dxa"/>
            <w:vMerge/>
          </w:tcPr>
          <w:p w14:paraId="1573DDAB" w14:textId="77777777" w:rsidR="00F742E8" w:rsidRPr="00555E21" w:rsidRDefault="00F742E8" w:rsidP="00005735">
            <w:pPr>
              <w:jc w:val="center"/>
              <w:rPr>
                <w:rFonts w:ascii="Calibri" w:hAnsi="Calibri" w:cs="Calibri"/>
              </w:rPr>
            </w:pPr>
          </w:p>
        </w:tc>
        <w:tc>
          <w:tcPr>
            <w:tcW w:w="1077" w:type="dxa"/>
            <w:vAlign w:val="center"/>
          </w:tcPr>
          <w:p w14:paraId="190BA42B"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6EA5BE30"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77E3CF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70F5773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F742E8" w:rsidRPr="00555E21" w14:paraId="2011BDDF" w14:textId="77777777" w:rsidTr="00005735">
        <w:trPr>
          <w:gridAfter w:val="1"/>
          <w:wAfter w:w="1734" w:type="dxa"/>
        </w:trPr>
        <w:tc>
          <w:tcPr>
            <w:tcW w:w="515" w:type="dxa"/>
            <w:vMerge/>
          </w:tcPr>
          <w:p w14:paraId="49FF8421" w14:textId="77777777" w:rsidR="00F742E8" w:rsidRPr="00555E21" w:rsidRDefault="00F742E8" w:rsidP="00005735">
            <w:pPr>
              <w:jc w:val="center"/>
              <w:rPr>
                <w:rFonts w:ascii="Calibri" w:hAnsi="Calibri" w:cs="Calibri"/>
              </w:rPr>
            </w:pPr>
          </w:p>
        </w:tc>
        <w:tc>
          <w:tcPr>
            <w:tcW w:w="1077" w:type="dxa"/>
            <w:vAlign w:val="center"/>
          </w:tcPr>
          <w:p w14:paraId="6A7CD2EF"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51B4F8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26B62873"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53A7E7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63ADE16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49972F33" w14:textId="77777777" w:rsidTr="00005735">
        <w:trPr>
          <w:trHeight w:val="626"/>
        </w:trPr>
        <w:tc>
          <w:tcPr>
            <w:tcW w:w="512" w:type="dxa"/>
          </w:tcPr>
          <w:p w14:paraId="20AD6B56"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37FB9530"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33DDC8E5" w14:textId="77777777" w:rsidTr="00005735">
        <w:trPr>
          <w:trHeight w:val="549"/>
        </w:trPr>
        <w:tc>
          <w:tcPr>
            <w:tcW w:w="512" w:type="dxa"/>
          </w:tcPr>
          <w:p w14:paraId="47FA8C6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71E9DD5A"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2E2BB17" w14:textId="77777777" w:rsidTr="00005735">
        <w:trPr>
          <w:trHeight w:val="626"/>
        </w:trPr>
        <w:tc>
          <w:tcPr>
            <w:tcW w:w="512" w:type="dxa"/>
          </w:tcPr>
          <w:p w14:paraId="5E70D520"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29AD27F5"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7F30606E" w14:textId="77777777" w:rsidR="00F742E8" w:rsidRPr="00927832" w:rsidRDefault="00F742E8" w:rsidP="00F742E8">
      <w:pPr>
        <w:tabs>
          <w:tab w:val="left" w:pos="3114"/>
        </w:tabs>
        <w:rPr>
          <w:rFonts w:ascii="Calibri" w:hAnsi="Calibri" w:cs="Calibri"/>
          <w:sz w:val="12"/>
          <w:szCs w:val="12"/>
        </w:rPr>
      </w:pPr>
      <w:r>
        <w:rPr>
          <w:rFonts w:ascii="Calibri" w:hAnsi="Calibri" w:cs="Calibri"/>
          <w:sz w:val="12"/>
          <w:szCs w:val="12"/>
        </w:rPr>
        <w:t xml:space="preserve"> </w:t>
      </w:r>
    </w:p>
    <w:p w14:paraId="0E655D0F" w14:textId="6B70415D" w:rsidR="00727C73" w:rsidRPr="00555E21" w:rsidRDefault="00F742E8" w:rsidP="0021398D">
      <w:pPr>
        <w:rPr>
          <w:rFonts w:ascii="Calibri" w:hAnsi="Calibri" w:cs="Calibri"/>
          <w:sz w:val="28"/>
          <w:szCs w:val="28"/>
          <w:u w:val="single"/>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85216" behindDoc="1" locked="0" layoutInCell="1" allowOverlap="1" wp14:anchorId="3C497380" wp14:editId="1D2C5C5E">
                <wp:simplePos x="0" y="0"/>
                <wp:positionH relativeFrom="margin">
                  <wp:posOffset>-341630</wp:posOffset>
                </wp:positionH>
                <wp:positionV relativeFrom="margin">
                  <wp:posOffset>1398905</wp:posOffset>
                </wp:positionV>
                <wp:extent cx="6761480" cy="6640195"/>
                <wp:effectExtent l="0" t="0" r="20320" b="27305"/>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6401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24F173" w14:textId="65A1036A" w:rsidR="00005735" w:rsidRPr="007C210C" w:rsidRDefault="00005735"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Epic theatre poster: Complete task here</w:t>
                            </w:r>
                          </w:p>
                          <w:p w14:paraId="5D4F8EFC" w14:textId="2DBA1102" w:rsidR="00005735" w:rsidRDefault="00005735" w:rsidP="0002773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97380" id="_x0000_s1076" type="#_x0000_t202" style="position:absolute;margin-left:-26.9pt;margin-top:110.15pt;width:532.4pt;height:522.85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" fillcolor="white [3201]" strokecolor="black [3200]" strokeweight="1.5pt">
                <v:textbox>
                  <w:txbxContent>
                    <w:p w14:paraId="0D24F173" w14:textId="65A1036A" w:rsidR="00005735" w:rsidRPr="007C210C" w:rsidRDefault="00005735"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Epic theatre poster: Complete task here</w:t>
                      </w:r>
                    </w:p>
                    <w:p w14:paraId="5D4F8EFC" w14:textId="2DBA1102" w:rsidR="00005735" w:rsidRDefault="00005735" w:rsidP="00027738">
                      <w:r>
                        <w:t xml:space="preserv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4192" behindDoc="1" locked="0" layoutInCell="1" allowOverlap="1" wp14:anchorId="12AD37B9" wp14:editId="36CC28DE">
                <wp:simplePos x="0" y="0"/>
                <wp:positionH relativeFrom="margin">
                  <wp:posOffset>-320040</wp:posOffset>
                </wp:positionH>
                <wp:positionV relativeFrom="page">
                  <wp:posOffset>462280</wp:posOffset>
                </wp:positionV>
                <wp:extent cx="6761480" cy="1762125"/>
                <wp:effectExtent l="0" t="0" r="20320" b="28575"/>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17621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F29728" w14:textId="77777777" w:rsidR="00005735" w:rsidRPr="00F742E8" w:rsidRDefault="00005735" w:rsidP="00027738">
                            <w:pPr>
                              <w:rPr>
                                <w:b/>
                                <w:sz w:val="26"/>
                              </w:rPr>
                            </w:pPr>
                            <w:r w:rsidRPr="00F742E8">
                              <w:rPr>
                                <w:b/>
                                <w:sz w:val="26"/>
                              </w:rPr>
                              <w:t>Task four – Epic theatre poster</w:t>
                            </w:r>
                          </w:p>
                          <w:p w14:paraId="69C810C7" w14:textId="535F4BFA" w:rsidR="00005735" w:rsidRDefault="00005735" w:rsidP="00027738">
                            <w:pPr>
                              <w:rPr>
                                <w:lang w:val="en-GB"/>
                              </w:rPr>
                            </w:pPr>
                            <w:r w:rsidRPr="002B108C">
                              <w:rPr>
                                <w:lang w:val="en-GB"/>
                              </w:rPr>
                              <w:t xml:space="preserve">Create an A4 poster detailing </w:t>
                            </w:r>
                            <w:r>
                              <w:rPr>
                                <w:lang w:val="en-GB"/>
                              </w:rPr>
                              <w:t xml:space="preserve">the below Epic theatre techniques. You should include a clear definition and an image to go with the technique. </w:t>
                            </w:r>
                          </w:p>
                          <w:p w14:paraId="03ED3446" w14:textId="3E17AC19" w:rsidR="00005735" w:rsidRDefault="00005735" w:rsidP="00027738">
                            <w:pPr>
                              <w:pStyle w:val="ListParagraph"/>
                              <w:numPr>
                                <w:ilvl w:val="0"/>
                                <w:numId w:val="9"/>
                              </w:numPr>
                            </w:pPr>
                            <w:r>
                              <w:t>Placards</w:t>
                            </w:r>
                          </w:p>
                          <w:p w14:paraId="3348D5BF" w14:textId="0FFA6AE4" w:rsidR="00005735" w:rsidRDefault="00005735" w:rsidP="00027738">
                            <w:pPr>
                              <w:pStyle w:val="ListParagraph"/>
                              <w:numPr>
                                <w:ilvl w:val="0"/>
                                <w:numId w:val="9"/>
                              </w:numPr>
                            </w:pPr>
                            <w:r>
                              <w:t>Multi-rolling</w:t>
                            </w:r>
                          </w:p>
                          <w:p w14:paraId="065BA5FC" w14:textId="17F99B50" w:rsidR="00005735" w:rsidRDefault="00005735" w:rsidP="00027738">
                            <w:pPr>
                              <w:pStyle w:val="ListParagraph"/>
                              <w:numPr>
                                <w:ilvl w:val="0"/>
                                <w:numId w:val="9"/>
                              </w:numPr>
                            </w:pPr>
                            <w:r>
                              <w:t>Direct Address</w:t>
                            </w:r>
                          </w:p>
                          <w:p w14:paraId="6C33BD7F" w14:textId="6F13076C" w:rsidR="00005735" w:rsidRDefault="00005735" w:rsidP="00027738">
                            <w:pPr>
                              <w:pStyle w:val="ListParagraph"/>
                              <w:numPr>
                                <w:ilvl w:val="0"/>
                                <w:numId w:val="9"/>
                              </w:numPr>
                            </w:pPr>
                            <w:proofErr w:type="spellStart"/>
                            <w:r>
                              <w:t>Spass</w:t>
                            </w:r>
                            <w:proofErr w:type="spellEnd"/>
                          </w:p>
                          <w:p w14:paraId="40B9BB4E" w14:textId="77777777" w:rsidR="00005735" w:rsidRPr="007A591A" w:rsidRDefault="00005735" w:rsidP="00027738">
                            <w:pPr>
                              <w:pStyle w:val="ListParagraph"/>
                            </w:pPr>
                          </w:p>
                          <w:p w14:paraId="547B6DD0" w14:textId="6CB8B860" w:rsidR="00005735" w:rsidRPr="007A591A" w:rsidRDefault="00005735" w:rsidP="000277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D37B9" id="_x0000_s1077" type="#_x0000_t202" style="position:absolute;margin-left:-25.2pt;margin-top:36.4pt;width:532.4pt;height:138.75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" fillcolor="white [3201]" strokecolor="black [3200]" strokeweight="1.5pt">
                <v:textbox>
                  <w:txbxContent>
                    <w:p w14:paraId="09F29728" w14:textId="77777777" w:rsidR="00005735" w:rsidRPr="00F742E8" w:rsidRDefault="00005735" w:rsidP="00027738">
                      <w:pPr>
                        <w:rPr>
                          <w:b/>
                          <w:sz w:val="26"/>
                        </w:rPr>
                      </w:pPr>
                      <w:r w:rsidRPr="00F742E8">
                        <w:rPr>
                          <w:b/>
                          <w:sz w:val="26"/>
                        </w:rPr>
                        <w:t>Task four – Epic theatre poster</w:t>
                      </w:r>
                    </w:p>
                    <w:p w14:paraId="69C810C7" w14:textId="535F4BFA" w:rsidR="00005735" w:rsidRDefault="00005735" w:rsidP="00027738">
                      <w:pPr>
                        <w:rPr>
                          <w:lang w:val="en-GB"/>
                        </w:rPr>
                      </w:pPr>
                      <w:r w:rsidRPr="002B108C">
                        <w:rPr>
                          <w:lang w:val="en-GB"/>
                        </w:rPr>
                        <w:t xml:space="preserve">Create an A4 poster detailing </w:t>
                      </w:r>
                      <w:r>
                        <w:rPr>
                          <w:lang w:val="en-GB"/>
                        </w:rPr>
                        <w:t xml:space="preserve">the below Epic theatre techniques. You should include a clear definition and an image to go with the technique. </w:t>
                      </w:r>
                    </w:p>
                    <w:p w14:paraId="03ED3446" w14:textId="3E17AC19" w:rsidR="00005735" w:rsidRDefault="00005735" w:rsidP="00027738">
                      <w:pPr>
                        <w:pStyle w:val="ListParagraph"/>
                        <w:numPr>
                          <w:ilvl w:val="0"/>
                          <w:numId w:val="9"/>
                        </w:numPr>
                      </w:pPr>
                      <w:r>
                        <w:t>Placards</w:t>
                      </w:r>
                    </w:p>
                    <w:p w14:paraId="3348D5BF" w14:textId="0FFA6AE4" w:rsidR="00005735" w:rsidRDefault="00005735" w:rsidP="00027738">
                      <w:pPr>
                        <w:pStyle w:val="ListParagraph"/>
                        <w:numPr>
                          <w:ilvl w:val="0"/>
                          <w:numId w:val="9"/>
                        </w:numPr>
                      </w:pPr>
                      <w:r>
                        <w:t>Multi-rolling</w:t>
                      </w:r>
                    </w:p>
                    <w:p w14:paraId="065BA5FC" w14:textId="17F99B50" w:rsidR="00005735" w:rsidRDefault="00005735" w:rsidP="00027738">
                      <w:pPr>
                        <w:pStyle w:val="ListParagraph"/>
                        <w:numPr>
                          <w:ilvl w:val="0"/>
                          <w:numId w:val="9"/>
                        </w:numPr>
                      </w:pPr>
                      <w:r>
                        <w:t>Direct Address</w:t>
                      </w:r>
                    </w:p>
                    <w:p w14:paraId="6C33BD7F" w14:textId="6F13076C" w:rsidR="00005735" w:rsidRDefault="00005735" w:rsidP="00027738">
                      <w:pPr>
                        <w:pStyle w:val="ListParagraph"/>
                        <w:numPr>
                          <w:ilvl w:val="0"/>
                          <w:numId w:val="9"/>
                        </w:numPr>
                      </w:pPr>
                      <w:proofErr w:type="spellStart"/>
                      <w:r>
                        <w:t>Spass</w:t>
                      </w:r>
                      <w:proofErr w:type="spellEnd"/>
                    </w:p>
                    <w:p w14:paraId="40B9BB4E" w14:textId="77777777" w:rsidR="00005735" w:rsidRPr="007A591A" w:rsidRDefault="00005735" w:rsidP="00027738">
                      <w:pPr>
                        <w:pStyle w:val="ListParagraph"/>
                      </w:pPr>
                    </w:p>
                    <w:p w14:paraId="547B6DD0" w14:textId="6CB8B860" w:rsidR="00005735" w:rsidRPr="007A591A" w:rsidRDefault="00005735" w:rsidP="00027738"/>
                  </w:txbxContent>
                </v:textbox>
                <w10:wrap type="square" anchorx="margin" anchory="page"/>
              </v:shape>
            </w:pict>
          </mc:Fallback>
        </mc:AlternateContent>
      </w:r>
      <w:r w:rsidR="0021398D" w:rsidRPr="00555E21">
        <w:rPr>
          <w:rFonts w:ascii="Calibri" w:hAnsi="Calibri" w:cs="Calibri"/>
          <w:noProof/>
          <w:lang w:val="en-GB" w:eastAsia="en-GB"/>
        </w:rPr>
        <mc:AlternateContent>
          <mc:Choice Requires="wps">
            <w:drawing>
              <wp:anchor distT="45720" distB="45720" distL="114300" distR="114300" simplePos="0" relativeHeight="251786240" behindDoc="1" locked="0" layoutInCell="1" allowOverlap="1" wp14:anchorId="4DFFD17F" wp14:editId="42084FEC">
                <wp:simplePos x="0" y="0"/>
                <wp:positionH relativeFrom="margin">
                  <wp:posOffset>5102551</wp:posOffset>
                </wp:positionH>
                <wp:positionV relativeFrom="paragraph">
                  <wp:posOffset>191067</wp:posOffset>
                </wp:positionV>
                <wp:extent cx="1334770" cy="600710"/>
                <wp:effectExtent l="0" t="0" r="17780" b="2794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600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08ED10" w14:textId="77777777" w:rsidR="00005735" w:rsidRDefault="00005735" w:rsidP="00027738">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FD17F" id="_x0000_s1078" type="#_x0000_t202" style="position:absolute;margin-left:401.8pt;margin-top:15.05pt;width:105.1pt;height:47.3pt;z-index:-25153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" fillcolor="white [3201]" strokecolor="black [3200]" strokeweight="1.5pt">
                <v:textbox>
                  <w:txbxContent>
                    <w:p w14:paraId="0C08ED10" w14:textId="77777777" w:rsidR="00005735" w:rsidRDefault="00005735" w:rsidP="00027738">
                      <w:r>
                        <w:t xml:space="preserve">Due date: </w:t>
                      </w:r>
                    </w:p>
                  </w:txbxContent>
                </v:textbox>
                <w10:wrap type="square" anchorx="margin"/>
              </v:shape>
            </w:pict>
          </mc:Fallback>
        </mc:AlternateContent>
      </w:r>
    </w:p>
    <w:p w14:paraId="4AC3A0E2" w14:textId="7D9907B1" w:rsidR="00027738" w:rsidRPr="00555E21" w:rsidRDefault="00027738" w:rsidP="00027738">
      <w:pPr>
        <w:rPr>
          <w:rFonts w:ascii="Calibri" w:hAnsi="Calibri" w:cs="Calibri"/>
          <w:sz w:val="12"/>
          <w:szCs w:val="12"/>
        </w:rPr>
      </w:pPr>
    </w:p>
    <w:p w14:paraId="2658FF50" w14:textId="46127352" w:rsidR="0021398D" w:rsidRPr="00F742E8" w:rsidRDefault="00F742E8" w:rsidP="0021398D">
      <w:pPr>
        <w:jc w:val="center"/>
        <w:rPr>
          <w:rFonts w:ascii="Calibri" w:hAnsi="Calibri" w:cs="Calibri"/>
          <w:sz w:val="32"/>
          <w:szCs w:val="32"/>
          <w:u w:val="single"/>
        </w:rPr>
      </w:pPr>
      <w:r w:rsidRPr="00F742E8">
        <w:rPr>
          <w:rFonts w:ascii="Calibri" w:hAnsi="Calibri" w:cs="Calibri"/>
          <w:sz w:val="32"/>
          <w:szCs w:val="32"/>
          <w:u w:val="single"/>
        </w:rPr>
        <w:t>Task four – Epic theatre poster</w:t>
      </w:r>
      <w:r w:rsidR="0021398D" w:rsidRPr="00F742E8">
        <w:rPr>
          <w:rFonts w:ascii="Calibri" w:hAnsi="Calibri" w:cs="Calibri"/>
          <w:sz w:val="32"/>
          <w:szCs w:val="32"/>
          <w:u w:val="single"/>
        </w:rPr>
        <w:t>: Feedback</w:t>
      </w:r>
    </w:p>
    <w:p w14:paraId="5BD30A68" w14:textId="478231BD" w:rsidR="00F742E8" w:rsidRPr="00555E21" w:rsidRDefault="00F742E8" w:rsidP="00F742E8">
      <w:pPr>
        <w:rPr>
          <w:rFonts w:ascii="Calibri" w:hAnsi="Calibri" w:cs="Calibri"/>
          <w:szCs w:val="28"/>
          <w:u w:val="single"/>
        </w:rPr>
      </w:pPr>
      <w:r>
        <w:rPr>
          <w:noProof/>
          <w:lang w:val="en-GB" w:eastAsia="en-GB"/>
        </w:rPr>
        <w:drawing>
          <wp:anchor distT="0" distB="0" distL="114300" distR="114300" simplePos="0" relativeHeight="251899904" behindDoc="0" locked="0" layoutInCell="1" allowOverlap="1" wp14:anchorId="382DAC92" wp14:editId="1695EFC4">
            <wp:simplePos x="0" y="0"/>
            <wp:positionH relativeFrom="margin">
              <wp:align>right</wp:align>
            </wp:positionH>
            <wp:positionV relativeFrom="paragraph">
              <wp:posOffset>275338</wp:posOffset>
            </wp:positionV>
            <wp:extent cx="635635" cy="375285"/>
            <wp:effectExtent l="0" t="0" r="0" b="5715"/>
            <wp:wrapSquare wrapText="bothSides"/>
            <wp:docPr id="598893371" name="Picture 59889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A431CB6" w14:textId="175C35A1" w:rsidR="00F742E8" w:rsidRPr="0006405C" w:rsidRDefault="00F742E8" w:rsidP="00F742E8">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96832" behindDoc="0" locked="0" layoutInCell="1" allowOverlap="1" wp14:anchorId="0738BD06" wp14:editId="26B83565">
                <wp:simplePos x="0" y="0"/>
                <wp:positionH relativeFrom="leftMargin">
                  <wp:align>right</wp:align>
                </wp:positionH>
                <wp:positionV relativeFrom="paragraph">
                  <wp:posOffset>1800236</wp:posOffset>
                </wp:positionV>
                <wp:extent cx="3192816" cy="454791"/>
                <wp:effectExtent l="0" t="2540" r="24130" b="24130"/>
                <wp:wrapNone/>
                <wp:docPr id="598893368" name="Text Box 598893368"/>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7F7E05B5"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8BD06" id="Text Box 598893368" o:spid="_x0000_s1079" type="#_x0000_t202" style="position:absolute;margin-left:200.2pt;margin-top:141.75pt;width:251.4pt;height:35.8pt;rotation:-90;z-index:2518968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" fillcolor="white [3201]" strokeweight=".5pt">
                <v:textbox>
                  <w:txbxContent>
                    <w:p w14:paraId="7F7E05B5"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F742E8" w:rsidRPr="0006405C" w14:paraId="116C29B8" w14:textId="77777777" w:rsidTr="00005735">
        <w:trPr>
          <w:trHeight w:val="642"/>
        </w:trPr>
        <w:tc>
          <w:tcPr>
            <w:tcW w:w="8217" w:type="dxa"/>
          </w:tcPr>
          <w:p w14:paraId="0BB13F4C" w14:textId="77777777" w:rsidR="00F742E8" w:rsidRPr="0006405C" w:rsidRDefault="00F742E8" w:rsidP="00005735">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29D5FD89" w14:textId="77777777" w:rsidR="00F742E8" w:rsidRPr="0006405C" w:rsidRDefault="00F742E8" w:rsidP="00005735">
            <w:pPr>
              <w:rPr>
                <w:rFonts w:ascii="Calibri" w:hAnsi="Calibri" w:cs="Calibri"/>
                <w:sz w:val="36"/>
                <w:szCs w:val="28"/>
              </w:rPr>
            </w:pPr>
          </w:p>
        </w:tc>
      </w:tr>
      <w:tr w:rsidR="00F742E8" w:rsidRPr="0006405C" w14:paraId="6E4B07C8" w14:textId="77777777" w:rsidTr="00005735">
        <w:trPr>
          <w:trHeight w:val="682"/>
        </w:trPr>
        <w:tc>
          <w:tcPr>
            <w:tcW w:w="8217" w:type="dxa"/>
          </w:tcPr>
          <w:p w14:paraId="7D892D1D" w14:textId="77777777" w:rsidR="00F742E8" w:rsidRPr="0006405C" w:rsidRDefault="00F742E8" w:rsidP="00005735">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1294B75C" w14:textId="77777777" w:rsidR="00F742E8" w:rsidRPr="0006405C" w:rsidRDefault="00F742E8" w:rsidP="00005735">
            <w:pPr>
              <w:rPr>
                <w:rFonts w:ascii="Calibri" w:hAnsi="Calibri" w:cs="Calibri"/>
                <w:sz w:val="36"/>
                <w:szCs w:val="28"/>
              </w:rPr>
            </w:pPr>
          </w:p>
        </w:tc>
      </w:tr>
      <w:tr w:rsidR="00F742E8" w:rsidRPr="0006405C" w14:paraId="6519EDD1" w14:textId="77777777" w:rsidTr="00005735">
        <w:trPr>
          <w:trHeight w:val="642"/>
        </w:trPr>
        <w:tc>
          <w:tcPr>
            <w:tcW w:w="8217" w:type="dxa"/>
          </w:tcPr>
          <w:p w14:paraId="4F7668CF" w14:textId="77777777" w:rsidR="00F742E8" w:rsidRPr="0006405C" w:rsidRDefault="00F742E8" w:rsidP="00005735">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0C9FAF6F" w14:textId="77777777" w:rsidR="00F742E8" w:rsidRPr="0006405C" w:rsidRDefault="00F742E8" w:rsidP="00005735">
            <w:pPr>
              <w:rPr>
                <w:rFonts w:ascii="Calibri" w:hAnsi="Calibri" w:cs="Calibri"/>
                <w:sz w:val="36"/>
                <w:szCs w:val="28"/>
              </w:rPr>
            </w:pPr>
          </w:p>
        </w:tc>
      </w:tr>
      <w:tr w:rsidR="00F742E8" w:rsidRPr="0006405C" w14:paraId="677EED30" w14:textId="77777777" w:rsidTr="00005735">
        <w:trPr>
          <w:trHeight w:val="642"/>
        </w:trPr>
        <w:tc>
          <w:tcPr>
            <w:tcW w:w="8217" w:type="dxa"/>
          </w:tcPr>
          <w:p w14:paraId="2EC5697B" w14:textId="77777777" w:rsidR="00F742E8" w:rsidRPr="0006405C" w:rsidRDefault="00F742E8" w:rsidP="00005735">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66C6581" w14:textId="77777777" w:rsidR="00F742E8" w:rsidRPr="0006405C" w:rsidRDefault="00F742E8" w:rsidP="00005735">
            <w:pPr>
              <w:rPr>
                <w:rFonts w:ascii="Calibri" w:hAnsi="Calibri" w:cs="Calibri"/>
                <w:sz w:val="36"/>
                <w:szCs w:val="28"/>
              </w:rPr>
            </w:pPr>
          </w:p>
        </w:tc>
      </w:tr>
    </w:tbl>
    <w:p w14:paraId="0B5E36CA" w14:textId="77777777" w:rsidR="00F742E8" w:rsidRPr="0006405C" w:rsidRDefault="00F742E8" w:rsidP="00F742E8">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95808" behindDoc="0" locked="0" layoutInCell="1" allowOverlap="1" wp14:anchorId="03E52F99" wp14:editId="0A5FB423">
                <wp:simplePos x="0" y="0"/>
                <wp:positionH relativeFrom="margin">
                  <wp:posOffset>-35345</wp:posOffset>
                </wp:positionH>
                <wp:positionV relativeFrom="paragraph">
                  <wp:posOffset>1910739</wp:posOffset>
                </wp:positionV>
                <wp:extent cx="6228715" cy="1283970"/>
                <wp:effectExtent l="0" t="0" r="19685" b="11430"/>
                <wp:wrapNone/>
                <wp:docPr id="598893369" name="Text Box 598893369"/>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BD0DB06"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266F55D7" w14:textId="77777777" w:rsidR="00005735" w:rsidRPr="006965C5" w:rsidRDefault="00005735" w:rsidP="00F742E8">
                            <w:pPr>
                              <w:rPr>
                                <w:rFonts w:ascii="Calibri" w:hAnsi="Calibri" w:cs="Calibri"/>
                                <w:sz w:val="12"/>
                              </w:rPr>
                            </w:pPr>
                          </w:p>
                          <w:p w14:paraId="183CD8B9"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7152ECD9" w14:textId="77777777" w:rsidR="00005735" w:rsidRPr="00D62C74" w:rsidRDefault="00005735" w:rsidP="00F742E8">
                            <w:pPr>
                              <w:rPr>
                                <w:sz w:val="12"/>
                              </w:rPr>
                            </w:pPr>
                          </w:p>
                          <w:p w14:paraId="15553127" w14:textId="77777777" w:rsidR="00005735" w:rsidRDefault="00005735"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52F99" id="Text Box 598893369" o:spid="_x0000_s1080" type="#_x0000_t202" style="position:absolute;margin-left:-2.8pt;margin-top:150.45pt;width:490.45pt;height:101.1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CE+7XpXAgAAugQAAA4AAAAAAAAAAAAAAAAALgIAAGRycy9lMm9Eb2MueG1sUEsB&#10;Ai0AFAAGAAgAAAAhACtu+AfeAAAACgEAAA8AAAAAAAAAAAAAAAAAsQQAAGRycy9kb3ducmV2Lnht&#10;bFBLBQYAAAAABAAEAPMAAAC8BQAAAAA=&#10;" fillcolor="white [3201]" strokeweight=".5pt">
                <v:textbox>
                  <w:txbxContent>
                    <w:p w14:paraId="4BD0DB06"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266F55D7" w14:textId="77777777" w:rsidR="00005735" w:rsidRPr="006965C5" w:rsidRDefault="00005735" w:rsidP="00F742E8">
                      <w:pPr>
                        <w:rPr>
                          <w:rFonts w:ascii="Calibri" w:hAnsi="Calibri" w:cs="Calibri"/>
                          <w:sz w:val="12"/>
                        </w:rPr>
                      </w:pPr>
                    </w:p>
                    <w:p w14:paraId="183CD8B9"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7152ECD9" w14:textId="77777777" w:rsidR="00005735" w:rsidRPr="00D62C74" w:rsidRDefault="00005735" w:rsidP="00F742E8">
                      <w:pPr>
                        <w:rPr>
                          <w:sz w:val="12"/>
                        </w:rPr>
                      </w:pPr>
                    </w:p>
                    <w:p w14:paraId="15553127" w14:textId="77777777" w:rsidR="00005735" w:rsidRDefault="00005735" w:rsidP="00F742E8"/>
                  </w:txbxContent>
                </v:textbox>
                <w10:wrap anchorx="margin"/>
              </v:shape>
            </w:pict>
          </mc:Fallback>
        </mc:AlternateContent>
      </w:r>
    </w:p>
    <w:p w14:paraId="38688986" w14:textId="77777777" w:rsidR="00F742E8" w:rsidRPr="0006405C" w:rsidRDefault="00F742E8" w:rsidP="00F742E8">
      <w:pPr>
        <w:rPr>
          <w:rFonts w:ascii="Calibri" w:hAnsi="Calibri" w:cs="Calibri"/>
          <w:sz w:val="18"/>
          <w:szCs w:val="12"/>
        </w:rPr>
      </w:pPr>
    </w:p>
    <w:p w14:paraId="1D709E9E" w14:textId="77777777" w:rsidR="00F742E8" w:rsidRPr="0006405C" w:rsidRDefault="00F742E8" w:rsidP="00F742E8">
      <w:pPr>
        <w:rPr>
          <w:rFonts w:ascii="Calibri" w:hAnsi="Calibri" w:cs="Calibri"/>
          <w:sz w:val="18"/>
          <w:szCs w:val="12"/>
        </w:rPr>
      </w:pPr>
    </w:p>
    <w:p w14:paraId="0481CB13" w14:textId="77777777" w:rsidR="00F742E8" w:rsidRPr="0006405C" w:rsidRDefault="00F742E8" w:rsidP="00F742E8">
      <w:pPr>
        <w:rPr>
          <w:rFonts w:ascii="Calibri" w:hAnsi="Calibri" w:cs="Calibri"/>
          <w:sz w:val="18"/>
          <w:szCs w:val="12"/>
        </w:rPr>
      </w:pPr>
    </w:p>
    <w:p w14:paraId="025849CF" w14:textId="77777777" w:rsidR="00F742E8" w:rsidRPr="0006405C" w:rsidRDefault="00F742E8" w:rsidP="00F742E8">
      <w:pPr>
        <w:rPr>
          <w:rFonts w:ascii="Calibri" w:hAnsi="Calibri" w:cs="Calibri"/>
          <w:iCs/>
          <w:sz w:val="28"/>
          <w:szCs w:val="28"/>
        </w:rPr>
      </w:pPr>
    </w:p>
    <w:p w14:paraId="10143CA1" w14:textId="77777777" w:rsidR="00F742E8" w:rsidRPr="0006405C" w:rsidRDefault="00F742E8" w:rsidP="00F742E8">
      <w:pPr>
        <w:rPr>
          <w:rFonts w:ascii="Calibri" w:hAnsi="Calibri" w:cs="Calibri"/>
          <w:iCs/>
          <w:sz w:val="28"/>
          <w:szCs w:val="28"/>
        </w:rPr>
      </w:pPr>
    </w:p>
    <w:p w14:paraId="7366A954" w14:textId="77777777" w:rsidR="00F742E8" w:rsidRPr="0006405C" w:rsidRDefault="00F742E8" w:rsidP="00F742E8">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D9EAD96" w14:textId="6E878F37" w:rsidR="00F742E8" w:rsidRPr="000C6E32" w:rsidRDefault="00F742E8" w:rsidP="00F742E8">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F742E8" w:rsidRPr="0006405C" w14:paraId="552302AA" w14:textId="77777777" w:rsidTr="00005735">
        <w:trPr>
          <w:trHeight w:val="906"/>
        </w:trPr>
        <w:tc>
          <w:tcPr>
            <w:tcW w:w="773" w:type="dxa"/>
          </w:tcPr>
          <w:p w14:paraId="0B7638F3"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A</w:t>
            </w:r>
          </w:p>
        </w:tc>
        <w:tc>
          <w:tcPr>
            <w:tcW w:w="9124" w:type="dxa"/>
          </w:tcPr>
          <w:p w14:paraId="51737381"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described the key term.</w:t>
            </w:r>
          </w:p>
        </w:tc>
      </w:tr>
      <w:tr w:rsidR="00F742E8" w:rsidRPr="0006405C" w14:paraId="7DBEDB31" w14:textId="77777777" w:rsidTr="00005735">
        <w:trPr>
          <w:trHeight w:val="794"/>
        </w:trPr>
        <w:tc>
          <w:tcPr>
            <w:tcW w:w="773" w:type="dxa"/>
          </w:tcPr>
          <w:p w14:paraId="3B2A15B1" w14:textId="618E1DA0" w:rsidR="00F742E8" w:rsidRPr="0006405C" w:rsidRDefault="00F742E8" w:rsidP="00005735">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897856" behindDoc="0" locked="0" layoutInCell="1" allowOverlap="1" wp14:anchorId="148E54FF" wp14:editId="6CA71D3A">
                      <wp:simplePos x="0" y="0"/>
                      <wp:positionH relativeFrom="leftMargin">
                        <wp:posOffset>-1072980</wp:posOffset>
                      </wp:positionH>
                      <wp:positionV relativeFrom="paragraph">
                        <wp:posOffset>97420</wp:posOffset>
                      </wp:positionV>
                      <wp:extent cx="1709738" cy="382906"/>
                      <wp:effectExtent l="0" t="3493" r="20638" b="20637"/>
                      <wp:wrapNone/>
                      <wp:docPr id="598893370" name="Text Box 598893370"/>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73270FD"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E54FF" id="Text Box 598893370" o:spid="_x0000_s1081" type="#_x0000_t202" style="position:absolute;margin-left:-84.5pt;margin-top:7.65pt;width:134.65pt;height:30.15pt;rotation:-90;z-index:251897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NkLWoZeAgAAyAQAAA4AAAAAAAAAAAAAAAAALgIAAGRycy9lMm9E&#10;b2MueG1sUEsBAi0AFAAGAAgAAAAhAFlQoDbgAAAACgEAAA8AAAAAAAAAAAAAAAAAuAQAAGRycy9k&#10;b3ducmV2LnhtbFBLBQYAAAAABAAEAPMAAADFBQAAAAA=&#10;" fillcolor="white [3201]" strokeweight=".5pt">
                      <v:textbox>
                        <w:txbxContent>
                          <w:p w14:paraId="673270FD"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588EEA49"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F742E8" w:rsidRPr="0006405C" w14:paraId="2769218C" w14:textId="77777777" w:rsidTr="00005735">
        <w:trPr>
          <w:trHeight w:val="906"/>
        </w:trPr>
        <w:tc>
          <w:tcPr>
            <w:tcW w:w="773" w:type="dxa"/>
          </w:tcPr>
          <w:p w14:paraId="1DEBDD7D"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C</w:t>
            </w:r>
          </w:p>
        </w:tc>
        <w:tc>
          <w:tcPr>
            <w:tcW w:w="9124" w:type="dxa"/>
          </w:tcPr>
          <w:p w14:paraId="7C9CD375" w14:textId="77777777" w:rsidR="00F742E8" w:rsidRPr="0006405C" w:rsidRDefault="00F742E8" w:rsidP="00005735">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12F57156" w14:textId="77777777" w:rsidR="008E7704" w:rsidRPr="00555E21" w:rsidRDefault="008E7704" w:rsidP="008E7704">
      <w:pPr>
        <w:rPr>
          <w:rFonts w:ascii="Calibri" w:hAnsi="Calibri" w:cs="Calibri"/>
          <w:sz w:val="12"/>
          <w:szCs w:val="12"/>
        </w:rPr>
      </w:pPr>
    </w:p>
    <w:p w14:paraId="270A12A2" w14:textId="2001F445" w:rsidR="00027738" w:rsidRPr="00555E21" w:rsidRDefault="00F742E8" w:rsidP="00027738">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792384" behindDoc="0" locked="0" layoutInCell="1" allowOverlap="1" wp14:anchorId="563B7CB4" wp14:editId="04AF67FD">
                <wp:simplePos x="0" y="0"/>
                <wp:positionH relativeFrom="column">
                  <wp:posOffset>3811063</wp:posOffset>
                </wp:positionH>
                <wp:positionV relativeFrom="paragraph">
                  <wp:posOffset>67179</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005735" w:rsidRPr="00586302" w:rsidRDefault="00005735"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_x0000_s1082" style="position:absolute;margin-left:300.1pt;margin-top:5.3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" filled="f" stroked="f">
                <v:textbox>
                  <w:txbxContent>
                    <w:p w14:paraId="0B3CECA7" w14:textId="77777777" w:rsidR="00005735" w:rsidRPr="00586302" w:rsidRDefault="00005735" w:rsidP="00027738">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791360" behindDoc="0" locked="0" layoutInCell="1" allowOverlap="1" wp14:anchorId="090DBED8" wp14:editId="1DEF4E5B">
                <wp:simplePos x="0" y="0"/>
                <wp:positionH relativeFrom="margin">
                  <wp:posOffset>4731913</wp:posOffset>
                </wp:positionH>
                <wp:positionV relativeFrom="paragraph">
                  <wp:posOffset>207377</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005735" w:rsidRDefault="00005735"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_x0000_s1083" style="position:absolute;margin-left:372.6pt;margin-top:16.35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" fillcolor="white [3201]" strokecolor="black [3200]" strokeweight="1.5pt">
                <v:textbox>
                  <w:txbxContent>
                    <w:p w14:paraId="757C5831" w14:textId="77777777" w:rsidR="00005735" w:rsidRDefault="00005735" w:rsidP="00027738">
                      <w:r>
                        <w:t xml:space="preserve">Due date: </w:t>
                      </w:r>
                    </w:p>
                  </w:txbxContent>
                </v:textbox>
                <w10:wrap anchorx="margin"/>
              </v:rect>
            </w:pict>
          </mc:Fallback>
        </mc:AlternateContent>
      </w:r>
    </w:p>
    <w:p w14:paraId="6E06DAB8" w14:textId="7B23B0FB" w:rsidR="00027738" w:rsidRPr="00555E21" w:rsidRDefault="00F742E8" w:rsidP="00027738">
      <w:pPr>
        <w:rPr>
          <w:rFonts w:ascii="Calibri" w:hAnsi="Calibri" w:cs="Calibri"/>
          <w:sz w:val="12"/>
          <w:szCs w:val="12"/>
        </w:rPr>
      </w:pPr>
      <w:r w:rsidRPr="00F742E8">
        <w:rPr>
          <w:noProof/>
          <w:lang w:val="en-GB" w:eastAsia="en-GB"/>
        </w:rPr>
        <w:drawing>
          <wp:anchor distT="0" distB="0" distL="114300" distR="114300" simplePos="0" relativeHeight="251900928" behindDoc="0" locked="0" layoutInCell="1" allowOverlap="1" wp14:anchorId="56C96DEC" wp14:editId="3A9C63F5">
            <wp:simplePos x="0" y="0"/>
            <wp:positionH relativeFrom="column">
              <wp:posOffset>-396110</wp:posOffset>
            </wp:positionH>
            <wp:positionV relativeFrom="page">
              <wp:posOffset>8945490</wp:posOffset>
            </wp:positionV>
            <wp:extent cx="1564640" cy="462915"/>
            <wp:effectExtent l="0" t="0" r="0" b="0"/>
            <wp:wrapSquare wrapText="bothSides"/>
            <wp:docPr id="598893372" name="Picture 59889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464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Y="3153"/>
        <w:tblW w:w="9516" w:type="dxa"/>
        <w:tblLook w:val="04A0" w:firstRow="1" w:lastRow="0" w:firstColumn="1" w:lastColumn="0" w:noHBand="0" w:noVBand="1"/>
      </w:tblPr>
      <w:tblGrid>
        <w:gridCol w:w="3286"/>
        <w:gridCol w:w="5527"/>
        <w:gridCol w:w="703"/>
      </w:tblGrid>
      <w:tr w:rsidR="00255805" w:rsidRPr="00555E21" w14:paraId="4AAC52F1" w14:textId="77777777" w:rsidTr="0021398D">
        <w:trPr>
          <w:trHeight w:val="176"/>
        </w:trPr>
        <w:tc>
          <w:tcPr>
            <w:tcW w:w="3286" w:type="dxa"/>
            <w:vMerge w:val="restart"/>
            <w:shd w:val="clear" w:color="auto" w:fill="D9D9D9" w:themeFill="background1" w:themeFillShade="D9"/>
          </w:tcPr>
          <w:p w14:paraId="4EF0EA03" w14:textId="5127BCD5" w:rsidR="00255805" w:rsidRPr="0021398D" w:rsidRDefault="00255805" w:rsidP="00255805">
            <w:pPr>
              <w:rPr>
                <w:rFonts w:ascii="Calibri" w:hAnsi="Calibri" w:cs="Calibri"/>
                <w:sz w:val="25"/>
                <w:szCs w:val="25"/>
              </w:rPr>
            </w:pPr>
            <w:r w:rsidRPr="0021398D">
              <w:rPr>
                <w:rFonts w:ascii="Calibri" w:hAnsi="Calibri" w:cs="Calibri"/>
                <w:sz w:val="25"/>
                <w:szCs w:val="25"/>
              </w:rPr>
              <w:t>Q1.  What does Epic Theatre try to avoid?</w:t>
            </w:r>
          </w:p>
        </w:tc>
        <w:tc>
          <w:tcPr>
            <w:tcW w:w="5527" w:type="dxa"/>
            <w:shd w:val="clear" w:color="auto" w:fill="D9D9D9" w:themeFill="background1" w:themeFillShade="D9"/>
          </w:tcPr>
          <w:p w14:paraId="0B4E6569" w14:textId="5998C6BA" w:rsidR="00255805" w:rsidRPr="0021398D" w:rsidRDefault="00255805" w:rsidP="00255805">
            <w:pPr>
              <w:rPr>
                <w:rFonts w:ascii="Calibri" w:hAnsi="Calibri" w:cs="Calibri"/>
                <w:sz w:val="25"/>
                <w:szCs w:val="25"/>
              </w:rPr>
            </w:pPr>
            <w:r w:rsidRPr="0021398D">
              <w:rPr>
                <w:rFonts w:ascii="Calibri" w:hAnsi="Calibri" w:cs="Calibri"/>
                <w:sz w:val="25"/>
                <w:szCs w:val="25"/>
              </w:rPr>
              <w:t>- Emotional realism</w:t>
            </w:r>
          </w:p>
        </w:tc>
        <w:tc>
          <w:tcPr>
            <w:tcW w:w="703" w:type="dxa"/>
            <w:shd w:val="clear" w:color="auto" w:fill="D9D9D9" w:themeFill="background1" w:themeFillShade="D9"/>
          </w:tcPr>
          <w:p w14:paraId="59952B55" w14:textId="77777777" w:rsidR="00255805" w:rsidRPr="0021398D" w:rsidRDefault="00255805" w:rsidP="00255805">
            <w:pPr>
              <w:rPr>
                <w:rFonts w:ascii="Calibri" w:hAnsi="Calibri" w:cs="Calibri"/>
                <w:sz w:val="25"/>
                <w:szCs w:val="25"/>
              </w:rPr>
            </w:pPr>
          </w:p>
        </w:tc>
      </w:tr>
      <w:tr w:rsidR="00255805" w:rsidRPr="00555E21" w14:paraId="4C914BD3" w14:textId="77777777" w:rsidTr="0021398D">
        <w:trPr>
          <w:trHeight w:val="260"/>
        </w:trPr>
        <w:tc>
          <w:tcPr>
            <w:tcW w:w="3286" w:type="dxa"/>
            <w:vMerge/>
            <w:shd w:val="clear" w:color="auto" w:fill="D9D9D9" w:themeFill="background1" w:themeFillShade="D9"/>
          </w:tcPr>
          <w:p w14:paraId="4FF6B314" w14:textId="77777777" w:rsidR="00255805" w:rsidRPr="0021398D" w:rsidRDefault="00255805" w:rsidP="00255805">
            <w:pPr>
              <w:rPr>
                <w:rFonts w:ascii="Calibri" w:hAnsi="Calibri" w:cs="Calibri"/>
                <w:sz w:val="25"/>
                <w:szCs w:val="25"/>
              </w:rPr>
            </w:pPr>
          </w:p>
        </w:tc>
        <w:tc>
          <w:tcPr>
            <w:tcW w:w="5527" w:type="dxa"/>
            <w:shd w:val="clear" w:color="auto" w:fill="D9D9D9" w:themeFill="background1" w:themeFillShade="D9"/>
          </w:tcPr>
          <w:p w14:paraId="4640E3B3" w14:textId="62C9C9F1" w:rsidR="00255805" w:rsidRPr="0021398D" w:rsidRDefault="00255805" w:rsidP="00255805">
            <w:pPr>
              <w:rPr>
                <w:rFonts w:ascii="Calibri" w:hAnsi="Calibri" w:cs="Calibri"/>
                <w:sz w:val="25"/>
                <w:szCs w:val="25"/>
              </w:rPr>
            </w:pPr>
            <w:r w:rsidRPr="0021398D">
              <w:rPr>
                <w:rFonts w:ascii="Calibri" w:hAnsi="Calibri" w:cs="Calibri"/>
                <w:sz w:val="25"/>
                <w:szCs w:val="25"/>
              </w:rPr>
              <w:t>- Clear storytelling</w:t>
            </w:r>
          </w:p>
        </w:tc>
        <w:tc>
          <w:tcPr>
            <w:tcW w:w="703" w:type="dxa"/>
            <w:shd w:val="clear" w:color="auto" w:fill="D9D9D9" w:themeFill="background1" w:themeFillShade="D9"/>
          </w:tcPr>
          <w:p w14:paraId="426C3746" w14:textId="77777777" w:rsidR="00255805" w:rsidRPr="0021398D" w:rsidRDefault="00255805" w:rsidP="00255805">
            <w:pPr>
              <w:rPr>
                <w:rFonts w:ascii="Calibri" w:hAnsi="Calibri" w:cs="Calibri"/>
                <w:sz w:val="25"/>
                <w:szCs w:val="25"/>
              </w:rPr>
            </w:pPr>
          </w:p>
        </w:tc>
      </w:tr>
      <w:tr w:rsidR="00255805" w:rsidRPr="00555E21" w14:paraId="442CC23E" w14:textId="77777777" w:rsidTr="0021398D">
        <w:trPr>
          <w:trHeight w:val="396"/>
        </w:trPr>
        <w:tc>
          <w:tcPr>
            <w:tcW w:w="3286" w:type="dxa"/>
            <w:vMerge/>
            <w:shd w:val="clear" w:color="auto" w:fill="D9D9D9" w:themeFill="background1" w:themeFillShade="D9"/>
          </w:tcPr>
          <w:p w14:paraId="7D16BDDB" w14:textId="77777777" w:rsidR="00255805" w:rsidRPr="0021398D" w:rsidRDefault="00255805" w:rsidP="00255805">
            <w:pPr>
              <w:rPr>
                <w:rFonts w:ascii="Calibri" w:hAnsi="Calibri" w:cs="Calibri"/>
                <w:sz w:val="25"/>
                <w:szCs w:val="25"/>
              </w:rPr>
            </w:pPr>
          </w:p>
        </w:tc>
        <w:tc>
          <w:tcPr>
            <w:tcW w:w="5527" w:type="dxa"/>
            <w:shd w:val="clear" w:color="auto" w:fill="D9D9D9" w:themeFill="background1" w:themeFillShade="D9"/>
          </w:tcPr>
          <w:p w14:paraId="6C7E8373" w14:textId="2E93B986" w:rsidR="00255805" w:rsidRPr="0021398D" w:rsidRDefault="00255805" w:rsidP="00255805">
            <w:pPr>
              <w:rPr>
                <w:rFonts w:ascii="Calibri" w:hAnsi="Calibri" w:cs="Calibri"/>
                <w:sz w:val="25"/>
                <w:szCs w:val="25"/>
              </w:rPr>
            </w:pPr>
            <w:r w:rsidRPr="0021398D">
              <w:rPr>
                <w:rFonts w:ascii="Calibri" w:hAnsi="Calibri" w:cs="Calibri"/>
                <w:sz w:val="25"/>
                <w:szCs w:val="25"/>
              </w:rPr>
              <w:t>- Actors speaking on stage</w:t>
            </w:r>
          </w:p>
        </w:tc>
        <w:tc>
          <w:tcPr>
            <w:tcW w:w="703" w:type="dxa"/>
            <w:shd w:val="clear" w:color="auto" w:fill="D9D9D9" w:themeFill="background1" w:themeFillShade="D9"/>
          </w:tcPr>
          <w:p w14:paraId="4C85CD96" w14:textId="77777777" w:rsidR="00255805" w:rsidRPr="0021398D" w:rsidRDefault="00255805" w:rsidP="00255805">
            <w:pPr>
              <w:rPr>
                <w:rFonts w:ascii="Calibri" w:hAnsi="Calibri" w:cs="Calibri"/>
                <w:sz w:val="25"/>
                <w:szCs w:val="25"/>
              </w:rPr>
            </w:pPr>
          </w:p>
        </w:tc>
      </w:tr>
      <w:tr w:rsidR="00255805" w:rsidRPr="00555E21" w14:paraId="47A8A17B" w14:textId="77777777" w:rsidTr="0021398D">
        <w:trPr>
          <w:trHeight w:val="213"/>
        </w:trPr>
        <w:tc>
          <w:tcPr>
            <w:tcW w:w="3286" w:type="dxa"/>
            <w:vMerge w:val="restart"/>
          </w:tcPr>
          <w:p w14:paraId="04249AB2" w14:textId="05D2E526" w:rsidR="00255805" w:rsidRPr="0021398D" w:rsidRDefault="00255805" w:rsidP="00255805">
            <w:pPr>
              <w:rPr>
                <w:rFonts w:ascii="Calibri" w:hAnsi="Calibri" w:cs="Calibri"/>
                <w:sz w:val="25"/>
                <w:szCs w:val="25"/>
              </w:rPr>
            </w:pPr>
            <w:r w:rsidRPr="0021398D">
              <w:rPr>
                <w:rFonts w:ascii="Calibri" w:hAnsi="Calibri" w:cs="Calibri"/>
                <w:sz w:val="25"/>
                <w:szCs w:val="25"/>
              </w:rPr>
              <w:t>Q2.  Which of these would Brecht MOST likely use in a performance?</w:t>
            </w:r>
          </w:p>
        </w:tc>
        <w:tc>
          <w:tcPr>
            <w:tcW w:w="5527" w:type="dxa"/>
          </w:tcPr>
          <w:p w14:paraId="0B4F4DCC" w14:textId="0943CFD7" w:rsidR="00255805" w:rsidRPr="0021398D" w:rsidRDefault="00255805" w:rsidP="00255805">
            <w:pPr>
              <w:rPr>
                <w:rFonts w:ascii="Calibri" w:hAnsi="Calibri" w:cs="Calibri"/>
                <w:sz w:val="25"/>
                <w:szCs w:val="25"/>
              </w:rPr>
            </w:pPr>
            <w:r w:rsidRPr="0021398D">
              <w:rPr>
                <w:rFonts w:ascii="Calibri" w:hAnsi="Calibri" w:cs="Calibri"/>
                <w:sz w:val="25"/>
                <w:szCs w:val="25"/>
              </w:rPr>
              <w:t>- A realistic kitchen set</w:t>
            </w:r>
          </w:p>
        </w:tc>
        <w:tc>
          <w:tcPr>
            <w:tcW w:w="703" w:type="dxa"/>
          </w:tcPr>
          <w:p w14:paraId="7C68483F" w14:textId="77777777" w:rsidR="00255805" w:rsidRPr="0021398D" w:rsidRDefault="00255805" w:rsidP="00255805">
            <w:pPr>
              <w:rPr>
                <w:rFonts w:ascii="Calibri" w:hAnsi="Calibri" w:cs="Calibri"/>
                <w:sz w:val="25"/>
                <w:szCs w:val="25"/>
              </w:rPr>
            </w:pPr>
          </w:p>
        </w:tc>
      </w:tr>
      <w:tr w:rsidR="00255805" w:rsidRPr="00555E21" w14:paraId="369C1515" w14:textId="77777777" w:rsidTr="0021398D">
        <w:trPr>
          <w:trHeight w:val="199"/>
        </w:trPr>
        <w:tc>
          <w:tcPr>
            <w:tcW w:w="3286" w:type="dxa"/>
            <w:vMerge/>
          </w:tcPr>
          <w:p w14:paraId="2B47CA9F" w14:textId="77777777" w:rsidR="00255805" w:rsidRPr="0021398D" w:rsidRDefault="00255805" w:rsidP="00255805">
            <w:pPr>
              <w:rPr>
                <w:rFonts w:ascii="Calibri" w:hAnsi="Calibri" w:cs="Calibri"/>
                <w:sz w:val="25"/>
                <w:szCs w:val="25"/>
              </w:rPr>
            </w:pPr>
          </w:p>
        </w:tc>
        <w:tc>
          <w:tcPr>
            <w:tcW w:w="5527" w:type="dxa"/>
          </w:tcPr>
          <w:p w14:paraId="7C34EE8E" w14:textId="6D571100" w:rsidR="00255805" w:rsidRPr="0021398D" w:rsidRDefault="00255805" w:rsidP="00255805">
            <w:pPr>
              <w:rPr>
                <w:rFonts w:ascii="Calibri" w:hAnsi="Calibri" w:cs="Calibri"/>
                <w:sz w:val="25"/>
                <w:szCs w:val="25"/>
              </w:rPr>
            </w:pPr>
            <w:r w:rsidRPr="0021398D">
              <w:rPr>
                <w:rFonts w:ascii="Calibri" w:hAnsi="Calibri" w:cs="Calibri"/>
                <w:sz w:val="25"/>
                <w:szCs w:val="25"/>
              </w:rPr>
              <w:t>- A narrator explaining events</w:t>
            </w:r>
          </w:p>
        </w:tc>
        <w:tc>
          <w:tcPr>
            <w:tcW w:w="703" w:type="dxa"/>
          </w:tcPr>
          <w:p w14:paraId="15B0B1A7" w14:textId="6713C809" w:rsidR="00255805" w:rsidRPr="0021398D" w:rsidRDefault="00255805" w:rsidP="00255805">
            <w:pPr>
              <w:rPr>
                <w:rFonts w:ascii="Calibri" w:hAnsi="Calibri" w:cs="Calibri"/>
                <w:sz w:val="25"/>
                <w:szCs w:val="25"/>
              </w:rPr>
            </w:pPr>
          </w:p>
        </w:tc>
      </w:tr>
      <w:tr w:rsidR="00255805" w:rsidRPr="00555E21" w14:paraId="3C92818A" w14:textId="77777777" w:rsidTr="0021398D">
        <w:trPr>
          <w:trHeight w:val="319"/>
        </w:trPr>
        <w:tc>
          <w:tcPr>
            <w:tcW w:w="3286" w:type="dxa"/>
            <w:vMerge/>
          </w:tcPr>
          <w:p w14:paraId="1CE19010" w14:textId="77777777" w:rsidR="00255805" w:rsidRPr="0021398D" w:rsidRDefault="00255805" w:rsidP="00255805">
            <w:pPr>
              <w:rPr>
                <w:rFonts w:ascii="Calibri" w:hAnsi="Calibri" w:cs="Calibri"/>
                <w:sz w:val="25"/>
                <w:szCs w:val="25"/>
              </w:rPr>
            </w:pPr>
          </w:p>
        </w:tc>
        <w:tc>
          <w:tcPr>
            <w:tcW w:w="5527" w:type="dxa"/>
          </w:tcPr>
          <w:p w14:paraId="14606997" w14:textId="29F2658E" w:rsidR="00255805" w:rsidRPr="0021398D" w:rsidRDefault="00255805" w:rsidP="00255805">
            <w:pPr>
              <w:rPr>
                <w:rFonts w:ascii="Calibri" w:hAnsi="Calibri" w:cs="Calibri"/>
                <w:sz w:val="25"/>
                <w:szCs w:val="25"/>
              </w:rPr>
            </w:pPr>
            <w:r w:rsidRPr="0021398D">
              <w:rPr>
                <w:rFonts w:ascii="Calibri" w:hAnsi="Calibri" w:cs="Calibri"/>
                <w:sz w:val="25"/>
                <w:szCs w:val="25"/>
              </w:rPr>
              <w:t>- Hidden microphones</w:t>
            </w:r>
          </w:p>
        </w:tc>
        <w:tc>
          <w:tcPr>
            <w:tcW w:w="703" w:type="dxa"/>
          </w:tcPr>
          <w:p w14:paraId="51BF8D09" w14:textId="77777777" w:rsidR="00255805" w:rsidRPr="0021398D" w:rsidRDefault="00255805" w:rsidP="00255805">
            <w:pPr>
              <w:rPr>
                <w:rFonts w:ascii="Calibri" w:hAnsi="Calibri" w:cs="Calibri"/>
                <w:sz w:val="25"/>
                <w:szCs w:val="25"/>
              </w:rPr>
            </w:pPr>
          </w:p>
        </w:tc>
      </w:tr>
      <w:tr w:rsidR="00255805" w:rsidRPr="00555E21" w14:paraId="168E7118" w14:textId="77777777" w:rsidTr="0021398D">
        <w:trPr>
          <w:trHeight w:val="276"/>
        </w:trPr>
        <w:tc>
          <w:tcPr>
            <w:tcW w:w="3286" w:type="dxa"/>
            <w:vMerge w:val="restart"/>
            <w:shd w:val="clear" w:color="auto" w:fill="D9D9D9" w:themeFill="background1" w:themeFillShade="D9"/>
          </w:tcPr>
          <w:p w14:paraId="5B805ADB" w14:textId="37AD974F" w:rsidR="00255805" w:rsidRPr="0021398D" w:rsidRDefault="00255805" w:rsidP="00255805">
            <w:pPr>
              <w:rPr>
                <w:rFonts w:ascii="Calibri" w:hAnsi="Calibri" w:cs="Calibri"/>
                <w:sz w:val="25"/>
                <w:szCs w:val="25"/>
              </w:rPr>
            </w:pPr>
            <w:r w:rsidRPr="0021398D">
              <w:rPr>
                <w:rFonts w:ascii="Calibri" w:hAnsi="Calibri" w:cs="Calibri"/>
                <w:sz w:val="25"/>
                <w:szCs w:val="25"/>
              </w:rPr>
              <w:t>Q3.  Why might actors show scene changes openly?</w:t>
            </w:r>
          </w:p>
        </w:tc>
        <w:tc>
          <w:tcPr>
            <w:tcW w:w="5527" w:type="dxa"/>
            <w:shd w:val="clear" w:color="auto" w:fill="D9D9D9" w:themeFill="background1" w:themeFillShade="D9"/>
          </w:tcPr>
          <w:p w14:paraId="662A6796" w14:textId="03D8711D" w:rsidR="00255805" w:rsidRPr="0021398D" w:rsidRDefault="00255805" w:rsidP="00255805">
            <w:pPr>
              <w:rPr>
                <w:rFonts w:ascii="Calibri" w:hAnsi="Calibri" w:cs="Calibri"/>
                <w:sz w:val="25"/>
                <w:szCs w:val="25"/>
              </w:rPr>
            </w:pPr>
            <w:r w:rsidRPr="0021398D">
              <w:rPr>
                <w:rFonts w:ascii="Calibri" w:hAnsi="Calibri" w:cs="Calibri"/>
                <w:sz w:val="25"/>
                <w:szCs w:val="25"/>
              </w:rPr>
              <w:t>- To save time backstage</w:t>
            </w:r>
          </w:p>
        </w:tc>
        <w:tc>
          <w:tcPr>
            <w:tcW w:w="703" w:type="dxa"/>
            <w:shd w:val="clear" w:color="auto" w:fill="D9D9D9" w:themeFill="background1" w:themeFillShade="D9"/>
          </w:tcPr>
          <w:p w14:paraId="03D4D224" w14:textId="77777777" w:rsidR="00255805" w:rsidRPr="0021398D" w:rsidRDefault="00255805" w:rsidP="00255805">
            <w:pPr>
              <w:rPr>
                <w:rFonts w:ascii="Calibri" w:hAnsi="Calibri" w:cs="Calibri"/>
                <w:sz w:val="25"/>
                <w:szCs w:val="25"/>
              </w:rPr>
            </w:pPr>
          </w:p>
        </w:tc>
      </w:tr>
      <w:tr w:rsidR="00255805" w:rsidRPr="00555E21" w14:paraId="42DFFC15" w14:textId="77777777" w:rsidTr="0021398D">
        <w:trPr>
          <w:trHeight w:val="176"/>
        </w:trPr>
        <w:tc>
          <w:tcPr>
            <w:tcW w:w="3286" w:type="dxa"/>
            <w:vMerge/>
            <w:shd w:val="clear" w:color="auto" w:fill="D9D9D9" w:themeFill="background1" w:themeFillShade="D9"/>
          </w:tcPr>
          <w:p w14:paraId="71955A2A" w14:textId="77777777" w:rsidR="00255805" w:rsidRPr="0021398D" w:rsidRDefault="00255805" w:rsidP="00255805">
            <w:pPr>
              <w:rPr>
                <w:rFonts w:ascii="Calibri" w:hAnsi="Calibri" w:cs="Calibri"/>
                <w:sz w:val="25"/>
                <w:szCs w:val="25"/>
              </w:rPr>
            </w:pPr>
          </w:p>
        </w:tc>
        <w:tc>
          <w:tcPr>
            <w:tcW w:w="5527" w:type="dxa"/>
            <w:shd w:val="clear" w:color="auto" w:fill="D9D9D9" w:themeFill="background1" w:themeFillShade="D9"/>
          </w:tcPr>
          <w:p w14:paraId="09B10329" w14:textId="199AA04A" w:rsidR="00255805" w:rsidRPr="0021398D" w:rsidRDefault="00255805" w:rsidP="00255805">
            <w:pPr>
              <w:rPr>
                <w:rFonts w:ascii="Calibri" w:hAnsi="Calibri" w:cs="Calibri"/>
                <w:sz w:val="25"/>
                <w:szCs w:val="25"/>
              </w:rPr>
            </w:pPr>
            <w:r w:rsidRPr="0021398D">
              <w:rPr>
                <w:rFonts w:ascii="Calibri" w:hAnsi="Calibri" w:cs="Calibri"/>
                <w:sz w:val="25"/>
                <w:szCs w:val="25"/>
              </w:rPr>
              <w:t>- To remind the audience the play is constructed</w:t>
            </w:r>
          </w:p>
        </w:tc>
        <w:tc>
          <w:tcPr>
            <w:tcW w:w="703" w:type="dxa"/>
            <w:shd w:val="clear" w:color="auto" w:fill="D9D9D9" w:themeFill="background1" w:themeFillShade="D9"/>
          </w:tcPr>
          <w:p w14:paraId="66D2DFC8" w14:textId="77777777" w:rsidR="00255805" w:rsidRPr="0021398D" w:rsidRDefault="00255805" w:rsidP="00255805">
            <w:pPr>
              <w:rPr>
                <w:rFonts w:ascii="Calibri" w:hAnsi="Calibri" w:cs="Calibri"/>
                <w:sz w:val="25"/>
                <w:szCs w:val="25"/>
              </w:rPr>
            </w:pPr>
          </w:p>
        </w:tc>
      </w:tr>
      <w:tr w:rsidR="00255805" w:rsidRPr="00555E21" w14:paraId="74E8F769" w14:textId="77777777" w:rsidTr="0021398D">
        <w:trPr>
          <w:trHeight w:val="260"/>
        </w:trPr>
        <w:tc>
          <w:tcPr>
            <w:tcW w:w="3286" w:type="dxa"/>
            <w:vMerge/>
            <w:shd w:val="clear" w:color="auto" w:fill="D9D9D9" w:themeFill="background1" w:themeFillShade="D9"/>
          </w:tcPr>
          <w:p w14:paraId="25D69835" w14:textId="77777777" w:rsidR="00255805" w:rsidRPr="0021398D" w:rsidRDefault="00255805" w:rsidP="00255805">
            <w:pPr>
              <w:rPr>
                <w:rFonts w:ascii="Calibri" w:hAnsi="Calibri" w:cs="Calibri"/>
                <w:sz w:val="25"/>
                <w:szCs w:val="25"/>
              </w:rPr>
            </w:pPr>
          </w:p>
        </w:tc>
        <w:tc>
          <w:tcPr>
            <w:tcW w:w="5527" w:type="dxa"/>
            <w:shd w:val="clear" w:color="auto" w:fill="D9D9D9" w:themeFill="background1" w:themeFillShade="D9"/>
          </w:tcPr>
          <w:p w14:paraId="3499F648" w14:textId="1C42C89B" w:rsidR="00255805" w:rsidRPr="0021398D" w:rsidRDefault="00255805" w:rsidP="00255805">
            <w:pPr>
              <w:rPr>
                <w:rFonts w:ascii="Calibri" w:hAnsi="Calibri" w:cs="Calibri"/>
                <w:sz w:val="25"/>
                <w:szCs w:val="25"/>
              </w:rPr>
            </w:pPr>
            <w:r w:rsidRPr="0021398D">
              <w:rPr>
                <w:rFonts w:ascii="Calibri" w:hAnsi="Calibri" w:cs="Calibri"/>
                <w:sz w:val="25"/>
                <w:szCs w:val="25"/>
              </w:rPr>
              <w:t>- To make the play look more realistic</w:t>
            </w:r>
          </w:p>
        </w:tc>
        <w:tc>
          <w:tcPr>
            <w:tcW w:w="703" w:type="dxa"/>
            <w:shd w:val="clear" w:color="auto" w:fill="D9D9D9" w:themeFill="background1" w:themeFillShade="D9"/>
          </w:tcPr>
          <w:p w14:paraId="1189F782" w14:textId="77777777" w:rsidR="00255805" w:rsidRPr="0021398D" w:rsidRDefault="00255805" w:rsidP="00255805">
            <w:pPr>
              <w:rPr>
                <w:rFonts w:ascii="Calibri" w:hAnsi="Calibri" w:cs="Calibri"/>
                <w:sz w:val="25"/>
                <w:szCs w:val="25"/>
              </w:rPr>
            </w:pPr>
          </w:p>
        </w:tc>
      </w:tr>
      <w:tr w:rsidR="00255805" w:rsidRPr="00555E21" w14:paraId="6442E511" w14:textId="77777777" w:rsidTr="0021398D">
        <w:trPr>
          <w:trHeight w:val="199"/>
        </w:trPr>
        <w:tc>
          <w:tcPr>
            <w:tcW w:w="3286" w:type="dxa"/>
            <w:vMerge w:val="restart"/>
          </w:tcPr>
          <w:p w14:paraId="28687866" w14:textId="7F2C58DE" w:rsidR="00255805" w:rsidRPr="0021398D" w:rsidRDefault="00255805" w:rsidP="00255805">
            <w:pPr>
              <w:rPr>
                <w:rFonts w:ascii="Calibri" w:hAnsi="Calibri" w:cs="Calibri"/>
                <w:sz w:val="25"/>
                <w:szCs w:val="25"/>
              </w:rPr>
            </w:pPr>
            <w:r w:rsidRPr="0021398D">
              <w:rPr>
                <w:rFonts w:ascii="Calibri" w:hAnsi="Calibri" w:cs="Calibri"/>
                <w:sz w:val="25"/>
                <w:szCs w:val="25"/>
              </w:rPr>
              <w:t>Q4.  Why might an actor step out of character during a scene?</w:t>
            </w:r>
          </w:p>
        </w:tc>
        <w:tc>
          <w:tcPr>
            <w:tcW w:w="5527" w:type="dxa"/>
          </w:tcPr>
          <w:p w14:paraId="4ADFA145" w14:textId="3FF76609" w:rsidR="00255805" w:rsidRPr="0021398D" w:rsidRDefault="00255805" w:rsidP="00255805">
            <w:pPr>
              <w:rPr>
                <w:rFonts w:ascii="Calibri" w:hAnsi="Calibri" w:cs="Calibri"/>
                <w:sz w:val="25"/>
                <w:szCs w:val="25"/>
              </w:rPr>
            </w:pPr>
            <w:r w:rsidRPr="0021398D">
              <w:rPr>
                <w:rFonts w:ascii="Calibri" w:hAnsi="Calibri" w:cs="Calibri"/>
                <w:sz w:val="25"/>
                <w:szCs w:val="25"/>
              </w:rPr>
              <w:t>- To correct another actor</w:t>
            </w:r>
          </w:p>
        </w:tc>
        <w:tc>
          <w:tcPr>
            <w:tcW w:w="703" w:type="dxa"/>
          </w:tcPr>
          <w:p w14:paraId="003AA119" w14:textId="77777777" w:rsidR="00255805" w:rsidRPr="0021398D" w:rsidRDefault="00255805" w:rsidP="00255805">
            <w:pPr>
              <w:rPr>
                <w:rFonts w:ascii="Calibri" w:hAnsi="Calibri" w:cs="Calibri"/>
                <w:sz w:val="25"/>
                <w:szCs w:val="25"/>
              </w:rPr>
            </w:pPr>
          </w:p>
        </w:tc>
      </w:tr>
      <w:tr w:rsidR="00255805" w:rsidRPr="00555E21" w14:paraId="1F98EEAA" w14:textId="77777777" w:rsidTr="0021398D">
        <w:trPr>
          <w:trHeight w:val="260"/>
        </w:trPr>
        <w:tc>
          <w:tcPr>
            <w:tcW w:w="3286" w:type="dxa"/>
            <w:vMerge/>
          </w:tcPr>
          <w:p w14:paraId="755AA4BA" w14:textId="77777777" w:rsidR="00255805" w:rsidRPr="0021398D" w:rsidRDefault="00255805" w:rsidP="00255805">
            <w:pPr>
              <w:rPr>
                <w:rFonts w:ascii="Calibri" w:hAnsi="Calibri" w:cs="Calibri"/>
                <w:sz w:val="25"/>
                <w:szCs w:val="25"/>
              </w:rPr>
            </w:pPr>
          </w:p>
        </w:tc>
        <w:tc>
          <w:tcPr>
            <w:tcW w:w="5527" w:type="dxa"/>
          </w:tcPr>
          <w:p w14:paraId="316E5CD9" w14:textId="05AD417C" w:rsidR="00255805" w:rsidRPr="0021398D" w:rsidRDefault="00255805" w:rsidP="00255805">
            <w:pPr>
              <w:rPr>
                <w:rFonts w:ascii="Calibri" w:hAnsi="Calibri" w:cs="Calibri"/>
                <w:sz w:val="25"/>
                <w:szCs w:val="25"/>
              </w:rPr>
            </w:pPr>
            <w:r w:rsidRPr="0021398D">
              <w:rPr>
                <w:rFonts w:ascii="Calibri" w:hAnsi="Calibri" w:cs="Calibri"/>
                <w:sz w:val="25"/>
                <w:szCs w:val="25"/>
              </w:rPr>
              <w:t>- To comment on the action or message</w:t>
            </w:r>
          </w:p>
        </w:tc>
        <w:tc>
          <w:tcPr>
            <w:tcW w:w="703" w:type="dxa"/>
          </w:tcPr>
          <w:p w14:paraId="71ECAC3F" w14:textId="77777777" w:rsidR="00255805" w:rsidRPr="0021398D" w:rsidRDefault="00255805" w:rsidP="00255805">
            <w:pPr>
              <w:rPr>
                <w:rFonts w:ascii="Calibri" w:hAnsi="Calibri" w:cs="Calibri"/>
                <w:sz w:val="25"/>
                <w:szCs w:val="25"/>
              </w:rPr>
            </w:pPr>
          </w:p>
        </w:tc>
      </w:tr>
      <w:tr w:rsidR="00255805" w:rsidRPr="00555E21" w14:paraId="5523CA4C" w14:textId="77777777" w:rsidTr="0021398D">
        <w:trPr>
          <w:trHeight w:val="297"/>
        </w:trPr>
        <w:tc>
          <w:tcPr>
            <w:tcW w:w="3286" w:type="dxa"/>
            <w:vMerge/>
          </w:tcPr>
          <w:p w14:paraId="4908BA50" w14:textId="77777777" w:rsidR="00255805" w:rsidRPr="0021398D" w:rsidRDefault="00255805" w:rsidP="00255805">
            <w:pPr>
              <w:rPr>
                <w:rFonts w:ascii="Calibri" w:hAnsi="Calibri" w:cs="Calibri"/>
                <w:sz w:val="25"/>
                <w:szCs w:val="25"/>
              </w:rPr>
            </w:pPr>
          </w:p>
        </w:tc>
        <w:tc>
          <w:tcPr>
            <w:tcW w:w="5527" w:type="dxa"/>
          </w:tcPr>
          <w:p w14:paraId="6EE05EA2" w14:textId="782A4C3A" w:rsidR="00255805" w:rsidRPr="0021398D" w:rsidRDefault="00255805" w:rsidP="00255805">
            <w:pPr>
              <w:rPr>
                <w:rFonts w:ascii="Calibri" w:hAnsi="Calibri" w:cs="Calibri"/>
                <w:sz w:val="25"/>
                <w:szCs w:val="25"/>
              </w:rPr>
            </w:pPr>
            <w:r w:rsidRPr="0021398D">
              <w:rPr>
                <w:rFonts w:ascii="Calibri" w:hAnsi="Calibri" w:cs="Calibri"/>
                <w:sz w:val="25"/>
                <w:szCs w:val="25"/>
              </w:rPr>
              <w:t>- To take a break</w:t>
            </w:r>
          </w:p>
        </w:tc>
        <w:tc>
          <w:tcPr>
            <w:tcW w:w="703" w:type="dxa"/>
          </w:tcPr>
          <w:p w14:paraId="309B694F" w14:textId="77777777" w:rsidR="00255805" w:rsidRPr="0021398D" w:rsidRDefault="00255805" w:rsidP="00255805">
            <w:pPr>
              <w:rPr>
                <w:rFonts w:ascii="Calibri" w:hAnsi="Calibri" w:cs="Calibri"/>
                <w:sz w:val="25"/>
                <w:szCs w:val="25"/>
              </w:rPr>
            </w:pPr>
          </w:p>
        </w:tc>
      </w:tr>
      <w:tr w:rsidR="00027738" w:rsidRPr="00555E21" w14:paraId="1181F904" w14:textId="77777777" w:rsidTr="0021398D">
        <w:trPr>
          <w:trHeight w:val="260"/>
        </w:trPr>
        <w:tc>
          <w:tcPr>
            <w:tcW w:w="3286" w:type="dxa"/>
            <w:vMerge w:val="restart"/>
            <w:shd w:val="clear" w:color="auto" w:fill="D9D9D9" w:themeFill="background1" w:themeFillShade="D9"/>
          </w:tcPr>
          <w:p w14:paraId="5914B434" w14:textId="7D5FE251" w:rsidR="00027738" w:rsidRPr="0021398D" w:rsidRDefault="00027738" w:rsidP="00775272">
            <w:pPr>
              <w:rPr>
                <w:rFonts w:ascii="Calibri" w:hAnsi="Calibri" w:cs="Calibri"/>
                <w:sz w:val="25"/>
                <w:szCs w:val="25"/>
              </w:rPr>
            </w:pPr>
            <w:r w:rsidRPr="0021398D">
              <w:rPr>
                <w:rFonts w:ascii="Calibri" w:hAnsi="Calibri" w:cs="Calibri"/>
                <w:sz w:val="25"/>
                <w:szCs w:val="25"/>
              </w:rPr>
              <w:t xml:space="preserve">Q5. </w:t>
            </w:r>
            <w:r w:rsidR="003370C6" w:rsidRPr="0021398D">
              <w:rPr>
                <w:rFonts w:ascii="Calibri" w:hAnsi="Calibri" w:cs="Calibri"/>
                <w:sz w:val="25"/>
                <w:szCs w:val="25"/>
              </w:rPr>
              <w:t xml:space="preserve">  What is the purpose of using simple, non</w:t>
            </w:r>
            <w:r w:rsidR="003370C6" w:rsidRPr="0021398D">
              <w:rPr>
                <w:rFonts w:ascii="Calibri" w:hAnsi="Calibri" w:cs="Calibri"/>
                <w:sz w:val="25"/>
                <w:szCs w:val="25"/>
              </w:rPr>
              <w:noBreakHyphen/>
              <w:t>realistic props?</w:t>
            </w:r>
          </w:p>
        </w:tc>
        <w:tc>
          <w:tcPr>
            <w:tcW w:w="5527" w:type="dxa"/>
            <w:shd w:val="clear" w:color="auto" w:fill="D9D9D9" w:themeFill="background1" w:themeFillShade="D9"/>
          </w:tcPr>
          <w:p w14:paraId="0A520CA1" w14:textId="77777777" w:rsidR="00027738" w:rsidRPr="0021398D" w:rsidRDefault="00027738" w:rsidP="00775272">
            <w:pPr>
              <w:rPr>
                <w:rFonts w:ascii="Calibri" w:hAnsi="Calibri" w:cs="Calibri"/>
                <w:sz w:val="25"/>
                <w:szCs w:val="25"/>
              </w:rPr>
            </w:pPr>
            <w:r w:rsidRPr="0021398D">
              <w:rPr>
                <w:rStyle w:val="text-format-content"/>
                <w:rFonts w:ascii="Calibri" w:hAnsi="Calibri" w:cs="Calibri"/>
                <w:color w:val="242424"/>
                <w:sz w:val="25"/>
                <w:szCs w:val="25"/>
              </w:rPr>
              <w:t>Make the audience forget real life</w:t>
            </w:r>
          </w:p>
        </w:tc>
        <w:tc>
          <w:tcPr>
            <w:tcW w:w="703" w:type="dxa"/>
            <w:shd w:val="clear" w:color="auto" w:fill="D9D9D9" w:themeFill="background1" w:themeFillShade="D9"/>
          </w:tcPr>
          <w:p w14:paraId="08BB38E2" w14:textId="3F7EE9E5" w:rsidR="00027738" w:rsidRPr="0021398D" w:rsidRDefault="00027738" w:rsidP="00775272">
            <w:pPr>
              <w:rPr>
                <w:rFonts w:ascii="Calibri" w:hAnsi="Calibri" w:cs="Calibri"/>
                <w:sz w:val="25"/>
                <w:szCs w:val="25"/>
              </w:rPr>
            </w:pPr>
          </w:p>
        </w:tc>
      </w:tr>
      <w:tr w:rsidR="00027738" w:rsidRPr="00555E21" w14:paraId="624BDA8A" w14:textId="77777777" w:rsidTr="0021398D">
        <w:trPr>
          <w:trHeight w:val="138"/>
        </w:trPr>
        <w:tc>
          <w:tcPr>
            <w:tcW w:w="3286" w:type="dxa"/>
            <w:vMerge/>
            <w:shd w:val="clear" w:color="auto" w:fill="D9D9D9" w:themeFill="background1" w:themeFillShade="D9"/>
          </w:tcPr>
          <w:p w14:paraId="423AC9CC" w14:textId="77777777" w:rsidR="00027738" w:rsidRPr="0021398D" w:rsidRDefault="00027738" w:rsidP="00775272">
            <w:pPr>
              <w:rPr>
                <w:rFonts w:ascii="Calibri" w:hAnsi="Calibri" w:cs="Calibri"/>
                <w:sz w:val="25"/>
                <w:szCs w:val="25"/>
              </w:rPr>
            </w:pPr>
          </w:p>
        </w:tc>
        <w:tc>
          <w:tcPr>
            <w:tcW w:w="5527" w:type="dxa"/>
            <w:shd w:val="clear" w:color="auto" w:fill="D9D9D9" w:themeFill="background1" w:themeFillShade="D9"/>
          </w:tcPr>
          <w:p w14:paraId="645C6B8D" w14:textId="77777777" w:rsidR="00027738" w:rsidRPr="0021398D" w:rsidRDefault="00027738" w:rsidP="00775272">
            <w:pPr>
              <w:rPr>
                <w:rFonts w:ascii="Calibri" w:hAnsi="Calibri" w:cs="Calibri"/>
                <w:sz w:val="25"/>
                <w:szCs w:val="25"/>
              </w:rPr>
            </w:pPr>
            <w:r w:rsidRPr="0021398D">
              <w:rPr>
                <w:rStyle w:val="text-format-content"/>
                <w:rFonts w:ascii="Calibri" w:hAnsi="Calibri" w:cs="Calibri"/>
                <w:color w:val="242424"/>
                <w:sz w:val="25"/>
                <w:szCs w:val="25"/>
              </w:rPr>
              <w:t>Make the audience think about the message</w:t>
            </w:r>
          </w:p>
        </w:tc>
        <w:tc>
          <w:tcPr>
            <w:tcW w:w="703" w:type="dxa"/>
            <w:shd w:val="clear" w:color="auto" w:fill="D9D9D9" w:themeFill="background1" w:themeFillShade="D9"/>
          </w:tcPr>
          <w:p w14:paraId="4896F543" w14:textId="77777777" w:rsidR="00027738" w:rsidRPr="0021398D" w:rsidRDefault="00027738" w:rsidP="00775272">
            <w:pPr>
              <w:rPr>
                <w:rFonts w:ascii="Calibri" w:hAnsi="Calibri" w:cs="Calibri"/>
                <w:sz w:val="25"/>
                <w:szCs w:val="25"/>
              </w:rPr>
            </w:pPr>
          </w:p>
        </w:tc>
      </w:tr>
      <w:tr w:rsidR="00027738" w:rsidRPr="00555E21" w14:paraId="490874DB" w14:textId="77777777" w:rsidTr="0021398D">
        <w:trPr>
          <w:trHeight w:val="297"/>
        </w:trPr>
        <w:tc>
          <w:tcPr>
            <w:tcW w:w="3286" w:type="dxa"/>
            <w:vMerge/>
            <w:shd w:val="clear" w:color="auto" w:fill="D9D9D9" w:themeFill="background1" w:themeFillShade="D9"/>
          </w:tcPr>
          <w:p w14:paraId="130BB9C0" w14:textId="77777777" w:rsidR="00027738" w:rsidRPr="0021398D" w:rsidRDefault="00027738" w:rsidP="00775272">
            <w:pPr>
              <w:rPr>
                <w:rFonts w:ascii="Calibri" w:hAnsi="Calibri" w:cs="Calibri"/>
                <w:sz w:val="25"/>
                <w:szCs w:val="25"/>
              </w:rPr>
            </w:pPr>
          </w:p>
        </w:tc>
        <w:tc>
          <w:tcPr>
            <w:tcW w:w="5527" w:type="dxa"/>
            <w:shd w:val="clear" w:color="auto" w:fill="D9D9D9" w:themeFill="background1" w:themeFillShade="D9"/>
          </w:tcPr>
          <w:p w14:paraId="43E1B784" w14:textId="77777777" w:rsidR="00027738" w:rsidRPr="0021398D" w:rsidRDefault="00027738" w:rsidP="00775272">
            <w:pPr>
              <w:rPr>
                <w:rFonts w:ascii="Calibri" w:hAnsi="Calibri" w:cs="Calibri"/>
                <w:sz w:val="25"/>
                <w:szCs w:val="25"/>
              </w:rPr>
            </w:pPr>
            <w:r w:rsidRPr="0021398D">
              <w:rPr>
                <w:rStyle w:val="text-format-content"/>
                <w:rFonts w:ascii="Calibri" w:hAnsi="Calibri" w:cs="Calibri"/>
                <w:color w:val="242424"/>
                <w:sz w:val="25"/>
                <w:szCs w:val="25"/>
              </w:rPr>
              <w:t>Make the audience feel very sad</w:t>
            </w:r>
          </w:p>
        </w:tc>
        <w:tc>
          <w:tcPr>
            <w:tcW w:w="703" w:type="dxa"/>
            <w:shd w:val="clear" w:color="auto" w:fill="D9D9D9" w:themeFill="background1" w:themeFillShade="D9"/>
          </w:tcPr>
          <w:p w14:paraId="454A28B5" w14:textId="77777777" w:rsidR="00027738" w:rsidRPr="0021398D" w:rsidRDefault="00027738" w:rsidP="00775272">
            <w:pPr>
              <w:rPr>
                <w:rFonts w:ascii="Calibri" w:hAnsi="Calibri" w:cs="Calibri"/>
                <w:sz w:val="25"/>
                <w:szCs w:val="25"/>
              </w:rPr>
            </w:pPr>
          </w:p>
        </w:tc>
      </w:tr>
      <w:tr w:rsidR="003370C6" w:rsidRPr="00555E21" w14:paraId="049B3F11" w14:textId="77777777" w:rsidTr="0021398D">
        <w:trPr>
          <w:trHeight w:val="284"/>
        </w:trPr>
        <w:tc>
          <w:tcPr>
            <w:tcW w:w="3286" w:type="dxa"/>
            <w:vMerge w:val="restart"/>
          </w:tcPr>
          <w:p w14:paraId="6477CBE0" w14:textId="62388994" w:rsidR="003370C6" w:rsidRPr="0021398D" w:rsidRDefault="003370C6" w:rsidP="003370C6">
            <w:pPr>
              <w:rPr>
                <w:rFonts w:ascii="Calibri" w:hAnsi="Calibri" w:cs="Calibri"/>
                <w:sz w:val="25"/>
                <w:szCs w:val="25"/>
              </w:rPr>
            </w:pPr>
            <w:r w:rsidRPr="0021398D">
              <w:rPr>
                <w:rFonts w:ascii="Calibri" w:hAnsi="Calibri" w:cs="Calibri"/>
                <w:sz w:val="25"/>
                <w:szCs w:val="25"/>
              </w:rPr>
              <w:t xml:space="preserve">Q6. </w:t>
            </w:r>
            <w:r w:rsidR="00514B50" w:rsidRPr="0021398D">
              <w:rPr>
                <w:rFonts w:ascii="Calibri" w:hAnsi="Calibri" w:cs="Calibri"/>
                <w:sz w:val="25"/>
                <w:szCs w:val="25"/>
              </w:rPr>
              <w:t xml:space="preserve"> Which of these best describes the audience’s role in Epic Theatre?</w:t>
            </w:r>
          </w:p>
        </w:tc>
        <w:tc>
          <w:tcPr>
            <w:tcW w:w="5527" w:type="dxa"/>
          </w:tcPr>
          <w:p w14:paraId="62D533CE" w14:textId="261C3385" w:rsidR="003370C6" w:rsidRPr="0021398D" w:rsidRDefault="003370C6" w:rsidP="003370C6">
            <w:pPr>
              <w:rPr>
                <w:rFonts w:ascii="Calibri" w:hAnsi="Calibri" w:cs="Calibri"/>
                <w:color w:val="242424"/>
                <w:sz w:val="25"/>
                <w:szCs w:val="25"/>
              </w:rPr>
            </w:pPr>
            <w:r w:rsidRPr="0021398D">
              <w:rPr>
                <w:rFonts w:ascii="Calibri" w:hAnsi="Calibri" w:cs="Calibri"/>
                <w:sz w:val="25"/>
                <w:szCs w:val="25"/>
              </w:rPr>
              <w:t>- To relax and enjoy the story</w:t>
            </w:r>
          </w:p>
        </w:tc>
        <w:tc>
          <w:tcPr>
            <w:tcW w:w="703" w:type="dxa"/>
          </w:tcPr>
          <w:p w14:paraId="2831411A" w14:textId="77777777" w:rsidR="003370C6" w:rsidRPr="0021398D" w:rsidRDefault="003370C6" w:rsidP="003370C6">
            <w:pPr>
              <w:rPr>
                <w:rFonts w:ascii="Calibri" w:hAnsi="Calibri" w:cs="Calibri"/>
                <w:sz w:val="25"/>
                <w:szCs w:val="25"/>
              </w:rPr>
            </w:pPr>
          </w:p>
        </w:tc>
      </w:tr>
      <w:tr w:rsidR="003370C6" w:rsidRPr="00555E21" w14:paraId="51E3EB89" w14:textId="77777777" w:rsidTr="0021398D">
        <w:trPr>
          <w:trHeight w:val="176"/>
        </w:trPr>
        <w:tc>
          <w:tcPr>
            <w:tcW w:w="3286" w:type="dxa"/>
            <w:vMerge/>
          </w:tcPr>
          <w:p w14:paraId="52CF20A1" w14:textId="77777777" w:rsidR="003370C6" w:rsidRPr="0021398D" w:rsidRDefault="003370C6" w:rsidP="003370C6">
            <w:pPr>
              <w:rPr>
                <w:rFonts w:ascii="Calibri" w:hAnsi="Calibri" w:cs="Calibri"/>
                <w:sz w:val="25"/>
                <w:szCs w:val="25"/>
              </w:rPr>
            </w:pPr>
          </w:p>
        </w:tc>
        <w:tc>
          <w:tcPr>
            <w:tcW w:w="5527" w:type="dxa"/>
          </w:tcPr>
          <w:p w14:paraId="6F2395D4" w14:textId="1B4BE7AD" w:rsidR="003370C6" w:rsidRPr="0021398D" w:rsidRDefault="003370C6" w:rsidP="003370C6">
            <w:pPr>
              <w:rPr>
                <w:rFonts w:ascii="Calibri" w:hAnsi="Calibri" w:cs="Calibri"/>
                <w:sz w:val="25"/>
                <w:szCs w:val="25"/>
              </w:rPr>
            </w:pPr>
            <w:r w:rsidRPr="0021398D">
              <w:rPr>
                <w:rFonts w:ascii="Calibri" w:hAnsi="Calibri" w:cs="Calibri"/>
                <w:sz w:val="25"/>
                <w:szCs w:val="25"/>
              </w:rPr>
              <w:t>- To think critically about what they are watching</w:t>
            </w:r>
          </w:p>
        </w:tc>
        <w:tc>
          <w:tcPr>
            <w:tcW w:w="703" w:type="dxa"/>
          </w:tcPr>
          <w:p w14:paraId="4337E1F2" w14:textId="77777777" w:rsidR="003370C6" w:rsidRPr="0021398D" w:rsidRDefault="003370C6" w:rsidP="003370C6">
            <w:pPr>
              <w:rPr>
                <w:rFonts w:ascii="Calibri" w:hAnsi="Calibri" w:cs="Calibri"/>
                <w:sz w:val="25"/>
                <w:szCs w:val="25"/>
              </w:rPr>
            </w:pPr>
          </w:p>
        </w:tc>
      </w:tr>
      <w:tr w:rsidR="003370C6" w:rsidRPr="00555E21" w14:paraId="45B9FFEB" w14:textId="77777777" w:rsidTr="0021398D">
        <w:trPr>
          <w:trHeight w:val="273"/>
        </w:trPr>
        <w:tc>
          <w:tcPr>
            <w:tcW w:w="3286" w:type="dxa"/>
            <w:vMerge/>
          </w:tcPr>
          <w:p w14:paraId="2FCFD2D1" w14:textId="77777777" w:rsidR="003370C6" w:rsidRPr="0021398D" w:rsidRDefault="003370C6" w:rsidP="003370C6">
            <w:pPr>
              <w:rPr>
                <w:rFonts w:ascii="Calibri" w:hAnsi="Calibri" w:cs="Calibri"/>
                <w:sz w:val="25"/>
                <w:szCs w:val="25"/>
              </w:rPr>
            </w:pPr>
          </w:p>
        </w:tc>
        <w:tc>
          <w:tcPr>
            <w:tcW w:w="5527" w:type="dxa"/>
          </w:tcPr>
          <w:p w14:paraId="52D772EB" w14:textId="06A2AE35" w:rsidR="003370C6" w:rsidRPr="0021398D" w:rsidRDefault="003370C6" w:rsidP="003370C6">
            <w:pPr>
              <w:rPr>
                <w:rFonts w:ascii="Calibri" w:hAnsi="Calibri" w:cs="Calibri"/>
                <w:sz w:val="25"/>
                <w:szCs w:val="25"/>
              </w:rPr>
            </w:pPr>
            <w:r w:rsidRPr="0021398D">
              <w:rPr>
                <w:rFonts w:ascii="Calibri" w:hAnsi="Calibri" w:cs="Calibri"/>
                <w:sz w:val="25"/>
                <w:szCs w:val="25"/>
              </w:rPr>
              <w:t>- To believe the characters are real</w:t>
            </w:r>
          </w:p>
        </w:tc>
        <w:tc>
          <w:tcPr>
            <w:tcW w:w="703" w:type="dxa"/>
          </w:tcPr>
          <w:p w14:paraId="2E6076CA" w14:textId="77777777" w:rsidR="003370C6" w:rsidRPr="0021398D" w:rsidRDefault="003370C6" w:rsidP="003370C6">
            <w:pPr>
              <w:rPr>
                <w:rFonts w:ascii="Calibri" w:hAnsi="Calibri" w:cs="Calibri"/>
                <w:sz w:val="25"/>
                <w:szCs w:val="25"/>
              </w:rPr>
            </w:pPr>
          </w:p>
        </w:tc>
      </w:tr>
      <w:tr w:rsidR="00514B50" w:rsidRPr="00555E21" w14:paraId="6C4C4284" w14:textId="77777777" w:rsidTr="0021398D">
        <w:trPr>
          <w:trHeight w:val="145"/>
        </w:trPr>
        <w:tc>
          <w:tcPr>
            <w:tcW w:w="3286" w:type="dxa"/>
            <w:vMerge w:val="restart"/>
            <w:shd w:val="clear" w:color="auto" w:fill="D9D9D9" w:themeFill="background1" w:themeFillShade="D9"/>
          </w:tcPr>
          <w:p w14:paraId="0B9BC0BA" w14:textId="12FBDE02" w:rsidR="00514B50" w:rsidRPr="0021398D" w:rsidRDefault="00514B50" w:rsidP="00514B50">
            <w:pPr>
              <w:rPr>
                <w:rFonts w:ascii="Calibri" w:hAnsi="Calibri" w:cs="Calibri"/>
                <w:sz w:val="25"/>
                <w:szCs w:val="25"/>
              </w:rPr>
            </w:pPr>
            <w:r w:rsidRPr="0021398D">
              <w:rPr>
                <w:rFonts w:ascii="Calibri" w:hAnsi="Calibri" w:cs="Calibri"/>
                <w:sz w:val="25"/>
                <w:szCs w:val="25"/>
              </w:rPr>
              <w:t>Q7. What is the purpose of using simple, non</w:t>
            </w:r>
            <w:r w:rsidRPr="0021398D">
              <w:rPr>
                <w:rFonts w:ascii="Cambria Math" w:hAnsi="Cambria Math" w:cs="Cambria Math"/>
                <w:sz w:val="25"/>
                <w:szCs w:val="25"/>
              </w:rPr>
              <w:t>‑</w:t>
            </w:r>
            <w:r w:rsidRPr="0021398D">
              <w:rPr>
                <w:rFonts w:ascii="Calibri" w:hAnsi="Calibri" w:cs="Calibri"/>
                <w:sz w:val="25"/>
                <w:szCs w:val="25"/>
              </w:rPr>
              <w:t>realistic props?</w:t>
            </w:r>
          </w:p>
        </w:tc>
        <w:tc>
          <w:tcPr>
            <w:tcW w:w="5527" w:type="dxa"/>
            <w:shd w:val="clear" w:color="auto" w:fill="D9D9D9" w:themeFill="background1" w:themeFillShade="D9"/>
          </w:tcPr>
          <w:p w14:paraId="713D57B0" w14:textId="4B2B8C3D" w:rsidR="00514B50" w:rsidRPr="0021398D" w:rsidRDefault="00514B50" w:rsidP="00514B50">
            <w:pPr>
              <w:rPr>
                <w:rFonts w:ascii="Calibri" w:hAnsi="Calibri" w:cs="Calibri"/>
                <w:sz w:val="25"/>
                <w:szCs w:val="25"/>
              </w:rPr>
            </w:pPr>
            <w:r w:rsidRPr="0021398D">
              <w:rPr>
                <w:rFonts w:ascii="Calibri" w:hAnsi="Calibri" w:cs="Calibri"/>
                <w:sz w:val="25"/>
                <w:szCs w:val="25"/>
              </w:rPr>
              <w:t>- To save money</w:t>
            </w:r>
          </w:p>
        </w:tc>
        <w:tc>
          <w:tcPr>
            <w:tcW w:w="703" w:type="dxa"/>
            <w:shd w:val="clear" w:color="auto" w:fill="D9D9D9" w:themeFill="background1" w:themeFillShade="D9"/>
          </w:tcPr>
          <w:p w14:paraId="5959FD03" w14:textId="45560438" w:rsidR="00514B50" w:rsidRPr="0021398D" w:rsidRDefault="00514B50" w:rsidP="00514B50">
            <w:pPr>
              <w:rPr>
                <w:rFonts w:ascii="Calibri" w:hAnsi="Calibri" w:cs="Calibri"/>
                <w:sz w:val="25"/>
                <w:szCs w:val="25"/>
              </w:rPr>
            </w:pPr>
          </w:p>
        </w:tc>
      </w:tr>
      <w:tr w:rsidR="00514B50" w:rsidRPr="00555E21" w14:paraId="6F1941C6" w14:textId="77777777" w:rsidTr="0021398D">
        <w:trPr>
          <w:trHeight w:val="212"/>
        </w:trPr>
        <w:tc>
          <w:tcPr>
            <w:tcW w:w="3286" w:type="dxa"/>
            <w:vMerge/>
            <w:shd w:val="clear" w:color="auto" w:fill="D9D9D9" w:themeFill="background1" w:themeFillShade="D9"/>
          </w:tcPr>
          <w:p w14:paraId="44A0A768" w14:textId="77777777" w:rsidR="00514B50" w:rsidRPr="0021398D" w:rsidRDefault="00514B50" w:rsidP="00514B50">
            <w:pPr>
              <w:rPr>
                <w:rFonts w:ascii="Calibri" w:hAnsi="Calibri" w:cs="Calibri"/>
                <w:sz w:val="25"/>
                <w:szCs w:val="25"/>
              </w:rPr>
            </w:pPr>
          </w:p>
        </w:tc>
        <w:tc>
          <w:tcPr>
            <w:tcW w:w="5527" w:type="dxa"/>
            <w:shd w:val="clear" w:color="auto" w:fill="D9D9D9" w:themeFill="background1" w:themeFillShade="D9"/>
          </w:tcPr>
          <w:p w14:paraId="62431885" w14:textId="54063249" w:rsidR="00514B50" w:rsidRPr="0021398D" w:rsidRDefault="00514B50" w:rsidP="00514B50">
            <w:pPr>
              <w:rPr>
                <w:rFonts w:ascii="Calibri" w:hAnsi="Calibri" w:cs="Calibri"/>
                <w:sz w:val="25"/>
                <w:szCs w:val="25"/>
              </w:rPr>
            </w:pPr>
            <w:r w:rsidRPr="0021398D">
              <w:rPr>
                <w:rFonts w:ascii="Calibri" w:hAnsi="Calibri" w:cs="Calibri"/>
                <w:sz w:val="25"/>
                <w:szCs w:val="25"/>
              </w:rPr>
              <w:t>- To keep the focus on ideas rather than realism</w:t>
            </w:r>
          </w:p>
        </w:tc>
        <w:tc>
          <w:tcPr>
            <w:tcW w:w="703" w:type="dxa"/>
            <w:shd w:val="clear" w:color="auto" w:fill="D9D9D9" w:themeFill="background1" w:themeFillShade="D9"/>
          </w:tcPr>
          <w:p w14:paraId="43109B0E" w14:textId="77777777" w:rsidR="00514B50" w:rsidRPr="0021398D" w:rsidRDefault="00514B50" w:rsidP="00514B50">
            <w:pPr>
              <w:rPr>
                <w:rFonts w:ascii="Calibri" w:hAnsi="Calibri" w:cs="Calibri"/>
                <w:sz w:val="25"/>
                <w:szCs w:val="25"/>
              </w:rPr>
            </w:pPr>
          </w:p>
        </w:tc>
      </w:tr>
      <w:tr w:rsidR="00514B50" w:rsidRPr="00555E21" w14:paraId="5C57CD72" w14:textId="77777777" w:rsidTr="0021398D">
        <w:trPr>
          <w:trHeight w:val="333"/>
        </w:trPr>
        <w:tc>
          <w:tcPr>
            <w:tcW w:w="3286" w:type="dxa"/>
            <w:vMerge/>
            <w:shd w:val="clear" w:color="auto" w:fill="D9D9D9" w:themeFill="background1" w:themeFillShade="D9"/>
          </w:tcPr>
          <w:p w14:paraId="36FD3307" w14:textId="77777777" w:rsidR="00514B50" w:rsidRPr="0021398D" w:rsidRDefault="00514B50" w:rsidP="00514B50">
            <w:pPr>
              <w:rPr>
                <w:rFonts w:ascii="Calibri" w:hAnsi="Calibri" w:cs="Calibri"/>
                <w:sz w:val="25"/>
                <w:szCs w:val="25"/>
              </w:rPr>
            </w:pPr>
          </w:p>
        </w:tc>
        <w:tc>
          <w:tcPr>
            <w:tcW w:w="5527" w:type="dxa"/>
            <w:shd w:val="clear" w:color="auto" w:fill="D9D9D9" w:themeFill="background1" w:themeFillShade="D9"/>
          </w:tcPr>
          <w:p w14:paraId="2A9B752D" w14:textId="553D16B0" w:rsidR="00514B50" w:rsidRPr="0021398D" w:rsidRDefault="00514B50" w:rsidP="00514B50">
            <w:pPr>
              <w:rPr>
                <w:rFonts w:ascii="Calibri" w:hAnsi="Calibri" w:cs="Calibri"/>
                <w:sz w:val="25"/>
                <w:szCs w:val="25"/>
              </w:rPr>
            </w:pPr>
            <w:r w:rsidRPr="0021398D">
              <w:rPr>
                <w:rFonts w:ascii="Calibri" w:hAnsi="Calibri" w:cs="Calibri"/>
                <w:sz w:val="25"/>
                <w:szCs w:val="25"/>
              </w:rPr>
              <w:t>- To make the stage look empty</w:t>
            </w:r>
          </w:p>
        </w:tc>
        <w:tc>
          <w:tcPr>
            <w:tcW w:w="703" w:type="dxa"/>
            <w:shd w:val="clear" w:color="auto" w:fill="D9D9D9" w:themeFill="background1" w:themeFillShade="D9"/>
          </w:tcPr>
          <w:p w14:paraId="28EB0CD3" w14:textId="77777777" w:rsidR="00514B50" w:rsidRPr="0021398D" w:rsidRDefault="00514B50" w:rsidP="00514B50">
            <w:pPr>
              <w:rPr>
                <w:rFonts w:ascii="Calibri" w:hAnsi="Calibri" w:cs="Calibri"/>
                <w:sz w:val="25"/>
                <w:szCs w:val="25"/>
              </w:rPr>
            </w:pPr>
          </w:p>
        </w:tc>
      </w:tr>
      <w:tr w:rsidR="004C0F5C" w:rsidRPr="00555E21" w14:paraId="0A3866E2" w14:textId="77777777" w:rsidTr="0021398D">
        <w:trPr>
          <w:trHeight w:val="224"/>
        </w:trPr>
        <w:tc>
          <w:tcPr>
            <w:tcW w:w="3286" w:type="dxa"/>
            <w:vMerge w:val="restart"/>
          </w:tcPr>
          <w:p w14:paraId="2F71839A" w14:textId="7FDD153A" w:rsidR="004C0F5C" w:rsidRPr="0021398D" w:rsidRDefault="004C0F5C" w:rsidP="004C0F5C">
            <w:pPr>
              <w:rPr>
                <w:rFonts w:ascii="Calibri" w:hAnsi="Calibri" w:cs="Calibri"/>
                <w:sz w:val="25"/>
                <w:szCs w:val="25"/>
              </w:rPr>
            </w:pPr>
            <w:r w:rsidRPr="0021398D">
              <w:rPr>
                <w:rFonts w:ascii="Calibri" w:hAnsi="Calibri" w:cs="Calibri"/>
                <w:sz w:val="25"/>
                <w:szCs w:val="25"/>
              </w:rPr>
              <w:t xml:space="preserve">Q8.  Why </w:t>
            </w:r>
            <w:proofErr w:type="gramStart"/>
            <w:r w:rsidRPr="0021398D">
              <w:rPr>
                <w:rFonts w:ascii="Calibri" w:hAnsi="Calibri" w:cs="Calibri"/>
                <w:sz w:val="25"/>
                <w:szCs w:val="25"/>
              </w:rPr>
              <w:t>might a scene be shown</w:t>
            </w:r>
            <w:proofErr w:type="gramEnd"/>
            <w:r w:rsidRPr="0021398D">
              <w:rPr>
                <w:rFonts w:ascii="Calibri" w:hAnsi="Calibri" w:cs="Calibri"/>
                <w:sz w:val="25"/>
                <w:szCs w:val="25"/>
              </w:rPr>
              <w:t xml:space="preserve"> out of chronological order?</w:t>
            </w:r>
          </w:p>
        </w:tc>
        <w:tc>
          <w:tcPr>
            <w:tcW w:w="5527" w:type="dxa"/>
          </w:tcPr>
          <w:p w14:paraId="30D28815" w14:textId="04831B51" w:rsidR="004C0F5C" w:rsidRPr="0021398D" w:rsidRDefault="004C0F5C" w:rsidP="004C0F5C">
            <w:pPr>
              <w:rPr>
                <w:rFonts w:ascii="Calibri" w:hAnsi="Calibri" w:cs="Calibri"/>
                <w:sz w:val="25"/>
                <w:szCs w:val="25"/>
              </w:rPr>
            </w:pPr>
            <w:r w:rsidRPr="0021398D">
              <w:rPr>
                <w:rFonts w:ascii="Calibri" w:hAnsi="Calibri" w:cs="Calibri"/>
                <w:sz w:val="25"/>
                <w:szCs w:val="25"/>
              </w:rPr>
              <w:t>- To confuse the audience</w:t>
            </w:r>
          </w:p>
        </w:tc>
        <w:tc>
          <w:tcPr>
            <w:tcW w:w="703" w:type="dxa"/>
          </w:tcPr>
          <w:p w14:paraId="17BB5F01" w14:textId="77777777" w:rsidR="004C0F5C" w:rsidRPr="0021398D" w:rsidRDefault="004C0F5C" w:rsidP="004C0F5C">
            <w:pPr>
              <w:rPr>
                <w:rFonts w:ascii="Calibri" w:hAnsi="Calibri" w:cs="Calibri"/>
                <w:sz w:val="25"/>
                <w:szCs w:val="25"/>
              </w:rPr>
            </w:pPr>
          </w:p>
        </w:tc>
      </w:tr>
      <w:tr w:rsidR="004C0F5C" w:rsidRPr="00555E21" w14:paraId="4C4356AC" w14:textId="77777777" w:rsidTr="0021398D">
        <w:trPr>
          <w:trHeight w:val="151"/>
        </w:trPr>
        <w:tc>
          <w:tcPr>
            <w:tcW w:w="3286" w:type="dxa"/>
            <w:vMerge/>
          </w:tcPr>
          <w:p w14:paraId="30CFA473" w14:textId="77777777" w:rsidR="004C0F5C" w:rsidRPr="0021398D" w:rsidRDefault="004C0F5C" w:rsidP="004C0F5C">
            <w:pPr>
              <w:rPr>
                <w:rFonts w:ascii="Calibri" w:hAnsi="Calibri" w:cs="Calibri"/>
                <w:sz w:val="25"/>
                <w:szCs w:val="25"/>
              </w:rPr>
            </w:pPr>
          </w:p>
        </w:tc>
        <w:tc>
          <w:tcPr>
            <w:tcW w:w="5527" w:type="dxa"/>
          </w:tcPr>
          <w:p w14:paraId="28E49A08" w14:textId="1C5CF1AA" w:rsidR="004C0F5C" w:rsidRPr="0021398D" w:rsidRDefault="004C0F5C" w:rsidP="004C0F5C">
            <w:pPr>
              <w:rPr>
                <w:rFonts w:ascii="Calibri" w:hAnsi="Calibri" w:cs="Calibri"/>
                <w:sz w:val="25"/>
                <w:szCs w:val="25"/>
              </w:rPr>
            </w:pPr>
            <w:r w:rsidRPr="0021398D">
              <w:rPr>
                <w:rFonts w:ascii="Calibri" w:hAnsi="Calibri" w:cs="Calibri"/>
                <w:sz w:val="25"/>
                <w:szCs w:val="25"/>
              </w:rPr>
              <w:t>- To highlight themes instead of plot</w:t>
            </w:r>
          </w:p>
        </w:tc>
        <w:tc>
          <w:tcPr>
            <w:tcW w:w="703" w:type="dxa"/>
          </w:tcPr>
          <w:p w14:paraId="64F5FEF8" w14:textId="77777777" w:rsidR="004C0F5C" w:rsidRPr="0021398D" w:rsidRDefault="004C0F5C" w:rsidP="004C0F5C">
            <w:pPr>
              <w:rPr>
                <w:rFonts w:ascii="Calibri" w:hAnsi="Calibri" w:cs="Calibri"/>
                <w:sz w:val="25"/>
                <w:szCs w:val="25"/>
              </w:rPr>
            </w:pPr>
          </w:p>
        </w:tc>
      </w:tr>
      <w:tr w:rsidR="004C0F5C" w:rsidRPr="00555E21" w14:paraId="7A31D8B2" w14:textId="77777777" w:rsidTr="0021398D">
        <w:trPr>
          <w:trHeight w:val="380"/>
        </w:trPr>
        <w:tc>
          <w:tcPr>
            <w:tcW w:w="3286" w:type="dxa"/>
            <w:vMerge/>
          </w:tcPr>
          <w:p w14:paraId="4E60D183" w14:textId="77777777" w:rsidR="004C0F5C" w:rsidRPr="0021398D" w:rsidRDefault="004C0F5C" w:rsidP="004C0F5C">
            <w:pPr>
              <w:rPr>
                <w:rFonts w:ascii="Calibri" w:hAnsi="Calibri" w:cs="Calibri"/>
                <w:sz w:val="25"/>
                <w:szCs w:val="25"/>
              </w:rPr>
            </w:pPr>
          </w:p>
        </w:tc>
        <w:tc>
          <w:tcPr>
            <w:tcW w:w="5527" w:type="dxa"/>
          </w:tcPr>
          <w:p w14:paraId="73525DF0" w14:textId="557F9659" w:rsidR="004C0F5C" w:rsidRPr="0021398D" w:rsidRDefault="004C0F5C" w:rsidP="004C0F5C">
            <w:pPr>
              <w:rPr>
                <w:rFonts w:ascii="Calibri" w:hAnsi="Calibri" w:cs="Calibri"/>
                <w:sz w:val="25"/>
                <w:szCs w:val="25"/>
              </w:rPr>
            </w:pPr>
            <w:r w:rsidRPr="0021398D">
              <w:rPr>
                <w:rFonts w:ascii="Calibri" w:hAnsi="Calibri" w:cs="Calibri"/>
                <w:sz w:val="25"/>
                <w:szCs w:val="25"/>
              </w:rPr>
              <w:t>- To make the play shorter</w:t>
            </w:r>
          </w:p>
        </w:tc>
        <w:tc>
          <w:tcPr>
            <w:tcW w:w="703" w:type="dxa"/>
          </w:tcPr>
          <w:p w14:paraId="39EAA7BD" w14:textId="77777777" w:rsidR="004C0F5C" w:rsidRPr="0021398D" w:rsidRDefault="004C0F5C" w:rsidP="004C0F5C">
            <w:pPr>
              <w:rPr>
                <w:rFonts w:ascii="Calibri" w:hAnsi="Calibri" w:cs="Calibri"/>
                <w:sz w:val="25"/>
                <w:szCs w:val="25"/>
              </w:rPr>
            </w:pPr>
          </w:p>
        </w:tc>
      </w:tr>
      <w:tr w:rsidR="004C0F5C" w:rsidRPr="00555E21" w14:paraId="675407E2" w14:textId="77777777" w:rsidTr="0021398D">
        <w:trPr>
          <w:trHeight w:val="224"/>
        </w:trPr>
        <w:tc>
          <w:tcPr>
            <w:tcW w:w="3286" w:type="dxa"/>
            <w:vMerge w:val="restart"/>
            <w:shd w:val="clear" w:color="auto" w:fill="D9D9D9" w:themeFill="background1" w:themeFillShade="D9"/>
          </w:tcPr>
          <w:p w14:paraId="6553191A" w14:textId="664355F5" w:rsidR="004C0F5C" w:rsidRPr="0021398D" w:rsidRDefault="004C0F5C" w:rsidP="004C0F5C">
            <w:pPr>
              <w:rPr>
                <w:rFonts w:ascii="Calibri" w:hAnsi="Calibri" w:cs="Calibri"/>
                <w:sz w:val="25"/>
                <w:szCs w:val="25"/>
              </w:rPr>
            </w:pPr>
            <w:r w:rsidRPr="0021398D">
              <w:rPr>
                <w:rFonts w:ascii="Calibri" w:hAnsi="Calibri" w:cs="Calibri"/>
                <w:sz w:val="25"/>
                <w:szCs w:val="25"/>
              </w:rPr>
              <w:t>Q9.  Which statement best fits Brecht’s beliefs about theatre</w:t>
            </w:r>
          </w:p>
        </w:tc>
        <w:tc>
          <w:tcPr>
            <w:tcW w:w="5527" w:type="dxa"/>
            <w:shd w:val="clear" w:color="auto" w:fill="D9D9D9" w:themeFill="background1" w:themeFillShade="D9"/>
          </w:tcPr>
          <w:p w14:paraId="3FF6DEC6" w14:textId="7F75166D" w:rsidR="004C0F5C" w:rsidRPr="0021398D" w:rsidRDefault="004C0F5C" w:rsidP="004C0F5C">
            <w:pPr>
              <w:rPr>
                <w:rFonts w:ascii="Calibri" w:hAnsi="Calibri" w:cs="Calibri"/>
                <w:sz w:val="25"/>
                <w:szCs w:val="25"/>
              </w:rPr>
            </w:pPr>
            <w:r w:rsidRPr="0021398D">
              <w:rPr>
                <w:rFonts w:ascii="Calibri" w:hAnsi="Calibri" w:cs="Calibri"/>
                <w:sz w:val="25"/>
                <w:szCs w:val="25"/>
              </w:rPr>
              <w:t>- Theatre should entertain but not teach</w:t>
            </w:r>
          </w:p>
        </w:tc>
        <w:tc>
          <w:tcPr>
            <w:tcW w:w="703" w:type="dxa"/>
            <w:shd w:val="clear" w:color="auto" w:fill="D9D9D9" w:themeFill="background1" w:themeFillShade="D9"/>
          </w:tcPr>
          <w:p w14:paraId="7CCD3415" w14:textId="77777777" w:rsidR="004C0F5C" w:rsidRPr="0021398D" w:rsidRDefault="004C0F5C" w:rsidP="004C0F5C">
            <w:pPr>
              <w:rPr>
                <w:rFonts w:ascii="Calibri" w:hAnsi="Calibri" w:cs="Calibri"/>
                <w:sz w:val="25"/>
                <w:szCs w:val="25"/>
              </w:rPr>
            </w:pPr>
          </w:p>
        </w:tc>
      </w:tr>
      <w:tr w:rsidR="004C0F5C" w:rsidRPr="00555E21" w14:paraId="3FFB7934" w14:textId="77777777" w:rsidTr="0021398D">
        <w:trPr>
          <w:trHeight w:val="125"/>
        </w:trPr>
        <w:tc>
          <w:tcPr>
            <w:tcW w:w="3286" w:type="dxa"/>
            <w:vMerge/>
            <w:shd w:val="clear" w:color="auto" w:fill="D9D9D9" w:themeFill="background1" w:themeFillShade="D9"/>
          </w:tcPr>
          <w:p w14:paraId="1DBF457E" w14:textId="77777777" w:rsidR="004C0F5C" w:rsidRPr="0021398D" w:rsidRDefault="004C0F5C" w:rsidP="004C0F5C">
            <w:pPr>
              <w:rPr>
                <w:rFonts w:ascii="Calibri" w:hAnsi="Calibri" w:cs="Calibri"/>
                <w:sz w:val="25"/>
                <w:szCs w:val="25"/>
              </w:rPr>
            </w:pPr>
          </w:p>
        </w:tc>
        <w:tc>
          <w:tcPr>
            <w:tcW w:w="5527" w:type="dxa"/>
            <w:shd w:val="clear" w:color="auto" w:fill="D9D9D9" w:themeFill="background1" w:themeFillShade="D9"/>
          </w:tcPr>
          <w:p w14:paraId="4DD9A4D3" w14:textId="71C21900" w:rsidR="004C0F5C" w:rsidRPr="0021398D" w:rsidRDefault="004C0F5C" w:rsidP="004C0F5C">
            <w:pPr>
              <w:rPr>
                <w:rFonts w:ascii="Calibri" w:hAnsi="Calibri" w:cs="Calibri"/>
                <w:sz w:val="25"/>
                <w:szCs w:val="25"/>
              </w:rPr>
            </w:pPr>
            <w:r w:rsidRPr="0021398D">
              <w:rPr>
                <w:rFonts w:ascii="Calibri" w:hAnsi="Calibri" w:cs="Calibri"/>
                <w:sz w:val="25"/>
                <w:szCs w:val="25"/>
              </w:rPr>
              <w:t>- Theatre should help audiences question the world</w:t>
            </w:r>
          </w:p>
        </w:tc>
        <w:tc>
          <w:tcPr>
            <w:tcW w:w="703" w:type="dxa"/>
            <w:shd w:val="clear" w:color="auto" w:fill="D9D9D9" w:themeFill="background1" w:themeFillShade="D9"/>
          </w:tcPr>
          <w:p w14:paraId="31951961" w14:textId="77777777" w:rsidR="004C0F5C" w:rsidRPr="0021398D" w:rsidRDefault="004C0F5C" w:rsidP="004C0F5C">
            <w:pPr>
              <w:rPr>
                <w:rFonts w:ascii="Calibri" w:hAnsi="Calibri" w:cs="Calibri"/>
                <w:sz w:val="25"/>
                <w:szCs w:val="25"/>
              </w:rPr>
            </w:pPr>
          </w:p>
        </w:tc>
      </w:tr>
      <w:tr w:rsidR="004C0F5C" w:rsidRPr="00555E21" w14:paraId="59DE018F" w14:textId="77777777" w:rsidTr="0021398D">
        <w:trPr>
          <w:trHeight w:val="346"/>
        </w:trPr>
        <w:tc>
          <w:tcPr>
            <w:tcW w:w="3286" w:type="dxa"/>
            <w:vMerge/>
            <w:shd w:val="clear" w:color="auto" w:fill="D9D9D9" w:themeFill="background1" w:themeFillShade="D9"/>
          </w:tcPr>
          <w:p w14:paraId="2D658700" w14:textId="77777777" w:rsidR="004C0F5C" w:rsidRPr="0021398D" w:rsidRDefault="004C0F5C" w:rsidP="004C0F5C">
            <w:pPr>
              <w:rPr>
                <w:rFonts w:ascii="Calibri" w:hAnsi="Calibri" w:cs="Calibri"/>
                <w:sz w:val="25"/>
                <w:szCs w:val="25"/>
              </w:rPr>
            </w:pPr>
          </w:p>
        </w:tc>
        <w:tc>
          <w:tcPr>
            <w:tcW w:w="5527" w:type="dxa"/>
            <w:shd w:val="clear" w:color="auto" w:fill="D9D9D9" w:themeFill="background1" w:themeFillShade="D9"/>
          </w:tcPr>
          <w:p w14:paraId="2AF8CCF0" w14:textId="2246569A" w:rsidR="004C0F5C" w:rsidRPr="0021398D" w:rsidRDefault="004C0F5C" w:rsidP="004C0F5C">
            <w:pPr>
              <w:rPr>
                <w:rFonts w:ascii="Calibri" w:hAnsi="Calibri" w:cs="Calibri"/>
                <w:sz w:val="25"/>
                <w:szCs w:val="25"/>
              </w:rPr>
            </w:pPr>
            <w:r w:rsidRPr="0021398D">
              <w:rPr>
                <w:rFonts w:ascii="Calibri" w:hAnsi="Calibri" w:cs="Calibri"/>
                <w:sz w:val="25"/>
                <w:szCs w:val="25"/>
              </w:rPr>
              <w:t>- Theatre should always feel realistic</w:t>
            </w:r>
          </w:p>
        </w:tc>
        <w:tc>
          <w:tcPr>
            <w:tcW w:w="703" w:type="dxa"/>
            <w:shd w:val="clear" w:color="auto" w:fill="D9D9D9" w:themeFill="background1" w:themeFillShade="D9"/>
          </w:tcPr>
          <w:p w14:paraId="25DAE709" w14:textId="77777777" w:rsidR="004C0F5C" w:rsidRPr="0021398D" w:rsidRDefault="004C0F5C" w:rsidP="004C0F5C">
            <w:pPr>
              <w:rPr>
                <w:rFonts w:ascii="Calibri" w:hAnsi="Calibri" w:cs="Calibri"/>
                <w:sz w:val="25"/>
                <w:szCs w:val="25"/>
              </w:rPr>
            </w:pPr>
          </w:p>
        </w:tc>
      </w:tr>
      <w:tr w:rsidR="00027738" w:rsidRPr="00555E21" w14:paraId="70E79FF8" w14:textId="77777777" w:rsidTr="0021398D">
        <w:trPr>
          <w:trHeight w:val="225"/>
        </w:trPr>
        <w:tc>
          <w:tcPr>
            <w:tcW w:w="3286" w:type="dxa"/>
            <w:vMerge w:val="restart"/>
          </w:tcPr>
          <w:p w14:paraId="34EEBB1E" w14:textId="2EB70029" w:rsidR="00027738" w:rsidRPr="0021398D" w:rsidRDefault="00027738" w:rsidP="00775272">
            <w:pPr>
              <w:rPr>
                <w:rFonts w:ascii="Calibri" w:hAnsi="Calibri" w:cs="Calibri"/>
                <w:sz w:val="25"/>
                <w:szCs w:val="25"/>
              </w:rPr>
            </w:pPr>
            <w:r w:rsidRPr="0021398D">
              <w:rPr>
                <w:rFonts w:ascii="Calibri" w:hAnsi="Calibri" w:cs="Calibri"/>
                <w:sz w:val="25"/>
                <w:szCs w:val="25"/>
              </w:rPr>
              <w:t>Q10. Why does Epic Theatre use techniques like placards, narration, or breaking the fourth wall?</w:t>
            </w:r>
          </w:p>
        </w:tc>
        <w:tc>
          <w:tcPr>
            <w:tcW w:w="5527" w:type="dxa"/>
          </w:tcPr>
          <w:p w14:paraId="458D4484" w14:textId="77777777" w:rsidR="00027738" w:rsidRPr="0021398D" w:rsidRDefault="00027738" w:rsidP="00775272">
            <w:pPr>
              <w:rPr>
                <w:rFonts w:ascii="Calibri" w:hAnsi="Calibri" w:cs="Calibri"/>
                <w:sz w:val="25"/>
                <w:szCs w:val="25"/>
              </w:rPr>
            </w:pPr>
            <w:r w:rsidRPr="0021398D">
              <w:rPr>
                <w:rFonts w:ascii="Calibri" w:hAnsi="Calibri" w:cs="Calibri"/>
                <w:sz w:val="25"/>
                <w:szCs w:val="25"/>
              </w:rPr>
              <w:t xml:space="preserve"> To remind the audience they are watching a play so they think about the message</w:t>
            </w:r>
          </w:p>
        </w:tc>
        <w:tc>
          <w:tcPr>
            <w:tcW w:w="703" w:type="dxa"/>
          </w:tcPr>
          <w:p w14:paraId="578A54E4" w14:textId="77777777" w:rsidR="00027738" w:rsidRPr="0021398D" w:rsidRDefault="00027738" w:rsidP="00775272">
            <w:pPr>
              <w:rPr>
                <w:rFonts w:ascii="Calibri" w:hAnsi="Calibri" w:cs="Calibri"/>
                <w:sz w:val="25"/>
                <w:szCs w:val="25"/>
              </w:rPr>
            </w:pPr>
          </w:p>
        </w:tc>
      </w:tr>
      <w:tr w:rsidR="00027738" w:rsidRPr="00555E21" w14:paraId="63E3C874" w14:textId="77777777" w:rsidTr="0021398D">
        <w:trPr>
          <w:trHeight w:val="247"/>
        </w:trPr>
        <w:tc>
          <w:tcPr>
            <w:tcW w:w="3286" w:type="dxa"/>
            <w:vMerge/>
          </w:tcPr>
          <w:p w14:paraId="00F0D194" w14:textId="77777777" w:rsidR="00027738" w:rsidRPr="0021398D" w:rsidRDefault="00027738" w:rsidP="00775272">
            <w:pPr>
              <w:rPr>
                <w:rFonts w:ascii="Calibri" w:hAnsi="Calibri" w:cs="Calibri"/>
                <w:sz w:val="25"/>
                <w:szCs w:val="25"/>
              </w:rPr>
            </w:pPr>
          </w:p>
        </w:tc>
        <w:tc>
          <w:tcPr>
            <w:tcW w:w="5527" w:type="dxa"/>
          </w:tcPr>
          <w:p w14:paraId="31A4BE35" w14:textId="77777777" w:rsidR="00027738" w:rsidRPr="0021398D" w:rsidRDefault="00027738" w:rsidP="00775272">
            <w:pPr>
              <w:rPr>
                <w:rFonts w:ascii="Calibri" w:hAnsi="Calibri" w:cs="Calibri"/>
                <w:sz w:val="25"/>
                <w:szCs w:val="25"/>
              </w:rPr>
            </w:pPr>
            <w:r w:rsidRPr="0021398D">
              <w:rPr>
                <w:rFonts w:ascii="Calibri" w:hAnsi="Calibri" w:cs="Calibri"/>
                <w:sz w:val="25"/>
                <w:szCs w:val="25"/>
              </w:rPr>
              <w:t>To make the story feel more realistic and emotional</w:t>
            </w:r>
          </w:p>
        </w:tc>
        <w:tc>
          <w:tcPr>
            <w:tcW w:w="703" w:type="dxa"/>
          </w:tcPr>
          <w:p w14:paraId="1821CDE0" w14:textId="77777777" w:rsidR="00027738" w:rsidRPr="0021398D" w:rsidRDefault="00027738" w:rsidP="00775272">
            <w:pPr>
              <w:rPr>
                <w:rFonts w:ascii="Calibri" w:hAnsi="Calibri" w:cs="Calibri"/>
                <w:sz w:val="25"/>
                <w:szCs w:val="25"/>
              </w:rPr>
            </w:pPr>
          </w:p>
        </w:tc>
      </w:tr>
      <w:tr w:rsidR="00027738" w:rsidRPr="00555E21" w14:paraId="59A8D971" w14:textId="77777777" w:rsidTr="0021398D">
        <w:trPr>
          <w:trHeight w:val="877"/>
        </w:trPr>
        <w:tc>
          <w:tcPr>
            <w:tcW w:w="3286" w:type="dxa"/>
            <w:vMerge/>
          </w:tcPr>
          <w:p w14:paraId="348DE392" w14:textId="77777777" w:rsidR="00027738" w:rsidRPr="0021398D" w:rsidRDefault="00027738" w:rsidP="00775272">
            <w:pPr>
              <w:rPr>
                <w:rFonts w:ascii="Calibri" w:hAnsi="Calibri" w:cs="Calibri"/>
                <w:sz w:val="25"/>
                <w:szCs w:val="25"/>
              </w:rPr>
            </w:pPr>
          </w:p>
        </w:tc>
        <w:tc>
          <w:tcPr>
            <w:tcW w:w="5527" w:type="dxa"/>
          </w:tcPr>
          <w:p w14:paraId="42601688" w14:textId="19DCAF31" w:rsidR="00027738" w:rsidRPr="0021398D" w:rsidRDefault="00027738" w:rsidP="00775272">
            <w:pPr>
              <w:rPr>
                <w:rFonts w:ascii="Calibri" w:hAnsi="Calibri" w:cs="Calibri"/>
                <w:sz w:val="25"/>
                <w:szCs w:val="25"/>
              </w:rPr>
            </w:pPr>
            <w:r w:rsidRPr="0021398D">
              <w:rPr>
                <w:rFonts w:ascii="Calibri" w:hAnsi="Calibri" w:cs="Calibri"/>
                <w:sz w:val="25"/>
                <w:szCs w:val="25"/>
              </w:rPr>
              <w:t>To help the audience forget the actors and get lost in the characters</w:t>
            </w:r>
          </w:p>
        </w:tc>
        <w:tc>
          <w:tcPr>
            <w:tcW w:w="703" w:type="dxa"/>
          </w:tcPr>
          <w:p w14:paraId="7B4D259C" w14:textId="77777777" w:rsidR="00027738" w:rsidRPr="0021398D" w:rsidRDefault="00027738" w:rsidP="00775272">
            <w:pPr>
              <w:rPr>
                <w:rFonts w:ascii="Calibri" w:hAnsi="Calibri" w:cs="Calibri"/>
                <w:sz w:val="25"/>
                <w:szCs w:val="25"/>
              </w:rPr>
            </w:pPr>
          </w:p>
        </w:tc>
      </w:tr>
    </w:tbl>
    <w:p w14:paraId="608FA1C6" w14:textId="4AE2D574" w:rsidR="00F5238A" w:rsidRPr="00555E21" w:rsidRDefault="0021398D" w:rsidP="00F56D72">
      <w:pPr>
        <w:rPr>
          <w:rFonts w:ascii="Calibri" w:hAnsi="Calibri" w:cs="Calibri"/>
        </w:rPr>
      </w:pPr>
      <w:r w:rsidRPr="00555E21">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3FC0A39C">
                <wp:simplePos x="0" y="0"/>
                <wp:positionH relativeFrom="margin">
                  <wp:align>center</wp:align>
                </wp:positionH>
                <wp:positionV relativeFrom="page">
                  <wp:posOffset>552681</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DE015C" w14:textId="77777777" w:rsidR="00005735" w:rsidRDefault="00005735" w:rsidP="00F742E8">
                            <w:r>
                              <w:t xml:space="preserve">Task five – Epic theatre Quiz </w:t>
                            </w:r>
                          </w:p>
                          <w:p w14:paraId="36FB9BC4" w14:textId="07B05117" w:rsidR="00005735" w:rsidRDefault="00005735"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84" type="#_x0000_t202" style="position:absolute;margin-left:0;margin-top:43.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" fillcolor="white [3201]" strokecolor="black [3200]" strokeweight="1.5pt">
                <v:textbox>
                  <w:txbxContent>
                    <w:p w14:paraId="47DE015C" w14:textId="77777777" w:rsidR="00005735" w:rsidRDefault="00005735" w:rsidP="00F742E8">
                      <w:r>
                        <w:t xml:space="preserve">Task five – Epic theatre Quiz </w:t>
                      </w:r>
                    </w:p>
                    <w:p w14:paraId="36FB9BC4" w14:textId="07B05117" w:rsidR="00005735" w:rsidRDefault="00005735"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4DB0ACB5" w14:textId="6646B4E1" w:rsidR="00F5238A" w:rsidRPr="00555E21" w:rsidRDefault="00F742E8" w:rsidP="00F5238A">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96480" behindDoc="0" locked="0" layoutInCell="1" allowOverlap="1" wp14:anchorId="0DDE7DFD" wp14:editId="706C40CD">
                <wp:simplePos x="0" y="0"/>
                <wp:positionH relativeFrom="margin">
                  <wp:posOffset>4984429</wp:posOffset>
                </wp:positionH>
                <wp:positionV relativeFrom="page">
                  <wp:posOffset>1372954</wp:posOffset>
                </wp:positionV>
                <wp:extent cx="1334770" cy="973455"/>
                <wp:effectExtent l="0" t="0" r="17780" b="17145"/>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005735" w:rsidRDefault="00005735"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085" type="#_x0000_t202" style="position:absolute;margin-left:392.45pt;margin-top:108.1pt;width:105.1pt;height:76.6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" fillcolor="white [3201]" strokecolor="black [3200]" strokeweight="1.5pt">
                <v:textbox>
                  <w:txbxContent>
                    <w:p w14:paraId="59E1D865" w14:textId="77777777" w:rsidR="00005735" w:rsidRDefault="00005735" w:rsidP="00F5238A">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5456" behindDoc="1" locked="0" layoutInCell="1" allowOverlap="1" wp14:anchorId="19A0B11F" wp14:editId="76C9AA80">
                <wp:simplePos x="0" y="0"/>
                <wp:positionH relativeFrom="margin">
                  <wp:align>center</wp:align>
                </wp:positionH>
                <wp:positionV relativeFrom="page">
                  <wp:posOffset>2331208</wp:posOffset>
                </wp:positionV>
                <wp:extent cx="6716395" cy="7005955"/>
                <wp:effectExtent l="0" t="0" r="27305" b="23495"/>
                <wp:wrapSquare wrapText="bothSides"/>
                <wp:docPr id="344931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059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AE2C89" w14:textId="77777777" w:rsidR="00005735" w:rsidRDefault="00005735" w:rsidP="00F5238A">
                            <w:pPr>
                              <w:pStyle w:val="paragraph"/>
                              <w:spacing w:before="0" w:beforeAutospacing="0" w:after="0" w:afterAutospacing="0"/>
                              <w:textAlignment w:val="baseline"/>
                              <w:rPr>
                                <w:rFonts w:ascii="Segoe UI" w:hAnsi="Segoe UI" w:cs="Segoe UI"/>
                                <w:sz w:val="18"/>
                                <w:szCs w:val="18"/>
                              </w:rPr>
                            </w:pPr>
                          </w:p>
                          <w:p w14:paraId="54134F50" w14:textId="6C8B6B09" w:rsidR="00005735" w:rsidRPr="00F5238A" w:rsidRDefault="00005735" w:rsidP="00F5238A">
                            <w:pPr>
                              <w:pStyle w:val="paragraph"/>
                              <w:spacing w:before="0" w:beforeAutospacing="0" w:after="0" w:afterAutospacing="0"/>
                              <w:textAlignment w:val="baseline"/>
                              <w:rPr>
                                <w:rFonts w:ascii="Calibri" w:eastAsiaTheme="majorEastAsia" w:hAnsi="Calibri" w:cs="Calibri"/>
                                <w:lang w:val="en-US"/>
                              </w:rPr>
                            </w:pPr>
                            <w:r>
                              <w:rPr>
                                <w:rFonts w:ascii="Calibri" w:eastAsiaTheme="majorEastAsia" w:hAnsi="Calibri" w:cs="Calibri"/>
                                <w:i/>
                                <w:iCs/>
                                <w:lang w:val="en-US"/>
                              </w:rPr>
                              <w:t>“</w:t>
                            </w:r>
                            <w:r w:rsidRPr="00F5238A">
                              <w:rPr>
                                <w:rFonts w:ascii="Calibri" w:eastAsiaTheme="majorEastAsia" w:hAnsi="Calibri" w:cs="Calibri"/>
                                <w:i/>
                                <w:iCs/>
                                <w:lang w:val="en-US"/>
                              </w:rPr>
                              <w:t>We could change everything</w:t>
                            </w:r>
                            <w:r>
                              <w:rPr>
                                <w:rFonts w:ascii="Calibri" w:eastAsiaTheme="majorEastAsia" w:hAnsi="Calibri" w:cs="Calibri"/>
                                <w:i/>
                                <w:iCs/>
                                <w:lang w:val="en-US"/>
                              </w:rPr>
                              <w:t>… if we wanted to”</w:t>
                            </w:r>
                          </w:p>
                          <w:p w14:paraId="65890CFA" w14:textId="491FF922" w:rsidR="00005735" w:rsidRPr="004225F7" w:rsidRDefault="00005735" w:rsidP="00F5238A">
                            <w:pPr>
                              <w:pStyle w:val="paragraph"/>
                              <w:spacing w:before="0" w:beforeAutospacing="0" w:after="0" w:afterAutospacing="0"/>
                              <w:textAlignment w:val="baseline"/>
                              <w:rPr>
                                <w:rFonts w:ascii="Segoe UI" w:hAnsi="Segoe UI" w:cs="Segoe UI"/>
                                <w:sz w:val="18"/>
                                <w:szCs w:val="18"/>
                                <w:u w:val="single"/>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2F66F19"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52D9F1FE" w14:textId="5725392C" w:rsidR="00005735" w:rsidRPr="00522B55" w:rsidRDefault="00005735" w:rsidP="00D8035A">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0B11F" id="_x0000_s1086" type="#_x0000_t202" style="position:absolute;margin-left:0;margin-top:183.55pt;width:528.85pt;height:551.65pt;z-index:-2515210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" fillcolor="white [3201]" strokecolor="black [3200]" strokeweight="1.5pt">
                <v:textbox>
                  <w:txbxContent>
                    <w:p w14:paraId="5DAE2C89" w14:textId="77777777" w:rsidR="00005735" w:rsidRDefault="00005735" w:rsidP="00F5238A">
                      <w:pPr>
                        <w:pStyle w:val="paragraph"/>
                        <w:spacing w:before="0" w:beforeAutospacing="0" w:after="0" w:afterAutospacing="0"/>
                        <w:textAlignment w:val="baseline"/>
                        <w:rPr>
                          <w:rFonts w:ascii="Segoe UI" w:hAnsi="Segoe UI" w:cs="Segoe UI"/>
                          <w:sz w:val="18"/>
                          <w:szCs w:val="18"/>
                        </w:rPr>
                      </w:pPr>
                    </w:p>
                    <w:p w14:paraId="54134F50" w14:textId="6C8B6B09" w:rsidR="00005735" w:rsidRPr="00F5238A" w:rsidRDefault="00005735" w:rsidP="00F5238A">
                      <w:pPr>
                        <w:pStyle w:val="paragraph"/>
                        <w:spacing w:before="0" w:beforeAutospacing="0" w:after="0" w:afterAutospacing="0"/>
                        <w:textAlignment w:val="baseline"/>
                        <w:rPr>
                          <w:rFonts w:ascii="Calibri" w:eastAsiaTheme="majorEastAsia" w:hAnsi="Calibri" w:cs="Calibri"/>
                          <w:lang w:val="en-US"/>
                        </w:rPr>
                      </w:pPr>
                      <w:r>
                        <w:rPr>
                          <w:rFonts w:ascii="Calibri" w:eastAsiaTheme="majorEastAsia" w:hAnsi="Calibri" w:cs="Calibri"/>
                          <w:i/>
                          <w:iCs/>
                          <w:lang w:val="en-US"/>
                        </w:rPr>
                        <w:t>“</w:t>
                      </w:r>
                      <w:r w:rsidRPr="00F5238A">
                        <w:rPr>
                          <w:rFonts w:ascii="Calibri" w:eastAsiaTheme="majorEastAsia" w:hAnsi="Calibri" w:cs="Calibri"/>
                          <w:i/>
                          <w:iCs/>
                          <w:lang w:val="en-US"/>
                        </w:rPr>
                        <w:t>We could change everything</w:t>
                      </w:r>
                      <w:r>
                        <w:rPr>
                          <w:rFonts w:ascii="Calibri" w:eastAsiaTheme="majorEastAsia" w:hAnsi="Calibri" w:cs="Calibri"/>
                          <w:i/>
                          <w:iCs/>
                          <w:lang w:val="en-US"/>
                        </w:rPr>
                        <w:t>… if we wanted to”</w:t>
                      </w:r>
                    </w:p>
                    <w:p w14:paraId="65890CFA" w14:textId="491FF922" w:rsidR="00005735" w:rsidRPr="004225F7" w:rsidRDefault="00005735" w:rsidP="00F5238A">
                      <w:pPr>
                        <w:pStyle w:val="paragraph"/>
                        <w:spacing w:before="0" w:beforeAutospacing="0" w:after="0" w:afterAutospacing="0"/>
                        <w:textAlignment w:val="baseline"/>
                        <w:rPr>
                          <w:rFonts w:ascii="Segoe UI" w:hAnsi="Segoe UI" w:cs="Segoe UI"/>
                          <w:sz w:val="18"/>
                          <w:szCs w:val="18"/>
                          <w:u w:val="single"/>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2F66F19"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52D9F1FE" w14:textId="5725392C" w:rsidR="00005735" w:rsidRPr="00522B55" w:rsidRDefault="00005735" w:rsidP="00D8035A">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77B2C4A6">
                <wp:simplePos x="0" y="0"/>
                <wp:positionH relativeFrom="margin">
                  <wp:posOffset>-396875</wp:posOffset>
                </wp:positionH>
                <wp:positionV relativeFrom="page">
                  <wp:posOffset>583565</wp:posOffset>
                </wp:positionV>
                <wp:extent cx="6710045" cy="1828800"/>
                <wp:effectExtent l="0" t="0" r="14605" b="19050"/>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D6ABB3" w14:textId="1E544D70" w:rsidR="00005735" w:rsidRPr="00F742E8" w:rsidRDefault="00005735" w:rsidP="00F5238A">
                            <w:pPr>
                              <w:rPr>
                                <w:b/>
                                <w:sz w:val="26"/>
                              </w:rPr>
                            </w:pPr>
                            <w:r w:rsidRPr="00F742E8">
                              <w:rPr>
                                <w:b/>
                                <w:sz w:val="26"/>
                              </w:rPr>
                              <w:t>Task six – Epic theatre Written</w:t>
                            </w:r>
                          </w:p>
                          <w:p w14:paraId="15D6F08B" w14:textId="7A9A986E" w:rsidR="00005735" w:rsidRPr="004C4DB0" w:rsidRDefault="00005735"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005735" w:rsidRPr="004C4DB0" w:rsidRDefault="00005735"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005735" w:rsidRPr="004C4DB0" w:rsidRDefault="00005735"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005735" w:rsidRPr="004C4DB0" w:rsidRDefault="00005735"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005735" w:rsidRPr="004C4DB0" w:rsidRDefault="00005735"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005735" w:rsidRPr="004C4DB0" w:rsidRDefault="00005735" w:rsidP="00F5238A">
                            <w:r w:rsidRPr="004C4DB0">
                              <w:t> </w:t>
                            </w:r>
                          </w:p>
                          <w:p w14:paraId="564AA020" w14:textId="77777777" w:rsidR="00005735" w:rsidRPr="004C4DB0" w:rsidRDefault="00005735" w:rsidP="00F5238A">
                            <w:r w:rsidRPr="004C4DB0">
                              <w:t> </w:t>
                            </w:r>
                          </w:p>
                          <w:p w14:paraId="07EDDC52" w14:textId="77777777" w:rsidR="00005735" w:rsidRPr="004C4DB0" w:rsidRDefault="00005735" w:rsidP="00F5238A">
                            <w:r w:rsidRPr="004C4DB0">
                              <w:t>“Why did you do that? </w:t>
                            </w:r>
                          </w:p>
                          <w:p w14:paraId="4B29F075" w14:textId="77777777" w:rsidR="00005735" w:rsidRPr="004C4DB0" w:rsidRDefault="00005735"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005735" w:rsidRPr="004C4DB0" w:rsidRDefault="00005735" w:rsidP="00F5238A">
                            <w:proofErr w:type="gramStart"/>
                            <w:r w:rsidRPr="004C4DB0">
                              <w:t>Can’t</w:t>
                            </w:r>
                            <w:proofErr w:type="gramEnd"/>
                            <w:r w:rsidRPr="004C4DB0">
                              <w:t xml:space="preserve"> you see she is upset? </w:t>
                            </w:r>
                          </w:p>
                          <w:p w14:paraId="03179CC6" w14:textId="77777777" w:rsidR="00005735" w:rsidRPr="004C4DB0" w:rsidRDefault="00005735"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005735" w:rsidRDefault="00005735" w:rsidP="00F52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087" type="#_x0000_t202" style="position:absolute;margin-left:-31.25pt;margin-top:45.95pt;width:528.35pt;height:2in;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" fillcolor="white [3201]" strokecolor="black [3200]" strokeweight="1.5pt">
                <v:textbox>
                  <w:txbxContent>
                    <w:p w14:paraId="17D6ABB3" w14:textId="1E544D70" w:rsidR="00005735" w:rsidRPr="00F742E8" w:rsidRDefault="00005735" w:rsidP="00F5238A">
                      <w:pPr>
                        <w:rPr>
                          <w:b/>
                          <w:sz w:val="26"/>
                        </w:rPr>
                      </w:pPr>
                      <w:r w:rsidRPr="00F742E8">
                        <w:rPr>
                          <w:b/>
                          <w:sz w:val="26"/>
                        </w:rPr>
                        <w:t>Task six – Epic theatre Written</w:t>
                      </w:r>
                    </w:p>
                    <w:p w14:paraId="15D6F08B" w14:textId="7A9A986E" w:rsidR="00005735" w:rsidRPr="004C4DB0" w:rsidRDefault="00005735"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005735" w:rsidRPr="004C4DB0" w:rsidRDefault="00005735"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005735" w:rsidRPr="004C4DB0" w:rsidRDefault="00005735"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005735" w:rsidRPr="004C4DB0" w:rsidRDefault="00005735"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005735" w:rsidRPr="004C4DB0" w:rsidRDefault="00005735"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005735" w:rsidRPr="004C4DB0" w:rsidRDefault="00005735" w:rsidP="00F5238A">
                      <w:r w:rsidRPr="004C4DB0">
                        <w:t> </w:t>
                      </w:r>
                    </w:p>
                    <w:p w14:paraId="564AA020" w14:textId="77777777" w:rsidR="00005735" w:rsidRPr="004C4DB0" w:rsidRDefault="00005735" w:rsidP="00F5238A">
                      <w:r w:rsidRPr="004C4DB0">
                        <w:t> </w:t>
                      </w:r>
                    </w:p>
                    <w:p w14:paraId="07EDDC52" w14:textId="77777777" w:rsidR="00005735" w:rsidRPr="004C4DB0" w:rsidRDefault="00005735" w:rsidP="00F5238A">
                      <w:r w:rsidRPr="004C4DB0">
                        <w:t>“Why did you do that? </w:t>
                      </w:r>
                    </w:p>
                    <w:p w14:paraId="4B29F075" w14:textId="77777777" w:rsidR="00005735" w:rsidRPr="004C4DB0" w:rsidRDefault="00005735"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005735" w:rsidRPr="004C4DB0" w:rsidRDefault="00005735" w:rsidP="00F5238A">
                      <w:proofErr w:type="gramStart"/>
                      <w:r w:rsidRPr="004C4DB0">
                        <w:t>Can’t</w:t>
                      </w:r>
                      <w:proofErr w:type="gramEnd"/>
                      <w:r w:rsidRPr="004C4DB0">
                        <w:t xml:space="preserve"> you see she is upset? </w:t>
                      </w:r>
                    </w:p>
                    <w:p w14:paraId="03179CC6" w14:textId="77777777" w:rsidR="00005735" w:rsidRPr="004C4DB0" w:rsidRDefault="00005735"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005735" w:rsidRDefault="00005735" w:rsidP="00F5238A"/>
                  </w:txbxContent>
                </v:textbox>
                <w10:wrap type="square" anchorx="margin" anchory="page"/>
              </v:shape>
            </w:pict>
          </mc:Fallback>
        </mc:AlternateContent>
      </w:r>
    </w:p>
    <w:p w14:paraId="5649B000" w14:textId="57F2DCEA" w:rsidR="00F742E8" w:rsidRDefault="00F742E8" w:rsidP="00F742E8">
      <w:pPr>
        <w:jc w:val="center"/>
        <w:rPr>
          <w:noProof/>
          <w:lang w:val="en-GB" w:eastAsia="en-GB"/>
        </w:rPr>
      </w:pPr>
      <w:r w:rsidRPr="008C303A">
        <w:rPr>
          <w:rFonts w:ascii="Calibri" w:hAnsi="Calibri" w:cs="Calibri"/>
          <w:noProof/>
          <w:sz w:val="32"/>
          <w:szCs w:val="32"/>
          <w:u w:val="single"/>
          <w:lang w:val="en-GB" w:eastAsia="en-GB"/>
        </w:rPr>
        <w:lastRenderedPageBreak/>
        <w:t>Task six – Epic theatre Written</w:t>
      </w:r>
      <w:r w:rsidRPr="008C303A">
        <w:rPr>
          <w:rFonts w:ascii="Calibri" w:hAnsi="Calibri" w:cs="Calibri"/>
          <w:sz w:val="32"/>
          <w:szCs w:val="32"/>
          <w:u w:val="single"/>
        </w:rPr>
        <w:t>:</w:t>
      </w:r>
      <w:r w:rsidRPr="008C303A">
        <w:rPr>
          <w:rFonts w:ascii="Calibri" w:hAnsi="Calibri" w:cs="Calibri"/>
          <w:sz w:val="32"/>
          <w:szCs w:val="28"/>
          <w:u w:val="single"/>
        </w:rPr>
        <w:t xml:space="preserve"> Feedback</w:t>
      </w:r>
    </w:p>
    <w:p w14:paraId="034B7D66"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04000" behindDoc="0" locked="0" layoutInCell="1" allowOverlap="1" wp14:anchorId="6F36C7DD" wp14:editId="239E6C30">
                <wp:simplePos x="0" y="0"/>
                <wp:positionH relativeFrom="leftMargin">
                  <wp:posOffset>-627042</wp:posOffset>
                </wp:positionH>
                <wp:positionV relativeFrom="paragraph">
                  <wp:posOffset>1527427</wp:posOffset>
                </wp:positionV>
                <wp:extent cx="2585720" cy="370205"/>
                <wp:effectExtent l="2857" t="0" r="26988" b="26987"/>
                <wp:wrapNone/>
                <wp:docPr id="598893373" name="Text Box 598893373"/>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176715"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6C7DD" id="Text Box 598893373" o:spid="_x0000_s1088" type="#_x0000_t202" style="position:absolute;margin-left:-49.35pt;margin-top:120.25pt;width:203.6pt;height:29.15pt;rotation:90;flip:x;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agArNWMCAADSBAAADgAAAAAAAAAAAAAAAAAuAgAAZHJz&#10;L2Uyb0RvYy54bWxQSwECLQAUAAYACAAAACEAor40ueAAAAAJAQAADwAAAAAAAAAAAAAAAAC9BAAA&#10;ZHJzL2Rvd25yZXYueG1sUEsFBgAAAAAEAAQA8wAAAMoFAAAAAA==&#10;" fillcolor="white [3201]" strokeweight=".5pt">
                <v:textbox>
                  <w:txbxContent>
                    <w:p w14:paraId="37176715" w14:textId="77777777" w:rsidR="00005735" w:rsidRPr="006965C5" w:rsidRDefault="00005735"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02976" behindDoc="0" locked="0" layoutInCell="1" allowOverlap="1" wp14:anchorId="0FA92D81" wp14:editId="68436CF3">
            <wp:simplePos x="0" y="0"/>
            <wp:positionH relativeFrom="margin">
              <wp:posOffset>5548184</wp:posOffset>
            </wp:positionH>
            <wp:positionV relativeFrom="paragraph">
              <wp:posOffset>23769</wp:posOffset>
            </wp:positionV>
            <wp:extent cx="635635" cy="375285"/>
            <wp:effectExtent l="0" t="0" r="0" b="5715"/>
            <wp:wrapSquare wrapText="bothSides"/>
            <wp:docPr id="633673568" name="Picture 63367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F742E8" w:rsidRPr="00555E21" w14:paraId="5CEBF5AC" w14:textId="77777777" w:rsidTr="00005735">
        <w:trPr>
          <w:trHeight w:val="545"/>
        </w:trPr>
        <w:tc>
          <w:tcPr>
            <w:tcW w:w="8658" w:type="dxa"/>
          </w:tcPr>
          <w:p w14:paraId="02166B01" w14:textId="77777777" w:rsidR="00F742E8" w:rsidRPr="00555E21" w:rsidRDefault="00F742E8" w:rsidP="00005735">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113BAA4" w14:textId="77777777" w:rsidR="00F742E8" w:rsidRPr="00555E21" w:rsidRDefault="00F742E8" w:rsidP="00005735">
            <w:pPr>
              <w:rPr>
                <w:rFonts w:ascii="Calibri" w:hAnsi="Calibri" w:cs="Calibri"/>
                <w:szCs w:val="28"/>
              </w:rPr>
            </w:pPr>
          </w:p>
        </w:tc>
      </w:tr>
      <w:tr w:rsidR="00F742E8" w:rsidRPr="00555E21" w14:paraId="65E31D76" w14:textId="77777777" w:rsidTr="00005735">
        <w:trPr>
          <w:trHeight w:val="581"/>
        </w:trPr>
        <w:tc>
          <w:tcPr>
            <w:tcW w:w="8658" w:type="dxa"/>
          </w:tcPr>
          <w:p w14:paraId="633CA059"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27E06082" w14:textId="77777777" w:rsidR="00F742E8" w:rsidRPr="00555E21" w:rsidRDefault="00F742E8" w:rsidP="00005735">
            <w:pPr>
              <w:rPr>
                <w:rFonts w:ascii="Calibri" w:hAnsi="Calibri" w:cs="Calibri"/>
                <w:szCs w:val="28"/>
              </w:rPr>
            </w:pPr>
          </w:p>
        </w:tc>
      </w:tr>
      <w:tr w:rsidR="00F742E8" w:rsidRPr="00555E21" w14:paraId="4F2EDD0F" w14:textId="77777777" w:rsidTr="00005735">
        <w:trPr>
          <w:trHeight w:val="581"/>
        </w:trPr>
        <w:tc>
          <w:tcPr>
            <w:tcW w:w="8658" w:type="dxa"/>
          </w:tcPr>
          <w:p w14:paraId="54EE2796"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4F7178A9" w14:textId="77777777" w:rsidR="00F742E8" w:rsidRPr="00555E21" w:rsidRDefault="00F742E8" w:rsidP="00005735">
            <w:pPr>
              <w:rPr>
                <w:rFonts w:ascii="Calibri" w:hAnsi="Calibri" w:cs="Calibri"/>
                <w:szCs w:val="28"/>
              </w:rPr>
            </w:pPr>
          </w:p>
        </w:tc>
      </w:tr>
      <w:tr w:rsidR="00F742E8" w:rsidRPr="00555E21" w14:paraId="656D9640" w14:textId="77777777" w:rsidTr="00005735">
        <w:trPr>
          <w:trHeight w:val="545"/>
        </w:trPr>
        <w:tc>
          <w:tcPr>
            <w:tcW w:w="8658" w:type="dxa"/>
          </w:tcPr>
          <w:p w14:paraId="53E37758" w14:textId="77777777" w:rsidR="00F742E8" w:rsidRPr="00555E21" w:rsidRDefault="00F742E8" w:rsidP="00005735">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8663E37" w14:textId="77777777" w:rsidR="00F742E8" w:rsidRPr="00555E21" w:rsidRDefault="00F742E8" w:rsidP="00005735">
            <w:pPr>
              <w:rPr>
                <w:rFonts w:ascii="Calibri" w:hAnsi="Calibri" w:cs="Calibri"/>
                <w:szCs w:val="28"/>
              </w:rPr>
            </w:pPr>
          </w:p>
        </w:tc>
      </w:tr>
    </w:tbl>
    <w:p w14:paraId="382A0006" w14:textId="77777777" w:rsidR="00F742E8" w:rsidRDefault="00F742E8" w:rsidP="00F742E8">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05024" behindDoc="0" locked="0" layoutInCell="1" allowOverlap="1" wp14:anchorId="7DB7A43A" wp14:editId="0924523D">
                <wp:simplePos x="0" y="0"/>
                <wp:positionH relativeFrom="margin">
                  <wp:align>left</wp:align>
                </wp:positionH>
                <wp:positionV relativeFrom="paragraph">
                  <wp:posOffset>20441</wp:posOffset>
                </wp:positionV>
                <wp:extent cx="6256962" cy="1113231"/>
                <wp:effectExtent l="0" t="0" r="10795" b="10795"/>
                <wp:wrapNone/>
                <wp:docPr id="598893374" name="Text Box 598893374"/>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05BB8F7"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49D3B74B" w14:textId="77777777" w:rsidR="00005735" w:rsidRPr="006965C5" w:rsidRDefault="00005735" w:rsidP="00F742E8">
                            <w:pPr>
                              <w:rPr>
                                <w:rFonts w:ascii="Calibri" w:hAnsi="Calibri" w:cs="Calibri"/>
                                <w:sz w:val="12"/>
                              </w:rPr>
                            </w:pPr>
                          </w:p>
                          <w:p w14:paraId="5A2B90BC"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545C69FE" w14:textId="77777777" w:rsidR="00005735" w:rsidRPr="00D62C74" w:rsidRDefault="00005735" w:rsidP="00F742E8">
                            <w:pPr>
                              <w:rPr>
                                <w:sz w:val="12"/>
                              </w:rPr>
                            </w:pPr>
                          </w:p>
                          <w:p w14:paraId="785B0C1D" w14:textId="77777777" w:rsidR="00005735" w:rsidRDefault="00005735"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7A43A" id="Text Box 598893374" o:spid="_x0000_s1089" type="#_x0000_t202" style="position:absolute;margin-left:0;margin-top:1.6pt;width:492.65pt;height:87.65pt;z-index:251905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lEugDlcCAAC6BAAADgAAAAAAAAAAAAAAAAAuAgAAZHJzL2Uyb0RvYy54bWxQSwECLQAU&#10;AAYACAAAACEAvvl8l9oAAAAGAQAADwAAAAAAAAAAAAAAAACxBAAAZHJzL2Rvd25yZXYueG1sUEsF&#10;BgAAAAAEAAQA8wAAALgFAAAAAA==&#10;" fillcolor="white [3201]" strokeweight=".5pt">
                <v:textbox>
                  <w:txbxContent>
                    <w:p w14:paraId="305BB8F7" w14:textId="77777777" w:rsidR="00005735" w:rsidRPr="006965C5" w:rsidRDefault="00005735" w:rsidP="00F742E8">
                      <w:pPr>
                        <w:rPr>
                          <w:rFonts w:ascii="Calibri" w:hAnsi="Calibri" w:cs="Calibri"/>
                          <w:sz w:val="28"/>
                        </w:rPr>
                      </w:pPr>
                      <w:r w:rsidRPr="006965C5">
                        <w:rPr>
                          <w:rFonts w:ascii="Calibri" w:hAnsi="Calibri" w:cs="Calibri"/>
                          <w:sz w:val="28"/>
                        </w:rPr>
                        <w:t>Positive points:</w:t>
                      </w:r>
                    </w:p>
                    <w:p w14:paraId="49D3B74B" w14:textId="77777777" w:rsidR="00005735" w:rsidRPr="006965C5" w:rsidRDefault="00005735" w:rsidP="00F742E8">
                      <w:pPr>
                        <w:rPr>
                          <w:rFonts w:ascii="Calibri" w:hAnsi="Calibri" w:cs="Calibri"/>
                          <w:sz w:val="12"/>
                        </w:rPr>
                      </w:pPr>
                    </w:p>
                    <w:p w14:paraId="5A2B90BC" w14:textId="77777777" w:rsidR="00005735" w:rsidRPr="006965C5" w:rsidRDefault="00005735" w:rsidP="00F742E8">
                      <w:pPr>
                        <w:rPr>
                          <w:rFonts w:ascii="Calibri" w:hAnsi="Calibri" w:cs="Calibri"/>
                          <w:sz w:val="28"/>
                        </w:rPr>
                      </w:pPr>
                      <w:r w:rsidRPr="006965C5">
                        <w:rPr>
                          <w:rFonts w:ascii="Calibri" w:hAnsi="Calibri" w:cs="Calibri"/>
                          <w:sz w:val="28"/>
                        </w:rPr>
                        <w:t>How to improve further:</w:t>
                      </w:r>
                    </w:p>
                    <w:p w14:paraId="545C69FE" w14:textId="77777777" w:rsidR="00005735" w:rsidRPr="00D62C74" w:rsidRDefault="00005735" w:rsidP="00F742E8">
                      <w:pPr>
                        <w:rPr>
                          <w:sz w:val="12"/>
                        </w:rPr>
                      </w:pPr>
                    </w:p>
                    <w:p w14:paraId="785B0C1D" w14:textId="77777777" w:rsidR="00005735" w:rsidRDefault="00005735" w:rsidP="00F742E8"/>
                  </w:txbxContent>
                </v:textbox>
                <w10:wrap anchorx="margin"/>
              </v:shape>
            </w:pict>
          </mc:Fallback>
        </mc:AlternateContent>
      </w:r>
    </w:p>
    <w:p w14:paraId="3E4FB9CD" w14:textId="77777777" w:rsidR="00F742E8" w:rsidRDefault="00F742E8" w:rsidP="00F742E8">
      <w:pPr>
        <w:rPr>
          <w:rFonts w:ascii="Calibri" w:hAnsi="Calibri" w:cs="Calibri"/>
          <w:sz w:val="12"/>
          <w:szCs w:val="12"/>
        </w:rPr>
      </w:pPr>
    </w:p>
    <w:p w14:paraId="1397BC3A" w14:textId="77777777" w:rsidR="00F742E8" w:rsidRDefault="00F742E8" w:rsidP="00F742E8">
      <w:pPr>
        <w:rPr>
          <w:rFonts w:ascii="Calibri" w:hAnsi="Calibri" w:cs="Calibri"/>
          <w:sz w:val="12"/>
          <w:szCs w:val="12"/>
        </w:rPr>
      </w:pPr>
    </w:p>
    <w:p w14:paraId="3F1CACE0" w14:textId="77777777" w:rsidR="00F742E8" w:rsidRDefault="00F742E8" w:rsidP="00F742E8">
      <w:pPr>
        <w:rPr>
          <w:rFonts w:ascii="Calibri" w:hAnsi="Calibri" w:cs="Calibri"/>
          <w:sz w:val="12"/>
          <w:szCs w:val="12"/>
        </w:rPr>
      </w:pPr>
    </w:p>
    <w:p w14:paraId="4A20E2DE" w14:textId="77777777" w:rsidR="00F742E8" w:rsidRDefault="00F742E8" w:rsidP="00F742E8">
      <w:pPr>
        <w:rPr>
          <w:rFonts w:ascii="Calibri" w:hAnsi="Calibri" w:cs="Calibri"/>
          <w:sz w:val="12"/>
          <w:szCs w:val="12"/>
        </w:rPr>
      </w:pPr>
    </w:p>
    <w:p w14:paraId="6AAC4227" w14:textId="77777777" w:rsidR="00F742E8" w:rsidRPr="00555E21" w:rsidRDefault="00F742E8" w:rsidP="00F742E8">
      <w:pPr>
        <w:rPr>
          <w:rFonts w:ascii="Calibri" w:hAnsi="Calibri" w:cs="Calibri"/>
          <w:sz w:val="12"/>
          <w:szCs w:val="12"/>
        </w:rPr>
      </w:pPr>
    </w:p>
    <w:p w14:paraId="6D72B466"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06048" behindDoc="0" locked="0" layoutInCell="1" allowOverlap="1" wp14:anchorId="5173A9BA" wp14:editId="5D432DEB">
                <wp:simplePos x="0" y="0"/>
                <wp:positionH relativeFrom="leftMargin">
                  <wp:posOffset>-205800</wp:posOffset>
                </wp:positionH>
                <wp:positionV relativeFrom="paragraph">
                  <wp:posOffset>978903</wp:posOffset>
                </wp:positionV>
                <wp:extent cx="1709738" cy="382906"/>
                <wp:effectExtent l="0" t="3493" r="20638" b="20637"/>
                <wp:wrapNone/>
                <wp:docPr id="598893375" name="Text Box 59889337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E482B"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3A9BA" id="Text Box 598893375" o:spid="_x0000_s1090" type="#_x0000_t202" style="position:absolute;margin-left:-16.2pt;margin-top:77.1pt;width:134.65pt;height:30.15pt;rotation:-90;z-index:251906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" fillcolor="white [3201]" strokeweight=".5pt">
                <v:textbox>
                  <w:txbxContent>
                    <w:p w14:paraId="2C1E482B" w14:textId="77777777" w:rsidR="00005735" w:rsidRPr="008951C7" w:rsidRDefault="00005735"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2DCAAB59" w14:textId="77777777" w:rsidTr="00005735">
        <w:tc>
          <w:tcPr>
            <w:tcW w:w="515" w:type="dxa"/>
            <w:vMerge w:val="restart"/>
            <w:shd w:val="clear" w:color="auto" w:fill="D9D9D9" w:themeFill="background1" w:themeFillShade="D9"/>
            <w:textDirection w:val="btLr"/>
            <w:vAlign w:val="center"/>
          </w:tcPr>
          <w:p w14:paraId="647F8BE9"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C27685A"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EDAFE17"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12529771"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058890C9"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6327347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721514C5"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445E71F3" w14:textId="77777777" w:rsidTr="00005735">
        <w:tc>
          <w:tcPr>
            <w:tcW w:w="515" w:type="dxa"/>
            <w:vMerge/>
          </w:tcPr>
          <w:p w14:paraId="531C50D2" w14:textId="77777777" w:rsidR="00F742E8" w:rsidRPr="00555E21" w:rsidRDefault="00F742E8" w:rsidP="00005735">
            <w:pPr>
              <w:jc w:val="center"/>
              <w:rPr>
                <w:rFonts w:ascii="Calibri" w:hAnsi="Calibri" w:cs="Calibri"/>
              </w:rPr>
            </w:pPr>
          </w:p>
        </w:tc>
        <w:tc>
          <w:tcPr>
            <w:tcW w:w="1077" w:type="dxa"/>
            <w:vAlign w:val="center"/>
          </w:tcPr>
          <w:p w14:paraId="005559D1"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65634C03"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D680BE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0B9E3621"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F8F37D9" w14:textId="77777777" w:rsidR="00F742E8" w:rsidRPr="00555E21" w:rsidRDefault="00F742E8" w:rsidP="00005735">
            <w:pPr>
              <w:jc w:val="center"/>
              <w:rPr>
                <w:rFonts w:ascii="Calibri" w:hAnsi="Calibri" w:cs="Calibri"/>
                <w:color w:val="0F4761" w:themeColor="accent1" w:themeShade="BF"/>
              </w:rPr>
            </w:pPr>
          </w:p>
        </w:tc>
      </w:tr>
      <w:tr w:rsidR="00F742E8" w:rsidRPr="00555E21" w14:paraId="738A488C" w14:textId="77777777" w:rsidTr="00005735">
        <w:trPr>
          <w:gridAfter w:val="1"/>
          <w:wAfter w:w="1734" w:type="dxa"/>
        </w:trPr>
        <w:tc>
          <w:tcPr>
            <w:tcW w:w="515" w:type="dxa"/>
            <w:vMerge/>
          </w:tcPr>
          <w:p w14:paraId="76464340" w14:textId="77777777" w:rsidR="00F742E8" w:rsidRPr="00555E21" w:rsidRDefault="00F742E8" w:rsidP="00005735">
            <w:pPr>
              <w:jc w:val="center"/>
              <w:rPr>
                <w:rFonts w:ascii="Calibri" w:hAnsi="Calibri" w:cs="Calibri"/>
              </w:rPr>
            </w:pPr>
          </w:p>
        </w:tc>
        <w:tc>
          <w:tcPr>
            <w:tcW w:w="1077" w:type="dxa"/>
            <w:vAlign w:val="center"/>
          </w:tcPr>
          <w:p w14:paraId="008EF580"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76CDDB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6832B8B"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12A6C5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54F8AE22" w14:textId="77777777" w:rsidTr="00005735">
        <w:trPr>
          <w:gridAfter w:val="1"/>
          <w:wAfter w:w="1734" w:type="dxa"/>
        </w:trPr>
        <w:tc>
          <w:tcPr>
            <w:tcW w:w="515" w:type="dxa"/>
            <w:vMerge/>
          </w:tcPr>
          <w:p w14:paraId="1B0E1CFF" w14:textId="77777777" w:rsidR="00F742E8" w:rsidRPr="00555E21" w:rsidRDefault="00F742E8" w:rsidP="00005735">
            <w:pPr>
              <w:jc w:val="center"/>
              <w:rPr>
                <w:rFonts w:ascii="Calibri" w:hAnsi="Calibri" w:cs="Calibri"/>
              </w:rPr>
            </w:pPr>
          </w:p>
        </w:tc>
        <w:tc>
          <w:tcPr>
            <w:tcW w:w="1077" w:type="dxa"/>
            <w:vAlign w:val="center"/>
          </w:tcPr>
          <w:p w14:paraId="077B191D"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187F230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06FDE4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3EAEDA4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F742E8" w:rsidRPr="00555E21" w14:paraId="405ACC20" w14:textId="77777777" w:rsidTr="00005735">
        <w:trPr>
          <w:gridAfter w:val="1"/>
          <w:wAfter w:w="1734" w:type="dxa"/>
        </w:trPr>
        <w:tc>
          <w:tcPr>
            <w:tcW w:w="515" w:type="dxa"/>
            <w:vMerge/>
          </w:tcPr>
          <w:p w14:paraId="633D2E1C" w14:textId="77777777" w:rsidR="00F742E8" w:rsidRPr="00555E21" w:rsidRDefault="00F742E8" w:rsidP="00005735">
            <w:pPr>
              <w:jc w:val="center"/>
              <w:rPr>
                <w:rFonts w:ascii="Calibri" w:hAnsi="Calibri" w:cs="Calibri"/>
              </w:rPr>
            </w:pPr>
          </w:p>
        </w:tc>
        <w:tc>
          <w:tcPr>
            <w:tcW w:w="1077" w:type="dxa"/>
            <w:vAlign w:val="center"/>
          </w:tcPr>
          <w:p w14:paraId="3D1EC742"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60CEF5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EB50C92"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2B04BDB"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655D0F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1739D155" w14:textId="77777777" w:rsidTr="00005735">
        <w:trPr>
          <w:trHeight w:val="626"/>
        </w:trPr>
        <w:tc>
          <w:tcPr>
            <w:tcW w:w="512" w:type="dxa"/>
          </w:tcPr>
          <w:p w14:paraId="553EE022"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682965F8"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16A0391F" w14:textId="77777777" w:rsidTr="00005735">
        <w:trPr>
          <w:trHeight w:val="549"/>
        </w:trPr>
        <w:tc>
          <w:tcPr>
            <w:tcW w:w="512" w:type="dxa"/>
          </w:tcPr>
          <w:p w14:paraId="2020757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1847D417"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F5B5E1F" w14:textId="77777777" w:rsidTr="00005735">
        <w:trPr>
          <w:trHeight w:val="626"/>
        </w:trPr>
        <w:tc>
          <w:tcPr>
            <w:tcW w:w="512" w:type="dxa"/>
          </w:tcPr>
          <w:p w14:paraId="1BBC07A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177F07CF"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312C6FCB" w14:textId="77777777" w:rsidR="007B0B05" w:rsidRDefault="007B0B05" w:rsidP="007B0B05">
      <w:pPr>
        <w:jc w:val="center"/>
        <w:rPr>
          <w:rFonts w:ascii="Adobe Hebrew" w:hAnsi="Adobe Hebrew" w:cs="Adobe Hebrew"/>
          <w:sz w:val="96"/>
        </w:rPr>
      </w:pPr>
    </w:p>
    <w:p w14:paraId="3E9F35D6" w14:textId="4DD3217D" w:rsidR="007B0B05" w:rsidRDefault="007B0B05" w:rsidP="007B0B05">
      <w:pPr>
        <w:jc w:val="center"/>
        <w:rPr>
          <w:rFonts w:ascii="Adobe Hebrew" w:hAnsi="Adobe Hebrew" w:cs="Adobe Hebrew"/>
          <w:sz w:val="96"/>
        </w:rPr>
      </w:pPr>
    </w:p>
    <w:p w14:paraId="37B889A2" w14:textId="77777777" w:rsidR="00F742E8" w:rsidRDefault="00F742E8" w:rsidP="007B0B05">
      <w:pPr>
        <w:jc w:val="center"/>
        <w:rPr>
          <w:rFonts w:ascii="Adobe Hebrew" w:hAnsi="Adobe Hebrew" w:cs="Adobe Hebrew"/>
          <w:sz w:val="96"/>
        </w:rPr>
      </w:pPr>
    </w:p>
    <w:p w14:paraId="0C959D46" w14:textId="77777777" w:rsidR="00F742E8" w:rsidRPr="0006405C" w:rsidRDefault="00F742E8" w:rsidP="00F742E8">
      <w:pPr>
        <w:jc w:val="center"/>
        <w:rPr>
          <w:rFonts w:ascii="Calibri" w:hAnsi="Calibri" w:cs="Calibri"/>
          <w:sz w:val="96"/>
          <w:szCs w:val="96"/>
        </w:rPr>
      </w:pPr>
      <w:r w:rsidRPr="0006405C">
        <w:rPr>
          <w:rFonts w:ascii="Calibri" w:hAnsi="Calibri" w:cs="Calibri"/>
          <w:sz w:val="96"/>
          <w:szCs w:val="96"/>
        </w:rPr>
        <w:t xml:space="preserve">TOPIC 3 </w:t>
      </w:r>
    </w:p>
    <w:p w14:paraId="62BF2C44" w14:textId="77777777" w:rsidR="00F742E8" w:rsidRPr="0006405C" w:rsidRDefault="00F742E8" w:rsidP="00F742E8">
      <w:pPr>
        <w:jc w:val="center"/>
        <w:rPr>
          <w:rFonts w:ascii="Calibri" w:hAnsi="Calibri" w:cs="Calibri"/>
          <w:sz w:val="96"/>
          <w:szCs w:val="96"/>
        </w:rPr>
      </w:pPr>
      <w:r w:rsidRPr="0006405C">
        <w:rPr>
          <w:rFonts w:ascii="Calibri" w:hAnsi="Calibri" w:cs="Calibri"/>
          <w:sz w:val="96"/>
          <w:szCs w:val="96"/>
        </w:rPr>
        <w:t xml:space="preserve">Scripted &amp; Set Design </w:t>
      </w:r>
    </w:p>
    <w:p w14:paraId="3E2249E6" w14:textId="61B936D2" w:rsidR="007B0B05" w:rsidRPr="00927832" w:rsidRDefault="007B0B05" w:rsidP="00415EBC">
      <w:pPr>
        <w:tabs>
          <w:tab w:val="left" w:pos="3114"/>
        </w:tabs>
        <w:rPr>
          <w:rFonts w:ascii="Calibri" w:hAnsi="Calibri" w:cs="Calibri"/>
          <w:sz w:val="12"/>
          <w:szCs w:val="12"/>
        </w:rPr>
      </w:pPr>
    </w:p>
    <w:p w14:paraId="4300A5C0" w14:textId="30F663A2" w:rsidR="0006322B" w:rsidRPr="00555E21" w:rsidRDefault="002A6566" w:rsidP="002A6566">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03648" behindDoc="0" locked="0" layoutInCell="1" allowOverlap="1" wp14:anchorId="0AE381D5" wp14:editId="27474A1C">
                <wp:simplePos x="0" y="0"/>
                <wp:positionH relativeFrom="page">
                  <wp:posOffset>4935557</wp:posOffset>
                </wp:positionH>
                <wp:positionV relativeFrom="page">
                  <wp:posOffset>3051672</wp:posOffset>
                </wp:positionV>
                <wp:extent cx="2320290" cy="319489"/>
                <wp:effectExtent l="0" t="0" r="22860" b="23495"/>
                <wp:wrapSquare wrapText="bothSides"/>
                <wp:docPr id="205403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19489"/>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20C657" w14:textId="77777777" w:rsidR="00005735" w:rsidRDefault="00005735"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381D5" id="_x0000_s1091" type="#_x0000_t202" style="position:absolute;margin-left:388.65pt;margin-top:240.3pt;width:182.7pt;height:25.15pt;z-index:2518036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" fillcolor="white [3201]" strokecolor="black [3200]" strokeweight="1.5pt">
                <v:textbox>
                  <w:txbxContent>
                    <w:p w14:paraId="6A20C657" w14:textId="77777777" w:rsidR="00005735" w:rsidRDefault="00005735" w:rsidP="0006322B">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02624" behindDoc="1" locked="0" layoutInCell="1" allowOverlap="1" wp14:anchorId="7FE45F48" wp14:editId="484B31F4">
                <wp:simplePos x="0" y="0"/>
                <wp:positionH relativeFrom="margin">
                  <wp:align>center</wp:align>
                </wp:positionH>
                <wp:positionV relativeFrom="margin">
                  <wp:posOffset>2680970</wp:posOffset>
                </wp:positionV>
                <wp:extent cx="6761480" cy="5585460"/>
                <wp:effectExtent l="0" t="0" r="20320" b="15240"/>
                <wp:wrapSquare wrapText="bothSides"/>
                <wp:docPr id="1493789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5854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D118C67" w14:textId="77777777" w:rsidR="00005735" w:rsidRPr="007C210C" w:rsidRDefault="00005735" w:rsidP="0000573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Task one - Scripted &amp; Set Design Poster</w:t>
                            </w:r>
                            <w:r>
                              <w:t>: Complete task here</w:t>
                            </w:r>
                          </w:p>
                          <w:p w14:paraId="67310C79" w14:textId="77777777" w:rsidR="00005735" w:rsidRDefault="00005735"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45F48" id="_x0000_s1092" type="#_x0000_t202" style="position:absolute;margin-left:0;margin-top:211.1pt;width:532.4pt;height:439.8pt;z-index:-2515138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" fillcolor="white [3201]" strokecolor="black [3200]" strokeweight="1.5pt">
                <v:textbox>
                  <w:txbxContent>
                    <w:p w14:paraId="6D118C67" w14:textId="77777777" w:rsidR="00005735" w:rsidRPr="007C210C" w:rsidRDefault="00005735" w:rsidP="0000573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Task one - Scripted &amp; Set Design Poster</w:t>
                      </w:r>
                      <w:r>
                        <w:t>: Complete task here</w:t>
                      </w:r>
                    </w:p>
                    <w:p w14:paraId="67310C79" w14:textId="77777777" w:rsidR="00005735" w:rsidRDefault="00005735" w:rsidP="0006322B"/>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01600" behindDoc="1" locked="0" layoutInCell="1" allowOverlap="1" wp14:anchorId="5BBA11F8" wp14:editId="129DA62F">
                <wp:simplePos x="0" y="0"/>
                <wp:positionH relativeFrom="margin">
                  <wp:align>center</wp:align>
                </wp:positionH>
                <wp:positionV relativeFrom="page">
                  <wp:posOffset>444037</wp:posOffset>
                </wp:positionV>
                <wp:extent cx="6761480" cy="2987040"/>
                <wp:effectExtent l="0" t="0" r="20320" b="22860"/>
                <wp:wrapSquare wrapText="bothSides"/>
                <wp:docPr id="758881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9870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58AC09" w14:textId="77777777" w:rsidR="00005735" w:rsidRDefault="00005735" w:rsidP="00005735">
                            <w:r w:rsidRPr="004072CA">
                              <w:rPr>
                                <w:b/>
                                <w:sz w:val="26"/>
                              </w:rPr>
                              <w:t>Task one - Scripted &amp; Set Design Poster</w:t>
                            </w:r>
                          </w:p>
                          <w:p w14:paraId="689EBBE8" w14:textId="1DF425BE" w:rsidR="00005735" w:rsidRPr="00194B29" w:rsidRDefault="00005735" w:rsidP="00194B29">
                            <w:r w:rsidRPr="00194B29">
                              <w:rPr>
                                <w:lang w:val="en-GB"/>
                              </w:rPr>
                              <w:t xml:space="preserve">Create a poster about William </w:t>
                            </w:r>
                            <w:r>
                              <w:rPr>
                                <w:lang w:val="en-GB"/>
                              </w:rPr>
                              <w:t>Scripted &amp; Set Design</w:t>
                            </w:r>
                            <w:r w:rsidRPr="00194B29">
                              <w:rPr>
                                <w:lang w:val="en-GB"/>
                              </w:rPr>
                              <w:t>. You should consider the below questions when making your poster. </w:t>
                            </w:r>
                            <w:r w:rsidRPr="00194B29">
                              <w:t> </w:t>
                            </w:r>
                          </w:p>
                          <w:p w14:paraId="2C9B92F7" w14:textId="7EF915EA" w:rsidR="00005735" w:rsidRPr="00194B29" w:rsidRDefault="00005735" w:rsidP="00194B29">
                            <w:pPr>
                              <w:numPr>
                                <w:ilvl w:val="0"/>
                                <w:numId w:val="10"/>
                              </w:numPr>
                            </w:pPr>
                            <w:r w:rsidRPr="00194B29">
                              <w:rPr>
                                <w:b/>
                                <w:bCs/>
                                <w:lang w:val="en-GB"/>
                              </w:rPr>
                              <w:t xml:space="preserve">Who was William </w:t>
                            </w:r>
                            <w:r>
                              <w:rPr>
                                <w:b/>
                                <w:bCs/>
                                <w:lang w:val="en-GB"/>
                              </w:rPr>
                              <w:t>Scripted &amp; Set Design</w:t>
                            </w:r>
                            <w:r w:rsidRPr="00194B29">
                              <w:rPr>
                                <w:b/>
                                <w:bCs/>
                                <w:lang w:val="en-GB"/>
                              </w:rPr>
                              <w:t>?</w:t>
                            </w:r>
                            <w:r w:rsidRPr="00194B29">
                              <w:t> </w:t>
                            </w:r>
                          </w:p>
                          <w:p w14:paraId="6761E5D8" w14:textId="77777777" w:rsidR="00005735" w:rsidRPr="00194B29" w:rsidRDefault="00005735" w:rsidP="00194B29">
                            <w:pPr>
                              <w:numPr>
                                <w:ilvl w:val="0"/>
                                <w:numId w:val="11"/>
                              </w:numPr>
                            </w:pPr>
                            <w:r w:rsidRPr="00194B29">
                              <w:rPr>
                                <w:lang w:val="en-GB"/>
                              </w:rPr>
                              <w:t>Think about his life, background, and contribution to literature and drama.</w:t>
                            </w:r>
                            <w:r w:rsidRPr="00194B29">
                              <w:t> </w:t>
                            </w:r>
                          </w:p>
                          <w:p w14:paraId="31BB80B0" w14:textId="5EA23942" w:rsidR="00005735" w:rsidRPr="00194B29" w:rsidRDefault="00005735" w:rsidP="00194B29">
                            <w:pPr>
                              <w:numPr>
                                <w:ilvl w:val="0"/>
                                <w:numId w:val="12"/>
                              </w:numPr>
                            </w:pPr>
                            <w:r w:rsidRPr="00194B29">
                              <w:rPr>
                                <w:b/>
                                <w:bCs/>
                                <w:lang w:val="en-GB"/>
                              </w:rPr>
                              <w:t xml:space="preserve">What are some of </w:t>
                            </w:r>
                            <w:r>
                              <w:rPr>
                                <w:b/>
                                <w:bCs/>
                                <w:lang w:val="en-GB"/>
                              </w:rPr>
                              <w:t>Scripted &amp; Set Design</w:t>
                            </w:r>
                            <w:r w:rsidRPr="00194B29">
                              <w:rPr>
                                <w:b/>
                                <w:bCs/>
                                <w:lang w:val="en-GB"/>
                              </w:rPr>
                              <w:t>'s most famous plays?</w:t>
                            </w:r>
                            <w:r w:rsidRPr="00194B29">
                              <w:t> </w:t>
                            </w:r>
                          </w:p>
                          <w:p w14:paraId="0144A507" w14:textId="77777777" w:rsidR="00005735" w:rsidRPr="00194B29" w:rsidRDefault="00005735" w:rsidP="00194B29">
                            <w:pPr>
                              <w:numPr>
                                <w:ilvl w:val="0"/>
                                <w:numId w:val="13"/>
                              </w:numPr>
                            </w:pPr>
                            <w:r w:rsidRPr="00194B29">
                              <w:rPr>
                                <w:lang w:val="en-GB"/>
                              </w:rPr>
                              <w:t>Identify a few key works and briefly describe their significance and themes.</w:t>
                            </w:r>
                            <w:r w:rsidRPr="00194B29">
                              <w:t> </w:t>
                            </w:r>
                          </w:p>
                          <w:p w14:paraId="417B9CCA" w14:textId="77777777" w:rsidR="00005735" w:rsidRPr="00194B29" w:rsidRDefault="00005735" w:rsidP="00194B29">
                            <w:pPr>
                              <w:numPr>
                                <w:ilvl w:val="0"/>
                                <w:numId w:val="14"/>
                              </w:numPr>
                            </w:pPr>
                            <w:r w:rsidRPr="00194B29">
                              <w:rPr>
                                <w:b/>
                                <w:bCs/>
                                <w:lang w:val="en-GB"/>
                              </w:rPr>
                              <w:t>What was the Globe Theatre and why is it important?</w:t>
                            </w:r>
                            <w:r w:rsidRPr="00194B29">
                              <w:t> </w:t>
                            </w:r>
                          </w:p>
                          <w:p w14:paraId="52182977" w14:textId="6C01A14F" w:rsidR="00005735" w:rsidRPr="00194B29" w:rsidRDefault="00005735" w:rsidP="00194B29">
                            <w:pPr>
                              <w:numPr>
                                <w:ilvl w:val="0"/>
                                <w:numId w:val="15"/>
                              </w:numPr>
                            </w:pPr>
                            <w:r w:rsidRPr="00194B29">
                              <w:rPr>
                                <w:lang w:val="en-GB"/>
                              </w:rPr>
                              <w:t xml:space="preserve">Explore the role of the Globe Theatre in </w:t>
                            </w:r>
                            <w:r>
                              <w:rPr>
                                <w:lang w:val="en-GB"/>
                              </w:rPr>
                              <w:t>Scripted &amp; Set Design</w:t>
                            </w:r>
                            <w:r w:rsidRPr="00194B29">
                              <w:rPr>
                                <w:lang w:val="en-GB"/>
                              </w:rPr>
                              <w:t>'s career and its historical significance.</w:t>
                            </w:r>
                            <w:r w:rsidRPr="00194B29">
                              <w:t>  </w:t>
                            </w:r>
                          </w:p>
                          <w:p w14:paraId="22AECAD9" w14:textId="332AFFE3" w:rsidR="00005735" w:rsidRPr="007A591A" w:rsidRDefault="00005735" w:rsidP="00194B29">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A11F8" id="_x0000_s1093" type="#_x0000_t202" style="position:absolute;margin-left:0;margin-top:34.95pt;width:532.4pt;height:235.2pt;z-index:-2515148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" fillcolor="white [3201]" strokecolor="black [3200]" strokeweight="1.5pt">
                <v:textbox>
                  <w:txbxContent>
                    <w:p w14:paraId="3A58AC09" w14:textId="77777777" w:rsidR="00005735" w:rsidRDefault="00005735" w:rsidP="00005735">
                      <w:r w:rsidRPr="004072CA">
                        <w:rPr>
                          <w:b/>
                          <w:sz w:val="26"/>
                        </w:rPr>
                        <w:t>Task one - Scripted &amp; Set Design Poster</w:t>
                      </w:r>
                    </w:p>
                    <w:p w14:paraId="689EBBE8" w14:textId="1DF425BE" w:rsidR="00005735" w:rsidRPr="00194B29" w:rsidRDefault="00005735" w:rsidP="00194B29">
                      <w:r w:rsidRPr="00194B29">
                        <w:rPr>
                          <w:lang w:val="en-GB"/>
                        </w:rPr>
                        <w:t xml:space="preserve">Create a poster about William </w:t>
                      </w:r>
                      <w:r>
                        <w:rPr>
                          <w:lang w:val="en-GB"/>
                        </w:rPr>
                        <w:t>Scripted &amp; Set Design</w:t>
                      </w:r>
                      <w:r w:rsidRPr="00194B29">
                        <w:rPr>
                          <w:lang w:val="en-GB"/>
                        </w:rPr>
                        <w:t>. You should consider the below questions when making your poster. </w:t>
                      </w:r>
                      <w:r w:rsidRPr="00194B29">
                        <w:t> </w:t>
                      </w:r>
                    </w:p>
                    <w:p w14:paraId="2C9B92F7" w14:textId="7EF915EA" w:rsidR="00005735" w:rsidRPr="00194B29" w:rsidRDefault="00005735" w:rsidP="00194B29">
                      <w:pPr>
                        <w:numPr>
                          <w:ilvl w:val="0"/>
                          <w:numId w:val="10"/>
                        </w:numPr>
                      </w:pPr>
                      <w:r w:rsidRPr="00194B29">
                        <w:rPr>
                          <w:b/>
                          <w:bCs/>
                          <w:lang w:val="en-GB"/>
                        </w:rPr>
                        <w:t xml:space="preserve">Who was William </w:t>
                      </w:r>
                      <w:r>
                        <w:rPr>
                          <w:b/>
                          <w:bCs/>
                          <w:lang w:val="en-GB"/>
                        </w:rPr>
                        <w:t>Scripted &amp; Set Design</w:t>
                      </w:r>
                      <w:r w:rsidRPr="00194B29">
                        <w:rPr>
                          <w:b/>
                          <w:bCs/>
                          <w:lang w:val="en-GB"/>
                        </w:rPr>
                        <w:t>?</w:t>
                      </w:r>
                      <w:r w:rsidRPr="00194B29">
                        <w:t> </w:t>
                      </w:r>
                    </w:p>
                    <w:p w14:paraId="6761E5D8" w14:textId="77777777" w:rsidR="00005735" w:rsidRPr="00194B29" w:rsidRDefault="00005735" w:rsidP="00194B29">
                      <w:pPr>
                        <w:numPr>
                          <w:ilvl w:val="0"/>
                          <w:numId w:val="11"/>
                        </w:numPr>
                      </w:pPr>
                      <w:r w:rsidRPr="00194B29">
                        <w:rPr>
                          <w:lang w:val="en-GB"/>
                        </w:rPr>
                        <w:t>Think about his life, background, and contribution to literature and drama.</w:t>
                      </w:r>
                      <w:r w:rsidRPr="00194B29">
                        <w:t> </w:t>
                      </w:r>
                    </w:p>
                    <w:p w14:paraId="31BB80B0" w14:textId="5EA23942" w:rsidR="00005735" w:rsidRPr="00194B29" w:rsidRDefault="00005735" w:rsidP="00194B29">
                      <w:pPr>
                        <w:numPr>
                          <w:ilvl w:val="0"/>
                          <w:numId w:val="12"/>
                        </w:numPr>
                      </w:pPr>
                      <w:r w:rsidRPr="00194B29">
                        <w:rPr>
                          <w:b/>
                          <w:bCs/>
                          <w:lang w:val="en-GB"/>
                        </w:rPr>
                        <w:t xml:space="preserve">What are some of </w:t>
                      </w:r>
                      <w:r>
                        <w:rPr>
                          <w:b/>
                          <w:bCs/>
                          <w:lang w:val="en-GB"/>
                        </w:rPr>
                        <w:t>Scripted &amp; Set Design</w:t>
                      </w:r>
                      <w:r w:rsidRPr="00194B29">
                        <w:rPr>
                          <w:b/>
                          <w:bCs/>
                          <w:lang w:val="en-GB"/>
                        </w:rPr>
                        <w:t>'s most famous plays?</w:t>
                      </w:r>
                      <w:r w:rsidRPr="00194B29">
                        <w:t> </w:t>
                      </w:r>
                    </w:p>
                    <w:p w14:paraId="0144A507" w14:textId="77777777" w:rsidR="00005735" w:rsidRPr="00194B29" w:rsidRDefault="00005735" w:rsidP="00194B29">
                      <w:pPr>
                        <w:numPr>
                          <w:ilvl w:val="0"/>
                          <w:numId w:val="13"/>
                        </w:numPr>
                      </w:pPr>
                      <w:r w:rsidRPr="00194B29">
                        <w:rPr>
                          <w:lang w:val="en-GB"/>
                        </w:rPr>
                        <w:t>Identify a few key works and briefly describe their significance and themes.</w:t>
                      </w:r>
                      <w:r w:rsidRPr="00194B29">
                        <w:t> </w:t>
                      </w:r>
                    </w:p>
                    <w:p w14:paraId="417B9CCA" w14:textId="77777777" w:rsidR="00005735" w:rsidRPr="00194B29" w:rsidRDefault="00005735" w:rsidP="00194B29">
                      <w:pPr>
                        <w:numPr>
                          <w:ilvl w:val="0"/>
                          <w:numId w:val="14"/>
                        </w:numPr>
                      </w:pPr>
                      <w:r w:rsidRPr="00194B29">
                        <w:rPr>
                          <w:b/>
                          <w:bCs/>
                          <w:lang w:val="en-GB"/>
                        </w:rPr>
                        <w:t>What was the Globe Theatre and why is it important?</w:t>
                      </w:r>
                      <w:r w:rsidRPr="00194B29">
                        <w:t> </w:t>
                      </w:r>
                    </w:p>
                    <w:p w14:paraId="52182977" w14:textId="6C01A14F" w:rsidR="00005735" w:rsidRPr="00194B29" w:rsidRDefault="00005735" w:rsidP="00194B29">
                      <w:pPr>
                        <w:numPr>
                          <w:ilvl w:val="0"/>
                          <w:numId w:val="15"/>
                        </w:numPr>
                      </w:pPr>
                      <w:r w:rsidRPr="00194B29">
                        <w:rPr>
                          <w:lang w:val="en-GB"/>
                        </w:rPr>
                        <w:t xml:space="preserve">Explore the role of the Globe Theatre in </w:t>
                      </w:r>
                      <w:r>
                        <w:rPr>
                          <w:lang w:val="en-GB"/>
                        </w:rPr>
                        <w:t>Scripted &amp; Set Design</w:t>
                      </w:r>
                      <w:r w:rsidRPr="00194B29">
                        <w:rPr>
                          <w:lang w:val="en-GB"/>
                        </w:rPr>
                        <w:t>'s career and its historical significance.</w:t>
                      </w:r>
                      <w:r w:rsidRPr="00194B29">
                        <w:t>  </w:t>
                      </w:r>
                    </w:p>
                    <w:p w14:paraId="22AECAD9" w14:textId="332AFFE3" w:rsidR="00005735" w:rsidRPr="007A591A" w:rsidRDefault="00005735" w:rsidP="00194B29">
                      <w:pPr>
                        <w:ind w:left="360"/>
                      </w:pPr>
                    </w:p>
                  </w:txbxContent>
                </v:textbox>
                <w10:wrap type="square" anchorx="margin" anchory="page"/>
              </v:shape>
            </w:pict>
          </mc:Fallback>
        </mc:AlternateContent>
      </w:r>
    </w:p>
    <w:p w14:paraId="11654B68" w14:textId="7B9A3209" w:rsidR="008E7704" w:rsidRPr="000C7481" w:rsidRDefault="00B54340" w:rsidP="00B54340">
      <w:pPr>
        <w:jc w:val="center"/>
        <w:rPr>
          <w:rFonts w:ascii="Calibri" w:hAnsi="Calibri" w:cs="Calibri"/>
          <w:sz w:val="32"/>
          <w:u w:val="single"/>
        </w:rPr>
      </w:pPr>
      <w:r w:rsidRPr="004072CA">
        <w:rPr>
          <w:rFonts w:ascii="Calibri" w:hAnsi="Calibri" w:cs="Calibri"/>
          <w:sz w:val="40"/>
          <w:szCs w:val="40"/>
          <w:u w:val="single"/>
        </w:rPr>
        <w:lastRenderedPageBreak/>
        <w:t>Task one - Scripted &amp; Set Design Poster</w:t>
      </w:r>
      <w:r w:rsidRPr="0006405C">
        <w:rPr>
          <w:rFonts w:ascii="Calibri" w:hAnsi="Calibri" w:cs="Calibri"/>
          <w:sz w:val="40"/>
          <w:szCs w:val="40"/>
          <w:u w:val="single"/>
        </w:rPr>
        <w:t>: Feedback</w:t>
      </w:r>
    </w:p>
    <w:p w14:paraId="19E54FCC" w14:textId="78544B7E" w:rsidR="00B54340" w:rsidRPr="00555E21" w:rsidRDefault="00B54340" w:rsidP="00B54340">
      <w:pPr>
        <w:rPr>
          <w:rFonts w:ascii="Calibri" w:hAnsi="Calibri" w:cs="Calibri"/>
          <w:szCs w:val="28"/>
          <w:u w:val="single"/>
        </w:rPr>
      </w:pPr>
      <w:r w:rsidRPr="0006405C">
        <w:rPr>
          <w:rFonts w:ascii="Calibri" w:hAnsi="Calibri" w:cs="Calibri"/>
          <w:noProof/>
          <w:sz w:val="40"/>
          <w:szCs w:val="40"/>
          <w:lang w:val="en-GB" w:eastAsia="en-GB"/>
        </w:rPr>
        <w:drawing>
          <wp:anchor distT="0" distB="0" distL="114300" distR="114300" simplePos="0" relativeHeight="251912192" behindDoc="0" locked="0" layoutInCell="1" allowOverlap="1" wp14:anchorId="1B260DD7" wp14:editId="76236F9D">
            <wp:simplePos x="0" y="0"/>
            <wp:positionH relativeFrom="margin">
              <wp:posOffset>5423084</wp:posOffset>
            </wp:positionH>
            <wp:positionV relativeFrom="paragraph">
              <wp:posOffset>269401</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0D330B2C" w14:textId="2DBB4E9D" w:rsidR="00B54340" w:rsidRPr="0006405C" w:rsidRDefault="00B54340" w:rsidP="00B54340">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09120" behindDoc="0" locked="0" layoutInCell="1" allowOverlap="1" wp14:anchorId="7F4BEB90" wp14:editId="1E98DCF7">
                <wp:simplePos x="0" y="0"/>
                <wp:positionH relativeFrom="leftMargin">
                  <wp:align>right</wp:align>
                </wp:positionH>
                <wp:positionV relativeFrom="paragraph">
                  <wp:posOffset>1800236</wp:posOffset>
                </wp:positionV>
                <wp:extent cx="3192816" cy="454791"/>
                <wp:effectExtent l="0" t="2540" r="24130" b="24130"/>
                <wp:wrapNone/>
                <wp:docPr id="633673569" name="Text Box 633673569"/>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3509ADB1"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BEB90" id="Text Box 633673569" o:spid="_x0000_s1094" type="#_x0000_t202" style="position:absolute;margin-left:200.2pt;margin-top:141.75pt;width:251.4pt;height:35.8pt;rotation:-90;z-index:2519091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" fillcolor="white [3201]" strokeweight=".5pt">
                <v:textbox>
                  <w:txbxContent>
                    <w:p w14:paraId="3509ADB1"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B54340" w:rsidRPr="0006405C" w14:paraId="07F0F8E5" w14:textId="77777777" w:rsidTr="00D148F1">
        <w:trPr>
          <w:trHeight w:val="642"/>
        </w:trPr>
        <w:tc>
          <w:tcPr>
            <w:tcW w:w="8217" w:type="dxa"/>
          </w:tcPr>
          <w:p w14:paraId="7A404417" w14:textId="77777777" w:rsidR="00B54340" w:rsidRPr="0006405C" w:rsidRDefault="00B54340" w:rsidP="00D148F1">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0E810D89" w14:textId="77777777" w:rsidR="00B54340" w:rsidRPr="0006405C" w:rsidRDefault="00B54340" w:rsidP="00D148F1">
            <w:pPr>
              <w:rPr>
                <w:rFonts w:ascii="Calibri" w:hAnsi="Calibri" w:cs="Calibri"/>
                <w:sz w:val="36"/>
                <w:szCs w:val="28"/>
              </w:rPr>
            </w:pPr>
          </w:p>
        </w:tc>
      </w:tr>
      <w:tr w:rsidR="00B54340" w:rsidRPr="0006405C" w14:paraId="4D1BA567" w14:textId="77777777" w:rsidTr="00D148F1">
        <w:trPr>
          <w:trHeight w:val="682"/>
        </w:trPr>
        <w:tc>
          <w:tcPr>
            <w:tcW w:w="8217" w:type="dxa"/>
          </w:tcPr>
          <w:p w14:paraId="42891E8A" w14:textId="77777777" w:rsidR="00B54340" w:rsidRPr="0006405C" w:rsidRDefault="00B54340" w:rsidP="00D148F1">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21657A90" w14:textId="027B661F" w:rsidR="00B54340" w:rsidRPr="0006405C" w:rsidRDefault="00B54340" w:rsidP="00D148F1">
            <w:pPr>
              <w:rPr>
                <w:rFonts w:ascii="Calibri" w:hAnsi="Calibri" w:cs="Calibri"/>
                <w:sz w:val="36"/>
                <w:szCs w:val="28"/>
              </w:rPr>
            </w:pPr>
          </w:p>
        </w:tc>
      </w:tr>
      <w:tr w:rsidR="00B54340" w:rsidRPr="0006405C" w14:paraId="208F9BFA" w14:textId="77777777" w:rsidTr="00D148F1">
        <w:trPr>
          <w:trHeight w:val="642"/>
        </w:trPr>
        <w:tc>
          <w:tcPr>
            <w:tcW w:w="8217" w:type="dxa"/>
          </w:tcPr>
          <w:p w14:paraId="38A53803" w14:textId="77777777" w:rsidR="00B54340" w:rsidRPr="0006405C" w:rsidRDefault="00B54340" w:rsidP="00D148F1">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35628B87" w14:textId="77777777" w:rsidR="00B54340" w:rsidRPr="0006405C" w:rsidRDefault="00B54340" w:rsidP="00D148F1">
            <w:pPr>
              <w:rPr>
                <w:rFonts w:ascii="Calibri" w:hAnsi="Calibri" w:cs="Calibri"/>
                <w:sz w:val="36"/>
                <w:szCs w:val="28"/>
              </w:rPr>
            </w:pPr>
          </w:p>
        </w:tc>
      </w:tr>
      <w:tr w:rsidR="00B54340" w:rsidRPr="0006405C" w14:paraId="03FB84EB" w14:textId="77777777" w:rsidTr="00D148F1">
        <w:trPr>
          <w:trHeight w:val="642"/>
        </w:trPr>
        <w:tc>
          <w:tcPr>
            <w:tcW w:w="8217" w:type="dxa"/>
          </w:tcPr>
          <w:p w14:paraId="405F88CE" w14:textId="77777777" w:rsidR="00B54340" w:rsidRPr="0006405C" w:rsidRDefault="00B54340" w:rsidP="00D148F1">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2C102F83" w14:textId="16A5F929" w:rsidR="00B54340" w:rsidRPr="0006405C" w:rsidRDefault="00B54340" w:rsidP="00D148F1">
            <w:pPr>
              <w:rPr>
                <w:rFonts w:ascii="Calibri" w:hAnsi="Calibri" w:cs="Calibri"/>
                <w:sz w:val="36"/>
                <w:szCs w:val="28"/>
              </w:rPr>
            </w:pPr>
          </w:p>
        </w:tc>
      </w:tr>
    </w:tbl>
    <w:p w14:paraId="6326D40E" w14:textId="32C7C6D1" w:rsidR="00B54340" w:rsidRPr="0006405C" w:rsidRDefault="00B54340" w:rsidP="00B54340">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08096" behindDoc="0" locked="0" layoutInCell="1" allowOverlap="1" wp14:anchorId="6961A7B3" wp14:editId="626B722A">
                <wp:simplePos x="0" y="0"/>
                <wp:positionH relativeFrom="margin">
                  <wp:posOffset>-35345</wp:posOffset>
                </wp:positionH>
                <wp:positionV relativeFrom="paragraph">
                  <wp:posOffset>1910739</wp:posOffset>
                </wp:positionV>
                <wp:extent cx="6228715" cy="1283970"/>
                <wp:effectExtent l="0" t="0" r="19685" b="11430"/>
                <wp:wrapNone/>
                <wp:docPr id="633673570" name="Text Box 633673570"/>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2C03567C"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1719A938" w14:textId="77777777" w:rsidR="00B54340" w:rsidRPr="006965C5" w:rsidRDefault="00B54340" w:rsidP="00B54340">
                            <w:pPr>
                              <w:rPr>
                                <w:rFonts w:ascii="Calibri" w:hAnsi="Calibri" w:cs="Calibri"/>
                                <w:sz w:val="12"/>
                              </w:rPr>
                            </w:pPr>
                          </w:p>
                          <w:p w14:paraId="4E7D7879"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3E839D76" w14:textId="77777777" w:rsidR="00B54340" w:rsidRPr="00D62C74" w:rsidRDefault="00B54340" w:rsidP="00B54340">
                            <w:pPr>
                              <w:rPr>
                                <w:sz w:val="12"/>
                              </w:rPr>
                            </w:pPr>
                          </w:p>
                          <w:p w14:paraId="5A3C9A19" w14:textId="77777777" w:rsidR="00B54340" w:rsidRDefault="00B54340"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1A7B3" id="Text Box 633673570" o:spid="_x0000_s1095" type="#_x0000_t202" style="position:absolute;margin-left:-2.8pt;margin-top:150.45pt;width:490.45pt;height:101.1pt;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FCJwjZXAgAAugQAAA4AAAAAAAAAAAAAAAAALgIAAGRycy9lMm9Eb2MueG1sUEsB&#10;Ai0AFAAGAAgAAAAhACtu+AfeAAAACgEAAA8AAAAAAAAAAAAAAAAAsQQAAGRycy9kb3ducmV2Lnht&#10;bFBLBQYAAAAABAAEAPMAAAC8BQAAAAA=&#10;" fillcolor="white [3201]" strokeweight=".5pt">
                <v:textbox>
                  <w:txbxContent>
                    <w:p w14:paraId="2C03567C"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1719A938" w14:textId="77777777" w:rsidR="00B54340" w:rsidRPr="006965C5" w:rsidRDefault="00B54340" w:rsidP="00B54340">
                      <w:pPr>
                        <w:rPr>
                          <w:rFonts w:ascii="Calibri" w:hAnsi="Calibri" w:cs="Calibri"/>
                          <w:sz w:val="12"/>
                        </w:rPr>
                      </w:pPr>
                    </w:p>
                    <w:p w14:paraId="4E7D7879"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3E839D76" w14:textId="77777777" w:rsidR="00B54340" w:rsidRPr="00D62C74" w:rsidRDefault="00B54340" w:rsidP="00B54340">
                      <w:pPr>
                        <w:rPr>
                          <w:sz w:val="12"/>
                        </w:rPr>
                      </w:pPr>
                    </w:p>
                    <w:p w14:paraId="5A3C9A19" w14:textId="77777777" w:rsidR="00B54340" w:rsidRDefault="00B54340" w:rsidP="00B54340"/>
                  </w:txbxContent>
                </v:textbox>
                <w10:wrap anchorx="margin"/>
              </v:shape>
            </w:pict>
          </mc:Fallback>
        </mc:AlternateContent>
      </w:r>
    </w:p>
    <w:p w14:paraId="63A20F20" w14:textId="77777777" w:rsidR="00B54340" w:rsidRPr="0006405C" w:rsidRDefault="00B54340" w:rsidP="00B54340">
      <w:pPr>
        <w:rPr>
          <w:rFonts w:ascii="Calibri" w:hAnsi="Calibri" w:cs="Calibri"/>
          <w:sz w:val="18"/>
          <w:szCs w:val="12"/>
        </w:rPr>
      </w:pPr>
    </w:p>
    <w:p w14:paraId="5B2B29FF" w14:textId="77777777" w:rsidR="00B54340" w:rsidRPr="0006405C" w:rsidRDefault="00B54340" w:rsidP="00B54340">
      <w:pPr>
        <w:rPr>
          <w:rFonts w:ascii="Calibri" w:hAnsi="Calibri" w:cs="Calibri"/>
          <w:sz w:val="18"/>
          <w:szCs w:val="12"/>
        </w:rPr>
      </w:pPr>
    </w:p>
    <w:p w14:paraId="21F700A4" w14:textId="71B2A60E" w:rsidR="00B54340" w:rsidRPr="0006405C" w:rsidRDefault="00B54340" w:rsidP="00B54340">
      <w:pPr>
        <w:rPr>
          <w:rFonts w:ascii="Calibri" w:hAnsi="Calibri" w:cs="Calibri"/>
          <w:sz w:val="18"/>
          <w:szCs w:val="12"/>
        </w:rPr>
      </w:pPr>
    </w:p>
    <w:p w14:paraId="1BE067BA" w14:textId="77777777" w:rsidR="00B54340" w:rsidRPr="0006405C" w:rsidRDefault="00B54340" w:rsidP="00B54340">
      <w:pPr>
        <w:rPr>
          <w:rFonts w:ascii="Calibri" w:hAnsi="Calibri" w:cs="Calibri"/>
          <w:iCs/>
          <w:sz w:val="28"/>
          <w:szCs w:val="28"/>
        </w:rPr>
      </w:pPr>
    </w:p>
    <w:p w14:paraId="0AF7FD60" w14:textId="030515D3" w:rsidR="00B54340" w:rsidRPr="0006405C" w:rsidRDefault="00B54340" w:rsidP="00B54340">
      <w:pPr>
        <w:rPr>
          <w:rFonts w:ascii="Calibri" w:hAnsi="Calibri" w:cs="Calibri"/>
          <w:iCs/>
          <w:sz w:val="28"/>
          <w:szCs w:val="28"/>
        </w:rPr>
      </w:pPr>
    </w:p>
    <w:p w14:paraId="66C00531" w14:textId="77777777" w:rsidR="00B54340" w:rsidRPr="0006405C" w:rsidRDefault="00B54340" w:rsidP="00B5434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6F942747" w14:textId="24039948" w:rsidR="00B54340" w:rsidRPr="000C6E32" w:rsidRDefault="00B54340" w:rsidP="00B5434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B54340" w:rsidRPr="0006405C" w14:paraId="50157BD3" w14:textId="77777777" w:rsidTr="00D148F1">
        <w:trPr>
          <w:trHeight w:val="906"/>
        </w:trPr>
        <w:tc>
          <w:tcPr>
            <w:tcW w:w="773" w:type="dxa"/>
          </w:tcPr>
          <w:p w14:paraId="21B3C003" w14:textId="77777777" w:rsidR="00B54340" w:rsidRPr="0006405C" w:rsidRDefault="00B54340" w:rsidP="00D148F1">
            <w:pPr>
              <w:rPr>
                <w:rFonts w:ascii="Calibri" w:hAnsi="Calibri" w:cs="Calibri"/>
                <w:sz w:val="72"/>
                <w:szCs w:val="12"/>
              </w:rPr>
            </w:pPr>
            <w:r w:rsidRPr="0006405C">
              <w:rPr>
                <w:rFonts w:ascii="Calibri" w:hAnsi="Calibri" w:cs="Calibri"/>
                <w:sz w:val="72"/>
                <w:szCs w:val="12"/>
              </w:rPr>
              <w:t>A</w:t>
            </w:r>
          </w:p>
        </w:tc>
        <w:tc>
          <w:tcPr>
            <w:tcW w:w="9124" w:type="dxa"/>
          </w:tcPr>
          <w:p w14:paraId="07D9F841" w14:textId="77777777" w:rsidR="00B54340" w:rsidRPr="0006405C" w:rsidRDefault="00B54340" w:rsidP="00D148F1">
            <w:pPr>
              <w:rPr>
                <w:rFonts w:ascii="Calibri" w:hAnsi="Calibri" w:cs="Calibri"/>
                <w:sz w:val="40"/>
                <w:szCs w:val="12"/>
              </w:rPr>
            </w:pPr>
            <w:r w:rsidRPr="000C7481">
              <w:rPr>
                <w:rFonts w:ascii="Calibri" w:hAnsi="Calibri" w:cs="Calibri"/>
                <w:sz w:val="36"/>
              </w:rPr>
              <w:t>You have not described the key term.</w:t>
            </w:r>
          </w:p>
        </w:tc>
      </w:tr>
      <w:tr w:rsidR="00B54340" w:rsidRPr="0006405C" w14:paraId="03E46D2A" w14:textId="77777777" w:rsidTr="00D148F1">
        <w:trPr>
          <w:trHeight w:val="794"/>
        </w:trPr>
        <w:tc>
          <w:tcPr>
            <w:tcW w:w="773" w:type="dxa"/>
          </w:tcPr>
          <w:p w14:paraId="633C3FEB" w14:textId="77777777" w:rsidR="00B54340" w:rsidRPr="0006405C" w:rsidRDefault="00B54340" w:rsidP="00D148F1">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10144" behindDoc="0" locked="0" layoutInCell="1" allowOverlap="1" wp14:anchorId="4F07A3ED" wp14:editId="73289FCC">
                      <wp:simplePos x="0" y="0"/>
                      <wp:positionH relativeFrom="leftMargin">
                        <wp:posOffset>-1072980</wp:posOffset>
                      </wp:positionH>
                      <wp:positionV relativeFrom="paragraph">
                        <wp:posOffset>97420</wp:posOffset>
                      </wp:positionV>
                      <wp:extent cx="1709738" cy="382906"/>
                      <wp:effectExtent l="0" t="3493" r="20638" b="20637"/>
                      <wp:wrapNone/>
                      <wp:docPr id="633673571" name="Text Box 63367357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4CEE8BD"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7A3ED" id="Text Box 633673571" o:spid="_x0000_s1096" type="#_x0000_t202" style="position:absolute;margin-left:-84.5pt;margin-top:7.65pt;width:134.65pt;height:30.15pt;rotation:-90;z-index:2519101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IFKMrBeAgAAyAQAAA4AAAAAAAAAAAAAAAAALgIAAGRycy9lMm9E&#10;b2MueG1sUEsBAi0AFAAGAAgAAAAhAFlQoDbgAAAACgEAAA8AAAAAAAAAAAAAAAAAuAQAAGRycy9k&#10;b3ducmV2LnhtbFBLBQYAAAAABAAEAPMAAADFBQAAAAA=&#10;" fillcolor="white [3201]" strokeweight=".5pt">
                      <v:textbox>
                        <w:txbxContent>
                          <w:p w14:paraId="64CEE8BD"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196CF44A" w14:textId="77777777" w:rsidR="00B54340" w:rsidRPr="0006405C" w:rsidRDefault="00B54340" w:rsidP="00D148F1">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B54340" w:rsidRPr="0006405C" w14:paraId="70EA403A" w14:textId="77777777" w:rsidTr="00D148F1">
        <w:trPr>
          <w:trHeight w:val="906"/>
        </w:trPr>
        <w:tc>
          <w:tcPr>
            <w:tcW w:w="773" w:type="dxa"/>
          </w:tcPr>
          <w:p w14:paraId="6D3C9329" w14:textId="77777777" w:rsidR="00B54340" w:rsidRPr="0006405C" w:rsidRDefault="00B54340" w:rsidP="00D148F1">
            <w:pPr>
              <w:rPr>
                <w:rFonts w:ascii="Calibri" w:hAnsi="Calibri" w:cs="Calibri"/>
                <w:sz w:val="72"/>
                <w:szCs w:val="12"/>
              </w:rPr>
            </w:pPr>
            <w:r w:rsidRPr="0006405C">
              <w:rPr>
                <w:rFonts w:ascii="Calibri" w:hAnsi="Calibri" w:cs="Calibri"/>
                <w:sz w:val="72"/>
                <w:szCs w:val="12"/>
              </w:rPr>
              <w:t>C</w:t>
            </w:r>
          </w:p>
        </w:tc>
        <w:tc>
          <w:tcPr>
            <w:tcW w:w="9124" w:type="dxa"/>
          </w:tcPr>
          <w:p w14:paraId="47E680DC" w14:textId="77777777" w:rsidR="00B54340" w:rsidRPr="0006405C" w:rsidRDefault="00B54340" w:rsidP="00D148F1">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5AED5C6" w14:textId="77777777" w:rsidR="00B54340" w:rsidRPr="00555E21" w:rsidRDefault="00B54340" w:rsidP="00B54340">
      <w:pPr>
        <w:rPr>
          <w:rFonts w:ascii="Calibri" w:hAnsi="Calibri" w:cs="Calibri"/>
          <w:sz w:val="12"/>
          <w:szCs w:val="12"/>
        </w:rPr>
      </w:pPr>
    </w:p>
    <w:p w14:paraId="74EDF7E9" w14:textId="7ADA8A20" w:rsidR="008E7704" w:rsidRPr="00555E21" w:rsidRDefault="008E7704" w:rsidP="008E7704">
      <w:pPr>
        <w:rPr>
          <w:rFonts w:ascii="Calibri" w:hAnsi="Calibri" w:cs="Calibri"/>
          <w:sz w:val="12"/>
          <w:szCs w:val="12"/>
        </w:rPr>
      </w:pPr>
    </w:p>
    <w:p w14:paraId="58C3DF3C" w14:textId="06DD9B8D" w:rsidR="0006322B" w:rsidRPr="00555E21" w:rsidRDefault="00B54340" w:rsidP="0006322B">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808768" behindDoc="0" locked="0" layoutInCell="1" allowOverlap="1" wp14:anchorId="3BBF11C0" wp14:editId="50CAE383">
                <wp:simplePos x="0" y="0"/>
                <wp:positionH relativeFrom="margin">
                  <wp:posOffset>4730398</wp:posOffset>
                </wp:positionH>
                <wp:positionV relativeFrom="paragraph">
                  <wp:posOffset>-355386</wp:posOffset>
                </wp:positionV>
                <wp:extent cx="1607185" cy="622935"/>
                <wp:effectExtent l="0" t="0" r="12065" b="24765"/>
                <wp:wrapNone/>
                <wp:docPr id="1367282465" name="Rectangle 75"/>
                <wp:cNvGraphicFramePr/>
                <a:graphic xmlns:a="http://schemas.openxmlformats.org/drawingml/2006/main">
                  <a:graphicData uri="http://schemas.microsoft.com/office/word/2010/wordprocessingShape">
                    <wps:wsp>
                      <wps:cNvSpPr/>
                      <wps:spPr>
                        <a:xfrm>
                          <a:off x="0" y="0"/>
                          <a:ext cx="1607185" cy="622935"/>
                        </a:xfrm>
                        <a:prstGeom prst="rect">
                          <a:avLst/>
                        </a:prstGeom>
                      </wps:spPr>
                      <wps:style>
                        <a:lnRef idx="2">
                          <a:schemeClr val="dk1"/>
                        </a:lnRef>
                        <a:fillRef idx="1">
                          <a:schemeClr val="lt1"/>
                        </a:fillRef>
                        <a:effectRef idx="0">
                          <a:schemeClr val="dk1"/>
                        </a:effectRef>
                        <a:fontRef idx="minor">
                          <a:schemeClr val="dk1"/>
                        </a:fontRef>
                      </wps:style>
                      <wps:txbx>
                        <w:txbxContent>
                          <w:p w14:paraId="0D5DF593" w14:textId="77777777" w:rsidR="00005735" w:rsidRDefault="00005735"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BF11C0" id="_x0000_s1097" style="position:absolute;margin-left:372.45pt;margin-top:-28pt;width:126.55pt;height:49.05pt;z-index:251808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" fillcolor="white [3201]" strokecolor="black [3200]" strokeweight="1.5pt">
                <v:textbox>
                  <w:txbxContent>
                    <w:p w14:paraId="0D5DF593" w14:textId="77777777" w:rsidR="00005735" w:rsidRDefault="00005735" w:rsidP="0006322B">
                      <w:r>
                        <w:t xml:space="preserve">Due date: </w:t>
                      </w:r>
                    </w:p>
                  </w:txbxContent>
                </v:textbox>
                <w10:wrap anchorx="margin"/>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09792" behindDoc="0" locked="0" layoutInCell="1" allowOverlap="1" wp14:anchorId="16A5163B" wp14:editId="3063F0FB">
                <wp:simplePos x="0" y="0"/>
                <wp:positionH relativeFrom="column">
                  <wp:posOffset>3445984</wp:posOffset>
                </wp:positionH>
                <wp:positionV relativeFrom="paragraph">
                  <wp:posOffset>-89405</wp:posOffset>
                </wp:positionV>
                <wp:extent cx="830580" cy="716280"/>
                <wp:effectExtent l="0" t="0" r="0" b="7620"/>
                <wp:wrapNone/>
                <wp:docPr id="1735419807" name="Rectangle 76"/>
                <wp:cNvGraphicFramePr/>
                <a:graphic xmlns:a="http://schemas.openxmlformats.org/drawingml/2006/main">
                  <a:graphicData uri="http://schemas.microsoft.com/office/word/2010/wordprocessingShape">
                    <wps:wsp>
                      <wps:cNvSpPr/>
                      <wps:spPr>
                        <a:xfrm>
                          <a:off x="0" y="0"/>
                          <a:ext cx="830580" cy="716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D13AB9" w14:textId="3109F729" w:rsidR="00005735" w:rsidRPr="00586302" w:rsidRDefault="00B54340" w:rsidP="0006322B">
                            <w:pPr>
                              <w:jc w:val="center"/>
                              <w:rPr>
                                <w:sz w:val="36"/>
                                <w:szCs w:val="36"/>
                              </w:rPr>
                            </w:pPr>
                            <w:r>
                              <w:rPr>
                                <w:sz w:val="36"/>
                                <w:szCs w:val="36"/>
                              </w:rPr>
                              <w:t xml:space="preserve">      </w:t>
                            </w:r>
                            <w:r w:rsidR="00005735"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5163B" id="_x0000_s1098" style="position:absolute;margin-left:271.35pt;margin-top:-7.05pt;width:65.4pt;height:56.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" filled="f" stroked="f">
                <v:textbox>
                  <w:txbxContent>
                    <w:p w14:paraId="30D13AB9" w14:textId="3109F729" w:rsidR="00005735" w:rsidRPr="00586302" w:rsidRDefault="00B54340" w:rsidP="0006322B">
                      <w:pPr>
                        <w:jc w:val="center"/>
                        <w:rPr>
                          <w:sz w:val="36"/>
                          <w:szCs w:val="36"/>
                        </w:rPr>
                      </w:pPr>
                      <w:r>
                        <w:rPr>
                          <w:sz w:val="36"/>
                          <w:szCs w:val="36"/>
                        </w:rPr>
                        <w:t xml:space="preserve">      </w:t>
                      </w:r>
                      <w:r w:rsidR="00005735" w:rsidRPr="00586302">
                        <w:rPr>
                          <w:sz w:val="36"/>
                          <w:szCs w:val="36"/>
                        </w:rPr>
                        <w:t>/10</w:t>
                      </w:r>
                    </w:p>
                  </w:txbxContent>
                </v:textbox>
              </v:rect>
            </w:pict>
          </mc:Fallback>
        </mc:AlternateContent>
      </w:r>
    </w:p>
    <w:p w14:paraId="43F1663F" w14:textId="77777777" w:rsidR="00F5238A" w:rsidRPr="00555E21" w:rsidRDefault="00F5238A" w:rsidP="00F56D72">
      <w:pPr>
        <w:rPr>
          <w:rFonts w:ascii="Calibri" w:hAnsi="Calibri" w:cs="Calibri"/>
        </w:rPr>
      </w:pPr>
    </w:p>
    <w:tbl>
      <w:tblPr>
        <w:tblStyle w:val="TableGrid"/>
        <w:tblpPr w:leftFromText="180" w:rightFromText="180" w:vertAnchor="page" w:horzAnchor="margin" w:tblpY="3153"/>
        <w:tblW w:w="9534" w:type="dxa"/>
        <w:tblLook w:val="04A0" w:firstRow="1" w:lastRow="0" w:firstColumn="1" w:lastColumn="0" w:noHBand="0" w:noVBand="1"/>
      </w:tblPr>
      <w:tblGrid>
        <w:gridCol w:w="3292"/>
        <w:gridCol w:w="5537"/>
        <w:gridCol w:w="705"/>
      </w:tblGrid>
      <w:tr w:rsidR="00194B29" w:rsidRPr="00555E21" w14:paraId="798CA989" w14:textId="77777777" w:rsidTr="00B54340">
        <w:trPr>
          <w:trHeight w:val="144"/>
        </w:trPr>
        <w:tc>
          <w:tcPr>
            <w:tcW w:w="3292" w:type="dxa"/>
            <w:vMerge w:val="restart"/>
            <w:shd w:val="clear" w:color="auto" w:fill="D9D9D9" w:themeFill="background1" w:themeFillShade="D9"/>
          </w:tcPr>
          <w:p w14:paraId="04433139" w14:textId="04E158E7" w:rsidR="00194B29" w:rsidRPr="00555E21" w:rsidRDefault="00194B29" w:rsidP="00194B29">
            <w:pPr>
              <w:rPr>
                <w:rFonts w:ascii="Calibri" w:hAnsi="Calibri" w:cs="Calibri"/>
              </w:rPr>
            </w:pPr>
            <w:r w:rsidRPr="00555E21">
              <w:rPr>
                <w:rFonts w:ascii="Calibri" w:hAnsi="Calibri" w:cs="Calibri"/>
              </w:rPr>
              <w:t>Q1.  Who wrote Romeo and Juliet?</w:t>
            </w:r>
          </w:p>
        </w:tc>
        <w:tc>
          <w:tcPr>
            <w:tcW w:w="5537" w:type="dxa"/>
            <w:shd w:val="clear" w:color="auto" w:fill="D9D9D9" w:themeFill="background1" w:themeFillShade="D9"/>
          </w:tcPr>
          <w:p w14:paraId="20C405DD" w14:textId="140C1B9C" w:rsidR="00194B29" w:rsidRPr="00555E21" w:rsidRDefault="00194B29" w:rsidP="00194B29">
            <w:pPr>
              <w:rPr>
                <w:rFonts w:ascii="Calibri" w:hAnsi="Calibri" w:cs="Calibri"/>
              </w:rPr>
            </w:pPr>
            <w:r w:rsidRPr="00555E21">
              <w:rPr>
                <w:rFonts w:ascii="Calibri" w:hAnsi="Calibri" w:cs="Calibri"/>
              </w:rPr>
              <w:t>- William Shakespeare</w:t>
            </w:r>
          </w:p>
        </w:tc>
        <w:tc>
          <w:tcPr>
            <w:tcW w:w="705" w:type="dxa"/>
            <w:shd w:val="clear" w:color="auto" w:fill="D9D9D9" w:themeFill="background1" w:themeFillShade="D9"/>
          </w:tcPr>
          <w:p w14:paraId="1B21C4EE" w14:textId="77777777" w:rsidR="00194B29" w:rsidRPr="00555E21" w:rsidRDefault="00194B29" w:rsidP="00194B29">
            <w:pPr>
              <w:rPr>
                <w:rFonts w:ascii="Calibri" w:hAnsi="Calibri" w:cs="Calibri"/>
              </w:rPr>
            </w:pPr>
          </w:p>
        </w:tc>
      </w:tr>
      <w:tr w:rsidR="00194B29" w:rsidRPr="00555E21" w14:paraId="36FE6EC3" w14:textId="77777777" w:rsidTr="00B54340">
        <w:trPr>
          <w:trHeight w:val="211"/>
        </w:trPr>
        <w:tc>
          <w:tcPr>
            <w:tcW w:w="3292" w:type="dxa"/>
            <w:vMerge/>
            <w:shd w:val="clear" w:color="auto" w:fill="D9D9D9" w:themeFill="background1" w:themeFillShade="D9"/>
          </w:tcPr>
          <w:p w14:paraId="2450ED20"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4FA59DF2" w14:textId="0C7C5011" w:rsidR="00194B29" w:rsidRPr="00555E21" w:rsidRDefault="00194B29" w:rsidP="00194B29">
            <w:pPr>
              <w:rPr>
                <w:rFonts w:ascii="Calibri" w:hAnsi="Calibri" w:cs="Calibri"/>
              </w:rPr>
            </w:pPr>
            <w:r w:rsidRPr="00555E21">
              <w:rPr>
                <w:rFonts w:ascii="Calibri" w:hAnsi="Calibri" w:cs="Calibri"/>
              </w:rPr>
              <w:t>- Charles Dickens</w:t>
            </w:r>
          </w:p>
        </w:tc>
        <w:tc>
          <w:tcPr>
            <w:tcW w:w="705" w:type="dxa"/>
            <w:shd w:val="clear" w:color="auto" w:fill="D9D9D9" w:themeFill="background1" w:themeFillShade="D9"/>
          </w:tcPr>
          <w:p w14:paraId="1FA92508" w14:textId="77777777" w:rsidR="00194B29" w:rsidRPr="00555E21" w:rsidRDefault="00194B29" w:rsidP="00194B29">
            <w:pPr>
              <w:rPr>
                <w:rFonts w:ascii="Calibri" w:hAnsi="Calibri" w:cs="Calibri"/>
              </w:rPr>
            </w:pPr>
          </w:p>
        </w:tc>
      </w:tr>
      <w:tr w:rsidR="00194B29" w:rsidRPr="00555E21" w14:paraId="3C688ED5" w14:textId="77777777" w:rsidTr="00B54340">
        <w:trPr>
          <w:trHeight w:val="322"/>
        </w:trPr>
        <w:tc>
          <w:tcPr>
            <w:tcW w:w="3292" w:type="dxa"/>
            <w:vMerge/>
            <w:shd w:val="clear" w:color="auto" w:fill="D9D9D9" w:themeFill="background1" w:themeFillShade="D9"/>
          </w:tcPr>
          <w:p w14:paraId="59EBF3EC"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4BF990B5" w14:textId="6C3A25A6" w:rsidR="00194B29" w:rsidRPr="00555E21" w:rsidRDefault="00194B29" w:rsidP="00194B29">
            <w:pPr>
              <w:rPr>
                <w:rFonts w:ascii="Calibri" w:hAnsi="Calibri" w:cs="Calibri"/>
              </w:rPr>
            </w:pPr>
            <w:r w:rsidRPr="00555E21">
              <w:rPr>
                <w:rFonts w:ascii="Calibri" w:hAnsi="Calibri" w:cs="Calibri"/>
              </w:rPr>
              <w:t>- JK Rowling</w:t>
            </w:r>
          </w:p>
        </w:tc>
        <w:tc>
          <w:tcPr>
            <w:tcW w:w="705" w:type="dxa"/>
            <w:shd w:val="clear" w:color="auto" w:fill="D9D9D9" w:themeFill="background1" w:themeFillShade="D9"/>
          </w:tcPr>
          <w:p w14:paraId="40313FC7" w14:textId="77777777" w:rsidR="00194B29" w:rsidRPr="00555E21" w:rsidRDefault="00194B29" w:rsidP="00194B29">
            <w:pPr>
              <w:rPr>
                <w:rFonts w:ascii="Calibri" w:hAnsi="Calibri" w:cs="Calibri"/>
              </w:rPr>
            </w:pPr>
          </w:p>
        </w:tc>
      </w:tr>
      <w:tr w:rsidR="00194B29" w:rsidRPr="00555E21" w14:paraId="0E0479FC" w14:textId="77777777" w:rsidTr="00B54340">
        <w:trPr>
          <w:trHeight w:val="174"/>
        </w:trPr>
        <w:tc>
          <w:tcPr>
            <w:tcW w:w="3292" w:type="dxa"/>
            <w:vMerge w:val="restart"/>
          </w:tcPr>
          <w:p w14:paraId="123C5D8B" w14:textId="601F4B11" w:rsidR="00194B29" w:rsidRPr="00555E21" w:rsidRDefault="00194B29" w:rsidP="00194B29">
            <w:pPr>
              <w:rPr>
                <w:rFonts w:ascii="Calibri" w:hAnsi="Calibri" w:cs="Calibri"/>
              </w:rPr>
            </w:pPr>
            <w:r w:rsidRPr="00555E21">
              <w:rPr>
                <w:rFonts w:ascii="Calibri" w:hAnsi="Calibri" w:cs="Calibri"/>
              </w:rPr>
              <w:t>Q2.  What type of play is Romeo and Juliet</w:t>
            </w:r>
          </w:p>
        </w:tc>
        <w:tc>
          <w:tcPr>
            <w:tcW w:w="5537" w:type="dxa"/>
          </w:tcPr>
          <w:p w14:paraId="30DD6102" w14:textId="17F59566" w:rsidR="00194B29" w:rsidRPr="00555E21" w:rsidRDefault="00194B29" w:rsidP="00194B29">
            <w:pPr>
              <w:rPr>
                <w:rFonts w:ascii="Calibri" w:hAnsi="Calibri" w:cs="Calibri"/>
              </w:rPr>
            </w:pPr>
            <w:r w:rsidRPr="00555E21">
              <w:rPr>
                <w:rFonts w:ascii="Calibri" w:hAnsi="Calibri" w:cs="Calibri"/>
              </w:rPr>
              <w:t>- Comedy</w:t>
            </w:r>
          </w:p>
        </w:tc>
        <w:tc>
          <w:tcPr>
            <w:tcW w:w="705" w:type="dxa"/>
          </w:tcPr>
          <w:p w14:paraId="37DF5674" w14:textId="77777777" w:rsidR="00194B29" w:rsidRPr="00555E21" w:rsidRDefault="00194B29" w:rsidP="00194B29">
            <w:pPr>
              <w:rPr>
                <w:rFonts w:ascii="Calibri" w:hAnsi="Calibri" w:cs="Calibri"/>
              </w:rPr>
            </w:pPr>
          </w:p>
        </w:tc>
      </w:tr>
      <w:tr w:rsidR="00194B29" w:rsidRPr="00555E21" w14:paraId="23EFE19E" w14:textId="77777777" w:rsidTr="00B54340">
        <w:trPr>
          <w:trHeight w:val="162"/>
        </w:trPr>
        <w:tc>
          <w:tcPr>
            <w:tcW w:w="3292" w:type="dxa"/>
            <w:vMerge/>
          </w:tcPr>
          <w:p w14:paraId="5CC863DB" w14:textId="77777777" w:rsidR="00194B29" w:rsidRPr="00555E21" w:rsidRDefault="00194B29" w:rsidP="00194B29">
            <w:pPr>
              <w:rPr>
                <w:rFonts w:ascii="Calibri" w:hAnsi="Calibri" w:cs="Calibri"/>
              </w:rPr>
            </w:pPr>
          </w:p>
        </w:tc>
        <w:tc>
          <w:tcPr>
            <w:tcW w:w="5537" w:type="dxa"/>
          </w:tcPr>
          <w:p w14:paraId="0EABA1F4" w14:textId="17061F4D" w:rsidR="00194B29" w:rsidRPr="00555E21" w:rsidRDefault="00194B29" w:rsidP="00194B29">
            <w:pPr>
              <w:rPr>
                <w:rFonts w:ascii="Calibri" w:hAnsi="Calibri" w:cs="Calibri"/>
              </w:rPr>
            </w:pPr>
            <w:r w:rsidRPr="00555E21">
              <w:rPr>
                <w:rFonts w:ascii="Calibri" w:hAnsi="Calibri" w:cs="Calibri"/>
              </w:rPr>
              <w:t>- Tragedy</w:t>
            </w:r>
          </w:p>
        </w:tc>
        <w:tc>
          <w:tcPr>
            <w:tcW w:w="705" w:type="dxa"/>
          </w:tcPr>
          <w:p w14:paraId="6970B580" w14:textId="77777777" w:rsidR="00194B29" w:rsidRPr="00555E21" w:rsidRDefault="00194B29" w:rsidP="00194B29">
            <w:pPr>
              <w:rPr>
                <w:rFonts w:ascii="Calibri" w:hAnsi="Calibri" w:cs="Calibri"/>
              </w:rPr>
            </w:pPr>
          </w:p>
        </w:tc>
      </w:tr>
      <w:tr w:rsidR="00194B29" w:rsidRPr="00555E21" w14:paraId="530A4347" w14:textId="77777777" w:rsidTr="00B54340">
        <w:trPr>
          <w:trHeight w:val="259"/>
        </w:trPr>
        <w:tc>
          <w:tcPr>
            <w:tcW w:w="3292" w:type="dxa"/>
            <w:vMerge/>
          </w:tcPr>
          <w:p w14:paraId="44AF3660" w14:textId="77777777" w:rsidR="00194B29" w:rsidRPr="00555E21" w:rsidRDefault="00194B29" w:rsidP="00194B29">
            <w:pPr>
              <w:rPr>
                <w:rFonts w:ascii="Calibri" w:hAnsi="Calibri" w:cs="Calibri"/>
              </w:rPr>
            </w:pPr>
          </w:p>
        </w:tc>
        <w:tc>
          <w:tcPr>
            <w:tcW w:w="5537" w:type="dxa"/>
          </w:tcPr>
          <w:p w14:paraId="10C5E1C3" w14:textId="4726FC61" w:rsidR="00194B29" w:rsidRPr="00555E21" w:rsidRDefault="00194B29" w:rsidP="00194B29">
            <w:pPr>
              <w:rPr>
                <w:rFonts w:ascii="Calibri" w:hAnsi="Calibri" w:cs="Calibri"/>
              </w:rPr>
            </w:pPr>
            <w:r w:rsidRPr="00555E21">
              <w:rPr>
                <w:rFonts w:ascii="Calibri" w:hAnsi="Calibri" w:cs="Calibri"/>
              </w:rPr>
              <w:t>- Mystery</w:t>
            </w:r>
          </w:p>
        </w:tc>
        <w:tc>
          <w:tcPr>
            <w:tcW w:w="705" w:type="dxa"/>
          </w:tcPr>
          <w:p w14:paraId="1272A400" w14:textId="77777777" w:rsidR="00194B29" w:rsidRPr="00555E21" w:rsidRDefault="00194B29" w:rsidP="00194B29">
            <w:pPr>
              <w:rPr>
                <w:rFonts w:ascii="Calibri" w:hAnsi="Calibri" w:cs="Calibri"/>
              </w:rPr>
            </w:pPr>
          </w:p>
        </w:tc>
      </w:tr>
      <w:tr w:rsidR="00194B29" w:rsidRPr="00555E21" w14:paraId="378BA2A3" w14:textId="77777777" w:rsidTr="00B54340">
        <w:trPr>
          <w:trHeight w:val="225"/>
        </w:trPr>
        <w:tc>
          <w:tcPr>
            <w:tcW w:w="3292" w:type="dxa"/>
            <w:vMerge w:val="restart"/>
            <w:shd w:val="clear" w:color="auto" w:fill="D9D9D9" w:themeFill="background1" w:themeFillShade="D9"/>
          </w:tcPr>
          <w:p w14:paraId="4BC3EC3C" w14:textId="26C1C24F" w:rsidR="00194B29" w:rsidRPr="00555E21" w:rsidRDefault="00194B29" w:rsidP="00194B29">
            <w:pPr>
              <w:rPr>
                <w:rFonts w:ascii="Calibri" w:hAnsi="Calibri" w:cs="Calibri"/>
              </w:rPr>
            </w:pPr>
            <w:r w:rsidRPr="00555E21">
              <w:rPr>
                <w:rFonts w:ascii="Calibri" w:hAnsi="Calibri" w:cs="Calibri"/>
              </w:rPr>
              <w:t xml:space="preserve">Q3.  Why </w:t>
            </w:r>
            <w:proofErr w:type="gramStart"/>
            <w:r w:rsidRPr="00555E21">
              <w:rPr>
                <w:rFonts w:ascii="Calibri" w:hAnsi="Calibri" w:cs="Calibri"/>
              </w:rPr>
              <w:t>can’t</w:t>
            </w:r>
            <w:proofErr w:type="gramEnd"/>
            <w:r w:rsidRPr="00555E21">
              <w:rPr>
                <w:rFonts w:ascii="Calibri" w:hAnsi="Calibri" w:cs="Calibri"/>
              </w:rPr>
              <w:t xml:space="preserve"> Romeo and Juliet be together?</w:t>
            </w:r>
          </w:p>
        </w:tc>
        <w:tc>
          <w:tcPr>
            <w:tcW w:w="5537" w:type="dxa"/>
            <w:shd w:val="clear" w:color="auto" w:fill="D9D9D9" w:themeFill="background1" w:themeFillShade="D9"/>
          </w:tcPr>
          <w:p w14:paraId="364A93C9" w14:textId="2706888B" w:rsidR="00194B29" w:rsidRPr="00555E21" w:rsidRDefault="00194B29" w:rsidP="00194B29">
            <w:pPr>
              <w:rPr>
                <w:rFonts w:ascii="Calibri" w:hAnsi="Calibri" w:cs="Calibri"/>
              </w:rPr>
            </w:pPr>
            <w:r w:rsidRPr="00555E21">
              <w:rPr>
                <w:rFonts w:ascii="Calibri" w:hAnsi="Calibri" w:cs="Calibri"/>
              </w:rPr>
              <w:t>- They are from rival families</w:t>
            </w:r>
          </w:p>
        </w:tc>
        <w:tc>
          <w:tcPr>
            <w:tcW w:w="705" w:type="dxa"/>
            <w:shd w:val="clear" w:color="auto" w:fill="D9D9D9" w:themeFill="background1" w:themeFillShade="D9"/>
          </w:tcPr>
          <w:p w14:paraId="661465A0" w14:textId="77777777" w:rsidR="00194B29" w:rsidRPr="00555E21" w:rsidRDefault="00194B29" w:rsidP="00194B29">
            <w:pPr>
              <w:rPr>
                <w:rFonts w:ascii="Calibri" w:hAnsi="Calibri" w:cs="Calibri"/>
              </w:rPr>
            </w:pPr>
          </w:p>
        </w:tc>
      </w:tr>
      <w:tr w:rsidR="00194B29" w:rsidRPr="00555E21" w14:paraId="1EE87A7A" w14:textId="77777777" w:rsidTr="00B54340">
        <w:trPr>
          <w:trHeight w:val="144"/>
        </w:trPr>
        <w:tc>
          <w:tcPr>
            <w:tcW w:w="3292" w:type="dxa"/>
            <w:vMerge/>
            <w:shd w:val="clear" w:color="auto" w:fill="D9D9D9" w:themeFill="background1" w:themeFillShade="D9"/>
          </w:tcPr>
          <w:p w14:paraId="02EB1631"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0FBF1A83" w14:textId="38ED9013" w:rsidR="00194B29" w:rsidRPr="00555E21" w:rsidRDefault="00194B29" w:rsidP="00194B29">
            <w:pPr>
              <w:rPr>
                <w:rFonts w:ascii="Calibri" w:hAnsi="Calibri" w:cs="Calibri"/>
              </w:rPr>
            </w:pPr>
            <w:r w:rsidRPr="00555E21">
              <w:rPr>
                <w:rFonts w:ascii="Calibri" w:hAnsi="Calibri" w:cs="Calibri"/>
              </w:rPr>
              <w:t>- They live far apart</w:t>
            </w:r>
          </w:p>
        </w:tc>
        <w:tc>
          <w:tcPr>
            <w:tcW w:w="705" w:type="dxa"/>
            <w:shd w:val="clear" w:color="auto" w:fill="D9D9D9" w:themeFill="background1" w:themeFillShade="D9"/>
          </w:tcPr>
          <w:p w14:paraId="3168DCB9" w14:textId="77777777" w:rsidR="00194B29" w:rsidRPr="00555E21" w:rsidRDefault="00194B29" w:rsidP="00194B29">
            <w:pPr>
              <w:rPr>
                <w:rFonts w:ascii="Calibri" w:hAnsi="Calibri" w:cs="Calibri"/>
              </w:rPr>
            </w:pPr>
          </w:p>
        </w:tc>
      </w:tr>
      <w:tr w:rsidR="00194B29" w:rsidRPr="00555E21" w14:paraId="5A6E8A0F" w14:textId="77777777" w:rsidTr="00B54340">
        <w:trPr>
          <w:trHeight w:val="211"/>
        </w:trPr>
        <w:tc>
          <w:tcPr>
            <w:tcW w:w="3292" w:type="dxa"/>
            <w:vMerge/>
            <w:shd w:val="clear" w:color="auto" w:fill="D9D9D9" w:themeFill="background1" w:themeFillShade="D9"/>
          </w:tcPr>
          <w:p w14:paraId="57AF68EB"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7F58EDF6" w14:textId="4A0DC579" w:rsidR="00194B29" w:rsidRPr="00555E21" w:rsidRDefault="00194B29" w:rsidP="00194B29">
            <w:pPr>
              <w:rPr>
                <w:rFonts w:ascii="Calibri" w:hAnsi="Calibri" w:cs="Calibri"/>
              </w:rPr>
            </w:pPr>
            <w:r w:rsidRPr="00555E21">
              <w:rPr>
                <w:rFonts w:ascii="Calibri" w:hAnsi="Calibri" w:cs="Calibri"/>
              </w:rPr>
              <w:t>- They don’t like each other</w:t>
            </w:r>
          </w:p>
        </w:tc>
        <w:tc>
          <w:tcPr>
            <w:tcW w:w="705" w:type="dxa"/>
            <w:shd w:val="clear" w:color="auto" w:fill="D9D9D9" w:themeFill="background1" w:themeFillShade="D9"/>
          </w:tcPr>
          <w:p w14:paraId="11ADFA78" w14:textId="77777777" w:rsidR="00194B29" w:rsidRPr="00555E21" w:rsidRDefault="00194B29" w:rsidP="00194B29">
            <w:pPr>
              <w:rPr>
                <w:rFonts w:ascii="Calibri" w:hAnsi="Calibri" w:cs="Calibri"/>
              </w:rPr>
            </w:pPr>
          </w:p>
        </w:tc>
      </w:tr>
      <w:tr w:rsidR="00194B29" w:rsidRPr="00555E21" w14:paraId="611EE0AC" w14:textId="77777777" w:rsidTr="00B54340">
        <w:trPr>
          <w:trHeight w:val="162"/>
        </w:trPr>
        <w:tc>
          <w:tcPr>
            <w:tcW w:w="3292" w:type="dxa"/>
            <w:vMerge w:val="restart"/>
          </w:tcPr>
          <w:p w14:paraId="5DB351B1" w14:textId="2CA44FDF" w:rsidR="00194B29" w:rsidRPr="00555E21" w:rsidRDefault="00194B29" w:rsidP="00194B29">
            <w:pPr>
              <w:rPr>
                <w:rFonts w:ascii="Calibri" w:hAnsi="Calibri" w:cs="Calibri"/>
              </w:rPr>
            </w:pPr>
            <w:r w:rsidRPr="00555E21">
              <w:rPr>
                <w:rFonts w:ascii="Calibri" w:hAnsi="Calibri" w:cs="Calibri"/>
              </w:rPr>
              <w:t>Q4.  What is the name of the theatre Shakespeare worked in?</w:t>
            </w:r>
          </w:p>
        </w:tc>
        <w:tc>
          <w:tcPr>
            <w:tcW w:w="5537" w:type="dxa"/>
          </w:tcPr>
          <w:p w14:paraId="4351D0E3" w14:textId="1886CFC6" w:rsidR="00194B29" w:rsidRPr="00555E21" w:rsidRDefault="00194B29" w:rsidP="00194B29">
            <w:pPr>
              <w:rPr>
                <w:rFonts w:ascii="Calibri" w:hAnsi="Calibri" w:cs="Calibri"/>
              </w:rPr>
            </w:pPr>
            <w:r w:rsidRPr="00555E21">
              <w:rPr>
                <w:rFonts w:ascii="Calibri" w:hAnsi="Calibri" w:cs="Calibri"/>
              </w:rPr>
              <w:t>- The Globe</w:t>
            </w:r>
          </w:p>
        </w:tc>
        <w:tc>
          <w:tcPr>
            <w:tcW w:w="705" w:type="dxa"/>
          </w:tcPr>
          <w:p w14:paraId="34C76949" w14:textId="77777777" w:rsidR="00194B29" w:rsidRPr="00555E21" w:rsidRDefault="00194B29" w:rsidP="00194B29">
            <w:pPr>
              <w:rPr>
                <w:rFonts w:ascii="Calibri" w:hAnsi="Calibri" w:cs="Calibri"/>
              </w:rPr>
            </w:pPr>
          </w:p>
        </w:tc>
      </w:tr>
      <w:tr w:rsidR="00194B29" w:rsidRPr="00555E21" w14:paraId="0341B85C" w14:textId="77777777" w:rsidTr="00B54340">
        <w:trPr>
          <w:trHeight w:val="211"/>
        </w:trPr>
        <w:tc>
          <w:tcPr>
            <w:tcW w:w="3292" w:type="dxa"/>
            <w:vMerge/>
          </w:tcPr>
          <w:p w14:paraId="789E0770" w14:textId="77777777" w:rsidR="00194B29" w:rsidRPr="00555E21" w:rsidRDefault="00194B29" w:rsidP="00194B29">
            <w:pPr>
              <w:rPr>
                <w:rFonts w:ascii="Calibri" w:hAnsi="Calibri" w:cs="Calibri"/>
              </w:rPr>
            </w:pPr>
          </w:p>
        </w:tc>
        <w:tc>
          <w:tcPr>
            <w:tcW w:w="5537" w:type="dxa"/>
          </w:tcPr>
          <w:p w14:paraId="61905589" w14:textId="051288D4" w:rsidR="00194B29" w:rsidRPr="00555E21" w:rsidRDefault="00194B29" w:rsidP="00194B29">
            <w:pPr>
              <w:rPr>
                <w:rFonts w:ascii="Calibri" w:hAnsi="Calibri" w:cs="Calibri"/>
              </w:rPr>
            </w:pPr>
            <w:r w:rsidRPr="00555E21">
              <w:rPr>
                <w:rFonts w:ascii="Calibri" w:hAnsi="Calibri" w:cs="Calibri"/>
              </w:rPr>
              <w:t>- The Royal Court</w:t>
            </w:r>
          </w:p>
        </w:tc>
        <w:tc>
          <w:tcPr>
            <w:tcW w:w="705" w:type="dxa"/>
          </w:tcPr>
          <w:p w14:paraId="792E60BA" w14:textId="77777777" w:rsidR="00194B29" w:rsidRPr="00555E21" w:rsidRDefault="00194B29" w:rsidP="00194B29">
            <w:pPr>
              <w:rPr>
                <w:rFonts w:ascii="Calibri" w:hAnsi="Calibri" w:cs="Calibri"/>
              </w:rPr>
            </w:pPr>
          </w:p>
        </w:tc>
      </w:tr>
      <w:tr w:rsidR="00194B29" w:rsidRPr="00555E21" w14:paraId="1C295C1A" w14:textId="77777777" w:rsidTr="00B54340">
        <w:trPr>
          <w:trHeight w:val="241"/>
        </w:trPr>
        <w:tc>
          <w:tcPr>
            <w:tcW w:w="3292" w:type="dxa"/>
            <w:vMerge/>
          </w:tcPr>
          <w:p w14:paraId="0B4A4D69" w14:textId="77777777" w:rsidR="00194B29" w:rsidRPr="00555E21" w:rsidRDefault="00194B29" w:rsidP="00194B29">
            <w:pPr>
              <w:rPr>
                <w:rFonts w:ascii="Calibri" w:hAnsi="Calibri" w:cs="Calibri"/>
              </w:rPr>
            </w:pPr>
          </w:p>
        </w:tc>
        <w:tc>
          <w:tcPr>
            <w:tcW w:w="5537" w:type="dxa"/>
          </w:tcPr>
          <w:p w14:paraId="3C885A29" w14:textId="49E8D237" w:rsidR="00194B29" w:rsidRPr="00555E21" w:rsidRDefault="00194B29" w:rsidP="00194B29">
            <w:pPr>
              <w:rPr>
                <w:rFonts w:ascii="Calibri" w:hAnsi="Calibri" w:cs="Calibri"/>
              </w:rPr>
            </w:pPr>
            <w:r w:rsidRPr="00555E21">
              <w:rPr>
                <w:rFonts w:ascii="Calibri" w:hAnsi="Calibri" w:cs="Calibri"/>
              </w:rPr>
              <w:t>- The National Theatre</w:t>
            </w:r>
          </w:p>
        </w:tc>
        <w:tc>
          <w:tcPr>
            <w:tcW w:w="705" w:type="dxa"/>
          </w:tcPr>
          <w:p w14:paraId="55F7BD63" w14:textId="77777777" w:rsidR="00194B29" w:rsidRPr="00555E21" w:rsidRDefault="00194B29" w:rsidP="00194B29">
            <w:pPr>
              <w:rPr>
                <w:rFonts w:ascii="Calibri" w:hAnsi="Calibri" w:cs="Calibri"/>
              </w:rPr>
            </w:pPr>
          </w:p>
        </w:tc>
      </w:tr>
      <w:tr w:rsidR="00194B29" w:rsidRPr="00555E21" w14:paraId="353894FC" w14:textId="77777777" w:rsidTr="00B54340">
        <w:trPr>
          <w:trHeight w:val="211"/>
        </w:trPr>
        <w:tc>
          <w:tcPr>
            <w:tcW w:w="3292" w:type="dxa"/>
            <w:vMerge w:val="restart"/>
            <w:shd w:val="clear" w:color="auto" w:fill="D9D9D9" w:themeFill="background1" w:themeFillShade="D9"/>
          </w:tcPr>
          <w:p w14:paraId="79BF22D0" w14:textId="11AE7C3D" w:rsidR="00194B29" w:rsidRPr="00555E21" w:rsidRDefault="00194B29" w:rsidP="00194B29">
            <w:pPr>
              <w:rPr>
                <w:rFonts w:ascii="Calibri" w:hAnsi="Calibri" w:cs="Calibri"/>
              </w:rPr>
            </w:pPr>
            <w:r w:rsidRPr="00555E21">
              <w:rPr>
                <w:rFonts w:ascii="Calibri" w:hAnsi="Calibri" w:cs="Calibri"/>
              </w:rPr>
              <w:t>Q5.   Which of these is a vocal skill?</w:t>
            </w:r>
          </w:p>
        </w:tc>
        <w:tc>
          <w:tcPr>
            <w:tcW w:w="5537" w:type="dxa"/>
            <w:shd w:val="clear" w:color="auto" w:fill="D9D9D9" w:themeFill="background1" w:themeFillShade="D9"/>
          </w:tcPr>
          <w:p w14:paraId="34A78FCE" w14:textId="01E74F98" w:rsidR="00194B29" w:rsidRPr="00555E21" w:rsidRDefault="00194B29" w:rsidP="00194B29">
            <w:pPr>
              <w:rPr>
                <w:rFonts w:ascii="Calibri" w:hAnsi="Calibri" w:cs="Calibri"/>
                <w:color w:val="EE0000"/>
              </w:rPr>
            </w:pPr>
            <w:r w:rsidRPr="00555E21">
              <w:rPr>
                <w:rFonts w:ascii="Calibri" w:hAnsi="Calibri" w:cs="Calibri"/>
              </w:rPr>
              <w:t>- Gesture</w:t>
            </w:r>
          </w:p>
        </w:tc>
        <w:tc>
          <w:tcPr>
            <w:tcW w:w="705" w:type="dxa"/>
            <w:shd w:val="clear" w:color="auto" w:fill="D9D9D9" w:themeFill="background1" w:themeFillShade="D9"/>
          </w:tcPr>
          <w:p w14:paraId="1B44B09F" w14:textId="77777777" w:rsidR="00194B29" w:rsidRPr="00555E21" w:rsidRDefault="00194B29" w:rsidP="00194B29">
            <w:pPr>
              <w:rPr>
                <w:rFonts w:ascii="Calibri" w:hAnsi="Calibri" w:cs="Calibri"/>
              </w:rPr>
            </w:pPr>
          </w:p>
        </w:tc>
      </w:tr>
      <w:tr w:rsidR="00194B29" w:rsidRPr="00555E21" w14:paraId="50F53010" w14:textId="77777777" w:rsidTr="00B54340">
        <w:trPr>
          <w:trHeight w:val="113"/>
        </w:trPr>
        <w:tc>
          <w:tcPr>
            <w:tcW w:w="3292" w:type="dxa"/>
            <w:vMerge/>
            <w:shd w:val="clear" w:color="auto" w:fill="D9D9D9" w:themeFill="background1" w:themeFillShade="D9"/>
          </w:tcPr>
          <w:p w14:paraId="56B85D7D"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79E76B5C" w14:textId="3A7EDD2F" w:rsidR="00194B29" w:rsidRPr="00555E21" w:rsidRDefault="00194B29" w:rsidP="00194B29">
            <w:pPr>
              <w:rPr>
                <w:rFonts w:ascii="Calibri" w:hAnsi="Calibri" w:cs="Calibri"/>
                <w:color w:val="EE0000"/>
              </w:rPr>
            </w:pPr>
            <w:r w:rsidRPr="00555E21">
              <w:rPr>
                <w:rFonts w:ascii="Calibri" w:hAnsi="Calibri" w:cs="Calibri"/>
              </w:rPr>
              <w:t>- Tone</w:t>
            </w:r>
          </w:p>
        </w:tc>
        <w:tc>
          <w:tcPr>
            <w:tcW w:w="705" w:type="dxa"/>
            <w:shd w:val="clear" w:color="auto" w:fill="D9D9D9" w:themeFill="background1" w:themeFillShade="D9"/>
          </w:tcPr>
          <w:p w14:paraId="3E0E984A" w14:textId="77777777" w:rsidR="00194B29" w:rsidRPr="00555E21" w:rsidRDefault="00194B29" w:rsidP="00194B29">
            <w:pPr>
              <w:rPr>
                <w:rFonts w:ascii="Calibri" w:hAnsi="Calibri" w:cs="Calibri"/>
              </w:rPr>
            </w:pPr>
          </w:p>
        </w:tc>
      </w:tr>
      <w:tr w:rsidR="00194B29" w:rsidRPr="00555E21" w14:paraId="310F6EE5" w14:textId="77777777" w:rsidTr="00B54340">
        <w:trPr>
          <w:trHeight w:val="241"/>
        </w:trPr>
        <w:tc>
          <w:tcPr>
            <w:tcW w:w="3292" w:type="dxa"/>
            <w:vMerge/>
            <w:shd w:val="clear" w:color="auto" w:fill="D9D9D9" w:themeFill="background1" w:themeFillShade="D9"/>
          </w:tcPr>
          <w:p w14:paraId="6941C634" w14:textId="77777777" w:rsidR="00194B29" w:rsidRPr="00555E21" w:rsidRDefault="00194B29" w:rsidP="00194B29">
            <w:pPr>
              <w:rPr>
                <w:rFonts w:ascii="Calibri" w:hAnsi="Calibri" w:cs="Calibri"/>
              </w:rPr>
            </w:pPr>
          </w:p>
        </w:tc>
        <w:tc>
          <w:tcPr>
            <w:tcW w:w="5537" w:type="dxa"/>
            <w:shd w:val="clear" w:color="auto" w:fill="D9D9D9" w:themeFill="background1" w:themeFillShade="D9"/>
          </w:tcPr>
          <w:p w14:paraId="1B5DA46A" w14:textId="087E5FA5" w:rsidR="00194B29" w:rsidRPr="00555E21" w:rsidRDefault="00194B29" w:rsidP="00194B29">
            <w:pPr>
              <w:rPr>
                <w:rFonts w:ascii="Calibri" w:hAnsi="Calibri" w:cs="Calibri"/>
                <w:color w:val="EE0000"/>
              </w:rPr>
            </w:pPr>
            <w:r w:rsidRPr="00555E21">
              <w:rPr>
                <w:rFonts w:ascii="Calibri" w:hAnsi="Calibri" w:cs="Calibri"/>
              </w:rPr>
              <w:t>- Levels</w:t>
            </w:r>
          </w:p>
        </w:tc>
        <w:tc>
          <w:tcPr>
            <w:tcW w:w="705" w:type="dxa"/>
            <w:shd w:val="clear" w:color="auto" w:fill="D9D9D9" w:themeFill="background1" w:themeFillShade="D9"/>
          </w:tcPr>
          <w:p w14:paraId="72794315" w14:textId="77777777" w:rsidR="00194B29" w:rsidRPr="00555E21" w:rsidRDefault="00194B29" w:rsidP="00194B29">
            <w:pPr>
              <w:rPr>
                <w:rFonts w:ascii="Calibri" w:hAnsi="Calibri" w:cs="Calibri"/>
              </w:rPr>
            </w:pPr>
          </w:p>
        </w:tc>
      </w:tr>
      <w:tr w:rsidR="005545F3" w:rsidRPr="00555E21" w14:paraId="18C2C13D" w14:textId="77777777" w:rsidTr="00B54340">
        <w:trPr>
          <w:trHeight w:val="231"/>
        </w:trPr>
        <w:tc>
          <w:tcPr>
            <w:tcW w:w="3292" w:type="dxa"/>
            <w:vMerge w:val="restart"/>
          </w:tcPr>
          <w:p w14:paraId="381E212E" w14:textId="3AF73609" w:rsidR="005545F3" w:rsidRPr="00555E21" w:rsidRDefault="005545F3" w:rsidP="005545F3">
            <w:pPr>
              <w:rPr>
                <w:rFonts w:ascii="Calibri" w:hAnsi="Calibri" w:cs="Calibri"/>
              </w:rPr>
            </w:pPr>
            <w:r w:rsidRPr="00555E21">
              <w:rPr>
                <w:rFonts w:ascii="Calibri" w:hAnsi="Calibri" w:cs="Calibri"/>
              </w:rPr>
              <w:t>Q6.  Why do actors use facial expressions?</w:t>
            </w:r>
          </w:p>
        </w:tc>
        <w:tc>
          <w:tcPr>
            <w:tcW w:w="5537" w:type="dxa"/>
          </w:tcPr>
          <w:p w14:paraId="76EBC151" w14:textId="33D22EC8" w:rsidR="005545F3" w:rsidRPr="00555E21" w:rsidRDefault="005545F3" w:rsidP="005545F3">
            <w:pPr>
              <w:rPr>
                <w:rFonts w:ascii="Calibri" w:hAnsi="Calibri" w:cs="Calibri"/>
                <w:color w:val="EE0000"/>
                <w:sz w:val="21"/>
                <w:szCs w:val="21"/>
              </w:rPr>
            </w:pPr>
            <w:r w:rsidRPr="00555E21">
              <w:rPr>
                <w:rFonts w:ascii="Calibri" w:hAnsi="Calibri" w:cs="Calibri"/>
              </w:rPr>
              <w:t>- To show emotion</w:t>
            </w:r>
          </w:p>
        </w:tc>
        <w:tc>
          <w:tcPr>
            <w:tcW w:w="705" w:type="dxa"/>
          </w:tcPr>
          <w:p w14:paraId="4D6437F0" w14:textId="77777777" w:rsidR="005545F3" w:rsidRPr="00555E21" w:rsidRDefault="005545F3" w:rsidP="005545F3">
            <w:pPr>
              <w:rPr>
                <w:rFonts w:ascii="Calibri" w:hAnsi="Calibri" w:cs="Calibri"/>
              </w:rPr>
            </w:pPr>
          </w:p>
        </w:tc>
      </w:tr>
      <w:tr w:rsidR="005545F3" w:rsidRPr="00555E21" w14:paraId="295AA35B" w14:textId="77777777" w:rsidTr="00B54340">
        <w:trPr>
          <w:trHeight w:val="144"/>
        </w:trPr>
        <w:tc>
          <w:tcPr>
            <w:tcW w:w="3292" w:type="dxa"/>
            <w:vMerge/>
          </w:tcPr>
          <w:p w14:paraId="027C0CD8" w14:textId="77777777" w:rsidR="005545F3" w:rsidRPr="00555E21" w:rsidRDefault="005545F3" w:rsidP="005545F3">
            <w:pPr>
              <w:rPr>
                <w:rFonts w:ascii="Calibri" w:hAnsi="Calibri" w:cs="Calibri"/>
              </w:rPr>
            </w:pPr>
          </w:p>
        </w:tc>
        <w:tc>
          <w:tcPr>
            <w:tcW w:w="5537" w:type="dxa"/>
          </w:tcPr>
          <w:p w14:paraId="6C05591D" w14:textId="0409D3FA" w:rsidR="005545F3" w:rsidRPr="00555E21" w:rsidRDefault="005545F3" w:rsidP="005545F3">
            <w:pPr>
              <w:rPr>
                <w:rFonts w:ascii="Calibri" w:hAnsi="Calibri" w:cs="Calibri"/>
                <w:color w:val="EE0000"/>
              </w:rPr>
            </w:pPr>
            <w:r w:rsidRPr="00555E21">
              <w:rPr>
                <w:rFonts w:ascii="Calibri" w:hAnsi="Calibri" w:cs="Calibri"/>
              </w:rPr>
              <w:t>- To remember lines</w:t>
            </w:r>
          </w:p>
        </w:tc>
        <w:tc>
          <w:tcPr>
            <w:tcW w:w="705" w:type="dxa"/>
          </w:tcPr>
          <w:p w14:paraId="2438928B" w14:textId="77777777" w:rsidR="005545F3" w:rsidRPr="00555E21" w:rsidRDefault="005545F3" w:rsidP="005545F3">
            <w:pPr>
              <w:rPr>
                <w:rFonts w:ascii="Calibri" w:hAnsi="Calibri" w:cs="Calibri"/>
              </w:rPr>
            </w:pPr>
          </w:p>
        </w:tc>
      </w:tr>
      <w:tr w:rsidR="005545F3" w:rsidRPr="00555E21" w14:paraId="6963D796" w14:textId="77777777" w:rsidTr="00B54340">
        <w:trPr>
          <w:trHeight w:val="222"/>
        </w:trPr>
        <w:tc>
          <w:tcPr>
            <w:tcW w:w="3292" w:type="dxa"/>
            <w:vMerge/>
          </w:tcPr>
          <w:p w14:paraId="1539B121" w14:textId="77777777" w:rsidR="005545F3" w:rsidRPr="00555E21" w:rsidRDefault="005545F3" w:rsidP="005545F3">
            <w:pPr>
              <w:rPr>
                <w:rFonts w:ascii="Calibri" w:hAnsi="Calibri" w:cs="Calibri"/>
              </w:rPr>
            </w:pPr>
          </w:p>
        </w:tc>
        <w:tc>
          <w:tcPr>
            <w:tcW w:w="5537" w:type="dxa"/>
          </w:tcPr>
          <w:p w14:paraId="614CF503" w14:textId="4522A3C7" w:rsidR="005545F3" w:rsidRPr="00555E21" w:rsidRDefault="005545F3" w:rsidP="005545F3">
            <w:pPr>
              <w:rPr>
                <w:rFonts w:ascii="Calibri" w:hAnsi="Calibri" w:cs="Calibri"/>
                <w:color w:val="EE0000"/>
              </w:rPr>
            </w:pPr>
            <w:r w:rsidRPr="00555E21">
              <w:rPr>
                <w:rFonts w:ascii="Calibri" w:hAnsi="Calibri" w:cs="Calibri"/>
              </w:rPr>
              <w:t>- To change scenes</w:t>
            </w:r>
          </w:p>
        </w:tc>
        <w:tc>
          <w:tcPr>
            <w:tcW w:w="705" w:type="dxa"/>
          </w:tcPr>
          <w:p w14:paraId="60604C81" w14:textId="77777777" w:rsidR="005545F3" w:rsidRPr="00555E21" w:rsidRDefault="005545F3" w:rsidP="005545F3">
            <w:pPr>
              <w:rPr>
                <w:rFonts w:ascii="Calibri" w:hAnsi="Calibri" w:cs="Calibri"/>
              </w:rPr>
            </w:pPr>
          </w:p>
        </w:tc>
      </w:tr>
      <w:tr w:rsidR="005545F3" w:rsidRPr="00555E21" w14:paraId="55EBEB1E" w14:textId="77777777" w:rsidTr="00B54340">
        <w:trPr>
          <w:trHeight w:val="118"/>
        </w:trPr>
        <w:tc>
          <w:tcPr>
            <w:tcW w:w="3292" w:type="dxa"/>
            <w:vMerge w:val="restart"/>
            <w:shd w:val="clear" w:color="auto" w:fill="D9D9D9" w:themeFill="background1" w:themeFillShade="D9"/>
          </w:tcPr>
          <w:p w14:paraId="365296D2" w14:textId="436BE044" w:rsidR="005545F3" w:rsidRPr="00555E21" w:rsidRDefault="005545F3" w:rsidP="005545F3">
            <w:pPr>
              <w:rPr>
                <w:rFonts w:ascii="Calibri" w:hAnsi="Calibri" w:cs="Calibri"/>
              </w:rPr>
            </w:pPr>
            <w:r w:rsidRPr="00555E21">
              <w:rPr>
                <w:rFonts w:ascii="Calibri" w:hAnsi="Calibri" w:cs="Calibri"/>
              </w:rPr>
              <w:t>Q7. What is “pace” in vocal skills?</w:t>
            </w:r>
          </w:p>
        </w:tc>
        <w:tc>
          <w:tcPr>
            <w:tcW w:w="5537" w:type="dxa"/>
            <w:shd w:val="clear" w:color="auto" w:fill="D9D9D9" w:themeFill="background1" w:themeFillShade="D9"/>
          </w:tcPr>
          <w:p w14:paraId="1970BD66" w14:textId="757F43A6" w:rsidR="005545F3" w:rsidRPr="00555E21" w:rsidRDefault="005545F3" w:rsidP="005545F3">
            <w:pPr>
              <w:rPr>
                <w:rFonts w:ascii="Calibri" w:hAnsi="Calibri" w:cs="Calibri"/>
                <w:color w:val="EE0000"/>
              </w:rPr>
            </w:pPr>
            <w:r w:rsidRPr="00555E21">
              <w:rPr>
                <w:rFonts w:ascii="Calibri" w:hAnsi="Calibri" w:cs="Calibri"/>
              </w:rPr>
              <w:t>- How fast or slow you speak</w:t>
            </w:r>
          </w:p>
        </w:tc>
        <w:tc>
          <w:tcPr>
            <w:tcW w:w="705" w:type="dxa"/>
            <w:shd w:val="clear" w:color="auto" w:fill="D9D9D9" w:themeFill="background1" w:themeFillShade="D9"/>
          </w:tcPr>
          <w:p w14:paraId="151EB3FF" w14:textId="77777777" w:rsidR="005545F3" w:rsidRPr="00555E21" w:rsidRDefault="005545F3" w:rsidP="005545F3">
            <w:pPr>
              <w:rPr>
                <w:rFonts w:ascii="Calibri" w:hAnsi="Calibri" w:cs="Calibri"/>
              </w:rPr>
            </w:pPr>
          </w:p>
        </w:tc>
      </w:tr>
      <w:tr w:rsidR="005545F3" w:rsidRPr="00555E21" w14:paraId="0BD384DC" w14:textId="77777777" w:rsidTr="00B54340">
        <w:trPr>
          <w:trHeight w:val="173"/>
        </w:trPr>
        <w:tc>
          <w:tcPr>
            <w:tcW w:w="3292" w:type="dxa"/>
            <w:vMerge/>
            <w:shd w:val="clear" w:color="auto" w:fill="D9D9D9" w:themeFill="background1" w:themeFillShade="D9"/>
          </w:tcPr>
          <w:p w14:paraId="56A7C18D" w14:textId="77777777" w:rsidR="005545F3" w:rsidRPr="00555E21" w:rsidRDefault="005545F3" w:rsidP="005545F3">
            <w:pPr>
              <w:rPr>
                <w:rFonts w:ascii="Calibri" w:hAnsi="Calibri" w:cs="Calibri"/>
              </w:rPr>
            </w:pPr>
          </w:p>
        </w:tc>
        <w:tc>
          <w:tcPr>
            <w:tcW w:w="5537" w:type="dxa"/>
            <w:shd w:val="clear" w:color="auto" w:fill="D9D9D9" w:themeFill="background1" w:themeFillShade="D9"/>
          </w:tcPr>
          <w:p w14:paraId="7CB92E63" w14:textId="47ADDD2F" w:rsidR="005545F3" w:rsidRPr="00555E21" w:rsidRDefault="005545F3" w:rsidP="005545F3">
            <w:pPr>
              <w:rPr>
                <w:rFonts w:ascii="Calibri" w:hAnsi="Calibri" w:cs="Calibri"/>
                <w:color w:val="EE0000"/>
              </w:rPr>
            </w:pPr>
            <w:r w:rsidRPr="00555E21">
              <w:rPr>
                <w:rFonts w:ascii="Calibri" w:hAnsi="Calibri" w:cs="Calibri"/>
              </w:rPr>
              <w:t>- How loudly you shout</w:t>
            </w:r>
          </w:p>
        </w:tc>
        <w:tc>
          <w:tcPr>
            <w:tcW w:w="705" w:type="dxa"/>
            <w:shd w:val="clear" w:color="auto" w:fill="D9D9D9" w:themeFill="background1" w:themeFillShade="D9"/>
          </w:tcPr>
          <w:p w14:paraId="673588F1" w14:textId="77777777" w:rsidR="005545F3" w:rsidRPr="00555E21" w:rsidRDefault="005545F3" w:rsidP="005545F3">
            <w:pPr>
              <w:rPr>
                <w:rFonts w:ascii="Calibri" w:hAnsi="Calibri" w:cs="Calibri"/>
              </w:rPr>
            </w:pPr>
          </w:p>
        </w:tc>
      </w:tr>
      <w:tr w:rsidR="005545F3" w:rsidRPr="00555E21" w14:paraId="43EB0FD6" w14:textId="77777777" w:rsidTr="00B54340">
        <w:trPr>
          <w:trHeight w:val="271"/>
        </w:trPr>
        <w:tc>
          <w:tcPr>
            <w:tcW w:w="3292" w:type="dxa"/>
            <w:vMerge/>
            <w:shd w:val="clear" w:color="auto" w:fill="D9D9D9" w:themeFill="background1" w:themeFillShade="D9"/>
          </w:tcPr>
          <w:p w14:paraId="4C9C9056" w14:textId="77777777" w:rsidR="005545F3" w:rsidRPr="00555E21" w:rsidRDefault="005545F3" w:rsidP="005545F3">
            <w:pPr>
              <w:rPr>
                <w:rFonts w:ascii="Calibri" w:hAnsi="Calibri" w:cs="Calibri"/>
              </w:rPr>
            </w:pPr>
          </w:p>
        </w:tc>
        <w:tc>
          <w:tcPr>
            <w:tcW w:w="5537" w:type="dxa"/>
            <w:shd w:val="clear" w:color="auto" w:fill="D9D9D9" w:themeFill="background1" w:themeFillShade="D9"/>
          </w:tcPr>
          <w:p w14:paraId="2D5A17B9" w14:textId="6AB3E9C6" w:rsidR="005545F3" w:rsidRPr="00555E21" w:rsidRDefault="005545F3" w:rsidP="005545F3">
            <w:pPr>
              <w:rPr>
                <w:rFonts w:ascii="Calibri" w:hAnsi="Calibri" w:cs="Calibri"/>
                <w:color w:val="EE0000"/>
              </w:rPr>
            </w:pPr>
            <w:r w:rsidRPr="00555E21">
              <w:rPr>
                <w:rFonts w:ascii="Calibri" w:hAnsi="Calibri" w:cs="Calibri"/>
              </w:rPr>
              <w:t>- How high or low your voice is</w:t>
            </w:r>
          </w:p>
        </w:tc>
        <w:tc>
          <w:tcPr>
            <w:tcW w:w="705" w:type="dxa"/>
            <w:shd w:val="clear" w:color="auto" w:fill="D9D9D9" w:themeFill="background1" w:themeFillShade="D9"/>
          </w:tcPr>
          <w:p w14:paraId="744CDDEF" w14:textId="77777777" w:rsidR="005545F3" w:rsidRPr="00555E21" w:rsidRDefault="005545F3" w:rsidP="005545F3">
            <w:pPr>
              <w:rPr>
                <w:rFonts w:ascii="Calibri" w:hAnsi="Calibri" w:cs="Calibri"/>
              </w:rPr>
            </w:pPr>
          </w:p>
        </w:tc>
      </w:tr>
      <w:tr w:rsidR="004C11BD" w:rsidRPr="00555E21" w14:paraId="14F7456F" w14:textId="77777777" w:rsidTr="00B54340">
        <w:trPr>
          <w:trHeight w:val="183"/>
        </w:trPr>
        <w:tc>
          <w:tcPr>
            <w:tcW w:w="3292" w:type="dxa"/>
            <w:vMerge w:val="restart"/>
          </w:tcPr>
          <w:p w14:paraId="2BCB61E1" w14:textId="4F72C418" w:rsidR="004C11BD" w:rsidRPr="00555E21" w:rsidRDefault="004C11BD" w:rsidP="004C11BD">
            <w:pPr>
              <w:rPr>
                <w:rFonts w:ascii="Calibri" w:hAnsi="Calibri" w:cs="Calibri"/>
              </w:rPr>
            </w:pPr>
            <w:r w:rsidRPr="00555E21">
              <w:rPr>
                <w:rFonts w:ascii="Calibri" w:hAnsi="Calibri" w:cs="Calibri"/>
              </w:rPr>
              <w:t>Q8.  What does “volume” refer to in drama?</w:t>
            </w:r>
          </w:p>
        </w:tc>
        <w:tc>
          <w:tcPr>
            <w:tcW w:w="5537" w:type="dxa"/>
          </w:tcPr>
          <w:p w14:paraId="3476C61D" w14:textId="0E0451B1" w:rsidR="004C11BD" w:rsidRPr="00555E21" w:rsidRDefault="004C11BD" w:rsidP="004C11BD">
            <w:pPr>
              <w:rPr>
                <w:rFonts w:ascii="Calibri" w:hAnsi="Calibri" w:cs="Calibri"/>
                <w:color w:val="EE0000"/>
              </w:rPr>
            </w:pPr>
            <w:r w:rsidRPr="00555E21">
              <w:rPr>
                <w:rFonts w:ascii="Calibri" w:hAnsi="Calibri" w:cs="Calibri"/>
              </w:rPr>
              <w:t>- How fast you speak</w:t>
            </w:r>
          </w:p>
        </w:tc>
        <w:tc>
          <w:tcPr>
            <w:tcW w:w="705" w:type="dxa"/>
          </w:tcPr>
          <w:p w14:paraId="4B9B040D" w14:textId="77777777" w:rsidR="004C11BD" w:rsidRPr="00555E21" w:rsidRDefault="004C11BD" w:rsidP="004C11BD">
            <w:pPr>
              <w:rPr>
                <w:rFonts w:ascii="Calibri" w:hAnsi="Calibri" w:cs="Calibri"/>
              </w:rPr>
            </w:pPr>
          </w:p>
        </w:tc>
      </w:tr>
      <w:tr w:rsidR="004C11BD" w:rsidRPr="00555E21" w14:paraId="420662FD" w14:textId="77777777" w:rsidTr="00B54340">
        <w:trPr>
          <w:trHeight w:val="124"/>
        </w:trPr>
        <w:tc>
          <w:tcPr>
            <w:tcW w:w="3292" w:type="dxa"/>
            <w:vMerge/>
          </w:tcPr>
          <w:p w14:paraId="6D2F7D93" w14:textId="77777777" w:rsidR="004C11BD" w:rsidRPr="00555E21" w:rsidRDefault="004C11BD" w:rsidP="004C11BD">
            <w:pPr>
              <w:rPr>
                <w:rFonts w:ascii="Calibri" w:hAnsi="Calibri" w:cs="Calibri"/>
              </w:rPr>
            </w:pPr>
          </w:p>
        </w:tc>
        <w:tc>
          <w:tcPr>
            <w:tcW w:w="5537" w:type="dxa"/>
          </w:tcPr>
          <w:p w14:paraId="51F170D4" w14:textId="6D6C96CE" w:rsidR="004C11BD" w:rsidRPr="00555E21" w:rsidRDefault="004C11BD" w:rsidP="004C11BD">
            <w:pPr>
              <w:rPr>
                <w:rFonts w:ascii="Calibri" w:hAnsi="Calibri" w:cs="Calibri"/>
                <w:color w:val="EE0000"/>
              </w:rPr>
            </w:pPr>
            <w:r w:rsidRPr="00555E21">
              <w:rPr>
                <w:rFonts w:ascii="Calibri" w:hAnsi="Calibri" w:cs="Calibri"/>
              </w:rPr>
              <w:t>- How loud or quiet your voice is</w:t>
            </w:r>
          </w:p>
        </w:tc>
        <w:tc>
          <w:tcPr>
            <w:tcW w:w="705" w:type="dxa"/>
          </w:tcPr>
          <w:p w14:paraId="36825BBE" w14:textId="77777777" w:rsidR="004C11BD" w:rsidRPr="00555E21" w:rsidRDefault="004C11BD" w:rsidP="004C11BD">
            <w:pPr>
              <w:rPr>
                <w:rFonts w:ascii="Calibri" w:hAnsi="Calibri" w:cs="Calibri"/>
              </w:rPr>
            </w:pPr>
          </w:p>
        </w:tc>
      </w:tr>
      <w:tr w:rsidR="004C11BD" w:rsidRPr="00555E21" w14:paraId="5E76BDA8" w14:textId="77777777" w:rsidTr="00B54340">
        <w:trPr>
          <w:trHeight w:val="309"/>
        </w:trPr>
        <w:tc>
          <w:tcPr>
            <w:tcW w:w="3292" w:type="dxa"/>
            <w:vMerge/>
          </w:tcPr>
          <w:p w14:paraId="0A104B05" w14:textId="77777777" w:rsidR="004C11BD" w:rsidRPr="00555E21" w:rsidRDefault="004C11BD" w:rsidP="004C11BD">
            <w:pPr>
              <w:rPr>
                <w:rFonts w:ascii="Calibri" w:hAnsi="Calibri" w:cs="Calibri"/>
              </w:rPr>
            </w:pPr>
          </w:p>
        </w:tc>
        <w:tc>
          <w:tcPr>
            <w:tcW w:w="5537" w:type="dxa"/>
          </w:tcPr>
          <w:p w14:paraId="2E1AC0C1" w14:textId="78D0C024" w:rsidR="004C11BD" w:rsidRPr="00555E21" w:rsidRDefault="004C11BD" w:rsidP="004C11BD">
            <w:pPr>
              <w:rPr>
                <w:rFonts w:ascii="Calibri" w:hAnsi="Calibri" w:cs="Calibri"/>
                <w:color w:val="EE0000"/>
              </w:rPr>
            </w:pPr>
            <w:r w:rsidRPr="00555E21">
              <w:rPr>
                <w:rFonts w:ascii="Calibri" w:hAnsi="Calibri" w:cs="Calibri"/>
              </w:rPr>
              <w:t>- How emotional your voice sounds</w:t>
            </w:r>
          </w:p>
        </w:tc>
        <w:tc>
          <w:tcPr>
            <w:tcW w:w="705" w:type="dxa"/>
          </w:tcPr>
          <w:p w14:paraId="53617FF5" w14:textId="77777777" w:rsidR="004C11BD" w:rsidRPr="00555E21" w:rsidRDefault="004C11BD" w:rsidP="004C11BD">
            <w:pPr>
              <w:rPr>
                <w:rFonts w:ascii="Calibri" w:hAnsi="Calibri" w:cs="Calibri"/>
              </w:rPr>
            </w:pPr>
          </w:p>
        </w:tc>
      </w:tr>
      <w:tr w:rsidR="004C11BD" w:rsidRPr="00555E21" w14:paraId="0CE73F75" w14:textId="77777777" w:rsidTr="00B54340">
        <w:trPr>
          <w:trHeight w:val="183"/>
        </w:trPr>
        <w:tc>
          <w:tcPr>
            <w:tcW w:w="3292" w:type="dxa"/>
            <w:vMerge w:val="restart"/>
            <w:shd w:val="clear" w:color="auto" w:fill="D9D9D9" w:themeFill="background1" w:themeFillShade="D9"/>
          </w:tcPr>
          <w:p w14:paraId="0C56C634" w14:textId="31FA934F" w:rsidR="004C11BD" w:rsidRPr="00555E21" w:rsidRDefault="004C11BD" w:rsidP="004C11BD">
            <w:pPr>
              <w:rPr>
                <w:rFonts w:ascii="Calibri" w:hAnsi="Calibri" w:cs="Calibri"/>
              </w:rPr>
            </w:pPr>
            <w:r w:rsidRPr="00555E21">
              <w:rPr>
                <w:rFonts w:ascii="Calibri" w:hAnsi="Calibri" w:cs="Calibri"/>
              </w:rPr>
              <w:t>Q9.  What does “tone” help an actor show?</w:t>
            </w:r>
          </w:p>
        </w:tc>
        <w:tc>
          <w:tcPr>
            <w:tcW w:w="5537" w:type="dxa"/>
            <w:shd w:val="clear" w:color="auto" w:fill="D9D9D9" w:themeFill="background1" w:themeFillShade="D9"/>
          </w:tcPr>
          <w:p w14:paraId="77FE6924" w14:textId="67F857DD" w:rsidR="004C11BD" w:rsidRPr="00555E21" w:rsidRDefault="004C11BD" w:rsidP="004C11BD">
            <w:pPr>
              <w:rPr>
                <w:rFonts w:ascii="Calibri" w:hAnsi="Calibri" w:cs="Calibri"/>
                <w:color w:val="EE0000"/>
              </w:rPr>
            </w:pPr>
            <w:r w:rsidRPr="00555E21">
              <w:rPr>
                <w:rFonts w:ascii="Calibri" w:hAnsi="Calibri" w:cs="Calibri"/>
              </w:rPr>
              <w:t>- Emotion or attitude</w:t>
            </w:r>
          </w:p>
        </w:tc>
        <w:tc>
          <w:tcPr>
            <w:tcW w:w="705" w:type="dxa"/>
            <w:shd w:val="clear" w:color="auto" w:fill="D9D9D9" w:themeFill="background1" w:themeFillShade="D9"/>
          </w:tcPr>
          <w:p w14:paraId="76148961" w14:textId="77777777" w:rsidR="004C11BD" w:rsidRPr="00555E21" w:rsidRDefault="004C11BD" w:rsidP="004C11BD">
            <w:pPr>
              <w:rPr>
                <w:rFonts w:ascii="Calibri" w:hAnsi="Calibri" w:cs="Calibri"/>
              </w:rPr>
            </w:pPr>
          </w:p>
        </w:tc>
      </w:tr>
      <w:tr w:rsidR="004C11BD" w:rsidRPr="00555E21" w14:paraId="2DFEDE5B" w14:textId="77777777" w:rsidTr="00B54340">
        <w:trPr>
          <w:trHeight w:val="103"/>
        </w:trPr>
        <w:tc>
          <w:tcPr>
            <w:tcW w:w="3292" w:type="dxa"/>
            <w:vMerge/>
            <w:shd w:val="clear" w:color="auto" w:fill="D9D9D9" w:themeFill="background1" w:themeFillShade="D9"/>
          </w:tcPr>
          <w:p w14:paraId="1E7A30AA" w14:textId="77777777" w:rsidR="004C11BD" w:rsidRPr="00555E21" w:rsidRDefault="004C11BD" w:rsidP="004C11BD">
            <w:pPr>
              <w:rPr>
                <w:rFonts w:ascii="Calibri" w:hAnsi="Calibri" w:cs="Calibri"/>
                <w:color w:val="EE0000"/>
              </w:rPr>
            </w:pPr>
          </w:p>
        </w:tc>
        <w:tc>
          <w:tcPr>
            <w:tcW w:w="5537" w:type="dxa"/>
            <w:shd w:val="clear" w:color="auto" w:fill="D9D9D9" w:themeFill="background1" w:themeFillShade="D9"/>
          </w:tcPr>
          <w:p w14:paraId="50A9B655" w14:textId="31D47866" w:rsidR="004C11BD" w:rsidRPr="00555E21" w:rsidRDefault="004C11BD" w:rsidP="004C11BD">
            <w:pPr>
              <w:rPr>
                <w:rFonts w:ascii="Calibri" w:hAnsi="Calibri" w:cs="Calibri"/>
                <w:color w:val="EE0000"/>
              </w:rPr>
            </w:pPr>
            <w:r w:rsidRPr="00555E21">
              <w:rPr>
                <w:rFonts w:ascii="Calibri" w:hAnsi="Calibri" w:cs="Calibri"/>
              </w:rPr>
              <w:t>- Costume choices</w:t>
            </w:r>
          </w:p>
        </w:tc>
        <w:tc>
          <w:tcPr>
            <w:tcW w:w="705" w:type="dxa"/>
            <w:shd w:val="clear" w:color="auto" w:fill="D9D9D9" w:themeFill="background1" w:themeFillShade="D9"/>
          </w:tcPr>
          <w:p w14:paraId="19C4CD26" w14:textId="77777777" w:rsidR="004C11BD" w:rsidRPr="00555E21" w:rsidRDefault="004C11BD" w:rsidP="004C11BD">
            <w:pPr>
              <w:rPr>
                <w:rFonts w:ascii="Calibri" w:hAnsi="Calibri" w:cs="Calibri"/>
              </w:rPr>
            </w:pPr>
          </w:p>
        </w:tc>
      </w:tr>
      <w:tr w:rsidR="004C11BD" w:rsidRPr="00555E21" w14:paraId="6C7796D8" w14:textId="77777777" w:rsidTr="00B54340">
        <w:trPr>
          <w:trHeight w:val="282"/>
        </w:trPr>
        <w:tc>
          <w:tcPr>
            <w:tcW w:w="3292" w:type="dxa"/>
            <w:vMerge/>
            <w:shd w:val="clear" w:color="auto" w:fill="D9D9D9" w:themeFill="background1" w:themeFillShade="D9"/>
          </w:tcPr>
          <w:p w14:paraId="25A521B3" w14:textId="77777777" w:rsidR="004C11BD" w:rsidRPr="00555E21" w:rsidRDefault="004C11BD" w:rsidP="004C11BD">
            <w:pPr>
              <w:rPr>
                <w:rFonts w:ascii="Calibri" w:hAnsi="Calibri" w:cs="Calibri"/>
                <w:color w:val="EE0000"/>
              </w:rPr>
            </w:pPr>
          </w:p>
        </w:tc>
        <w:tc>
          <w:tcPr>
            <w:tcW w:w="5537" w:type="dxa"/>
            <w:shd w:val="clear" w:color="auto" w:fill="D9D9D9" w:themeFill="background1" w:themeFillShade="D9"/>
          </w:tcPr>
          <w:p w14:paraId="4B0AA54C" w14:textId="2678EDE2" w:rsidR="004C11BD" w:rsidRPr="00555E21" w:rsidRDefault="004C11BD" w:rsidP="004C11BD">
            <w:pPr>
              <w:rPr>
                <w:rFonts w:ascii="Calibri" w:hAnsi="Calibri" w:cs="Calibri"/>
                <w:color w:val="EE0000"/>
              </w:rPr>
            </w:pPr>
            <w:r w:rsidRPr="00555E21">
              <w:rPr>
                <w:rFonts w:ascii="Calibri" w:hAnsi="Calibri" w:cs="Calibri"/>
              </w:rPr>
              <w:t>- Stage directions</w:t>
            </w:r>
          </w:p>
        </w:tc>
        <w:tc>
          <w:tcPr>
            <w:tcW w:w="705" w:type="dxa"/>
            <w:shd w:val="clear" w:color="auto" w:fill="D9D9D9" w:themeFill="background1" w:themeFillShade="D9"/>
          </w:tcPr>
          <w:p w14:paraId="72742335" w14:textId="77777777" w:rsidR="004C11BD" w:rsidRPr="00555E21" w:rsidRDefault="004C11BD" w:rsidP="004C11BD">
            <w:pPr>
              <w:rPr>
                <w:rFonts w:ascii="Calibri" w:hAnsi="Calibri" w:cs="Calibri"/>
              </w:rPr>
            </w:pPr>
          </w:p>
        </w:tc>
      </w:tr>
      <w:tr w:rsidR="004C11BD" w:rsidRPr="00555E21" w14:paraId="6C8C9F64" w14:textId="77777777" w:rsidTr="00B54340">
        <w:trPr>
          <w:trHeight w:val="184"/>
        </w:trPr>
        <w:tc>
          <w:tcPr>
            <w:tcW w:w="3292" w:type="dxa"/>
            <w:vMerge w:val="restart"/>
          </w:tcPr>
          <w:p w14:paraId="42E2E091" w14:textId="2E970126" w:rsidR="004C11BD" w:rsidRPr="00555E21" w:rsidRDefault="004C11BD" w:rsidP="004C11BD">
            <w:pPr>
              <w:rPr>
                <w:rFonts w:ascii="Calibri" w:hAnsi="Calibri" w:cs="Calibri"/>
              </w:rPr>
            </w:pPr>
            <w:r w:rsidRPr="00555E21">
              <w:rPr>
                <w:rFonts w:ascii="Calibri" w:hAnsi="Calibri" w:cs="Calibri"/>
              </w:rPr>
              <w:t>Q10. Which of these is an example of body language?</w:t>
            </w:r>
          </w:p>
        </w:tc>
        <w:tc>
          <w:tcPr>
            <w:tcW w:w="5537" w:type="dxa"/>
          </w:tcPr>
          <w:p w14:paraId="14CDFD82" w14:textId="70FAC7F6" w:rsidR="004C11BD" w:rsidRPr="00555E21" w:rsidRDefault="004C11BD" w:rsidP="004C11BD">
            <w:pPr>
              <w:rPr>
                <w:rFonts w:ascii="Calibri" w:hAnsi="Calibri" w:cs="Calibri"/>
              </w:rPr>
            </w:pPr>
            <w:r w:rsidRPr="00555E21">
              <w:rPr>
                <w:rFonts w:ascii="Calibri" w:hAnsi="Calibri" w:cs="Calibri"/>
              </w:rPr>
              <w:t>- Whispering</w:t>
            </w:r>
          </w:p>
        </w:tc>
        <w:tc>
          <w:tcPr>
            <w:tcW w:w="705" w:type="dxa"/>
          </w:tcPr>
          <w:p w14:paraId="3D832E1B" w14:textId="77777777" w:rsidR="004C11BD" w:rsidRPr="00555E21" w:rsidRDefault="004C11BD" w:rsidP="004C11BD">
            <w:pPr>
              <w:rPr>
                <w:rFonts w:ascii="Calibri" w:hAnsi="Calibri" w:cs="Calibri"/>
              </w:rPr>
            </w:pPr>
          </w:p>
        </w:tc>
      </w:tr>
      <w:tr w:rsidR="004C11BD" w:rsidRPr="00555E21" w14:paraId="74E93BAB" w14:textId="77777777" w:rsidTr="00B54340">
        <w:trPr>
          <w:trHeight w:val="201"/>
        </w:trPr>
        <w:tc>
          <w:tcPr>
            <w:tcW w:w="3292" w:type="dxa"/>
            <w:vMerge/>
          </w:tcPr>
          <w:p w14:paraId="69CBBA82" w14:textId="77777777" w:rsidR="004C11BD" w:rsidRPr="00555E21" w:rsidRDefault="004C11BD" w:rsidP="004C11BD">
            <w:pPr>
              <w:rPr>
                <w:rFonts w:ascii="Calibri" w:hAnsi="Calibri" w:cs="Calibri"/>
              </w:rPr>
            </w:pPr>
          </w:p>
        </w:tc>
        <w:tc>
          <w:tcPr>
            <w:tcW w:w="5537" w:type="dxa"/>
          </w:tcPr>
          <w:p w14:paraId="47BEFEBE" w14:textId="3569602A" w:rsidR="004C11BD" w:rsidRPr="00555E21" w:rsidRDefault="004C11BD" w:rsidP="004C11BD">
            <w:pPr>
              <w:rPr>
                <w:rFonts w:ascii="Calibri" w:hAnsi="Calibri" w:cs="Calibri"/>
              </w:rPr>
            </w:pPr>
            <w:r w:rsidRPr="00555E21">
              <w:rPr>
                <w:rFonts w:ascii="Calibri" w:hAnsi="Calibri" w:cs="Calibri"/>
              </w:rPr>
              <w:t>- Standing with crossed arms</w:t>
            </w:r>
          </w:p>
        </w:tc>
        <w:tc>
          <w:tcPr>
            <w:tcW w:w="705" w:type="dxa"/>
          </w:tcPr>
          <w:p w14:paraId="053F9FFC" w14:textId="77777777" w:rsidR="004C11BD" w:rsidRPr="00555E21" w:rsidRDefault="004C11BD" w:rsidP="004C11BD">
            <w:pPr>
              <w:rPr>
                <w:rFonts w:ascii="Calibri" w:hAnsi="Calibri" w:cs="Calibri"/>
              </w:rPr>
            </w:pPr>
          </w:p>
        </w:tc>
      </w:tr>
      <w:tr w:rsidR="004C11BD" w:rsidRPr="00555E21" w14:paraId="4EA799B7" w14:textId="77777777" w:rsidTr="00B54340">
        <w:trPr>
          <w:trHeight w:val="211"/>
        </w:trPr>
        <w:tc>
          <w:tcPr>
            <w:tcW w:w="3292" w:type="dxa"/>
            <w:vMerge/>
          </w:tcPr>
          <w:p w14:paraId="32A30702" w14:textId="77777777" w:rsidR="004C11BD" w:rsidRPr="00555E21" w:rsidRDefault="004C11BD" w:rsidP="004C11BD">
            <w:pPr>
              <w:rPr>
                <w:rFonts w:ascii="Calibri" w:hAnsi="Calibri" w:cs="Calibri"/>
              </w:rPr>
            </w:pPr>
          </w:p>
        </w:tc>
        <w:tc>
          <w:tcPr>
            <w:tcW w:w="5537" w:type="dxa"/>
          </w:tcPr>
          <w:p w14:paraId="3350A32E" w14:textId="22B811EC" w:rsidR="004C11BD" w:rsidRPr="00555E21" w:rsidRDefault="004C11BD" w:rsidP="004C11BD">
            <w:pPr>
              <w:rPr>
                <w:rFonts w:ascii="Calibri" w:hAnsi="Calibri" w:cs="Calibri"/>
              </w:rPr>
            </w:pPr>
            <w:r w:rsidRPr="00555E21">
              <w:rPr>
                <w:rFonts w:ascii="Calibri" w:hAnsi="Calibri" w:cs="Calibri"/>
              </w:rPr>
              <w:t>- Changing pitch</w:t>
            </w:r>
          </w:p>
        </w:tc>
        <w:tc>
          <w:tcPr>
            <w:tcW w:w="705" w:type="dxa"/>
          </w:tcPr>
          <w:p w14:paraId="3790F22E" w14:textId="09E4D793" w:rsidR="004C11BD" w:rsidRPr="00555E21" w:rsidRDefault="004C11BD" w:rsidP="004C11BD">
            <w:pPr>
              <w:rPr>
                <w:rFonts w:ascii="Calibri" w:hAnsi="Calibri" w:cs="Calibri"/>
              </w:rPr>
            </w:pPr>
          </w:p>
        </w:tc>
      </w:tr>
    </w:tbl>
    <w:p w14:paraId="0EC0D481" w14:textId="22F9E55E" w:rsidR="0006322B" w:rsidRPr="00555E21" w:rsidRDefault="0006322B" w:rsidP="0006322B">
      <w:pPr>
        <w:rPr>
          <w:rFonts w:ascii="Calibri" w:hAnsi="Calibri" w:cs="Calibri"/>
        </w:rPr>
      </w:pPr>
      <w:r w:rsidRPr="00555E21">
        <w:rPr>
          <w:rFonts w:ascii="Calibri" w:hAnsi="Calibri" w:cs="Calibri"/>
          <w:noProof/>
          <w:lang w:val="en-GB" w:eastAsia="en-GB"/>
        </w:rPr>
        <mc:AlternateContent>
          <mc:Choice Requires="wps">
            <w:drawing>
              <wp:anchor distT="0" distB="0" distL="114300" distR="114300" simplePos="0" relativeHeight="251807744" behindDoc="0" locked="0" layoutInCell="1" allowOverlap="1" wp14:anchorId="4E596F6F" wp14:editId="5814C532">
                <wp:simplePos x="0" y="0"/>
                <wp:positionH relativeFrom="margin">
                  <wp:align>center</wp:align>
                </wp:positionH>
                <wp:positionV relativeFrom="page">
                  <wp:posOffset>552681</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D8275D" w14:textId="7CF3283F" w:rsidR="00B54340" w:rsidRDefault="00B54340" w:rsidP="00B54340">
                            <w:r>
                              <w:t>Task two</w:t>
                            </w:r>
                            <w:bookmarkStart w:id="1" w:name="_GoBack"/>
                            <w:bookmarkEnd w:id="1"/>
                            <w:r>
                              <w:t xml:space="preserve"> - </w:t>
                            </w:r>
                            <w:r w:rsidRPr="00F97C57">
                              <w:t>Scripted &amp; Set Design</w:t>
                            </w:r>
                            <w:r>
                              <w:t xml:space="preserve"> Quiz: </w:t>
                            </w:r>
                          </w:p>
                          <w:p w14:paraId="0B673865" w14:textId="61968C30" w:rsidR="00005735" w:rsidRDefault="00B54340" w:rsidP="0006322B">
                            <w:r>
                              <w:rPr>
                                <w:noProof/>
                                <w:lang w:val="en-GB" w:eastAsia="en-GB"/>
                              </w:rPr>
                              <w:drawing>
                                <wp:inline distT="0" distB="0" distL="0" distR="0" wp14:anchorId="678CF955" wp14:editId="2646214D">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E596F6F" id="_x0000_s1099" type="#_x0000_t202" style="position:absolute;margin-left:0;margin-top:43.5pt;width:531.3pt;height:93.75pt;z-index:2518077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" fillcolor="white [3201]" strokecolor="black [3200]" strokeweight="1.5pt">
                <v:textbox>
                  <w:txbxContent>
                    <w:p w14:paraId="09D8275D" w14:textId="7CF3283F" w:rsidR="00B54340" w:rsidRDefault="00B54340" w:rsidP="00B54340">
                      <w:r>
                        <w:t>Task two</w:t>
                      </w:r>
                      <w:bookmarkStart w:id="2" w:name="_GoBack"/>
                      <w:bookmarkEnd w:id="2"/>
                      <w:r>
                        <w:t xml:space="preserve"> - </w:t>
                      </w:r>
                      <w:r w:rsidRPr="00F97C57">
                        <w:t>Scripted &amp; Set Design</w:t>
                      </w:r>
                      <w:r>
                        <w:t xml:space="preserve"> Quiz: </w:t>
                      </w:r>
                    </w:p>
                    <w:p w14:paraId="0B673865" w14:textId="61968C30" w:rsidR="00005735" w:rsidRDefault="00B54340" w:rsidP="0006322B">
                      <w:r>
                        <w:rPr>
                          <w:noProof/>
                          <w:lang w:val="en-GB" w:eastAsia="en-GB"/>
                        </w:rPr>
                        <w:drawing>
                          <wp:inline distT="0" distB="0" distL="0" distR="0" wp14:anchorId="678CF955" wp14:editId="2646214D">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533EF1DB" w14:textId="77777777" w:rsidR="0006322B" w:rsidRPr="00555E21" w:rsidRDefault="0006322B" w:rsidP="00F56D72">
      <w:pPr>
        <w:rPr>
          <w:rFonts w:ascii="Calibri" w:hAnsi="Calibri" w:cs="Calibri"/>
        </w:rPr>
      </w:pPr>
    </w:p>
    <w:p w14:paraId="2E5217D4" w14:textId="744B4B13" w:rsidR="0006322B" w:rsidRPr="00555E21" w:rsidRDefault="00B54340" w:rsidP="00F56D72">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14240" behindDoc="0" locked="0" layoutInCell="1" allowOverlap="1" wp14:anchorId="078BFD36" wp14:editId="207DA3E9">
                <wp:simplePos x="0" y="0"/>
                <wp:positionH relativeFrom="margin">
                  <wp:posOffset>0</wp:posOffset>
                </wp:positionH>
                <wp:positionV relativeFrom="paragraph">
                  <wp:posOffset>0</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2B6B1C5C" w14:textId="77777777" w:rsidR="00B54340" w:rsidRPr="00404745" w:rsidRDefault="00B54340"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8BFD36" id="Text Box 341721400" o:spid="_x0000_s1100" type="#_x0000_t202" style="position:absolute;margin-left:0;margin-top:0;width:121.45pt;height:34.5pt;z-index:251914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" fillcolor="white [3201]" strokeweight=".5pt">
                <v:textbox>
                  <w:txbxContent>
                    <w:p w14:paraId="2B6B1C5C" w14:textId="77777777" w:rsidR="00B54340" w:rsidRPr="00404745" w:rsidRDefault="00B54340"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p>
    <w:p w14:paraId="56CDBDE8" w14:textId="19D6DB4D"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12864" behindDoc="1" locked="0" layoutInCell="1" allowOverlap="1" wp14:anchorId="249C6BCF" wp14:editId="19A9A9F1">
                <wp:simplePos x="0" y="0"/>
                <wp:positionH relativeFrom="margin">
                  <wp:posOffset>-396875</wp:posOffset>
                </wp:positionH>
                <wp:positionV relativeFrom="page">
                  <wp:posOffset>2445385</wp:posOffset>
                </wp:positionV>
                <wp:extent cx="6716395" cy="7039610"/>
                <wp:effectExtent l="0" t="0" r="27305" b="27940"/>
                <wp:wrapSquare wrapText="bothSides"/>
                <wp:docPr id="1468340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396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36A2AF0" w14:textId="77777777" w:rsidR="00005735" w:rsidRDefault="00005735" w:rsidP="0006322B">
                            <w:pPr>
                              <w:pStyle w:val="paragraph"/>
                              <w:spacing w:before="0" w:beforeAutospacing="0" w:after="0" w:afterAutospacing="0"/>
                              <w:textAlignment w:val="baseline"/>
                              <w:rPr>
                                <w:rFonts w:ascii="Segoe UI" w:hAnsi="Segoe UI" w:cs="Segoe UI"/>
                                <w:sz w:val="18"/>
                                <w:szCs w:val="18"/>
                              </w:rPr>
                            </w:pPr>
                          </w:p>
                          <w:p w14:paraId="7AFE1EF0" w14:textId="4342D4F8" w:rsidR="00005735" w:rsidRPr="00F5238A" w:rsidRDefault="00005735" w:rsidP="0006322B">
                            <w:pPr>
                              <w:pStyle w:val="paragraph"/>
                              <w:spacing w:before="0" w:beforeAutospacing="0" w:after="0" w:afterAutospacing="0"/>
                              <w:textAlignment w:val="baseline"/>
                              <w:rPr>
                                <w:rFonts w:ascii="Calibri" w:eastAsiaTheme="majorEastAsia" w:hAnsi="Calibri" w:cs="Calibri"/>
                                <w:lang w:val="en-US"/>
                              </w:rPr>
                            </w:pPr>
                            <w:r>
                              <w:rPr>
                                <w:rFonts w:ascii="Calibri" w:eastAsiaTheme="majorEastAsia" w:hAnsi="Calibri" w:cs="Calibri"/>
                                <w:lang w:val="en-US"/>
                              </w:rPr>
                              <w:t xml:space="preserve">Where is your Home Learning? You are in so much trouble! </w:t>
                            </w:r>
                          </w:p>
                          <w:p w14:paraId="01F5D0A8" w14:textId="6740C68A" w:rsidR="00005735" w:rsidRDefault="00005735" w:rsidP="0006322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A5BF0C"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B9F05E7"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2EB240E4"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77039BB"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76378AC"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3E195219"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6C6F6D69"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04910D1D" w14:textId="536D4966" w:rsidR="00005735" w:rsidRPr="00522B55" w:rsidRDefault="00005735" w:rsidP="000F2E2A">
                            <w:pPr>
                              <w:pStyle w:val="paragraph"/>
                              <w:spacing w:before="0" w:beforeAutospacing="0" w:after="0" w:afterAutospacing="0"/>
                              <w:textAlignment w:val="baseline"/>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6BCF" id="_x0000_s1101" type="#_x0000_t202" style="position:absolute;margin-left:-31.25pt;margin-top:192.55pt;width:528.85pt;height:554.3pt;z-index:-251503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" fillcolor="white [3201]" strokecolor="black [3200]" strokeweight="1.5pt">
                <v:textbox>
                  <w:txbxContent>
                    <w:p w14:paraId="636A2AF0" w14:textId="77777777" w:rsidR="00005735" w:rsidRDefault="00005735" w:rsidP="0006322B">
                      <w:pPr>
                        <w:pStyle w:val="paragraph"/>
                        <w:spacing w:before="0" w:beforeAutospacing="0" w:after="0" w:afterAutospacing="0"/>
                        <w:textAlignment w:val="baseline"/>
                        <w:rPr>
                          <w:rFonts w:ascii="Segoe UI" w:hAnsi="Segoe UI" w:cs="Segoe UI"/>
                          <w:sz w:val="18"/>
                          <w:szCs w:val="18"/>
                        </w:rPr>
                      </w:pPr>
                    </w:p>
                    <w:p w14:paraId="7AFE1EF0" w14:textId="4342D4F8" w:rsidR="00005735" w:rsidRPr="00F5238A" w:rsidRDefault="00005735" w:rsidP="0006322B">
                      <w:pPr>
                        <w:pStyle w:val="paragraph"/>
                        <w:spacing w:before="0" w:beforeAutospacing="0" w:after="0" w:afterAutospacing="0"/>
                        <w:textAlignment w:val="baseline"/>
                        <w:rPr>
                          <w:rFonts w:ascii="Calibri" w:eastAsiaTheme="majorEastAsia" w:hAnsi="Calibri" w:cs="Calibri"/>
                          <w:lang w:val="en-US"/>
                        </w:rPr>
                      </w:pPr>
                      <w:r>
                        <w:rPr>
                          <w:rFonts w:ascii="Calibri" w:eastAsiaTheme="majorEastAsia" w:hAnsi="Calibri" w:cs="Calibri"/>
                          <w:lang w:val="en-US"/>
                        </w:rPr>
                        <w:t xml:space="preserve">Where is your Home Learning? You are in so much trouble! </w:t>
                      </w:r>
                    </w:p>
                    <w:p w14:paraId="01F5D0A8" w14:textId="6740C68A" w:rsidR="00005735" w:rsidRDefault="00005735" w:rsidP="0006322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A5BF0C"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B9F05E7"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2EB240E4"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77039BB"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76378AC"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3E195219"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6C6F6D69"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04910D1D" w14:textId="536D4966" w:rsidR="00005735" w:rsidRPr="00522B55" w:rsidRDefault="00005735" w:rsidP="000F2E2A">
                      <w:pPr>
                        <w:pStyle w:val="paragraph"/>
                        <w:spacing w:before="0" w:beforeAutospacing="0" w:after="0" w:afterAutospacing="0"/>
                        <w:textAlignment w:val="baseline"/>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3888" behindDoc="0" locked="0" layoutInCell="1" allowOverlap="1" wp14:anchorId="2DFB641E" wp14:editId="460FFB4E">
                <wp:simplePos x="0" y="0"/>
                <wp:positionH relativeFrom="margin">
                  <wp:posOffset>4978079</wp:posOffset>
                </wp:positionH>
                <wp:positionV relativeFrom="page">
                  <wp:posOffset>1240752</wp:posOffset>
                </wp:positionV>
                <wp:extent cx="1334770" cy="973455"/>
                <wp:effectExtent l="0" t="0" r="17780" b="17145"/>
                <wp:wrapSquare wrapText="bothSides"/>
                <wp:docPr id="188511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7B292D" w14:textId="77777777" w:rsidR="00005735" w:rsidRDefault="00005735"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B641E" id="_x0000_s1102" type="#_x0000_t202" style="position:absolute;margin-left:391.95pt;margin-top:97.7pt;width:105.1pt;height:76.65pt;z-index:251813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" fillcolor="white [3201]" strokecolor="black [3200]" strokeweight="1.5pt">
                <v:textbox>
                  <w:txbxContent>
                    <w:p w14:paraId="677B292D" w14:textId="77777777" w:rsidR="00005735" w:rsidRDefault="00005735"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1840" behindDoc="1" locked="0" layoutInCell="1" allowOverlap="1" wp14:anchorId="53345AE6" wp14:editId="5FCE4CF9">
                <wp:simplePos x="0" y="0"/>
                <wp:positionH relativeFrom="margin">
                  <wp:posOffset>-396875</wp:posOffset>
                </wp:positionH>
                <wp:positionV relativeFrom="page">
                  <wp:posOffset>583565</wp:posOffset>
                </wp:positionV>
                <wp:extent cx="6710045" cy="1773555"/>
                <wp:effectExtent l="0" t="0" r="14605" b="17145"/>
                <wp:wrapSquare wrapText="bothSides"/>
                <wp:docPr id="1494584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735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DF4069" w14:textId="5C03C8D3" w:rsidR="00B54340" w:rsidRDefault="00B54340" w:rsidP="00B54340">
                            <w:r>
                              <w:rPr>
                                <w:b/>
                                <w:sz w:val="26"/>
                              </w:rPr>
                              <w:t xml:space="preserve">Task three </w:t>
                            </w:r>
                            <w:r w:rsidRPr="004072CA">
                              <w:rPr>
                                <w:b/>
                                <w:sz w:val="26"/>
                              </w:rPr>
                              <w:t>- Scripted &amp; Set Design Written</w:t>
                            </w:r>
                            <w:r>
                              <w:t xml:space="preserve">: </w:t>
                            </w:r>
                          </w:p>
                          <w:p w14:paraId="232C8D63" w14:textId="0C097754" w:rsidR="00005735" w:rsidRPr="004C4DB0" w:rsidRDefault="00005735"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F38E49B" w14:textId="77777777" w:rsidR="00005735" w:rsidRPr="004C4DB0" w:rsidRDefault="00005735"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A6FFC0" w14:textId="77777777" w:rsidR="00005735" w:rsidRPr="004C4DB0" w:rsidRDefault="00005735" w:rsidP="0006322B">
                            <w:r w:rsidRPr="004C4DB0">
                              <w:rPr>
                                <w:lang w:val="en-GB"/>
                              </w:rPr>
                              <w:t>Highlight every key term that you use.</w:t>
                            </w:r>
                            <w:r w:rsidRPr="004C4DB0">
                              <w:rPr>
                                <w:rFonts w:ascii="Arial" w:hAnsi="Arial" w:cs="Arial"/>
                                <w:lang w:val="en-GB"/>
                              </w:rPr>
                              <w:t> </w:t>
                            </w:r>
                            <w:r w:rsidRPr="004C4DB0">
                              <w:t> </w:t>
                            </w:r>
                          </w:p>
                          <w:p w14:paraId="55AE42E3" w14:textId="77777777" w:rsidR="00005735" w:rsidRPr="004C4DB0" w:rsidRDefault="00005735"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948EC03" w14:textId="77777777" w:rsidR="00005735" w:rsidRPr="004C4DB0" w:rsidRDefault="00005735" w:rsidP="0006322B">
                            <w:r w:rsidRPr="004C4DB0">
                              <w:rPr>
                                <w:noProof/>
                                <w:lang w:val="en-GB" w:eastAsia="en-GB"/>
                              </w:rPr>
                              <w:drawing>
                                <wp:inline distT="0" distB="0" distL="0" distR="0" wp14:anchorId="01C753CC" wp14:editId="56E67D85">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1D92F7FF" w14:textId="77777777" w:rsidR="00005735" w:rsidRPr="004C4DB0" w:rsidRDefault="00005735" w:rsidP="0006322B">
                            <w:r w:rsidRPr="004C4DB0">
                              <w:t> </w:t>
                            </w:r>
                          </w:p>
                          <w:p w14:paraId="2A40C15D" w14:textId="77777777" w:rsidR="00005735" w:rsidRPr="004C4DB0" w:rsidRDefault="00005735" w:rsidP="0006322B">
                            <w:r w:rsidRPr="004C4DB0">
                              <w:t> </w:t>
                            </w:r>
                          </w:p>
                          <w:p w14:paraId="1146CA74" w14:textId="77777777" w:rsidR="00005735" w:rsidRPr="004C4DB0" w:rsidRDefault="00005735" w:rsidP="0006322B">
                            <w:r w:rsidRPr="004C4DB0">
                              <w:t>“Why did you do that? </w:t>
                            </w:r>
                          </w:p>
                          <w:p w14:paraId="63D18A6C"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005735" w:rsidRPr="004C4DB0" w:rsidRDefault="00005735" w:rsidP="0006322B">
                            <w:proofErr w:type="gramStart"/>
                            <w:r w:rsidRPr="004C4DB0">
                              <w:t>Can’t</w:t>
                            </w:r>
                            <w:proofErr w:type="gramEnd"/>
                            <w:r w:rsidRPr="004C4DB0">
                              <w:t xml:space="preserve"> you see she is upset? </w:t>
                            </w:r>
                          </w:p>
                          <w:p w14:paraId="4E86F07C"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005735" w:rsidRDefault="00005735"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45AE6" id="_x0000_s1103" type="#_x0000_t202" style="position:absolute;margin-left:-31.25pt;margin-top:45.95pt;width:528.35pt;height:139.65pt;z-index:-251504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" fillcolor="white [3201]" strokecolor="black [3200]" strokeweight="1.5pt">
                <v:textbox>
                  <w:txbxContent>
                    <w:p w14:paraId="04DF4069" w14:textId="5C03C8D3" w:rsidR="00B54340" w:rsidRDefault="00B54340" w:rsidP="00B54340">
                      <w:r>
                        <w:rPr>
                          <w:b/>
                          <w:sz w:val="26"/>
                        </w:rPr>
                        <w:t xml:space="preserve">Task three </w:t>
                      </w:r>
                      <w:r w:rsidRPr="004072CA">
                        <w:rPr>
                          <w:b/>
                          <w:sz w:val="26"/>
                        </w:rPr>
                        <w:t>- Scripted &amp; Set Design Written</w:t>
                      </w:r>
                      <w:r>
                        <w:t xml:space="preserve">: </w:t>
                      </w:r>
                    </w:p>
                    <w:p w14:paraId="232C8D63" w14:textId="0C097754" w:rsidR="00005735" w:rsidRPr="004C4DB0" w:rsidRDefault="00005735"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F38E49B" w14:textId="77777777" w:rsidR="00005735" w:rsidRPr="004C4DB0" w:rsidRDefault="00005735"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A6FFC0" w14:textId="77777777" w:rsidR="00005735" w:rsidRPr="004C4DB0" w:rsidRDefault="00005735" w:rsidP="0006322B">
                      <w:r w:rsidRPr="004C4DB0">
                        <w:rPr>
                          <w:lang w:val="en-GB"/>
                        </w:rPr>
                        <w:t>Highlight every key term that you use.</w:t>
                      </w:r>
                      <w:r w:rsidRPr="004C4DB0">
                        <w:rPr>
                          <w:rFonts w:ascii="Arial" w:hAnsi="Arial" w:cs="Arial"/>
                          <w:lang w:val="en-GB"/>
                        </w:rPr>
                        <w:t> </w:t>
                      </w:r>
                      <w:r w:rsidRPr="004C4DB0">
                        <w:t> </w:t>
                      </w:r>
                    </w:p>
                    <w:p w14:paraId="55AE42E3" w14:textId="77777777" w:rsidR="00005735" w:rsidRPr="004C4DB0" w:rsidRDefault="00005735"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948EC03" w14:textId="77777777" w:rsidR="00005735" w:rsidRPr="004C4DB0" w:rsidRDefault="00005735" w:rsidP="0006322B">
                      <w:r w:rsidRPr="004C4DB0">
                        <w:rPr>
                          <w:noProof/>
                          <w:lang w:val="en-GB" w:eastAsia="en-GB"/>
                        </w:rPr>
                        <w:drawing>
                          <wp:inline distT="0" distB="0" distL="0" distR="0" wp14:anchorId="01C753CC" wp14:editId="56E67D85">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1D92F7FF" w14:textId="77777777" w:rsidR="00005735" w:rsidRPr="004C4DB0" w:rsidRDefault="00005735" w:rsidP="0006322B">
                      <w:r w:rsidRPr="004C4DB0">
                        <w:t> </w:t>
                      </w:r>
                    </w:p>
                    <w:p w14:paraId="2A40C15D" w14:textId="77777777" w:rsidR="00005735" w:rsidRPr="004C4DB0" w:rsidRDefault="00005735" w:rsidP="0006322B">
                      <w:r w:rsidRPr="004C4DB0">
                        <w:t> </w:t>
                      </w:r>
                    </w:p>
                    <w:p w14:paraId="1146CA74" w14:textId="77777777" w:rsidR="00005735" w:rsidRPr="004C4DB0" w:rsidRDefault="00005735" w:rsidP="0006322B">
                      <w:r w:rsidRPr="004C4DB0">
                        <w:t>“Why did you do that? </w:t>
                      </w:r>
                    </w:p>
                    <w:p w14:paraId="63D18A6C"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005735" w:rsidRPr="004C4DB0" w:rsidRDefault="00005735" w:rsidP="0006322B">
                      <w:proofErr w:type="gramStart"/>
                      <w:r w:rsidRPr="004C4DB0">
                        <w:t>Can’t</w:t>
                      </w:r>
                      <w:proofErr w:type="gramEnd"/>
                      <w:r w:rsidRPr="004C4DB0">
                        <w:t xml:space="preserve"> you see she is upset? </w:t>
                      </w:r>
                    </w:p>
                    <w:p w14:paraId="4E86F07C"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005735" w:rsidRDefault="00005735" w:rsidP="0006322B"/>
                  </w:txbxContent>
                </v:textbox>
                <w10:wrap type="square" anchorx="margin" anchory="page"/>
              </v:shape>
            </w:pict>
          </mc:Fallback>
        </mc:AlternateContent>
      </w:r>
    </w:p>
    <w:p w14:paraId="09C22044" w14:textId="30BEE846" w:rsidR="00B54340" w:rsidRDefault="00B54340" w:rsidP="00B54340">
      <w:pPr>
        <w:jc w:val="center"/>
        <w:rPr>
          <w:noProof/>
          <w:lang w:val="en-GB" w:eastAsia="en-GB"/>
        </w:rPr>
      </w:pPr>
      <w:r>
        <w:rPr>
          <w:rFonts w:ascii="Calibri" w:hAnsi="Calibri" w:cs="Calibri"/>
          <w:noProof/>
          <w:sz w:val="32"/>
          <w:u w:val="single"/>
          <w:lang w:val="en-GB" w:eastAsia="en-GB"/>
        </w:rPr>
        <w:lastRenderedPageBreak/>
        <w:t>Task three</w:t>
      </w:r>
      <w:r w:rsidRPr="004072CA">
        <w:rPr>
          <w:rFonts w:ascii="Calibri" w:hAnsi="Calibri" w:cs="Calibri"/>
          <w:noProof/>
          <w:sz w:val="32"/>
          <w:u w:val="single"/>
          <w:lang w:val="en-GB" w:eastAsia="en-GB"/>
        </w:rPr>
        <w:t xml:space="preserve"> - Scripted &amp; Set Design Written:</w:t>
      </w:r>
      <w:r w:rsidRPr="0006405C">
        <w:rPr>
          <w:rFonts w:ascii="Calibri" w:hAnsi="Calibri" w:cs="Calibri"/>
          <w:sz w:val="36"/>
          <w:szCs w:val="28"/>
          <w:u w:val="single"/>
        </w:rPr>
        <w:t xml:space="preserve"> </w:t>
      </w:r>
      <w:r w:rsidRPr="004072CA">
        <w:rPr>
          <w:rFonts w:ascii="Calibri" w:hAnsi="Calibri" w:cs="Calibri"/>
          <w:sz w:val="32"/>
          <w:szCs w:val="28"/>
          <w:u w:val="single"/>
        </w:rPr>
        <w:t>Feedback</w:t>
      </w:r>
    </w:p>
    <w:p w14:paraId="466C0DE4" w14:textId="77777777" w:rsidR="00B54340" w:rsidRPr="00555E21" w:rsidRDefault="00B54340" w:rsidP="00B5434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17312" behindDoc="0" locked="0" layoutInCell="1" allowOverlap="1" wp14:anchorId="6F66AF4E" wp14:editId="51602E7C">
                <wp:simplePos x="0" y="0"/>
                <wp:positionH relativeFrom="leftMargin">
                  <wp:posOffset>-627042</wp:posOffset>
                </wp:positionH>
                <wp:positionV relativeFrom="paragraph">
                  <wp:posOffset>1527427</wp:posOffset>
                </wp:positionV>
                <wp:extent cx="2585720" cy="370205"/>
                <wp:effectExtent l="2857" t="0" r="26988" b="26987"/>
                <wp:wrapNone/>
                <wp:docPr id="633673572" name="Text Box 63367357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5F73656"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6AF4E" id="Text Box 633673572" o:spid="_x0000_s1104" type="#_x0000_t202" style="position:absolute;margin-left:-49.35pt;margin-top:120.25pt;width:203.6pt;height:29.15pt;rotation:90;flip:x;z-index:251917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NTVc/GMCAADSBAAADgAAAAAAAAAAAAAAAAAuAgAAZHJz&#10;L2Uyb0RvYy54bWxQSwECLQAUAAYACAAAACEAor40ueAAAAAJAQAADwAAAAAAAAAAAAAAAAC9BAAA&#10;ZHJzL2Rvd25yZXYueG1sUEsFBgAAAAAEAAQA8wAAAMoFAAAAAA==&#10;" fillcolor="white [3201]" strokeweight=".5pt">
                <v:textbox>
                  <w:txbxContent>
                    <w:p w14:paraId="05F73656"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16288" behindDoc="0" locked="0" layoutInCell="1" allowOverlap="1" wp14:anchorId="71E41B4B" wp14:editId="56F7FAB0">
            <wp:simplePos x="0" y="0"/>
            <wp:positionH relativeFrom="margin">
              <wp:posOffset>5548184</wp:posOffset>
            </wp:positionH>
            <wp:positionV relativeFrom="paragraph">
              <wp:posOffset>23769</wp:posOffset>
            </wp:positionV>
            <wp:extent cx="635635" cy="375285"/>
            <wp:effectExtent l="0" t="0" r="0" b="5715"/>
            <wp:wrapSquare wrapText="bothSides"/>
            <wp:docPr id="633673575" name="Picture 63367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B54340" w:rsidRPr="00555E21" w14:paraId="50148AF8" w14:textId="77777777" w:rsidTr="00D148F1">
        <w:trPr>
          <w:trHeight w:val="545"/>
        </w:trPr>
        <w:tc>
          <w:tcPr>
            <w:tcW w:w="8658" w:type="dxa"/>
          </w:tcPr>
          <w:p w14:paraId="3A5DAD55" w14:textId="77777777" w:rsidR="00B54340" w:rsidRPr="00555E21" w:rsidRDefault="00B54340" w:rsidP="00D148F1">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6CF76FD" w14:textId="77777777" w:rsidR="00B54340" w:rsidRPr="00555E21" w:rsidRDefault="00B54340" w:rsidP="00D148F1">
            <w:pPr>
              <w:rPr>
                <w:rFonts w:ascii="Calibri" w:hAnsi="Calibri" w:cs="Calibri"/>
                <w:szCs w:val="28"/>
              </w:rPr>
            </w:pPr>
          </w:p>
        </w:tc>
      </w:tr>
      <w:tr w:rsidR="00B54340" w:rsidRPr="00555E21" w14:paraId="6B9326B5" w14:textId="77777777" w:rsidTr="00D148F1">
        <w:trPr>
          <w:trHeight w:val="581"/>
        </w:trPr>
        <w:tc>
          <w:tcPr>
            <w:tcW w:w="8658" w:type="dxa"/>
          </w:tcPr>
          <w:p w14:paraId="3F243BBD" w14:textId="77777777" w:rsidR="00B54340" w:rsidRPr="00555E21" w:rsidRDefault="00B54340" w:rsidP="00D148F1">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C148DDC" w14:textId="77777777" w:rsidR="00B54340" w:rsidRPr="00555E21" w:rsidRDefault="00B54340" w:rsidP="00D148F1">
            <w:pPr>
              <w:rPr>
                <w:rFonts w:ascii="Calibri" w:hAnsi="Calibri" w:cs="Calibri"/>
                <w:szCs w:val="28"/>
              </w:rPr>
            </w:pPr>
          </w:p>
        </w:tc>
      </w:tr>
      <w:tr w:rsidR="00B54340" w:rsidRPr="00555E21" w14:paraId="216184EA" w14:textId="77777777" w:rsidTr="00D148F1">
        <w:trPr>
          <w:trHeight w:val="581"/>
        </w:trPr>
        <w:tc>
          <w:tcPr>
            <w:tcW w:w="8658" w:type="dxa"/>
          </w:tcPr>
          <w:p w14:paraId="0740DC47" w14:textId="77777777" w:rsidR="00B54340" w:rsidRPr="00555E21" w:rsidRDefault="00B54340" w:rsidP="00D148F1">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5E4F4045" w14:textId="77777777" w:rsidR="00B54340" w:rsidRPr="00555E21" w:rsidRDefault="00B54340" w:rsidP="00D148F1">
            <w:pPr>
              <w:rPr>
                <w:rFonts w:ascii="Calibri" w:hAnsi="Calibri" w:cs="Calibri"/>
                <w:szCs w:val="28"/>
              </w:rPr>
            </w:pPr>
          </w:p>
        </w:tc>
      </w:tr>
      <w:tr w:rsidR="00B54340" w:rsidRPr="00555E21" w14:paraId="7D195644" w14:textId="77777777" w:rsidTr="00D148F1">
        <w:trPr>
          <w:trHeight w:val="545"/>
        </w:trPr>
        <w:tc>
          <w:tcPr>
            <w:tcW w:w="8658" w:type="dxa"/>
          </w:tcPr>
          <w:p w14:paraId="3534C36D" w14:textId="77777777" w:rsidR="00B54340" w:rsidRPr="00555E21" w:rsidRDefault="00B54340" w:rsidP="00D148F1">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4439EBD6" w14:textId="77777777" w:rsidR="00B54340" w:rsidRPr="00555E21" w:rsidRDefault="00B54340" w:rsidP="00D148F1">
            <w:pPr>
              <w:rPr>
                <w:rFonts w:ascii="Calibri" w:hAnsi="Calibri" w:cs="Calibri"/>
                <w:szCs w:val="28"/>
              </w:rPr>
            </w:pPr>
          </w:p>
        </w:tc>
      </w:tr>
    </w:tbl>
    <w:p w14:paraId="500F73A0" w14:textId="77777777" w:rsidR="00B54340" w:rsidRDefault="00B54340" w:rsidP="00B54340">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18336" behindDoc="0" locked="0" layoutInCell="1" allowOverlap="1" wp14:anchorId="02592841" wp14:editId="3169F1D2">
                <wp:simplePos x="0" y="0"/>
                <wp:positionH relativeFrom="margin">
                  <wp:align>left</wp:align>
                </wp:positionH>
                <wp:positionV relativeFrom="paragraph">
                  <wp:posOffset>20441</wp:posOffset>
                </wp:positionV>
                <wp:extent cx="6256962" cy="1113231"/>
                <wp:effectExtent l="0" t="0" r="10795" b="10795"/>
                <wp:wrapNone/>
                <wp:docPr id="633673573" name="Text Box 633673573"/>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C811F13"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4091FB70" w14:textId="77777777" w:rsidR="00B54340" w:rsidRPr="006965C5" w:rsidRDefault="00B54340" w:rsidP="00B54340">
                            <w:pPr>
                              <w:rPr>
                                <w:rFonts w:ascii="Calibri" w:hAnsi="Calibri" w:cs="Calibri"/>
                                <w:sz w:val="12"/>
                              </w:rPr>
                            </w:pPr>
                          </w:p>
                          <w:p w14:paraId="3B67C1DE"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68534BF" w14:textId="77777777" w:rsidR="00B54340" w:rsidRPr="00D62C74" w:rsidRDefault="00B54340" w:rsidP="00B54340">
                            <w:pPr>
                              <w:rPr>
                                <w:sz w:val="12"/>
                              </w:rPr>
                            </w:pPr>
                          </w:p>
                          <w:p w14:paraId="0F4547BA" w14:textId="77777777" w:rsidR="00B54340" w:rsidRDefault="00B54340"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92841" id="Text Box 633673573" o:spid="_x0000_s1105" type="#_x0000_t202" style="position:absolute;margin-left:0;margin-top:1.6pt;width:492.65pt;height:87.65pt;z-index:251918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sqVh2FcCAAC6BAAADgAAAAAAAAAAAAAAAAAuAgAAZHJzL2Uyb0RvYy54bWxQSwECLQAU&#10;AAYACAAAACEAvvl8l9oAAAAGAQAADwAAAAAAAAAAAAAAAACxBAAAZHJzL2Rvd25yZXYueG1sUEsF&#10;BgAAAAAEAAQA8wAAALgFAAAAAA==&#10;" fillcolor="white [3201]" strokeweight=".5pt">
                <v:textbox>
                  <w:txbxContent>
                    <w:p w14:paraId="3C811F13"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4091FB70" w14:textId="77777777" w:rsidR="00B54340" w:rsidRPr="006965C5" w:rsidRDefault="00B54340" w:rsidP="00B54340">
                      <w:pPr>
                        <w:rPr>
                          <w:rFonts w:ascii="Calibri" w:hAnsi="Calibri" w:cs="Calibri"/>
                          <w:sz w:val="12"/>
                        </w:rPr>
                      </w:pPr>
                    </w:p>
                    <w:p w14:paraId="3B67C1DE"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68534BF" w14:textId="77777777" w:rsidR="00B54340" w:rsidRPr="00D62C74" w:rsidRDefault="00B54340" w:rsidP="00B54340">
                      <w:pPr>
                        <w:rPr>
                          <w:sz w:val="12"/>
                        </w:rPr>
                      </w:pPr>
                    </w:p>
                    <w:p w14:paraId="0F4547BA" w14:textId="77777777" w:rsidR="00B54340" w:rsidRDefault="00B54340" w:rsidP="00B54340"/>
                  </w:txbxContent>
                </v:textbox>
                <w10:wrap anchorx="margin"/>
              </v:shape>
            </w:pict>
          </mc:Fallback>
        </mc:AlternateContent>
      </w:r>
    </w:p>
    <w:p w14:paraId="7BD3A3F4" w14:textId="77777777" w:rsidR="00B54340" w:rsidRDefault="00B54340" w:rsidP="00B54340">
      <w:pPr>
        <w:rPr>
          <w:rFonts w:ascii="Calibri" w:hAnsi="Calibri" w:cs="Calibri"/>
          <w:sz w:val="12"/>
          <w:szCs w:val="12"/>
        </w:rPr>
      </w:pPr>
    </w:p>
    <w:p w14:paraId="0145B7E3" w14:textId="77777777" w:rsidR="00B54340" w:rsidRDefault="00B54340" w:rsidP="00B54340">
      <w:pPr>
        <w:rPr>
          <w:rFonts w:ascii="Calibri" w:hAnsi="Calibri" w:cs="Calibri"/>
          <w:sz w:val="12"/>
          <w:szCs w:val="12"/>
        </w:rPr>
      </w:pPr>
    </w:p>
    <w:p w14:paraId="6AAC36D6" w14:textId="77777777" w:rsidR="00B54340" w:rsidRDefault="00B54340" w:rsidP="00B54340">
      <w:pPr>
        <w:rPr>
          <w:rFonts w:ascii="Calibri" w:hAnsi="Calibri" w:cs="Calibri"/>
          <w:sz w:val="12"/>
          <w:szCs w:val="12"/>
        </w:rPr>
      </w:pPr>
    </w:p>
    <w:p w14:paraId="6BC0927F" w14:textId="77777777" w:rsidR="00B54340" w:rsidRDefault="00B54340" w:rsidP="00B54340">
      <w:pPr>
        <w:rPr>
          <w:rFonts w:ascii="Calibri" w:hAnsi="Calibri" w:cs="Calibri"/>
          <w:sz w:val="12"/>
          <w:szCs w:val="12"/>
        </w:rPr>
      </w:pPr>
    </w:p>
    <w:p w14:paraId="55C106E0" w14:textId="77777777" w:rsidR="00B54340" w:rsidRPr="00555E21" w:rsidRDefault="00B54340" w:rsidP="00B54340">
      <w:pPr>
        <w:rPr>
          <w:rFonts w:ascii="Calibri" w:hAnsi="Calibri" w:cs="Calibri"/>
          <w:sz w:val="12"/>
          <w:szCs w:val="12"/>
        </w:rPr>
      </w:pPr>
    </w:p>
    <w:p w14:paraId="69319936"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19360" behindDoc="0" locked="0" layoutInCell="1" allowOverlap="1" wp14:anchorId="486EE593" wp14:editId="616A128A">
                <wp:simplePos x="0" y="0"/>
                <wp:positionH relativeFrom="leftMargin">
                  <wp:posOffset>-205800</wp:posOffset>
                </wp:positionH>
                <wp:positionV relativeFrom="paragraph">
                  <wp:posOffset>978903</wp:posOffset>
                </wp:positionV>
                <wp:extent cx="1709738" cy="382906"/>
                <wp:effectExtent l="0" t="3493" r="20638" b="20637"/>
                <wp:wrapNone/>
                <wp:docPr id="633673574" name="Text Box 63367357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873DACC"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EE593" id="Text Box 633673574" o:spid="_x0000_s1106" type="#_x0000_t202" style="position:absolute;margin-left:-16.2pt;margin-top:77.1pt;width:134.65pt;height:30.15pt;rotation:-90;z-index:251919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PiqzKleAgAAyAQAAA4AAAAAAAAAAAAAAAAALgIAAGRycy9lMm9E&#10;b2MueG1sUEsBAi0AFAAGAAgAAAAhABHt2nbgAAAACQEAAA8AAAAAAAAAAAAAAAAAuAQAAGRycy9k&#10;b3ducmV2LnhtbFBLBQYAAAAABAAEAPMAAADFBQAAAAA=&#10;" fillcolor="white [3201]" strokeweight=".5pt">
                <v:textbox>
                  <w:txbxContent>
                    <w:p w14:paraId="1873DACC"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1170F306" w14:textId="77777777" w:rsidTr="00D148F1">
        <w:tc>
          <w:tcPr>
            <w:tcW w:w="515" w:type="dxa"/>
            <w:vMerge w:val="restart"/>
            <w:shd w:val="clear" w:color="auto" w:fill="D9D9D9" w:themeFill="background1" w:themeFillShade="D9"/>
            <w:textDirection w:val="btLr"/>
            <w:vAlign w:val="center"/>
          </w:tcPr>
          <w:p w14:paraId="2ECFA4A7" w14:textId="77777777" w:rsidR="00B54340" w:rsidRPr="00555E21" w:rsidRDefault="00B54340" w:rsidP="00D148F1">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6EEC740E" w14:textId="77777777" w:rsidR="00B54340" w:rsidRPr="00555E21" w:rsidRDefault="00B54340" w:rsidP="00D148F1">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02D31AE" w14:textId="77777777" w:rsidR="00B54340" w:rsidRPr="00555E21" w:rsidRDefault="00B54340" w:rsidP="00D148F1">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60D78599" w14:textId="77777777" w:rsidR="00B54340" w:rsidRPr="00555E21" w:rsidRDefault="00B54340" w:rsidP="00D148F1">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72D30ED" w14:textId="77777777" w:rsidR="00B54340" w:rsidRPr="00555E21" w:rsidRDefault="00B54340" w:rsidP="00D148F1">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BBABD01" w14:textId="77777777" w:rsidR="00B54340" w:rsidRPr="00555E21" w:rsidRDefault="00B54340" w:rsidP="00D148F1">
            <w:pPr>
              <w:jc w:val="center"/>
              <w:rPr>
                <w:rFonts w:ascii="Calibri" w:hAnsi="Calibri" w:cs="Calibri"/>
              </w:rPr>
            </w:pPr>
            <w:r w:rsidRPr="00555E21">
              <w:rPr>
                <w:rFonts w:ascii="Calibri" w:hAnsi="Calibri" w:cs="Calibri"/>
              </w:rPr>
              <w:t>Overall score</w:t>
            </w:r>
          </w:p>
          <w:p w14:paraId="35F19F17" w14:textId="77777777" w:rsidR="00B54340" w:rsidRPr="00555E21" w:rsidRDefault="00B54340" w:rsidP="00D148F1">
            <w:pPr>
              <w:jc w:val="center"/>
              <w:rPr>
                <w:rFonts w:ascii="Calibri" w:hAnsi="Calibri" w:cs="Calibri"/>
              </w:rPr>
            </w:pPr>
            <w:r w:rsidRPr="00555E21">
              <w:rPr>
                <w:rFonts w:ascii="Calibri" w:hAnsi="Calibri" w:cs="Calibri"/>
              </w:rPr>
              <w:t>/5</w:t>
            </w:r>
          </w:p>
        </w:tc>
      </w:tr>
      <w:tr w:rsidR="00B54340" w:rsidRPr="00555E21" w14:paraId="07E0DF6D" w14:textId="77777777" w:rsidTr="00D148F1">
        <w:tc>
          <w:tcPr>
            <w:tcW w:w="515" w:type="dxa"/>
            <w:vMerge/>
          </w:tcPr>
          <w:p w14:paraId="3527F377" w14:textId="77777777" w:rsidR="00B54340" w:rsidRPr="00555E21" w:rsidRDefault="00B54340" w:rsidP="00D148F1">
            <w:pPr>
              <w:jc w:val="center"/>
              <w:rPr>
                <w:rFonts w:ascii="Calibri" w:hAnsi="Calibri" w:cs="Calibri"/>
              </w:rPr>
            </w:pPr>
          </w:p>
        </w:tc>
        <w:tc>
          <w:tcPr>
            <w:tcW w:w="1077" w:type="dxa"/>
            <w:vAlign w:val="center"/>
          </w:tcPr>
          <w:p w14:paraId="58B3DE3E" w14:textId="77777777" w:rsidR="00B54340" w:rsidRPr="00555E21" w:rsidRDefault="00B54340" w:rsidP="00D148F1">
            <w:pPr>
              <w:jc w:val="center"/>
              <w:rPr>
                <w:rFonts w:ascii="Calibri" w:hAnsi="Calibri" w:cs="Calibri"/>
              </w:rPr>
            </w:pPr>
            <w:r w:rsidRPr="00555E21">
              <w:rPr>
                <w:rFonts w:ascii="Calibri" w:hAnsi="Calibri" w:cs="Calibri"/>
              </w:rPr>
              <w:t>Top (5pts)</w:t>
            </w:r>
          </w:p>
        </w:tc>
        <w:tc>
          <w:tcPr>
            <w:tcW w:w="1358" w:type="dxa"/>
            <w:vAlign w:val="center"/>
          </w:tcPr>
          <w:p w14:paraId="0761CB57"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4DC281C6"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39F97979"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2B5EA0E" w14:textId="77777777" w:rsidR="00B54340" w:rsidRPr="00555E21" w:rsidRDefault="00B54340" w:rsidP="00D148F1">
            <w:pPr>
              <w:jc w:val="center"/>
              <w:rPr>
                <w:rFonts w:ascii="Calibri" w:hAnsi="Calibri" w:cs="Calibri"/>
                <w:color w:val="0F4761" w:themeColor="accent1" w:themeShade="BF"/>
              </w:rPr>
            </w:pPr>
          </w:p>
        </w:tc>
      </w:tr>
      <w:tr w:rsidR="00B54340" w:rsidRPr="00555E21" w14:paraId="56A91723" w14:textId="77777777" w:rsidTr="00D148F1">
        <w:trPr>
          <w:gridAfter w:val="1"/>
          <w:wAfter w:w="1734" w:type="dxa"/>
        </w:trPr>
        <w:tc>
          <w:tcPr>
            <w:tcW w:w="515" w:type="dxa"/>
            <w:vMerge/>
          </w:tcPr>
          <w:p w14:paraId="58E7FEE3" w14:textId="77777777" w:rsidR="00B54340" w:rsidRPr="00555E21" w:rsidRDefault="00B54340" w:rsidP="00D148F1">
            <w:pPr>
              <w:jc w:val="center"/>
              <w:rPr>
                <w:rFonts w:ascii="Calibri" w:hAnsi="Calibri" w:cs="Calibri"/>
              </w:rPr>
            </w:pPr>
          </w:p>
        </w:tc>
        <w:tc>
          <w:tcPr>
            <w:tcW w:w="1077" w:type="dxa"/>
            <w:vAlign w:val="center"/>
          </w:tcPr>
          <w:p w14:paraId="572A1D56" w14:textId="77777777" w:rsidR="00B54340" w:rsidRPr="00555E21" w:rsidRDefault="00B54340" w:rsidP="00D148F1">
            <w:pPr>
              <w:jc w:val="center"/>
              <w:rPr>
                <w:rFonts w:ascii="Calibri" w:hAnsi="Calibri" w:cs="Calibri"/>
              </w:rPr>
            </w:pPr>
            <w:r w:rsidRPr="00555E21">
              <w:rPr>
                <w:rFonts w:ascii="Calibri" w:hAnsi="Calibri" w:cs="Calibri"/>
              </w:rPr>
              <w:t>Middle (3pts)</w:t>
            </w:r>
          </w:p>
        </w:tc>
        <w:tc>
          <w:tcPr>
            <w:tcW w:w="1358" w:type="dxa"/>
            <w:vAlign w:val="center"/>
          </w:tcPr>
          <w:p w14:paraId="05B4420A"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F562C48"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57EDBE44"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2B1FA36A" w14:textId="77777777" w:rsidTr="00D148F1">
        <w:trPr>
          <w:gridAfter w:val="1"/>
          <w:wAfter w:w="1734" w:type="dxa"/>
        </w:trPr>
        <w:tc>
          <w:tcPr>
            <w:tcW w:w="515" w:type="dxa"/>
            <w:vMerge/>
          </w:tcPr>
          <w:p w14:paraId="2FE96ACA" w14:textId="77777777" w:rsidR="00B54340" w:rsidRPr="00555E21" w:rsidRDefault="00B54340" w:rsidP="00D148F1">
            <w:pPr>
              <w:jc w:val="center"/>
              <w:rPr>
                <w:rFonts w:ascii="Calibri" w:hAnsi="Calibri" w:cs="Calibri"/>
              </w:rPr>
            </w:pPr>
          </w:p>
        </w:tc>
        <w:tc>
          <w:tcPr>
            <w:tcW w:w="1077" w:type="dxa"/>
            <w:vAlign w:val="center"/>
          </w:tcPr>
          <w:p w14:paraId="28B28F64" w14:textId="77777777" w:rsidR="00B54340" w:rsidRPr="00555E21" w:rsidRDefault="00B54340" w:rsidP="00D148F1">
            <w:pPr>
              <w:jc w:val="center"/>
              <w:rPr>
                <w:rFonts w:ascii="Calibri" w:hAnsi="Calibri" w:cs="Calibri"/>
              </w:rPr>
            </w:pPr>
            <w:r w:rsidRPr="00555E21">
              <w:rPr>
                <w:rFonts w:ascii="Calibri" w:hAnsi="Calibri" w:cs="Calibri"/>
              </w:rPr>
              <w:t>Bottom (1pt)</w:t>
            </w:r>
          </w:p>
        </w:tc>
        <w:tc>
          <w:tcPr>
            <w:tcW w:w="1358" w:type="dxa"/>
            <w:vAlign w:val="center"/>
          </w:tcPr>
          <w:p w14:paraId="6533B828"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C2CC5A7"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2CA75975"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B54340" w:rsidRPr="00555E21" w14:paraId="275816F5" w14:textId="77777777" w:rsidTr="00D148F1">
        <w:trPr>
          <w:gridAfter w:val="1"/>
          <w:wAfter w:w="1734" w:type="dxa"/>
        </w:trPr>
        <w:tc>
          <w:tcPr>
            <w:tcW w:w="515" w:type="dxa"/>
            <w:vMerge/>
          </w:tcPr>
          <w:p w14:paraId="77CCDF0A" w14:textId="77777777" w:rsidR="00B54340" w:rsidRPr="00555E21" w:rsidRDefault="00B54340" w:rsidP="00D148F1">
            <w:pPr>
              <w:jc w:val="center"/>
              <w:rPr>
                <w:rFonts w:ascii="Calibri" w:hAnsi="Calibri" w:cs="Calibri"/>
              </w:rPr>
            </w:pPr>
          </w:p>
        </w:tc>
        <w:tc>
          <w:tcPr>
            <w:tcW w:w="1077" w:type="dxa"/>
            <w:vAlign w:val="center"/>
          </w:tcPr>
          <w:p w14:paraId="0995720E" w14:textId="77777777" w:rsidR="00B54340" w:rsidRPr="00555E21" w:rsidRDefault="00B54340" w:rsidP="00D148F1">
            <w:pPr>
              <w:jc w:val="center"/>
              <w:rPr>
                <w:rFonts w:ascii="Calibri" w:hAnsi="Calibri" w:cs="Calibri"/>
              </w:rPr>
            </w:pPr>
            <w:r w:rsidRPr="00555E21">
              <w:rPr>
                <w:rFonts w:ascii="Calibri" w:hAnsi="Calibri" w:cs="Calibri"/>
              </w:rPr>
              <w:t>None (0pt)</w:t>
            </w:r>
          </w:p>
        </w:tc>
        <w:tc>
          <w:tcPr>
            <w:tcW w:w="1358" w:type="dxa"/>
            <w:vAlign w:val="center"/>
          </w:tcPr>
          <w:p w14:paraId="45453A75"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BE07D43"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E323640"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9758972"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7BA8F6F5" w14:textId="77777777" w:rsidTr="00D148F1">
        <w:trPr>
          <w:trHeight w:val="626"/>
        </w:trPr>
        <w:tc>
          <w:tcPr>
            <w:tcW w:w="512" w:type="dxa"/>
          </w:tcPr>
          <w:p w14:paraId="2D26CF74"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A</w:t>
            </w:r>
          </w:p>
        </w:tc>
        <w:tc>
          <w:tcPr>
            <w:tcW w:w="9037" w:type="dxa"/>
          </w:tcPr>
          <w:p w14:paraId="44F1647D"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5203FED4" w14:textId="77777777" w:rsidTr="00D148F1">
        <w:trPr>
          <w:trHeight w:val="549"/>
        </w:trPr>
        <w:tc>
          <w:tcPr>
            <w:tcW w:w="512" w:type="dxa"/>
          </w:tcPr>
          <w:p w14:paraId="1C171642"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B</w:t>
            </w:r>
          </w:p>
        </w:tc>
        <w:tc>
          <w:tcPr>
            <w:tcW w:w="9037" w:type="dxa"/>
          </w:tcPr>
          <w:p w14:paraId="3CBDA231"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2D8C0348" w14:textId="77777777" w:rsidTr="00D148F1">
        <w:trPr>
          <w:trHeight w:val="626"/>
        </w:trPr>
        <w:tc>
          <w:tcPr>
            <w:tcW w:w="512" w:type="dxa"/>
          </w:tcPr>
          <w:p w14:paraId="7E53DA5C"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C</w:t>
            </w:r>
          </w:p>
        </w:tc>
        <w:tc>
          <w:tcPr>
            <w:tcW w:w="9037" w:type="dxa"/>
          </w:tcPr>
          <w:p w14:paraId="71ED0955"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07CF6927" w14:textId="5112723C" w:rsidR="0006322B" w:rsidRPr="00B54340" w:rsidRDefault="00415EBC" w:rsidP="00B54340">
      <w:pPr>
        <w:tabs>
          <w:tab w:val="left" w:pos="3114"/>
        </w:tabs>
        <w:rPr>
          <w:rFonts w:ascii="Calibri" w:hAnsi="Calibri" w:cs="Calibri"/>
          <w:sz w:val="12"/>
          <w:szCs w:val="12"/>
        </w:rPr>
      </w:pPr>
      <w:r>
        <w:rPr>
          <w:rFonts w:ascii="Calibri" w:hAnsi="Calibri" w:cs="Calibri"/>
          <w:sz w:val="12"/>
          <w:szCs w:val="12"/>
        </w:rPr>
        <w:t xml:space="preserve"> </w:t>
      </w:r>
    </w:p>
    <w:p w14:paraId="48B1BEB7" w14:textId="050E6273" w:rsidR="0006322B" w:rsidRPr="00555E21" w:rsidRDefault="002A6566" w:rsidP="0006322B">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21056" behindDoc="0" locked="0" layoutInCell="1" allowOverlap="1" wp14:anchorId="0D8ED1B2" wp14:editId="7A7063EC">
                <wp:simplePos x="0" y="0"/>
                <wp:positionH relativeFrom="page">
                  <wp:posOffset>5189512</wp:posOffset>
                </wp:positionH>
                <wp:positionV relativeFrom="page">
                  <wp:posOffset>2856728</wp:posOffset>
                </wp:positionV>
                <wp:extent cx="2085512" cy="281305"/>
                <wp:effectExtent l="0" t="0" r="10160" b="2349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512" cy="2813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04B856A" w14:textId="77777777" w:rsidR="00005735" w:rsidRDefault="00005735"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ED1B2" id="_x0000_s1107" type="#_x0000_t202" style="position:absolute;left:0;text-align:left;margin-left:408.6pt;margin-top:224.95pt;width:164.2pt;height:22.15pt;z-index:251821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" fillcolor="white [3201]" strokecolor="black [3200]" strokeweight="1.5pt">
                <v:textbox>
                  <w:txbxContent>
                    <w:p w14:paraId="004B856A" w14:textId="77777777" w:rsidR="00005735" w:rsidRDefault="00005735" w:rsidP="0006322B">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0032" behindDoc="1" locked="0" layoutInCell="1" allowOverlap="1" wp14:anchorId="53ED7677" wp14:editId="7DA08884">
                <wp:simplePos x="0" y="0"/>
                <wp:positionH relativeFrom="margin">
                  <wp:posOffset>-420370</wp:posOffset>
                </wp:positionH>
                <wp:positionV relativeFrom="margin">
                  <wp:posOffset>2322830</wp:posOffset>
                </wp:positionV>
                <wp:extent cx="6761480" cy="5894070"/>
                <wp:effectExtent l="0" t="0" r="20320" b="11430"/>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894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42ED6F5" w14:textId="2C06B6E6" w:rsidR="00005735" w:rsidRPr="007C210C" w:rsidRDefault="00B54340"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four - Scripted &amp; Set Design Poster: </w:t>
                            </w:r>
                            <w:r w:rsidR="00005735">
                              <w:t>Complete task here</w:t>
                            </w:r>
                          </w:p>
                          <w:p w14:paraId="23F96540" w14:textId="77777777" w:rsidR="00005735" w:rsidRDefault="00005735"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D7677" id="_x0000_s1108" type="#_x0000_t202" style="position:absolute;left:0;text-align:left;margin-left:-33.1pt;margin-top:182.9pt;width:532.4pt;height:464.1pt;z-index:-251496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" fillcolor="white [3201]" strokecolor="black [3200]" strokeweight="1.5pt">
                <v:textbox>
                  <w:txbxContent>
                    <w:p w14:paraId="542ED6F5" w14:textId="2C06B6E6" w:rsidR="00005735" w:rsidRPr="007C210C" w:rsidRDefault="00B54340"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four - Scripted &amp; Set Design Poster: </w:t>
                      </w:r>
                      <w:r w:rsidR="00005735">
                        <w:t>Complete task here</w:t>
                      </w:r>
                    </w:p>
                    <w:p w14:paraId="23F96540" w14:textId="77777777" w:rsidR="00005735" w:rsidRDefault="00005735" w:rsidP="0006322B"/>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9008" behindDoc="1" locked="0" layoutInCell="1" allowOverlap="1" wp14:anchorId="5756B57F" wp14:editId="57420621">
                <wp:simplePos x="0" y="0"/>
                <wp:positionH relativeFrom="margin">
                  <wp:align>center</wp:align>
                </wp:positionH>
                <wp:positionV relativeFrom="page">
                  <wp:posOffset>506095</wp:posOffset>
                </wp:positionV>
                <wp:extent cx="6761480" cy="2631440"/>
                <wp:effectExtent l="0" t="0" r="20320" b="1651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63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52A459" w14:textId="0D9011DA" w:rsidR="00B54340" w:rsidRDefault="00B54340" w:rsidP="00B54340">
                            <w:r>
                              <w:rPr>
                                <w:b/>
                                <w:sz w:val="26"/>
                              </w:rPr>
                              <w:t>Task four</w:t>
                            </w:r>
                            <w:r w:rsidRPr="004072CA">
                              <w:rPr>
                                <w:b/>
                                <w:sz w:val="26"/>
                              </w:rPr>
                              <w:t xml:space="preserve"> - Scripted &amp; Set Design Poster </w:t>
                            </w:r>
                          </w:p>
                          <w:p w14:paraId="6C822873" w14:textId="1F4C358A" w:rsidR="00005735" w:rsidRDefault="00005735" w:rsidP="0006322B">
                            <w:r>
                              <w:t xml:space="preserve">Create a poster all about Romeo&amp; Juliet. </w:t>
                            </w:r>
                          </w:p>
                          <w:p w14:paraId="7542E683" w14:textId="77777777" w:rsidR="00005735" w:rsidRPr="00C867FB" w:rsidRDefault="00005735" w:rsidP="00C867FB">
                            <w:pPr>
                              <w:rPr>
                                <w:sz w:val="6"/>
                                <w:szCs w:val="6"/>
                              </w:rPr>
                            </w:pPr>
                          </w:p>
                          <w:p w14:paraId="7D180923" w14:textId="2B9E5C2D" w:rsidR="00005735" w:rsidRPr="00C867FB" w:rsidRDefault="00005735" w:rsidP="00C867FB">
                            <w:r w:rsidRPr="00C867FB">
                              <w:rPr>
                                <w:b/>
                                <w:bCs/>
                                <w:lang w:val="en-GB"/>
                              </w:rPr>
                              <w:t>Who are the main characters in "Romeo and Juliet"?</w:t>
                            </w:r>
                            <w:r w:rsidRPr="00C867FB">
                              <w:t> </w:t>
                            </w:r>
                          </w:p>
                          <w:p w14:paraId="154B7FFD" w14:textId="77777777" w:rsidR="00005735" w:rsidRDefault="00005735" w:rsidP="00C867FB">
                            <w:r w:rsidRPr="00C867FB">
                              <w:rPr>
                                <w:lang w:val="en-GB"/>
                              </w:rPr>
                              <w:t>Think about the key figures, such as Romeo, Juliet, and their families, and describe their roles and relationships.</w:t>
                            </w:r>
                            <w:r w:rsidRPr="00C867FB">
                              <w:t> </w:t>
                            </w:r>
                          </w:p>
                          <w:p w14:paraId="51553977" w14:textId="5C6E7A02" w:rsidR="00005735" w:rsidRPr="00C867FB" w:rsidRDefault="00005735" w:rsidP="00C867FB">
                            <w:r w:rsidRPr="00C867FB">
                              <w:rPr>
                                <w:b/>
                                <w:bCs/>
                                <w:lang w:val="en-GB"/>
                              </w:rPr>
                              <w:t>What is the basic plot of "Romeo and Juliet"?</w:t>
                            </w:r>
                            <w:r w:rsidRPr="00C867FB">
                              <w:t> </w:t>
                            </w:r>
                          </w:p>
                          <w:p w14:paraId="4D8A6CB0" w14:textId="348336E6" w:rsidR="00005735" w:rsidRPr="00C867FB" w:rsidRDefault="00005735" w:rsidP="00C867FB">
                            <w:r w:rsidRPr="00C867FB">
                              <w:rPr>
                                <w:lang w:val="en-GB"/>
                              </w:rPr>
                              <w:t>Summari</w:t>
                            </w:r>
                            <w:r>
                              <w:rPr>
                                <w:lang w:val="en-GB"/>
                              </w:rPr>
                              <w:t>s</w:t>
                            </w:r>
                            <w:r w:rsidRPr="00C867FB">
                              <w:rPr>
                                <w:lang w:val="en-GB"/>
                              </w:rPr>
                              <w:t>e the story's major events, focusing on the beginning, middle, and end.</w:t>
                            </w:r>
                            <w:r w:rsidRPr="00C867FB">
                              <w:t> </w:t>
                            </w:r>
                          </w:p>
                          <w:p w14:paraId="52786956" w14:textId="77777777" w:rsidR="00005735" w:rsidRPr="00C867FB" w:rsidRDefault="00005735" w:rsidP="00C867FB">
                            <w:r w:rsidRPr="00C867FB">
                              <w:rPr>
                                <w:b/>
                                <w:bCs/>
                                <w:lang w:val="en-GB"/>
                              </w:rPr>
                              <w:t>What are the central themes in "Romeo and Juliet"?</w:t>
                            </w:r>
                            <w:r w:rsidRPr="00C867FB">
                              <w:t> </w:t>
                            </w:r>
                          </w:p>
                          <w:p w14:paraId="706DFA6E" w14:textId="77777777" w:rsidR="00005735" w:rsidRPr="00C867FB" w:rsidRDefault="00005735" w:rsidP="00C867FB">
                            <w:r w:rsidRPr="00C867FB">
                              <w:rPr>
                                <w:lang w:val="en-GB"/>
                              </w:rPr>
                              <w:t>Identify and explain important themes like love, fate, and conflict.</w:t>
                            </w:r>
                            <w:r w:rsidRPr="00C867FB">
                              <w:t> </w:t>
                            </w:r>
                          </w:p>
                          <w:p w14:paraId="0EA73F9D" w14:textId="77777777" w:rsidR="00005735" w:rsidRPr="007A591A" w:rsidRDefault="00005735" w:rsidP="0006322B">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6B57F" id="_x0000_s1109" type="#_x0000_t202" style="position:absolute;left:0;text-align:left;margin-left:0;margin-top:39.85pt;width:532.4pt;height:207.2pt;z-index:-2514974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" fillcolor="white [3201]" strokecolor="black [3200]" strokeweight="1.5pt">
                <v:textbox>
                  <w:txbxContent>
                    <w:p w14:paraId="0252A459" w14:textId="0D9011DA" w:rsidR="00B54340" w:rsidRDefault="00B54340" w:rsidP="00B54340">
                      <w:r>
                        <w:rPr>
                          <w:b/>
                          <w:sz w:val="26"/>
                        </w:rPr>
                        <w:t>Task four</w:t>
                      </w:r>
                      <w:r w:rsidRPr="004072CA">
                        <w:rPr>
                          <w:b/>
                          <w:sz w:val="26"/>
                        </w:rPr>
                        <w:t xml:space="preserve"> - Scripted &amp; Set Design Poster </w:t>
                      </w:r>
                    </w:p>
                    <w:p w14:paraId="6C822873" w14:textId="1F4C358A" w:rsidR="00005735" w:rsidRDefault="00005735" w:rsidP="0006322B">
                      <w:r>
                        <w:t xml:space="preserve">Create a poster all about Romeo&amp; Juliet. </w:t>
                      </w:r>
                    </w:p>
                    <w:p w14:paraId="7542E683" w14:textId="77777777" w:rsidR="00005735" w:rsidRPr="00C867FB" w:rsidRDefault="00005735" w:rsidP="00C867FB">
                      <w:pPr>
                        <w:rPr>
                          <w:sz w:val="6"/>
                          <w:szCs w:val="6"/>
                        </w:rPr>
                      </w:pPr>
                    </w:p>
                    <w:p w14:paraId="7D180923" w14:textId="2B9E5C2D" w:rsidR="00005735" w:rsidRPr="00C867FB" w:rsidRDefault="00005735" w:rsidP="00C867FB">
                      <w:r w:rsidRPr="00C867FB">
                        <w:rPr>
                          <w:b/>
                          <w:bCs/>
                          <w:lang w:val="en-GB"/>
                        </w:rPr>
                        <w:t>Who are the main characters in "Romeo and Juliet"?</w:t>
                      </w:r>
                      <w:r w:rsidRPr="00C867FB">
                        <w:t> </w:t>
                      </w:r>
                    </w:p>
                    <w:p w14:paraId="154B7FFD" w14:textId="77777777" w:rsidR="00005735" w:rsidRDefault="00005735" w:rsidP="00C867FB">
                      <w:r w:rsidRPr="00C867FB">
                        <w:rPr>
                          <w:lang w:val="en-GB"/>
                        </w:rPr>
                        <w:t>Think about the key figures, such as Romeo, Juliet, and their families, and describe their roles and relationships.</w:t>
                      </w:r>
                      <w:r w:rsidRPr="00C867FB">
                        <w:t> </w:t>
                      </w:r>
                    </w:p>
                    <w:p w14:paraId="51553977" w14:textId="5C6E7A02" w:rsidR="00005735" w:rsidRPr="00C867FB" w:rsidRDefault="00005735" w:rsidP="00C867FB">
                      <w:r w:rsidRPr="00C867FB">
                        <w:rPr>
                          <w:b/>
                          <w:bCs/>
                          <w:lang w:val="en-GB"/>
                        </w:rPr>
                        <w:t>What is the basic plot of "Romeo and Juliet"?</w:t>
                      </w:r>
                      <w:r w:rsidRPr="00C867FB">
                        <w:t> </w:t>
                      </w:r>
                    </w:p>
                    <w:p w14:paraId="4D8A6CB0" w14:textId="348336E6" w:rsidR="00005735" w:rsidRPr="00C867FB" w:rsidRDefault="00005735" w:rsidP="00C867FB">
                      <w:r w:rsidRPr="00C867FB">
                        <w:rPr>
                          <w:lang w:val="en-GB"/>
                        </w:rPr>
                        <w:t>Summari</w:t>
                      </w:r>
                      <w:r>
                        <w:rPr>
                          <w:lang w:val="en-GB"/>
                        </w:rPr>
                        <w:t>s</w:t>
                      </w:r>
                      <w:r w:rsidRPr="00C867FB">
                        <w:rPr>
                          <w:lang w:val="en-GB"/>
                        </w:rPr>
                        <w:t>e the story's major events, focusing on the beginning, middle, and end.</w:t>
                      </w:r>
                      <w:r w:rsidRPr="00C867FB">
                        <w:t> </w:t>
                      </w:r>
                    </w:p>
                    <w:p w14:paraId="52786956" w14:textId="77777777" w:rsidR="00005735" w:rsidRPr="00C867FB" w:rsidRDefault="00005735" w:rsidP="00C867FB">
                      <w:r w:rsidRPr="00C867FB">
                        <w:rPr>
                          <w:b/>
                          <w:bCs/>
                          <w:lang w:val="en-GB"/>
                        </w:rPr>
                        <w:t>What are the central themes in "Romeo and Juliet"?</w:t>
                      </w:r>
                      <w:r w:rsidRPr="00C867FB">
                        <w:t> </w:t>
                      </w:r>
                    </w:p>
                    <w:p w14:paraId="706DFA6E" w14:textId="77777777" w:rsidR="00005735" w:rsidRPr="00C867FB" w:rsidRDefault="00005735" w:rsidP="00C867FB">
                      <w:r w:rsidRPr="00C867FB">
                        <w:rPr>
                          <w:lang w:val="en-GB"/>
                        </w:rPr>
                        <w:t>Identify and explain important themes like love, fate, and conflict.</w:t>
                      </w:r>
                      <w:r w:rsidRPr="00C867FB">
                        <w:t> </w:t>
                      </w:r>
                    </w:p>
                    <w:p w14:paraId="0EA73F9D" w14:textId="77777777" w:rsidR="00005735" w:rsidRPr="007A591A" w:rsidRDefault="00005735" w:rsidP="0006322B">
                      <w:pPr>
                        <w:pStyle w:val="ListParagraph"/>
                      </w:pPr>
                    </w:p>
                  </w:txbxContent>
                </v:textbox>
                <w10:wrap type="square" anchorx="margin" anchory="page"/>
              </v:shape>
            </w:pict>
          </mc:Fallback>
        </mc:AlternateContent>
      </w:r>
    </w:p>
    <w:p w14:paraId="6AB35487" w14:textId="35F8935A" w:rsidR="002A6566" w:rsidRPr="00555E21" w:rsidRDefault="00B54340" w:rsidP="002A6566">
      <w:pPr>
        <w:jc w:val="center"/>
        <w:rPr>
          <w:rFonts w:ascii="Calibri" w:hAnsi="Calibri" w:cs="Calibri"/>
          <w:szCs w:val="28"/>
          <w:u w:val="single"/>
        </w:rPr>
      </w:pPr>
      <w:r>
        <w:rPr>
          <w:rFonts w:ascii="Calibri" w:hAnsi="Calibri" w:cs="Calibri"/>
          <w:szCs w:val="28"/>
          <w:u w:val="single"/>
        </w:rPr>
        <w:lastRenderedPageBreak/>
        <w:t xml:space="preserve">Task four </w:t>
      </w:r>
      <w:r w:rsidRPr="00B54340">
        <w:rPr>
          <w:rFonts w:ascii="Calibri" w:hAnsi="Calibri" w:cs="Calibri"/>
          <w:szCs w:val="28"/>
          <w:u w:val="single"/>
        </w:rPr>
        <w:t>- Scripted &amp; Set Design Poster</w:t>
      </w:r>
      <w:r w:rsidR="002A6566" w:rsidRPr="00B54340">
        <w:rPr>
          <w:rFonts w:ascii="Calibri" w:hAnsi="Calibri" w:cs="Calibri"/>
          <w:szCs w:val="28"/>
          <w:u w:val="single"/>
        </w:rPr>
        <w:t>:</w:t>
      </w:r>
      <w:r w:rsidR="002A6566">
        <w:rPr>
          <w:rFonts w:ascii="Calibri" w:hAnsi="Calibri" w:cs="Calibri"/>
          <w:szCs w:val="28"/>
          <w:u w:val="single"/>
        </w:rPr>
        <w:t xml:space="preserve"> Feedback</w:t>
      </w:r>
    </w:p>
    <w:p w14:paraId="26CF600F" w14:textId="2B85F411" w:rsidR="00B54340" w:rsidRPr="00555E21" w:rsidRDefault="00B54340" w:rsidP="00B54340">
      <w:pPr>
        <w:rPr>
          <w:rFonts w:ascii="Calibri" w:hAnsi="Calibri" w:cs="Calibri"/>
          <w:szCs w:val="28"/>
          <w:u w:val="single"/>
        </w:rPr>
      </w:pPr>
      <w:r w:rsidRPr="0006405C">
        <w:rPr>
          <w:rFonts w:ascii="Calibri" w:hAnsi="Calibri" w:cs="Calibri"/>
          <w:noProof/>
          <w:sz w:val="32"/>
          <w:u w:val="single"/>
          <w:lang w:val="en-GB" w:eastAsia="en-GB"/>
        </w:rPr>
        <w:drawing>
          <wp:anchor distT="0" distB="0" distL="114300" distR="114300" simplePos="0" relativeHeight="251925504" behindDoc="0" locked="0" layoutInCell="1" allowOverlap="1" wp14:anchorId="026FD823" wp14:editId="17B0C4CC">
            <wp:simplePos x="0" y="0"/>
            <wp:positionH relativeFrom="margin">
              <wp:posOffset>5353677</wp:posOffset>
            </wp:positionH>
            <wp:positionV relativeFrom="paragraph">
              <wp:posOffset>308541</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7CA4E401" w14:textId="77777777" w:rsidR="00B54340" w:rsidRPr="0006405C" w:rsidRDefault="00B54340" w:rsidP="00B54340">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22432" behindDoc="0" locked="0" layoutInCell="1" allowOverlap="1" wp14:anchorId="4394F803" wp14:editId="44FB6DEC">
                <wp:simplePos x="0" y="0"/>
                <wp:positionH relativeFrom="leftMargin">
                  <wp:align>right</wp:align>
                </wp:positionH>
                <wp:positionV relativeFrom="paragraph">
                  <wp:posOffset>1800236</wp:posOffset>
                </wp:positionV>
                <wp:extent cx="3192816" cy="454791"/>
                <wp:effectExtent l="0" t="2540" r="24130" b="24130"/>
                <wp:wrapNone/>
                <wp:docPr id="633673576" name="Text Box 633673576"/>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2B0C27E2"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4F803" id="Text Box 633673576" o:spid="_x0000_s1110" type="#_x0000_t202" style="position:absolute;margin-left:200.2pt;margin-top:141.75pt;width:251.4pt;height:35.8pt;rotation:-90;z-index:2519224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" fillcolor="white [3201]" strokeweight=".5pt">
                <v:textbox>
                  <w:txbxContent>
                    <w:p w14:paraId="2B0C27E2"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B54340" w:rsidRPr="0006405C" w14:paraId="6F82B033" w14:textId="77777777" w:rsidTr="00D148F1">
        <w:trPr>
          <w:trHeight w:val="642"/>
        </w:trPr>
        <w:tc>
          <w:tcPr>
            <w:tcW w:w="8217" w:type="dxa"/>
          </w:tcPr>
          <w:p w14:paraId="5CCC0248" w14:textId="77777777" w:rsidR="00B54340" w:rsidRPr="0006405C" w:rsidRDefault="00B54340" w:rsidP="00D148F1">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1980712E" w14:textId="77777777" w:rsidR="00B54340" w:rsidRPr="0006405C" w:rsidRDefault="00B54340" w:rsidP="00D148F1">
            <w:pPr>
              <w:rPr>
                <w:rFonts w:ascii="Calibri" w:hAnsi="Calibri" w:cs="Calibri"/>
                <w:sz w:val="36"/>
                <w:szCs w:val="28"/>
              </w:rPr>
            </w:pPr>
          </w:p>
        </w:tc>
      </w:tr>
      <w:tr w:rsidR="00B54340" w:rsidRPr="0006405C" w14:paraId="602CE337" w14:textId="77777777" w:rsidTr="00D148F1">
        <w:trPr>
          <w:trHeight w:val="682"/>
        </w:trPr>
        <w:tc>
          <w:tcPr>
            <w:tcW w:w="8217" w:type="dxa"/>
          </w:tcPr>
          <w:p w14:paraId="03AE811A" w14:textId="77777777" w:rsidR="00B54340" w:rsidRPr="0006405C" w:rsidRDefault="00B54340" w:rsidP="00D148F1">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589B7D90" w14:textId="29AF32EC" w:rsidR="00B54340" w:rsidRPr="0006405C" w:rsidRDefault="00B54340" w:rsidP="00D148F1">
            <w:pPr>
              <w:rPr>
                <w:rFonts w:ascii="Calibri" w:hAnsi="Calibri" w:cs="Calibri"/>
                <w:sz w:val="36"/>
                <w:szCs w:val="28"/>
              </w:rPr>
            </w:pPr>
          </w:p>
        </w:tc>
      </w:tr>
      <w:tr w:rsidR="00B54340" w:rsidRPr="0006405C" w14:paraId="7B475801" w14:textId="77777777" w:rsidTr="00D148F1">
        <w:trPr>
          <w:trHeight w:val="642"/>
        </w:trPr>
        <w:tc>
          <w:tcPr>
            <w:tcW w:w="8217" w:type="dxa"/>
          </w:tcPr>
          <w:p w14:paraId="35159005" w14:textId="77777777" w:rsidR="00B54340" w:rsidRPr="0006405C" w:rsidRDefault="00B54340" w:rsidP="00D148F1">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1742DDE5" w14:textId="77777777" w:rsidR="00B54340" w:rsidRPr="0006405C" w:rsidRDefault="00B54340" w:rsidP="00D148F1">
            <w:pPr>
              <w:rPr>
                <w:rFonts w:ascii="Calibri" w:hAnsi="Calibri" w:cs="Calibri"/>
                <w:sz w:val="36"/>
                <w:szCs w:val="28"/>
              </w:rPr>
            </w:pPr>
          </w:p>
        </w:tc>
      </w:tr>
      <w:tr w:rsidR="00B54340" w:rsidRPr="0006405C" w14:paraId="425393FF" w14:textId="77777777" w:rsidTr="00D148F1">
        <w:trPr>
          <w:trHeight w:val="642"/>
        </w:trPr>
        <w:tc>
          <w:tcPr>
            <w:tcW w:w="8217" w:type="dxa"/>
          </w:tcPr>
          <w:p w14:paraId="7B0818F1" w14:textId="77777777" w:rsidR="00B54340" w:rsidRPr="0006405C" w:rsidRDefault="00B54340" w:rsidP="00D148F1">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00B1DC0D" w14:textId="77777777" w:rsidR="00B54340" w:rsidRPr="0006405C" w:rsidRDefault="00B54340" w:rsidP="00D148F1">
            <w:pPr>
              <w:rPr>
                <w:rFonts w:ascii="Calibri" w:hAnsi="Calibri" w:cs="Calibri"/>
                <w:sz w:val="36"/>
                <w:szCs w:val="28"/>
              </w:rPr>
            </w:pPr>
          </w:p>
        </w:tc>
      </w:tr>
    </w:tbl>
    <w:p w14:paraId="1B617D19" w14:textId="77777777" w:rsidR="00B54340" w:rsidRPr="0006405C" w:rsidRDefault="00B54340" w:rsidP="00B54340">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21408" behindDoc="0" locked="0" layoutInCell="1" allowOverlap="1" wp14:anchorId="7CB4C09C" wp14:editId="3D4E249F">
                <wp:simplePos x="0" y="0"/>
                <wp:positionH relativeFrom="margin">
                  <wp:posOffset>-35345</wp:posOffset>
                </wp:positionH>
                <wp:positionV relativeFrom="paragraph">
                  <wp:posOffset>1910739</wp:posOffset>
                </wp:positionV>
                <wp:extent cx="6228715" cy="1283970"/>
                <wp:effectExtent l="0" t="0" r="19685" b="11430"/>
                <wp:wrapNone/>
                <wp:docPr id="633673577" name="Text Box 63367357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76CD773"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35922920" w14:textId="77777777" w:rsidR="00B54340" w:rsidRPr="006965C5" w:rsidRDefault="00B54340" w:rsidP="00B54340">
                            <w:pPr>
                              <w:rPr>
                                <w:rFonts w:ascii="Calibri" w:hAnsi="Calibri" w:cs="Calibri"/>
                                <w:sz w:val="12"/>
                              </w:rPr>
                            </w:pPr>
                          </w:p>
                          <w:p w14:paraId="43407C01"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BE201DD" w14:textId="77777777" w:rsidR="00B54340" w:rsidRPr="00D62C74" w:rsidRDefault="00B54340" w:rsidP="00B54340">
                            <w:pPr>
                              <w:rPr>
                                <w:sz w:val="12"/>
                              </w:rPr>
                            </w:pPr>
                          </w:p>
                          <w:p w14:paraId="486E4A69" w14:textId="77777777" w:rsidR="00B54340" w:rsidRDefault="00B54340"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4C09C" id="Text Box 633673577" o:spid="_x0000_s1111" type="#_x0000_t202" style="position:absolute;margin-left:-2.8pt;margin-top:150.45pt;width:490.45pt;height:101.1pt;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E6Wq9pXAgAAugQAAA4AAAAAAAAAAAAAAAAALgIAAGRycy9lMm9Eb2MueG1sUEsB&#10;Ai0AFAAGAAgAAAAhACtu+AfeAAAACgEAAA8AAAAAAAAAAAAAAAAAsQQAAGRycy9kb3ducmV2Lnht&#10;bFBLBQYAAAAABAAEAPMAAAC8BQAAAAA=&#10;" fillcolor="white [3201]" strokeweight=".5pt">
                <v:textbox>
                  <w:txbxContent>
                    <w:p w14:paraId="476CD773"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35922920" w14:textId="77777777" w:rsidR="00B54340" w:rsidRPr="006965C5" w:rsidRDefault="00B54340" w:rsidP="00B54340">
                      <w:pPr>
                        <w:rPr>
                          <w:rFonts w:ascii="Calibri" w:hAnsi="Calibri" w:cs="Calibri"/>
                          <w:sz w:val="12"/>
                        </w:rPr>
                      </w:pPr>
                    </w:p>
                    <w:p w14:paraId="43407C01"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BE201DD" w14:textId="77777777" w:rsidR="00B54340" w:rsidRPr="00D62C74" w:rsidRDefault="00B54340" w:rsidP="00B54340">
                      <w:pPr>
                        <w:rPr>
                          <w:sz w:val="12"/>
                        </w:rPr>
                      </w:pPr>
                    </w:p>
                    <w:p w14:paraId="486E4A69" w14:textId="77777777" w:rsidR="00B54340" w:rsidRDefault="00B54340" w:rsidP="00B54340"/>
                  </w:txbxContent>
                </v:textbox>
                <w10:wrap anchorx="margin"/>
              </v:shape>
            </w:pict>
          </mc:Fallback>
        </mc:AlternateContent>
      </w:r>
    </w:p>
    <w:p w14:paraId="0608F6C3" w14:textId="19E2C400" w:rsidR="00B54340" w:rsidRPr="0006405C" w:rsidRDefault="00B54340" w:rsidP="00B54340">
      <w:pPr>
        <w:rPr>
          <w:rFonts w:ascii="Calibri" w:hAnsi="Calibri" w:cs="Calibri"/>
          <w:sz w:val="18"/>
          <w:szCs w:val="12"/>
        </w:rPr>
      </w:pPr>
    </w:p>
    <w:p w14:paraId="20EF3FAE" w14:textId="77777777" w:rsidR="00B54340" w:rsidRPr="0006405C" w:rsidRDefault="00B54340" w:rsidP="00B54340">
      <w:pPr>
        <w:rPr>
          <w:rFonts w:ascii="Calibri" w:hAnsi="Calibri" w:cs="Calibri"/>
          <w:sz w:val="18"/>
          <w:szCs w:val="12"/>
        </w:rPr>
      </w:pPr>
    </w:p>
    <w:p w14:paraId="156AA977" w14:textId="410F8C1F" w:rsidR="00B54340" w:rsidRPr="0006405C" w:rsidRDefault="00B54340" w:rsidP="00B54340">
      <w:pPr>
        <w:rPr>
          <w:rFonts w:ascii="Calibri" w:hAnsi="Calibri" w:cs="Calibri"/>
          <w:sz w:val="18"/>
          <w:szCs w:val="12"/>
        </w:rPr>
      </w:pPr>
    </w:p>
    <w:p w14:paraId="37F3F700" w14:textId="77777777" w:rsidR="00B54340" w:rsidRPr="0006405C" w:rsidRDefault="00B54340" w:rsidP="00B54340">
      <w:pPr>
        <w:rPr>
          <w:rFonts w:ascii="Calibri" w:hAnsi="Calibri" w:cs="Calibri"/>
          <w:iCs/>
          <w:sz w:val="28"/>
          <w:szCs w:val="28"/>
        </w:rPr>
      </w:pPr>
    </w:p>
    <w:p w14:paraId="25577A64" w14:textId="37BEDE5A" w:rsidR="00B54340" w:rsidRPr="0006405C" w:rsidRDefault="00B54340" w:rsidP="00B54340">
      <w:pPr>
        <w:rPr>
          <w:rFonts w:ascii="Calibri" w:hAnsi="Calibri" w:cs="Calibri"/>
          <w:iCs/>
          <w:sz w:val="28"/>
          <w:szCs w:val="28"/>
        </w:rPr>
      </w:pPr>
    </w:p>
    <w:p w14:paraId="27FF1B6E" w14:textId="77777777" w:rsidR="00B54340" w:rsidRPr="0006405C" w:rsidRDefault="00B54340" w:rsidP="00B5434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0CC2148" w14:textId="25E08D7E" w:rsidR="00B54340" w:rsidRPr="000C6E32" w:rsidRDefault="00B54340" w:rsidP="00B5434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B54340" w:rsidRPr="0006405C" w14:paraId="2CDE6D94" w14:textId="77777777" w:rsidTr="00D148F1">
        <w:trPr>
          <w:trHeight w:val="906"/>
        </w:trPr>
        <w:tc>
          <w:tcPr>
            <w:tcW w:w="773" w:type="dxa"/>
          </w:tcPr>
          <w:p w14:paraId="32258439" w14:textId="77777777" w:rsidR="00B54340" w:rsidRPr="0006405C" w:rsidRDefault="00B54340" w:rsidP="00D148F1">
            <w:pPr>
              <w:rPr>
                <w:rFonts w:ascii="Calibri" w:hAnsi="Calibri" w:cs="Calibri"/>
                <w:sz w:val="72"/>
                <w:szCs w:val="12"/>
              </w:rPr>
            </w:pPr>
            <w:r w:rsidRPr="0006405C">
              <w:rPr>
                <w:rFonts w:ascii="Calibri" w:hAnsi="Calibri" w:cs="Calibri"/>
                <w:sz w:val="72"/>
                <w:szCs w:val="12"/>
              </w:rPr>
              <w:t>A</w:t>
            </w:r>
          </w:p>
        </w:tc>
        <w:tc>
          <w:tcPr>
            <w:tcW w:w="9124" w:type="dxa"/>
          </w:tcPr>
          <w:p w14:paraId="644E59F8" w14:textId="77777777" w:rsidR="00B54340" w:rsidRPr="0006405C" w:rsidRDefault="00B54340" w:rsidP="00D148F1">
            <w:pPr>
              <w:rPr>
                <w:rFonts w:ascii="Calibri" w:hAnsi="Calibri" w:cs="Calibri"/>
                <w:sz w:val="40"/>
                <w:szCs w:val="12"/>
              </w:rPr>
            </w:pPr>
            <w:r w:rsidRPr="000C7481">
              <w:rPr>
                <w:rFonts w:ascii="Calibri" w:hAnsi="Calibri" w:cs="Calibri"/>
                <w:sz w:val="36"/>
              </w:rPr>
              <w:t>You have not described the key term.</w:t>
            </w:r>
          </w:p>
        </w:tc>
      </w:tr>
      <w:tr w:rsidR="00B54340" w:rsidRPr="0006405C" w14:paraId="70C03526" w14:textId="77777777" w:rsidTr="00D148F1">
        <w:trPr>
          <w:trHeight w:val="794"/>
        </w:trPr>
        <w:tc>
          <w:tcPr>
            <w:tcW w:w="773" w:type="dxa"/>
          </w:tcPr>
          <w:p w14:paraId="6C1E86E7" w14:textId="77777777" w:rsidR="00B54340" w:rsidRPr="0006405C" w:rsidRDefault="00B54340" w:rsidP="00D148F1">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23456" behindDoc="0" locked="0" layoutInCell="1" allowOverlap="1" wp14:anchorId="79DFBCA7" wp14:editId="17554B28">
                      <wp:simplePos x="0" y="0"/>
                      <wp:positionH relativeFrom="leftMargin">
                        <wp:posOffset>-1072980</wp:posOffset>
                      </wp:positionH>
                      <wp:positionV relativeFrom="paragraph">
                        <wp:posOffset>97420</wp:posOffset>
                      </wp:positionV>
                      <wp:extent cx="1709738" cy="382906"/>
                      <wp:effectExtent l="0" t="3493" r="20638" b="20637"/>
                      <wp:wrapNone/>
                      <wp:docPr id="633673578" name="Text Box 63367357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2D8DCA3"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FBCA7" id="Text Box 633673578" o:spid="_x0000_s1112" type="#_x0000_t202" style="position:absolute;margin-left:-84.5pt;margin-top:7.65pt;width:134.65pt;height:30.15pt;rotation:-90;z-index:251923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Lyz8speAgAAyAQAAA4AAAAAAAAAAAAAAAAALgIAAGRycy9lMm9E&#10;b2MueG1sUEsBAi0AFAAGAAgAAAAhAFlQoDbgAAAACgEAAA8AAAAAAAAAAAAAAAAAuAQAAGRycy9k&#10;b3ducmV2LnhtbFBLBQYAAAAABAAEAPMAAADFBQAAAAA=&#10;" fillcolor="white [3201]" strokeweight=".5pt">
                      <v:textbox>
                        <w:txbxContent>
                          <w:p w14:paraId="32D8DCA3"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6A2A3856" w14:textId="77777777" w:rsidR="00B54340" w:rsidRPr="0006405C" w:rsidRDefault="00B54340" w:rsidP="00D148F1">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B54340" w:rsidRPr="0006405C" w14:paraId="7A50E388" w14:textId="77777777" w:rsidTr="00D148F1">
        <w:trPr>
          <w:trHeight w:val="906"/>
        </w:trPr>
        <w:tc>
          <w:tcPr>
            <w:tcW w:w="773" w:type="dxa"/>
          </w:tcPr>
          <w:p w14:paraId="18C3E0F4" w14:textId="77777777" w:rsidR="00B54340" w:rsidRPr="0006405C" w:rsidRDefault="00B54340" w:rsidP="00D148F1">
            <w:pPr>
              <w:rPr>
                <w:rFonts w:ascii="Calibri" w:hAnsi="Calibri" w:cs="Calibri"/>
                <w:sz w:val="72"/>
                <w:szCs w:val="12"/>
              </w:rPr>
            </w:pPr>
            <w:r w:rsidRPr="0006405C">
              <w:rPr>
                <w:rFonts w:ascii="Calibri" w:hAnsi="Calibri" w:cs="Calibri"/>
                <w:sz w:val="72"/>
                <w:szCs w:val="12"/>
              </w:rPr>
              <w:t>C</w:t>
            </w:r>
          </w:p>
        </w:tc>
        <w:tc>
          <w:tcPr>
            <w:tcW w:w="9124" w:type="dxa"/>
          </w:tcPr>
          <w:p w14:paraId="2D99A4B8" w14:textId="77777777" w:rsidR="00B54340" w:rsidRPr="0006405C" w:rsidRDefault="00B54340" w:rsidP="00D148F1">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0C35DD8F" w14:textId="77777777" w:rsidR="00B54340" w:rsidRPr="00555E21" w:rsidRDefault="00B54340" w:rsidP="00B54340">
      <w:pPr>
        <w:rPr>
          <w:rFonts w:ascii="Calibri" w:hAnsi="Calibri" w:cs="Calibri"/>
          <w:sz w:val="12"/>
          <w:szCs w:val="12"/>
        </w:rPr>
      </w:pPr>
    </w:p>
    <w:p w14:paraId="098161E3" w14:textId="77777777" w:rsidR="00B54340" w:rsidRPr="00555E21" w:rsidRDefault="00B54340" w:rsidP="00B54340">
      <w:pPr>
        <w:rPr>
          <w:rFonts w:ascii="Calibri" w:hAnsi="Calibri" w:cs="Calibri"/>
          <w:sz w:val="12"/>
          <w:szCs w:val="12"/>
        </w:rPr>
      </w:pPr>
    </w:p>
    <w:p w14:paraId="34EFF37E" w14:textId="0DBA0DE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0" distB="0" distL="114300" distR="114300" simplePos="0" relativeHeight="251825152" behindDoc="0" locked="0" layoutInCell="1" allowOverlap="1" wp14:anchorId="466DBCC0" wp14:editId="44217ED1">
                <wp:simplePos x="0" y="0"/>
                <wp:positionH relativeFrom="column">
                  <wp:posOffset>3817268</wp:posOffset>
                </wp:positionH>
                <wp:positionV relativeFrom="paragraph">
                  <wp:posOffset>-4690</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005735" w:rsidRPr="00586302" w:rsidRDefault="00005735"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113" style="position:absolute;margin-left:300.55pt;margin-top:-.35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" filled="f" stroked="f">
                <v:textbox>
                  <w:txbxContent>
                    <w:p w14:paraId="3F5397DF" w14:textId="77777777" w:rsidR="00005735" w:rsidRPr="00586302" w:rsidRDefault="00005735" w:rsidP="0006322B">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4128" behindDoc="0" locked="0" layoutInCell="1" allowOverlap="1" wp14:anchorId="393B83C3" wp14:editId="28E4CFBC">
                <wp:simplePos x="0" y="0"/>
                <wp:positionH relativeFrom="margin">
                  <wp:posOffset>4730865</wp:posOffset>
                </wp:positionH>
                <wp:positionV relativeFrom="paragraph">
                  <wp:posOffset>191939</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005735" w:rsidRDefault="00005735"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114" style="position:absolute;margin-left:372.5pt;margin-top:15.1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" fillcolor="white [3201]" strokecolor="black [3200]" strokeweight="1.5pt">
                <v:textbox>
                  <w:txbxContent>
                    <w:p w14:paraId="6F539555" w14:textId="77777777" w:rsidR="00005735" w:rsidRDefault="00005735" w:rsidP="0006322B">
                      <w:r>
                        <w:t xml:space="preserve">Due date: </w:t>
                      </w:r>
                    </w:p>
                  </w:txbxContent>
                </v:textbox>
                <w10:wrap anchorx="margin"/>
              </v:rect>
            </w:pict>
          </mc:Fallback>
        </mc:AlternateContent>
      </w:r>
    </w:p>
    <w:tbl>
      <w:tblPr>
        <w:tblStyle w:val="TableGrid"/>
        <w:tblpPr w:leftFromText="180" w:rightFromText="180" w:vertAnchor="page" w:horzAnchor="margin" w:tblpY="3153"/>
        <w:tblW w:w="9601" w:type="dxa"/>
        <w:tblLook w:val="04A0" w:firstRow="1" w:lastRow="0" w:firstColumn="1" w:lastColumn="0" w:noHBand="0" w:noVBand="1"/>
      </w:tblPr>
      <w:tblGrid>
        <w:gridCol w:w="3315"/>
        <w:gridCol w:w="5576"/>
        <w:gridCol w:w="710"/>
      </w:tblGrid>
      <w:tr w:rsidR="00100AD7" w:rsidRPr="00555E21" w14:paraId="51A531F5" w14:textId="77777777" w:rsidTr="007615DE">
        <w:trPr>
          <w:trHeight w:val="143"/>
        </w:trPr>
        <w:tc>
          <w:tcPr>
            <w:tcW w:w="3315" w:type="dxa"/>
            <w:vMerge w:val="restart"/>
            <w:shd w:val="clear" w:color="auto" w:fill="D9D9D9" w:themeFill="background1" w:themeFillShade="D9"/>
          </w:tcPr>
          <w:p w14:paraId="745CEB88" w14:textId="3C507AF5" w:rsidR="00100AD7" w:rsidRPr="00555E21" w:rsidRDefault="00100AD7" w:rsidP="00100AD7">
            <w:pPr>
              <w:rPr>
                <w:rFonts w:ascii="Calibri" w:hAnsi="Calibri" w:cs="Calibri"/>
                <w:sz w:val="28"/>
                <w:szCs w:val="28"/>
              </w:rPr>
            </w:pPr>
            <w:r w:rsidRPr="00555E21">
              <w:rPr>
                <w:rFonts w:ascii="Calibri" w:hAnsi="Calibri" w:cs="Calibri"/>
                <w:sz w:val="28"/>
                <w:szCs w:val="28"/>
              </w:rPr>
              <w:t>Q1.   What does “volume” mean in drama?</w:t>
            </w:r>
          </w:p>
        </w:tc>
        <w:tc>
          <w:tcPr>
            <w:tcW w:w="5576" w:type="dxa"/>
            <w:shd w:val="clear" w:color="auto" w:fill="D9D9D9" w:themeFill="background1" w:themeFillShade="D9"/>
          </w:tcPr>
          <w:p w14:paraId="2BC4BA8A" w14:textId="02FDC964"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loud or quiet your voice is</w:t>
            </w:r>
          </w:p>
        </w:tc>
        <w:tc>
          <w:tcPr>
            <w:tcW w:w="710" w:type="dxa"/>
            <w:shd w:val="clear" w:color="auto" w:fill="D9D9D9" w:themeFill="background1" w:themeFillShade="D9"/>
          </w:tcPr>
          <w:p w14:paraId="35351CF8" w14:textId="77777777" w:rsidR="00100AD7" w:rsidRPr="00555E21" w:rsidRDefault="00100AD7" w:rsidP="00100AD7">
            <w:pPr>
              <w:rPr>
                <w:rFonts w:ascii="Calibri" w:hAnsi="Calibri" w:cs="Calibri"/>
                <w:sz w:val="28"/>
                <w:szCs w:val="28"/>
              </w:rPr>
            </w:pPr>
          </w:p>
        </w:tc>
      </w:tr>
      <w:tr w:rsidR="00100AD7" w:rsidRPr="00555E21" w14:paraId="4ED050DB" w14:textId="77777777" w:rsidTr="007615DE">
        <w:trPr>
          <w:trHeight w:val="210"/>
        </w:trPr>
        <w:tc>
          <w:tcPr>
            <w:tcW w:w="3315" w:type="dxa"/>
            <w:vMerge/>
            <w:shd w:val="clear" w:color="auto" w:fill="D9D9D9" w:themeFill="background1" w:themeFillShade="D9"/>
          </w:tcPr>
          <w:p w14:paraId="497A5201"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74A8CD92" w14:textId="30ADDF7B"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fast you move</w:t>
            </w:r>
          </w:p>
        </w:tc>
        <w:tc>
          <w:tcPr>
            <w:tcW w:w="710" w:type="dxa"/>
            <w:shd w:val="clear" w:color="auto" w:fill="D9D9D9" w:themeFill="background1" w:themeFillShade="D9"/>
          </w:tcPr>
          <w:p w14:paraId="0AE358BF" w14:textId="77777777" w:rsidR="00100AD7" w:rsidRPr="00555E21" w:rsidRDefault="00100AD7" w:rsidP="00100AD7">
            <w:pPr>
              <w:rPr>
                <w:rFonts w:ascii="Calibri" w:hAnsi="Calibri" w:cs="Calibri"/>
                <w:sz w:val="28"/>
                <w:szCs w:val="28"/>
              </w:rPr>
            </w:pPr>
          </w:p>
        </w:tc>
      </w:tr>
      <w:tr w:rsidR="00100AD7" w:rsidRPr="00555E21" w14:paraId="5AE3A5A4" w14:textId="77777777" w:rsidTr="007615DE">
        <w:trPr>
          <w:trHeight w:val="320"/>
        </w:trPr>
        <w:tc>
          <w:tcPr>
            <w:tcW w:w="3315" w:type="dxa"/>
            <w:vMerge/>
            <w:shd w:val="clear" w:color="auto" w:fill="D9D9D9" w:themeFill="background1" w:themeFillShade="D9"/>
          </w:tcPr>
          <w:p w14:paraId="28BAC79D"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208894A6" w14:textId="4E3A8507"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emotional you feel</w:t>
            </w:r>
          </w:p>
        </w:tc>
        <w:tc>
          <w:tcPr>
            <w:tcW w:w="710" w:type="dxa"/>
            <w:shd w:val="clear" w:color="auto" w:fill="D9D9D9" w:themeFill="background1" w:themeFillShade="D9"/>
          </w:tcPr>
          <w:p w14:paraId="32BB6A24" w14:textId="77777777" w:rsidR="00100AD7" w:rsidRPr="00555E21" w:rsidRDefault="00100AD7" w:rsidP="00100AD7">
            <w:pPr>
              <w:rPr>
                <w:rFonts w:ascii="Calibri" w:hAnsi="Calibri" w:cs="Calibri"/>
                <w:sz w:val="28"/>
                <w:szCs w:val="28"/>
              </w:rPr>
            </w:pPr>
          </w:p>
        </w:tc>
      </w:tr>
      <w:tr w:rsidR="00100AD7" w:rsidRPr="00555E21" w14:paraId="2511213E" w14:textId="77777777" w:rsidTr="007615DE">
        <w:trPr>
          <w:trHeight w:val="173"/>
        </w:trPr>
        <w:tc>
          <w:tcPr>
            <w:tcW w:w="3315" w:type="dxa"/>
            <w:vMerge w:val="restart"/>
          </w:tcPr>
          <w:p w14:paraId="6A56781E" w14:textId="0A546E11" w:rsidR="00100AD7" w:rsidRPr="00555E21" w:rsidRDefault="00100AD7" w:rsidP="00100AD7">
            <w:pPr>
              <w:rPr>
                <w:rFonts w:ascii="Calibri" w:hAnsi="Calibri" w:cs="Calibri"/>
                <w:sz w:val="28"/>
                <w:szCs w:val="28"/>
              </w:rPr>
            </w:pPr>
            <w:r w:rsidRPr="00555E21">
              <w:rPr>
                <w:rFonts w:ascii="Calibri" w:hAnsi="Calibri" w:cs="Calibri"/>
                <w:sz w:val="28"/>
                <w:szCs w:val="28"/>
              </w:rPr>
              <w:t>Q2.   What is “pitch”?</w:t>
            </w:r>
          </w:p>
        </w:tc>
        <w:tc>
          <w:tcPr>
            <w:tcW w:w="5576" w:type="dxa"/>
          </w:tcPr>
          <w:p w14:paraId="124AF430" w14:textId="62882338"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high or low your voice sounds</w:t>
            </w:r>
          </w:p>
        </w:tc>
        <w:tc>
          <w:tcPr>
            <w:tcW w:w="710" w:type="dxa"/>
          </w:tcPr>
          <w:p w14:paraId="60868E62" w14:textId="77777777" w:rsidR="00100AD7" w:rsidRPr="00555E21" w:rsidRDefault="00100AD7" w:rsidP="00100AD7">
            <w:pPr>
              <w:rPr>
                <w:rFonts w:ascii="Calibri" w:hAnsi="Calibri" w:cs="Calibri"/>
                <w:sz w:val="28"/>
                <w:szCs w:val="28"/>
              </w:rPr>
            </w:pPr>
          </w:p>
        </w:tc>
      </w:tr>
      <w:tr w:rsidR="00100AD7" w:rsidRPr="00555E21" w14:paraId="24A9A1CF" w14:textId="77777777" w:rsidTr="007615DE">
        <w:trPr>
          <w:trHeight w:val="161"/>
        </w:trPr>
        <w:tc>
          <w:tcPr>
            <w:tcW w:w="3315" w:type="dxa"/>
            <w:vMerge/>
          </w:tcPr>
          <w:p w14:paraId="1D35009F" w14:textId="77777777" w:rsidR="00100AD7" w:rsidRPr="00555E21" w:rsidRDefault="00100AD7" w:rsidP="00100AD7">
            <w:pPr>
              <w:rPr>
                <w:rFonts w:ascii="Calibri" w:hAnsi="Calibri" w:cs="Calibri"/>
                <w:sz w:val="28"/>
                <w:szCs w:val="28"/>
              </w:rPr>
            </w:pPr>
          </w:p>
        </w:tc>
        <w:tc>
          <w:tcPr>
            <w:tcW w:w="5576" w:type="dxa"/>
          </w:tcPr>
          <w:p w14:paraId="156596FA" w14:textId="14B6FDE1"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long you speak for</w:t>
            </w:r>
          </w:p>
        </w:tc>
        <w:tc>
          <w:tcPr>
            <w:tcW w:w="710" w:type="dxa"/>
          </w:tcPr>
          <w:p w14:paraId="755DA5AC" w14:textId="77777777" w:rsidR="00100AD7" w:rsidRPr="00555E21" w:rsidRDefault="00100AD7" w:rsidP="00100AD7">
            <w:pPr>
              <w:rPr>
                <w:rFonts w:ascii="Calibri" w:hAnsi="Calibri" w:cs="Calibri"/>
                <w:sz w:val="28"/>
                <w:szCs w:val="28"/>
              </w:rPr>
            </w:pPr>
          </w:p>
        </w:tc>
      </w:tr>
      <w:tr w:rsidR="00100AD7" w:rsidRPr="00555E21" w14:paraId="19A1BDD8" w14:textId="77777777" w:rsidTr="007615DE">
        <w:trPr>
          <w:trHeight w:val="258"/>
        </w:trPr>
        <w:tc>
          <w:tcPr>
            <w:tcW w:w="3315" w:type="dxa"/>
            <w:vMerge/>
          </w:tcPr>
          <w:p w14:paraId="1AB15273" w14:textId="77777777" w:rsidR="00100AD7" w:rsidRPr="00555E21" w:rsidRDefault="00100AD7" w:rsidP="00100AD7">
            <w:pPr>
              <w:rPr>
                <w:rFonts w:ascii="Calibri" w:hAnsi="Calibri" w:cs="Calibri"/>
                <w:sz w:val="28"/>
                <w:szCs w:val="28"/>
              </w:rPr>
            </w:pPr>
          </w:p>
        </w:tc>
        <w:tc>
          <w:tcPr>
            <w:tcW w:w="5576" w:type="dxa"/>
          </w:tcPr>
          <w:p w14:paraId="1FB4CDDC" w14:textId="7ED66D50"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clearly you pronounce words</w:t>
            </w:r>
          </w:p>
        </w:tc>
        <w:tc>
          <w:tcPr>
            <w:tcW w:w="710" w:type="dxa"/>
          </w:tcPr>
          <w:p w14:paraId="764A40B8" w14:textId="77777777" w:rsidR="00100AD7" w:rsidRPr="00555E21" w:rsidRDefault="00100AD7" w:rsidP="00100AD7">
            <w:pPr>
              <w:rPr>
                <w:rFonts w:ascii="Calibri" w:hAnsi="Calibri" w:cs="Calibri"/>
                <w:sz w:val="28"/>
                <w:szCs w:val="28"/>
              </w:rPr>
            </w:pPr>
          </w:p>
        </w:tc>
      </w:tr>
      <w:tr w:rsidR="00100AD7" w:rsidRPr="00555E21" w14:paraId="5D1319CF" w14:textId="77777777" w:rsidTr="007615DE">
        <w:trPr>
          <w:trHeight w:val="224"/>
        </w:trPr>
        <w:tc>
          <w:tcPr>
            <w:tcW w:w="3315" w:type="dxa"/>
            <w:vMerge w:val="restart"/>
            <w:shd w:val="clear" w:color="auto" w:fill="D9D9D9" w:themeFill="background1" w:themeFillShade="D9"/>
          </w:tcPr>
          <w:p w14:paraId="6CFCC9A1" w14:textId="0907C4C6" w:rsidR="00100AD7" w:rsidRPr="00555E21" w:rsidRDefault="00100AD7" w:rsidP="00100AD7">
            <w:pPr>
              <w:rPr>
                <w:rFonts w:ascii="Calibri" w:hAnsi="Calibri" w:cs="Calibri"/>
                <w:sz w:val="28"/>
                <w:szCs w:val="28"/>
              </w:rPr>
            </w:pPr>
            <w:r w:rsidRPr="00555E21">
              <w:rPr>
                <w:rFonts w:ascii="Calibri" w:hAnsi="Calibri" w:cs="Calibri"/>
                <w:sz w:val="28"/>
                <w:szCs w:val="28"/>
              </w:rPr>
              <w:t>Q3.   What is “pace” in vocal skills?</w:t>
            </w:r>
          </w:p>
        </w:tc>
        <w:tc>
          <w:tcPr>
            <w:tcW w:w="5576" w:type="dxa"/>
            <w:shd w:val="clear" w:color="auto" w:fill="D9D9D9" w:themeFill="background1" w:themeFillShade="D9"/>
          </w:tcPr>
          <w:p w14:paraId="38D00E3D" w14:textId="2BEA74C4"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fast or slow you speak</w:t>
            </w:r>
          </w:p>
        </w:tc>
        <w:tc>
          <w:tcPr>
            <w:tcW w:w="710" w:type="dxa"/>
            <w:shd w:val="clear" w:color="auto" w:fill="D9D9D9" w:themeFill="background1" w:themeFillShade="D9"/>
          </w:tcPr>
          <w:p w14:paraId="20BF119B" w14:textId="77777777" w:rsidR="00100AD7" w:rsidRPr="00555E21" w:rsidRDefault="00100AD7" w:rsidP="00100AD7">
            <w:pPr>
              <w:rPr>
                <w:rFonts w:ascii="Calibri" w:hAnsi="Calibri" w:cs="Calibri"/>
                <w:sz w:val="28"/>
                <w:szCs w:val="28"/>
              </w:rPr>
            </w:pPr>
          </w:p>
        </w:tc>
      </w:tr>
      <w:tr w:rsidR="00100AD7" w:rsidRPr="00555E21" w14:paraId="0C291C01" w14:textId="77777777" w:rsidTr="007615DE">
        <w:trPr>
          <w:trHeight w:val="143"/>
        </w:trPr>
        <w:tc>
          <w:tcPr>
            <w:tcW w:w="3315" w:type="dxa"/>
            <w:vMerge/>
            <w:shd w:val="clear" w:color="auto" w:fill="D9D9D9" w:themeFill="background1" w:themeFillShade="D9"/>
          </w:tcPr>
          <w:p w14:paraId="40D2045F"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53FE991C" w14:textId="5907E989"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loudly you shout</w:t>
            </w:r>
          </w:p>
        </w:tc>
        <w:tc>
          <w:tcPr>
            <w:tcW w:w="710" w:type="dxa"/>
            <w:shd w:val="clear" w:color="auto" w:fill="D9D9D9" w:themeFill="background1" w:themeFillShade="D9"/>
          </w:tcPr>
          <w:p w14:paraId="6944B6E3" w14:textId="77777777" w:rsidR="00100AD7" w:rsidRPr="00555E21" w:rsidRDefault="00100AD7" w:rsidP="00100AD7">
            <w:pPr>
              <w:rPr>
                <w:rFonts w:ascii="Calibri" w:hAnsi="Calibri" w:cs="Calibri"/>
                <w:sz w:val="28"/>
                <w:szCs w:val="28"/>
              </w:rPr>
            </w:pPr>
          </w:p>
        </w:tc>
      </w:tr>
      <w:tr w:rsidR="00100AD7" w:rsidRPr="00555E21" w14:paraId="7FD18976" w14:textId="77777777" w:rsidTr="007615DE">
        <w:trPr>
          <w:trHeight w:val="210"/>
        </w:trPr>
        <w:tc>
          <w:tcPr>
            <w:tcW w:w="3315" w:type="dxa"/>
            <w:vMerge/>
            <w:shd w:val="clear" w:color="auto" w:fill="D9D9D9" w:themeFill="background1" w:themeFillShade="D9"/>
          </w:tcPr>
          <w:p w14:paraId="2023F74E"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1ED333DE" w14:textId="7F83A4BD"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many lines you have</w:t>
            </w:r>
          </w:p>
        </w:tc>
        <w:tc>
          <w:tcPr>
            <w:tcW w:w="710" w:type="dxa"/>
            <w:shd w:val="clear" w:color="auto" w:fill="D9D9D9" w:themeFill="background1" w:themeFillShade="D9"/>
          </w:tcPr>
          <w:p w14:paraId="27799EE5" w14:textId="77777777" w:rsidR="00100AD7" w:rsidRPr="00555E21" w:rsidRDefault="00100AD7" w:rsidP="00100AD7">
            <w:pPr>
              <w:rPr>
                <w:rFonts w:ascii="Calibri" w:hAnsi="Calibri" w:cs="Calibri"/>
                <w:sz w:val="28"/>
                <w:szCs w:val="28"/>
              </w:rPr>
            </w:pPr>
          </w:p>
        </w:tc>
      </w:tr>
      <w:tr w:rsidR="00100AD7" w:rsidRPr="00555E21" w14:paraId="01975FDB" w14:textId="77777777" w:rsidTr="007615DE">
        <w:trPr>
          <w:trHeight w:val="161"/>
        </w:trPr>
        <w:tc>
          <w:tcPr>
            <w:tcW w:w="3315" w:type="dxa"/>
            <w:vMerge w:val="restart"/>
          </w:tcPr>
          <w:p w14:paraId="24935EA4" w14:textId="43AC40E3" w:rsidR="00100AD7" w:rsidRPr="00555E21" w:rsidRDefault="00100AD7" w:rsidP="00100AD7">
            <w:pPr>
              <w:rPr>
                <w:rFonts w:ascii="Calibri" w:hAnsi="Calibri" w:cs="Calibri"/>
                <w:sz w:val="28"/>
                <w:szCs w:val="28"/>
              </w:rPr>
            </w:pPr>
            <w:r w:rsidRPr="00555E21">
              <w:rPr>
                <w:rFonts w:ascii="Calibri" w:hAnsi="Calibri" w:cs="Calibri"/>
                <w:sz w:val="28"/>
                <w:szCs w:val="28"/>
              </w:rPr>
              <w:t>Q4.   What does a frown usually show in a performance?</w:t>
            </w:r>
          </w:p>
        </w:tc>
        <w:tc>
          <w:tcPr>
            <w:tcW w:w="5576" w:type="dxa"/>
          </w:tcPr>
          <w:p w14:paraId="44A28D46" w14:textId="63E1AEB5"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Happiness</w:t>
            </w:r>
          </w:p>
        </w:tc>
        <w:tc>
          <w:tcPr>
            <w:tcW w:w="710" w:type="dxa"/>
          </w:tcPr>
          <w:p w14:paraId="2B128C26" w14:textId="77777777" w:rsidR="00100AD7" w:rsidRPr="00555E21" w:rsidRDefault="00100AD7" w:rsidP="00100AD7">
            <w:pPr>
              <w:rPr>
                <w:rFonts w:ascii="Calibri" w:hAnsi="Calibri" w:cs="Calibri"/>
                <w:sz w:val="28"/>
                <w:szCs w:val="28"/>
              </w:rPr>
            </w:pPr>
          </w:p>
        </w:tc>
      </w:tr>
      <w:tr w:rsidR="00100AD7" w:rsidRPr="00555E21" w14:paraId="67250D2D" w14:textId="77777777" w:rsidTr="007615DE">
        <w:trPr>
          <w:trHeight w:val="210"/>
        </w:trPr>
        <w:tc>
          <w:tcPr>
            <w:tcW w:w="3315" w:type="dxa"/>
            <w:vMerge/>
          </w:tcPr>
          <w:p w14:paraId="27450411" w14:textId="77777777" w:rsidR="00100AD7" w:rsidRPr="00555E21" w:rsidRDefault="00100AD7" w:rsidP="00100AD7">
            <w:pPr>
              <w:rPr>
                <w:rFonts w:ascii="Calibri" w:hAnsi="Calibri" w:cs="Calibri"/>
                <w:sz w:val="28"/>
                <w:szCs w:val="28"/>
              </w:rPr>
            </w:pPr>
          </w:p>
        </w:tc>
        <w:tc>
          <w:tcPr>
            <w:tcW w:w="5576" w:type="dxa"/>
          </w:tcPr>
          <w:p w14:paraId="1DB9B9CD" w14:textId="453515A6"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Confusion or anger</w:t>
            </w:r>
          </w:p>
        </w:tc>
        <w:tc>
          <w:tcPr>
            <w:tcW w:w="710" w:type="dxa"/>
          </w:tcPr>
          <w:p w14:paraId="7919A03C" w14:textId="77777777" w:rsidR="00100AD7" w:rsidRPr="00555E21" w:rsidRDefault="00100AD7" w:rsidP="00100AD7">
            <w:pPr>
              <w:rPr>
                <w:rFonts w:ascii="Calibri" w:hAnsi="Calibri" w:cs="Calibri"/>
                <w:sz w:val="28"/>
                <w:szCs w:val="28"/>
              </w:rPr>
            </w:pPr>
          </w:p>
        </w:tc>
      </w:tr>
      <w:tr w:rsidR="00100AD7" w:rsidRPr="00555E21" w14:paraId="799966A9" w14:textId="77777777" w:rsidTr="007615DE">
        <w:trPr>
          <w:trHeight w:val="240"/>
        </w:trPr>
        <w:tc>
          <w:tcPr>
            <w:tcW w:w="3315" w:type="dxa"/>
            <w:vMerge/>
          </w:tcPr>
          <w:p w14:paraId="137764D2" w14:textId="77777777" w:rsidR="00100AD7" w:rsidRPr="00555E21" w:rsidRDefault="00100AD7" w:rsidP="00100AD7">
            <w:pPr>
              <w:rPr>
                <w:rFonts w:ascii="Calibri" w:hAnsi="Calibri" w:cs="Calibri"/>
                <w:sz w:val="28"/>
                <w:szCs w:val="28"/>
              </w:rPr>
            </w:pPr>
          </w:p>
        </w:tc>
        <w:tc>
          <w:tcPr>
            <w:tcW w:w="5576" w:type="dxa"/>
          </w:tcPr>
          <w:p w14:paraId="66638E39" w14:textId="40C2CC72"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Excitement</w:t>
            </w:r>
          </w:p>
        </w:tc>
        <w:tc>
          <w:tcPr>
            <w:tcW w:w="710" w:type="dxa"/>
          </w:tcPr>
          <w:p w14:paraId="14541AEB" w14:textId="77777777" w:rsidR="00100AD7" w:rsidRPr="00555E21" w:rsidRDefault="00100AD7" w:rsidP="00100AD7">
            <w:pPr>
              <w:rPr>
                <w:rFonts w:ascii="Calibri" w:hAnsi="Calibri" w:cs="Calibri"/>
                <w:sz w:val="28"/>
                <w:szCs w:val="28"/>
              </w:rPr>
            </w:pPr>
          </w:p>
        </w:tc>
      </w:tr>
      <w:tr w:rsidR="00100AD7" w:rsidRPr="00555E21" w14:paraId="4D190A16" w14:textId="77777777" w:rsidTr="007615DE">
        <w:trPr>
          <w:trHeight w:val="210"/>
        </w:trPr>
        <w:tc>
          <w:tcPr>
            <w:tcW w:w="3315" w:type="dxa"/>
            <w:vMerge w:val="restart"/>
            <w:shd w:val="clear" w:color="auto" w:fill="D9D9D9" w:themeFill="background1" w:themeFillShade="D9"/>
          </w:tcPr>
          <w:p w14:paraId="0D045191" w14:textId="434773DB" w:rsidR="00100AD7" w:rsidRPr="00555E21" w:rsidRDefault="00100AD7" w:rsidP="00100AD7">
            <w:pPr>
              <w:rPr>
                <w:rFonts w:ascii="Calibri" w:hAnsi="Calibri" w:cs="Calibri"/>
                <w:sz w:val="28"/>
                <w:szCs w:val="28"/>
              </w:rPr>
            </w:pPr>
            <w:r w:rsidRPr="00555E21">
              <w:rPr>
                <w:rFonts w:ascii="Calibri" w:hAnsi="Calibri" w:cs="Calibri"/>
                <w:sz w:val="28"/>
                <w:szCs w:val="28"/>
              </w:rPr>
              <w:t>Q5.    What does a fast pace in movement suggest?</w:t>
            </w:r>
          </w:p>
        </w:tc>
        <w:tc>
          <w:tcPr>
            <w:tcW w:w="5576" w:type="dxa"/>
            <w:shd w:val="clear" w:color="auto" w:fill="D9D9D9" w:themeFill="background1" w:themeFillShade="D9"/>
          </w:tcPr>
          <w:p w14:paraId="79B9D800" w14:textId="5F19CB9E"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Calmness</w:t>
            </w:r>
          </w:p>
        </w:tc>
        <w:tc>
          <w:tcPr>
            <w:tcW w:w="710" w:type="dxa"/>
            <w:shd w:val="clear" w:color="auto" w:fill="D9D9D9" w:themeFill="background1" w:themeFillShade="D9"/>
          </w:tcPr>
          <w:p w14:paraId="69A07E45" w14:textId="77777777" w:rsidR="00100AD7" w:rsidRPr="00555E21" w:rsidRDefault="00100AD7" w:rsidP="00100AD7">
            <w:pPr>
              <w:rPr>
                <w:rFonts w:ascii="Calibri" w:hAnsi="Calibri" w:cs="Calibri"/>
                <w:sz w:val="28"/>
                <w:szCs w:val="28"/>
              </w:rPr>
            </w:pPr>
          </w:p>
        </w:tc>
      </w:tr>
      <w:tr w:rsidR="00100AD7" w:rsidRPr="00555E21" w14:paraId="4EE49891" w14:textId="77777777" w:rsidTr="007615DE">
        <w:trPr>
          <w:trHeight w:val="113"/>
        </w:trPr>
        <w:tc>
          <w:tcPr>
            <w:tcW w:w="3315" w:type="dxa"/>
            <w:vMerge/>
            <w:shd w:val="clear" w:color="auto" w:fill="D9D9D9" w:themeFill="background1" w:themeFillShade="D9"/>
          </w:tcPr>
          <w:p w14:paraId="54A4D2D8"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5239950A" w14:textId="130806D9"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Panic or excitement</w:t>
            </w:r>
          </w:p>
        </w:tc>
        <w:tc>
          <w:tcPr>
            <w:tcW w:w="710" w:type="dxa"/>
            <w:shd w:val="clear" w:color="auto" w:fill="D9D9D9" w:themeFill="background1" w:themeFillShade="D9"/>
          </w:tcPr>
          <w:p w14:paraId="0617820B" w14:textId="77777777" w:rsidR="00100AD7" w:rsidRPr="00555E21" w:rsidRDefault="00100AD7" w:rsidP="00100AD7">
            <w:pPr>
              <w:rPr>
                <w:rFonts w:ascii="Calibri" w:hAnsi="Calibri" w:cs="Calibri"/>
                <w:sz w:val="28"/>
                <w:szCs w:val="28"/>
              </w:rPr>
            </w:pPr>
          </w:p>
        </w:tc>
      </w:tr>
      <w:tr w:rsidR="00100AD7" w:rsidRPr="00555E21" w14:paraId="469F9893" w14:textId="77777777" w:rsidTr="007615DE">
        <w:trPr>
          <w:trHeight w:val="240"/>
        </w:trPr>
        <w:tc>
          <w:tcPr>
            <w:tcW w:w="3315" w:type="dxa"/>
            <w:vMerge/>
            <w:shd w:val="clear" w:color="auto" w:fill="D9D9D9" w:themeFill="background1" w:themeFillShade="D9"/>
          </w:tcPr>
          <w:p w14:paraId="32BDD1D6"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3727CC72" w14:textId="0BD8109D"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Sleepiness</w:t>
            </w:r>
          </w:p>
        </w:tc>
        <w:tc>
          <w:tcPr>
            <w:tcW w:w="710" w:type="dxa"/>
            <w:shd w:val="clear" w:color="auto" w:fill="D9D9D9" w:themeFill="background1" w:themeFillShade="D9"/>
          </w:tcPr>
          <w:p w14:paraId="0CDAF2C1" w14:textId="77777777" w:rsidR="00100AD7" w:rsidRPr="00555E21" w:rsidRDefault="00100AD7" w:rsidP="00100AD7">
            <w:pPr>
              <w:rPr>
                <w:rFonts w:ascii="Calibri" w:hAnsi="Calibri" w:cs="Calibri"/>
                <w:sz w:val="28"/>
                <w:szCs w:val="28"/>
              </w:rPr>
            </w:pPr>
          </w:p>
        </w:tc>
      </w:tr>
      <w:tr w:rsidR="00100AD7" w:rsidRPr="00555E21" w14:paraId="4CFA85A5" w14:textId="77777777" w:rsidTr="007615DE">
        <w:trPr>
          <w:trHeight w:val="229"/>
        </w:trPr>
        <w:tc>
          <w:tcPr>
            <w:tcW w:w="3315" w:type="dxa"/>
            <w:vMerge w:val="restart"/>
          </w:tcPr>
          <w:p w14:paraId="73AD1DA9" w14:textId="1A52D6B7" w:rsidR="00100AD7" w:rsidRPr="00555E21" w:rsidRDefault="00100AD7" w:rsidP="00100AD7">
            <w:pPr>
              <w:rPr>
                <w:rFonts w:ascii="Calibri" w:hAnsi="Calibri" w:cs="Calibri"/>
                <w:sz w:val="28"/>
                <w:szCs w:val="28"/>
              </w:rPr>
            </w:pPr>
            <w:r w:rsidRPr="00555E21">
              <w:rPr>
                <w:rFonts w:ascii="Calibri" w:hAnsi="Calibri" w:cs="Calibri"/>
                <w:sz w:val="28"/>
                <w:szCs w:val="28"/>
              </w:rPr>
              <w:t>Q6.   What does “accent” refer to in vocal skills?</w:t>
            </w:r>
          </w:p>
        </w:tc>
        <w:tc>
          <w:tcPr>
            <w:tcW w:w="5576" w:type="dxa"/>
          </w:tcPr>
          <w:p w14:paraId="5357C990" w14:textId="606A8283"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The rhythm of your steps</w:t>
            </w:r>
          </w:p>
        </w:tc>
        <w:tc>
          <w:tcPr>
            <w:tcW w:w="710" w:type="dxa"/>
          </w:tcPr>
          <w:p w14:paraId="69DC8C2D" w14:textId="77777777" w:rsidR="00100AD7" w:rsidRPr="00555E21" w:rsidRDefault="00100AD7" w:rsidP="00100AD7">
            <w:pPr>
              <w:rPr>
                <w:rFonts w:ascii="Calibri" w:hAnsi="Calibri" w:cs="Calibri"/>
                <w:sz w:val="28"/>
                <w:szCs w:val="28"/>
              </w:rPr>
            </w:pPr>
          </w:p>
        </w:tc>
      </w:tr>
      <w:tr w:rsidR="00100AD7" w:rsidRPr="00555E21" w14:paraId="63F07EDC" w14:textId="77777777" w:rsidTr="007615DE">
        <w:trPr>
          <w:trHeight w:val="143"/>
        </w:trPr>
        <w:tc>
          <w:tcPr>
            <w:tcW w:w="3315" w:type="dxa"/>
            <w:vMerge/>
          </w:tcPr>
          <w:p w14:paraId="41E5E8FA" w14:textId="77777777" w:rsidR="00100AD7" w:rsidRPr="00555E21" w:rsidRDefault="00100AD7" w:rsidP="00100AD7">
            <w:pPr>
              <w:rPr>
                <w:rFonts w:ascii="Calibri" w:hAnsi="Calibri" w:cs="Calibri"/>
                <w:sz w:val="28"/>
                <w:szCs w:val="28"/>
              </w:rPr>
            </w:pPr>
          </w:p>
        </w:tc>
        <w:tc>
          <w:tcPr>
            <w:tcW w:w="5576" w:type="dxa"/>
          </w:tcPr>
          <w:p w14:paraId="2C279716" w14:textId="1E836F14"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The way words sound depending on where someone is from</w:t>
            </w:r>
          </w:p>
        </w:tc>
        <w:tc>
          <w:tcPr>
            <w:tcW w:w="710" w:type="dxa"/>
          </w:tcPr>
          <w:p w14:paraId="05DBFFC9" w14:textId="77777777" w:rsidR="00100AD7" w:rsidRPr="00555E21" w:rsidRDefault="00100AD7" w:rsidP="00100AD7">
            <w:pPr>
              <w:rPr>
                <w:rFonts w:ascii="Calibri" w:hAnsi="Calibri" w:cs="Calibri"/>
                <w:sz w:val="28"/>
                <w:szCs w:val="28"/>
              </w:rPr>
            </w:pPr>
          </w:p>
        </w:tc>
      </w:tr>
      <w:tr w:rsidR="00100AD7" w:rsidRPr="00555E21" w14:paraId="0AD37D82" w14:textId="77777777" w:rsidTr="007615DE">
        <w:trPr>
          <w:trHeight w:val="220"/>
        </w:trPr>
        <w:tc>
          <w:tcPr>
            <w:tcW w:w="3315" w:type="dxa"/>
            <w:vMerge/>
          </w:tcPr>
          <w:p w14:paraId="1C3FAAA5" w14:textId="77777777" w:rsidR="00100AD7" w:rsidRPr="00555E21" w:rsidRDefault="00100AD7" w:rsidP="00100AD7">
            <w:pPr>
              <w:rPr>
                <w:rFonts w:ascii="Calibri" w:hAnsi="Calibri" w:cs="Calibri"/>
                <w:sz w:val="28"/>
                <w:szCs w:val="28"/>
              </w:rPr>
            </w:pPr>
          </w:p>
        </w:tc>
        <w:tc>
          <w:tcPr>
            <w:tcW w:w="5576" w:type="dxa"/>
          </w:tcPr>
          <w:p w14:paraId="518244EC" w14:textId="17EBE7F8"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The shape of your facial expression</w:t>
            </w:r>
          </w:p>
        </w:tc>
        <w:tc>
          <w:tcPr>
            <w:tcW w:w="710" w:type="dxa"/>
          </w:tcPr>
          <w:p w14:paraId="0D9AE86E" w14:textId="77777777" w:rsidR="00100AD7" w:rsidRPr="00555E21" w:rsidRDefault="00100AD7" w:rsidP="00100AD7">
            <w:pPr>
              <w:rPr>
                <w:rFonts w:ascii="Calibri" w:hAnsi="Calibri" w:cs="Calibri"/>
                <w:sz w:val="28"/>
                <w:szCs w:val="28"/>
              </w:rPr>
            </w:pPr>
          </w:p>
        </w:tc>
      </w:tr>
      <w:tr w:rsidR="00100AD7" w:rsidRPr="00555E21" w14:paraId="4AF0C5C4" w14:textId="77777777" w:rsidTr="007615DE">
        <w:trPr>
          <w:trHeight w:val="117"/>
        </w:trPr>
        <w:tc>
          <w:tcPr>
            <w:tcW w:w="3315" w:type="dxa"/>
            <w:vMerge w:val="restart"/>
            <w:shd w:val="clear" w:color="auto" w:fill="D9D9D9" w:themeFill="background1" w:themeFillShade="D9"/>
          </w:tcPr>
          <w:p w14:paraId="6E82AAE2" w14:textId="21ACEDBA" w:rsidR="00100AD7" w:rsidRPr="00555E21" w:rsidRDefault="00100AD7" w:rsidP="00100AD7">
            <w:pPr>
              <w:rPr>
                <w:rFonts w:ascii="Calibri" w:hAnsi="Calibri" w:cs="Calibri"/>
                <w:sz w:val="28"/>
                <w:szCs w:val="28"/>
              </w:rPr>
            </w:pPr>
            <w:r w:rsidRPr="00555E21">
              <w:rPr>
                <w:rFonts w:ascii="Calibri" w:hAnsi="Calibri" w:cs="Calibri"/>
                <w:sz w:val="28"/>
                <w:szCs w:val="28"/>
              </w:rPr>
              <w:t>Q7.  What does a shaky voice often suggest?</w:t>
            </w:r>
          </w:p>
        </w:tc>
        <w:tc>
          <w:tcPr>
            <w:tcW w:w="5576" w:type="dxa"/>
            <w:shd w:val="clear" w:color="auto" w:fill="D9D9D9" w:themeFill="background1" w:themeFillShade="D9"/>
          </w:tcPr>
          <w:p w14:paraId="25E284F5" w14:textId="09838FF6"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Confidence</w:t>
            </w:r>
          </w:p>
        </w:tc>
        <w:tc>
          <w:tcPr>
            <w:tcW w:w="710" w:type="dxa"/>
            <w:shd w:val="clear" w:color="auto" w:fill="D9D9D9" w:themeFill="background1" w:themeFillShade="D9"/>
          </w:tcPr>
          <w:p w14:paraId="7E13715C" w14:textId="77777777" w:rsidR="00100AD7" w:rsidRPr="00555E21" w:rsidRDefault="00100AD7" w:rsidP="00100AD7">
            <w:pPr>
              <w:rPr>
                <w:rFonts w:ascii="Calibri" w:hAnsi="Calibri" w:cs="Calibri"/>
                <w:sz w:val="28"/>
                <w:szCs w:val="28"/>
              </w:rPr>
            </w:pPr>
          </w:p>
        </w:tc>
      </w:tr>
      <w:tr w:rsidR="00100AD7" w:rsidRPr="00555E21" w14:paraId="0C893DB5" w14:textId="77777777" w:rsidTr="007615DE">
        <w:trPr>
          <w:trHeight w:val="172"/>
        </w:trPr>
        <w:tc>
          <w:tcPr>
            <w:tcW w:w="3315" w:type="dxa"/>
            <w:vMerge/>
            <w:shd w:val="clear" w:color="auto" w:fill="D9D9D9" w:themeFill="background1" w:themeFillShade="D9"/>
          </w:tcPr>
          <w:p w14:paraId="11DFC70C"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50E3DED7" w14:textId="1FE2F8DC"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Nervousness or fear</w:t>
            </w:r>
          </w:p>
        </w:tc>
        <w:tc>
          <w:tcPr>
            <w:tcW w:w="710" w:type="dxa"/>
            <w:shd w:val="clear" w:color="auto" w:fill="D9D9D9" w:themeFill="background1" w:themeFillShade="D9"/>
          </w:tcPr>
          <w:p w14:paraId="50E8C2E2" w14:textId="77777777" w:rsidR="00100AD7" w:rsidRPr="00555E21" w:rsidRDefault="00100AD7" w:rsidP="00100AD7">
            <w:pPr>
              <w:rPr>
                <w:rFonts w:ascii="Calibri" w:hAnsi="Calibri" w:cs="Calibri"/>
                <w:sz w:val="28"/>
                <w:szCs w:val="28"/>
              </w:rPr>
            </w:pPr>
          </w:p>
        </w:tc>
      </w:tr>
      <w:tr w:rsidR="00100AD7" w:rsidRPr="00555E21" w14:paraId="6EB22062" w14:textId="77777777" w:rsidTr="007615DE">
        <w:trPr>
          <w:trHeight w:val="269"/>
        </w:trPr>
        <w:tc>
          <w:tcPr>
            <w:tcW w:w="3315" w:type="dxa"/>
            <w:vMerge/>
            <w:shd w:val="clear" w:color="auto" w:fill="D9D9D9" w:themeFill="background1" w:themeFillShade="D9"/>
          </w:tcPr>
          <w:p w14:paraId="081107EC"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1069A0EF" w14:textId="686FA30A"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Anger</w:t>
            </w:r>
          </w:p>
        </w:tc>
        <w:tc>
          <w:tcPr>
            <w:tcW w:w="710" w:type="dxa"/>
            <w:shd w:val="clear" w:color="auto" w:fill="D9D9D9" w:themeFill="background1" w:themeFillShade="D9"/>
          </w:tcPr>
          <w:p w14:paraId="3F4FAD24" w14:textId="77777777" w:rsidR="00100AD7" w:rsidRPr="00555E21" w:rsidRDefault="00100AD7" w:rsidP="00100AD7">
            <w:pPr>
              <w:rPr>
                <w:rFonts w:ascii="Calibri" w:hAnsi="Calibri" w:cs="Calibri"/>
                <w:sz w:val="28"/>
                <w:szCs w:val="28"/>
              </w:rPr>
            </w:pPr>
          </w:p>
        </w:tc>
      </w:tr>
      <w:tr w:rsidR="00100AD7" w:rsidRPr="00555E21" w14:paraId="7D7EDD23" w14:textId="77777777" w:rsidTr="007615DE">
        <w:trPr>
          <w:trHeight w:val="182"/>
        </w:trPr>
        <w:tc>
          <w:tcPr>
            <w:tcW w:w="3315" w:type="dxa"/>
            <w:vMerge w:val="restart"/>
          </w:tcPr>
          <w:p w14:paraId="4291356E" w14:textId="1A994D03" w:rsidR="00100AD7" w:rsidRPr="00555E21" w:rsidRDefault="00100AD7" w:rsidP="00100AD7">
            <w:pPr>
              <w:rPr>
                <w:rFonts w:ascii="Calibri" w:hAnsi="Calibri" w:cs="Calibri"/>
                <w:sz w:val="28"/>
                <w:szCs w:val="28"/>
              </w:rPr>
            </w:pPr>
            <w:r w:rsidRPr="00555E21">
              <w:rPr>
                <w:rFonts w:ascii="Calibri" w:hAnsi="Calibri" w:cs="Calibri"/>
                <w:sz w:val="28"/>
                <w:szCs w:val="28"/>
              </w:rPr>
              <w:t>Q8.   What does “levels” mean in physical performance?</w:t>
            </w:r>
          </w:p>
        </w:tc>
        <w:tc>
          <w:tcPr>
            <w:tcW w:w="5576" w:type="dxa"/>
          </w:tcPr>
          <w:p w14:paraId="57BB911B" w14:textId="2C4FA2A9"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high or low your body is positioned</w:t>
            </w:r>
          </w:p>
        </w:tc>
        <w:tc>
          <w:tcPr>
            <w:tcW w:w="710" w:type="dxa"/>
          </w:tcPr>
          <w:p w14:paraId="51BA91F9" w14:textId="77777777" w:rsidR="00100AD7" w:rsidRPr="00555E21" w:rsidRDefault="00100AD7" w:rsidP="00100AD7">
            <w:pPr>
              <w:rPr>
                <w:rFonts w:ascii="Calibri" w:hAnsi="Calibri" w:cs="Calibri"/>
                <w:sz w:val="28"/>
                <w:szCs w:val="28"/>
              </w:rPr>
            </w:pPr>
          </w:p>
        </w:tc>
      </w:tr>
      <w:tr w:rsidR="00100AD7" w:rsidRPr="00555E21" w14:paraId="52034687" w14:textId="77777777" w:rsidTr="007615DE">
        <w:trPr>
          <w:trHeight w:val="123"/>
        </w:trPr>
        <w:tc>
          <w:tcPr>
            <w:tcW w:w="3315" w:type="dxa"/>
            <w:vMerge/>
          </w:tcPr>
          <w:p w14:paraId="06F68633" w14:textId="77777777" w:rsidR="00100AD7" w:rsidRPr="00555E21" w:rsidRDefault="00100AD7" w:rsidP="00100AD7">
            <w:pPr>
              <w:rPr>
                <w:rFonts w:ascii="Calibri" w:hAnsi="Calibri" w:cs="Calibri"/>
                <w:sz w:val="28"/>
                <w:szCs w:val="28"/>
              </w:rPr>
            </w:pPr>
          </w:p>
        </w:tc>
        <w:tc>
          <w:tcPr>
            <w:tcW w:w="5576" w:type="dxa"/>
          </w:tcPr>
          <w:p w14:paraId="3A86F705" w14:textId="12BFFD22"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loud you speak</w:t>
            </w:r>
          </w:p>
        </w:tc>
        <w:tc>
          <w:tcPr>
            <w:tcW w:w="710" w:type="dxa"/>
          </w:tcPr>
          <w:p w14:paraId="66BF3FE6" w14:textId="77777777" w:rsidR="00100AD7" w:rsidRPr="00555E21" w:rsidRDefault="00100AD7" w:rsidP="00100AD7">
            <w:pPr>
              <w:rPr>
                <w:rFonts w:ascii="Calibri" w:hAnsi="Calibri" w:cs="Calibri"/>
                <w:sz w:val="28"/>
                <w:szCs w:val="28"/>
              </w:rPr>
            </w:pPr>
          </w:p>
        </w:tc>
      </w:tr>
      <w:tr w:rsidR="00100AD7" w:rsidRPr="00555E21" w14:paraId="5A324F73" w14:textId="77777777" w:rsidTr="007615DE">
        <w:trPr>
          <w:trHeight w:val="308"/>
        </w:trPr>
        <w:tc>
          <w:tcPr>
            <w:tcW w:w="3315" w:type="dxa"/>
            <w:vMerge/>
          </w:tcPr>
          <w:p w14:paraId="62B57911" w14:textId="77777777" w:rsidR="00100AD7" w:rsidRPr="00555E21" w:rsidRDefault="00100AD7" w:rsidP="00100AD7">
            <w:pPr>
              <w:rPr>
                <w:rFonts w:ascii="Calibri" w:hAnsi="Calibri" w:cs="Calibri"/>
                <w:sz w:val="28"/>
                <w:szCs w:val="28"/>
              </w:rPr>
            </w:pPr>
          </w:p>
        </w:tc>
        <w:tc>
          <w:tcPr>
            <w:tcW w:w="5576" w:type="dxa"/>
          </w:tcPr>
          <w:p w14:paraId="66F25AB7" w14:textId="4D04496E"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How many props you use</w:t>
            </w:r>
          </w:p>
        </w:tc>
        <w:tc>
          <w:tcPr>
            <w:tcW w:w="710" w:type="dxa"/>
          </w:tcPr>
          <w:p w14:paraId="7A8EFAA4" w14:textId="77777777" w:rsidR="00100AD7" w:rsidRPr="00555E21" w:rsidRDefault="00100AD7" w:rsidP="00100AD7">
            <w:pPr>
              <w:rPr>
                <w:rFonts w:ascii="Calibri" w:hAnsi="Calibri" w:cs="Calibri"/>
                <w:sz w:val="28"/>
                <w:szCs w:val="28"/>
              </w:rPr>
            </w:pPr>
          </w:p>
        </w:tc>
      </w:tr>
      <w:tr w:rsidR="00100AD7" w:rsidRPr="00555E21" w14:paraId="337E7B39" w14:textId="77777777" w:rsidTr="007615DE">
        <w:trPr>
          <w:trHeight w:val="182"/>
        </w:trPr>
        <w:tc>
          <w:tcPr>
            <w:tcW w:w="3315" w:type="dxa"/>
            <w:vMerge w:val="restart"/>
            <w:shd w:val="clear" w:color="auto" w:fill="D9D9D9" w:themeFill="background1" w:themeFillShade="D9"/>
          </w:tcPr>
          <w:p w14:paraId="571EE1F1" w14:textId="5B39D8AA" w:rsidR="00100AD7" w:rsidRPr="00555E21" w:rsidRDefault="00100AD7" w:rsidP="00100AD7">
            <w:pPr>
              <w:rPr>
                <w:rFonts w:ascii="Calibri" w:hAnsi="Calibri" w:cs="Calibri"/>
                <w:sz w:val="28"/>
                <w:szCs w:val="28"/>
              </w:rPr>
            </w:pPr>
            <w:r w:rsidRPr="00555E21">
              <w:rPr>
                <w:rFonts w:ascii="Calibri" w:hAnsi="Calibri" w:cs="Calibri"/>
                <w:sz w:val="28"/>
                <w:szCs w:val="28"/>
              </w:rPr>
              <w:t>Q9.   Why is facial expression important in drama?</w:t>
            </w:r>
          </w:p>
        </w:tc>
        <w:tc>
          <w:tcPr>
            <w:tcW w:w="5576" w:type="dxa"/>
            <w:shd w:val="clear" w:color="auto" w:fill="D9D9D9" w:themeFill="background1" w:themeFillShade="D9"/>
          </w:tcPr>
          <w:p w14:paraId="56CEBB5B" w14:textId="1EF9AC31"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It helps show a character’s emotions</w:t>
            </w:r>
          </w:p>
        </w:tc>
        <w:tc>
          <w:tcPr>
            <w:tcW w:w="710" w:type="dxa"/>
            <w:shd w:val="clear" w:color="auto" w:fill="D9D9D9" w:themeFill="background1" w:themeFillShade="D9"/>
          </w:tcPr>
          <w:p w14:paraId="53F685F9" w14:textId="77777777" w:rsidR="00100AD7" w:rsidRPr="00555E21" w:rsidRDefault="00100AD7" w:rsidP="00100AD7">
            <w:pPr>
              <w:rPr>
                <w:rFonts w:ascii="Calibri" w:hAnsi="Calibri" w:cs="Calibri"/>
                <w:sz w:val="28"/>
                <w:szCs w:val="28"/>
              </w:rPr>
            </w:pPr>
          </w:p>
        </w:tc>
      </w:tr>
      <w:tr w:rsidR="00100AD7" w:rsidRPr="00555E21" w14:paraId="3711B460" w14:textId="77777777" w:rsidTr="007615DE">
        <w:trPr>
          <w:trHeight w:val="103"/>
        </w:trPr>
        <w:tc>
          <w:tcPr>
            <w:tcW w:w="3315" w:type="dxa"/>
            <w:vMerge/>
            <w:shd w:val="clear" w:color="auto" w:fill="D9D9D9" w:themeFill="background1" w:themeFillShade="D9"/>
          </w:tcPr>
          <w:p w14:paraId="164A046A"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30980DA8" w14:textId="69E22877"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It helps actors move faster</w:t>
            </w:r>
          </w:p>
        </w:tc>
        <w:tc>
          <w:tcPr>
            <w:tcW w:w="710" w:type="dxa"/>
            <w:shd w:val="clear" w:color="auto" w:fill="D9D9D9" w:themeFill="background1" w:themeFillShade="D9"/>
          </w:tcPr>
          <w:p w14:paraId="5450B3E1" w14:textId="77777777" w:rsidR="00100AD7" w:rsidRPr="00555E21" w:rsidRDefault="00100AD7" w:rsidP="00100AD7">
            <w:pPr>
              <w:rPr>
                <w:rFonts w:ascii="Calibri" w:hAnsi="Calibri" w:cs="Calibri"/>
                <w:sz w:val="28"/>
                <w:szCs w:val="28"/>
              </w:rPr>
            </w:pPr>
          </w:p>
        </w:tc>
      </w:tr>
      <w:tr w:rsidR="00100AD7" w:rsidRPr="00555E21" w14:paraId="01AD896D" w14:textId="77777777" w:rsidTr="007615DE">
        <w:trPr>
          <w:trHeight w:val="280"/>
        </w:trPr>
        <w:tc>
          <w:tcPr>
            <w:tcW w:w="3315" w:type="dxa"/>
            <w:vMerge/>
            <w:shd w:val="clear" w:color="auto" w:fill="D9D9D9" w:themeFill="background1" w:themeFillShade="D9"/>
          </w:tcPr>
          <w:p w14:paraId="3D41A775" w14:textId="77777777" w:rsidR="00100AD7" w:rsidRPr="00555E21" w:rsidRDefault="00100AD7" w:rsidP="00100AD7">
            <w:pPr>
              <w:rPr>
                <w:rFonts w:ascii="Calibri" w:hAnsi="Calibri" w:cs="Calibri"/>
                <w:sz w:val="28"/>
                <w:szCs w:val="28"/>
              </w:rPr>
            </w:pPr>
          </w:p>
        </w:tc>
        <w:tc>
          <w:tcPr>
            <w:tcW w:w="5576" w:type="dxa"/>
            <w:shd w:val="clear" w:color="auto" w:fill="D9D9D9" w:themeFill="background1" w:themeFillShade="D9"/>
          </w:tcPr>
          <w:p w14:paraId="1AC21284" w14:textId="7805DFA7"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It helps change the lighting</w:t>
            </w:r>
          </w:p>
        </w:tc>
        <w:tc>
          <w:tcPr>
            <w:tcW w:w="710" w:type="dxa"/>
            <w:shd w:val="clear" w:color="auto" w:fill="D9D9D9" w:themeFill="background1" w:themeFillShade="D9"/>
          </w:tcPr>
          <w:p w14:paraId="224D11B8" w14:textId="77777777" w:rsidR="00100AD7" w:rsidRPr="00555E21" w:rsidRDefault="00100AD7" w:rsidP="00100AD7">
            <w:pPr>
              <w:rPr>
                <w:rFonts w:ascii="Calibri" w:hAnsi="Calibri" w:cs="Calibri"/>
                <w:sz w:val="28"/>
                <w:szCs w:val="28"/>
              </w:rPr>
            </w:pPr>
          </w:p>
        </w:tc>
      </w:tr>
      <w:tr w:rsidR="00100AD7" w:rsidRPr="00555E21" w14:paraId="3262F8BE" w14:textId="77777777" w:rsidTr="007615DE">
        <w:trPr>
          <w:trHeight w:val="183"/>
        </w:trPr>
        <w:tc>
          <w:tcPr>
            <w:tcW w:w="3315" w:type="dxa"/>
            <w:vMerge w:val="restart"/>
          </w:tcPr>
          <w:p w14:paraId="797DDC4E" w14:textId="028EAEA2" w:rsidR="00100AD7" w:rsidRPr="00555E21" w:rsidRDefault="00100AD7" w:rsidP="00100AD7">
            <w:pPr>
              <w:rPr>
                <w:rFonts w:ascii="Calibri" w:hAnsi="Calibri" w:cs="Calibri"/>
                <w:sz w:val="28"/>
                <w:szCs w:val="28"/>
              </w:rPr>
            </w:pPr>
            <w:r w:rsidRPr="00555E21">
              <w:rPr>
                <w:rFonts w:ascii="Calibri" w:hAnsi="Calibri" w:cs="Calibri"/>
                <w:sz w:val="28"/>
                <w:szCs w:val="28"/>
              </w:rPr>
              <w:t>Q10. What does a firm, steady tone usually show in a performance?</w:t>
            </w:r>
          </w:p>
        </w:tc>
        <w:tc>
          <w:tcPr>
            <w:tcW w:w="5576" w:type="dxa"/>
          </w:tcPr>
          <w:p w14:paraId="6C79A801" w14:textId="03E44CDA"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Confidence</w:t>
            </w:r>
          </w:p>
        </w:tc>
        <w:tc>
          <w:tcPr>
            <w:tcW w:w="710" w:type="dxa"/>
          </w:tcPr>
          <w:p w14:paraId="122F0F19" w14:textId="77777777" w:rsidR="00100AD7" w:rsidRPr="00555E21" w:rsidRDefault="00100AD7" w:rsidP="00100AD7">
            <w:pPr>
              <w:rPr>
                <w:rFonts w:ascii="Calibri" w:hAnsi="Calibri" w:cs="Calibri"/>
                <w:sz w:val="28"/>
                <w:szCs w:val="28"/>
              </w:rPr>
            </w:pPr>
          </w:p>
        </w:tc>
      </w:tr>
      <w:tr w:rsidR="00100AD7" w:rsidRPr="00555E21" w14:paraId="0FA59FE9" w14:textId="77777777" w:rsidTr="007615DE">
        <w:trPr>
          <w:trHeight w:val="200"/>
        </w:trPr>
        <w:tc>
          <w:tcPr>
            <w:tcW w:w="3315" w:type="dxa"/>
            <w:vMerge/>
          </w:tcPr>
          <w:p w14:paraId="19ED4F84" w14:textId="77777777" w:rsidR="00100AD7" w:rsidRPr="00555E21" w:rsidRDefault="00100AD7" w:rsidP="00100AD7">
            <w:pPr>
              <w:rPr>
                <w:rFonts w:ascii="Calibri" w:hAnsi="Calibri" w:cs="Calibri"/>
                <w:sz w:val="28"/>
                <w:szCs w:val="28"/>
              </w:rPr>
            </w:pPr>
          </w:p>
        </w:tc>
        <w:tc>
          <w:tcPr>
            <w:tcW w:w="5576" w:type="dxa"/>
          </w:tcPr>
          <w:p w14:paraId="40104129" w14:textId="031CDF3E"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Confusion</w:t>
            </w:r>
          </w:p>
        </w:tc>
        <w:tc>
          <w:tcPr>
            <w:tcW w:w="710" w:type="dxa"/>
          </w:tcPr>
          <w:p w14:paraId="4AA0A34D" w14:textId="77777777" w:rsidR="00100AD7" w:rsidRPr="00555E21" w:rsidRDefault="00100AD7" w:rsidP="00100AD7">
            <w:pPr>
              <w:rPr>
                <w:rFonts w:ascii="Calibri" w:hAnsi="Calibri" w:cs="Calibri"/>
                <w:sz w:val="28"/>
                <w:szCs w:val="28"/>
              </w:rPr>
            </w:pPr>
          </w:p>
        </w:tc>
      </w:tr>
      <w:tr w:rsidR="00100AD7" w:rsidRPr="00555E21" w14:paraId="0C8A979B" w14:textId="77777777" w:rsidTr="007615DE">
        <w:trPr>
          <w:trHeight w:val="210"/>
        </w:trPr>
        <w:tc>
          <w:tcPr>
            <w:tcW w:w="3315" w:type="dxa"/>
            <w:vMerge/>
          </w:tcPr>
          <w:p w14:paraId="5FF46670" w14:textId="77777777" w:rsidR="00100AD7" w:rsidRPr="00555E21" w:rsidRDefault="00100AD7" w:rsidP="00100AD7">
            <w:pPr>
              <w:rPr>
                <w:rFonts w:ascii="Calibri" w:hAnsi="Calibri" w:cs="Calibri"/>
                <w:sz w:val="28"/>
                <w:szCs w:val="28"/>
              </w:rPr>
            </w:pPr>
          </w:p>
        </w:tc>
        <w:tc>
          <w:tcPr>
            <w:tcW w:w="5576" w:type="dxa"/>
          </w:tcPr>
          <w:p w14:paraId="3E0ACAC0" w14:textId="56296FE9" w:rsidR="00100AD7" w:rsidRPr="00555E21" w:rsidRDefault="00100AD7" w:rsidP="00100AD7">
            <w:pPr>
              <w:rPr>
                <w:rFonts w:ascii="Calibri" w:hAnsi="Calibri" w:cs="Calibri"/>
                <w:color w:val="EE0000"/>
                <w:sz w:val="28"/>
                <w:szCs w:val="28"/>
              </w:rPr>
            </w:pPr>
            <w:r w:rsidRPr="00555E21">
              <w:rPr>
                <w:rFonts w:ascii="Calibri" w:hAnsi="Calibri" w:cs="Calibri"/>
                <w:sz w:val="28"/>
                <w:szCs w:val="28"/>
              </w:rPr>
              <w:t>- Shyness</w:t>
            </w:r>
          </w:p>
        </w:tc>
        <w:tc>
          <w:tcPr>
            <w:tcW w:w="710" w:type="dxa"/>
          </w:tcPr>
          <w:p w14:paraId="3F110F73" w14:textId="77777777" w:rsidR="00100AD7" w:rsidRPr="00555E21" w:rsidRDefault="00100AD7" w:rsidP="00100AD7">
            <w:pPr>
              <w:rPr>
                <w:rFonts w:ascii="Calibri" w:hAnsi="Calibri" w:cs="Calibri"/>
                <w:sz w:val="28"/>
                <w:szCs w:val="28"/>
              </w:rPr>
            </w:pPr>
          </w:p>
        </w:tc>
      </w:tr>
    </w:tbl>
    <w:p w14:paraId="7ACDAB7C" w14:textId="1F716506" w:rsidR="0006322B" w:rsidRPr="00555E21" w:rsidRDefault="00B54340"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2B46F82F" wp14:editId="03F4A4F3">
                <wp:simplePos x="0" y="0"/>
                <wp:positionH relativeFrom="margin">
                  <wp:posOffset>-363556</wp:posOffset>
                </wp:positionH>
                <wp:positionV relativeFrom="paragraph">
                  <wp:posOffset>7047001</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C5BC9E4" w14:textId="77777777" w:rsidR="00B54340" w:rsidRPr="00404745" w:rsidRDefault="00B54340"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6F82F" id="Text Box 176928871" o:spid="_x0000_s1115" type="#_x0000_t202" style="position:absolute;margin-left:-28.65pt;margin-top:554.9pt;width:121.4pt;height:34.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" fillcolor="white [3201]" strokeweight=".5pt">
                <v:textbox>
                  <w:txbxContent>
                    <w:p w14:paraId="1C5BC9E4" w14:textId="77777777" w:rsidR="00B54340" w:rsidRPr="00404745" w:rsidRDefault="00B54340"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0006322B" w:rsidRPr="00555E21">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018B3CE7">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6DF47" w14:textId="4914BACB" w:rsidR="00B54340" w:rsidRDefault="00B54340" w:rsidP="00B54340">
                            <w:r>
                              <w:rPr>
                                <w:b/>
                              </w:rPr>
                              <w:t>Task five</w:t>
                            </w:r>
                            <w:r w:rsidRPr="004072CA">
                              <w:rPr>
                                <w:b/>
                              </w:rPr>
                              <w:t xml:space="preserve"> -Scripted &amp; Set Design </w:t>
                            </w:r>
                            <w:r>
                              <w:rPr>
                                <w:b/>
                              </w:rPr>
                              <w:t>quiz</w:t>
                            </w:r>
                            <w:r>
                              <w:t xml:space="preserve">: </w:t>
                            </w:r>
                          </w:p>
                          <w:p w14:paraId="081D64FE" w14:textId="4705D109" w:rsidR="00005735" w:rsidRDefault="00B54340"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116"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CGf7Qs&#10;SQIAAMQEAAAOAAAAAAAAAAAAAAAAAC4CAABkcnMvZTJvRG9jLnhtbFBLAQItABQABgAIAAAAIQCo&#10;E9R/3gAAAAgBAAAPAAAAAAAAAAAAAAAAAKMEAABkcnMvZG93bnJldi54bWxQSwUGAAAAAAQABADz&#10;AAAArgUAAAAA&#10;" fillcolor="white [3201]" strokecolor="black [3200]" strokeweight="1.5pt">
                <v:textbox>
                  <w:txbxContent>
                    <w:p w14:paraId="4496DF47" w14:textId="4914BACB" w:rsidR="00B54340" w:rsidRDefault="00B54340" w:rsidP="00B54340">
                      <w:r>
                        <w:rPr>
                          <w:b/>
                        </w:rPr>
                        <w:t>Task five</w:t>
                      </w:r>
                      <w:r w:rsidRPr="004072CA">
                        <w:rPr>
                          <w:b/>
                        </w:rPr>
                        <w:t xml:space="preserve"> -Scripted &amp; Set Design </w:t>
                      </w:r>
                      <w:r>
                        <w:rPr>
                          <w:b/>
                        </w:rPr>
                        <w:t>quiz</w:t>
                      </w:r>
                      <w:r>
                        <w:t xml:space="preserve">: </w:t>
                      </w:r>
                    </w:p>
                    <w:p w14:paraId="081D64FE" w14:textId="4705D109" w:rsidR="00005735" w:rsidRDefault="00B54340"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4E45425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28224" behindDoc="0" locked="0" layoutInCell="1" allowOverlap="1" wp14:anchorId="3C2A6A31" wp14:editId="4137F646">
                <wp:simplePos x="0" y="0"/>
                <wp:positionH relativeFrom="margin">
                  <wp:posOffset>4984429</wp:posOffset>
                </wp:positionH>
                <wp:positionV relativeFrom="page">
                  <wp:posOffset>1262786</wp:posOffset>
                </wp:positionV>
                <wp:extent cx="1334770" cy="973455"/>
                <wp:effectExtent l="0" t="0" r="17780" b="17145"/>
                <wp:wrapSquare wrapText="bothSides"/>
                <wp:docPr id="1859114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8D45D" w14:textId="77777777" w:rsidR="00005735" w:rsidRDefault="00005735"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6A31" id="_x0000_s1117" type="#_x0000_t202" style="position:absolute;margin-left:392.45pt;margin-top:99.45pt;width:105.1pt;height:76.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" fillcolor="white [3201]" strokecolor="black [3200]" strokeweight="1.5pt">
                <v:textbox>
                  <w:txbxContent>
                    <w:p w14:paraId="3348D45D" w14:textId="77777777" w:rsidR="00005735" w:rsidRDefault="00005735"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7200" behindDoc="1" locked="0" layoutInCell="1" allowOverlap="1" wp14:anchorId="0B66134D" wp14:editId="587258A4">
                <wp:simplePos x="0" y="0"/>
                <wp:positionH relativeFrom="margin">
                  <wp:posOffset>-396875</wp:posOffset>
                </wp:positionH>
                <wp:positionV relativeFrom="page">
                  <wp:posOffset>2423160</wp:posOffset>
                </wp:positionV>
                <wp:extent cx="6716395" cy="6951345"/>
                <wp:effectExtent l="0" t="0" r="27305" b="20955"/>
                <wp:wrapSquare wrapText="bothSides"/>
                <wp:docPr id="1437158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9513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D30169" w14:textId="77777777" w:rsidR="00005735" w:rsidRDefault="00005735" w:rsidP="0006322B">
                            <w:pPr>
                              <w:pStyle w:val="paragraph"/>
                              <w:spacing w:before="0" w:beforeAutospacing="0" w:after="0" w:afterAutospacing="0"/>
                              <w:textAlignment w:val="baseline"/>
                              <w:rPr>
                                <w:rFonts w:ascii="Segoe UI" w:hAnsi="Segoe UI" w:cs="Segoe UI"/>
                                <w:sz w:val="18"/>
                                <w:szCs w:val="18"/>
                              </w:rPr>
                            </w:pPr>
                          </w:p>
                          <w:p w14:paraId="0CE9FFBA" w14:textId="75E326D9" w:rsidR="00005735" w:rsidRPr="00F5238A" w:rsidRDefault="00005735" w:rsidP="0006322B">
                            <w:pPr>
                              <w:pStyle w:val="paragraph"/>
                              <w:spacing w:before="0" w:beforeAutospacing="0" w:after="0" w:afterAutospacing="0"/>
                              <w:textAlignment w:val="baseline"/>
                              <w:rPr>
                                <w:rFonts w:ascii="Calibri" w:eastAsiaTheme="majorEastAsia" w:hAnsi="Calibri" w:cs="Calibri"/>
                                <w:lang w:val="en-US"/>
                              </w:rPr>
                            </w:pPr>
                            <w:r w:rsidRPr="00063382">
                              <w:rPr>
                                <w:rFonts w:ascii="Calibri" w:eastAsiaTheme="majorEastAsia" w:hAnsi="Calibri" w:cs="Calibri"/>
                                <w:lang w:val="en-US"/>
                              </w:rPr>
                              <w:t>“Do you bite your thumb at us, sir?”</w:t>
                            </w:r>
                          </w:p>
                          <w:p w14:paraId="08042950" w14:textId="4AE2E6B6" w:rsidR="00005735" w:rsidRDefault="00005735"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531F5EEA"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7DB9C242" w14:textId="77777777" w:rsidR="00005735" w:rsidRPr="00522B55" w:rsidRDefault="00005735" w:rsidP="000F2E2A">
                            <w:pPr>
                              <w:pStyle w:val="paragraph"/>
                              <w:spacing w:before="0" w:beforeAutospacing="0" w:after="0" w:afterAutospacing="0"/>
                              <w:textAlignment w:val="baseline"/>
                              <w:rPr>
                                <w:bCs/>
                                <w:i/>
                                <w:iCs/>
                                <w:color w:val="EE0000"/>
                                <w:sz w:val="22"/>
                                <w:szCs w:val="22"/>
                              </w:rPr>
                            </w:pPr>
                          </w:p>
                          <w:p w14:paraId="33B2675E" w14:textId="4AE5778D" w:rsidR="00005735" w:rsidRPr="00522B55" w:rsidRDefault="00005735" w:rsidP="0006322B">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134D" id="_x0000_s1118" type="#_x0000_t202" style="position:absolute;margin-left:-31.25pt;margin-top:190.8pt;width:528.85pt;height:547.35pt;z-index:-25148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" fillcolor="white [3201]" strokecolor="black [3200]" strokeweight="1.5pt">
                <v:textbox>
                  <w:txbxContent>
                    <w:p w14:paraId="6FD30169" w14:textId="77777777" w:rsidR="00005735" w:rsidRDefault="00005735" w:rsidP="0006322B">
                      <w:pPr>
                        <w:pStyle w:val="paragraph"/>
                        <w:spacing w:before="0" w:beforeAutospacing="0" w:after="0" w:afterAutospacing="0"/>
                        <w:textAlignment w:val="baseline"/>
                        <w:rPr>
                          <w:rFonts w:ascii="Segoe UI" w:hAnsi="Segoe UI" w:cs="Segoe UI"/>
                          <w:sz w:val="18"/>
                          <w:szCs w:val="18"/>
                        </w:rPr>
                      </w:pPr>
                    </w:p>
                    <w:p w14:paraId="0CE9FFBA" w14:textId="75E326D9" w:rsidR="00005735" w:rsidRPr="00F5238A" w:rsidRDefault="00005735" w:rsidP="0006322B">
                      <w:pPr>
                        <w:pStyle w:val="paragraph"/>
                        <w:spacing w:before="0" w:beforeAutospacing="0" w:after="0" w:afterAutospacing="0"/>
                        <w:textAlignment w:val="baseline"/>
                        <w:rPr>
                          <w:rFonts w:ascii="Calibri" w:eastAsiaTheme="majorEastAsia" w:hAnsi="Calibri" w:cs="Calibri"/>
                          <w:lang w:val="en-US"/>
                        </w:rPr>
                      </w:pPr>
                      <w:r w:rsidRPr="00063382">
                        <w:rPr>
                          <w:rFonts w:ascii="Calibri" w:eastAsiaTheme="majorEastAsia" w:hAnsi="Calibri" w:cs="Calibri"/>
                          <w:lang w:val="en-US"/>
                        </w:rPr>
                        <w:t>“Do you bite your thumb at us, sir?”</w:t>
                      </w:r>
                    </w:p>
                    <w:p w14:paraId="08042950" w14:textId="4AE2E6B6" w:rsidR="00005735" w:rsidRDefault="00005735"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005735" w:rsidRPr="0002234D" w:rsidRDefault="00005735"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005735" w:rsidRDefault="00005735"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531F5EEA" w14:textId="77777777" w:rsidR="00005735" w:rsidRPr="000F2E2A" w:rsidRDefault="00005735"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005735" w:rsidRDefault="00005735"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005735" w:rsidRPr="000F2E2A" w:rsidRDefault="00005735"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005735" w:rsidRDefault="00005735"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005735" w:rsidRPr="000F2E2A" w:rsidRDefault="00005735" w:rsidP="000F2E2A">
                      <w:pPr>
                        <w:rPr>
                          <w:i/>
                        </w:rPr>
                      </w:pPr>
                      <w:r w:rsidRPr="000F2E2A">
                        <w:rPr>
                          <w:rFonts w:ascii="Calibri" w:hAnsi="Calibri" w:cs="Calibri"/>
                          <w:i/>
                          <w:sz w:val="28"/>
                          <w:szCs w:val="28"/>
                        </w:rPr>
                        <w:t>I will do this to show_________________________________________________</w:t>
                      </w:r>
                    </w:p>
                    <w:p w14:paraId="7DB9C242" w14:textId="77777777" w:rsidR="00005735" w:rsidRPr="00522B55" w:rsidRDefault="00005735" w:rsidP="000F2E2A">
                      <w:pPr>
                        <w:pStyle w:val="paragraph"/>
                        <w:spacing w:before="0" w:beforeAutospacing="0" w:after="0" w:afterAutospacing="0"/>
                        <w:textAlignment w:val="baseline"/>
                        <w:rPr>
                          <w:bCs/>
                          <w:i/>
                          <w:iCs/>
                          <w:color w:val="EE0000"/>
                          <w:sz w:val="22"/>
                          <w:szCs w:val="22"/>
                        </w:rPr>
                      </w:pPr>
                    </w:p>
                    <w:p w14:paraId="33B2675E" w14:textId="4AE5778D" w:rsidR="00005735" w:rsidRPr="00522B55" w:rsidRDefault="00005735" w:rsidP="0006322B">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6176" behindDoc="1" locked="0" layoutInCell="1" allowOverlap="1" wp14:anchorId="15811E8B" wp14:editId="37C1D07C">
                <wp:simplePos x="0" y="0"/>
                <wp:positionH relativeFrom="margin">
                  <wp:posOffset>-396875</wp:posOffset>
                </wp:positionH>
                <wp:positionV relativeFrom="page">
                  <wp:posOffset>583565</wp:posOffset>
                </wp:positionV>
                <wp:extent cx="6710045" cy="1751330"/>
                <wp:effectExtent l="0" t="0" r="14605" b="20320"/>
                <wp:wrapSquare wrapText="bothSides"/>
                <wp:docPr id="71144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68BEC" w14:textId="7C87449B" w:rsidR="00B54340" w:rsidRDefault="00B54340" w:rsidP="0006322B">
                            <w:r>
                              <w:rPr>
                                <w:b/>
                              </w:rPr>
                              <w:t>Task six</w:t>
                            </w:r>
                            <w:r w:rsidRPr="004072CA">
                              <w:rPr>
                                <w:b/>
                              </w:rPr>
                              <w:t xml:space="preserve"> -Scripted &amp; Set Design Written</w:t>
                            </w:r>
                            <w:r>
                              <w:t xml:space="preserve">: </w:t>
                            </w:r>
                          </w:p>
                          <w:p w14:paraId="201AFF50" w14:textId="682B22E5" w:rsidR="00005735" w:rsidRPr="004C4DB0" w:rsidRDefault="00005735"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005735" w:rsidRPr="004C4DB0" w:rsidRDefault="00005735"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005735" w:rsidRPr="004C4DB0" w:rsidRDefault="00005735"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005735" w:rsidRPr="004C4DB0" w:rsidRDefault="00005735"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005735" w:rsidRPr="004C4DB0" w:rsidRDefault="00005735"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005735" w:rsidRPr="004C4DB0" w:rsidRDefault="00005735" w:rsidP="0006322B">
                            <w:r w:rsidRPr="004C4DB0">
                              <w:t> </w:t>
                            </w:r>
                          </w:p>
                          <w:p w14:paraId="16ED6A98" w14:textId="77777777" w:rsidR="00005735" w:rsidRPr="004C4DB0" w:rsidRDefault="00005735" w:rsidP="0006322B">
                            <w:r w:rsidRPr="004C4DB0">
                              <w:t> </w:t>
                            </w:r>
                          </w:p>
                          <w:p w14:paraId="2D1F0E14" w14:textId="77777777" w:rsidR="00005735" w:rsidRPr="004C4DB0" w:rsidRDefault="00005735" w:rsidP="0006322B">
                            <w:r w:rsidRPr="004C4DB0">
                              <w:t>“Why did you do that? </w:t>
                            </w:r>
                          </w:p>
                          <w:p w14:paraId="1B6BEC56"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005735" w:rsidRPr="004C4DB0" w:rsidRDefault="00005735" w:rsidP="0006322B">
                            <w:proofErr w:type="gramStart"/>
                            <w:r w:rsidRPr="004C4DB0">
                              <w:t>Can’t</w:t>
                            </w:r>
                            <w:proofErr w:type="gramEnd"/>
                            <w:r w:rsidRPr="004C4DB0">
                              <w:t xml:space="preserve"> you see she is upset? </w:t>
                            </w:r>
                          </w:p>
                          <w:p w14:paraId="0911EA1F"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005735" w:rsidRDefault="00005735"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11E8B" id="_x0000_s1119" type="#_x0000_t202" style="position:absolute;margin-left:-31.25pt;margin-top:45.95pt;width:528.35pt;height:137.9pt;z-index:-251490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" fillcolor="white [3201]" strokecolor="black [3200]" strokeweight="1.5pt">
                <v:textbox>
                  <w:txbxContent>
                    <w:p w14:paraId="59E68BEC" w14:textId="7C87449B" w:rsidR="00B54340" w:rsidRDefault="00B54340" w:rsidP="0006322B">
                      <w:r>
                        <w:rPr>
                          <w:b/>
                        </w:rPr>
                        <w:t>Task six</w:t>
                      </w:r>
                      <w:r w:rsidRPr="004072CA">
                        <w:rPr>
                          <w:b/>
                        </w:rPr>
                        <w:t xml:space="preserve"> -Scripted &amp; Set Design Written</w:t>
                      </w:r>
                      <w:r>
                        <w:t xml:space="preserve">: </w:t>
                      </w:r>
                    </w:p>
                    <w:p w14:paraId="201AFF50" w14:textId="682B22E5" w:rsidR="00005735" w:rsidRPr="004C4DB0" w:rsidRDefault="00005735"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005735" w:rsidRPr="004C4DB0" w:rsidRDefault="00005735"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005735" w:rsidRPr="004C4DB0" w:rsidRDefault="00005735"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005735" w:rsidRPr="004C4DB0" w:rsidRDefault="00005735"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005735" w:rsidRPr="004C4DB0" w:rsidRDefault="00005735"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005735" w:rsidRPr="004C4DB0" w:rsidRDefault="00005735" w:rsidP="0006322B">
                      <w:r w:rsidRPr="004C4DB0">
                        <w:t> </w:t>
                      </w:r>
                    </w:p>
                    <w:p w14:paraId="16ED6A98" w14:textId="77777777" w:rsidR="00005735" w:rsidRPr="004C4DB0" w:rsidRDefault="00005735" w:rsidP="0006322B">
                      <w:r w:rsidRPr="004C4DB0">
                        <w:t> </w:t>
                      </w:r>
                    </w:p>
                    <w:p w14:paraId="2D1F0E14" w14:textId="77777777" w:rsidR="00005735" w:rsidRPr="004C4DB0" w:rsidRDefault="00005735" w:rsidP="0006322B">
                      <w:r w:rsidRPr="004C4DB0">
                        <w:t>“Why did you do that? </w:t>
                      </w:r>
                    </w:p>
                    <w:p w14:paraId="1B6BEC56"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005735" w:rsidRPr="004C4DB0" w:rsidRDefault="00005735" w:rsidP="0006322B">
                      <w:proofErr w:type="gramStart"/>
                      <w:r w:rsidRPr="004C4DB0">
                        <w:t>Can’t</w:t>
                      </w:r>
                      <w:proofErr w:type="gramEnd"/>
                      <w:r w:rsidRPr="004C4DB0">
                        <w:t xml:space="preserve"> you see she is upset? </w:t>
                      </w:r>
                    </w:p>
                    <w:p w14:paraId="0911EA1F" w14:textId="77777777" w:rsidR="00005735" w:rsidRPr="004C4DB0" w:rsidRDefault="00005735"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005735" w:rsidRDefault="00005735" w:rsidP="0006322B"/>
                  </w:txbxContent>
                </v:textbox>
                <w10:wrap type="square" anchorx="margin" anchory="page"/>
              </v:shape>
            </w:pict>
          </mc:Fallback>
        </mc:AlternateContent>
      </w:r>
    </w:p>
    <w:p w14:paraId="26E3BE9A" w14:textId="734F9AC8" w:rsidR="00B54340" w:rsidRPr="0006405C" w:rsidRDefault="00B54340" w:rsidP="00B54340">
      <w:pPr>
        <w:jc w:val="center"/>
        <w:rPr>
          <w:rFonts w:ascii="Calibri" w:hAnsi="Calibri" w:cs="Calibri"/>
          <w:sz w:val="28"/>
          <w:szCs w:val="28"/>
          <w:u w:val="single"/>
        </w:rPr>
      </w:pPr>
      <w:r>
        <w:rPr>
          <w:rFonts w:ascii="Calibri" w:hAnsi="Calibri" w:cs="Calibri"/>
          <w:sz w:val="28"/>
          <w:szCs w:val="28"/>
          <w:u w:val="single"/>
        </w:rPr>
        <w:lastRenderedPageBreak/>
        <w:t>Task six</w:t>
      </w:r>
      <w:r w:rsidRPr="004072CA">
        <w:rPr>
          <w:rFonts w:ascii="Calibri" w:hAnsi="Calibri" w:cs="Calibri"/>
          <w:sz w:val="28"/>
          <w:szCs w:val="28"/>
          <w:u w:val="single"/>
        </w:rPr>
        <w:t xml:space="preserve"> -Scripted &amp; Set Design Written: </w:t>
      </w:r>
      <w:r w:rsidRPr="0006405C">
        <w:rPr>
          <w:rFonts w:ascii="Calibri" w:hAnsi="Calibri" w:cs="Calibri"/>
          <w:sz w:val="28"/>
          <w:szCs w:val="28"/>
          <w:u w:val="single"/>
        </w:rPr>
        <w:t>Feedback</w:t>
      </w:r>
    </w:p>
    <w:p w14:paraId="224D0CB8" w14:textId="77777777" w:rsidR="00B54340" w:rsidRPr="00555E21" w:rsidRDefault="00B54340" w:rsidP="00B5434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30624" behindDoc="0" locked="0" layoutInCell="1" allowOverlap="1" wp14:anchorId="1175FEF7" wp14:editId="76C30D63">
                <wp:simplePos x="0" y="0"/>
                <wp:positionH relativeFrom="leftMargin">
                  <wp:posOffset>-627042</wp:posOffset>
                </wp:positionH>
                <wp:positionV relativeFrom="paragraph">
                  <wp:posOffset>1527427</wp:posOffset>
                </wp:positionV>
                <wp:extent cx="2585720" cy="370205"/>
                <wp:effectExtent l="2857" t="0" r="26988" b="26987"/>
                <wp:wrapNone/>
                <wp:docPr id="633673579" name="Text Box 63367357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18E0924"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5FEF7" id="Text Box 633673579" o:spid="_x0000_s1120" type="#_x0000_t202" style="position:absolute;margin-left:-49.35pt;margin-top:120.25pt;width:203.6pt;height:29.15pt;rotation:90;flip:x;z-index:251930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LUiOkmMCAADSBAAADgAAAAAAAAAAAAAAAAAuAgAAZHJz&#10;L2Uyb0RvYy54bWxQSwECLQAUAAYACAAAACEAor40ueAAAAAJAQAADwAAAAAAAAAAAAAAAAC9BAAA&#10;ZHJzL2Rvd25yZXYueG1sUEsFBgAAAAAEAAQA8wAAAMoFAAAAAA==&#10;" fillcolor="white [3201]" strokeweight=".5pt">
                <v:textbox>
                  <w:txbxContent>
                    <w:p w14:paraId="418E0924" w14:textId="77777777" w:rsidR="00B54340" w:rsidRPr="006965C5" w:rsidRDefault="00B54340"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29600" behindDoc="0" locked="0" layoutInCell="1" allowOverlap="1" wp14:anchorId="33E58FFE" wp14:editId="08D1D506">
            <wp:simplePos x="0" y="0"/>
            <wp:positionH relativeFrom="margin">
              <wp:posOffset>5548184</wp:posOffset>
            </wp:positionH>
            <wp:positionV relativeFrom="paragraph">
              <wp:posOffset>23769</wp:posOffset>
            </wp:positionV>
            <wp:extent cx="635635" cy="375285"/>
            <wp:effectExtent l="0" t="0" r="0" b="5715"/>
            <wp:wrapSquare wrapText="bothSides"/>
            <wp:docPr id="633673582" name="Picture 63367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B54340" w:rsidRPr="00555E21" w14:paraId="305B85BF" w14:textId="77777777" w:rsidTr="00D148F1">
        <w:trPr>
          <w:trHeight w:val="545"/>
        </w:trPr>
        <w:tc>
          <w:tcPr>
            <w:tcW w:w="8658" w:type="dxa"/>
          </w:tcPr>
          <w:p w14:paraId="00EDA8D8" w14:textId="77777777" w:rsidR="00B54340" w:rsidRPr="00555E21" w:rsidRDefault="00B54340" w:rsidP="00D148F1">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8730A36" w14:textId="77777777" w:rsidR="00B54340" w:rsidRPr="00555E21" w:rsidRDefault="00B54340" w:rsidP="00D148F1">
            <w:pPr>
              <w:rPr>
                <w:rFonts w:ascii="Calibri" w:hAnsi="Calibri" w:cs="Calibri"/>
                <w:szCs w:val="28"/>
              </w:rPr>
            </w:pPr>
          </w:p>
        </w:tc>
      </w:tr>
      <w:tr w:rsidR="00B54340" w:rsidRPr="00555E21" w14:paraId="6521790C" w14:textId="77777777" w:rsidTr="00D148F1">
        <w:trPr>
          <w:trHeight w:val="581"/>
        </w:trPr>
        <w:tc>
          <w:tcPr>
            <w:tcW w:w="8658" w:type="dxa"/>
          </w:tcPr>
          <w:p w14:paraId="4226C44E" w14:textId="77777777" w:rsidR="00B54340" w:rsidRPr="00555E21" w:rsidRDefault="00B54340" w:rsidP="00D148F1">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445CEF5" w14:textId="77777777" w:rsidR="00B54340" w:rsidRPr="00555E21" w:rsidRDefault="00B54340" w:rsidP="00D148F1">
            <w:pPr>
              <w:rPr>
                <w:rFonts w:ascii="Calibri" w:hAnsi="Calibri" w:cs="Calibri"/>
                <w:szCs w:val="28"/>
              </w:rPr>
            </w:pPr>
          </w:p>
        </w:tc>
      </w:tr>
      <w:tr w:rsidR="00B54340" w:rsidRPr="00555E21" w14:paraId="6DA51F17" w14:textId="77777777" w:rsidTr="00D148F1">
        <w:trPr>
          <w:trHeight w:val="581"/>
        </w:trPr>
        <w:tc>
          <w:tcPr>
            <w:tcW w:w="8658" w:type="dxa"/>
          </w:tcPr>
          <w:p w14:paraId="502DBEB7" w14:textId="77777777" w:rsidR="00B54340" w:rsidRPr="00555E21" w:rsidRDefault="00B54340" w:rsidP="00D148F1">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05FA47E7" w14:textId="77777777" w:rsidR="00B54340" w:rsidRPr="00555E21" w:rsidRDefault="00B54340" w:rsidP="00D148F1">
            <w:pPr>
              <w:rPr>
                <w:rFonts w:ascii="Calibri" w:hAnsi="Calibri" w:cs="Calibri"/>
                <w:szCs w:val="28"/>
              </w:rPr>
            </w:pPr>
          </w:p>
        </w:tc>
      </w:tr>
      <w:tr w:rsidR="00B54340" w:rsidRPr="00555E21" w14:paraId="1295B8B1" w14:textId="77777777" w:rsidTr="00D148F1">
        <w:trPr>
          <w:trHeight w:val="545"/>
        </w:trPr>
        <w:tc>
          <w:tcPr>
            <w:tcW w:w="8658" w:type="dxa"/>
          </w:tcPr>
          <w:p w14:paraId="72A69BB4" w14:textId="77777777" w:rsidR="00B54340" w:rsidRPr="00555E21" w:rsidRDefault="00B54340" w:rsidP="00D148F1">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7CB04D63" w14:textId="77777777" w:rsidR="00B54340" w:rsidRPr="00555E21" w:rsidRDefault="00B54340" w:rsidP="00D148F1">
            <w:pPr>
              <w:rPr>
                <w:rFonts w:ascii="Calibri" w:hAnsi="Calibri" w:cs="Calibri"/>
                <w:szCs w:val="28"/>
              </w:rPr>
            </w:pPr>
          </w:p>
        </w:tc>
      </w:tr>
    </w:tbl>
    <w:p w14:paraId="14DB1D2B" w14:textId="77777777" w:rsidR="00B54340" w:rsidRDefault="00B54340" w:rsidP="00B54340">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31648" behindDoc="0" locked="0" layoutInCell="1" allowOverlap="1" wp14:anchorId="74E6012C" wp14:editId="36C7E574">
                <wp:simplePos x="0" y="0"/>
                <wp:positionH relativeFrom="margin">
                  <wp:align>left</wp:align>
                </wp:positionH>
                <wp:positionV relativeFrom="paragraph">
                  <wp:posOffset>20441</wp:posOffset>
                </wp:positionV>
                <wp:extent cx="6256962" cy="1113231"/>
                <wp:effectExtent l="0" t="0" r="10795" b="10795"/>
                <wp:wrapNone/>
                <wp:docPr id="633673580" name="Text Box 63367358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3B86E54"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456D4A68" w14:textId="77777777" w:rsidR="00B54340" w:rsidRPr="006965C5" w:rsidRDefault="00B54340" w:rsidP="00B54340">
                            <w:pPr>
                              <w:rPr>
                                <w:rFonts w:ascii="Calibri" w:hAnsi="Calibri" w:cs="Calibri"/>
                                <w:sz w:val="12"/>
                              </w:rPr>
                            </w:pPr>
                          </w:p>
                          <w:p w14:paraId="0CCC5E79"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7510C4B" w14:textId="77777777" w:rsidR="00B54340" w:rsidRPr="00D62C74" w:rsidRDefault="00B54340" w:rsidP="00B54340">
                            <w:pPr>
                              <w:rPr>
                                <w:sz w:val="12"/>
                              </w:rPr>
                            </w:pPr>
                          </w:p>
                          <w:p w14:paraId="1B5165E6" w14:textId="77777777" w:rsidR="00B54340" w:rsidRDefault="00B54340"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6012C" id="Text Box 633673580" o:spid="_x0000_s1121" type="#_x0000_t202" style="position:absolute;margin-left:0;margin-top:1.6pt;width:492.65pt;height:87.65pt;z-index:251931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" fillcolor="white [3201]" strokeweight=".5pt">
                <v:textbox>
                  <w:txbxContent>
                    <w:p w14:paraId="33B86E54" w14:textId="77777777" w:rsidR="00B54340" w:rsidRPr="006965C5" w:rsidRDefault="00B54340" w:rsidP="00B54340">
                      <w:pPr>
                        <w:rPr>
                          <w:rFonts w:ascii="Calibri" w:hAnsi="Calibri" w:cs="Calibri"/>
                          <w:sz w:val="28"/>
                        </w:rPr>
                      </w:pPr>
                      <w:r w:rsidRPr="006965C5">
                        <w:rPr>
                          <w:rFonts w:ascii="Calibri" w:hAnsi="Calibri" w:cs="Calibri"/>
                          <w:sz w:val="28"/>
                        </w:rPr>
                        <w:t>Positive points:</w:t>
                      </w:r>
                    </w:p>
                    <w:p w14:paraId="456D4A68" w14:textId="77777777" w:rsidR="00B54340" w:rsidRPr="006965C5" w:rsidRDefault="00B54340" w:rsidP="00B54340">
                      <w:pPr>
                        <w:rPr>
                          <w:rFonts w:ascii="Calibri" w:hAnsi="Calibri" w:cs="Calibri"/>
                          <w:sz w:val="12"/>
                        </w:rPr>
                      </w:pPr>
                    </w:p>
                    <w:p w14:paraId="0CCC5E79" w14:textId="77777777" w:rsidR="00B54340" w:rsidRPr="006965C5" w:rsidRDefault="00B54340" w:rsidP="00B54340">
                      <w:pPr>
                        <w:rPr>
                          <w:rFonts w:ascii="Calibri" w:hAnsi="Calibri" w:cs="Calibri"/>
                          <w:sz w:val="28"/>
                        </w:rPr>
                      </w:pPr>
                      <w:r w:rsidRPr="006965C5">
                        <w:rPr>
                          <w:rFonts w:ascii="Calibri" w:hAnsi="Calibri" w:cs="Calibri"/>
                          <w:sz w:val="28"/>
                        </w:rPr>
                        <w:t>How to improve further:</w:t>
                      </w:r>
                    </w:p>
                    <w:p w14:paraId="17510C4B" w14:textId="77777777" w:rsidR="00B54340" w:rsidRPr="00D62C74" w:rsidRDefault="00B54340" w:rsidP="00B54340">
                      <w:pPr>
                        <w:rPr>
                          <w:sz w:val="12"/>
                        </w:rPr>
                      </w:pPr>
                    </w:p>
                    <w:p w14:paraId="1B5165E6" w14:textId="77777777" w:rsidR="00B54340" w:rsidRDefault="00B54340" w:rsidP="00B54340"/>
                  </w:txbxContent>
                </v:textbox>
                <w10:wrap anchorx="margin"/>
              </v:shape>
            </w:pict>
          </mc:Fallback>
        </mc:AlternateContent>
      </w:r>
    </w:p>
    <w:p w14:paraId="34FABD4F" w14:textId="77777777" w:rsidR="00B54340" w:rsidRDefault="00B54340" w:rsidP="00B54340">
      <w:pPr>
        <w:rPr>
          <w:rFonts w:ascii="Calibri" w:hAnsi="Calibri" w:cs="Calibri"/>
          <w:sz w:val="12"/>
          <w:szCs w:val="12"/>
        </w:rPr>
      </w:pPr>
    </w:p>
    <w:p w14:paraId="123D4C81" w14:textId="77777777" w:rsidR="00B54340" w:rsidRDefault="00B54340" w:rsidP="00B54340">
      <w:pPr>
        <w:rPr>
          <w:rFonts w:ascii="Calibri" w:hAnsi="Calibri" w:cs="Calibri"/>
          <w:sz w:val="12"/>
          <w:szCs w:val="12"/>
        </w:rPr>
      </w:pPr>
    </w:p>
    <w:p w14:paraId="54ACAB4E" w14:textId="77777777" w:rsidR="00B54340" w:rsidRDefault="00B54340" w:rsidP="00B54340">
      <w:pPr>
        <w:rPr>
          <w:rFonts w:ascii="Calibri" w:hAnsi="Calibri" w:cs="Calibri"/>
          <w:sz w:val="12"/>
          <w:szCs w:val="12"/>
        </w:rPr>
      </w:pPr>
    </w:p>
    <w:p w14:paraId="7F34C33F" w14:textId="77777777" w:rsidR="00B54340" w:rsidRDefault="00B54340" w:rsidP="00B54340">
      <w:pPr>
        <w:rPr>
          <w:rFonts w:ascii="Calibri" w:hAnsi="Calibri" w:cs="Calibri"/>
          <w:sz w:val="12"/>
          <w:szCs w:val="12"/>
        </w:rPr>
      </w:pPr>
    </w:p>
    <w:p w14:paraId="26334804" w14:textId="77777777" w:rsidR="00B54340" w:rsidRPr="00555E21" w:rsidRDefault="00B54340" w:rsidP="00B54340">
      <w:pPr>
        <w:rPr>
          <w:rFonts w:ascii="Calibri" w:hAnsi="Calibri" w:cs="Calibri"/>
          <w:sz w:val="12"/>
          <w:szCs w:val="12"/>
        </w:rPr>
      </w:pPr>
    </w:p>
    <w:p w14:paraId="185E8C4F"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2DBA5F58" wp14:editId="61E88264">
                <wp:simplePos x="0" y="0"/>
                <wp:positionH relativeFrom="leftMargin">
                  <wp:posOffset>-205800</wp:posOffset>
                </wp:positionH>
                <wp:positionV relativeFrom="paragraph">
                  <wp:posOffset>978903</wp:posOffset>
                </wp:positionV>
                <wp:extent cx="1709738" cy="382906"/>
                <wp:effectExtent l="0" t="3493" r="20638" b="20637"/>
                <wp:wrapNone/>
                <wp:docPr id="633673581" name="Text Box 63367358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5C05A63"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A5F58" id="Text Box 633673581" o:spid="_x0000_s1122" type="#_x0000_t202" style="position:absolute;margin-left:-16.2pt;margin-top:77.1pt;width:134.65pt;height:30.15pt;rotation:-90;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E2kLqV0CAADIBAAADgAAAAAAAAAAAAAAAAAuAgAAZHJzL2Uyb0Rv&#10;Yy54bWxQSwECLQAUAAYACAAAACEAEe3aduAAAAAJAQAADwAAAAAAAAAAAAAAAAC3BAAAZHJzL2Rv&#10;d25yZXYueG1sUEsFBgAAAAAEAAQA8wAAAMQFAAAAAA==&#10;" fillcolor="white [3201]" strokeweight=".5pt">
                <v:textbox>
                  <w:txbxContent>
                    <w:p w14:paraId="65C05A63" w14:textId="77777777" w:rsidR="00B54340" w:rsidRPr="008951C7" w:rsidRDefault="00B54340"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6D18494D" w14:textId="77777777" w:rsidTr="00D148F1">
        <w:tc>
          <w:tcPr>
            <w:tcW w:w="515" w:type="dxa"/>
            <w:vMerge w:val="restart"/>
            <w:shd w:val="clear" w:color="auto" w:fill="D9D9D9" w:themeFill="background1" w:themeFillShade="D9"/>
            <w:textDirection w:val="btLr"/>
            <w:vAlign w:val="center"/>
          </w:tcPr>
          <w:p w14:paraId="7E3977C8" w14:textId="77777777" w:rsidR="00B54340" w:rsidRPr="00555E21" w:rsidRDefault="00B54340" w:rsidP="00D148F1">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DB51FA0" w14:textId="77777777" w:rsidR="00B54340" w:rsidRPr="00555E21" w:rsidRDefault="00B54340" w:rsidP="00D148F1">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288B3397" w14:textId="77777777" w:rsidR="00B54340" w:rsidRPr="00555E21" w:rsidRDefault="00B54340" w:rsidP="00D148F1">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F46E212" w14:textId="77777777" w:rsidR="00B54340" w:rsidRPr="00555E21" w:rsidRDefault="00B54340" w:rsidP="00D148F1">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D5BD1E9" w14:textId="77777777" w:rsidR="00B54340" w:rsidRPr="00555E21" w:rsidRDefault="00B54340" w:rsidP="00D148F1">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690BDC6" w14:textId="77777777" w:rsidR="00B54340" w:rsidRPr="00555E21" w:rsidRDefault="00B54340" w:rsidP="00D148F1">
            <w:pPr>
              <w:jc w:val="center"/>
              <w:rPr>
                <w:rFonts w:ascii="Calibri" w:hAnsi="Calibri" w:cs="Calibri"/>
              </w:rPr>
            </w:pPr>
            <w:r w:rsidRPr="00555E21">
              <w:rPr>
                <w:rFonts w:ascii="Calibri" w:hAnsi="Calibri" w:cs="Calibri"/>
              </w:rPr>
              <w:t>Overall score</w:t>
            </w:r>
          </w:p>
          <w:p w14:paraId="19CD1E83" w14:textId="77777777" w:rsidR="00B54340" w:rsidRPr="00555E21" w:rsidRDefault="00B54340" w:rsidP="00D148F1">
            <w:pPr>
              <w:jc w:val="center"/>
              <w:rPr>
                <w:rFonts w:ascii="Calibri" w:hAnsi="Calibri" w:cs="Calibri"/>
              </w:rPr>
            </w:pPr>
            <w:r w:rsidRPr="00555E21">
              <w:rPr>
                <w:rFonts w:ascii="Calibri" w:hAnsi="Calibri" w:cs="Calibri"/>
              </w:rPr>
              <w:t>/5</w:t>
            </w:r>
          </w:p>
        </w:tc>
      </w:tr>
      <w:tr w:rsidR="00B54340" w:rsidRPr="00555E21" w14:paraId="3E499C31" w14:textId="77777777" w:rsidTr="00D148F1">
        <w:tc>
          <w:tcPr>
            <w:tcW w:w="515" w:type="dxa"/>
            <w:vMerge/>
          </w:tcPr>
          <w:p w14:paraId="57C0F446" w14:textId="77777777" w:rsidR="00B54340" w:rsidRPr="00555E21" w:rsidRDefault="00B54340" w:rsidP="00D148F1">
            <w:pPr>
              <w:jc w:val="center"/>
              <w:rPr>
                <w:rFonts w:ascii="Calibri" w:hAnsi="Calibri" w:cs="Calibri"/>
              </w:rPr>
            </w:pPr>
          </w:p>
        </w:tc>
        <w:tc>
          <w:tcPr>
            <w:tcW w:w="1077" w:type="dxa"/>
            <w:vAlign w:val="center"/>
          </w:tcPr>
          <w:p w14:paraId="20681173" w14:textId="77777777" w:rsidR="00B54340" w:rsidRPr="00555E21" w:rsidRDefault="00B54340" w:rsidP="00D148F1">
            <w:pPr>
              <w:jc w:val="center"/>
              <w:rPr>
                <w:rFonts w:ascii="Calibri" w:hAnsi="Calibri" w:cs="Calibri"/>
              </w:rPr>
            </w:pPr>
            <w:r w:rsidRPr="00555E21">
              <w:rPr>
                <w:rFonts w:ascii="Calibri" w:hAnsi="Calibri" w:cs="Calibri"/>
              </w:rPr>
              <w:t>Top (5pts)</w:t>
            </w:r>
          </w:p>
        </w:tc>
        <w:tc>
          <w:tcPr>
            <w:tcW w:w="1358" w:type="dxa"/>
            <w:vAlign w:val="center"/>
          </w:tcPr>
          <w:p w14:paraId="53723175"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EE036AF"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A9EC7F7"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86A3A41" w14:textId="77777777" w:rsidR="00B54340" w:rsidRPr="00555E21" w:rsidRDefault="00B54340" w:rsidP="00D148F1">
            <w:pPr>
              <w:jc w:val="center"/>
              <w:rPr>
                <w:rFonts w:ascii="Calibri" w:hAnsi="Calibri" w:cs="Calibri"/>
                <w:color w:val="0F4761" w:themeColor="accent1" w:themeShade="BF"/>
              </w:rPr>
            </w:pPr>
          </w:p>
        </w:tc>
      </w:tr>
      <w:tr w:rsidR="00B54340" w:rsidRPr="00555E21" w14:paraId="7AA3B8F9" w14:textId="77777777" w:rsidTr="00D148F1">
        <w:trPr>
          <w:gridAfter w:val="1"/>
          <w:wAfter w:w="1734" w:type="dxa"/>
        </w:trPr>
        <w:tc>
          <w:tcPr>
            <w:tcW w:w="515" w:type="dxa"/>
            <w:vMerge/>
          </w:tcPr>
          <w:p w14:paraId="28F9CFB4" w14:textId="77777777" w:rsidR="00B54340" w:rsidRPr="00555E21" w:rsidRDefault="00B54340" w:rsidP="00D148F1">
            <w:pPr>
              <w:jc w:val="center"/>
              <w:rPr>
                <w:rFonts w:ascii="Calibri" w:hAnsi="Calibri" w:cs="Calibri"/>
              </w:rPr>
            </w:pPr>
          </w:p>
        </w:tc>
        <w:tc>
          <w:tcPr>
            <w:tcW w:w="1077" w:type="dxa"/>
            <w:vAlign w:val="center"/>
          </w:tcPr>
          <w:p w14:paraId="12A2064F" w14:textId="77777777" w:rsidR="00B54340" w:rsidRPr="00555E21" w:rsidRDefault="00B54340" w:rsidP="00D148F1">
            <w:pPr>
              <w:jc w:val="center"/>
              <w:rPr>
                <w:rFonts w:ascii="Calibri" w:hAnsi="Calibri" w:cs="Calibri"/>
              </w:rPr>
            </w:pPr>
            <w:r w:rsidRPr="00555E21">
              <w:rPr>
                <w:rFonts w:ascii="Calibri" w:hAnsi="Calibri" w:cs="Calibri"/>
              </w:rPr>
              <w:t>Middle (3pts)</w:t>
            </w:r>
          </w:p>
        </w:tc>
        <w:tc>
          <w:tcPr>
            <w:tcW w:w="1358" w:type="dxa"/>
            <w:vAlign w:val="center"/>
          </w:tcPr>
          <w:p w14:paraId="6CD8B6F9"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06A17"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22C31B"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7449B475" w14:textId="77777777" w:rsidTr="00D148F1">
        <w:trPr>
          <w:gridAfter w:val="1"/>
          <w:wAfter w:w="1734" w:type="dxa"/>
        </w:trPr>
        <w:tc>
          <w:tcPr>
            <w:tcW w:w="515" w:type="dxa"/>
            <w:vMerge/>
          </w:tcPr>
          <w:p w14:paraId="75FC244F" w14:textId="77777777" w:rsidR="00B54340" w:rsidRPr="00555E21" w:rsidRDefault="00B54340" w:rsidP="00D148F1">
            <w:pPr>
              <w:jc w:val="center"/>
              <w:rPr>
                <w:rFonts w:ascii="Calibri" w:hAnsi="Calibri" w:cs="Calibri"/>
              </w:rPr>
            </w:pPr>
          </w:p>
        </w:tc>
        <w:tc>
          <w:tcPr>
            <w:tcW w:w="1077" w:type="dxa"/>
            <w:vAlign w:val="center"/>
          </w:tcPr>
          <w:p w14:paraId="6509F4A4" w14:textId="77777777" w:rsidR="00B54340" w:rsidRPr="00555E21" w:rsidRDefault="00B54340" w:rsidP="00D148F1">
            <w:pPr>
              <w:jc w:val="center"/>
              <w:rPr>
                <w:rFonts w:ascii="Calibri" w:hAnsi="Calibri" w:cs="Calibri"/>
              </w:rPr>
            </w:pPr>
            <w:r w:rsidRPr="00555E21">
              <w:rPr>
                <w:rFonts w:ascii="Calibri" w:hAnsi="Calibri" w:cs="Calibri"/>
              </w:rPr>
              <w:t>Bottom (1pt)</w:t>
            </w:r>
          </w:p>
        </w:tc>
        <w:tc>
          <w:tcPr>
            <w:tcW w:w="1358" w:type="dxa"/>
            <w:vAlign w:val="center"/>
          </w:tcPr>
          <w:p w14:paraId="49FB20DA"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2282CE7"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1A4F6E5D"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B54340" w:rsidRPr="00555E21" w14:paraId="6465BF39" w14:textId="77777777" w:rsidTr="00D148F1">
        <w:trPr>
          <w:gridAfter w:val="1"/>
          <w:wAfter w:w="1734" w:type="dxa"/>
        </w:trPr>
        <w:tc>
          <w:tcPr>
            <w:tcW w:w="515" w:type="dxa"/>
            <w:vMerge/>
          </w:tcPr>
          <w:p w14:paraId="4A9CE211" w14:textId="77777777" w:rsidR="00B54340" w:rsidRPr="00555E21" w:rsidRDefault="00B54340" w:rsidP="00D148F1">
            <w:pPr>
              <w:jc w:val="center"/>
              <w:rPr>
                <w:rFonts w:ascii="Calibri" w:hAnsi="Calibri" w:cs="Calibri"/>
              </w:rPr>
            </w:pPr>
          </w:p>
        </w:tc>
        <w:tc>
          <w:tcPr>
            <w:tcW w:w="1077" w:type="dxa"/>
            <w:vAlign w:val="center"/>
          </w:tcPr>
          <w:p w14:paraId="7F997FDD" w14:textId="77777777" w:rsidR="00B54340" w:rsidRPr="00555E21" w:rsidRDefault="00B54340" w:rsidP="00D148F1">
            <w:pPr>
              <w:jc w:val="center"/>
              <w:rPr>
                <w:rFonts w:ascii="Calibri" w:hAnsi="Calibri" w:cs="Calibri"/>
              </w:rPr>
            </w:pPr>
            <w:r w:rsidRPr="00555E21">
              <w:rPr>
                <w:rFonts w:ascii="Calibri" w:hAnsi="Calibri" w:cs="Calibri"/>
              </w:rPr>
              <w:t>None (0pt)</w:t>
            </w:r>
          </w:p>
        </w:tc>
        <w:tc>
          <w:tcPr>
            <w:tcW w:w="1358" w:type="dxa"/>
            <w:vAlign w:val="center"/>
          </w:tcPr>
          <w:p w14:paraId="3ECB2B62" w14:textId="77777777" w:rsidR="00B54340" w:rsidRPr="00555E21" w:rsidRDefault="00B54340" w:rsidP="00D148F1">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34C303C" w14:textId="77777777" w:rsidR="00B54340" w:rsidRPr="00555E21" w:rsidRDefault="00B54340" w:rsidP="00D148F1">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CE33B45" w14:textId="77777777" w:rsidR="00B54340" w:rsidRPr="00555E21" w:rsidRDefault="00B54340" w:rsidP="00D148F1">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E65E2F9"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018E2B8D" w14:textId="77777777" w:rsidTr="00D148F1">
        <w:trPr>
          <w:trHeight w:val="626"/>
        </w:trPr>
        <w:tc>
          <w:tcPr>
            <w:tcW w:w="512" w:type="dxa"/>
          </w:tcPr>
          <w:p w14:paraId="15C12833"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A</w:t>
            </w:r>
          </w:p>
        </w:tc>
        <w:tc>
          <w:tcPr>
            <w:tcW w:w="9037" w:type="dxa"/>
          </w:tcPr>
          <w:p w14:paraId="2E2FF9C8"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194C08EA" w14:textId="77777777" w:rsidTr="00D148F1">
        <w:trPr>
          <w:trHeight w:val="549"/>
        </w:trPr>
        <w:tc>
          <w:tcPr>
            <w:tcW w:w="512" w:type="dxa"/>
          </w:tcPr>
          <w:p w14:paraId="4629750C"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B</w:t>
            </w:r>
          </w:p>
        </w:tc>
        <w:tc>
          <w:tcPr>
            <w:tcW w:w="9037" w:type="dxa"/>
          </w:tcPr>
          <w:p w14:paraId="3F7C295F"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692A290E" w14:textId="77777777" w:rsidTr="00D148F1">
        <w:trPr>
          <w:trHeight w:val="626"/>
        </w:trPr>
        <w:tc>
          <w:tcPr>
            <w:tcW w:w="512" w:type="dxa"/>
          </w:tcPr>
          <w:p w14:paraId="14FEC5F6" w14:textId="77777777" w:rsidR="00B54340" w:rsidRPr="00555E21" w:rsidRDefault="00B54340" w:rsidP="00D148F1">
            <w:pPr>
              <w:rPr>
                <w:rFonts w:ascii="Calibri" w:hAnsi="Calibri" w:cs="Calibri"/>
                <w:sz w:val="48"/>
                <w:szCs w:val="12"/>
              </w:rPr>
            </w:pPr>
            <w:r w:rsidRPr="00555E21">
              <w:rPr>
                <w:rFonts w:ascii="Calibri" w:hAnsi="Calibri" w:cs="Calibri"/>
                <w:sz w:val="48"/>
                <w:szCs w:val="12"/>
              </w:rPr>
              <w:t>C</w:t>
            </w:r>
          </w:p>
        </w:tc>
        <w:tc>
          <w:tcPr>
            <w:tcW w:w="9037" w:type="dxa"/>
          </w:tcPr>
          <w:p w14:paraId="0CFD36C0" w14:textId="77777777" w:rsidR="00B54340" w:rsidRPr="00555E21" w:rsidRDefault="00B54340" w:rsidP="00D148F1">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3A774D0D" w14:textId="77777777" w:rsidR="0006322B" w:rsidRPr="00555E21" w:rsidRDefault="0006322B" w:rsidP="00F56D72">
      <w:pPr>
        <w:rPr>
          <w:rFonts w:ascii="Calibri" w:hAnsi="Calibri" w:cs="Calibri"/>
        </w:rPr>
      </w:pPr>
    </w:p>
    <w:sectPr w:rsidR="0006322B" w:rsidRPr="00555E21" w:rsidSect="00F56D72">
      <w:footerReference w:type="default" r:id="rId1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005735" w:rsidRDefault="00005735" w:rsidP="00F56D72">
      <w:pPr>
        <w:spacing w:after="0" w:line="240" w:lineRule="auto"/>
      </w:pPr>
      <w:r>
        <w:separator/>
      </w:r>
    </w:p>
  </w:endnote>
  <w:endnote w:type="continuationSeparator" w:id="0">
    <w:p w14:paraId="007AED83" w14:textId="77777777" w:rsidR="00005735" w:rsidRDefault="00005735"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63C5E28C" w:rsidR="00005735" w:rsidRPr="000B7E39" w:rsidRDefault="00005735">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B54340">
          <w:rPr>
            <w:noProof/>
            <w:sz w:val="28"/>
            <w:szCs w:val="28"/>
          </w:rPr>
          <w:t>19</w:t>
        </w:r>
        <w:r w:rsidRPr="000B7E39">
          <w:rPr>
            <w:noProof/>
            <w:sz w:val="28"/>
            <w:szCs w:val="28"/>
          </w:rPr>
          <w:fldChar w:fldCharType="end"/>
        </w:r>
      </w:p>
    </w:sdtContent>
  </w:sdt>
  <w:p w14:paraId="4F6A3AD4" w14:textId="77777777" w:rsidR="00005735" w:rsidRPr="000B7E39" w:rsidRDefault="00005735">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005735" w:rsidRDefault="00005735" w:rsidP="00F56D72">
      <w:pPr>
        <w:spacing w:after="0" w:line="240" w:lineRule="auto"/>
      </w:pPr>
      <w:r>
        <w:separator/>
      </w:r>
    </w:p>
  </w:footnote>
  <w:footnote w:type="continuationSeparator" w:id="0">
    <w:p w14:paraId="35BFFEDE" w14:textId="77777777" w:rsidR="00005735" w:rsidRDefault="00005735"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80"/>
    <w:multiLevelType w:val="multilevel"/>
    <w:tmpl w:val="7F64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47535"/>
    <w:multiLevelType w:val="multilevel"/>
    <w:tmpl w:val="8C64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057B10"/>
    <w:multiLevelType w:val="multilevel"/>
    <w:tmpl w:val="B838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FF7C96"/>
    <w:multiLevelType w:val="multilevel"/>
    <w:tmpl w:val="A212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364143"/>
    <w:multiLevelType w:val="multilevel"/>
    <w:tmpl w:val="C23E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A453B0"/>
    <w:multiLevelType w:val="multilevel"/>
    <w:tmpl w:val="884A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EF613D"/>
    <w:multiLevelType w:val="multilevel"/>
    <w:tmpl w:val="56C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E82789"/>
    <w:multiLevelType w:val="multilevel"/>
    <w:tmpl w:val="DC4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4D6E2B"/>
    <w:multiLevelType w:val="multilevel"/>
    <w:tmpl w:val="93EA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4F5570"/>
    <w:multiLevelType w:val="multilevel"/>
    <w:tmpl w:val="E7F2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CE3DFD"/>
    <w:multiLevelType w:val="hybridMultilevel"/>
    <w:tmpl w:val="FA682DE2"/>
    <w:lvl w:ilvl="0" w:tplc="5AA02F6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3D6201"/>
    <w:multiLevelType w:val="multilevel"/>
    <w:tmpl w:val="F20E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360725"/>
    <w:multiLevelType w:val="multilevel"/>
    <w:tmpl w:val="879A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2463C0"/>
    <w:multiLevelType w:val="multilevel"/>
    <w:tmpl w:val="315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B774CA"/>
    <w:multiLevelType w:val="multilevel"/>
    <w:tmpl w:val="6468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FD17A1"/>
    <w:multiLevelType w:val="multilevel"/>
    <w:tmpl w:val="771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4D23F4"/>
    <w:multiLevelType w:val="multilevel"/>
    <w:tmpl w:val="1738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EDD59CB"/>
    <w:multiLevelType w:val="multilevel"/>
    <w:tmpl w:val="261C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2E0079"/>
    <w:multiLevelType w:val="multilevel"/>
    <w:tmpl w:val="C6D8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95260D"/>
    <w:multiLevelType w:val="multilevel"/>
    <w:tmpl w:val="D48A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76718D"/>
    <w:multiLevelType w:val="multilevel"/>
    <w:tmpl w:val="0256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664826"/>
    <w:multiLevelType w:val="multilevel"/>
    <w:tmpl w:val="35D4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7335DC"/>
    <w:multiLevelType w:val="multilevel"/>
    <w:tmpl w:val="011E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0130F1"/>
    <w:multiLevelType w:val="multilevel"/>
    <w:tmpl w:val="876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443D8A"/>
    <w:multiLevelType w:val="multilevel"/>
    <w:tmpl w:val="5522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AB7EFD"/>
    <w:multiLevelType w:val="multilevel"/>
    <w:tmpl w:val="EF30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D58707F"/>
    <w:multiLevelType w:val="multilevel"/>
    <w:tmpl w:val="F708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A54488"/>
    <w:multiLevelType w:val="multilevel"/>
    <w:tmpl w:val="B602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E970F1"/>
    <w:multiLevelType w:val="multilevel"/>
    <w:tmpl w:val="3FD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3"/>
  </w:num>
  <w:num w:numId="3">
    <w:abstractNumId w:val="1"/>
  </w:num>
  <w:num w:numId="4">
    <w:abstractNumId w:val="19"/>
  </w:num>
  <w:num w:numId="5">
    <w:abstractNumId w:val="12"/>
  </w:num>
  <w:num w:numId="6">
    <w:abstractNumId w:val="28"/>
  </w:num>
  <w:num w:numId="7">
    <w:abstractNumId w:val="17"/>
  </w:num>
  <w:num w:numId="8">
    <w:abstractNumId w:val="4"/>
  </w:num>
  <w:num w:numId="9">
    <w:abstractNumId w:val="10"/>
  </w:num>
  <w:num w:numId="10">
    <w:abstractNumId w:val="20"/>
  </w:num>
  <w:num w:numId="11">
    <w:abstractNumId w:val="24"/>
  </w:num>
  <w:num w:numId="12">
    <w:abstractNumId w:val="7"/>
  </w:num>
  <w:num w:numId="13">
    <w:abstractNumId w:val="27"/>
  </w:num>
  <w:num w:numId="14">
    <w:abstractNumId w:val="13"/>
  </w:num>
  <w:num w:numId="15">
    <w:abstractNumId w:val="6"/>
  </w:num>
  <w:num w:numId="16">
    <w:abstractNumId w:val="5"/>
  </w:num>
  <w:num w:numId="17">
    <w:abstractNumId w:val="18"/>
  </w:num>
  <w:num w:numId="18">
    <w:abstractNumId w:val="26"/>
  </w:num>
  <w:num w:numId="19">
    <w:abstractNumId w:val="0"/>
  </w:num>
  <w:num w:numId="20">
    <w:abstractNumId w:val="2"/>
  </w:num>
  <w:num w:numId="21">
    <w:abstractNumId w:val="9"/>
  </w:num>
  <w:num w:numId="22">
    <w:abstractNumId w:val="22"/>
  </w:num>
  <w:num w:numId="23">
    <w:abstractNumId w:val="8"/>
  </w:num>
  <w:num w:numId="24">
    <w:abstractNumId w:val="15"/>
  </w:num>
  <w:num w:numId="25">
    <w:abstractNumId w:val="25"/>
  </w:num>
  <w:num w:numId="26">
    <w:abstractNumId w:val="23"/>
  </w:num>
  <w:num w:numId="27">
    <w:abstractNumId w:val="14"/>
  </w:num>
  <w:num w:numId="28">
    <w:abstractNumId w:val="1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05735"/>
    <w:rsid w:val="0002234D"/>
    <w:rsid w:val="00027738"/>
    <w:rsid w:val="00044E4B"/>
    <w:rsid w:val="0006322B"/>
    <w:rsid w:val="00063382"/>
    <w:rsid w:val="00090028"/>
    <w:rsid w:val="000B26A7"/>
    <w:rsid w:val="000B7E39"/>
    <w:rsid w:val="000C1C05"/>
    <w:rsid w:val="000C6E32"/>
    <w:rsid w:val="000C7481"/>
    <w:rsid w:val="000F2E2A"/>
    <w:rsid w:val="000F3575"/>
    <w:rsid w:val="001005B8"/>
    <w:rsid w:val="00100AD7"/>
    <w:rsid w:val="00110D47"/>
    <w:rsid w:val="00141CFF"/>
    <w:rsid w:val="00193712"/>
    <w:rsid w:val="00194B29"/>
    <w:rsid w:val="001C4271"/>
    <w:rsid w:val="001D1937"/>
    <w:rsid w:val="001E32B2"/>
    <w:rsid w:val="001F27D0"/>
    <w:rsid w:val="002049B6"/>
    <w:rsid w:val="0021398D"/>
    <w:rsid w:val="002557ED"/>
    <w:rsid w:val="00255805"/>
    <w:rsid w:val="00260146"/>
    <w:rsid w:val="00271B84"/>
    <w:rsid w:val="002A3F7D"/>
    <w:rsid w:val="002A6566"/>
    <w:rsid w:val="002B108C"/>
    <w:rsid w:val="003370C6"/>
    <w:rsid w:val="00386636"/>
    <w:rsid w:val="00392136"/>
    <w:rsid w:val="003B1C47"/>
    <w:rsid w:val="003C6322"/>
    <w:rsid w:val="003D287C"/>
    <w:rsid w:val="003F35B8"/>
    <w:rsid w:val="00415EBC"/>
    <w:rsid w:val="004225F7"/>
    <w:rsid w:val="004A4B5F"/>
    <w:rsid w:val="004C0F5C"/>
    <w:rsid w:val="004C11BD"/>
    <w:rsid w:val="004C27E1"/>
    <w:rsid w:val="004C4DB0"/>
    <w:rsid w:val="004D0263"/>
    <w:rsid w:val="00514B50"/>
    <w:rsid w:val="00522B55"/>
    <w:rsid w:val="005545F3"/>
    <w:rsid w:val="00555E21"/>
    <w:rsid w:val="0057452B"/>
    <w:rsid w:val="00575BD1"/>
    <w:rsid w:val="00583A63"/>
    <w:rsid w:val="00586302"/>
    <w:rsid w:val="00592984"/>
    <w:rsid w:val="00594D4A"/>
    <w:rsid w:val="006118E4"/>
    <w:rsid w:val="006643FE"/>
    <w:rsid w:val="006678CF"/>
    <w:rsid w:val="006A2E6D"/>
    <w:rsid w:val="006B788D"/>
    <w:rsid w:val="006E06FC"/>
    <w:rsid w:val="00727C73"/>
    <w:rsid w:val="00730393"/>
    <w:rsid w:val="00731FAE"/>
    <w:rsid w:val="007615DE"/>
    <w:rsid w:val="00775272"/>
    <w:rsid w:val="007A591A"/>
    <w:rsid w:val="007B0B05"/>
    <w:rsid w:val="007C210C"/>
    <w:rsid w:val="007D4C53"/>
    <w:rsid w:val="007E56CD"/>
    <w:rsid w:val="00807670"/>
    <w:rsid w:val="00813AAE"/>
    <w:rsid w:val="00857B4C"/>
    <w:rsid w:val="00881757"/>
    <w:rsid w:val="008A6D77"/>
    <w:rsid w:val="008C043A"/>
    <w:rsid w:val="008E04E5"/>
    <w:rsid w:val="008E7704"/>
    <w:rsid w:val="00901D08"/>
    <w:rsid w:val="0091267A"/>
    <w:rsid w:val="00927832"/>
    <w:rsid w:val="00963C2D"/>
    <w:rsid w:val="009A5A65"/>
    <w:rsid w:val="009F5AE2"/>
    <w:rsid w:val="00A01591"/>
    <w:rsid w:val="00A21B98"/>
    <w:rsid w:val="00A76BC9"/>
    <w:rsid w:val="00A819FF"/>
    <w:rsid w:val="00A82F3B"/>
    <w:rsid w:val="00A86170"/>
    <w:rsid w:val="00A97AA6"/>
    <w:rsid w:val="00AC7487"/>
    <w:rsid w:val="00AF4BBF"/>
    <w:rsid w:val="00B4593D"/>
    <w:rsid w:val="00B46D82"/>
    <w:rsid w:val="00B52CD4"/>
    <w:rsid w:val="00B54340"/>
    <w:rsid w:val="00B75846"/>
    <w:rsid w:val="00B77297"/>
    <w:rsid w:val="00BB3817"/>
    <w:rsid w:val="00BE75ED"/>
    <w:rsid w:val="00C117C5"/>
    <w:rsid w:val="00C119C5"/>
    <w:rsid w:val="00C369CF"/>
    <w:rsid w:val="00C571D4"/>
    <w:rsid w:val="00C867FB"/>
    <w:rsid w:val="00CB1563"/>
    <w:rsid w:val="00CB7558"/>
    <w:rsid w:val="00D058DC"/>
    <w:rsid w:val="00D8035A"/>
    <w:rsid w:val="00D812A8"/>
    <w:rsid w:val="00DD5F9E"/>
    <w:rsid w:val="00DF200F"/>
    <w:rsid w:val="00E0090D"/>
    <w:rsid w:val="00E00A6E"/>
    <w:rsid w:val="00E410B2"/>
    <w:rsid w:val="00E469C2"/>
    <w:rsid w:val="00EA7029"/>
    <w:rsid w:val="00EF41EC"/>
    <w:rsid w:val="00F1651E"/>
    <w:rsid w:val="00F5238A"/>
    <w:rsid w:val="00F56D72"/>
    <w:rsid w:val="00F67D62"/>
    <w:rsid w:val="00F742E8"/>
    <w:rsid w:val="00FD1817"/>
    <w:rsid w:val="00FE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hyperlink" Target="https://kids.kiddle.co/Improvisational_theat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yperlink" Target="https://kids.kiddle.co/Improvisational_theatre"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E9AD13D9-D602-43F0-8EB3-BE4D66C03D90}"/>
</file>

<file path=customXml/itemProps2.xml><?xml version="1.0" encoding="utf-8"?>
<ds:datastoreItem xmlns:ds="http://schemas.openxmlformats.org/officeDocument/2006/customXml" ds:itemID="{C23E6899-8D50-4A7A-A6A6-219E371DA30F}">
  <ds:schemaRefs>
    <ds:schemaRef ds:uri="http://schemas.microsoft.com/sharepoint/v3/contenttype/forms"/>
  </ds:schemaRefs>
</ds:datastoreItem>
</file>

<file path=customXml/itemProps3.xml><?xml version="1.0" encoding="utf-8"?>
<ds:datastoreItem xmlns:ds="http://schemas.openxmlformats.org/officeDocument/2006/customXml" ds:itemID="{F211AFFA-A597-4861-89E6-837EFC5B4479}">
  <ds:schemaRefs>
    <ds:schemaRef ds:uri="http://purl.org/dc/elements/1.1/"/>
    <ds:schemaRef ds:uri="http://schemas.microsoft.com/office/2006/metadata/properties"/>
    <ds:schemaRef ds:uri="http://purl.org/dc/terms/"/>
    <ds:schemaRef ds:uri="1ac83755-3e8b-4cea-af08-cf6e992998a8"/>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4e18cf95-7649-458c-b0a2-c7052de8f6f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54C58F09</Template>
  <TotalTime>165</TotalTime>
  <Pages>34</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Evans</dc:creator>
  <cp:keywords/>
  <dc:description/>
  <cp:lastModifiedBy>EEVANS</cp:lastModifiedBy>
  <cp:revision>13</cp:revision>
  <dcterms:created xsi:type="dcterms:W3CDTF">2026-06-02T15:33:00Z</dcterms:created>
  <dcterms:modified xsi:type="dcterms:W3CDTF">2026-06-17T13:04:00Z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696300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